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14C91" w14:textId="77777777" w:rsidR="002C224E" w:rsidRDefault="002C224E" w:rsidP="003A24BD"/>
    <w:p w14:paraId="02C34E31" w14:textId="77777777" w:rsidR="00691442" w:rsidRDefault="00691442" w:rsidP="003A24BD"/>
    <w:p w14:paraId="199B567D" w14:textId="77777777" w:rsidR="002C224E" w:rsidRDefault="002C224E" w:rsidP="003A24BD"/>
    <w:p w14:paraId="7751C516" w14:textId="77777777" w:rsidR="001A09B4" w:rsidRDefault="001A09B4" w:rsidP="003A24BD"/>
    <w:p w14:paraId="1702DF5F" w14:textId="77777777" w:rsidR="001A09B4" w:rsidRDefault="001A09B4" w:rsidP="003A24BD"/>
    <w:p w14:paraId="643FF515" w14:textId="77777777" w:rsidR="001A09B4" w:rsidRDefault="001A09B4" w:rsidP="003A24BD"/>
    <w:p w14:paraId="04AA21F7" w14:textId="77777777" w:rsidR="001A09B4" w:rsidRPr="0039118A" w:rsidRDefault="001B35E2" w:rsidP="003A24BD">
      <w:r w:rsidRPr="0039118A">
        <w:rPr>
          <w:noProof/>
          <w:lang w:eastAsia="en-NZ"/>
        </w:rPr>
        <mc:AlternateContent>
          <mc:Choice Requires="wps">
            <w:drawing>
              <wp:anchor distT="0" distB="0" distL="114300" distR="114300" simplePos="0" relativeHeight="251656704" behindDoc="0" locked="0" layoutInCell="1" allowOverlap="1" wp14:anchorId="691EF184" wp14:editId="63243888">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2142C" id="Line 12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0DE5B376" w14:textId="77777777" w:rsidR="001A09B4" w:rsidRPr="0039118A" w:rsidRDefault="00C82219" w:rsidP="003A24BD">
      <w:pPr>
        <w:pStyle w:val="DocumentType"/>
      </w:pPr>
      <w:r w:rsidRPr="0039118A">
        <w:t>National Patient Flow</w:t>
      </w:r>
      <w:r w:rsidR="00A24E5C" w:rsidRPr="0039118A">
        <w:t xml:space="preserve"> </w:t>
      </w:r>
    </w:p>
    <w:p w14:paraId="40226838" w14:textId="77777777" w:rsidR="00C82219" w:rsidRPr="0039118A" w:rsidRDefault="0070290E" w:rsidP="003A24BD">
      <w:pPr>
        <w:pStyle w:val="DocumentType"/>
      </w:pPr>
      <w:r w:rsidRPr="0039118A">
        <w:t>Phase</w:t>
      </w:r>
      <w:r w:rsidR="006276C8" w:rsidRPr="0039118A">
        <w:t xml:space="preserve"> </w:t>
      </w:r>
      <w:r w:rsidR="001228FD">
        <w:t>3</w:t>
      </w:r>
    </w:p>
    <w:p w14:paraId="03050896" w14:textId="77777777" w:rsidR="001A09B4" w:rsidRPr="0039118A" w:rsidRDefault="001B35E2" w:rsidP="003A24BD">
      <w:r w:rsidRPr="0039118A">
        <w:rPr>
          <w:noProof/>
          <w:lang w:eastAsia="en-NZ"/>
        </w:rPr>
        <mc:AlternateContent>
          <mc:Choice Requires="wps">
            <w:drawing>
              <wp:anchor distT="0" distB="0" distL="114300" distR="114300" simplePos="0" relativeHeight="251657728" behindDoc="0" locked="0" layoutInCell="1" allowOverlap="1" wp14:anchorId="7F99A29A" wp14:editId="43FFEF0C">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5948" id="Line 129"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7327069B" w14:textId="77777777" w:rsidR="001A09B4" w:rsidRPr="0039118A" w:rsidRDefault="001A09B4" w:rsidP="003A24BD"/>
    <w:p w14:paraId="3B355748" w14:textId="77777777" w:rsidR="00B07E49" w:rsidRPr="0039118A" w:rsidRDefault="007E4D6F" w:rsidP="003A24BD">
      <w:pPr>
        <w:pStyle w:val="SystemName"/>
      </w:pPr>
      <w:r w:rsidRPr="0039118A">
        <w:t>File</w:t>
      </w:r>
      <w:r w:rsidR="00A24E5C" w:rsidRPr="0039118A">
        <w:t xml:space="preserve"> Specification</w:t>
      </w:r>
    </w:p>
    <w:p w14:paraId="08623003" w14:textId="77777777" w:rsidR="001A09B4" w:rsidRPr="0039118A" w:rsidRDefault="001A09B4" w:rsidP="003A24BD"/>
    <w:p w14:paraId="39D8A82D" w14:textId="77777777" w:rsidR="00FA5679" w:rsidRPr="0039118A" w:rsidRDefault="00FA5679" w:rsidP="003A24BD"/>
    <w:p w14:paraId="47B88BF5" w14:textId="77777777" w:rsidR="003A79CC" w:rsidRPr="0039118A" w:rsidRDefault="003A79CC" w:rsidP="003A24BD"/>
    <w:p w14:paraId="0DDE0608" w14:textId="77777777" w:rsidR="003A79CC" w:rsidRPr="0039118A" w:rsidRDefault="003A79CC" w:rsidP="003A24BD"/>
    <w:p w14:paraId="199A1416" w14:textId="77777777" w:rsidR="003A79CC" w:rsidRPr="0039118A" w:rsidRDefault="003A79CC" w:rsidP="003A24BD"/>
    <w:p w14:paraId="470145CA" w14:textId="77777777" w:rsidR="003A79CC" w:rsidRPr="0039118A" w:rsidRDefault="003A79CC" w:rsidP="003A24BD"/>
    <w:p w14:paraId="16DF4042" w14:textId="77777777" w:rsidR="003A79CC" w:rsidRPr="0039118A" w:rsidRDefault="003A79CC" w:rsidP="003A24BD"/>
    <w:p w14:paraId="0DB0F0B5" w14:textId="77777777" w:rsidR="003A79CC" w:rsidRPr="0039118A" w:rsidRDefault="003A79CC" w:rsidP="003A24BD"/>
    <w:p w14:paraId="580F033A" w14:textId="77777777" w:rsidR="003A79CC" w:rsidRPr="0039118A" w:rsidRDefault="003A79CC" w:rsidP="003A24BD"/>
    <w:p w14:paraId="52FBC01B"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16BB46A1" w14:textId="77777777" w:rsidTr="00C82219">
        <w:tc>
          <w:tcPr>
            <w:tcW w:w="1701" w:type="dxa"/>
            <w:tcBorders>
              <w:top w:val="single" w:sz="2" w:space="0" w:color="808080"/>
              <w:bottom w:val="single" w:sz="2" w:space="0" w:color="808080"/>
            </w:tcBorders>
            <w:shd w:val="clear" w:color="auto" w:fill="E0E0E0"/>
          </w:tcPr>
          <w:p w14:paraId="1F05A533" w14:textId="77777777" w:rsidR="003737CC" w:rsidRPr="0039118A" w:rsidRDefault="003737CC" w:rsidP="003A24BD">
            <w:pPr>
              <w:pStyle w:val="TableText"/>
              <w:rPr>
                <w:rStyle w:val="Strong"/>
              </w:rPr>
            </w:pPr>
            <w:r w:rsidRPr="0039118A">
              <w:rPr>
                <w:rStyle w:val="Strong"/>
              </w:rPr>
              <w:t>Owner</w:t>
            </w:r>
          </w:p>
        </w:tc>
        <w:tc>
          <w:tcPr>
            <w:tcW w:w="3402" w:type="dxa"/>
          </w:tcPr>
          <w:p w14:paraId="369F63C1" w14:textId="77777777" w:rsidR="00C82219" w:rsidRPr="0039118A" w:rsidRDefault="00CC5541" w:rsidP="003A24BD">
            <w:pPr>
              <w:pStyle w:val="TableText"/>
            </w:pPr>
            <w:r>
              <w:t>Technology and Digital Services</w:t>
            </w:r>
          </w:p>
          <w:p w14:paraId="1BC2AEDE" w14:textId="77777777" w:rsidR="00C82219" w:rsidRPr="0039118A" w:rsidRDefault="00C82219" w:rsidP="003A24BD">
            <w:pPr>
              <w:pStyle w:val="TableText"/>
            </w:pPr>
            <w:r w:rsidRPr="0039118A">
              <w:t>National Collections and Reporting</w:t>
            </w:r>
          </w:p>
        </w:tc>
      </w:tr>
      <w:tr w:rsidR="001A09B4" w:rsidRPr="0039118A" w14:paraId="3EB89488" w14:textId="77777777" w:rsidTr="00C82219">
        <w:tc>
          <w:tcPr>
            <w:tcW w:w="1701" w:type="dxa"/>
            <w:tcBorders>
              <w:top w:val="single" w:sz="2" w:space="0" w:color="808080"/>
              <w:bottom w:val="single" w:sz="2" w:space="0" w:color="808080"/>
            </w:tcBorders>
            <w:shd w:val="clear" w:color="auto" w:fill="E0E0E0"/>
          </w:tcPr>
          <w:p w14:paraId="29914902" w14:textId="77777777" w:rsidR="001A09B4" w:rsidRPr="0039118A" w:rsidRDefault="00395D53" w:rsidP="003A24BD">
            <w:pPr>
              <w:pStyle w:val="TableText"/>
              <w:rPr>
                <w:rStyle w:val="Strong"/>
              </w:rPr>
            </w:pPr>
            <w:r w:rsidRPr="0039118A">
              <w:rPr>
                <w:rStyle w:val="Strong"/>
              </w:rPr>
              <w:t>Date:</w:t>
            </w:r>
          </w:p>
        </w:tc>
        <w:tc>
          <w:tcPr>
            <w:tcW w:w="3402" w:type="dxa"/>
            <w:tcBorders>
              <w:bottom w:val="single" w:sz="2" w:space="0" w:color="808080"/>
            </w:tcBorders>
          </w:tcPr>
          <w:p w14:paraId="45AAA63F" w14:textId="51A38EA7" w:rsidR="001A09B4" w:rsidRPr="0039118A" w:rsidRDefault="00B34ABC" w:rsidP="00571DF1">
            <w:pPr>
              <w:pStyle w:val="TableText"/>
            </w:pPr>
            <w:r>
              <w:t>19 October 2018</w:t>
            </w:r>
          </w:p>
        </w:tc>
      </w:tr>
      <w:tr w:rsidR="001A09B4" w:rsidRPr="0039118A" w14:paraId="27B5FBE1" w14:textId="77777777" w:rsidTr="00C82219">
        <w:tc>
          <w:tcPr>
            <w:tcW w:w="1701" w:type="dxa"/>
            <w:tcBorders>
              <w:top w:val="single" w:sz="2" w:space="0" w:color="808080"/>
              <w:bottom w:val="single" w:sz="2" w:space="0" w:color="808080"/>
            </w:tcBorders>
            <w:shd w:val="clear" w:color="auto" w:fill="E0E0E0"/>
          </w:tcPr>
          <w:p w14:paraId="4A26F07C" w14:textId="77777777" w:rsidR="001A09B4" w:rsidRPr="0039118A" w:rsidRDefault="00395D53" w:rsidP="003A24BD">
            <w:pPr>
              <w:pStyle w:val="TableText"/>
              <w:rPr>
                <w:rStyle w:val="Strong"/>
              </w:rPr>
            </w:pPr>
            <w:r w:rsidRPr="0039118A">
              <w:rPr>
                <w:rStyle w:val="Strong"/>
              </w:rPr>
              <w:t>Version:</w:t>
            </w:r>
          </w:p>
        </w:tc>
        <w:tc>
          <w:tcPr>
            <w:tcW w:w="3402" w:type="dxa"/>
            <w:tcBorders>
              <w:top w:val="single" w:sz="2" w:space="0" w:color="808080"/>
              <w:bottom w:val="single" w:sz="2" w:space="0" w:color="808080"/>
            </w:tcBorders>
          </w:tcPr>
          <w:p w14:paraId="52E49F09" w14:textId="3113825C" w:rsidR="00D52F2A" w:rsidRPr="0039118A" w:rsidRDefault="00925C26" w:rsidP="00A61FEC">
            <w:pPr>
              <w:pStyle w:val="TableText"/>
            </w:pPr>
            <w:r>
              <w:t>3</w:t>
            </w:r>
            <w:r w:rsidR="001228FD">
              <w:t>.</w:t>
            </w:r>
            <w:r w:rsidR="00B34ABC">
              <w:t>4</w:t>
            </w:r>
          </w:p>
        </w:tc>
      </w:tr>
      <w:tr w:rsidR="000C2B52" w:rsidRPr="0039118A" w14:paraId="6C0909C2" w14:textId="77777777" w:rsidTr="00C82219">
        <w:tc>
          <w:tcPr>
            <w:tcW w:w="1701" w:type="dxa"/>
            <w:tcBorders>
              <w:top w:val="single" w:sz="2" w:space="0" w:color="808080"/>
              <w:bottom w:val="single" w:sz="2" w:space="0" w:color="808080"/>
            </w:tcBorders>
            <w:shd w:val="clear" w:color="auto" w:fill="E0E0E0"/>
          </w:tcPr>
          <w:p w14:paraId="0B8CB7E4" w14:textId="77777777" w:rsidR="000C2B52" w:rsidRPr="0039118A" w:rsidRDefault="000C2B52" w:rsidP="003A24BD">
            <w:pPr>
              <w:pStyle w:val="TableText"/>
              <w:rPr>
                <w:rStyle w:val="Strong"/>
              </w:rPr>
            </w:pPr>
            <w:r>
              <w:rPr>
                <w:rStyle w:val="Strong"/>
              </w:rPr>
              <w:t>Status</w:t>
            </w:r>
          </w:p>
        </w:tc>
        <w:tc>
          <w:tcPr>
            <w:tcW w:w="3402" w:type="dxa"/>
            <w:tcBorders>
              <w:top w:val="single" w:sz="2" w:space="0" w:color="808080"/>
              <w:bottom w:val="single" w:sz="2" w:space="0" w:color="808080"/>
            </w:tcBorders>
          </w:tcPr>
          <w:p w14:paraId="30774E71" w14:textId="77777777" w:rsidR="000C2B52" w:rsidRPr="0039118A" w:rsidRDefault="00263D84" w:rsidP="00F30615">
            <w:pPr>
              <w:pStyle w:val="TableText"/>
            </w:pPr>
            <w:r>
              <w:t>Final</w:t>
            </w:r>
          </w:p>
        </w:tc>
      </w:tr>
    </w:tbl>
    <w:p w14:paraId="31C846F9" w14:textId="77777777" w:rsidR="001A09B4" w:rsidRPr="0039118A" w:rsidRDefault="001A09B4" w:rsidP="003A24BD"/>
    <w:p w14:paraId="6B577CB8" w14:textId="77777777" w:rsidR="003737CC" w:rsidRDefault="003737CC" w:rsidP="003A24BD"/>
    <w:p w14:paraId="16589CE0" w14:textId="77777777" w:rsidR="00C92677" w:rsidRPr="0039118A" w:rsidRDefault="00CC524F" w:rsidP="003A24BD">
      <w:pPr>
        <w:pStyle w:val="TOAHeading"/>
        <w:rPr>
          <w:rStyle w:val="Strong"/>
        </w:rPr>
      </w:pPr>
      <w:r w:rsidRPr="0039118A">
        <w:rPr>
          <w:rStyle w:val="Strong"/>
        </w:rPr>
        <w:br w:type="page"/>
      </w:r>
    </w:p>
    <w:p w14:paraId="608704EE"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732CD9F4" w14:textId="77777777" w:rsidR="00141F7F" w:rsidRDefault="000A6252">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r w:rsidRPr="0039118A">
        <w:fldChar w:fldCharType="begin"/>
      </w:r>
      <w:r w:rsidRPr="0039118A">
        <w:instrText xml:space="preserve"> TOC \o "1-3" \h \z \u </w:instrText>
      </w:r>
      <w:r w:rsidRPr="0039118A">
        <w:fldChar w:fldCharType="separate"/>
      </w:r>
      <w:hyperlink w:anchor="_Toc512843252" w:history="1">
        <w:r w:rsidR="00141F7F" w:rsidRPr="009B3B3A">
          <w:rPr>
            <w:rStyle w:val="Hyperlink"/>
            <w:noProof/>
          </w:rPr>
          <w:t>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Front Matter</w:t>
        </w:r>
        <w:r w:rsidR="00141F7F">
          <w:rPr>
            <w:noProof/>
            <w:webHidden/>
          </w:rPr>
          <w:tab/>
        </w:r>
        <w:r w:rsidR="00141F7F">
          <w:rPr>
            <w:noProof/>
            <w:webHidden/>
          </w:rPr>
          <w:fldChar w:fldCharType="begin"/>
        </w:r>
        <w:r w:rsidR="00141F7F">
          <w:rPr>
            <w:noProof/>
            <w:webHidden/>
          </w:rPr>
          <w:instrText xml:space="preserve"> PAGEREF _Toc512843252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1AB26279"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53" w:history="1">
        <w:r w:rsidR="00141F7F" w:rsidRPr="009B3B3A">
          <w:rPr>
            <w:rStyle w:val="Hyperlink"/>
            <w:noProof/>
          </w:rPr>
          <w:t>1.1.</w:t>
        </w:r>
        <w:r w:rsidR="00141F7F">
          <w:rPr>
            <w:rFonts w:eastAsiaTheme="minorEastAsia" w:cstheme="minorBidi"/>
            <w:b w:val="0"/>
            <w:bCs w:val="0"/>
            <w:noProof/>
            <w:sz w:val="22"/>
            <w:szCs w:val="22"/>
            <w:lang w:eastAsia="en-NZ"/>
          </w:rPr>
          <w:tab/>
        </w:r>
        <w:r w:rsidR="00141F7F" w:rsidRPr="009B3B3A">
          <w:rPr>
            <w:rStyle w:val="Hyperlink"/>
            <w:noProof/>
          </w:rPr>
          <w:t>Reproduction of material</w:t>
        </w:r>
        <w:r w:rsidR="00141F7F">
          <w:rPr>
            <w:noProof/>
            <w:webHidden/>
          </w:rPr>
          <w:tab/>
        </w:r>
        <w:r w:rsidR="00141F7F">
          <w:rPr>
            <w:noProof/>
            <w:webHidden/>
          </w:rPr>
          <w:fldChar w:fldCharType="begin"/>
        </w:r>
        <w:r w:rsidR="00141F7F">
          <w:rPr>
            <w:noProof/>
            <w:webHidden/>
          </w:rPr>
          <w:instrText xml:space="preserve"> PAGEREF _Toc512843253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4878871C"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54" w:history="1">
        <w:r w:rsidR="00141F7F" w:rsidRPr="009B3B3A">
          <w:rPr>
            <w:rStyle w:val="Hyperlink"/>
            <w:noProof/>
          </w:rPr>
          <w:t>1.2.</w:t>
        </w:r>
        <w:r w:rsidR="00141F7F">
          <w:rPr>
            <w:rFonts w:eastAsiaTheme="minorEastAsia" w:cstheme="minorBidi"/>
            <w:b w:val="0"/>
            <w:bCs w:val="0"/>
            <w:noProof/>
            <w:sz w:val="22"/>
            <w:szCs w:val="22"/>
            <w:lang w:eastAsia="en-NZ"/>
          </w:rPr>
          <w:tab/>
        </w:r>
        <w:r w:rsidR="00141F7F" w:rsidRPr="009B3B3A">
          <w:rPr>
            <w:rStyle w:val="Hyperlink"/>
            <w:noProof/>
          </w:rPr>
          <w:t>Disclaimer</w:t>
        </w:r>
        <w:r w:rsidR="00141F7F">
          <w:rPr>
            <w:noProof/>
            <w:webHidden/>
          </w:rPr>
          <w:tab/>
        </w:r>
        <w:r w:rsidR="00141F7F">
          <w:rPr>
            <w:noProof/>
            <w:webHidden/>
          </w:rPr>
          <w:fldChar w:fldCharType="begin"/>
        </w:r>
        <w:r w:rsidR="00141F7F">
          <w:rPr>
            <w:noProof/>
            <w:webHidden/>
          </w:rPr>
          <w:instrText xml:space="preserve"> PAGEREF _Toc512843254 \h </w:instrText>
        </w:r>
        <w:r w:rsidR="00141F7F">
          <w:rPr>
            <w:noProof/>
            <w:webHidden/>
          </w:rPr>
        </w:r>
        <w:r w:rsidR="00141F7F">
          <w:rPr>
            <w:noProof/>
            <w:webHidden/>
          </w:rPr>
          <w:fldChar w:fldCharType="separate"/>
        </w:r>
        <w:r w:rsidR="007356D9">
          <w:rPr>
            <w:noProof/>
            <w:webHidden/>
          </w:rPr>
          <w:t>13</w:t>
        </w:r>
        <w:r w:rsidR="00141F7F">
          <w:rPr>
            <w:noProof/>
            <w:webHidden/>
          </w:rPr>
          <w:fldChar w:fldCharType="end"/>
        </w:r>
      </w:hyperlink>
    </w:p>
    <w:p w14:paraId="52E41E21"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5" w:history="1">
        <w:r w:rsidR="00141F7F" w:rsidRPr="009B3B3A">
          <w:rPr>
            <w:rStyle w:val="Hyperlink"/>
            <w:noProof/>
          </w:rPr>
          <w:t>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Introduction</w:t>
        </w:r>
        <w:r w:rsidR="00141F7F">
          <w:rPr>
            <w:noProof/>
            <w:webHidden/>
          </w:rPr>
          <w:tab/>
        </w:r>
        <w:r w:rsidR="00141F7F">
          <w:rPr>
            <w:noProof/>
            <w:webHidden/>
          </w:rPr>
          <w:fldChar w:fldCharType="begin"/>
        </w:r>
        <w:r w:rsidR="00141F7F">
          <w:rPr>
            <w:noProof/>
            <w:webHidden/>
          </w:rPr>
          <w:instrText xml:space="preserve"> PAGEREF _Toc512843255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1464B37B"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56" w:history="1">
        <w:r w:rsidR="00141F7F" w:rsidRPr="009B3B3A">
          <w:rPr>
            <w:rStyle w:val="Hyperlink"/>
            <w:noProof/>
          </w:rPr>
          <w:t>2.1.</w:t>
        </w:r>
        <w:r w:rsidR="00141F7F">
          <w:rPr>
            <w:rFonts w:eastAsiaTheme="minorEastAsia" w:cstheme="minorBidi"/>
            <w:b w:val="0"/>
            <w:bCs w:val="0"/>
            <w:noProof/>
            <w:sz w:val="22"/>
            <w:szCs w:val="22"/>
            <w:lang w:eastAsia="en-NZ"/>
          </w:rPr>
          <w:tab/>
        </w:r>
        <w:r w:rsidR="00141F7F" w:rsidRPr="009B3B3A">
          <w:rPr>
            <w:rStyle w:val="Hyperlink"/>
            <w:noProof/>
          </w:rPr>
          <w:t>Purpose of this document</w:t>
        </w:r>
        <w:r w:rsidR="00141F7F">
          <w:rPr>
            <w:noProof/>
            <w:webHidden/>
          </w:rPr>
          <w:tab/>
        </w:r>
        <w:r w:rsidR="00141F7F">
          <w:rPr>
            <w:noProof/>
            <w:webHidden/>
          </w:rPr>
          <w:fldChar w:fldCharType="begin"/>
        </w:r>
        <w:r w:rsidR="00141F7F">
          <w:rPr>
            <w:noProof/>
            <w:webHidden/>
          </w:rPr>
          <w:instrText xml:space="preserve"> PAGEREF _Toc512843256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764620D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57" w:history="1">
        <w:r w:rsidR="00141F7F" w:rsidRPr="009B3B3A">
          <w:rPr>
            <w:rStyle w:val="Hyperlink"/>
            <w:noProof/>
          </w:rPr>
          <w:t>2.2.</w:t>
        </w:r>
        <w:r w:rsidR="00141F7F">
          <w:rPr>
            <w:rFonts w:eastAsiaTheme="minorEastAsia" w:cstheme="minorBidi"/>
            <w:b w:val="0"/>
            <w:bCs w:val="0"/>
            <w:noProof/>
            <w:sz w:val="22"/>
            <w:szCs w:val="22"/>
            <w:lang w:eastAsia="en-NZ"/>
          </w:rPr>
          <w:tab/>
        </w:r>
        <w:r w:rsidR="00141F7F" w:rsidRPr="009B3B3A">
          <w:rPr>
            <w:rStyle w:val="Hyperlink"/>
            <w:noProof/>
          </w:rPr>
          <w:t>Authority for collection of health information</w:t>
        </w:r>
        <w:r w:rsidR="00141F7F">
          <w:rPr>
            <w:noProof/>
            <w:webHidden/>
          </w:rPr>
          <w:tab/>
        </w:r>
        <w:r w:rsidR="00141F7F">
          <w:rPr>
            <w:noProof/>
            <w:webHidden/>
          </w:rPr>
          <w:fldChar w:fldCharType="begin"/>
        </w:r>
        <w:r w:rsidR="00141F7F">
          <w:rPr>
            <w:noProof/>
            <w:webHidden/>
          </w:rPr>
          <w:instrText xml:space="preserve"> PAGEREF _Toc512843257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7B66C9EB"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58" w:history="1">
        <w:r w:rsidR="00141F7F" w:rsidRPr="009B3B3A">
          <w:rPr>
            <w:rStyle w:val="Hyperlink"/>
            <w:noProof/>
          </w:rPr>
          <w:t>2.3.</w:t>
        </w:r>
        <w:r w:rsidR="00141F7F">
          <w:rPr>
            <w:rFonts w:eastAsiaTheme="minorEastAsia" w:cstheme="minorBidi"/>
            <w:b w:val="0"/>
            <w:bCs w:val="0"/>
            <w:noProof/>
            <w:sz w:val="22"/>
            <w:szCs w:val="22"/>
            <w:lang w:eastAsia="en-NZ"/>
          </w:rPr>
          <w:tab/>
        </w:r>
        <w:r w:rsidR="00141F7F" w:rsidRPr="009B3B3A">
          <w:rPr>
            <w:rStyle w:val="Hyperlink"/>
            <w:noProof/>
          </w:rPr>
          <w:t>Contact</w:t>
        </w:r>
        <w:r w:rsidR="00141F7F">
          <w:rPr>
            <w:noProof/>
            <w:webHidden/>
          </w:rPr>
          <w:tab/>
        </w:r>
        <w:r w:rsidR="00141F7F">
          <w:rPr>
            <w:noProof/>
            <w:webHidden/>
          </w:rPr>
          <w:fldChar w:fldCharType="begin"/>
        </w:r>
        <w:r w:rsidR="00141F7F">
          <w:rPr>
            <w:noProof/>
            <w:webHidden/>
          </w:rPr>
          <w:instrText xml:space="preserve"> PAGEREF _Toc512843258 \h </w:instrText>
        </w:r>
        <w:r w:rsidR="00141F7F">
          <w:rPr>
            <w:noProof/>
            <w:webHidden/>
          </w:rPr>
        </w:r>
        <w:r w:rsidR="00141F7F">
          <w:rPr>
            <w:noProof/>
            <w:webHidden/>
          </w:rPr>
          <w:fldChar w:fldCharType="separate"/>
        </w:r>
        <w:r w:rsidR="007356D9">
          <w:rPr>
            <w:noProof/>
            <w:webHidden/>
          </w:rPr>
          <w:t>14</w:t>
        </w:r>
        <w:r w:rsidR="00141F7F">
          <w:rPr>
            <w:noProof/>
            <w:webHidden/>
          </w:rPr>
          <w:fldChar w:fldCharType="end"/>
        </w:r>
      </w:hyperlink>
    </w:p>
    <w:p w14:paraId="315D3947"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59" w:history="1">
        <w:r w:rsidR="00141F7F" w:rsidRPr="009B3B3A">
          <w:rPr>
            <w:rStyle w:val="Hyperlink"/>
            <w:noProof/>
          </w:rPr>
          <w:t>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Overview of the National Patient Flow Collection</w:t>
        </w:r>
        <w:r w:rsidR="00141F7F">
          <w:rPr>
            <w:noProof/>
            <w:webHidden/>
          </w:rPr>
          <w:tab/>
        </w:r>
        <w:r w:rsidR="00141F7F">
          <w:rPr>
            <w:noProof/>
            <w:webHidden/>
          </w:rPr>
          <w:fldChar w:fldCharType="begin"/>
        </w:r>
        <w:r w:rsidR="00141F7F">
          <w:rPr>
            <w:noProof/>
            <w:webHidden/>
          </w:rPr>
          <w:instrText xml:space="preserve"> PAGEREF _Toc512843259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606B2AD6"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0" w:history="1">
        <w:r w:rsidR="00141F7F" w:rsidRPr="009B3B3A">
          <w:rPr>
            <w:rStyle w:val="Hyperlink"/>
            <w:noProof/>
          </w:rPr>
          <w:t>3.1.</w:t>
        </w:r>
        <w:r w:rsidR="00141F7F">
          <w:rPr>
            <w:rFonts w:eastAsiaTheme="minorEastAsia" w:cstheme="minorBidi"/>
            <w:b w:val="0"/>
            <w:bCs w:val="0"/>
            <w:noProof/>
            <w:sz w:val="22"/>
            <w:szCs w:val="22"/>
            <w:lang w:eastAsia="en-NZ"/>
          </w:rPr>
          <w:tab/>
        </w:r>
        <w:r w:rsidR="00141F7F" w:rsidRPr="009B3B3A">
          <w:rPr>
            <w:rStyle w:val="Hyperlink"/>
            <w:noProof/>
          </w:rPr>
          <w:t>Purpose</w:t>
        </w:r>
        <w:r w:rsidR="00141F7F">
          <w:rPr>
            <w:noProof/>
            <w:webHidden/>
          </w:rPr>
          <w:tab/>
        </w:r>
        <w:r w:rsidR="00141F7F">
          <w:rPr>
            <w:noProof/>
            <w:webHidden/>
          </w:rPr>
          <w:fldChar w:fldCharType="begin"/>
        </w:r>
        <w:r w:rsidR="00141F7F">
          <w:rPr>
            <w:noProof/>
            <w:webHidden/>
          </w:rPr>
          <w:instrText xml:space="preserve"> PAGEREF _Toc512843260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0A574FFA"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1" w:history="1">
        <w:r w:rsidR="00141F7F" w:rsidRPr="009B3B3A">
          <w:rPr>
            <w:rStyle w:val="Hyperlink"/>
            <w:noProof/>
          </w:rPr>
          <w:t>3.2.</w:t>
        </w:r>
        <w:r w:rsidR="00141F7F">
          <w:rPr>
            <w:rFonts w:eastAsiaTheme="minorEastAsia" w:cstheme="minorBidi"/>
            <w:b w:val="0"/>
            <w:bCs w:val="0"/>
            <w:noProof/>
            <w:sz w:val="22"/>
            <w:szCs w:val="22"/>
            <w:lang w:eastAsia="en-NZ"/>
          </w:rPr>
          <w:tab/>
        </w:r>
        <w:r w:rsidR="00141F7F" w:rsidRPr="009B3B3A">
          <w:rPr>
            <w:rStyle w:val="Hyperlink"/>
            <w:noProof/>
          </w:rPr>
          <w:t>Content</w:t>
        </w:r>
        <w:r w:rsidR="00141F7F">
          <w:rPr>
            <w:noProof/>
            <w:webHidden/>
          </w:rPr>
          <w:tab/>
        </w:r>
        <w:r w:rsidR="00141F7F">
          <w:rPr>
            <w:noProof/>
            <w:webHidden/>
          </w:rPr>
          <w:fldChar w:fldCharType="begin"/>
        </w:r>
        <w:r w:rsidR="00141F7F">
          <w:rPr>
            <w:noProof/>
            <w:webHidden/>
          </w:rPr>
          <w:instrText xml:space="preserve"> PAGEREF _Toc512843261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52A3E37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62" w:history="1">
        <w:r w:rsidR="00141F7F" w:rsidRPr="009B3B3A">
          <w:rPr>
            <w:rStyle w:val="Hyperlink"/>
            <w:noProof/>
          </w:rPr>
          <w:t>3.2.1</w:t>
        </w:r>
        <w:r w:rsidR="00141F7F">
          <w:rPr>
            <w:rFonts w:eastAsiaTheme="minorEastAsia" w:cstheme="minorBidi"/>
            <w:noProof/>
            <w:sz w:val="22"/>
            <w:szCs w:val="22"/>
            <w:lang w:eastAsia="en-NZ"/>
          </w:rPr>
          <w:tab/>
        </w:r>
        <w:r w:rsidR="00141F7F" w:rsidRPr="009B3B3A">
          <w:rPr>
            <w:rStyle w:val="Hyperlink"/>
            <w:noProof/>
          </w:rPr>
          <w:t>History and Development</w:t>
        </w:r>
        <w:r w:rsidR="00141F7F">
          <w:rPr>
            <w:noProof/>
            <w:webHidden/>
          </w:rPr>
          <w:tab/>
        </w:r>
        <w:r w:rsidR="00141F7F">
          <w:rPr>
            <w:noProof/>
            <w:webHidden/>
          </w:rPr>
          <w:fldChar w:fldCharType="begin"/>
        </w:r>
        <w:r w:rsidR="00141F7F">
          <w:rPr>
            <w:noProof/>
            <w:webHidden/>
          </w:rPr>
          <w:instrText xml:space="preserve"> PAGEREF _Toc512843262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745933A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63" w:history="1">
        <w:r w:rsidR="00141F7F" w:rsidRPr="009B3B3A">
          <w:rPr>
            <w:rStyle w:val="Hyperlink"/>
            <w:noProof/>
          </w:rPr>
          <w:t>3.2.2</w:t>
        </w:r>
        <w:r w:rsidR="00141F7F">
          <w:rPr>
            <w:rFonts w:eastAsiaTheme="minorEastAsia" w:cstheme="minorBidi"/>
            <w:noProof/>
            <w:sz w:val="22"/>
            <w:szCs w:val="22"/>
            <w:lang w:eastAsia="en-NZ"/>
          </w:rPr>
          <w:tab/>
        </w:r>
        <w:r w:rsidR="00141F7F" w:rsidRPr="009B3B3A">
          <w:rPr>
            <w:rStyle w:val="Hyperlink"/>
            <w:noProof/>
          </w:rPr>
          <w:t>Other Collections</w:t>
        </w:r>
        <w:r w:rsidR="00141F7F">
          <w:rPr>
            <w:noProof/>
            <w:webHidden/>
          </w:rPr>
          <w:tab/>
        </w:r>
        <w:r w:rsidR="00141F7F">
          <w:rPr>
            <w:noProof/>
            <w:webHidden/>
          </w:rPr>
          <w:fldChar w:fldCharType="begin"/>
        </w:r>
        <w:r w:rsidR="00141F7F">
          <w:rPr>
            <w:noProof/>
            <w:webHidden/>
          </w:rPr>
          <w:instrText xml:space="preserve"> PAGEREF _Toc512843263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1D205495"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4" w:history="1">
        <w:r w:rsidR="00141F7F" w:rsidRPr="009B3B3A">
          <w:rPr>
            <w:rStyle w:val="Hyperlink"/>
            <w:noProof/>
          </w:rPr>
          <w:t>3.3.</w:t>
        </w:r>
        <w:r w:rsidR="00141F7F">
          <w:rPr>
            <w:rFonts w:eastAsiaTheme="minorEastAsia" w:cstheme="minorBidi"/>
            <w:b w:val="0"/>
            <w:bCs w:val="0"/>
            <w:noProof/>
            <w:sz w:val="22"/>
            <w:szCs w:val="22"/>
            <w:lang w:eastAsia="en-NZ"/>
          </w:rPr>
          <w:tab/>
        </w:r>
        <w:r w:rsidR="00141F7F" w:rsidRPr="009B3B3A">
          <w:rPr>
            <w:rStyle w:val="Hyperlink"/>
            <w:noProof/>
          </w:rPr>
          <w:t>Health Identity Data</w:t>
        </w:r>
        <w:r w:rsidR="00141F7F">
          <w:rPr>
            <w:noProof/>
            <w:webHidden/>
          </w:rPr>
          <w:tab/>
        </w:r>
        <w:r w:rsidR="00141F7F">
          <w:rPr>
            <w:noProof/>
            <w:webHidden/>
          </w:rPr>
          <w:fldChar w:fldCharType="begin"/>
        </w:r>
        <w:r w:rsidR="00141F7F">
          <w:rPr>
            <w:noProof/>
            <w:webHidden/>
          </w:rPr>
          <w:instrText xml:space="preserve"> PAGEREF _Toc512843264 \h </w:instrText>
        </w:r>
        <w:r w:rsidR="00141F7F">
          <w:rPr>
            <w:noProof/>
            <w:webHidden/>
          </w:rPr>
        </w:r>
        <w:r w:rsidR="00141F7F">
          <w:rPr>
            <w:noProof/>
            <w:webHidden/>
          </w:rPr>
          <w:fldChar w:fldCharType="separate"/>
        </w:r>
        <w:r w:rsidR="007356D9">
          <w:rPr>
            <w:noProof/>
            <w:webHidden/>
          </w:rPr>
          <w:t>15</w:t>
        </w:r>
        <w:r w:rsidR="00141F7F">
          <w:rPr>
            <w:noProof/>
            <w:webHidden/>
          </w:rPr>
          <w:fldChar w:fldCharType="end"/>
        </w:r>
      </w:hyperlink>
    </w:p>
    <w:p w14:paraId="7C599EC8"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5" w:history="1">
        <w:r w:rsidR="00141F7F" w:rsidRPr="009B3B3A">
          <w:rPr>
            <w:rStyle w:val="Hyperlink"/>
            <w:noProof/>
          </w:rPr>
          <w:t>3.4.</w:t>
        </w:r>
        <w:r w:rsidR="00141F7F">
          <w:rPr>
            <w:rFonts w:eastAsiaTheme="minorEastAsia" w:cstheme="minorBidi"/>
            <w:b w:val="0"/>
            <w:bCs w:val="0"/>
            <w:noProof/>
            <w:sz w:val="22"/>
            <w:szCs w:val="22"/>
            <w:lang w:eastAsia="en-NZ"/>
          </w:rPr>
          <w:tab/>
        </w:r>
        <w:r w:rsidR="00141F7F" w:rsidRPr="009B3B3A">
          <w:rPr>
            <w:rStyle w:val="Hyperlink"/>
            <w:noProof/>
          </w:rPr>
          <w:t>Start Date</w:t>
        </w:r>
        <w:r w:rsidR="00141F7F">
          <w:rPr>
            <w:noProof/>
            <w:webHidden/>
          </w:rPr>
          <w:tab/>
        </w:r>
        <w:r w:rsidR="00141F7F">
          <w:rPr>
            <w:noProof/>
            <w:webHidden/>
          </w:rPr>
          <w:fldChar w:fldCharType="begin"/>
        </w:r>
        <w:r w:rsidR="00141F7F">
          <w:rPr>
            <w:noProof/>
            <w:webHidden/>
          </w:rPr>
          <w:instrText xml:space="preserve"> PAGEREF _Toc512843265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152D69E0"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6" w:history="1">
        <w:r w:rsidR="00141F7F" w:rsidRPr="009B3B3A">
          <w:rPr>
            <w:rStyle w:val="Hyperlink"/>
            <w:noProof/>
          </w:rPr>
          <w:t>3.5.</w:t>
        </w:r>
        <w:r w:rsidR="00141F7F">
          <w:rPr>
            <w:rFonts w:eastAsiaTheme="minorEastAsia" w:cstheme="minorBidi"/>
            <w:b w:val="0"/>
            <w:bCs w:val="0"/>
            <w:noProof/>
            <w:sz w:val="22"/>
            <w:szCs w:val="22"/>
            <w:lang w:eastAsia="en-NZ"/>
          </w:rPr>
          <w:tab/>
        </w:r>
        <w:r w:rsidR="00141F7F" w:rsidRPr="009B3B3A">
          <w:rPr>
            <w:rStyle w:val="Hyperlink"/>
            <w:noProof/>
          </w:rPr>
          <w:t>Frequency of Updates</w:t>
        </w:r>
        <w:r w:rsidR="00141F7F">
          <w:rPr>
            <w:noProof/>
            <w:webHidden/>
          </w:rPr>
          <w:tab/>
        </w:r>
        <w:r w:rsidR="00141F7F">
          <w:rPr>
            <w:noProof/>
            <w:webHidden/>
          </w:rPr>
          <w:fldChar w:fldCharType="begin"/>
        </w:r>
        <w:r w:rsidR="00141F7F">
          <w:rPr>
            <w:noProof/>
            <w:webHidden/>
          </w:rPr>
          <w:instrText xml:space="preserve"> PAGEREF _Toc512843266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0A437CBC"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7" w:history="1">
        <w:r w:rsidR="00141F7F" w:rsidRPr="009B3B3A">
          <w:rPr>
            <w:rStyle w:val="Hyperlink"/>
            <w:noProof/>
          </w:rPr>
          <w:t>3.6.</w:t>
        </w:r>
        <w:r w:rsidR="00141F7F">
          <w:rPr>
            <w:rFonts w:eastAsiaTheme="minorEastAsia" w:cstheme="minorBidi"/>
            <w:b w:val="0"/>
            <w:bCs w:val="0"/>
            <w:noProof/>
            <w:sz w:val="22"/>
            <w:szCs w:val="22"/>
            <w:lang w:eastAsia="en-NZ"/>
          </w:rPr>
          <w:tab/>
        </w:r>
        <w:r w:rsidR="00141F7F" w:rsidRPr="009B3B3A">
          <w:rPr>
            <w:rStyle w:val="Hyperlink"/>
            <w:noProof/>
          </w:rPr>
          <w:t>Authorised Access</w:t>
        </w:r>
        <w:r w:rsidR="00141F7F">
          <w:rPr>
            <w:noProof/>
            <w:webHidden/>
          </w:rPr>
          <w:tab/>
        </w:r>
        <w:r w:rsidR="00141F7F">
          <w:rPr>
            <w:noProof/>
            <w:webHidden/>
          </w:rPr>
          <w:fldChar w:fldCharType="begin"/>
        </w:r>
        <w:r w:rsidR="00141F7F">
          <w:rPr>
            <w:noProof/>
            <w:webHidden/>
          </w:rPr>
          <w:instrText xml:space="preserve"> PAGEREF _Toc512843267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5A15014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8" w:history="1">
        <w:r w:rsidR="00141F7F" w:rsidRPr="009B3B3A">
          <w:rPr>
            <w:rStyle w:val="Hyperlink"/>
            <w:noProof/>
          </w:rPr>
          <w:t>3.7.</w:t>
        </w:r>
        <w:r w:rsidR="00141F7F">
          <w:rPr>
            <w:rFonts w:eastAsiaTheme="minorEastAsia" w:cstheme="minorBidi"/>
            <w:b w:val="0"/>
            <w:bCs w:val="0"/>
            <w:noProof/>
            <w:sz w:val="22"/>
            <w:szCs w:val="22"/>
            <w:lang w:eastAsia="en-NZ"/>
          </w:rPr>
          <w:tab/>
        </w:r>
        <w:r w:rsidR="00141F7F" w:rsidRPr="009B3B3A">
          <w:rPr>
            <w:rStyle w:val="Hyperlink"/>
            <w:noProof/>
          </w:rPr>
          <w:t>Privacy Issues</w:t>
        </w:r>
        <w:r w:rsidR="00141F7F">
          <w:rPr>
            <w:noProof/>
            <w:webHidden/>
          </w:rPr>
          <w:tab/>
        </w:r>
        <w:r w:rsidR="00141F7F">
          <w:rPr>
            <w:noProof/>
            <w:webHidden/>
          </w:rPr>
          <w:fldChar w:fldCharType="begin"/>
        </w:r>
        <w:r w:rsidR="00141F7F">
          <w:rPr>
            <w:noProof/>
            <w:webHidden/>
          </w:rPr>
          <w:instrText xml:space="preserve"> PAGEREF _Toc512843268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72DED77B"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69" w:history="1">
        <w:r w:rsidR="00141F7F" w:rsidRPr="009B3B3A">
          <w:rPr>
            <w:rStyle w:val="Hyperlink"/>
            <w:noProof/>
          </w:rPr>
          <w:t>3.8.</w:t>
        </w:r>
        <w:r w:rsidR="00141F7F">
          <w:rPr>
            <w:rFonts w:eastAsiaTheme="minorEastAsia" w:cstheme="minorBidi"/>
            <w:b w:val="0"/>
            <w:bCs w:val="0"/>
            <w:noProof/>
            <w:sz w:val="22"/>
            <w:szCs w:val="22"/>
            <w:lang w:eastAsia="en-NZ"/>
          </w:rPr>
          <w:tab/>
        </w:r>
        <w:r w:rsidR="00141F7F" w:rsidRPr="009B3B3A">
          <w:rPr>
            <w:rStyle w:val="Hyperlink"/>
            <w:noProof/>
          </w:rPr>
          <w:t>Purpose of Reports and Publications</w:t>
        </w:r>
        <w:r w:rsidR="00141F7F">
          <w:rPr>
            <w:noProof/>
            <w:webHidden/>
          </w:rPr>
          <w:tab/>
        </w:r>
        <w:r w:rsidR="00141F7F">
          <w:rPr>
            <w:noProof/>
            <w:webHidden/>
          </w:rPr>
          <w:fldChar w:fldCharType="begin"/>
        </w:r>
        <w:r w:rsidR="00141F7F">
          <w:rPr>
            <w:noProof/>
            <w:webHidden/>
          </w:rPr>
          <w:instrText xml:space="preserve"> PAGEREF _Toc512843269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69FD8FF4"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0" w:history="1">
        <w:r w:rsidR="00141F7F" w:rsidRPr="009B3B3A">
          <w:rPr>
            <w:rStyle w:val="Hyperlink"/>
            <w:noProof/>
          </w:rPr>
          <w:t>3.9.</w:t>
        </w:r>
        <w:r w:rsidR="00141F7F">
          <w:rPr>
            <w:rFonts w:eastAsiaTheme="minorEastAsia" w:cstheme="minorBidi"/>
            <w:b w:val="0"/>
            <w:bCs w:val="0"/>
            <w:noProof/>
            <w:sz w:val="22"/>
            <w:szCs w:val="22"/>
            <w:lang w:eastAsia="en-NZ"/>
          </w:rPr>
          <w:tab/>
        </w:r>
        <w:r w:rsidR="00141F7F" w:rsidRPr="009B3B3A">
          <w:rPr>
            <w:rStyle w:val="Hyperlink"/>
            <w:noProof/>
          </w:rPr>
          <w:t>Data Provision</w:t>
        </w:r>
        <w:r w:rsidR="00141F7F">
          <w:rPr>
            <w:noProof/>
            <w:webHidden/>
          </w:rPr>
          <w:tab/>
        </w:r>
        <w:r w:rsidR="00141F7F">
          <w:rPr>
            <w:noProof/>
            <w:webHidden/>
          </w:rPr>
          <w:fldChar w:fldCharType="begin"/>
        </w:r>
        <w:r w:rsidR="00141F7F">
          <w:rPr>
            <w:noProof/>
            <w:webHidden/>
          </w:rPr>
          <w:instrText xml:space="preserve"> PAGEREF _Toc512843270 \h </w:instrText>
        </w:r>
        <w:r w:rsidR="00141F7F">
          <w:rPr>
            <w:noProof/>
            <w:webHidden/>
          </w:rPr>
        </w:r>
        <w:r w:rsidR="00141F7F">
          <w:rPr>
            <w:noProof/>
            <w:webHidden/>
          </w:rPr>
          <w:fldChar w:fldCharType="separate"/>
        </w:r>
        <w:r w:rsidR="007356D9">
          <w:rPr>
            <w:noProof/>
            <w:webHidden/>
          </w:rPr>
          <w:t>16</w:t>
        </w:r>
        <w:r w:rsidR="00141F7F">
          <w:rPr>
            <w:noProof/>
            <w:webHidden/>
          </w:rPr>
          <w:fldChar w:fldCharType="end"/>
        </w:r>
      </w:hyperlink>
    </w:p>
    <w:p w14:paraId="3F8870A9"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71" w:history="1">
        <w:r w:rsidR="00141F7F" w:rsidRPr="009B3B3A">
          <w:rPr>
            <w:rStyle w:val="Hyperlink"/>
            <w:noProof/>
          </w:rPr>
          <w:t>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NPF Collection Overview</w:t>
        </w:r>
        <w:r w:rsidR="00141F7F">
          <w:rPr>
            <w:noProof/>
            <w:webHidden/>
          </w:rPr>
          <w:tab/>
        </w:r>
        <w:r w:rsidR="00141F7F">
          <w:rPr>
            <w:noProof/>
            <w:webHidden/>
          </w:rPr>
          <w:fldChar w:fldCharType="begin"/>
        </w:r>
        <w:r w:rsidR="00141F7F">
          <w:rPr>
            <w:noProof/>
            <w:webHidden/>
          </w:rPr>
          <w:instrText xml:space="preserve"> PAGEREF _Toc512843271 \h </w:instrText>
        </w:r>
        <w:r w:rsidR="00141F7F">
          <w:rPr>
            <w:noProof/>
            <w:webHidden/>
          </w:rPr>
        </w:r>
        <w:r w:rsidR="00141F7F">
          <w:rPr>
            <w:noProof/>
            <w:webHidden/>
          </w:rPr>
          <w:fldChar w:fldCharType="separate"/>
        </w:r>
        <w:r w:rsidR="007356D9">
          <w:rPr>
            <w:noProof/>
            <w:webHidden/>
          </w:rPr>
          <w:t>17</w:t>
        </w:r>
        <w:r w:rsidR="00141F7F">
          <w:rPr>
            <w:noProof/>
            <w:webHidden/>
          </w:rPr>
          <w:fldChar w:fldCharType="end"/>
        </w:r>
      </w:hyperlink>
    </w:p>
    <w:p w14:paraId="7056E83F"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2" w:history="1">
        <w:r w:rsidR="00141F7F" w:rsidRPr="009B3B3A">
          <w:rPr>
            <w:rStyle w:val="Hyperlink"/>
            <w:noProof/>
          </w:rPr>
          <w:t>4.1.</w:t>
        </w:r>
        <w:r w:rsidR="00141F7F">
          <w:rPr>
            <w:rFonts w:eastAsiaTheme="minorEastAsia" w:cstheme="minorBidi"/>
            <w:b w:val="0"/>
            <w:bCs w:val="0"/>
            <w:noProof/>
            <w:sz w:val="22"/>
            <w:szCs w:val="22"/>
            <w:lang w:eastAsia="en-NZ"/>
          </w:rPr>
          <w:tab/>
        </w:r>
        <w:r w:rsidR="00141F7F" w:rsidRPr="009B3B3A">
          <w:rPr>
            <w:rStyle w:val="Hyperlink"/>
            <w:noProof/>
          </w:rPr>
          <w:t>NPF Core Business Concepts</w:t>
        </w:r>
        <w:r w:rsidR="00141F7F">
          <w:rPr>
            <w:noProof/>
            <w:webHidden/>
          </w:rPr>
          <w:tab/>
        </w:r>
        <w:r w:rsidR="00141F7F">
          <w:rPr>
            <w:noProof/>
            <w:webHidden/>
          </w:rPr>
          <w:fldChar w:fldCharType="begin"/>
        </w:r>
        <w:r w:rsidR="00141F7F">
          <w:rPr>
            <w:noProof/>
            <w:webHidden/>
          </w:rPr>
          <w:instrText xml:space="preserve"> PAGEREF _Toc512843272 \h </w:instrText>
        </w:r>
        <w:r w:rsidR="00141F7F">
          <w:rPr>
            <w:noProof/>
            <w:webHidden/>
          </w:rPr>
        </w:r>
        <w:r w:rsidR="00141F7F">
          <w:rPr>
            <w:noProof/>
            <w:webHidden/>
          </w:rPr>
          <w:fldChar w:fldCharType="separate"/>
        </w:r>
        <w:r w:rsidR="007356D9">
          <w:rPr>
            <w:noProof/>
            <w:webHidden/>
          </w:rPr>
          <w:t>17</w:t>
        </w:r>
        <w:r w:rsidR="00141F7F">
          <w:rPr>
            <w:noProof/>
            <w:webHidden/>
          </w:rPr>
          <w:fldChar w:fldCharType="end"/>
        </w:r>
      </w:hyperlink>
    </w:p>
    <w:p w14:paraId="5118A575"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3" w:history="1">
        <w:r w:rsidR="00141F7F" w:rsidRPr="009B3B3A">
          <w:rPr>
            <w:rStyle w:val="Hyperlink"/>
            <w:noProof/>
          </w:rPr>
          <w:t>4.2.</w:t>
        </w:r>
        <w:r w:rsidR="00141F7F">
          <w:rPr>
            <w:rFonts w:eastAsiaTheme="minorEastAsia" w:cstheme="minorBidi"/>
            <w:b w:val="0"/>
            <w:bCs w:val="0"/>
            <w:noProof/>
            <w:sz w:val="22"/>
            <w:szCs w:val="22"/>
            <w:lang w:eastAsia="en-NZ"/>
          </w:rPr>
          <w:tab/>
        </w:r>
        <w:r w:rsidR="00141F7F" w:rsidRPr="009B3B3A">
          <w:rPr>
            <w:rStyle w:val="Hyperlink"/>
            <w:noProof/>
          </w:rPr>
          <w:t>Structured Business Vocabulary</w:t>
        </w:r>
        <w:r w:rsidR="00141F7F">
          <w:rPr>
            <w:noProof/>
            <w:webHidden/>
          </w:rPr>
          <w:tab/>
        </w:r>
        <w:r w:rsidR="00141F7F">
          <w:rPr>
            <w:noProof/>
            <w:webHidden/>
          </w:rPr>
          <w:fldChar w:fldCharType="begin"/>
        </w:r>
        <w:r w:rsidR="00141F7F">
          <w:rPr>
            <w:noProof/>
            <w:webHidden/>
          </w:rPr>
          <w:instrText xml:space="preserve"> PAGEREF _Toc512843273 \h </w:instrText>
        </w:r>
        <w:r w:rsidR="00141F7F">
          <w:rPr>
            <w:noProof/>
            <w:webHidden/>
          </w:rPr>
        </w:r>
        <w:r w:rsidR="00141F7F">
          <w:rPr>
            <w:noProof/>
            <w:webHidden/>
          </w:rPr>
          <w:fldChar w:fldCharType="separate"/>
        </w:r>
        <w:r w:rsidR="007356D9">
          <w:rPr>
            <w:noProof/>
            <w:webHidden/>
          </w:rPr>
          <w:t>18</w:t>
        </w:r>
        <w:r w:rsidR="00141F7F">
          <w:rPr>
            <w:noProof/>
            <w:webHidden/>
          </w:rPr>
          <w:fldChar w:fldCharType="end"/>
        </w:r>
      </w:hyperlink>
    </w:p>
    <w:p w14:paraId="39905AFD"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4" w:history="1">
        <w:r w:rsidR="00141F7F" w:rsidRPr="009B3B3A">
          <w:rPr>
            <w:rStyle w:val="Hyperlink"/>
            <w:noProof/>
          </w:rPr>
          <w:t>4.3.</w:t>
        </w:r>
        <w:r w:rsidR="00141F7F">
          <w:rPr>
            <w:rFonts w:eastAsiaTheme="minorEastAsia" w:cstheme="minorBidi"/>
            <w:b w:val="0"/>
            <w:bCs w:val="0"/>
            <w:noProof/>
            <w:sz w:val="22"/>
            <w:szCs w:val="22"/>
            <w:lang w:eastAsia="en-NZ"/>
          </w:rPr>
          <w:tab/>
        </w:r>
        <w:r w:rsidR="00141F7F" w:rsidRPr="009B3B3A">
          <w:rPr>
            <w:rStyle w:val="Hyperlink"/>
            <w:noProof/>
          </w:rPr>
          <w:t>Business and Processing Rules</w:t>
        </w:r>
        <w:r w:rsidR="00141F7F">
          <w:rPr>
            <w:noProof/>
            <w:webHidden/>
          </w:rPr>
          <w:tab/>
        </w:r>
        <w:r w:rsidR="00141F7F">
          <w:rPr>
            <w:noProof/>
            <w:webHidden/>
          </w:rPr>
          <w:fldChar w:fldCharType="begin"/>
        </w:r>
        <w:r w:rsidR="00141F7F">
          <w:rPr>
            <w:noProof/>
            <w:webHidden/>
          </w:rPr>
          <w:instrText xml:space="preserve"> PAGEREF _Toc512843274 \h </w:instrText>
        </w:r>
        <w:r w:rsidR="00141F7F">
          <w:rPr>
            <w:noProof/>
            <w:webHidden/>
          </w:rPr>
        </w:r>
        <w:r w:rsidR="00141F7F">
          <w:rPr>
            <w:noProof/>
            <w:webHidden/>
          </w:rPr>
          <w:fldChar w:fldCharType="separate"/>
        </w:r>
        <w:r w:rsidR="007356D9">
          <w:rPr>
            <w:noProof/>
            <w:webHidden/>
          </w:rPr>
          <w:t>19</w:t>
        </w:r>
        <w:r w:rsidR="00141F7F">
          <w:rPr>
            <w:noProof/>
            <w:webHidden/>
          </w:rPr>
          <w:fldChar w:fldCharType="end"/>
        </w:r>
      </w:hyperlink>
    </w:p>
    <w:p w14:paraId="71FF5B72"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75" w:history="1">
        <w:r w:rsidR="00141F7F" w:rsidRPr="009B3B3A">
          <w:rPr>
            <w:rStyle w:val="Hyperlink"/>
            <w:noProof/>
          </w:rPr>
          <w:t>4.3.1</w:t>
        </w:r>
        <w:r w:rsidR="00141F7F">
          <w:rPr>
            <w:rFonts w:eastAsiaTheme="minorEastAsia" w:cstheme="minorBidi"/>
            <w:noProof/>
            <w:sz w:val="22"/>
            <w:szCs w:val="22"/>
            <w:lang w:eastAsia="en-NZ"/>
          </w:rPr>
          <w:tab/>
        </w:r>
        <w:r w:rsidR="00141F7F" w:rsidRPr="009B3B3A">
          <w:rPr>
            <w:rStyle w:val="Hyperlink"/>
            <w:noProof/>
          </w:rPr>
          <w:t>Rules validation approach</w:t>
        </w:r>
        <w:r w:rsidR="00141F7F">
          <w:rPr>
            <w:noProof/>
            <w:webHidden/>
          </w:rPr>
          <w:tab/>
        </w:r>
        <w:r w:rsidR="00141F7F">
          <w:rPr>
            <w:noProof/>
            <w:webHidden/>
          </w:rPr>
          <w:fldChar w:fldCharType="begin"/>
        </w:r>
        <w:r w:rsidR="00141F7F">
          <w:rPr>
            <w:noProof/>
            <w:webHidden/>
          </w:rPr>
          <w:instrText xml:space="preserve"> PAGEREF _Toc512843275 \h </w:instrText>
        </w:r>
        <w:r w:rsidR="00141F7F">
          <w:rPr>
            <w:noProof/>
            <w:webHidden/>
          </w:rPr>
        </w:r>
        <w:r w:rsidR="00141F7F">
          <w:rPr>
            <w:noProof/>
            <w:webHidden/>
          </w:rPr>
          <w:fldChar w:fldCharType="separate"/>
        </w:r>
        <w:r w:rsidR="007356D9">
          <w:rPr>
            <w:noProof/>
            <w:webHidden/>
          </w:rPr>
          <w:t>19</w:t>
        </w:r>
        <w:r w:rsidR="00141F7F">
          <w:rPr>
            <w:noProof/>
            <w:webHidden/>
          </w:rPr>
          <w:fldChar w:fldCharType="end"/>
        </w:r>
      </w:hyperlink>
    </w:p>
    <w:p w14:paraId="6C6425D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76" w:history="1">
        <w:r w:rsidR="00141F7F" w:rsidRPr="009B3B3A">
          <w:rPr>
            <w:rStyle w:val="Hyperlink"/>
            <w:noProof/>
          </w:rPr>
          <w:t>4.3.2</w:t>
        </w:r>
        <w:r w:rsidR="00141F7F">
          <w:rPr>
            <w:rFonts w:eastAsiaTheme="minorEastAsia" w:cstheme="minorBidi"/>
            <w:noProof/>
            <w:sz w:val="22"/>
            <w:szCs w:val="22"/>
            <w:lang w:eastAsia="en-NZ"/>
          </w:rPr>
          <w:tab/>
        </w:r>
        <w:r w:rsidR="00141F7F" w:rsidRPr="009B3B3A">
          <w:rPr>
            <w:rStyle w:val="Hyperlink"/>
            <w:noProof/>
          </w:rPr>
          <w:t>Consolidation Rules overview</w:t>
        </w:r>
        <w:r w:rsidR="00141F7F">
          <w:rPr>
            <w:noProof/>
            <w:webHidden/>
          </w:rPr>
          <w:tab/>
        </w:r>
        <w:r w:rsidR="00141F7F">
          <w:rPr>
            <w:noProof/>
            <w:webHidden/>
          </w:rPr>
          <w:fldChar w:fldCharType="begin"/>
        </w:r>
        <w:r w:rsidR="00141F7F">
          <w:rPr>
            <w:noProof/>
            <w:webHidden/>
          </w:rPr>
          <w:instrText xml:space="preserve"> PAGEREF _Toc512843276 \h </w:instrText>
        </w:r>
        <w:r w:rsidR="00141F7F">
          <w:rPr>
            <w:noProof/>
            <w:webHidden/>
          </w:rPr>
        </w:r>
        <w:r w:rsidR="00141F7F">
          <w:rPr>
            <w:noProof/>
            <w:webHidden/>
          </w:rPr>
          <w:fldChar w:fldCharType="separate"/>
        </w:r>
        <w:r w:rsidR="007356D9">
          <w:rPr>
            <w:noProof/>
            <w:webHidden/>
          </w:rPr>
          <w:t>20</w:t>
        </w:r>
        <w:r w:rsidR="00141F7F">
          <w:rPr>
            <w:noProof/>
            <w:webHidden/>
          </w:rPr>
          <w:fldChar w:fldCharType="end"/>
        </w:r>
      </w:hyperlink>
    </w:p>
    <w:p w14:paraId="590B9113"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7" w:history="1">
        <w:r w:rsidR="00141F7F" w:rsidRPr="009B3B3A">
          <w:rPr>
            <w:rStyle w:val="Hyperlink"/>
            <w:noProof/>
          </w:rPr>
          <w:t>4.4.</w:t>
        </w:r>
        <w:r w:rsidR="00141F7F">
          <w:rPr>
            <w:rFonts w:eastAsiaTheme="minorEastAsia" w:cstheme="minorBidi"/>
            <w:b w:val="0"/>
            <w:bCs w:val="0"/>
            <w:noProof/>
            <w:sz w:val="22"/>
            <w:szCs w:val="22"/>
            <w:lang w:eastAsia="en-NZ"/>
          </w:rPr>
          <w:tab/>
        </w:r>
        <w:r w:rsidR="00141F7F" w:rsidRPr="009B3B3A">
          <w:rPr>
            <w:rStyle w:val="Hyperlink"/>
            <w:noProof/>
          </w:rPr>
          <w:t>What the Ministry of Health does with the NPF data</w:t>
        </w:r>
        <w:r w:rsidR="00141F7F">
          <w:rPr>
            <w:noProof/>
            <w:webHidden/>
          </w:rPr>
          <w:tab/>
        </w:r>
        <w:r w:rsidR="00141F7F">
          <w:rPr>
            <w:noProof/>
            <w:webHidden/>
          </w:rPr>
          <w:fldChar w:fldCharType="begin"/>
        </w:r>
        <w:r w:rsidR="00141F7F">
          <w:rPr>
            <w:noProof/>
            <w:webHidden/>
          </w:rPr>
          <w:instrText xml:space="preserve"> PAGEREF _Toc512843277 \h </w:instrText>
        </w:r>
        <w:r w:rsidR="00141F7F">
          <w:rPr>
            <w:noProof/>
            <w:webHidden/>
          </w:rPr>
        </w:r>
        <w:r w:rsidR="00141F7F">
          <w:rPr>
            <w:noProof/>
            <w:webHidden/>
          </w:rPr>
          <w:fldChar w:fldCharType="separate"/>
        </w:r>
        <w:r w:rsidR="007356D9">
          <w:rPr>
            <w:noProof/>
            <w:webHidden/>
          </w:rPr>
          <w:t>20</w:t>
        </w:r>
        <w:r w:rsidR="00141F7F">
          <w:rPr>
            <w:noProof/>
            <w:webHidden/>
          </w:rPr>
          <w:fldChar w:fldCharType="end"/>
        </w:r>
      </w:hyperlink>
    </w:p>
    <w:p w14:paraId="2BC97120"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78" w:history="1">
        <w:r w:rsidR="00141F7F" w:rsidRPr="009B3B3A">
          <w:rPr>
            <w:rStyle w:val="Hyperlink"/>
            <w:noProof/>
          </w:rPr>
          <w:t>4.5.</w:t>
        </w:r>
        <w:r w:rsidR="00141F7F">
          <w:rPr>
            <w:rFonts w:eastAsiaTheme="minorEastAsia" w:cstheme="minorBidi"/>
            <w:b w:val="0"/>
            <w:bCs w:val="0"/>
            <w:noProof/>
            <w:sz w:val="22"/>
            <w:szCs w:val="22"/>
            <w:lang w:eastAsia="en-NZ"/>
          </w:rPr>
          <w:tab/>
        </w:r>
        <w:r w:rsidR="00141F7F" w:rsidRPr="009B3B3A">
          <w:rPr>
            <w:rStyle w:val="Hyperlink"/>
            <w:noProof/>
          </w:rPr>
          <w:t>Scope of the Collection</w:t>
        </w:r>
        <w:r w:rsidR="00141F7F">
          <w:rPr>
            <w:noProof/>
            <w:webHidden/>
          </w:rPr>
          <w:tab/>
        </w:r>
        <w:r w:rsidR="00141F7F">
          <w:rPr>
            <w:noProof/>
            <w:webHidden/>
          </w:rPr>
          <w:fldChar w:fldCharType="begin"/>
        </w:r>
        <w:r w:rsidR="00141F7F">
          <w:rPr>
            <w:noProof/>
            <w:webHidden/>
          </w:rPr>
          <w:instrText xml:space="preserve"> PAGEREF _Toc512843278 \h </w:instrText>
        </w:r>
        <w:r w:rsidR="00141F7F">
          <w:rPr>
            <w:noProof/>
            <w:webHidden/>
          </w:rPr>
        </w:r>
        <w:r w:rsidR="00141F7F">
          <w:rPr>
            <w:noProof/>
            <w:webHidden/>
          </w:rPr>
          <w:fldChar w:fldCharType="separate"/>
        </w:r>
        <w:r w:rsidR="007356D9">
          <w:rPr>
            <w:noProof/>
            <w:webHidden/>
          </w:rPr>
          <w:t>21</w:t>
        </w:r>
        <w:r w:rsidR="00141F7F">
          <w:rPr>
            <w:noProof/>
            <w:webHidden/>
          </w:rPr>
          <w:fldChar w:fldCharType="end"/>
        </w:r>
      </w:hyperlink>
    </w:p>
    <w:p w14:paraId="6A05AFB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79" w:history="1">
        <w:r w:rsidR="00141F7F" w:rsidRPr="009B3B3A">
          <w:rPr>
            <w:rStyle w:val="Hyperlink"/>
            <w:noProof/>
          </w:rPr>
          <w:t>4.5.1</w:t>
        </w:r>
        <w:r w:rsidR="00141F7F">
          <w:rPr>
            <w:rFonts w:eastAsiaTheme="minorEastAsia" w:cstheme="minorBidi"/>
            <w:noProof/>
            <w:sz w:val="22"/>
            <w:szCs w:val="22"/>
            <w:lang w:eastAsia="en-NZ"/>
          </w:rPr>
          <w:tab/>
        </w:r>
        <w:r w:rsidR="00141F7F" w:rsidRPr="009B3B3A">
          <w:rPr>
            <w:rStyle w:val="Hyperlink"/>
            <w:noProof/>
          </w:rPr>
          <w:t>Services for which information must be provided:</w:t>
        </w:r>
        <w:r w:rsidR="00141F7F">
          <w:rPr>
            <w:noProof/>
            <w:webHidden/>
          </w:rPr>
          <w:tab/>
        </w:r>
        <w:r w:rsidR="00141F7F">
          <w:rPr>
            <w:noProof/>
            <w:webHidden/>
          </w:rPr>
          <w:fldChar w:fldCharType="begin"/>
        </w:r>
        <w:r w:rsidR="00141F7F">
          <w:rPr>
            <w:noProof/>
            <w:webHidden/>
          </w:rPr>
          <w:instrText xml:space="preserve"> PAGEREF _Toc512843279 \h </w:instrText>
        </w:r>
        <w:r w:rsidR="00141F7F">
          <w:rPr>
            <w:noProof/>
            <w:webHidden/>
          </w:rPr>
        </w:r>
        <w:r w:rsidR="00141F7F">
          <w:rPr>
            <w:noProof/>
            <w:webHidden/>
          </w:rPr>
          <w:fldChar w:fldCharType="separate"/>
        </w:r>
        <w:r w:rsidR="007356D9">
          <w:rPr>
            <w:noProof/>
            <w:webHidden/>
          </w:rPr>
          <w:t>21</w:t>
        </w:r>
        <w:r w:rsidR="00141F7F">
          <w:rPr>
            <w:noProof/>
            <w:webHidden/>
          </w:rPr>
          <w:fldChar w:fldCharType="end"/>
        </w:r>
      </w:hyperlink>
    </w:p>
    <w:p w14:paraId="7731F5A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0" w:history="1">
        <w:r w:rsidR="00141F7F" w:rsidRPr="009B3B3A">
          <w:rPr>
            <w:rStyle w:val="Hyperlink"/>
            <w:noProof/>
          </w:rPr>
          <w:t>4.5.2</w:t>
        </w:r>
        <w:r w:rsidR="00141F7F">
          <w:rPr>
            <w:rFonts w:eastAsiaTheme="minorEastAsia" w:cstheme="minorBidi"/>
            <w:noProof/>
            <w:sz w:val="22"/>
            <w:szCs w:val="22"/>
            <w:lang w:eastAsia="en-NZ"/>
          </w:rPr>
          <w:tab/>
        </w:r>
        <w:r w:rsidR="00141F7F" w:rsidRPr="009B3B3A">
          <w:rPr>
            <w:rStyle w:val="Hyperlink"/>
            <w:noProof/>
          </w:rPr>
          <w:t>Services for which information should be provided:</w:t>
        </w:r>
        <w:r w:rsidR="00141F7F">
          <w:rPr>
            <w:noProof/>
            <w:webHidden/>
          </w:rPr>
          <w:tab/>
        </w:r>
        <w:r w:rsidR="00141F7F">
          <w:rPr>
            <w:noProof/>
            <w:webHidden/>
          </w:rPr>
          <w:fldChar w:fldCharType="begin"/>
        </w:r>
        <w:r w:rsidR="00141F7F">
          <w:rPr>
            <w:noProof/>
            <w:webHidden/>
          </w:rPr>
          <w:instrText xml:space="preserve"> PAGEREF _Toc512843280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52AB395A"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1" w:history="1">
        <w:r w:rsidR="00141F7F" w:rsidRPr="009B3B3A">
          <w:rPr>
            <w:rStyle w:val="Hyperlink"/>
            <w:noProof/>
          </w:rPr>
          <w:t>4.5.3</w:t>
        </w:r>
        <w:r w:rsidR="00141F7F">
          <w:rPr>
            <w:rFonts w:eastAsiaTheme="minorEastAsia" w:cstheme="minorBidi"/>
            <w:noProof/>
            <w:sz w:val="22"/>
            <w:szCs w:val="22"/>
            <w:lang w:eastAsia="en-NZ"/>
          </w:rPr>
          <w:tab/>
        </w:r>
        <w:r w:rsidR="00141F7F" w:rsidRPr="009B3B3A">
          <w:rPr>
            <w:rStyle w:val="Hyperlink"/>
            <w:noProof/>
          </w:rPr>
          <w:t>Accident Compensation Commission (ACC)</w:t>
        </w:r>
        <w:r w:rsidR="00141F7F">
          <w:rPr>
            <w:noProof/>
            <w:webHidden/>
          </w:rPr>
          <w:tab/>
        </w:r>
        <w:r w:rsidR="00141F7F">
          <w:rPr>
            <w:noProof/>
            <w:webHidden/>
          </w:rPr>
          <w:fldChar w:fldCharType="begin"/>
        </w:r>
        <w:r w:rsidR="00141F7F">
          <w:rPr>
            <w:noProof/>
            <w:webHidden/>
          </w:rPr>
          <w:instrText xml:space="preserve"> PAGEREF _Toc512843281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0DC4186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2" w:history="1">
        <w:r w:rsidR="00141F7F" w:rsidRPr="009B3B3A">
          <w:rPr>
            <w:rStyle w:val="Hyperlink"/>
            <w:noProof/>
          </w:rPr>
          <w:t>4.5.4</w:t>
        </w:r>
        <w:r w:rsidR="00141F7F">
          <w:rPr>
            <w:rFonts w:eastAsiaTheme="minorEastAsia" w:cstheme="minorBidi"/>
            <w:noProof/>
            <w:sz w:val="22"/>
            <w:szCs w:val="22"/>
            <w:lang w:eastAsia="en-NZ"/>
          </w:rPr>
          <w:tab/>
        </w:r>
        <w:r w:rsidR="00141F7F" w:rsidRPr="009B3B3A">
          <w:rPr>
            <w:rStyle w:val="Hyperlink"/>
            <w:noProof/>
          </w:rPr>
          <w:t>Description of Services</w:t>
        </w:r>
        <w:r w:rsidR="00141F7F">
          <w:rPr>
            <w:noProof/>
            <w:webHidden/>
          </w:rPr>
          <w:tab/>
        </w:r>
        <w:r w:rsidR="00141F7F">
          <w:rPr>
            <w:noProof/>
            <w:webHidden/>
          </w:rPr>
          <w:fldChar w:fldCharType="begin"/>
        </w:r>
        <w:r w:rsidR="00141F7F">
          <w:rPr>
            <w:noProof/>
            <w:webHidden/>
          </w:rPr>
          <w:instrText xml:space="preserve"> PAGEREF _Toc512843282 \h </w:instrText>
        </w:r>
        <w:r w:rsidR="00141F7F">
          <w:rPr>
            <w:noProof/>
            <w:webHidden/>
          </w:rPr>
        </w:r>
        <w:r w:rsidR="00141F7F">
          <w:rPr>
            <w:noProof/>
            <w:webHidden/>
          </w:rPr>
          <w:fldChar w:fldCharType="separate"/>
        </w:r>
        <w:r w:rsidR="007356D9">
          <w:rPr>
            <w:noProof/>
            <w:webHidden/>
          </w:rPr>
          <w:t>22</w:t>
        </w:r>
        <w:r w:rsidR="00141F7F">
          <w:rPr>
            <w:noProof/>
            <w:webHidden/>
          </w:rPr>
          <w:fldChar w:fldCharType="end"/>
        </w:r>
      </w:hyperlink>
    </w:p>
    <w:p w14:paraId="36E9C23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3" w:history="1">
        <w:r w:rsidR="00141F7F" w:rsidRPr="009B3B3A">
          <w:rPr>
            <w:rStyle w:val="Hyperlink"/>
            <w:noProof/>
          </w:rPr>
          <w:t>4.5.5</w:t>
        </w:r>
        <w:r w:rsidR="00141F7F">
          <w:rPr>
            <w:rFonts w:eastAsiaTheme="minorEastAsia" w:cstheme="minorBidi"/>
            <w:noProof/>
            <w:sz w:val="22"/>
            <w:szCs w:val="22"/>
            <w:lang w:eastAsia="en-NZ"/>
          </w:rPr>
          <w:tab/>
        </w:r>
        <w:r w:rsidR="00141F7F" w:rsidRPr="009B3B3A">
          <w:rPr>
            <w:rStyle w:val="Hyperlink"/>
            <w:noProof/>
          </w:rPr>
          <w:t>Relationship between Services and Outcomes</w:t>
        </w:r>
        <w:r w:rsidR="00141F7F">
          <w:rPr>
            <w:noProof/>
            <w:webHidden/>
          </w:rPr>
          <w:tab/>
        </w:r>
        <w:r w:rsidR="00141F7F">
          <w:rPr>
            <w:noProof/>
            <w:webHidden/>
          </w:rPr>
          <w:fldChar w:fldCharType="begin"/>
        </w:r>
        <w:r w:rsidR="00141F7F">
          <w:rPr>
            <w:noProof/>
            <w:webHidden/>
          </w:rPr>
          <w:instrText xml:space="preserve"> PAGEREF _Toc512843283 \h </w:instrText>
        </w:r>
        <w:r w:rsidR="00141F7F">
          <w:rPr>
            <w:noProof/>
            <w:webHidden/>
          </w:rPr>
        </w:r>
        <w:r w:rsidR="00141F7F">
          <w:rPr>
            <w:noProof/>
            <w:webHidden/>
          </w:rPr>
          <w:fldChar w:fldCharType="separate"/>
        </w:r>
        <w:r w:rsidR="007356D9">
          <w:rPr>
            <w:noProof/>
            <w:webHidden/>
          </w:rPr>
          <w:t>23</w:t>
        </w:r>
        <w:r w:rsidR="00141F7F">
          <w:rPr>
            <w:noProof/>
            <w:webHidden/>
          </w:rPr>
          <w:fldChar w:fldCharType="end"/>
        </w:r>
      </w:hyperlink>
    </w:p>
    <w:p w14:paraId="40CBE5A2"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84" w:history="1">
        <w:r w:rsidR="00141F7F" w:rsidRPr="009B3B3A">
          <w:rPr>
            <w:rStyle w:val="Hyperlink"/>
            <w:noProof/>
          </w:rPr>
          <w:t>4.6.</w:t>
        </w:r>
        <w:r w:rsidR="00141F7F">
          <w:rPr>
            <w:rFonts w:eastAsiaTheme="minorEastAsia" w:cstheme="minorBidi"/>
            <w:b w:val="0"/>
            <w:bCs w:val="0"/>
            <w:noProof/>
            <w:sz w:val="22"/>
            <w:szCs w:val="22"/>
            <w:lang w:eastAsia="en-NZ"/>
          </w:rPr>
          <w:tab/>
        </w:r>
        <w:r w:rsidR="00141F7F" w:rsidRPr="009B3B3A">
          <w:rPr>
            <w:rStyle w:val="Hyperlink"/>
            <w:noProof/>
          </w:rPr>
          <w:t>NPF Data Models</w:t>
        </w:r>
        <w:r w:rsidR="00141F7F">
          <w:rPr>
            <w:noProof/>
            <w:webHidden/>
          </w:rPr>
          <w:tab/>
        </w:r>
        <w:r w:rsidR="00141F7F">
          <w:rPr>
            <w:noProof/>
            <w:webHidden/>
          </w:rPr>
          <w:fldChar w:fldCharType="begin"/>
        </w:r>
        <w:r w:rsidR="00141F7F">
          <w:rPr>
            <w:noProof/>
            <w:webHidden/>
          </w:rPr>
          <w:instrText xml:space="preserve"> PAGEREF _Toc512843284 \h </w:instrText>
        </w:r>
        <w:r w:rsidR="00141F7F">
          <w:rPr>
            <w:noProof/>
            <w:webHidden/>
          </w:rPr>
        </w:r>
        <w:r w:rsidR="00141F7F">
          <w:rPr>
            <w:noProof/>
            <w:webHidden/>
          </w:rPr>
          <w:fldChar w:fldCharType="separate"/>
        </w:r>
        <w:r w:rsidR="007356D9">
          <w:rPr>
            <w:noProof/>
            <w:webHidden/>
          </w:rPr>
          <w:t>25</w:t>
        </w:r>
        <w:r w:rsidR="00141F7F">
          <w:rPr>
            <w:noProof/>
            <w:webHidden/>
          </w:rPr>
          <w:fldChar w:fldCharType="end"/>
        </w:r>
      </w:hyperlink>
    </w:p>
    <w:p w14:paraId="6935602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5" w:history="1">
        <w:r w:rsidR="00141F7F" w:rsidRPr="009B3B3A">
          <w:rPr>
            <w:rStyle w:val="Hyperlink"/>
            <w:noProof/>
          </w:rPr>
          <w:t>4.6.1</w:t>
        </w:r>
        <w:r w:rsidR="00141F7F">
          <w:rPr>
            <w:rFonts w:eastAsiaTheme="minorEastAsia" w:cstheme="minorBidi"/>
            <w:noProof/>
            <w:sz w:val="22"/>
            <w:szCs w:val="22"/>
            <w:lang w:eastAsia="en-NZ"/>
          </w:rPr>
          <w:tab/>
        </w:r>
        <w:r w:rsidR="00141F7F" w:rsidRPr="009B3B3A">
          <w:rPr>
            <w:rStyle w:val="Hyperlink"/>
            <w:noProof/>
          </w:rPr>
          <w:t>NPF Collection Model</w:t>
        </w:r>
        <w:r w:rsidR="00141F7F">
          <w:rPr>
            <w:noProof/>
            <w:webHidden/>
          </w:rPr>
          <w:tab/>
        </w:r>
        <w:r w:rsidR="00141F7F">
          <w:rPr>
            <w:noProof/>
            <w:webHidden/>
          </w:rPr>
          <w:fldChar w:fldCharType="begin"/>
        </w:r>
        <w:r w:rsidR="00141F7F">
          <w:rPr>
            <w:noProof/>
            <w:webHidden/>
          </w:rPr>
          <w:instrText xml:space="preserve"> PAGEREF _Toc512843285 \h </w:instrText>
        </w:r>
        <w:r w:rsidR="00141F7F">
          <w:rPr>
            <w:noProof/>
            <w:webHidden/>
          </w:rPr>
        </w:r>
        <w:r w:rsidR="00141F7F">
          <w:rPr>
            <w:noProof/>
            <w:webHidden/>
          </w:rPr>
          <w:fldChar w:fldCharType="separate"/>
        </w:r>
        <w:r w:rsidR="007356D9">
          <w:rPr>
            <w:noProof/>
            <w:webHidden/>
          </w:rPr>
          <w:t>25</w:t>
        </w:r>
        <w:r w:rsidR="00141F7F">
          <w:rPr>
            <w:noProof/>
            <w:webHidden/>
          </w:rPr>
          <w:fldChar w:fldCharType="end"/>
        </w:r>
      </w:hyperlink>
    </w:p>
    <w:p w14:paraId="3FB68C0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6" w:history="1">
        <w:r w:rsidR="00141F7F" w:rsidRPr="009B3B3A">
          <w:rPr>
            <w:rStyle w:val="Hyperlink"/>
            <w:noProof/>
          </w:rPr>
          <w:t>4.6.2</w:t>
        </w:r>
        <w:r w:rsidR="00141F7F">
          <w:rPr>
            <w:rFonts w:eastAsiaTheme="minorEastAsia" w:cstheme="minorBidi"/>
            <w:noProof/>
            <w:sz w:val="22"/>
            <w:szCs w:val="22"/>
            <w:lang w:eastAsia="en-NZ"/>
          </w:rPr>
          <w:tab/>
        </w:r>
        <w:r w:rsidR="00141F7F" w:rsidRPr="009B3B3A">
          <w:rPr>
            <w:rStyle w:val="Hyperlink"/>
            <w:noProof/>
          </w:rPr>
          <w:t>Relationships between entities in the data model</w:t>
        </w:r>
        <w:r w:rsidR="00141F7F">
          <w:rPr>
            <w:noProof/>
            <w:webHidden/>
          </w:rPr>
          <w:tab/>
        </w:r>
        <w:r w:rsidR="00141F7F">
          <w:rPr>
            <w:noProof/>
            <w:webHidden/>
          </w:rPr>
          <w:fldChar w:fldCharType="begin"/>
        </w:r>
        <w:r w:rsidR="00141F7F">
          <w:rPr>
            <w:noProof/>
            <w:webHidden/>
          </w:rPr>
          <w:instrText xml:space="preserve"> PAGEREF _Toc512843286 \h </w:instrText>
        </w:r>
        <w:r w:rsidR="00141F7F">
          <w:rPr>
            <w:noProof/>
            <w:webHidden/>
          </w:rPr>
        </w:r>
        <w:r w:rsidR="00141F7F">
          <w:rPr>
            <w:noProof/>
            <w:webHidden/>
          </w:rPr>
          <w:fldChar w:fldCharType="separate"/>
        </w:r>
        <w:r w:rsidR="007356D9">
          <w:rPr>
            <w:noProof/>
            <w:webHidden/>
          </w:rPr>
          <w:t>27</w:t>
        </w:r>
        <w:r w:rsidR="00141F7F">
          <w:rPr>
            <w:noProof/>
            <w:webHidden/>
          </w:rPr>
          <w:fldChar w:fldCharType="end"/>
        </w:r>
      </w:hyperlink>
    </w:p>
    <w:p w14:paraId="592632B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7" w:history="1">
        <w:r w:rsidR="00141F7F" w:rsidRPr="009B3B3A">
          <w:rPr>
            <w:rStyle w:val="Hyperlink"/>
            <w:noProof/>
          </w:rPr>
          <w:t>4.6.3</w:t>
        </w:r>
        <w:r w:rsidR="00141F7F">
          <w:rPr>
            <w:rFonts w:eastAsiaTheme="minorEastAsia" w:cstheme="minorBidi"/>
            <w:noProof/>
            <w:sz w:val="22"/>
            <w:szCs w:val="22"/>
            <w:lang w:eastAsia="en-NZ"/>
          </w:rPr>
          <w:tab/>
        </w:r>
        <w:r w:rsidR="00141F7F" w:rsidRPr="009B3B3A">
          <w:rPr>
            <w:rStyle w:val="Hyperlink"/>
            <w:noProof/>
          </w:rPr>
          <w:t>NPF Submission Model</w:t>
        </w:r>
        <w:r w:rsidR="00141F7F">
          <w:rPr>
            <w:noProof/>
            <w:webHidden/>
          </w:rPr>
          <w:tab/>
        </w:r>
        <w:r w:rsidR="00141F7F">
          <w:rPr>
            <w:noProof/>
            <w:webHidden/>
          </w:rPr>
          <w:fldChar w:fldCharType="begin"/>
        </w:r>
        <w:r w:rsidR="00141F7F">
          <w:rPr>
            <w:noProof/>
            <w:webHidden/>
          </w:rPr>
          <w:instrText xml:space="preserve"> PAGEREF _Toc512843287 \h </w:instrText>
        </w:r>
        <w:r w:rsidR="00141F7F">
          <w:rPr>
            <w:noProof/>
            <w:webHidden/>
          </w:rPr>
        </w:r>
        <w:r w:rsidR="00141F7F">
          <w:rPr>
            <w:noProof/>
            <w:webHidden/>
          </w:rPr>
          <w:fldChar w:fldCharType="separate"/>
        </w:r>
        <w:r w:rsidR="007356D9">
          <w:rPr>
            <w:noProof/>
            <w:webHidden/>
          </w:rPr>
          <w:t>27</w:t>
        </w:r>
        <w:r w:rsidR="00141F7F">
          <w:rPr>
            <w:noProof/>
            <w:webHidden/>
          </w:rPr>
          <w:fldChar w:fldCharType="end"/>
        </w:r>
      </w:hyperlink>
    </w:p>
    <w:p w14:paraId="2975933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88" w:history="1">
        <w:r w:rsidR="00141F7F" w:rsidRPr="009B3B3A">
          <w:rPr>
            <w:rStyle w:val="Hyperlink"/>
            <w:noProof/>
          </w:rPr>
          <w:t>4.6.4</w:t>
        </w:r>
        <w:r w:rsidR="00141F7F">
          <w:rPr>
            <w:rFonts w:eastAsiaTheme="minorEastAsia" w:cstheme="minorBidi"/>
            <w:noProof/>
            <w:sz w:val="22"/>
            <w:szCs w:val="22"/>
            <w:lang w:eastAsia="en-NZ"/>
          </w:rPr>
          <w:tab/>
        </w:r>
        <w:r w:rsidR="00141F7F" w:rsidRPr="009B3B3A">
          <w:rPr>
            <w:rStyle w:val="Hyperlink"/>
            <w:noProof/>
          </w:rPr>
          <w:t>NPF Response Model</w:t>
        </w:r>
        <w:r w:rsidR="00141F7F">
          <w:rPr>
            <w:noProof/>
            <w:webHidden/>
          </w:rPr>
          <w:tab/>
        </w:r>
        <w:r w:rsidR="00141F7F">
          <w:rPr>
            <w:noProof/>
            <w:webHidden/>
          </w:rPr>
          <w:fldChar w:fldCharType="begin"/>
        </w:r>
        <w:r w:rsidR="00141F7F">
          <w:rPr>
            <w:noProof/>
            <w:webHidden/>
          </w:rPr>
          <w:instrText xml:space="preserve"> PAGEREF _Toc512843288 \h </w:instrText>
        </w:r>
        <w:r w:rsidR="00141F7F">
          <w:rPr>
            <w:noProof/>
            <w:webHidden/>
          </w:rPr>
        </w:r>
        <w:r w:rsidR="00141F7F">
          <w:rPr>
            <w:noProof/>
            <w:webHidden/>
          </w:rPr>
          <w:fldChar w:fldCharType="separate"/>
        </w:r>
        <w:r w:rsidR="007356D9">
          <w:rPr>
            <w:noProof/>
            <w:webHidden/>
          </w:rPr>
          <w:t>31</w:t>
        </w:r>
        <w:r w:rsidR="00141F7F">
          <w:rPr>
            <w:noProof/>
            <w:webHidden/>
          </w:rPr>
          <w:fldChar w:fldCharType="end"/>
        </w:r>
      </w:hyperlink>
    </w:p>
    <w:p w14:paraId="1E9C956C"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89" w:history="1">
        <w:r w:rsidR="00141F7F" w:rsidRPr="009B3B3A">
          <w:rPr>
            <w:rStyle w:val="Hyperlink"/>
            <w:noProof/>
          </w:rPr>
          <w:t>4.7.</w:t>
        </w:r>
        <w:r w:rsidR="00141F7F">
          <w:rPr>
            <w:rFonts w:eastAsiaTheme="minorEastAsia" w:cstheme="minorBidi"/>
            <w:b w:val="0"/>
            <w:bCs w:val="0"/>
            <w:noProof/>
            <w:sz w:val="22"/>
            <w:szCs w:val="22"/>
            <w:lang w:eastAsia="en-NZ"/>
          </w:rPr>
          <w:tab/>
        </w:r>
        <w:r w:rsidR="00141F7F" w:rsidRPr="009B3B3A">
          <w:rPr>
            <w:rStyle w:val="Hyperlink"/>
            <w:noProof/>
          </w:rPr>
          <w:t>NPF Data Identifiers</w:t>
        </w:r>
        <w:r w:rsidR="00141F7F">
          <w:rPr>
            <w:noProof/>
            <w:webHidden/>
          </w:rPr>
          <w:tab/>
        </w:r>
        <w:r w:rsidR="00141F7F">
          <w:rPr>
            <w:noProof/>
            <w:webHidden/>
          </w:rPr>
          <w:fldChar w:fldCharType="begin"/>
        </w:r>
        <w:r w:rsidR="00141F7F">
          <w:rPr>
            <w:noProof/>
            <w:webHidden/>
          </w:rPr>
          <w:instrText xml:space="preserve"> PAGEREF _Toc512843289 \h </w:instrText>
        </w:r>
        <w:r w:rsidR="00141F7F">
          <w:rPr>
            <w:noProof/>
            <w:webHidden/>
          </w:rPr>
        </w:r>
        <w:r w:rsidR="00141F7F">
          <w:rPr>
            <w:noProof/>
            <w:webHidden/>
          </w:rPr>
          <w:fldChar w:fldCharType="separate"/>
        </w:r>
        <w:r w:rsidR="007356D9">
          <w:rPr>
            <w:noProof/>
            <w:webHidden/>
          </w:rPr>
          <w:t>32</w:t>
        </w:r>
        <w:r w:rsidR="00141F7F">
          <w:rPr>
            <w:noProof/>
            <w:webHidden/>
          </w:rPr>
          <w:fldChar w:fldCharType="end"/>
        </w:r>
      </w:hyperlink>
    </w:p>
    <w:p w14:paraId="781D02C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0" w:history="1">
        <w:r w:rsidR="00141F7F" w:rsidRPr="009B3B3A">
          <w:rPr>
            <w:rStyle w:val="Hyperlink"/>
            <w:noProof/>
          </w:rPr>
          <w:t>4.7.1</w:t>
        </w:r>
        <w:r w:rsidR="00141F7F">
          <w:rPr>
            <w:rFonts w:eastAsiaTheme="minorEastAsia" w:cstheme="minorBidi"/>
            <w:noProof/>
            <w:sz w:val="22"/>
            <w:szCs w:val="22"/>
            <w:lang w:eastAsia="en-NZ"/>
          </w:rPr>
          <w:tab/>
        </w:r>
        <w:r w:rsidR="00141F7F" w:rsidRPr="009B3B3A">
          <w:rPr>
            <w:rStyle w:val="Hyperlink"/>
            <w:noProof/>
          </w:rPr>
          <w:t>Connecting the Patient Journey</w:t>
        </w:r>
        <w:r w:rsidR="00141F7F">
          <w:rPr>
            <w:noProof/>
            <w:webHidden/>
          </w:rPr>
          <w:tab/>
        </w:r>
        <w:r w:rsidR="00141F7F">
          <w:rPr>
            <w:noProof/>
            <w:webHidden/>
          </w:rPr>
          <w:fldChar w:fldCharType="begin"/>
        </w:r>
        <w:r w:rsidR="00141F7F">
          <w:rPr>
            <w:noProof/>
            <w:webHidden/>
          </w:rPr>
          <w:instrText xml:space="preserve"> PAGEREF _Toc512843290 \h </w:instrText>
        </w:r>
        <w:r w:rsidR="00141F7F">
          <w:rPr>
            <w:noProof/>
            <w:webHidden/>
          </w:rPr>
        </w:r>
        <w:r w:rsidR="00141F7F">
          <w:rPr>
            <w:noProof/>
            <w:webHidden/>
          </w:rPr>
          <w:fldChar w:fldCharType="separate"/>
        </w:r>
        <w:r w:rsidR="007356D9">
          <w:rPr>
            <w:noProof/>
            <w:webHidden/>
          </w:rPr>
          <w:t>34</w:t>
        </w:r>
        <w:r w:rsidR="00141F7F">
          <w:rPr>
            <w:noProof/>
            <w:webHidden/>
          </w:rPr>
          <w:fldChar w:fldCharType="end"/>
        </w:r>
      </w:hyperlink>
    </w:p>
    <w:p w14:paraId="0C01B05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1" w:history="1">
        <w:r w:rsidR="00141F7F" w:rsidRPr="009B3B3A">
          <w:rPr>
            <w:rStyle w:val="Hyperlink"/>
            <w:noProof/>
          </w:rPr>
          <w:t>4.7.2</w:t>
        </w:r>
        <w:r w:rsidR="00141F7F">
          <w:rPr>
            <w:rFonts w:eastAsiaTheme="minorEastAsia" w:cstheme="minorBidi"/>
            <w:noProof/>
            <w:sz w:val="22"/>
            <w:szCs w:val="22"/>
            <w:lang w:eastAsia="en-NZ"/>
          </w:rPr>
          <w:tab/>
        </w:r>
        <w:r w:rsidR="00141F7F" w:rsidRPr="009B3B3A">
          <w:rPr>
            <w:rStyle w:val="Hyperlink"/>
            <w:noProof/>
          </w:rPr>
          <w:t>National Patient Flow standard patterns</w:t>
        </w:r>
        <w:r w:rsidR="00141F7F">
          <w:rPr>
            <w:noProof/>
            <w:webHidden/>
          </w:rPr>
          <w:tab/>
        </w:r>
        <w:r w:rsidR="00141F7F">
          <w:rPr>
            <w:noProof/>
            <w:webHidden/>
          </w:rPr>
          <w:fldChar w:fldCharType="begin"/>
        </w:r>
        <w:r w:rsidR="00141F7F">
          <w:rPr>
            <w:noProof/>
            <w:webHidden/>
          </w:rPr>
          <w:instrText xml:space="preserve"> PAGEREF _Toc512843291 \h </w:instrText>
        </w:r>
        <w:r w:rsidR="00141F7F">
          <w:rPr>
            <w:noProof/>
            <w:webHidden/>
          </w:rPr>
        </w:r>
        <w:r w:rsidR="00141F7F">
          <w:rPr>
            <w:noProof/>
            <w:webHidden/>
          </w:rPr>
          <w:fldChar w:fldCharType="separate"/>
        </w:r>
        <w:r w:rsidR="007356D9">
          <w:rPr>
            <w:noProof/>
            <w:webHidden/>
          </w:rPr>
          <w:t>36</w:t>
        </w:r>
        <w:r w:rsidR="00141F7F">
          <w:rPr>
            <w:noProof/>
            <w:webHidden/>
          </w:rPr>
          <w:fldChar w:fldCharType="end"/>
        </w:r>
      </w:hyperlink>
    </w:p>
    <w:p w14:paraId="37D6DE3C"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92" w:history="1">
        <w:r w:rsidR="00141F7F" w:rsidRPr="009B3B3A">
          <w:rPr>
            <w:rStyle w:val="Hyperlink"/>
            <w:noProof/>
          </w:rPr>
          <w:t>4.8.</w:t>
        </w:r>
        <w:r w:rsidR="00141F7F">
          <w:rPr>
            <w:rFonts w:eastAsiaTheme="minorEastAsia" w:cstheme="minorBidi"/>
            <w:b w:val="0"/>
            <w:bCs w:val="0"/>
            <w:noProof/>
            <w:sz w:val="22"/>
            <w:szCs w:val="22"/>
            <w:lang w:eastAsia="en-NZ"/>
          </w:rPr>
          <w:tab/>
        </w:r>
        <w:r w:rsidR="00141F7F" w:rsidRPr="009B3B3A">
          <w:rPr>
            <w:rStyle w:val="Hyperlink"/>
            <w:noProof/>
          </w:rPr>
          <w:t>Moving from Phase 2 to Phase 3 and handling of data element validation</w:t>
        </w:r>
        <w:r w:rsidR="00141F7F">
          <w:rPr>
            <w:noProof/>
            <w:webHidden/>
          </w:rPr>
          <w:tab/>
        </w:r>
        <w:r w:rsidR="00141F7F">
          <w:rPr>
            <w:noProof/>
            <w:webHidden/>
          </w:rPr>
          <w:fldChar w:fldCharType="begin"/>
        </w:r>
        <w:r w:rsidR="00141F7F">
          <w:rPr>
            <w:noProof/>
            <w:webHidden/>
          </w:rPr>
          <w:instrText xml:space="preserve"> PAGEREF _Toc512843292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49187B7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3" w:history="1">
        <w:r w:rsidR="00141F7F" w:rsidRPr="009B3B3A">
          <w:rPr>
            <w:rStyle w:val="Hyperlink"/>
            <w:noProof/>
          </w:rPr>
          <w:t>4.8.1</w:t>
        </w:r>
        <w:r w:rsidR="00141F7F">
          <w:rPr>
            <w:rFonts w:eastAsiaTheme="minorEastAsia" w:cstheme="minorBidi"/>
            <w:noProof/>
            <w:sz w:val="22"/>
            <w:szCs w:val="22"/>
            <w:lang w:eastAsia="en-NZ"/>
          </w:rPr>
          <w:tab/>
        </w:r>
        <w:r w:rsidR="00141F7F" w:rsidRPr="009B3B3A">
          <w:rPr>
            <w:rStyle w:val="Hyperlink"/>
            <w:noProof/>
          </w:rPr>
          <w:t>Approach</w:t>
        </w:r>
        <w:r w:rsidR="00141F7F">
          <w:rPr>
            <w:noProof/>
            <w:webHidden/>
          </w:rPr>
          <w:tab/>
        </w:r>
        <w:r w:rsidR="00141F7F">
          <w:rPr>
            <w:noProof/>
            <w:webHidden/>
          </w:rPr>
          <w:fldChar w:fldCharType="begin"/>
        </w:r>
        <w:r w:rsidR="00141F7F">
          <w:rPr>
            <w:noProof/>
            <w:webHidden/>
          </w:rPr>
          <w:instrText xml:space="preserve"> PAGEREF _Toc512843293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4B454BA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4" w:history="1">
        <w:r w:rsidR="00141F7F" w:rsidRPr="009B3B3A">
          <w:rPr>
            <w:rStyle w:val="Hyperlink"/>
            <w:noProof/>
          </w:rPr>
          <w:t>4.8.2</w:t>
        </w:r>
        <w:r w:rsidR="00141F7F">
          <w:rPr>
            <w:rFonts w:eastAsiaTheme="minorEastAsia" w:cstheme="minorBidi"/>
            <w:noProof/>
            <w:sz w:val="22"/>
            <w:szCs w:val="22"/>
            <w:lang w:eastAsia="en-NZ"/>
          </w:rPr>
          <w:tab/>
        </w:r>
        <w:r w:rsidR="00141F7F" w:rsidRPr="009B3B3A">
          <w:rPr>
            <w:rStyle w:val="Hyperlink"/>
            <w:noProof/>
          </w:rPr>
          <w:t>Different types of obligation</w:t>
        </w:r>
        <w:r w:rsidR="00141F7F">
          <w:rPr>
            <w:noProof/>
            <w:webHidden/>
          </w:rPr>
          <w:tab/>
        </w:r>
        <w:r w:rsidR="00141F7F">
          <w:rPr>
            <w:noProof/>
            <w:webHidden/>
          </w:rPr>
          <w:fldChar w:fldCharType="begin"/>
        </w:r>
        <w:r w:rsidR="00141F7F">
          <w:rPr>
            <w:noProof/>
            <w:webHidden/>
          </w:rPr>
          <w:instrText xml:space="preserve"> PAGEREF _Toc512843294 \h </w:instrText>
        </w:r>
        <w:r w:rsidR="00141F7F">
          <w:rPr>
            <w:noProof/>
            <w:webHidden/>
          </w:rPr>
        </w:r>
        <w:r w:rsidR="00141F7F">
          <w:rPr>
            <w:noProof/>
            <w:webHidden/>
          </w:rPr>
          <w:fldChar w:fldCharType="separate"/>
        </w:r>
        <w:r w:rsidR="007356D9">
          <w:rPr>
            <w:noProof/>
            <w:webHidden/>
          </w:rPr>
          <w:t>42</w:t>
        </w:r>
        <w:r w:rsidR="00141F7F">
          <w:rPr>
            <w:noProof/>
            <w:webHidden/>
          </w:rPr>
          <w:fldChar w:fldCharType="end"/>
        </w:r>
      </w:hyperlink>
    </w:p>
    <w:p w14:paraId="3C738A0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95" w:history="1">
        <w:r w:rsidR="00141F7F" w:rsidRPr="009B3B3A">
          <w:rPr>
            <w:rStyle w:val="Hyperlink"/>
            <w:noProof/>
          </w:rPr>
          <w:t>4.9.</w:t>
        </w:r>
        <w:r w:rsidR="00141F7F">
          <w:rPr>
            <w:rFonts w:eastAsiaTheme="minorEastAsia" w:cstheme="minorBidi"/>
            <w:b w:val="0"/>
            <w:bCs w:val="0"/>
            <w:noProof/>
            <w:sz w:val="22"/>
            <w:szCs w:val="22"/>
            <w:lang w:eastAsia="en-NZ"/>
          </w:rPr>
          <w:tab/>
        </w:r>
        <w:r w:rsidR="00141F7F" w:rsidRPr="009B3B3A">
          <w:rPr>
            <w:rStyle w:val="Hyperlink"/>
            <w:noProof/>
          </w:rPr>
          <w:t>Exceptions</w:t>
        </w:r>
        <w:r w:rsidR="00141F7F">
          <w:rPr>
            <w:noProof/>
            <w:webHidden/>
          </w:rPr>
          <w:tab/>
        </w:r>
        <w:r w:rsidR="00141F7F">
          <w:rPr>
            <w:noProof/>
            <w:webHidden/>
          </w:rPr>
          <w:fldChar w:fldCharType="begin"/>
        </w:r>
        <w:r w:rsidR="00141F7F">
          <w:rPr>
            <w:noProof/>
            <w:webHidden/>
          </w:rPr>
          <w:instrText xml:space="preserve"> PAGEREF _Toc512843295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3782F1E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6" w:history="1">
        <w:r w:rsidR="00141F7F" w:rsidRPr="009B3B3A">
          <w:rPr>
            <w:rStyle w:val="Hyperlink"/>
            <w:noProof/>
          </w:rPr>
          <w:t>4.9.1</w:t>
        </w:r>
        <w:r w:rsidR="00141F7F">
          <w:rPr>
            <w:rFonts w:eastAsiaTheme="minorEastAsia" w:cstheme="minorBidi"/>
            <w:noProof/>
            <w:sz w:val="22"/>
            <w:szCs w:val="22"/>
            <w:lang w:eastAsia="en-NZ"/>
          </w:rPr>
          <w:tab/>
        </w:r>
        <w:r w:rsidR="00141F7F" w:rsidRPr="009B3B3A">
          <w:rPr>
            <w:rStyle w:val="Hyperlink"/>
            <w:noProof/>
          </w:rPr>
          <w:t>Closed Exceptions</w:t>
        </w:r>
        <w:r w:rsidR="00141F7F">
          <w:rPr>
            <w:noProof/>
            <w:webHidden/>
          </w:rPr>
          <w:tab/>
        </w:r>
        <w:r w:rsidR="00141F7F">
          <w:rPr>
            <w:noProof/>
            <w:webHidden/>
          </w:rPr>
          <w:fldChar w:fldCharType="begin"/>
        </w:r>
        <w:r w:rsidR="00141F7F">
          <w:rPr>
            <w:noProof/>
            <w:webHidden/>
          </w:rPr>
          <w:instrText xml:space="preserve"> PAGEREF _Toc512843296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35871012"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297" w:history="1">
        <w:r w:rsidR="00141F7F" w:rsidRPr="009B3B3A">
          <w:rPr>
            <w:rStyle w:val="Hyperlink"/>
            <w:noProof/>
          </w:rPr>
          <w:t>4.9.2</w:t>
        </w:r>
        <w:r w:rsidR="00141F7F">
          <w:rPr>
            <w:rFonts w:eastAsiaTheme="minorEastAsia" w:cstheme="minorBidi"/>
            <w:noProof/>
            <w:sz w:val="22"/>
            <w:szCs w:val="22"/>
            <w:lang w:eastAsia="en-NZ"/>
          </w:rPr>
          <w:tab/>
        </w:r>
        <w:r w:rsidR="00141F7F" w:rsidRPr="009B3B3A">
          <w:rPr>
            <w:rStyle w:val="Hyperlink"/>
            <w:noProof/>
          </w:rPr>
          <w:t>Exception periods</w:t>
        </w:r>
        <w:r w:rsidR="00141F7F">
          <w:rPr>
            <w:noProof/>
            <w:webHidden/>
          </w:rPr>
          <w:tab/>
        </w:r>
        <w:r w:rsidR="00141F7F">
          <w:rPr>
            <w:noProof/>
            <w:webHidden/>
          </w:rPr>
          <w:fldChar w:fldCharType="begin"/>
        </w:r>
        <w:r w:rsidR="00141F7F">
          <w:rPr>
            <w:noProof/>
            <w:webHidden/>
          </w:rPr>
          <w:instrText xml:space="preserve"> PAGEREF _Toc512843297 \h </w:instrText>
        </w:r>
        <w:r w:rsidR="00141F7F">
          <w:rPr>
            <w:noProof/>
            <w:webHidden/>
          </w:rPr>
        </w:r>
        <w:r w:rsidR="00141F7F">
          <w:rPr>
            <w:noProof/>
            <w:webHidden/>
          </w:rPr>
          <w:fldChar w:fldCharType="separate"/>
        </w:r>
        <w:r w:rsidR="007356D9">
          <w:rPr>
            <w:noProof/>
            <w:webHidden/>
          </w:rPr>
          <w:t>43</w:t>
        </w:r>
        <w:r w:rsidR="00141F7F">
          <w:rPr>
            <w:noProof/>
            <w:webHidden/>
          </w:rPr>
          <w:fldChar w:fldCharType="end"/>
        </w:r>
      </w:hyperlink>
    </w:p>
    <w:p w14:paraId="1980649F"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298" w:history="1">
        <w:r w:rsidR="00141F7F" w:rsidRPr="009B3B3A">
          <w:rPr>
            <w:rStyle w:val="Hyperlink"/>
            <w:noProof/>
          </w:rPr>
          <w:t>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How is data submitted?</w:t>
        </w:r>
        <w:r w:rsidR="00141F7F">
          <w:rPr>
            <w:noProof/>
            <w:webHidden/>
          </w:rPr>
          <w:tab/>
        </w:r>
        <w:r w:rsidR="00141F7F">
          <w:rPr>
            <w:noProof/>
            <w:webHidden/>
          </w:rPr>
          <w:fldChar w:fldCharType="begin"/>
        </w:r>
        <w:r w:rsidR="00141F7F">
          <w:rPr>
            <w:noProof/>
            <w:webHidden/>
          </w:rPr>
          <w:instrText xml:space="preserve"> PAGEREF _Toc512843298 \h </w:instrText>
        </w:r>
        <w:r w:rsidR="00141F7F">
          <w:rPr>
            <w:noProof/>
            <w:webHidden/>
          </w:rPr>
        </w:r>
        <w:r w:rsidR="00141F7F">
          <w:rPr>
            <w:noProof/>
            <w:webHidden/>
          </w:rPr>
          <w:fldChar w:fldCharType="separate"/>
        </w:r>
        <w:r w:rsidR="007356D9">
          <w:rPr>
            <w:noProof/>
            <w:webHidden/>
          </w:rPr>
          <w:t>45</w:t>
        </w:r>
        <w:r w:rsidR="00141F7F">
          <w:rPr>
            <w:noProof/>
            <w:webHidden/>
          </w:rPr>
          <w:fldChar w:fldCharType="end"/>
        </w:r>
      </w:hyperlink>
    </w:p>
    <w:p w14:paraId="6DA0F8AF"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299" w:history="1">
        <w:r w:rsidR="00141F7F" w:rsidRPr="009B3B3A">
          <w:rPr>
            <w:rStyle w:val="Hyperlink"/>
            <w:noProof/>
          </w:rPr>
          <w:t>5.1.</w:t>
        </w:r>
        <w:r w:rsidR="00141F7F">
          <w:rPr>
            <w:rFonts w:eastAsiaTheme="minorEastAsia" w:cstheme="minorBidi"/>
            <w:b w:val="0"/>
            <w:bCs w:val="0"/>
            <w:noProof/>
            <w:sz w:val="22"/>
            <w:szCs w:val="22"/>
            <w:lang w:eastAsia="en-NZ"/>
          </w:rPr>
          <w:tab/>
        </w:r>
        <w:r w:rsidR="00141F7F" w:rsidRPr="009B3B3A">
          <w:rPr>
            <w:rStyle w:val="Hyperlink"/>
            <w:noProof/>
          </w:rPr>
          <w:t>File transmission</w:t>
        </w:r>
        <w:r w:rsidR="00141F7F">
          <w:rPr>
            <w:noProof/>
            <w:webHidden/>
          </w:rPr>
          <w:tab/>
        </w:r>
        <w:r w:rsidR="00141F7F">
          <w:rPr>
            <w:noProof/>
            <w:webHidden/>
          </w:rPr>
          <w:fldChar w:fldCharType="begin"/>
        </w:r>
        <w:r w:rsidR="00141F7F">
          <w:rPr>
            <w:noProof/>
            <w:webHidden/>
          </w:rPr>
          <w:instrText xml:space="preserve"> PAGEREF _Toc512843299 \h </w:instrText>
        </w:r>
        <w:r w:rsidR="00141F7F">
          <w:rPr>
            <w:noProof/>
            <w:webHidden/>
          </w:rPr>
        </w:r>
        <w:r w:rsidR="00141F7F">
          <w:rPr>
            <w:noProof/>
            <w:webHidden/>
          </w:rPr>
          <w:fldChar w:fldCharType="separate"/>
        </w:r>
        <w:r w:rsidR="007356D9">
          <w:rPr>
            <w:noProof/>
            <w:webHidden/>
          </w:rPr>
          <w:t>45</w:t>
        </w:r>
        <w:r w:rsidR="00141F7F">
          <w:rPr>
            <w:noProof/>
            <w:webHidden/>
          </w:rPr>
          <w:fldChar w:fldCharType="end"/>
        </w:r>
      </w:hyperlink>
    </w:p>
    <w:p w14:paraId="53713202"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00" w:history="1">
        <w:r w:rsidR="00141F7F" w:rsidRPr="009B3B3A">
          <w:rPr>
            <w:rStyle w:val="Hyperlink"/>
            <w:noProof/>
            <w:lang w:eastAsia="en-NZ"/>
          </w:rPr>
          <w:t>5.2.</w:t>
        </w:r>
        <w:r w:rsidR="00141F7F">
          <w:rPr>
            <w:rFonts w:eastAsiaTheme="minorEastAsia" w:cstheme="minorBidi"/>
            <w:b w:val="0"/>
            <w:bCs w:val="0"/>
            <w:noProof/>
            <w:sz w:val="22"/>
            <w:szCs w:val="22"/>
            <w:lang w:eastAsia="en-NZ"/>
          </w:rPr>
          <w:tab/>
        </w:r>
        <w:r w:rsidR="00141F7F" w:rsidRPr="009B3B3A">
          <w:rPr>
            <w:rStyle w:val="Hyperlink"/>
            <w:noProof/>
            <w:lang w:eastAsia="en-NZ"/>
          </w:rPr>
          <w:t>Batch Processing Overview</w:t>
        </w:r>
        <w:r w:rsidR="00141F7F">
          <w:rPr>
            <w:noProof/>
            <w:webHidden/>
          </w:rPr>
          <w:tab/>
        </w:r>
        <w:r w:rsidR="00141F7F">
          <w:rPr>
            <w:noProof/>
            <w:webHidden/>
          </w:rPr>
          <w:fldChar w:fldCharType="begin"/>
        </w:r>
        <w:r w:rsidR="00141F7F">
          <w:rPr>
            <w:noProof/>
            <w:webHidden/>
          </w:rPr>
          <w:instrText xml:space="preserve"> PAGEREF _Toc512843300 \h </w:instrText>
        </w:r>
        <w:r w:rsidR="00141F7F">
          <w:rPr>
            <w:noProof/>
            <w:webHidden/>
          </w:rPr>
        </w:r>
        <w:r w:rsidR="00141F7F">
          <w:rPr>
            <w:noProof/>
            <w:webHidden/>
          </w:rPr>
          <w:fldChar w:fldCharType="separate"/>
        </w:r>
        <w:r w:rsidR="007356D9">
          <w:rPr>
            <w:noProof/>
            <w:webHidden/>
          </w:rPr>
          <w:t>46</w:t>
        </w:r>
        <w:r w:rsidR="00141F7F">
          <w:rPr>
            <w:noProof/>
            <w:webHidden/>
          </w:rPr>
          <w:fldChar w:fldCharType="end"/>
        </w:r>
      </w:hyperlink>
    </w:p>
    <w:p w14:paraId="389847E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1" w:history="1">
        <w:r w:rsidR="00141F7F" w:rsidRPr="009B3B3A">
          <w:rPr>
            <w:rStyle w:val="Hyperlink"/>
            <w:noProof/>
            <w:lang w:eastAsia="en-NZ"/>
          </w:rPr>
          <w:t>5.2.1</w:t>
        </w:r>
        <w:r w:rsidR="00141F7F">
          <w:rPr>
            <w:rFonts w:eastAsiaTheme="minorEastAsia" w:cstheme="minorBidi"/>
            <w:noProof/>
            <w:sz w:val="22"/>
            <w:szCs w:val="22"/>
            <w:lang w:eastAsia="en-NZ"/>
          </w:rPr>
          <w:tab/>
        </w:r>
        <w:r w:rsidR="00141F7F" w:rsidRPr="009B3B3A">
          <w:rPr>
            <w:rStyle w:val="Hyperlink"/>
            <w:noProof/>
            <w:lang w:eastAsia="en-NZ"/>
          </w:rPr>
          <w:t>Batch integrity and file structure validation (pre-processing)</w:t>
        </w:r>
        <w:r w:rsidR="00141F7F">
          <w:rPr>
            <w:noProof/>
            <w:webHidden/>
          </w:rPr>
          <w:tab/>
        </w:r>
        <w:r w:rsidR="00141F7F">
          <w:rPr>
            <w:noProof/>
            <w:webHidden/>
          </w:rPr>
          <w:fldChar w:fldCharType="begin"/>
        </w:r>
        <w:r w:rsidR="00141F7F">
          <w:rPr>
            <w:noProof/>
            <w:webHidden/>
          </w:rPr>
          <w:instrText xml:space="preserve"> PAGEREF _Toc512843301 \h </w:instrText>
        </w:r>
        <w:r w:rsidR="00141F7F">
          <w:rPr>
            <w:noProof/>
            <w:webHidden/>
          </w:rPr>
        </w:r>
        <w:r w:rsidR="00141F7F">
          <w:rPr>
            <w:noProof/>
            <w:webHidden/>
          </w:rPr>
          <w:fldChar w:fldCharType="separate"/>
        </w:r>
        <w:r w:rsidR="007356D9">
          <w:rPr>
            <w:noProof/>
            <w:webHidden/>
          </w:rPr>
          <w:t>46</w:t>
        </w:r>
        <w:r w:rsidR="00141F7F">
          <w:rPr>
            <w:noProof/>
            <w:webHidden/>
          </w:rPr>
          <w:fldChar w:fldCharType="end"/>
        </w:r>
      </w:hyperlink>
    </w:p>
    <w:p w14:paraId="450A2B5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2" w:history="1">
        <w:r w:rsidR="00141F7F" w:rsidRPr="009B3B3A">
          <w:rPr>
            <w:rStyle w:val="Hyperlink"/>
            <w:noProof/>
            <w:lang w:eastAsia="en-NZ"/>
          </w:rPr>
          <w:t>5.2.2</w:t>
        </w:r>
        <w:r w:rsidR="00141F7F">
          <w:rPr>
            <w:rFonts w:eastAsiaTheme="minorEastAsia" w:cstheme="minorBidi"/>
            <w:noProof/>
            <w:sz w:val="22"/>
            <w:szCs w:val="22"/>
            <w:lang w:eastAsia="en-NZ"/>
          </w:rPr>
          <w:tab/>
        </w:r>
        <w:r w:rsidR="00141F7F" w:rsidRPr="009B3B3A">
          <w:rPr>
            <w:rStyle w:val="Hyperlink"/>
            <w:noProof/>
            <w:lang w:eastAsia="en-NZ"/>
          </w:rPr>
          <w:t>Data file integrity validation (Processing)</w:t>
        </w:r>
        <w:r w:rsidR="00141F7F">
          <w:rPr>
            <w:noProof/>
            <w:webHidden/>
          </w:rPr>
          <w:tab/>
        </w:r>
        <w:r w:rsidR="00141F7F">
          <w:rPr>
            <w:noProof/>
            <w:webHidden/>
          </w:rPr>
          <w:fldChar w:fldCharType="begin"/>
        </w:r>
        <w:r w:rsidR="00141F7F">
          <w:rPr>
            <w:noProof/>
            <w:webHidden/>
          </w:rPr>
          <w:instrText xml:space="preserve"> PAGEREF _Toc512843302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322DE06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3" w:history="1">
        <w:r w:rsidR="00141F7F" w:rsidRPr="009B3B3A">
          <w:rPr>
            <w:rStyle w:val="Hyperlink"/>
            <w:noProof/>
            <w:lang w:eastAsia="en-NZ"/>
          </w:rPr>
          <w:t>5.2.3</w:t>
        </w:r>
        <w:r w:rsidR="00141F7F">
          <w:rPr>
            <w:rFonts w:eastAsiaTheme="minorEastAsia" w:cstheme="minorBidi"/>
            <w:noProof/>
            <w:sz w:val="22"/>
            <w:szCs w:val="22"/>
            <w:lang w:eastAsia="en-NZ"/>
          </w:rPr>
          <w:tab/>
        </w:r>
        <w:r w:rsidR="00141F7F" w:rsidRPr="009B3B3A">
          <w:rPr>
            <w:rStyle w:val="Hyperlink"/>
            <w:noProof/>
            <w:lang w:eastAsia="en-NZ"/>
          </w:rPr>
          <w:t>Data Load</w:t>
        </w:r>
        <w:r w:rsidR="00141F7F">
          <w:rPr>
            <w:noProof/>
            <w:webHidden/>
          </w:rPr>
          <w:tab/>
        </w:r>
        <w:r w:rsidR="00141F7F">
          <w:rPr>
            <w:noProof/>
            <w:webHidden/>
          </w:rPr>
          <w:fldChar w:fldCharType="begin"/>
        </w:r>
        <w:r w:rsidR="00141F7F">
          <w:rPr>
            <w:noProof/>
            <w:webHidden/>
          </w:rPr>
          <w:instrText xml:space="preserve"> PAGEREF _Toc512843303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2506BEEA"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4" w:history="1">
        <w:r w:rsidR="00141F7F" w:rsidRPr="009B3B3A">
          <w:rPr>
            <w:rStyle w:val="Hyperlink"/>
            <w:noProof/>
            <w:lang w:eastAsia="en-NZ"/>
          </w:rPr>
          <w:t>5.2.4</w:t>
        </w:r>
        <w:r w:rsidR="00141F7F">
          <w:rPr>
            <w:rFonts w:eastAsiaTheme="minorEastAsia" w:cstheme="minorBidi"/>
            <w:noProof/>
            <w:sz w:val="22"/>
            <w:szCs w:val="22"/>
            <w:lang w:eastAsia="en-NZ"/>
          </w:rPr>
          <w:tab/>
        </w:r>
        <w:r w:rsidR="00141F7F" w:rsidRPr="009B3B3A">
          <w:rPr>
            <w:rStyle w:val="Hyperlink"/>
            <w:noProof/>
            <w:lang w:eastAsia="en-NZ"/>
          </w:rPr>
          <w:t>Data Warehouse Load</w:t>
        </w:r>
        <w:r w:rsidR="00141F7F">
          <w:rPr>
            <w:noProof/>
            <w:webHidden/>
          </w:rPr>
          <w:tab/>
        </w:r>
        <w:r w:rsidR="00141F7F">
          <w:rPr>
            <w:noProof/>
            <w:webHidden/>
          </w:rPr>
          <w:fldChar w:fldCharType="begin"/>
        </w:r>
        <w:r w:rsidR="00141F7F">
          <w:rPr>
            <w:noProof/>
            <w:webHidden/>
          </w:rPr>
          <w:instrText xml:space="preserve"> PAGEREF _Toc512843304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0ED6D54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05" w:history="1">
        <w:r w:rsidR="00141F7F" w:rsidRPr="009B3B3A">
          <w:rPr>
            <w:rStyle w:val="Hyperlink"/>
            <w:noProof/>
            <w:lang w:eastAsia="en-NZ"/>
          </w:rPr>
          <w:t>5.3.</w:t>
        </w:r>
        <w:r w:rsidR="00141F7F">
          <w:rPr>
            <w:rFonts w:eastAsiaTheme="minorEastAsia" w:cstheme="minorBidi"/>
            <w:b w:val="0"/>
            <w:bCs w:val="0"/>
            <w:noProof/>
            <w:sz w:val="22"/>
            <w:szCs w:val="22"/>
            <w:lang w:eastAsia="en-NZ"/>
          </w:rPr>
          <w:tab/>
        </w:r>
        <w:r w:rsidR="00141F7F" w:rsidRPr="009B3B3A">
          <w:rPr>
            <w:rStyle w:val="Hyperlink"/>
            <w:noProof/>
            <w:lang w:eastAsia="en-NZ"/>
          </w:rPr>
          <w:t>Batch submission requirements</w:t>
        </w:r>
        <w:r w:rsidR="00141F7F">
          <w:rPr>
            <w:noProof/>
            <w:webHidden/>
          </w:rPr>
          <w:tab/>
        </w:r>
        <w:r w:rsidR="00141F7F">
          <w:rPr>
            <w:noProof/>
            <w:webHidden/>
          </w:rPr>
          <w:fldChar w:fldCharType="begin"/>
        </w:r>
        <w:r w:rsidR="00141F7F">
          <w:rPr>
            <w:noProof/>
            <w:webHidden/>
          </w:rPr>
          <w:instrText xml:space="preserve"> PAGEREF _Toc512843305 \h </w:instrText>
        </w:r>
        <w:r w:rsidR="00141F7F">
          <w:rPr>
            <w:noProof/>
            <w:webHidden/>
          </w:rPr>
        </w:r>
        <w:r w:rsidR="00141F7F">
          <w:rPr>
            <w:noProof/>
            <w:webHidden/>
          </w:rPr>
          <w:fldChar w:fldCharType="separate"/>
        </w:r>
        <w:r w:rsidR="007356D9">
          <w:rPr>
            <w:noProof/>
            <w:webHidden/>
          </w:rPr>
          <w:t>47</w:t>
        </w:r>
        <w:r w:rsidR="00141F7F">
          <w:rPr>
            <w:noProof/>
            <w:webHidden/>
          </w:rPr>
          <w:fldChar w:fldCharType="end"/>
        </w:r>
      </w:hyperlink>
    </w:p>
    <w:p w14:paraId="62C0B618"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06" w:history="1">
        <w:r w:rsidR="00141F7F" w:rsidRPr="009B3B3A">
          <w:rPr>
            <w:rStyle w:val="Hyperlink"/>
            <w:noProof/>
          </w:rPr>
          <w:t>5.4.</w:t>
        </w:r>
        <w:r w:rsidR="00141F7F">
          <w:rPr>
            <w:rFonts w:eastAsiaTheme="minorEastAsia" w:cstheme="minorBidi"/>
            <w:b w:val="0"/>
            <w:bCs w:val="0"/>
            <w:noProof/>
            <w:sz w:val="22"/>
            <w:szCs w:val="22"/>
            <w:lang w:eastAsia="en-NZ"/>
          </w:rPr>
          <w:tab/>
        </w:r>
        <w:r w:rsidR="00141F7F" w:rsidRPr="009B3B3A">
          <w:rPr>
            <w:rStyle w:val="Hyperlink"/>
            <w:noProof/>
          </w:rPr>
          <w:t>Batch Reversal</w:t>
        </w:r>
        <w:r w:rsidR="00141F7F">
          <w:rPr>
            <w:noProof/>
            <w:webHidden/>
          </w:rPr>
          <w:tab/>
        </w:r>
        <w:r w:rsidR="00141F7F">
          <w:rPr>
            <w:noProof/>
            <w:webHidden/>
          </w:rPr>
          <w:fldChar w:fldCharType="begin"/>
        </w:r>
        <w:r w:rsidR="00141F7F">
          <w:rPr>
            <w:noProof/>
            <w:webHidden/>
          </w:rPr>
          <w:instrText xml:space="preserve"> PAGEREF _Toc512843306 \h </w:instrText>
        </w:r>
        <w:r w:rsidR="00141F7F">
          <w:rPr>
            <w:noProof/>
            <w:webHidden/>
          </w:rPr>
        </w:r>
        <w:r w:rsidR="00141F7F">
          <w:rPr>
            <w:noProof/>
            <w:webHidden/>
          </w:rPr>
          <w:fldChar w:fldCharType="separate"/>
        </w:r>
        <w:r w:rsidR="007356D9">
          <w:rPr>
            <w:noProof/>
            <w:webHidden/>
          </w:rPr>
          <w:t>48</w:t>
        </w:r>
        <w:r w:rsidR="00141F7F">
          <w:rPr>
            <w:noProof/>
            <w:webHidden/>
          </w:rPr>
          <w:fldChar w:fldCharType="end"/>
        </w:r>
      </w:hyperlink>
    </w:p>
    <w:p w14:paraId="1616A47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7" w:history="1">
        <w:r w:rsidR="00141F7F" w:rsidRPr="009B3B3A">
          <w:rPr>
            <w:rStyle w:val="Hyperlink"/>
            <w:noProof/>
          </w:rPr>
          <w:t>5.4.1</w:t>
        </w:r>
        <w:r w:rsidR="00141F7F">
          <w:rPr>
            <w:rFonts w:eastAsiaTheme="minorEastAsia" w:cstheme="minorBidi"/>
            <w:noProof/>
            <w:sz w:val="22"/>
            <w:szCs w:val="22"/>
            <w:lang w:eastAsia="en-NZ"/>
          </w:rPr>
          <w:tab/>
        </w:r>
        <w:r w:rsidR="00141F7F" w:rsidRPr="009B3B3A">
          <w:rPr>
            <w:rStyle w:val="Hyperlink"/>
            <w:noProof/>
          </w:rPr>
          <w:t>Reversal Process</w:t>
        </w:r>
        <w:r w:rsidR="00141F7F">
          <w:rPr>
            <w:noProof/>
            <w:webHidden/>
          </w:rPr>
          <w:tab/>
        </w:r>
        <w:r w:rsidR="00141F7F">
          <w:rPr>
            <w:noProof/>
            <w:webHidden/>
          </w:rPr>
          <w:fldChar w:fldCharType="begin"/>
        </w:r>
        <w:r w:rsidR="00141F7F">
          <w:rPr>
            <w:noProof/>
            <w:webHidden/>
          </w:rPr>
          <w:instrText xml:space="preserve"> PAGEREF _Toc512843307 \h </w:instrText>
        </w:r>
        <w:r w:rsidR="00141F7F">
          <w:rPr>
            <w:noProof/>
            <w:webHidden/>
          </w:rPr>
        </w:r>
        <w:r w:rsidR="00141F7F">
          <w:rPr>
            <w:noProof/>
            <w:webHidden/>
          </w:rPr>
          <w:fldChar w:fldCharType="separate"/>
        </w:r>
        <w:r w:rsidR="007356D9">
          <w:rPr>
            <w:noProof/>
            <w:webHidden/>
          </w:rPr>
          <w:t>48</w:t>
        </w:r>
        <w:r w:rsidR="00141F7F">
          <w:rPr>
            <w:noProof/>
            <w:webHidden/>
          </w:rPr>
          <w:fldChar w:fldCharType="end"/>
        </w:r>
      </w:hyperlink>
    </w:p>
    <w:p w14:paraId="7DB12D3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08" w:history="1">
        <w:r w:rsidR="00141F7F" w:rsidRPr="009B3B3A">
          <w:rPr>
            <w:rStyle w:val="Hyperlink"/>
            <w:noProof/>
          </w:rPr>
          <w:t>5.4.2</w:t>
        </w:r>
        <w:r w:rsidR="00141F7F">
          <w:rPr>
            <w:rFonts w:eastAsiaTheme="minorEastAsia" w:cstheme="minorBidi"/>
            <w:noProof/>
            <w:sz w:val="22"/>
            <w:szCs w:val="22"/>
            <w:lang w:eastAsia="en-NZ"/>
          </w:rPr>
          <w:tab/>
        </w:r>
        <w:r w:rsidR="00141F7F" w:rsidRPr="009B3B3A">
          <w:rPr>
            <w:rStyle w:val="Hyperlink"/>
            <w:noProof/>
          </w:rPr>
          <w:t>Reversal reports and response files</w:t>
        </w:r>
        <w:r w:rsidR="00141F7F">
          <w:rPr>
            <w:noProof/>
            <w:webHidden/>
          </w:rPr>
          <w:tab/>
        </w:r>
        <w:r w:rsidR="00141F7F">
          <w:rPr>
            <w:noProof/>
            <w:webHidden/>
          </w:rPr>
          <w:fldChar w:fldCharType="begin"/>
        </w:r>
        <w:r w:rsidR="00141F7F">
          <w:rPr>
            <w:noProof/>
            <w:webHidden/>
          </w:rPr>
          <w:instrText xml:space="preserve"> PAGEREF _Toc512843308 \h </w:instrText>
        </w:r>
        <w:r w:rsidR="00141F7F">
          <w:rPr>
            <w:noProof/>
            <w:webHidden/>
          </w:rPr>
        </w:r>
        <w:r w:rsidR="00141F7F">
          <w:rPr>
            <w:noProof/>
            <w:webHidden/>
          </w:rPr>
          <w:fldChar w:fldCharType="separate"/>
        </w:r>
        <w:r w:rsidR="007356D9">
          <w:rPr>
            <w:noProof/>
            <w:webHidden/>
          </w:rPr>
          <w:t>49</w:t>
        </w:r>
        <w:r w:rsidR="00141F7F">
          <w:rPr>
            <w:noProof/>
            <w:webHidden/>
          </w:rPr>
          <w:fldChar w:fldCharType="end"/>
        </w:r>
      </w:hyperlink>
    </w:p>
    <w:p w14:paraId="1120A712"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09" w:history="1">
        <w:r w:rsidR="00141F7F" w:rsidRPr="009B3B3A">
          <w:rPr>
            <w:rStyle w:val="Hyperlink"/>
            <w:noProof/>
          </w:rPr>
          <w:t>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are the data files?</w:t>
        </w:r>
        <w:r w:rsidR="00141F7F">
          <w:rPr>
            <w:noProof/>
            <w:webHidden/>
          </w:rPr>
          <w:tab/>
        </w:r>
        <w:r w:rsidR="00141F7F">
          <w:rPr>
            <w:noProof/>
            <w:webHidden/>
          </w:rPr>
          <w:fldChar w:fldCharType="begin"/>
        </w:r>
        <w:r w:rsidR="00141F7F">
          <w:rPr>
            <w:noProof/>
            <w:webHidden/>
          </w:rPr>
          <w:instrText xml:space="preserve"> PAGEREF _Toc512843309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2CB61C68"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10" w:history="1">
        <w:r w:rsidR="00141F7F" w:rsidRPr="009B3B3A">
          <w:rPr>
            <w:rStyle w:val="Hyperlink"/>
            <w:noProof/>
          </w:rPr>
          <w:t>6.1.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_Toc512843310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616C847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11" w:history="1">
        <w:r w:rsidR="00141F7F" w:rsidRPr="009B3B3A">
          <w:rPr>
            <w:rStyle w:val="Hyperlink"/>
            <w:noProof/>
          </w:rPr>
          <w:t>6.2.</w:t>
        </w:r>
        <w:r w:rsidR="00141F7F">
          <w:rPr>
            <w:rFonts w:eastAsiaTheme="minorEastAsia" w:cstheme="minorBidi"/>
            <w:b w:val="0"/>
            <w:bCs w:val="0"/>
            <w:noProof/>
            <w:sz w:val="22"/>
            <w:szCs w:val="22"/>
            <w:lang w:eastAsia="en-NZ"/>
          </w:rPr>
          <w:tab/>
        </w:r>
        <w:r w:rsidR="00141F7F" w:rsidRPr="009B3B3A">
          <w:rPr>
            <w:rStyle w:val="Hyperlink"/>
            <w:noProof/>
          </w:rPr>
          <w:t>Inputs</w:t>
        </w:r>
        <w:r w:rsidR="00141F7F">
          <w:rPr>
            <w:noProof/>
            <w:webHidden/>
          </w:rPr>
          <w:tab/>
        </w:r>
        <w:r w:rsidR="00141F7F">
          <w:rPr>
            <w:noProof/>
            <w:webHidden/>
          </w:rPr>
          <w:fldChar w:fldCharType="begin"/>
        </w:r>
        <w:r w:rsidR="00141F7F">
          <w:rPr>
            <w:noProof/>
            <w:webHidden/>
          </w:rPr>
          <w:instrText xml:space="preserve"> PAGEREF _Toc512843311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1B22BC6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2" w:history="1">
        <w:r w:rsidR="00141F7F" w:rsidRPr="009B3B3A">
          <w:rPr>
            <w:rStyle w:val="Hyperlink"/>
            <w:noProof/>
          </w:rPr>
          <w:t>6.2.1</w:t>
        </w:r>
        <w:r w:rsidR="00141F7F">
          <w:rPr>
            <w:rFonts w:eastAsiaTheme="minorEastAsia" w:cstheme="minorBidi"/>
            <w:noProof/>
            <w:sz w:val="22"/>
            <w:szCs w:val="22"/>
            <w:lang w:eastAsia="en-NZ"/>
          </w:rPr>
          <w:tab/>
        </w:r>
        <w:r w:rsidR="00141F7F" w:rsidRPr="009B3B3A">
          <w:rPr>
            <w:rStyle w:val="Hyperlink"/>
            <w:noProof/>
          </w:rPr>
          <w:t>Batch File</w:t>
        </w:r>
        <w:r w:rsidR="00141F7F">
          <w:rPr>
            <w:noProof/>
            <w:webHidden/>
          </w:rPr>
          <w:tab/>
        </w:r>
        <w:r w:rsidR="00141F7F">
          <w:rPr>
            <w:noProof/>
            <w:webHidden/>
          </w:rPr>
          <w:fldChar w:fldCharType="begin"/>
        </w:r>
        <w:r w:rsidR="00141F7F">
          <w:rPr>
            <w:noProof/>
            <w:webHidden/>
          </w:rPr>
          <w:instrText xml:space="preserve"> PAGEREF _Toc512843312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1EA24F8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3" w:history="1">
        <w:r w:rsidR="00141F7F" w:rsidRPr="009B3B3A">
          <w:rPr>
            <w:rStyle w:val="Hyperlink"/>
            <w:noProof/>
          </w:rPr>
          <w:t>6.2.2</w:t>
        </w:r>
        <w:r w:rsidR="00141F7F">
          <w:rPr>
            <w:rFonts w:eastAsiaTheme="minorEastAsia" w:cstheme="minorBidi"/>
            <w:noProof/>
            <w:sz w:val="22"/>
            <w:szCs w:val="22"/>
            <w:lang w:eastAsia="en-NZ"/>
          </w:rPr>
          <w:tab/>
        </w:r>
        <w:r w:rsidR="00141F7F" w:rsidRPr="009B3B3A">
          <w:rPr>
            <w:rStyle w:val="Hyperlink"/>
            <w:noProof/>
          </w:rPr>
          <w:t>Data File</w:t>
        </w:r>
        <w:r w:rsidR="00141F7F">
          <w:rPr>
            <w:noProof/>
            <w:webHidden/>
          </w:rPr>
          <w:tab/>
        </w:r>
        <w:r w:rsidR="00141F7F">
          <w:rPr>
            <w:noProof/>
            <w:webHidden/>
          </w:rPr>
          <w:fldChar w:fldCharType="begin"/>
        </w:r>
        <w:r w:rsidR="00141F7F">
          <w:rPr>
            <w:noProof/>
            <w:webHidden/>
          </w:rPr>
          <w:instrText xml:space="preserve"> PAGEREF _Toc512843313 \h </w:instrText>
        </w:r>
        <w:r w:rsidR="00141F7F">
          <w:rPr>
            <w:noProof/>
            <w:webHidden/>
          </w:rPr>
        </w:r>
        <w:r w:rsidR="00141F7F">
          <w:rPr>
            <w:noProof/>
            <w:webHidden/>
          </w:rPr>
          <w:fldChar w:fldCharType="separate"/>
        </w:r>
        <w:r w:rsidR="007356D9">
          <w:rPr>
            <w:noProof/>
            <w:webHidden/>
          </w:rPr>
          <w:t>50</w:t>
        </w:r>
        <w:r w:rsidR="00141F7F">
          <w:rPr>
            <w:noProof/>
            <w:webHidden/>
          </w:rPr>
          <w:fldChar w:fldCharType="end"/>
        </w:r>
      </w:hyperlink>
    </w:p>
    <w:p w14:paraId="53D0AF0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4" w:history="1">
        <w:r w:rsidR="00141F7F" w:rsidRPr="009B3B3A">
          <w:rPr>
            <w:rStyle w:val="Hyperlink"/>
            <w:noProof/>
          </w:rPr>
          <w:t>6.2.3</w:t>
        </w:r>
        <w:r w:rsidR="00141F7F">
          <w:rPr>
            <w:rFonts w:eastAsiaTheme="minorEastAsia" w:cstheme="minorBidi"/>
            <w:noProof/>
            <w:sz w:val="22"/>
            <w:szCs w:val="22"/>
            <w:lang w:eastAsia="en-NZ"/>
          </w:rPr>
          <w:tab/>
        </w:r>
        <w:r w:rsidR="00141F7F" w:rsidRPr="009B3B3A">
          <w:rPr>
            <w:rStyle w:val="Hyperlink"/>
            <w:noProof/>
          </w:rPr>
          <w:t>Summary File</w:t>
        </w:r>
        <w:r w:rsidR="00141F7F">
          <w:rPr>
            <w:noProof/>
            <w:webHidden/>
          </w:rPr>
          <w:tab/>
        </w:r>
        <w:r w:rsidR="00141F7F">
          <w:rPr>
            <w:noProof/>
            <w:webHidden/>
          </w:rPr>
          <w:fldChar w:fldCharType="begin"/>
        </w:r>
        <w:r w:rsidR="00141F7F">
          <w:rPr>
            <w:noProof/>
            <w:webHidden/>
          </w:rPr>
          <w:instrText xml:space="preserve"> PAGEREF _Toc512843314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07D85F7E"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15" w:history="1">
        <w:r w:rsidR="00141F7F" w:rsidRPr="009B3B3A">
          <w:rPr>
            <w:rStyle w:val="Hyperlink"/>
            <w:noProof/>
          </w:rPr>
          <w:t>6.3.</w:t>
        </w:r>
        <w:r w:rsidR="00141F7F">
          <w:rPr>
            <w:rFonts w:eastAsiaTheme="minorEastAsia" w:cstheme="minorBidi"/>
            <w:b w:val="0"/>
            <w:bCs w:val="0"/>
            <w:noProof/>
            <w:sz w:val="22"/>
            <w:szCs w:val="22"/>
            <w:lang w:eastAsia="en-NZ"/>
          </w:rPr>
          <w:tab/>
        </w:r>
        <w:r w:rsidR="00141F7F" w:rsidRPr="009B3B3A">
          <w:rPr>
            <w:rStyle w:val="Hyperlink"/>
            <w:noProof/>
          </w:rPr>
          <w:t>Output Files</w:t>
        </w:r>
        <w:r w:rsidR="00141F7F">
          <w:rPr>
            <w:noProof/>
            <w:webHidden/>
          </w:rPr>
          <w:tab/>
        </w:r>
        <w:r w:rsidR="00141F7F">
          <w:rPr>
            <w:noProof/>
            <w:webHidden/>
          </w:rPr>
          <w:fldChar w:fldCharType="begin"/>
        </w:r>
        <w:r w:rsidR="00141F7F">
          <w:rPr>
            <w:noProof/>
            <w:webHidden/>
          </w:rPr>
          <w:instrText xml:space="preserve"> PAGEREF _Toc512843315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12D4091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6" w:history="1">
        <w:r w:rsidR="00141F7F" w:rsidRPr="009B3B3A">
          <w:rPr>
            <w:rStyle w:val="Hyperlink"/>
            <w:noProof/>
          </w:rPr>
          <w:t>6.3.1</w:t>
        </w:r>
        <w:r w:rsidR="00141F7F">
          <w:rPr>
            <w:rFonts w:eastAsiaTheme="minorEastAsia" w:cstheme="minorBidi"/>
            <w:noProof/>
            <w:sz w:val="22"/>
            <w:szCs w:val="22"/>
            <w:lang w:eastAsia="en-NZ"/>
          </w:rPr>
          <w:tab/>
        </w:r>
        <w:r w:rsidR="00141F7F" w:rsidRPr="009B3B3A">
          <w:rPr>
            <w:rStyle w:val="Hyperlink"/>
            <w:noProof/>
          </w:rPr>
          <w:t>Batch Response File</w:t>
        </w:r>
        <w:r w:rsidR="00141F7F">
          <w:rPr>
            <w:noProof/>
            <w:webHidden/>
          </w:rPr>
          <w:tab/>
        </w:r>
        <w:r w:rsidR="00141F7F">
          <w:rPr>
            <w:noProof/>
            <w:webHidden/>
          </w:rPr>
          <w:fldChar w:fldCharType="begin"/>
        </w:r>
        <w:r w:rsidR="00141F7F">
          <w:rPr>
            <w:noProof/>
            <w:webHidden/>
          </w:rPr>
          <w:instrText xml:space="preserve"> PAGEREF _Toc512843316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6B6E7B0B"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7" w:history="1">
        <w:r w:rsidR="00141F7F" w:rsidRPr="009B3B3A">
          <w:rPr>
            <w:rStyle w:val="Hyperlink"/>
            <w:noProof/>
          </w:rPr>
          <w:t>6.3.2</w:t>
        </w:r>
        <w:r w:rsidR="00141F7F">
          <w:rPr>
            <w:rFonts w:eastAsiaTheme="minorEastAsia" w:cstheme="minorBidi"/>
            <w:noProof/>
            <w:sz w:val="22"/>
            <w:szCs w:val="22"/>
            <w:lang w:eastAsia="en-NZ"/>
          </w:rPr>
          <w:tab/>
        </w:r>
        <w:r w:rsidR="00141F7F" w:rsidRPr="009B3B3A">
          <w:rPr>
            <w:rStyle w:val="Hyperlink"/>
            <w:noProof/>
          </w:rPr>
          <w:t>Pre-processing Batch Response File</w:t>
        </w:r>
        <w:r w:rsidR="00141F7F">
          <w:rPr>
            <w:noProof/>
            <w:webHidden/>
          </w:rPr>
          <w:tab/>
        </w:r>
        <w:r w:rsidR="00141F7F">
          <w:rPr>
            <w:noProof/>
            <w:webHidden/>
          </w:rPr>
          <w:fldChar w:fldCharType="begin"/>
        </w:r>
        <w:r w:rsidR="00141F7F">
          <w:rPr>
            <w:noProof/>
            <w:webHidden/>
          </w:rPr>
          <w:instrText xml:space="preserve"> PAGEREF _Toc512843317 \h </w:instrText>
        </w:r>
        <w:r w:rsidR="00141F7F">
          <w:rPr>
            <w:noProof/>
            <w:webHidden/>
          </w:rPr>
        </w:r>
        <w:r w:rsidR="00141F7F">
          <w:rPr>
            <w:noProof/>
            <w:webHidden/>
          </w:rPr>
          <w:fldChar w:fldCharType="separate"/>
        </w:r>
        <w:r w:rsidR="007356D9">
          <w:rPr>
            <w:noProof/>
            <w:webHidden/>
          </w:rPr>
          <w:t>51</w:t>
        </w:r>
        <w:r w:rsidR="00141F7F">
          <w:rPr>
            <w:noProof/>
            <w:webHidden/>
          </w:rPr>
          <w:fldChar w:fldCharType="end"/>
        </w:r>
      </w:hyperlink>
    </w:p>
    <w:p w14:paraId="0873493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8" w:history="1">
        <w:r w:rsidR="00141F7F" w:rsidRPr="009B3B3A">
          <w:rPr>
            <w:rStyle w:val="Hyperlink"/>
            <w:noProof/>
          </w:rPr>
          <w:t>6.3.3</w:t>
        </w:r>
        <w:r w:rsidR="00141F7F">
          <w:rPr>
            <w:rFonts w:eastAsiaTheme="minorEastAsia" w:cstheme="minorBidi"/>
            <w:noProof/>
            <w:sz w:val="22"/>
            <w:szCs w:val="22"/>
            <w:lang w:eastAsia="en-NZ"/>
          </w:rPr>
          <w:tab/>
        </w:r>
        <w:r w:rsidR="00141F7F" w:rsidRPr="009B3B3A">
          <w:rPr>
            <w:rStyle w:val="Hyperlink"/>
            <w:noProof/>
          </w:rPr>
          <w:t>Processing Batch Response File</w:t>
        </w:r>
        <w:r w:rsidR="00141F7F">
          <w:rPr>
            <w:noProof/>
            <w:webHidden/>
          </w:rPr>
          <w:tab/>
        </w:r>
        <w:r w:rsidR="00141F7F">
          <w:rPr>
            <w:noProof/>
            <w:webHidden/>
          </w:rPr>
          <w:fldChar w:fldCharType="begin"/>
        </w:r>
        <w:r w:rsidR="00141F7F">
          <w:rPr>
            <w:noProof/>
            <w:webHidden/>
          </w:rPr>
          <w:instrText xml:space="preserve"> PAGEREF _Toc512843318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49CC6BF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19" w:history="1">
        <w:r w:rsidR="00141F7F" w:rsidRPr="009B3B3A">
          <w:rPr>
            <w:rStyle w:val="Hyperlink"/>
            <w:noProof/>
          </w:rPr>
          <w:t>6.3.4</w:t>
        </w:r>
        <w:r w:rsidR="00141F7F">
          <w:rPr>
            <w:rFonts w:eastAsiaTheme="minorEastAsia" w:cstheme="minorBidi"/>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_Toc512843319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4256CA4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0" w:history="1">
        <w:r w:rsidR="00141F7F" w:rsidRPr="009B3B3A">
          <w:rPr>
            <w:rStyle w:val="Hyperlink"/>
            <w:noProof/>
          </w:rPr>
          <w:t>6.3.5</w:t>
        </w:r>
        <w:r w:rsidR="00141F7F">
          <w:rPr>
            <w:rFonts w:eastAsiaTheme="minorEastAsia" w:cstheme="minorBidi"/>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_Toc512843320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169B070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1" w:history="1">
        <w:r w:rsidR="00141F7F" w:rsidRPr="009B3B3A">
          <w:rPr>
            <w:rStyle w:val="Hyperlink"/>
            <w:noProof/>
          </w:rPr>
          <w:t>6.3.6</w:t>
        </w:r>
        <w:r w:rsidR="00141F7F">
          <w:rPr>
            <w:rFonts w:eastAsiaTheme="minorEastAsia" w:cstheme="minorBidi"/>
            <w:noProof/>
            <w:sz w:val="22"/>
            <w:szCs w:val="22"/>
            <w:lang w:eastAsia="en-NZ"/>
          </w:rPr>
          <w:tab/>
        </w:r>
        <w:r w:rsidR="00141F7F" w:rsidRPr="009B3B3A">
          <w:rPr>
            <w:rStyle w:val="Hyperlink"/>
            <w:noProof/>
          </w:rPr>
          <w:t>Reverse Batch Report</w:t>
        </w:r>
        <w:r w:rsidR="00141F7F">
          <w:rPr>
            <w:noProof/>
            <w:webHidden/>
          </w:rPr>
          <w:tab/>
        </w:r>
        <w:r w:rsidR="00141F7F">
          <w:rPr>
            <w:noProof/>
            <w:webHidden/>
          </w:rPr>
          <w:fldChar w:fldCharType="begin"/>
        </w:r>
        <w:r w:rsidR="00141F7F">
          <w:rPr>
            <w:noProof/>
            <w:webHidden/>
          </w:rPr>
          <w:instrText xml:space="preserve"> PAGEREF _Toc512843321 \h </w:instrText>
        </w:r>
        <w:r w:rsidR="00141F7F">
          <w:rPr>
            <w:noProof/>
            <w:webHidden/>
          </w:rPr>
        </w:r>
        <w:r w:rsidR="00141F7F">
          <w:rPr>
            <w:noProof/>
            <w:webHidden/>
          </w:rPr>
          <w:fldChar w:fldCharType="separate"/>
        </w:r>
        <w:r w:rsidR="007356D9">
          <w:rPr>
            <w:noProof/>
            <w:webHidden/>
          </w:rPr>
          <w:t>52</w:t>
        </w:r>
        <w:r w:rsidR="00141F7F">
          <w:rPr>
            <w:noProof/>
            <w:webHidden/>
          </w:rPr>
          <w:fldChar w:fldCharType="end"/>
        </w:r>
      </w:hyperlink>
    </w:p>
    <w:p w14:paraId="546A177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2" w:history="1">
        <w:r w:rsidR="00141F7F" w:rsidRPr="009B3B3A">
          <w:rPr>
            <w:rStyle w:val="Hyperlink"/>
            <w:noProof/>
          </w:rPr>
          <w:t>6.3.7</w:t>
        </w:r>
        <w:r w:rsidR="00141F7F">
          <w:rPr>
            <w:rFonts w:eastAsiaTheme="minorEastAsia" w:cstheme="minorBidi"/>
            <w:noProof/>
            <w:sz w:val="22"/>
            <w:szCs w:val="22"/>
            <w:lang w:eastAsia="en-NZ"/>
          </w:rPr>
          <w:tab/>
        </w:r>
        <w:r w:rsidR="00141F7F" w:rsidRPr="009B3B3A">
          <w:rPr>
            <w:rStyle w:val="Hyperlink"/>
            <w:noProof/>
          </w:rPr>
          <w:t>Response Files for Reverse Batch</w:t>
        </w:r>
        <w:r w:rsidR="00141F7F">
          <w:rPr>
            <w:noProof/>
            <w:webHidden/>
          </w:rPr>
          <w:tab/>
        </w:r>
        <w:r w:rsidR="00141F7F">
          <w:rPr>
            <w:noProof/>
            <w:webHidden/>
          </w:rPr>
          <w:fldChar w:fldCharType="begin"/>
        </w:r>
        <w:r w:rsidR="00141F7F">
          <w:rPr>
            <w:noProof/>
            <w:webHidden/>
          </w:rPr>
          <w:instrText xml:space="preserve"> PAGEREF _Toc512843322 \h </w:instrText>
        </w:r>
        <w:r w:rsidR="00141F7F">
          <w:rPr>
            <w:noProof/>
            <w:webHidden/>
          </w:rPr>
        </w:r>
        <w:r w:rsidR="00141F7F">
          <w:rPr>
            <w:noProof/>
            <w:webHidden/>
          </w:rPr>
          <w:fldChar w:fldCharType="separate"/>
        </w:r>
        <w:r w:rsidR="007356D9">
          <w:rPr>
            <w:noProof/>
            <w:webHidden/>
          </w:rPr>
          <w:t>53</w:t>
        </w:r>
        <w:r w:rsidR="00141F7F">
          <w:rPr>
            <w:noProof/>
            <w:webHidden/>
          </w:rPr>
          <w:fldChar w:fldCharType="end"/>
        </w:r>
      </w:hyperlink>
    </w:p>
    <w:p w14:paraId="05144F90"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23" w:history="1">
        <w:r w:rsidR="00141F7F" w:rsidRPr="009B3B3A">
          <w:rPr>
            <w:rStyle w:val="Hyperlink"/>
            <w:noProof/>
          </w:rPr>
          <w:t>6.4.</w:t>
        </w:r>
        <w:r w:rsidR="00141F7F">
          <w:rPr>
            <w:rFonts w:eastAsiaTheme="minorEastAsia" w:cstheme="minorBidi"/>
            <w:b w:val="0"/>
            <w:bCs w:val="0"/>
            <w:noProof/>
            <w:sz w:val="22"/>
            <w:szCs w:val="22"/>
            <w:lang w:eastAsia="en-NZ"/>
          </w:rPr>
          <w:tab/>
        </w:r>
        <w:r w:rsidR="00141F7F" w:rsidRPr="009B3B3A">
          <w:rPr>
            <w:rStyle w:val="Hyperlink"/>
            <w:noProof/>
          </w:rPr>
          <w:t>Batch definition</w:t>
        </w:r>
        <w:r w:rsidR="00141F7F">
          <w:rPr>
            <w:noProof/>
            <w:webHidden/>
          </w:rPr>
          <w:tab/>
        </w:r>
        <w:r w:rsidR="00141F7F">
          <w:rPr>
            <w:noProof/>
            <w:webHidden/>
          </w:rPr>
          <w:fldChar w:fldCharType="begin"/>
        </w:r>
        <w:r w:rsidR="00141F7F">
          <w:rPr>
            <w:noProof/>
            <w:webHidden/>
          </w:rPr>
          <w:instrText xml:space="preserve"> PAGEREF _Toc512843323 \h </w:instrText>
        </w:r>
        <w:r w:rsidR="00141F7F">
          <w:rPr>
            <w:noProof/>
            <w:webHidden/>
          </w:rPr>
        </w:r>
        <w:r w:rsidR="00141F7F">
          <w:rPr>
            <w:noProof/>
            <w:webHidden/>
          </w:rPr>
          <w:fldChar w:fldCharType="separate"/>
        </w:r>
        <w:r w:rsidR="007356D9">
          <w:rPr>
            <w:noProof/>
            <w:webHidden/>
          </w:rPr>
          <w:t>54</w:t>
        </w:r>
        <w:r w:rsidR="00141F7F">
          <w:rPr>
            <w:noProof/>
            <w:webHidden/>
          </w:rPr>
          <w:fldChar w:fldCharType="end"/>
        </w:r>
      </w:hyperlink>
    </w:p>
    <w:p w14:paraId="773CF46B"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4" w:history="1">
        <w:r w:rsidR="00141F7F" w:rsidRPr="009B3B3A">
          <w:rPr>
            <w:rStyle w:val="Hyperlink"/>
            <w:noProof/>
          </w:rPr>
          <w:t>6.4.1</w:t>
        </w:r>
        <w:r w:rsidR="00141F7F">
          <w:rPr>
            <w:rFonts w:eastAsiaTheme="minorEastAsia" w:cstheme="minorBidi"/>
            <w:noProof/>
            <w:sz w:val="22"/>
            <w:szCs w:val="22"/>
            <w:lang w:eastAsia="en-NZ"/>
          </w:rPr>
          <w:tab/>
        </w:r>
        <w:r w:rsidR="00141F7F" w:rsidRPr="009B3B3A">
          <w:rPr>
            <w:rStyle w:val="Hyperlink"/>
            <w:noProof/>
          </w:rPr>
          <w:t>File Names</w:t>
        </w:r>
        <w:r w:rsidR="00141F7F">
          <w:rPr>
            <w:noProof/>
            <w:webHidden/>
          </w:rPr>
          <w:tab/>
        </w:r>
        <w:r w:rsidR="00141F7F">
          <w:rPr>
            <w:noProof/>
            <w:webHidden/>
          </w:rPr>
          <w:fldChar w:fldCharType="begin"/>
        </w:r>
        <w:r w:rsidR="00141F7F">
          <w:rPr>
            <w:noProof/>
            <w:webHidden/>
          </w:rPr>
          <w:instrText xml:space="preserve"> PAGEREF _Toc512843324 \h </w:instrText>
        </w:r>
        <w:r w:rsidR="00141F7F">
          <w:rPr>
            <w:noProof/>
            <w:webHidden/>
          </w:rPr>
        </w:r>
        <w:r w:rsidR="00141F7F">
          <w:rPr>
            <w:noProof/>
            <w:webHidden/>
          </w:rPr>
          <w:fldChar w:fldCharType="separate"/>
        </w:r>
        <w:r w:rsidR="007356D9">
          <w:rPr>
            <w:noProof/>
            <w:webHidden/>
          </w:rPr>
          <w:t>54</w:t>
        </w:r>
        <w:r w:rsidR="00141F7F">
          <w:rPr>
            <w:noProof/>
            <w:webHidden/>
          </w:rPr>
          <w:fldChar w:fldCharType="end"/>
        </w:r>
      </w:hyperlink>
    </w:p>
    <w:p w14:paraId="7879940B"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25" w:history="1">
        <w:r w:rsidR="00141F7F" w:rsidRPr="009B3B3A">
          <w:rPr>
            <w:rStyle w:val="Hyperlink"/>
            <w:noProof/>
          </w:rPr>
          <w:t>6.5.</w:t>
        </w:r>
        <w:r w:rsidR="00141F7F">
          <w:rPr>
            <w:rFonts w:eastAsiaTheme="minorEastAsia" w:cstheme="minorBidi"/>
            <w:b w:val="0"/>
            <w:bCs w:val="0"/>
            <w:noProof/>
            <w:sz w:val="22"/>
            <w:szCs w:val="22"/>
            <w:lang w:eastAsia="en-NZ"/>
          </w:rPr>
          <w:tab/>
        </w:r>
        <w:r w:rsidR="00141F7F" w:rsidRPr="009B3B3A">
          <w:rPr>
            <w:rStyle w:val="Hyperlink"/>
            <w:noProof/>
          </w:rPr>
          <w:t>Data/Summary file definition</w:t>
        </w:r>
        <w:r w:rsidR="00141F7F">
          <w:rPr>
            <w:noProof/>
            <w:webHidden/>
          </w:rPr>
          <w:tab/>
        </w:r>
        <w:r w:rsidR="00141F7F">
          <w:rPr>
            <w:noProof/>
            <w:webHidden/>
          </w:rPr>
          <w:fldChar w:fldCharType="begin"/>
        </w:r>
        <w:r w:rsidR="00141F7F">
          <w:rPr>
            <w:noProof/>
            <w:webHidden/>
          </w:rPr>
          <w:instrText xml:space="preserve"> PAGEREF _Toc512843325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B316ED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6" w:history="1">
        <w:r w:rsidR="00141F7F" w:rsidRPr="009B3B3A">
          <w:rPr>
            <w:rStyle w:val="Hyperlink"/>
            <w:noProof/>
          </w:rPr>
          <w:t>6.5.1</w:t>
        </w:r>
        <w:r w:rsidR="00141F7F">
          <w:rPr>
            <w:rFonts w:eastAsiaTheme="minorEastAsia" w:cstheme="minorBidi"/>
            <w:noProof/>
            <w:sz w:val="22"/>
            <w:szCs w:val="22"/>
            <w:lang w:eastAsia="en-NZ"/>
          </w:rPr>
          <w:tab/>
        </w:r>
        <w:r w:rsidR="00141F7F" w:rsidRPr="009B3B3A">
          <w:rPr>
            <w:rStyle w:val="Hyperlink"/>
            <w:noProof/>
          </w:rPr>
          <w:t>Data/Summary File Name</w:t>
        </w:r>
        <w:r w:rsidR="00141F7F">
          <w:rPr>
            <w:noProof/>
            <w:webHidden/>
          </w:rPr>
          <w:tab/>
        </w:r>
        <w:r w:rsidR="00141F7F">
          <w:rPr>
            <w:noProof/>
            <w:webHidden/>
          </w:rPr>
          <w:fldChar w:fldCharType="begin"/>
        </w:r>
        <w:r w:rsidR="00141F7F">
          <w:rPr>
            <w:noProof/>
            <w:webHidden/>
          </w:rPr>
          <w:instrText xml:space="preserve"> PAGEREF _Toc512843326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276304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7" w:history="1">
        <w:r w:rsidR="00141F7F" w:rsidRPr="009B3B3A">
          <w:rPr>
            <w:rStyle w:val="Hyperlink"/>
            <w:noProof/>
          </w:rPr>
          <w:t>6.5.2</w:t>
        </w:r>
        <w:r w:rsidR="00141F7F">
          <w:rPr>
            <w:rFonts w:eastAsiaTheme="minorEastAsia" w:cstheme="minorBidi"/>
            <w:noProof/>
            <w:sz w:val="22"/>
            <w:szCs w:val="22"/>
            <w:lang w:eastAsia="en-NZ"/>
          </w:rPr>
          <w:tab/>
        </w:r>
        <w:r w:rsidR="00141F7F" w:rsidRPr="009B3B3A">
          <w:rPr>
            <w:rStyle w:val="Hyperlink"/>
            <w:noProof/>
          </w:rPr>
          <w:t>Processing Data Response File Name</w:t>
        </w:r>
        <w:r w:rsidR="00141F7F">
          <w:rPr>
            <w:noProof/>
            <w:webHidden/>
          </w:rPr>
          <w:tab/>
        </w:r>
        <w:r w:rsidR="00141F7F">
          <w:rPr>
            <w:noProof/>
            <w:webHidden/>
          </w:rPr>
          <w:fldChar w:fldCharType="begin"/>
        </w:r>
        <w:r w:rsidR="00141F7F">
          <w:rPr>
            <w:noProof/>
            <w:webHidden/>
          </w:rPr>
          <w:instrText xml:space="preserve"> PAGEREF _Toc512843327 \h </w:instrText>
        </w:r>
        <w:r w:rsidR="00141F7F">
          <w:rPr>
            <w:noProof/>
            <w:webHidden/>
          </w:rPr>
        </w:r>
        <w:r w:rsidR="00141F7F">
          <w:rPr>
            <w:noProof/>
            <w:webHidden/>
          </w:rPr>
          <w:fldChar w:fldCharType="separate"/>
        </w:r>
        <w:r w:rsidR="007356D9">
          <w:rPr>
            <w:noProof/>
            <w:webHidden/>
          </w:rPr>
          <w:t>56</w:t>
        </w:r>
        <w:r w:rsidR="00141F7F">
          <w:rPr>
            <w:noProof/>
            <w:webHidden/>
          </w:rPr>
          <w:fldChar w:fldCharType="end"/>
        </w:r>
      </w:hyperlink>
    </w:p>
    <w:p w14:paraId="6B261B1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28" w:history="1">
        <w:r w:rsidR="00141F7F" w:rsidRPr="009B3B3A">
          <w:rPr>
            <w:rStyle w:val="Hyperlink"/>
            <w:noProof/>
          </w:rPr>
          <w:t>6.5.3</w:t>
        </w:r>
        <w:r w:rsidR="00141F7F">
          <w:rPr>
            <w:rFonts w:eastAsiaTheme="minorEastAsia" w:cstheme="minorBidi"/>
            <w:noProof/>
            <w:sz w:val="22"/>
            <w:szCs w:val="22"/>
            <w:lang w:eastAsia="en-NZ"/>
          </w:rPr>
          <w:tab/>
        </w:r>
        <w:r w:rsidR="00141F7F" w:rsidRPr="009B3B3A">
          <w:rPr>
            <w:rStyle w:val="Hyperlink"/>
            <w:noProof/>
          </w:rPr>
          <w:t>Reversal Response Data File Name</w:t>
        </w:r>
        <w:r w:rsidR="00141F7F">
          <w:rPr>
            <w:noProof/>
            <w:webHidden/>
          </w:rPr>
          <w:tab/>
        </w:r>
        <w:r w:rsidR="00141F7F">
          <w:rPr>
            <w:noProof/>
            <w:webHidden/>
          </w:rPr>
          <w:fldChar w:fldCharType="begin"/>
        </w:r>
        <w:r w:rsidR="00141F7F">
          <w:rPr>
            <w:noProof/>
            <w:webHidden/>
          </w:rPr>
          <w:instrText xml:space="preserve"> PAGEREF _Toc512843328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2FE9DCEE"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29" w:history="1">
        <w:r w:rsidR="00141F7F" w:rsidRPr="009B3B3A">
          <w:rPr>
            <w:rStyle w:val="Hyperlink"/>
            <w:noProof/>
          </w:rPr>
          <w:t>6.6.</w:t>
        </w:r>
        <w:r w:rsidR="00141F7F">
          <w:rPr>
            <w:rFonts w:eastAsiaTheme="minorEastAsia" w:cstheme="minorBidi"/>
            <w:b w:val="0"/>
            <w:bCs w:val="0"/>
            <w:noProof/>
            <w:sz w:val="22"/>
            <w:szCs w:val="22"/>
            <w:lang w:eastAsia="en-NZ"/>
          </w:rPr>
          <w:tab/>
        </w:r>
        <w:r w:rsidR="00141F7F" w:rsidRPr="009B3B3A">
          <w:rPr>
            <w:rStyle w:val="Hyperlink"/>
            <w:noProof/>
          </w:rPr>
          <w:t>Report file definition</w:t>
        </w:r>
        <w:r w:rsidR="00141F7F">
          <w:rPr>
            <w:noProof/>
            <w:webHidden/>
          </w:rPr>
          <w:tab/>
        </w:r>
        <w:r w:rsidR="00141F7F">
          <w:rPr>
            <w:noProof/>
            <w:webHidden/>
          </w:rPr>
          <w:fldChar w:fldCharType="begin"/>
        </w:r>
        <w:r w:rsidR="00141F7F">
          <w:rPr>
            <w:noProof/>
            <w:webHidden/>
          </w:rPr>
          <w:instrText xml:space="preserve"> PAGEREF _Toc512843329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39CD6A4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30" w:history="1">
        <w:r w:rsidR="00141F7F" w:rsidRPr="009B3B3A">
          <w:rPr>
            <w:rStyle w:val="Hyperlink"/>
            <w:noProof/>
          </w:rPr>
          <w:t>6.6.1</w:t>
        </w:r>
        <w:r w:rsidR="00141F7F">
          <w:rPr>
            <w:rFonts w:eastAsiaTheme="minorEastAsia" w:cstheme="minorBidi"/>
            <w:noProof/>
            <w:sz w:val="22"/>
            <w:szCs w:val="22"/>
            <w:lang w:eastAsia="en-NZ"/>
          </w:rPr>
          <w:tab/>
        </w:r>
        <w:r w:rsidR="00141F7F" w:rsidRPr="009B3B3A">
          <w:rPr>
            <w:rStyle w:val="Hyperlink"/>
            <w:noProof/>
          </w:rPr>
          <w:t>Batch Pre-processing and Processing Report File Name</w:t>
        </w:r>
        <w:r w:rsidR="00141F7F">
          <w:rPr>
            <w:noProof/>
            <w:webHidden/>
          </w:rPr>
          <w:tab/>
        </w:r>
        <w:r w:rsidR="00141F7F">
          <w:rPr>
            <w:noProof/>
            <w:webHidden/>
          </w:rPr>
          <w:fldChar w:fldCharType="begin"/>
        </w:r>
        <w:r w:rsidR="00141F7F">
          <w:rPr>
            <w:noProof/>
            <w:webHidden/>
          </w:rPr>
          <w:instrText xml:space="preserve"> PAGEREF _Toc512843330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187415F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31" w:history="1">
        <w:r w:rsidR="00141F7F" w:rsidRPr="009B3B3A">
          <w:rPr>
            <w:rStyle w:val="Hyperlink"/>
            <w:noProof/>
          </w:rPr>
          <w:t>6.6.2</w:t>
        </w:r>
        <w:r w:rsidR="00141F7F">
          <w:rPr>
            <w:rFonts w:eastAsiaTheme="minorEastAsia" w:cstheme="minorBidi"/>
            <w:noProof/>
            <w:sz w:val="22"/>
            <w:szCs w:val="22"/>
            <w:lang w:eastAsia="en-NZ"/>
          </w:rPr>
          <w:tab/>
        </w:r>
        <w:r w:rsidR="00141F7F" w:rsidRPr="009B3B3A">
          <w:rPr>
            <w:rStyle w:val="Hyperlink"/>
            <w:noProof/>
          </w:rPr>
          <w:t>Reverse Batch Report File Name</w:t>
        </w:r>
        <w:r w:rsidR="00141F7F">
          <w:rPr>
            <w:noProof/>
            <w:webHidden/>
          </w:rPr>
          <w:tab/>
        </w:r>
        <w:r w:rsidR="00141F7F">
          <w:rPr>
            <w:noProof/>
            <w:webHidden/>
          </w:rPr>
          <w:fldChar w:fldCharType="begin"/>
        </w:r>
        <w:r w:rsidR="00141F7F">
          <w:rPr>
            <w:noProof/>
            <w:webHidden/>
          </w:rPr>
          <w:instrText xml:space="preserve"> PAGEREF _Toc512843331 \h </w:instrText>
        </w:r>
        <w:r w:rsidR="00141F7F">
          <w:rPr>
            <w:noProof/>
            <w:webHidden/>
          </w:rPr>
        </w:r>
        <w:r w:rsidR="00141F7F">
          <w:rPr>
            <w:noProof/>
            <w:webHidden/>
          </w:rPr>
          <w:fldChar w:fldCharType="separate"/>
        </w:r>
        <w:r w:rsidR="007356D9">
          <w:rPr>
            <w:noProof/>
            <w:webHidden/>
          </w:rPr>
          <w:t>57</w:t>
        </w:r>
        <w:r w:rsidR="00141F7F">
          <w:rPr>
            <w:noProof/>
            <w:webHidden/>
          </w:rPr>
          <w:fldChar w:fldCharType="end"/>
        </w:r>
      </w:hyperlink>
    </w:p>
    <w:p w14:paraId="387C7B14"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32" w:history="1">
        <w:r w:rsidR="00141F7F" w:rsidRPr="009B3B3A">
          <w:rPr>
            <w:rStyle w:val="Hyperlink"/>
            <w:noProof/>
          </w:rPr>
          <w:t>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Data File?</w:t>
        </w:r>
        <w:r w:rsidR="00141F7F">
          <w:rPr>
            <w:noProof/>
            <w:webHidden/>
          </w:rPr>
          <w:tab/>
        </w:r>
        <w:r w:rsidR="00141F7F">
          <w:rPr>
            <w:noProof/>
            <w:webHidden/>
          </w:rPr>
          <w:fldChar w:fldCharType="begin"/>
        </w:r>
        <w:r w:rsidR="00141F7F">
          <w:rPr>
            <w:noProof/>
            <w:webHidden/>
          </w:rPr>
          <w:instrText xml:space="preserve"> PAGEREF _Toc512843332 \h </w:instrText>
        </w:r>
        <w:r w:rsidR="00141F7F">
          <w:rPr>
            <w:noProof/>
            <w:webHidden/>
          </w:rPr>
        </w:r>
        <w:r w:rsidR="00141F7F">
          <w:rPr>
            <w:noProof/>
            <w:webHidden/>
          </w:rPr>
          <w:fldChar w:fldCharType="separate"/>
        </w:r>
        <w:r w:rsidR="007356D9">
          <w:rPr>
            <w:noProof/>
            <w:webHidden/>
          </w:rPr>
          <w:t>58</w:t>
        </w:r>
        <w:r w:rsidR="00141F7F">
          <w:rPr>
            <w:noProof/>
            <w:webHidden/>
          </w:rPr>
          <w:fldChar w:fldCharType="end"/>
        </w:r>
      </w:hyperlink>
    </w:p>
    <w:p w14:paraId="1A8A84E3"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33" w:history="1">
        <w:r w:rsidR="00141F7F" w:rsidRPr="009B3B3A">
          <w:rPr>
            <w:rStyle w:val="Hyperlink"/>
            <w:noProof/>
          </w:rPr>
          <w:t>7.1.</w:t>
        </w:r>
        <w:r w:rsidR="00141F7F">
          <w:rPr>
            <w:rFonts w:eastAsiaTheme="minorEastAsia" w:cstheme="minorBidi"/>
            <w:b w:val="0"/>
            <w:bCs w:val="0"/>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_Toc512843333 \h </w:instrText>
        </w:r>
        <w:r w:rsidR="00141F7F">
          <w:rPr>
            <w:noProof/>
            <w:webHidden/>
          </w:rPr>
        </w:r>
        <w:r w:rsidR="00141F7F">
          <w:rPr>
            <w:noProof/>
            <w:webHidden/>
          </w:rPr>
          <w:fldChar w:fldCharType="separate"/>
        </w:r>
        <w:r w:rsidR="007356D9">
          <w:rPr>
            <w:noProof/>
            <w:webHidden/>
          </w:rPr>
          <w:t>58</w:t>
        </w:r>
        <w:r w:rsidR="00141F7F">
          <w:rPr>
            <w:noProof/>
            <w:webHidden/>
          </w:rPr>
          <w:fldChar w:fldCharType="end"/>
        </w:r>
      </w:hyperlink>
    </w:p>
    <w:p w14:paraId="4F18AB0A"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34" w:history="1">
        <w:r w:rsidR="00141F7F" w:rsidRPr="009B3B3A">
          <w:rPr>
            <w:rStyle w:val="Hyperlink"/>
            <w:noProof/>
          </w:rPr>
          <w:t>7.2.</w:t>
        </w:r>
        <w:r w:rsidR="00141F7F">
          <w:rPr>
            <w:rFonts w:eastAsiaTheme="minorEastAsia" w:cstheme="minorBidi"/>
            <w:b w:val="0"/>
            <w:bCs w:val="0"/>
            <w:noProof/>
            <w:sz w:val="22"/>
            <w:szCs w:val="22"/>
            <w:lang w:eastAsia="en-NZ"/>
          </w:rPr>
          <w:tab/>
        </w:r>
        <w:r w:rsidR="00141F7F" w:rsidRPr="009B3B3A">
          <w:rPr>
            <w:rStyle w:val="Hyperlink"/>
            <w:noProof/>
          </w:rPr>
          <w:t>Referral Datasets for Add and Update</w:t>
        </w:r>
        <w:r w:rsidR="00141F7F">
          <w:rPr>
            <w:noProof/>
            <w:webHidden/>
          </w:rPr>
          <w:tab/>
        </w:r>
        <w:r w:rsidR="00141F7F">
          <w:rPr>
            <w:noProof/>
            <w:webHidden/>
          </w:rPr>
          <w:fldChar w:fldCharType="begin"/>
        </w:r>
        <w:r w:rsidR="00141F7F">
          <w:rPr>
            <w:noProof/>
            <w:webHidden/>
          </w:rPr>
          <w:instrText xml:space="preserve"> PAGEREF _Toc512843334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00668FC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35" w:history="1">
        <w:r w:rsidR="00141F7F" w:rsidRPr="009B3B3A">
          <w:rPr>
            <w:rStyle w:val="Hyperlink"/>
            <w:noProof/>
          </w:rPr>
          <w:t>7.2.1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_Toc512843335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79A6836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36" w:history="1">
        <w:r w:rsidR="00141F7F" w:rsidRPr="009B3B3A">
          <w:rPr>
            <w:rStyle w:val="Hyperlink"/>
            <w:noProof/>
          </w:rPr>
          <w:t>7.2.2</w:t>
        </w:r>
        <w:r w:rsidR="00141F7F">
          <w:rPr>
            <w:rFonts w:eastAsiaTheme="minorEastAsia" w:cstheme="minorBidi"/>
            <w:noProof/>
            <w:sz w:val="22"/>
            <w:szCs w:val="22"/>
            <w:lang w:eastAsia="en-NZ"/>
          </w:rPr>
          <w:tab/>
        </w:r>
        <w:r w:rsidR="00141F7F" w:rsidRPr="009B3B3A">
          <w:rPr>
            <w:rStyle w:val="Hyperlink"/>
            <w:noProof/>
          </w:rPr>
          <w:t>Referral Dataset</w:t>
        </w:r>
        <w:r w:rsidR="00141F7F">
          <w:rPr>
            <w:noProof/>
            <w:webHidden/>
          </w:rPr>
          <w:tab/>
        </w:r>
        <w:r w:rsidR="00141F7F">
          <w:rPr>
            <w:noProof/>
            <w:webHidden/>
          </w:rPr>
          <w:fldChar w:fldCharType="begin"/>
        </w:r>
        <w:r w:rsidR="00141F7F">
          <w:rPr>
            <w:noProof/>
            <w:webHidden/>
          </w:rPr>
          <w:instrText xml:space="preserve"> PAGEREF _Toc512843336 \h </w:instrText>
        </w:r>
        <w:r w:rsidR="00141F7F">
          <w:rPr>
            <w:noProof/>
            <w:webHidden/>
          </w:rPr>
        </w:r>
        <w:r w:rsidR="00141F7F">
          <w:rPr>
            <w:noProof/>
            <w:webHidden/>
          </w:rPr>
          <w:fldChar w:fldCharType="separate"/>
        </w:r>
        <w:r w:rsidR="007356D9">
          <w:rPr>
            <w:noProof/>
            <w:webHidden/>
          </w:rPr>
          <w:t>59</w:t>
        </w:r>
        <w:r w:rsidR="00141F7F">
          <w:rPr>
            <w:noProof/>
            <w:webHidden/>
          </w:rPr>
          <w:fldChar w:fldCharType="end"/>
        </w:r>
      </w:hyperlink>
    </w:p>
    <w:p w14:paraId="040C1CE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37" w:history="1">
        <w:r w:rsidR="00141F7F" w:rsidRPr="009B3B3A">
          <w:rPr>
            <w:rStyle w:val="Hyperlink"/>
            <w:noProof/>
          </w:rPr>
          <w:t>7.2.3</w:t>
        </w:r>
        <w:r w:rsidR="00141F7F">
          <w:rPr>
            <w:rFonts w:eastAsiaTheme="minorEastAsia" w:cstheme="minorBidi"/>
            <w:noProof/>
            <w:sz w:val="22"/>
            <w:szCs w:val="22"/>
            <w:lang w:eastAsia="en-NZ"/>
          </w:rPr>
          <w:tab/>
        </w:r>
        <w:r w:rsidR="00141F7F" w:rsidRPr="009B3B3A">
          <w:rPr>
            <w:rStyle w:val="Hyperlink"/>
            <w:noProof/>
          </w:rPr>
          <w:t>Referral Diagnosis Dataset</w:t>
        </w:r>
        <w:r w:rsidR="00141F7F">
          <w:rPr>
            <w:noProof/>
            <w:webHidden/>
          </w:rPr>
          <w:tab/>
        </w:r>
        <w:r w:rsidR="00141F7F">
          <w:rPr>
            <w:noProof/>
            <w:webHidden/>
          </w:rPr>
          <w:fldChar w:fldCharType="begin"/>
        </w:r>
        <w:r w:rsidR="00141F7F">
          <w:rPr>
            <w:noProof/>
            <w:webHidden/>
          </w:rPr>
          <w:instrText xml:space="preserve"> PAGEREF _Toc512843337 \h </w:instrText>
        </w:r>
        <w:r w:rsidR="00141F7F">
          <w:rPr>
            <w:noProof/>
            <w:webHidden/>
          </w:rPr>
        </w:r>
        <w:r w:rsidR="00141F7F">
          <w:rPr>
            <w:noProof/>
            <w:webHidden/>
          </w:rPr>
          <w:fldChar w:fldCharType="separate"/>
        </w:r>
        <w:r w:rsidR="007356D9">
          <w:rPr>
            <w:noProof/>
            <w:webHidden/>
          </w:rPr>
          <w:t>61</w:t>
        </w:r>
        <w:r w:rsidR="00141F7F">
          <w:rPr>
            <w:noProof/>
            <w:webHidden/>
          </w:rPr>
          <w:fldChar w:fldCharType="end"/>
        </w:r>
      </w:hyperlink>
    </w:p>
    <w:p w14:paraId="5FBC9B69"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38" w:history="1">
        <w:r w:rsidR="00141F7F" w:rsidRPr="009B3B3A">
          <w:rPr>
            <w:rStyle w:val="Hyperlink"/>
            <w:noProof/>
          </w:rPr>
          <w:t>7.3.</w:t>
        </w:r>
        <w:r w:rsidR="00141F7F">
          <w:rPr>
            <w:rFonts w:eastAsiaTheme="minorEastAsia" w:cstheme="minorBidi"/>
            <w:b w:val="0"/>
            <w:bCs w:val="0"/>
            <w:noProof/>
            <w:sz w:val="22"/>
            <w:szCs w:val="22"/>
            <w:lang w:eastAsia="en-NZ"/>
          </w:rPr>
          <w:tab/>
        </w:r>
        <w:r w:rsidR="00141F7F" w:rsidRPr="009B3B3A">
          <w:rPr>
            <w:rStyle w:val="Hyperlink"/>
            <w:noProof/>
          </w:rPr>
          <w:t>Prioritisation Dataset for Add and Update</w:t>
        </w:r>
        <w:r w:rsidR="00141F7F">
          <w:rPr>
            <w:noProof/>
            <w:webHidden/>
          </w:rPr>
          <w:tab/>
        </w:r>
        <w:r w:rsidR="00141F7F">
          <w:rPr>
            <w:noProof/>
            <w:webHidden/>
          </w:rPr>
          <w:fldChar w:fldCharType="begin"/>
        </w:r>
        <w:r w:rsidR="00141F7F">
          <w:rPr>
            <w:noProof/>
            <w:webHidden/>
          </w:rPr>
          <w:instrText xml:space="preserve"> PAGEREF _Toc512843338 \h </w:instrText>
        </w:r>
        <w:r w:rsidR="00141F7F">
          <w:rPr>
            <w:noProof/>
            <w:webHidden/>
          </w:rPr>
        </w:r>
        <w:r w:rsidR="00141F7F">
          <w:rPr>
            <w:noProof/>
            <w:webHidden/>
          </w:rPr>
          <w:fldChar w:fldCharType="separate"/>
        </w:r>
        <w:r w:rsidR="007356D9">
          <w:rPr>
            <w:noProof/>
            <w:webHidden/>
          </w:rPr>
          <w:t>62</w:t>
        </w:r>
        <w:r w:rsidR="00141F7F">
          <w:rPr>
            <w:noProof/>
            <w:webHidden/>
          </w:rPr>
          <w:fldChar w:fldCharType="end"/>
        </w:r>
      </w:hyperlink>
    </w:p>
    <w:p w14:paraId="61A2E369"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39" w:history="1">
        <w:r w:rsidR="00141F7F" w:rsidRPr="009B3B3A">
          <w:rPr>
            <w:rStyle w:val="Hyperlink"/>
            <w:noProof/>
          </w:rPr>
          <w:t>7.4.</w:t>
        </w:r>
        <w:r w:rsidR="00141F7F">
          <w:rPr>
            <w:rFonts w:eastAsiaTheme="minorEastAsia" w:cstheme="minorBidi"/>
            <w:b w:val="0"/>
            <w:bCs w:val="0"/>
            <w:noProof/>
            <w:sz w:val="22"/>
            <w:szCs w:val="22"/>
            <w:lang w:eastAsia="en-NZ"/>
          </w:rPr>
          <w:tab/>
        </w:r>
        <w:r w:rsidR="00141F7F" w:rsidRPr="009B3B3A">
          <w:rPr>
            <w:rStyle w:val="Hyperlink"/>
            <w:noProof/>
          </w:rPr>
          <w:t>Notification Dataset for Add and Update</w:t>
        </w:r>
        <w:r w:rsidR="00141F7F">
          <w:rPr>
            <w:noProof/>
            <w:webHidden/>
          </w:rPr>
          <w:tab/>
        </w:r>
        <w:r w:rsidR="00141F7F">
          <w:rPr>
            <w:noProof/>
            <w:webHidden/>
          </w:rPr>
          <w:fldChar w:fldCharType="begin"/>
        </w:r>
        <w:r w:rsidR="00141F7F">
          <w:rPr>
            <w:noProof/>
            <w:webHidden/>
          </w:rPr>
          <w:instrText xml:space="preserve"> PAGEREF _Toc512843339 \h </w:instrText>
        </w:r>
        <w:r w:rsidR="00141F7F">
          <w:rPr>
            <w:noProof/>
            <w:webHidden/>
          </w:rPr>
        </w:r>
        <w:r w:rsidR="00141F7F">
          <w:rPr>
            <w:noProof/>
            <w:webHidden/>
          </w:rPr>
          <w:fldChar w:fldCharType="separate"/>
        </w:r>
        <w:r w:rsidR="007356D9">
          <w:rPr>
            <w:noProof/>
            <w:webHidden/>
          </w:rPr>
          <w:t>64</w:t>
        </w:r>
        <w:r w:rsidR="00141F7F">
          <w:rPr>
            <w:noProof/>
            <w:webHidden/>
          </w:rPr>
          <w:fldChar w:fldCharType="end"/>
        </w:r>
      </w:hyperlink>
    </w:p>
    <w:p w14:paraId="40FB0BEF"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40" w:history="1">
        <w:r w:rsidR="00141F7F" w:rsidRPr="009B3B3A">
          <w:rPr>
            <w:rStyle w:val="Hyperlink"/>
            <w:noProof/>
          </w:rPr>
          <w:t>7.5.</w:t>
        </w:r>
        <w:r w:rsidR="00141F7F">
          <w:rPr>
            <w:rFonts w:eastAsiaTheme="minorEastAsia" w:cstheme="minorBidi"/>
            <w:b w:val="0"/>
            <w:bCs w:val="0"/>
            <w:noProof/>
            <w:sz w:val="22"/>
            <w:szCs w:val="22"/>
            <w:lang w:eastAsia="en-NZ"/>
          </w:rPr>
          <w:tab/>
        </w:r>
        <w:r w:rsidR="00141F7F" w:rsidRPr="009B3B3A">
          <w:rPr>
            <w:rStyle w:val="Hyperlink"/>
            <w:noProof/>
          </w:rPr>
          <w:t>Booking Dataset for Add and Update</w:t>
        </w:r>
        <w:r w:rsidR="00141F7F">
          <w:rPr>
            <w:noProof/>
            <w:webHidden/>
          </w:rPr>
          <w:tab/>
        </w:r>
        <w:r w:rsidR="00141F7F">
          <w:rPr>
            <w:noProof/>
            <w:webHidden/>
          </w:rPr>
          <w:fldChar w:fldCharType="begin"/>
        </w:r>
        <w:r w:rsidR="00141F7F">
          <w:rPr>
            <w:noProof/>
            <w:webHidden/>
          </w:rPr>
          <w:instrText xml:space="preserve"> PAGEREF _Toc512843340 \h </w:instrText>
        </w:r>
        <w:r w:rsidR="00141F7F">
          <w:rPr>
            <w:noProof/>
            <w:webHidden/>
          </w:rPr>
        </w:r>
        <w:r w:rsidR="00141F7F">
          <w:rPr>
            <w:noProof/>
            <w:webHidden/>
          </w:rPr>
          <w:fldChar w:fldCharType="separate"/>
        </w:r>
        <w:r w:rsidR="007356D9">
          <w:rPr>
            <w:noProof/>
            <w:webHidden/>
          </w:rPr>
          <w:t>65</w:t>
        </w:r>
        <w:r w:rsidR="00141F7F">
          <w:rPr>
            <w:noProof/>
            <w:webHidden/>
          </w:rPr>
          <w:fldChar w:fldCharType="end"/>
        </w:r>
      </w:hyperlink>
    </w:p>
    <w:p w14:paraId="7A05B30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41" w:history="1">
        <w:r w:rsidR="00141F7F" w:rsidRPr="009B3B3A">
          <w:rPr>
            <w:rStyle w:val="Hyperlink"/>
            <w:noProof/>
          </w:rPr>
          <w:t>7.6.</w:t>
        </w:r>
        <w:r w:rsidR="00141F7F">
          <w:rPr>
            <w:rFonts w:eastAsiaTheme="minorEastAsia" w:cstheme="minorBidi"/>
            <w:b w:val="0"/>
            <w:bCs w:val="0"/>
            <w:noProof/>
            <w:sz w:val="22"/>
            <w:szCs w:val="22"/>
            <w:lang w:eastAsia="en-NZ"/>
          </w:rPr>
          <w:tab/>
        </w:r>
        <w:r w:rsidR="00141F7F" w:rsidRPr="009B3B3A">
          <w:rPr>
            <w:rStyle w:val="Hyperlink"/>
            <w:noProof/>
          </w:rPr>
          <w:t>Encounter Datasets for Add and Update</w:t>
        </w:r>
        <w:r w:rsidR="00141F7F">
          <w:rPr>
            <w:noProof/>
            <w:webHidden/>
          </w:rPr>
          <w:tab/>
        </w:r>
        <w:r w:rsidR="00141F7F">
          <w:rPr>
            <w:noProof/>
            <w:webHidden/>
          </w:rPr>
          <w:fldChar w:fldCharType="begin"/>
        </w:r>
        <w:r w:rsidR="00141F7F">
          <w:rPr>
            <w:noProof/>
            <w:webHidden/>
          </w:rPr>
          <w:instrText xml:space="preserve"> PAGEREF _Toc512843341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47B2004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42" w:history="1">
        <w:r w:rsidR="00141F7F" w:rsidRPr="009B3B3A">
          <w:rPr>
            <w:rStyle w:val="Hyperlink"/>
            <w:noProof/>
          </w:rPr>
          <w:t>7.6.1</w:t>
        </w:r>
        <w:r w:rsidR="00141F7F">
          <w:rPr>
            <w:rFonts w:eastAsiaTheme="minorEastAsia" w:cstheme="minorBidi"/>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_Toc512843342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12C0F9C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43" w:history="1">
        <w:r w:rsidR="00141F7F" w:rsidRPr="009B3B3A">
          <w:rPr>
            <w:rStyle w:val="Hyperlink"/>
            <w:noProof/>
          </w:rPr>
          <w:t>7.6.2</w:t>
        </w:r>
        <w:r w:rsidR="00141F7F">
          <w:rPr>
            <w:rFonts w:eastAsiaTheme="minorEastAsia" w:cstheme="minorBidi"/>
            <w:noProof/>
            <w:sz w:val="22"/>
            <w:szCs w:val="22"/>
            <w:lang w:eastAsia="en-NZ"/>
          </w:rPr>
          <w:tab/>
        </w:r>
        <w:r w:rsidR="00141F7F" w:rsidRPr="009B3B3A">
          <w:rPr>
            <w:rStyle w:val="Hyperlink"/>
            <w:noProof/>
          </w:rPr>
          <w:t>Encounter Dataset</w:t>
        </w:r>
        <w:r w:rsidR="00141F7F">
          <w:rPr>
            <w:noProof/>
            <w:webHidden/>
          </w:rPr>
          <w:tab/>
        </w:r>
        <w:r w:rsidR="00141F7F">
          <w:rPr>
            <w:noProof/>
            <w:webHidden/>
          </w:rPr>
          <w:fldChar w:fldCharType="begin"/>
        </w:r>
        <w:r w:rsidR="00141F7F">
          <w:rPr>
            <w:noProof/>
            <w:webHidden/>
          </w:rPr>
          <w:instrText xml:space="preserve"> PAGEREF _Toc512843343 \h </w:instrText>
        </w:r>
        <w:r w:rsidR="00141F7F">
          <w:rPr>
            <w:noProof/>
            <w:webHidden/>
          </w:rPr>
        </w:r>
        <w:r w:rsidR="00141F7F">
          <w:rPr>
            <w:noProof/>
            <w:webHidden/>
          </w:rPr>
          <w:fldChar w:fldCharType="separate"/>
        </w:r>
        <w:r w:rsidR="007356D9">
          <w:rPr>
            <w:noProof/>
            <w:webHidden/>
          </w:rPr>
          <w:t>66</w:t>
        </w:r>
        <w:r w:rsidR="00141F7F">
          <w:rPr>
            <w:noProof/>
            <w:webHidden/>
          </w:rPr>
          <w:fldChar w:fldCharType="end"/>
        </w:r>
      </w:hyperlink>
    </w:p>
    <w:p w14:paraId="103A652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44" w:history="1">
        <w:r w:rsidR="00141F7F" w:rsidRPr="009B3B3A">
          <w:rPr>
            <w:rStyle w:val="Hyperlink"/>
            <w:noProof/>
          </w:rPr>
          <w:t>7.6.3</w:t>
        </w:r>
        <w:r w:rsidR="00141F7F">
          <w:rPr>
            <w:rFonts w:eastAsiaTheme="minorEastAsia" w:cstheme="minorBidi"/>
            <w:noProof/>
            <w:sz w:val="22"/>
            <w:szCs w:val="22"/>
            <w:lang w:eastAsia="en-NZ"/>
          </w:rPr>
          <w:tab/>
        </w:r>
        <w:r w:rsidR="00141F7F" w:rsidRPr="009B3B3A">
          <w:rPr>
            <w:rStyle w:val="Hyperlink"/>
            <w:noProof/>
          </w:rPr>
          <w:t>Encounter Outcome Dataset</w:t>
        </w:r>
        <w:r w:rsidR="00141F7F">
          <w:rPr>
            <w:noProof/>
            <w:webHidden/>
          </w:rPr>
          <w:tab/>
        </w:r>
        <w:r w:rsidR="00141F7F">
          <w:rPr>
            <w:noProof/>
            <w:webHidden/>
          </w:rPr>
          <w:fldChar w:fldCharType="begin"/>
        </w:r>
        <w:r w:rsidR="00141F7F">
          <w:rPr>
            <w:noProof/>
            <w:webHidden/>
          </w:rPr>
          <w:instrText xml:space="preserve"> PAGEREF _Toc512843344 \h </w:instrText>
        </w:r>
        <w:r w:rsidR="00141F7F">
          <w:rPr>
            <w:noProof/>
            <w:webHidden/>
          </w:rPr>
        </w:r>
        <w:r w:rsidR="00141F7F">
          <w:rPr>
            <w:noProof/>
            <w:webHidden/>
          </w:rPr>
          <w:fldChar w:fldCharType="separate"/>
        </w:r>
        <w:r w:rsidR="007356D9">
          <w:rPr>
            <w:noProof/>
            <w:webHidden/>
          </w:rPr>
          <w:t>68</w:t>
        </w:r>
        <w:r w:rsidR="00141F7F">
          <w:rPr>
            <w:noProof/>
            <w:webHidden/>
          </w:rPr>
          <w:fldChar w:fldCharType="end"/>
        </w:r>
      </w:hyperlink>
    </w:p>
    <w:p w14:paraId="2B46CB81"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45" w:history="1">
        <w:r w:rsidR="00141F7F" w:rsidRPr="009B3B3A">
          <w:rPr>
            <w:rStyle w:val="Hyperlink"/>
            <w:noProof/>
          </w:rPr>
          <w:t>7.7.</w:t>
        </w:r>
        <w:r w:rsidR="00141F7F">
          <w:rPr>
            <w:rFonts w:eastAsiaTheme="minorEastAsia" w:cstheme="minorBidi"/>
            <w:b w:val="0"/>
            <w:bCs w:val="0"/>
            <w:noProof/>
            <w:sz w:val="22"/>
            <w:szCs w:val="22"/>
            <w:lang w:eastAsia="en-NZ"/>
          </w:rPr>
          <w:tab/>
        </w:r>
        <w:r w:rsidR="00141F7F" w:rsidRPr="009B3B3A">
          <w:rPr>
            <w:rStyle w:val="Hyperlink"/>
            <w:noProof/>
          </w:rPr>
          <w:t>Exception Dataset for Add and Update</w:t>
        </w:r>
        <w:r w:rsidR="00141F7F">
          <w:rPr>
            <w:noProof/>
            <w:webHidden/>
          </w:rPr>
          <w:tab/>
        </w:r>
        <w:r w:rsidR="00141F7F">
          <w:rPr>
            <w:noProof/>
            <w:webHidden/>
          </w:rPr>
          <w:fldChar w:fldCharType="begin"/>
        </w:r>
        <w:r w:rsidR="00141F7F">
          <w:rPr>
            <w:noProof/>
            <w:webHidden/>
          </w:rPr>
          <w:instrText xml:space="preserve"> PAGEREF _Toc512843345 \h </w:instrText>
        </w:r>
        <w:r w:rsidR="00141F7F">
          <w:rPr>
            <w:noProof/>
            <w:webHidden/>
          </w:rPr>
        </w:r>
        <w:r w:rsidR="00141F7F">
          <w:rPr>
            <w:noProof/>
            <w:webHidden/>
          </w:rPr>
          <w:fldChar w:fldCharType="separate"/>
        </w:r>
        <w:r w:rsidR="007356D9">
          <w:rPr>
            <w:noProof/>
            <w:webHidden/>
          </w:rPr>
          <w:t>69</w:t>
        </w:r>
        <w:r w:rsidR="00141F7F">
          <w:rPr>
            <w:noProof/>
            <w:webHidden/>
          </w:rPr>
          <w:fldChar w:fldCharType="end"/>
        </w:r>
      </w:hyperlink>
    </w:p>
    <w:p w14:paraId="55F9DAE5"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46" w:history="1">
        <w:r w:rsidR="00141F7F" w:rsidRPr="009B3B3A">
          <w:rPr>
            <w:rStyle w:val="Hyperlink"/>
            <w:noProof/>
          </w:rPr>
          <w:t>7.8.</w:t>
        </w:r>
        <w:r w:rsidR="00141F7F">
          <w:rPr>
            <w:rFonts w:eastAsiaTheme="minorEastAsia" w:cstheme="minorBidi"/>
            <w:b w:val="0"/>
            <w:bCs w:val="0"/>
            <w:noProof/>
            <w:sz w:val="22"/>
            <w:szCs w:val="22"/>
            <w:lang w:eastAsia="en-NZ"/>
          </w:rPr>
          <w:tab/>
        </w:r>
        <w:r w:rsidR="00141F7F" w:rsidRPr="009B3B3A">
          <w:rPr>
            <w:rStyle w:val="Hyperlink"/>
            <w:noProof/>
          </w:rPr>
          <w:t>Diagnosis Dataset for Add and Update</w:t>
        </w:r>
        <w:r w:rsidR="00141F7F">
          <w:rPr>
            <w:noProof/>
            <w:webHidden/>
          </w:rPr>
          <w:tab/>
        </w:r>
        <w:r w:rsidR="00141F7F">
          <w:rPr>
            <w:noProof/>
            <w:webHidden/>
          </w:rPr>
          <w:fldChar w:fldCharType="begin"/>
        </w:r>
        <w:r w:rsidR="00141F7F">
          <w:rPr>
            <w:noProof/>
            <w:webHidden/>
          </w:rPr>
          <w:instrText xml:space="preserve"> PAGEREF _Toc512843346 \h </w:instrText>
        </w:r>
        <w:r w:rsidR="00141F7F">
          <w:rPr>
            <w:noProof/>
            <w:webHidden/>
          </w:rPr>
        </w:r>
        <w:r w:rsidR="00141F7F">
          <w:rPr>
            <w:noProof/>
            <w:webHidden/>
          </w:rPr>
          <w:fldChar w:fldCharType="separate"/>
        </w:r>
        <w:r w:rsidR="007356D9">
          <w:rPr>
            <w:noProof/>
            <w:webHidden/>
          </w:rPr>
          <w:t>70</w:t>
        </w:r>
        <w:r w:rsidR="00141F7F">
          <w:rPr>
            <w:noProof/>
            <w:webHidden/>
          </w:rPr>
          <w:fldChar w:fldCharType="end"/>
        </w:r>
      </w:hyperlink>
    </w:p>
    <w:p w14:paraId="6D4F6485"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47" w:history="1">
        <w:r w:rsidR="00141F7F" w:rsidRPr="009B3B3A">
          <w:rPr>
            <w:rStyle w:val="Hyperlink"/>
            <w:noProof/>
          </w:rPr>
          <w:t>7.9.</w:t>
        </w:r>
        <w:r w:rsidR="00141F7F">
          <w:rPr>
            <w:rFonts w:eastAsiaTheme="minorEastAsia" w:cstheme="minorBidi"/>
            <w:b w:val="0"/>
            <w:bCs w:val="0"/>
            <w:noProof/>
            <w:sz w:val="22"/>
            <w:szCs w:val="22"/>
            <w:lang w:eastAsia="en-NZ"/>
          </w:rPr>
          <w:tab/>
        </w:r>
        <w:r w:rsidR="00141F7F" w:rsidRPr="009B3B3A">
          <w:rPr>
            <w:rStyle w:val="Hyperlink"/>
            <w:noProof/>
          </w:rPr>
          <w:t>Remove Datasets</w:t>
        </w:r>
        <w:r w:rsidR="00141F7F">
          <w:rPr>
            <w:noProof/>
            <w:webHidden/>
          </w:rPr>
          <w:tab/>
        </w:r>
        <w:r w:rsidR="00141F7F">
          <w:rPr>
            <w:noProof/>
            <w:webHidden/>
          </w:rPr>
          <w:fldChar w:fldCharType="begin"/>
        </w:r>
        <w:r w:rsidR="00141F7F">
          <w:rPr>
            <w:noProof/>
            <w:webHidden/>
          </w:rPr>
          <w:instrText xml:space="preserve"> PAGEREF _Toc512843347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19D040A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48" w:history="1">
        <w:r w:rsidR="00141F7F" w:rsidRPr="009B3B3A">
          <w:rPr>
            <w:rStyle w:val="Hyperlink"/>
            <w:noProof/>
          </w:rPr>
          <w:t>7.9.1</w:t>
        </w:r>
        <w:r w:rsidR="00141F7F">
          <w:rPr>
            <w:rFonts w:eastAsiaTheme="minorEastAsia" w:cstheme="minorBidi"/>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_Toc512843348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654CDD5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49" w:history="1">
        <w:r w:rsidR="00141F7F" w:rsidRPr="009B3B3A">
          <w:rPr>
            <w:rStyle w:val="Hyperlink"/>
            <w:noProof/>
          </w:rPr>
          <w:t>7.9.2</w:t>
        </w:r>
        <w:r w:rsidR="00141F7F">
          <w:rPr>
            <w:rFonts w:eastAsiaTheme="minorEastAsia" w:cstheme="minorBidi"/>
            <w:noProof/>
            <w:sz w:val="22"/>
            <w:szCs w:val="22"/>
            <w:lang w:eastAsia="en-NZ"/>
          </w:rPr>
          <w:tab/>
        </w:r>
        <w:r w:rsidR="00141F7F" w:rsidRPr="009B3B3A">
          <w:rPr>
            <w:rStyle w:val="Hyperlink"/>
            <w:noProof/>
          </w:rPr>
          <w:t>Remove Activity Outcome Dataset</w:t>
        </w:r>
        <w:r w:rsidR="00141F7F">
          <w:rPr>
            <w:noProof/>
            <w:webHidden/>
          </w:rPr>
          <w:tab/>
        </w:r>
        <w:r w:rsidR="00141F7F">
          <w:rPr>
            <w:noProof/>
            <w:webHidden/>
          </w:rPr>
          <w:fldChar w:fldCharType="begin"/>
        </w:r>
        <w:r w:rsidR="00141F7F">
          <w:rPr>
            <w:noProof/>
            <w:webHidden/>
          </w:rPr>
          <w:instrText xml:space="preserve"> PAGEREF _Toc512843349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50D560C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50" w:history="1">
        <w:r w:rsidR="00141F7F" w:rsidRPr="009B3B3A">
          <w:rPr>
            <w:rStyle w:val="Hyperlink"/>
            <w:noProof/>
          </w:rPr>
          <w:t>7.9.3</w:t>
        </w:r>
        <w:r w:rsidR="00141F7F">
          <w:rPr>
            <w:rFonts w:eastAsiaTheme="minorEastAsia" w:cstheme="minorBidi"/>
            <w:noProof/>
            <w:sz w:val="22"/>
            <w:szCs w:val="22"/>
            <w:lang w:eastAsia="en-NZ"/>
          </w:rPr>
          <w:tab/>
        </w:r>
        <w:r w:rsidR="00141F7F" w:rsidRPr="009B3B3A">
          <w:rPr>
            <w:rStyle w:val="Hyperlink"/>
            <w:noProof/>
          </w:rPr>
          <w:t>Remove Decision Outcome Dataset</w:t>
        </w:r>
        <w:r w:rsidR="00141F7F">
          <w:rPr>
            <w:noProof/>
            <w:webHidden/>
          </w:rPr>
          <w:tab/>
        </w:r>
        <w:r w:rsidR="00141F7F">
          <w:rPr>
            <w:noProof/>
            <w:webHidden/>
          </w:rPr>
          <w:fldChar w:fldCharType="begin"/>
        </w:r>
        <w:r w:rsidR="00141F7F">
          <w:rPr>
            <w:noProof/>
            <w:webHidden/>
          </w:rPr>
          <w:instrText xml:space="preserve"> PAGEREF _Toc512843350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24EE6EE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51" w:history="1">
        <w:r w:rsidR="00141F7F" w:rsidRPr="009B3B3A">
          <w:rPr>
            <w:rStyle w:val="Hyperlink"/>
            <w:noProof/>
          </w:rPr>
          <w:t>7.9.4</w:t>
        </w:r>
        <w:r w:rsidR="00141F7F">
          <w:rPr>
            <w:rFonts w:eastAsiaTheme="minorEastAsia" w:cstheme="minorBidi"/>
            <w:noProof/>
            <w:sz w:val="22"/>
            <w:szCs w:val="22"/>
            <w:lang w:eastAsia="en-NZ"/>
          </w:rPr>
          <w:tab/>
        </w:r>
        <w:r w:rsidR="00141F7F" w:rsidRPr="009B3B3A">
          <w:rPr>
            <w:rStyle w:val="Hyperlink"/>
            <w:noProof/>
          </w:rPr>
          <w:t>NPF Remove Referral Dataset</w:t>
        </w:r>
        <w:r w:rsidR="00141F7F">
          <w:rPr>
            <w:noProof/>
            <w:webHidden/>
          </w:rPr>
          <w:tab/>
        </w:r>
        <w:r w:rsidR="00141F7F">
          <w:rPr>
            <w:noProof/>
            <w:webHidden/>
          </w:rPr>
          <w:fldChar w:fldCharType="begin"/>
        </w:r>
        <w:r w:rsidR="00141F7F">
          <w:rPr>
            <w:noProof/>
            <w:webHidden/>
          </w:rPr>
          <w:instrText xml:space="preserve"> PAGEREF _Toc512843351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6A21B87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52" w:history="1">
        <w:r w:rsidR="00141F7F" w:rsidRPr="009B3B3A">
          <w:rPr>
            <w:rStyle w:val="Hyperlink"/>
            <w:noProof/>
          </w:rPr>
          <w:t>7.9.5</w:t>
        </w:r>
        <w:r w:rsidR="00141F7F">
          <w:rPr>
            <w:rFonts w:eastAsiaTheme="minorEastAsia" w:cstheme="minorBidi"/>
            <w:noProof/>
            <w:sz w:val="22"/>
            <w:szCs w:val="22"/>
            <w:lang w:eastAsia="en-NZ"/>
          </w:rPr>
          <w:tab/>
        </w:r>
        <w:r w:rsidR="00141F7F" w:rsidRPr="009B3B3A">
          <w:rPr>
            <w:rStyle w:val="Hyperlink"/>
            <w:noProof/>
          </w:rPr>
          <w:t>NPF Remove Referral Information Dataset</w:t>
        </w:r>
        <w:r w:rsidR="00141F7F">
          <w:rPr>
            <w:noProof/>
            <w:webHidden/>
          </w:rPr>
          <w:tab/>
        </w:r>
        <w:r w:rsidR="00141F7F">
          <w:rPr>
            <w:noProof/>
            <w:webHidden/>
          </w:rPr>
          <w:fldChar w:fldCharType="begin"/>
        </w:r>
        <w:r w:rsidR="00141F7F">
          <w:rPr>
            <w:noProof/>
            <w:webHidden/>
          </w:rPr>
          <w:instrText xml:space="preserve"> PAGEREF _Toc512843352 \h </w:instrText>
        </w:r>
        <w:r w:rsidR="00141F7F">
          <w:rPr>
            <w:noProof/>
            <w:webHidden/>
          </w:rPr>
        </w:r>
        <w:r w:rsidR="00141F7F">
          <w:rPr>
            <w:noProof/>
            <w:webHidden/>
          </w:rPr>
          <w:fldChar w:fldCharType="separate"/>
        </w:r>
        <w:r w:rsidR="007356D9">
          <w:rPr>
            <w:noProof/>
            <w:webHidden/>
          </w:rPr>
          <w:t>71</w:t>
        </w:r>
        <w:r w:rsidR="00141F7F">
          <w:rPr>
            <w:noProof/>
            <w:webHidden/>
          </w:rPr>
          <w:fldChar w:fldCharType="end"/>
        </w:r>
      </w:hyperlink>
    </w:p>
    <w:p w14:paraId="2AAE5C36"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53" w:history="1">
        <w:r w:rsidR="00141F7F" w:rsidRPr="009B3B3A">
          <w:rPr>
            <w:rStyle w:val="Hyperlink"/>
            <w:noProof/>
          </w:rPr>
          <w:t>7.10.</w:t>
        </w:r>
        <w:r w:rsidR="00141F7F">
          <w:rPr>
            <w:rFonts w:eastAsiaTheme="minorEastAsia" w:cstheme="minorBidi"/>
            <w:b w:val="0"/>
            <w:bCs w:val="0"/>
            <w:noProof/>
            <w:sz w:val="22"/>
            <w:szCs w:val="22"/>
            <w:lang w:eastAsia="en-NZ"/>
          </w:rPr>
          <w:tab/>
        </w:r>
        <w:r w:rsidR="00141F7F" w:rsidRPr="009B3B3A">
          <w:rPr>
            <w:rStyle w:val="Hyperlink"/>
            <w:noProof/>
          </w:rPr>
          <w:t>What is in a Summary File?</w:t>
        </w:r>
        <w:r w:rsidR="00141F7F">
          <w:rPr>
            <w:noProof/>
            <w:webHidden/>
          </w:rPr>
          <w:tab/>
        </w:r>
        <w:r w:rsidR="00141F7F">
          <w:rPr>
            <w:noProof/>
            <w:webHidden/>
          </w:rPr>
          <w:fldChar w:fldCharType="begin"/>
        </w:r>
        <w:r w:rsidR="00141F7F">
          <w:rPr>
            <w:noProof/>
            <w:webHidden/>
          </w:rPr>
          <w:instrText xml:space="preserve"> PAGEREF _Toc512843353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7E14592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54" w:history="1">
        <w:r w:rsidR="00141F7F" w:rsidRPr="009B3B3A">
          <w:rPr>
            <w:rStyle w:val="Hyperlink"/>
            <w:noProof/>
          </w:rPr>
          <w:t>7.10.1</w:t>
        </w:r>
        <w:r w:rsidR="00141F7F">
          <w:rPr>
            <w:rFonts w:eastAsiaTheme="minorEastAsia" w:cstheme="minorBidi"/>
            <w:noProof/>
            <w:sz w:val="22"/>
            <w:szCs w:val="22"/>
            <w:lang w:eastAsia="en-NZ"/>
          </w:rPr>
          <w:tab/>
        </w:r>
        <w:r w:rsidR="00141F7F" w:rsidRPr="009B3B3A">
          <w:rPr>
            <w:rStyle w:val="Hyperlink"/>
            <w:noProof/>
          </w:rPr>
          <w:t>Header</w:t>
        </w:r>
        <w:r w:rsidR="00141F7F">
          <w:rPr>
            <w:noProof/>
            <w:webHidden/>
          </w:rPr>
          <w:tab/>
        </w:r>
        <w:r w:rsidR="00141F7F">
          <w:rPr>
            <w:noProof/>
            <w:webHidden/>
          </w:rPr>
          <w:fldChar w:fldCharType="begin"/>
        </w:r>
        <w:r w:rsidR="00141F7F">
          <w:rPr>
            <w:noProof/>
            <w:webHidden/>
          </w:rPr>
          <w:instrText xml:space="preserve"> PAGEREF _Toc512843354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6DAE4A8B"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55" w:history="1">
        <w:r w:rsidR="00141F7F" w:rsidRPr="009B3B3A">
          <w:rPr>
            <w:rStyle w:val="Hyperlink"/>
            <w:noProof/>
          </w:rPr>
          <w:t>7.10.2</w:t>
        </w:r>
        <w:r w:rsidR="00141F7F">
          <w:rPr>
            <w:rFonts w:eastAsiaTheme="minorEastAsia" w:cstheme="minorBidi"/>
            <w:noProof/>
            <w:sz w:val="22"/>
            <w:szCs w:val="22"/>
            <w:lang w:eastAsia="en-NZ"/>
          </w:rPr>
          <w:tab/>
        </w:r>
        <w:r w:rsidR="00141F7F" w:rsidRPr="009B3B3A">
          <w:rPr>
            <w:rStyle w:val="Hyperlink"/>
            <w:noProof/>
          </w:rPr>
          <w:t>Batch Summary Dataset</w:t>
        </w:r>
        <w:r w:rsidR="00141F7F">
          <w:rPr>
            <w:noProof/>
            <w:webHidden/>
          </w:rPr>
          <w:tab/>
        </w:r>
        <w:r w:rsidR="00141F7F">
          <w:rPr>
            <w:noProof/>
            <w:webHidden/>
          </w:rPr>
          <w:fldChar w:fldCharType="begin"/>
        </w:r>
        <w:r w:rsidR="00141F7F">
          <w:rPr>
            <w:noProof/>
            <w:webHidden/>
          </w:rPr>
          <w:instrText xml:space="preserve"> PAGEREF _Toc512843355 \h </w:instrText>
        </w:r>
        <w:r w:rsidR="00141F7F">
          <w:rPr>
            <w:noProof/>
            <w:webHidden/>
          </w:rPr>
        </w:r>
        <w:r w:rsidR="00141F7F">
          <w:rPr>
            <w:noProof/>
            <w:webHidden/>
          </w:rPr>
          <w:fldChar w:fldCharType="separate"/>
        </w:r>
        <w:r w:rsidR="007356D9">
          <w:rPr>
            <w:noProof/>
            <w:webHidden/>
          </w:rPr>
          <w:t>72</w:t>
        </w:r>
        <w:r w:rsidR="00141F7F">
          <w:rPr>
            <w:noProof/>
            <w:webHidden/>
          </w:rPr>
          <w:fldChar w:fldCharType="end"/>
        </w:r>
      </w:hyperlink>
    </w:p>
    <w:p w14:paraId="526EBB0B"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56" w:history="1">
        <w:r w:rsidR="00141F7F" w:rsidRPr="009B3B3A">
          <w:rPr>
            <w:rStyle w:val="Hyperlink"/>
            <w:noProof/>
          </w:rPr>
          <w:t>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What is in the Output files?</w:t>
        </w:r>
        <w:r w:rsidR="00141F7F">
          <w:rPr>
            <w:noProof/>
            <w:webHidden/>
          </w:rPr>
          <w:tab/>
        </w:r>
        <w:r w:rsidR="00141F7F">
          <w:rPr>
            <w:noProof/>
            <w:webHidden/>
          </w:rPr>
          <w:fldChar w:fldCharType="begin"/>
        </w:r>
        <w:r w:rsidR="00141F7F">
          <w:rPr>
            <w:noProof/>
            <w:webHidden/>
          </w:rPr>
          <w:instrText xml:space="preserve"> PAGEREF _Toc512843356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7D0A7B45"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57" w:history="1">
        <w:r w:rsidR="00141F7F" w:rsidRPr="009B3B3A">
          <w:rPr>
            <w:rStyle w:val="Hyperlink"/>
            <w:noProof/>
          </w:rPr>
          <w:t>8.1.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_Toc512843357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162803F3"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58" w:history="1">
        <w:r w:rsidR="00141F7F" w:rsidRPr="009B3B3A">
          <w:rPr>
            <w:rStyle w:val="Hyperlink"/>
            <w:noProof/>
          </w:rPr>
          <w:t>8.2.</w:t>
        </w:r>
        <w:r w:rsidR="00141F7F">
          <w:rPr>
            <w:rFonts w:eastAsiaTheme="minorEastAsia" w:cstheme="minorBidi"/>
            <w:b w:val="0"/>
            <w:bCs w:val="0"/>
            <w:noProof/>
            <w:sz w:val="22"/>
            <w:szCs w:val="22"/>
            <w:lang w:eastAsia="en-NZ"/>
          </w:rPr>
          <w:tab/>
        </w:r>
        <w:r w:rsidR="00141F7F" w:rsidRPr="009B3B3A">
          <w:rPr>
            <w:rStyle w:val="Hyperlink"/>
            <w:noProof/>
          </w:rPr>
          <w:t>Summary/Data Response File</w:t>
        </w:r>
        <w:r w:rsidR="00141F7F">
          <w:rPr>
            <w:noProof/>
            <w:webHidden/>
          </w:rPr>
          <w:tab/>
        </w:r>
        <w:r w:rsidR="00141F7F">
          <w:rPr>
            <w:noProof/>
            <w:webHidden/>
          </w:rPr>
          <w:fldChar w:fldCharType="begin"/>
        </w:r>
        <w:r w:rsidR="00141F7F">
          <w:rPr>
            <w:noProof/>
            <w:webHidden/>
          </w:rPr>
          <w:instrText xml:space="preserve"> PAGEREF _Toc512843358 \h </w:instrText>
        </w:r>
        <w:r w:rsidR="00141F7F">
          <w:rPr>
            <w:noProof/>
            <w:webHidden/>
          </w:rPr>
        </w:r>
        <w:r w:rsidR="00141F7F">
          <w:rPr>
            <w:noProof/>
            <w:webHidden/>
          </w:rPr>
          <w:fldChar w:fldCharType="separate"/>
        </w:r>
        <w:r w:rsidR="007356D9">
          <w:rPr>
            <w:noProof/>
            <w:webHidden/>
          </w:rPr>
          <w:t>73</w:t>
        </w:r>
        <w:r w:rsidR="00141F7F">
          <w:rPr>
            <w:noProof/>
            <w:webHidden/>
          </w:rPr>
          <w:fldChar w:fldCharType="end"/>
        </w:r>
      </w:hyperlink>
    </w:p>
    <w:p w14:paraId="182C3AC0"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59" w:history="1">
        <w:r w:rsidR="00141F7F" w:rsidRPr="009B3B3A">
          <w:rPr>
            <w:rStyle w:val="Hyperlink"/>
            <w:noProof/>
          </w:rPr>
          <w:t>8.3.</w:t>
        </w:r>
        <w:r w:rsidR="00141F7F">
          <w:rPr>
            <w:rFonts w:eastAsiaTheme="minorEastAsia" w:cstheme="minorBidi"/>
            <w:b w:val="0"/>
            <w:bCs w:val="0"/>
            <w:noProof/>
            <w:sz w:val="22"/>
            <w:szCs w:val="22"/>
            <w:lang w:eastAsia="en-NZ"/>
          </w:rPr>
          <w:tab/>
        </w:r>
        <w:r w:rsidR="00141F7F" w:rsidRPr="009B3B3A">
          <w:rPr>
            <w:rStyle w:val="Hyperlink"/>
            <w:noProof/>
          </w:rPr>
          <w:t>Pre-processing Report</w:t>
        </w:r>
        <w:r w:rsidR="00141F7F">
          <w:rPr>
            <w:noProof/>
            <w:webHidden/>
          </w:rPr>
          <w:tab/>
        </w:r>
        <w:r w:rsidR="00141F7F">
          <w:rPr>
            <w:noProof/>
            <w:webHidden/>
          </w:rPr>
          <w:fldChar w:fldCharType="begin"/>
        </w:r>
        <w:r w:rsidR="00141F7F">
          <w:rPr>
            <w:noProof/>
            <w:webHidden/>
          </w:rPr>
          <w:instrText xml:space="preserve"> PAGEREF _Toc512843359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73D69770"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60" w:history="1">
        <w:r w:rsidR="00141F7F" w:rsidRPr="009B3B3A">
          <w:rPr>
            <w:rStyle w:val="Hyperlink"/>
            <w:noProof/>
          </w:rPr>
          <w:t>8.4.</w:t>
        </w:r>
        <w:r w:rsidR="00141F7F">
          <w:rPr>
            <w:rFonts w:eastAsiaTheme="minorEastAsia" w:cstheme="minorBidi"/>
            <w:b w:val="0"/>
            <w:bCs w:val="0"/>
            <w:noProof/>
            <w:sz w:val="22"/>
            <w:szCs w:val="22"/>
            <w:lang w:eastAsia="en-NZ"/>
          </w:rPr>
          <w:tab/>
        </w:r>
        <w:r w:rsidR="00141F7F" w:rsidRPr="009B3B3A">
          <w:rPr>
            <w:rStyle w:val="Hyperlink"/>
            <w:noProof/>
          </w:rPr>
          <w:t>Processing Report</w:t>
        </w:r>
        <w:r w:rsidR="00141F7F">
          <w:rPr>
            <w:noProof/>
            <w:webHidden/>
          </w:rPr>
          <w:tab/>
        </w:r>
        <w:r w:rsidR="00141F7F">
          <w:rPr>
            <w:noProof/>
            <w:webHidden/>
          </w:rPr>
          <w:fldChar w:fldCharType="begin"/>
        </w:r>
        <w:r w:rsidR="00141F7F">
          <w:rPr>
            <w:noProof/>
            <w:webHidden/>
          </w:rPr>
          <w:instrText xml:space="preserve"> PAGEREF _Toc512843360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0A7C8CAA"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61" w:history="1">
        <w:r w:rsidR="00141F7F" w:rsidRPr="009B3B3A">
          <w:rPr>
            <w:rStyle w:val="Hyperlink"/>
            <w:noProof/>
          </w:rPr>
          <w:t>8.5.</w:t>
        </w:r>
        <w:r w:rsidR="00141F7F">
          <w:rPr>
            <w:rFonts w:eastAsiaTheme="minorEastAsia" w:cstheme="minorBidi"/>
            <w:b w:val="0"/>
            <w:bCs w:val="0"/>
            <w:noProof/>
            <w:sz w:val="22"/>
            <w:szCs w:val="22"/>
            <w:lang w:eastAsia="en-NZ"/>
          </w:rPr>
          <w:tab/>
        </w:r>
        <w:r w:rsidR="00141F7F" w:rsidRPr="009B3B3A">
          <w:rPr>
            <w:rStyle w:val="Hyperlink"/>
            <w:noProof/>
          </w:rPr>
          <w:t>Reversal Report</w:t>
        </w:r>
        <w:r w:rsidR="00141F7F">
          <w:rPr>
            <w:noProof/>
            <w:webHidden/>
          </w:rPr>
          <w:tab/>
        </w:r>
        <w:r w:rsidR="00141F7F">
          <w:rPr>
            <w:noProof/>
            <w:webHidden/>
          </w:rPr>
          <w:fldChar w:fldCharType="begin"/>
        </w:r>
        <w:r w:rsidR="00141F7F">
          <w:rPr>
            <w:noProof/>
            <w:webHidden/>
          </w:rPr>
          <w:instrText xml:space="preserve"> PAGEREF _Toc512843361 \h </w:instrText>
        </w:r>
        <w:r w:rsidR="00141F7F">
          <w:rPr>
            <w:noProof/>
            <w:webHidden/>
          </w:rPr>
        </w:r>
        <w:r w:rsidR="00141F7F">
          <w:rPr>
            <w:noProof/>
            <w:webHidden/>
          </w:rPr>
          <w:fldChar w:fldCharType="separate"/>
        </w:r>
        <w:r w:rsidR="007356D9">
          <w:rPr>
            <w:noProof/>
            <w:webHidden/>
          </w:rPr>
          <w:t>74</w:t>
        </w:r>
        <w:r w:rsidR="00141F7F">
          <w:rPr>
            <w:noProof/>
            <w:webHidden/>
          </w:rPr>
          <w:fldChar w:fldCharType="end"/>
        </w:r>
      </w:hyperlink>
    </w:p>
    <w:p w14:paraId="672D1BAA" w14:textId="77777777" w:rsidR="00141F7F" w:rsidRDefault="005C0F24">
      <w:pPr>
        <w:pStyle w:val="TOC1"/>
        <w:tabs>
          <w:tab w:val="left" w:pos="400"/>
          <w:tab w:val="right" w:leader="dot" w:pos="9061"/>
        </w:tabs>
        <w:rPr>
          <w:rFonts w:asciiTheme="minorHAnsi" w:eastAsiaTheme="minorEastAsia" w:hAnsiTheme="minorHAnsi" w:cstheme="minorBidi"/>
          <w:b w:val="0"/>
          <w:bCs w:val="0"/>
          <w:caps w:val="0"/>
          <w:noProof/>
          <w:sz w:val="22"/>
          <w:szCs w:val="22"/>
          <w:lang w:eastAsia="en-NZ"/>
        </w:rPr>
      </w:pPr>
      <w:hyperlink w:anchor="_Toc512843362" w:history="1">
        <w:r w:rsidR="00141F7F" w:rsidRPr="009B3B3A">
          <w:rPr>
            <w:rStyle w:val="Hyperlink"/>
            <w:noProof/>
          </w:rPr>
          <w:t>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Input Record Operations</w:t>
        </w:r>
        <w:r w:rsidR="00141F7F">
          <w:rPr>
            <w:noProof/>
            <w:webHidden/>
          </w:rPr>
          <w:tab/>
        </w:r>
        <w:r w:rsidR="00141F7F">
          <w:rPr>
            <w:noProof/>
            <w:webHidden/>
          </w:rPr>
          <w:fldChar w:fldCharType="begin"/>
        </w:r>
        <w:r w:rsidR="00141F7F">
          <w:rPr>
            <w:noProof/>
            <w:webHidden/>
          </w:rPr>
          <w:instrText xml:space="preserve"> PAGEREF _Toc512843362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488B34A8"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63" w:history="1">
        <w:r w:rsidR="00141F7F" w:rsidRPr="009B3B3A">
          <w:rPr>
            <w:rStyle w:val="Hyperlink"/>
            <w:noProof/>
          </w:rPr>
          <w:t>9.1.</w:t>
        </w:r>
        <w:r w:rsidR="00141F7F">
          <w:rPr>
            <w:rFonts w:eastAsiaTheme="minorEastAsia" w:cstheme="minorBidi"/>
            <w:b w:val="0"/>
            <w:bCs w:val="0"/>
            <w:noProof/>
            <w:sz w:val="22"/>
            <w:szCs w:val="22"/>
            <w:lang w:eastAsia="en-NZ"/>
          </w:rPr>
          <w:tab/>
        </w:r>
        <w:r w:rsidR="00141F7F" w:rsidRPr="009B3B3A">
          <w:rPr>
            <w:rStyle w:val="Hyperlink"/>
            <w:noProof/>
          </w:rPr>
          <w:t>Operation Types</w:t>
        </w:r>
        <w:r w:rsidR="00141F7F">
          <w:rPr>
            <w:noProof/>
            <w:webHidden/>
          </w:rPr>
          <w:tab/>
        </w:r>
        <w:r w:rsidR="00141F7F">
          <w:rPr>
            <w:noProof/>
            <w:webHidden/>
          </w:rPr>
          <w:fldChar w:fldCharType="begin"/>
        </w:r>
        <w:r w:rsidR="00141F7F">
          <w:rPr>
            <w:noProof/>
            <w:webHidden/>
          </w:rPr>
          <w:instrText xml:space="preserve"> PAGEREF _Toc512843363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1F6FDA17" w14:textId="77777777" w:rsidR="00141F7F" w:rsidRDefault="005C0F24">
      <w:pPr>
        <w:pStyle w:val="TOC2"/>
        <w:tabs>
          <w:tab w:val="left" w:pos="600"/>
          <w:tab w:val="right" w:leader="dot" w:pos="9061"/>
        </w:tabs>
        <w:rPr>
          <w:rFonts w:eastAsiaTheme="minorEastAsia" w:cstheme="minorBidi"/>
          <w:b w:val="0"/>
          <w:bCs w:val="0"/>
          <w:noProof/>
          <w:sz w:val="22"/>
          <w:szCs w:val="22"/>
          <w:lang w:eastAsia="en-NZ"/>
        </w:rPr>
      </w:pPr>
      <w:hyperlink w:anchor="_Toc512843364" w:history="1">
        <w:r w:rsidR="00141F7F" w:rsidRPr="009B3B3A">
          <w:rPr>
            <w:rStyle w:val="Hyperlink"/>
            <w:noProof/>
          </w:rPr>
          <w:t>9.2.</w:t>
        </w:r>
        <w:r w:rsidR="00141F7F">
          <w:rPr>
            <w:rFonts w:eastAsiaTheme="minorEastAsia" w:cstheme="minorBidi"/>
            <w:b w:val="0"/>
            <w:bCs w:val="0"/>
            <w:noProof/>
            <w:sz w:val="22"/>
            <w:szCs w:val="22"/>
            <w:lang w:eastAsia="en-NZ"/>
          </w:rPr>
          <w:tab/>
        </w:r>
        <w:r w:rsidR="00141F7F" w:rsidRPr="009B3B3A">
          <w:rPr>
            <w:rStyle w:val="Hyperlink"/>
            <w:noProof/>
          </w:rPr>
          <w:t>Operation Rules and Validation</w:t>
        </w:r>
        <w:r w:rsidR="00141F7F">
          <w:rPr>
            <w:noProof/>
            <w:webHidden/>
          </w:rPr>
          <w:tab/>
        </w:r>
        <w:r w:rsidR="00141F7F">
          <w:rPr>
            <w:noProof/>
            <w:webHidden/>
          </w:rPr>
          <w:fldChar w:fldCharType="begin"/>
        </w:r>
        <w:r w:rsidR="00141F7F">
          <w:rPr>
            <w:noProof/>
            <w:webHidden/>
          </w:rPr>
          <w:instrText xml:space="preserve"> PAGEREF _Toc512843364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210E5BA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65" w:history="1">
        <w:r w:rsidR="00141F7F" w:rsidRPr="009B3B3A">
          <w:rPr>
            <w:rStyle w:val="Hyperlink"/>
            <w:noProof/>
          </w:rPr>
          <w:t>9.2.1</w:t>
        </w:r>
        <w:r w:rsidR="00141F7F">
          <w:rPr>
            <w:rFonts w:eastAsiaTheme="minorEastAsia" w:cstheme="minorBidi"/>
            <w:noProof/>
            <w:sz w:val="22"/>
            <w:szCs w:val="22"/>
            <w:lang w:eastAsia="en-NZ"/>
          </w:rPr>
          <w:tab/>
        </w:r>
        <w:r w:rsidR="00141F7F" w:rsidRPr="009B3B3A">
          <w:rPr>
            <w:rStyle w:val="Hyperlink"/>
            <w:noProof/>
          </w:rPr>
          <w:t>Add</w:t>
        </w:r>
        <w:r w:rsidR="00141F7F">
          <w:rPr>
            <w:noProof/>
            <w:webHidden/>
          </w:rPr>
          <w:tab/>
        </w:r>
        <w:r w:rsidR="00141F7F">
          <w:rPr>
            <w:noProof/>
            <w:webHidden/>
          </w:rPr>
          <w:fldChar w:fldCharType="begin"/>
        </w:r>
        <w:r w:rsidR="00141F7F">
          <w:rPr>
            <w:noProof/>
            <w:webHidden/>
          </w:rPr>
          <w:instrText xml:space="preserve"> PAGEREF _Toc512843365 \h </w:instrText>
        </w:r>
        <w:r w:rsidR="00141F7F">
          <w:rPr>
            <w:noProof/>
            <w:webHidden/>
          </w:rPr>
        </w:r>
        <w:r w:rsidR="00141F7F">
          <w:rPr>
            <w:noProof/>
            <w:webHidden/>
          </w:rPr>
          <w:fldChar w:fldCharType="separate"/>
        </w:r>
        <w:r w:rsidR="007356D9">
          <w:rPr>
            <w:noProof/>
            <w:webHidden/>
          </w:rPr>
          <w:t>75</w:t>
        </w:r>
        <w:r w:rsidR="00141F7F">
          <w:rPr>
            <w:noProof/>
            <w:webHidden/>
          </w:rPr>
          <w:fldChar w:fldCharType="end"/>
        </w:r>
      </w:hyperlink>
    </w:p>
    <w:p w14:paraId="3EDEF17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66" w:history="1">
        <w:r w:rsidR="00141F7F" w:rsidRPr="009B3B3A">
          <w:rPr>
            <w:rStyle w:val="Hyperlink"/>
            <w:noProof/>
          </w:rPr>
          <w:t>9.2.2</w:t>
        </w:r>
        <w:r w:rsidR="00141F7F">
          <w:rPr>
            <w:rFonts w:eastAsiaTheme="minorEastAsia" w:cstheme="minorBidi"/>
            <w:noProof/>
            <w:sz w:val="22"/>
            <w:szCs w:val="22"/>
            <w:lang w:eastAsia="en-NZ"/>
          </w:rPr>
          <w:tab/>
        </w:r>
        <w:r w:rsidR="00141F7F" w:rsidRPr="009B3B3A">
          <w:rPr>
            <w:rStyle w:val="Hyperlink"/>
            <w:noProof/>
          </w:rPr>
          <w:t>Update</w:t>
        </w:r>
        <w:r w:rsidR="00141F7F">
          <w:rPr>
            <w:noProof/>
            <w:webHidden/>
          </w:rPr>
          <w:tab/>
        </w:r>
        <w:r w:rsidR="00141F7F">
          <w:rPr>
            <w:noProof/>
            <w:webHidden/>
          </w:rPr>
          <w:fldChar w:fldCharType="begin"/>
        </w:r>
        <w:r w:rsidR="00141F7F">
          <w:rPr>
            <w:noProof/>
            <w:webHidden/>
          </w:rPr>
          <w:instrText xml:space="preserve"> PAGEREF _Toc512843366 \h </w:instrText>
        </w:r>
        <w:r w:rsidR="00141F7F">
          <w:rPr>
            <w:noProof/>
            <w:webHidden/>
          </w:rPr>
        </w:r>
        <w:r w:rsidR="00141F7F">
          <w:rPr>
            <w:noProof/>
            <w:webHidden/>
          </w:rPr>
          <w:fldChar w:fldCharType="separate"/>
        </w:r>
        <w:r w:rsidR="007356D9">
          <w:rPr>
            <w:noProof/>
            <w:webHidden/>
          </w:rPr>
          <w:t>76</w:t>
        </w:r>
        <w:r w:rsidR="00141F7F">
          <w:rPr>
            <w:noProof/>
            <w:webHidden/>
          </w:rPr>
          <w:fldChar w:fldCharType="end"/>
        </w:r>
      </w:hyperlink>
    </w:p>
    <w:p w14:paraId="09E1DC8A"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67" w:history="1">
        <w:r w:rsidR="00141F7F" w:rsidRPr="009B3B3A">
          <w:rPr>
            <w:rStyle w:val="Hyperlink"/>
            <w:noProof/>
          </w:rPr>
          <w:t>9.2.3</w:t>
        </w:r>
        <w:r w:rsidR="00141F7F">
          <w:rPr>
            <w:rFonts w:eastAsiaTheme="minorEastAsia" w:cstheme="minorBidi"/>
            <w:noProof/>
            <w:sz w:val="22"/>
            <w:szCs w:val="22"/>
            <w:lang w:eastAsia="en-NZ"/>
          </w:rPr>
          <w:tab/>
        </w:r>
        <w:r w:rsidR="00141F7F" w:rsidRPr="009B3B3A">
          <w:rPr>
            <w:rStyle w:val="Hyperlink"/>
            <w:noProof/>
          </w:rPr>
          <w:t>Remove</w:t>
        </w:r>
        <w:r w:rsidR="00141F7F">
          <w:rPr>
            <w:noProof/>
            <w:webHidden/>
          </w:rPr>
          <w:tab/>
        </w:r>
        <w:r w:rsidR="00141F7F">
          <w:rPr>
            <w:noProof/>
            <w:webHidden/>
          </w:rPr>
          <w:fldChar w:fldCharType="begin"/>
        </w:r>
        <w:r w:rsidR="00141F7F">
          <w:rPr>
            <w:noProof/>
            <w:webHidden/>
          </w:rPr>
          <w:instrText xml:space="preserve"> PAGEREF _Toc512843367 \h </w:instrText>
        </w:r>
        <w:r w:rsidR="00141F7F">
          <w:rPr>
            <w:noProof/>
            <w:webHidden/>
          </w:rPr>
        </w:r>
        <w:r w:rsidR="00141F7F">
          <w:rPr>
            <w:noProof/>
            <w:webHidden/>
          </w:rPr>
          <w:fldChar w:fldCharType="separate"/>
        </w:r>
        <w:r w:rsidR="007356D9">
          <w:rPr>
            <w:noProof/>
            <w:webHidden/>
          </w:rPr>
          <w:t>77</w:t>
        </w:r>
        <w:r w:rsidR="00141F7F">
          <w:rPr>
            <w:noProof/>
            <w:webHidden/>
          </w:rPr>
          <w:fldChar w:fldCharType="end"/>
        </w:r>
      </w:hyperlink>
    </w:p>
    <w:p w14:paraId="38D6551A"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368" w:history="1">
        <w:r w:rsidR="00141F7F" w:rsidRPr="009B3B3A">
          <w:rPr>
            <w:rStyle w:val="Hyperlink"/>
            <w:noProof/>
          </w:rPr>
          <w:t>10.</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 Definitions</w:t>
        </w:r>
        <w:r w:rsidR="00141F7F">
          <w:rPr>
            <w:noProof/>
            <w:webHidden/>
          </w:rPr>
          <w:tab/>
        </w:r>
        <w:r w:rsidR="00141F7F">
          <w:rPr>
            <w:noProof/>
            <w:webHidden/>
          </w:rPr>
          <w:fldChar w:fldCharType="begin"/>
        </w:r>
        <w:r w:rsidR="00141F7F">
          <w:rPr>
            <w:noProof/>
            <w:webHidden/>
          </w:rPr>
          <w:instrText xml:space="preserve"> PAGEREF _Toc512843368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118B9E6A"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69" w:history="1">
        <w:r w:rsidR="00141F7F" w:rsidRPr="009B3B3A">
          <w:rPr>
            <w:rStyle w:val="Hyperlink"/>
            <w:noProof/>
          </w:rPr>
          <w:t>10.1.</w:t>
        </w:r>
        <w:r w:rsidR="00141F7F">
          <w:rPr>
            <w:rFonts w:eastAsiaTheme="minorEastAsia" w:cstheme="minorBidi"/>
            <w:b w:val="0"/>
            <w:bCs w:val="0"/>
            <w:noProof/>
            <w:sz w:val="22"/>
            <w:szCs w:val="22"/>
            <w:lang w:eastAsia="en-NZ"/>
          </w:rPr>
          <w:tab/>
        </w:r>
        <w:r w:rsidR="00141F7F" w:rsidRPr="009B3B3A">
          <w:rPr>
            <w:rStyle w:val="Hyperlink"/>
            <w:noProof/>
          </w:rPr>
          <w:t>Element Format Notation</w:t>
        </w:r>
        <w:r w:rsidR="00141F7F">
          <w:rPr>
            <w:noProof/>
            <w:webHidden/>
          </w:rPr>
          <w:tab/>
        </w:r>
        <w:r w:rsidR="00141F7F">
          <w:rPr>
            <w:noProof/>
            <w:webHidden/>
          </w:rPr>
          <w:fldChar w:fldCharType="begin"/>
        </w:r>
        <w:r w:rsidR="00141F7F">
          <w:rPr>
            <w:noProof/>
            <w:webHidden/>
          </w:rPr>
          <w:instrText xml:space="preserve"> PAGEREF _Toc512843369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3449056D"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70" w:history="1">
        <w:r w:rsidR="00141F7F" w:rsidRPr="009B3B3A">
          <w:rPr>
            <w:rStyle w:val="Hyperlink"/>
            <w:noProof/>
          </w:rPr>
          <w:t>10.2.</w:t>
        </w:r>
        <w:r w:rsidR="00141F7F">
          <w:rPr>
            <w:rFonts w:eastAsiaTheme="minorEastAsia" w:cstheme="minorBidi"/>
            <w:b w:val="0"/>
            <w:bCs w:val="0"/>
            <w:noProof/>
            <w:sz w:val="22"/>
            <w:szCs w:val="22"/>
            <w:lang w:eastAsia="en-NZ"/>
          </w:rPr>
          <w:tab/>
        </w:r>
        <w:r w:rsidR="00141F7F" w:rsidRPr="009B3B3A">
          <w:rPr>
            <w:rStyle w:val="Hyperlink"/>
            <w:noProof/>
          </w:rPr>
          <w:t>Element Types</w:t>
        </w:r>
        <w:r w:rsidR="00141F7F">
          <w:rPr>
            <w:noProof/>
            <w:webHidden/>
          </w:rPr>
          <w:tab/>
        </w:r>
        <w:r w:rsidR="00141F7F">
          <w:rPr>
            <w:noProof/>
            <w:webHidden/>
          </w:rPr>
          <w:fldChar w:fldCharType="begin"/>
        </w:r>
        <w:r w:rsidR="00141F7F">
          <w:rPr>
            <w:noProof/>
            <w:webHidden/>
          </w:rPr>
          <w:instrText xml:space="preserve"> PAGEREF _Toc512843370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7061F3E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1" w:history="1">
        <w:r w:rsidR="00141F7F" w:rsidRPr="009B3B3A">
          <w:rPr>
            <w:rStyle w:val="Hyperlink"/>
            <w:noProof/>
          </w:rPr>
          <w:t>10.2.1</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_Toc512843371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78D78FF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2" w:history="1">
        <w:r w:rsidR="00141F7F" w:rsidRPr="009B3B3A">
          <w:rPr>
            <w:rStyle w:val="Hyperlink"/>
            <w:noProof/>
          </w:rPr>
          <w:t>10.2.2</w:t>
        </w:r>
        <w:r w:rsidR="00141F7F">
          <w:rPr>
            <w:rFonts w:eastAsiaTheme="minorEastAsia" w:cstheme="minorBidi"/>
            <w:noProof/>
            <w:sz w:val="22"/>
            <w:szCs w:val="22"/>
            <w:lang w:eastAsia="en-NZ"/>
          </w:rPr>
          <w:tab/>
        </w:r>
        <w:r w:rsidR="00141F7F" w:rsidRPr="009B3B3A">
          <w:rPr>
            <w:rStyle w:val="Hyperlink"/>
            <w:noProof/>
          </w:rPr>
          <w:t>Integers</w:t>
        </w:r>
        <w:r w:rsidR="00141F7F">
          <w:rPr>
            <w:noProof/>
            <w:webHidden/>
          </w:rPr>
          <w:tab/>
        </w:r>
        <w:r w:rsidR="00141F7F">
          <w:rPr>
            <w:noProof/>
            <w:webHidden/>
          </w:rPr>
          <w:fldChar w:fldCharType="begin"/>
        </w:r>
        <w:r w:rsidR="00141F7F">
          <w:rPr>
            <w:noProof/>
            <w:webHidden/>
          </w:rPr>
          <w:instrText xml:space="preserve"> PAGEREF _Toc512843372 \h </w:instrText>
        </w:r>
        <w:r w:rsidR="00141F7F">
          <w:rPr>
            <w:noProof/>
            <w:webHidden/>
          </w:rPr>
        </w:r>
        <w:r w:rsidR="00141F7F">
          <w:rPr>
            <w:noProof/>
            <w:webHidden/>
          </w:rPr>
          <w:fldChar w:fldCharType="separate"/>
        </w:r>
        <w:r w:rsidR="007356D9">
          <w:rPr>
            <w:noProof/>
            <w:webHidden/>
          </w:rPr>
          <w:t>78</w:t>
        </w:r>
        <w:r w:rsidR="00141F7F">
          <w:rPr>
            <w:noProof/>
            <w:webHidden/>
          </w:rPr>
          <w:fldChar w:fldCharType="end"/>
        </w:r>
      </w:hyperlink>
    </w:p>
    <w:p w14:paraId="00BA812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3" w:history="1">
        <w:r w:rsidR="00141F7F" w:rsidRPr="009B3B3A">
          <w:rPr>
            <w:rStyle w:val="Hyperlink"/>
            <w:noProof/>
          </w:rPr>
          <w:t>10.2.3</w:t>
        </w:r>
        <w:r w:rsidR="00141F7F">
          <w:rPr>
            <w:rFonts w:eastAsiaTheme="minorEastAsia" w:cstheme="minorBidi"/>
            <w:noProof/>
            <w:sz w:val="22"/>
            <w:szCs w:val="22"/>
            <w:lang w:eastAsia="en-NZ"/>
          </w:rPr>
          <w:tab/>
        </w:r>
        <w:r w:rsidR="00141F7F" w:rsidRPr="009B3B3A">
          <w:rPr>
            <w:rStyle w:val="Hyperlink"/>
            <w:noProof/>
          </w:rPr>
          <w:t>Decimals</w:t>
        </w:r>
        <w:r w:rsidR="00141F7F">
          <w:rPr>
            <w:noProof/>
            <w:webHidden/>
          </w:rPr>
          <w:tab/>
        </w:r>
        <w:r w:rsidR="00141F7F">
          <w:rPr>
            <w:noProof/>
            <w:webHidden/>
          </w:rPr>
          <w:fldChar w:fldCharType="begin"/>
        </w:r>
        <w:r w:rsidR="00141F7F">
          <w:rPr>
            <w:noProof/>
            <w:webHidden/>
          </w:rPr>
          <w:instrText xml:space="preserve"> PAGEREF _Toc512843373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0DF94BE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4" w:history="1">
        <w:r w:rsidR="00141F7F" w:rsidRPr="009B3B3A">
          <w:rPr>
            <w:rStyle w:val="Hyperlink"/>
            <w:noProof/>
          </w:rPr>
          <w:t>10.2.4</w:t>
        </w:r>
        <w:r w:rsidR="00141F7F">
          <w:rPr>
            <w:rFonts w:eastAsiaTheme="minorEastAsia" w:cstheme="minorBidi"/>
            <w:noProof/>
            <w:sz w:val="22"/>
            <w:szCs w:val="22"/>
            <w:lang w:eastAsia="en-NZ"/>
          </w:rPr>
          <w:tab/>
        </w:r>
        <w:r w:rsidR="00141F7F" w:rsidRPr="009B3B3A">
          <w:rPr>
            <w:rStyle w:val="Hyperlink"/>
            <w:noProof/>
          </w:rPr>
          <w:t>Alphabetic/Alphanumeric</w:t>
        </w:r>
        <w:r w:rsidR="00141F7F">
          <w:rPr>
            <w:noProof/>
            <w:webHidden/>
          </w:rPr>
          <w:tab/>
        </w:r>
        <w:r w:rsidR="00141F7F">
          <w:rPr>
            <w:noProof/>
            <w:webHidden/>
          </w:rPr>
          <w:fldChar w:fldCharType="begin"/>
        </w:r>
        <w:r w:rsidR="00141F7F">
          <w:rPr>
            <w:noProof/>
            <w:webHidden/>
          </w:rPr>
          <w:instrText xml:space="preserve"> PAGEREF _Toc512843374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2FE0854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5" w:history="1">
        <w:r w:rsidR="00141F7F" w:rsidRPr="009B3B3A">
          <w:rPr>
            <w:rStyle w:val="Hyperlink"/>
            <w:noProof/>
          </w:rPr>
          <w:t>10.2.5</w:t>
        </w:r>
        <w:r w:rsidR="00141F7F">
          <w:rPr>
            <w:rFonts w:eastAsiaTheme="minorEastAsia" w:cstheme="minorBidi"/>
            <w:noProof/>
            <w:sz w:val="22"/>
            <w:szCs w:val="22"/>
            <w:lang w:eastAsia="en-NZ"/>
          </w:rPr>
          <w:tab/>
        </w:r>
        <w:r w:rsidR="00141F7F" w:rsidRPr="009B3B3A">
          <w:rPr>
            <w:rStyle w:val="Hyperlink"/>
            <w:noProof/>
          </w:rPr>
          <w:t>Y/N flags or binary indicators</w:t>
        </w:r>
        <w:r w:rsidR="00141F7F">
          <w:rPr>
            <w:noProof/>
            <w:webHidden/>
          </w:rPr>
          <w:tab/>
        </w:r>
        <w:r w:rsidR="00141F7F">
          <w:rPr>
            <w:noProof/>
            <w:webHidden/>
          </w:rPr>
          <w:fldChar w:fldCharType="begin"/>
        </w:r>
        <w:r w:rsidR="00141F7F">
          <w:rPr>
            <w:noProof/>
            <w:webHidden/>
          </w:rPr>
          <w:instrText xml:space="preserve"> PAGEREF _Toc512843375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5365BCE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76" w:history="1">
        <w:r w:rsidR="00141F7F" w:rsidRPr="009B3B3A">
          <w:rPr>
            <w:rStyle w:val="Hyperlink"/>
            <w:noProof/>
          </w:rPr>
          <w:t>10.3.</w:t>
        </w:r>
        <w:r w:rsidR="00141F7F">
          <w:rPr>
            <w:rFonts w:eastAsiaTheme="minorEastAsia" w:cstheme="minorBidi"/>
            <w:b w:val="0"/>
            <w:bCs w:val="0"/>
            <w:noProof/>
            <w:sz w:val="22"/>
            <w:szCs w:val="22"/>
            <w:lang w:eastAsia="en-NZ"/>
          </w:rPr>
          <w:tab/>
        </w:r>
        <w:r w:rsidR="00141F7F" w:rsidRPr="009B3B3A">
          <w:rPr>
            <w:rStyle w:val="Hyperlink"/>
            <w:noProof/>
          </w:rPr>
          <w:t>Defining attributes</w:t>
        </w:r>
        <w:r w:rsidR="00141F7F">
          <w:rPr>
            <w:noProof/>
            <w:webHidden/>
          </w:rPr>
          <w:tab/>
        </w:r>
        <w:r w:rsidR="00141F7F">
          <w:rPr>
            <w:noProof/>
            <w:webHidden/>
          </w:rPr>
          <w:fldChar w:fldCharType="begin"/>
        </w:r>
        <w:r w:rsidR="00141F7F">
          <w:rPr>
            <w:noProof/>
            <w:webHidden/>
          </w:rPr>
          <w:instrText xml:space="preserve"> PAGEREF _Toc512843376 \h </w:instrText>
        </w:r>
        <w:r w:rsidR="00141F7F">
          <w:rPr>
            <w:noProof/>
            <w:webHidden/>
          </w:rPr>
        </w:r>
        <w:r w:rsidR="00141F7F">
          <w:rPr>
            <w:noProof/>
            <w:webHidden/>
          </w:rPr>
          <w:fldChar w:fldCharType="separate"/>
        </w:r>
        <w:r w:rsidR="007356D9">
          <w:rPr>
            <w:noProof/>
            <w:webHidden/>
          </w:rPr>
          <w:t>79</w:t>
        </w:r>
        <w:r w:rsidR="00141F7F">
          <w:rPr>
            <w:noProof/>
            <w:webHidden/>
          </w:rPr>
          <w:fldChar w:fldCharType="end"/>
        </w:r>
      </w:hyperlink>
    </w:p>
    <w:p w14:paraId="010D1D1D"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77" w:history="1">
        <w:r w:rsidR="00141F7F" w:rsidRPr="009B3B3A">
          <w:rPr>
            <w:rStyle w:val="Hyperlink"/>
            <w:noProof/>
          </w:rPr>
          <w:t>10.4.</w:t>
        </w:r>
        <w:r w:rsidR="00141F7F">
          <w:rPr>
            <w:rFonts w:eastAsiaTheme="minorEastAsia" w:cstheme="minorBidi"/>
            <w:b w:val="0"/>
            <w:bCs w:val="0"/>
            <w:noProof/>
            <w:sz w:val="22"/>
            <w:szCs w:val="22"/>
            <w:lang w:eastAsia="en-NZ"/>
          </w:rPr>
          <w:tab/>
        </w:r>
        <w:r w:rsidR="00141F7F" w:rsidRPr="009B3B3A">
          <w:rPr>
            <w:rStyle w:val="Hyperlink"/>
            <w:noProof/>
          </w:rPr>
          <w:t>Activity</w:t>
        </w:r>
        <w:r w:rsidR="00141F7F">
          <w:rPr>
            <w:noProof/>
            <w:webHidden/>
          </w:rPr>
          <w:tab/>
        </w:r>
        <w:r w:rsidR="00141F7F">
          <w:rPr>
            <w:noProof/>
            <w:webHidden/>
          </w:rPr>
          <w:fldChar w:fldCharType="begin"/>
        </w:r>
        <w:r w:rsidR="00141F7F">
          <w:rPr>
            <w:noProof/>
            <w:webHidden/>
          </w:rPr>
          <w:instrText xml:space="preserve"> PAGEREF _Toc512843377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6F2290E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8" w:history="1">
        <w:r w:rsidR="00141F7F" w:rsidRPr="009B3B3A">
          <w:rPr>
            <w:rStyle w:val="Hyperlink"/>
            <w:bCs/>
            <w:noProof/>
          </w:rPr>
          <w:t>10.4.1</w:t>
        </w:r>
        <w:r w:rsidR="00141F7F">
          <w:rPr>
            <w:rFonts w:eastAsiaTheme="minorEastAsia" w:cstheme="minorBidi"/>
            <w:noProof/>
            <w:sz w:val="22"/>
            <w:szCs w:val="22"/>
            <w:lang w:eastAsia="en-NZ"/>
          </w:rPr>
          <w:tab/>
        </w:r>
        <w:r w:rsidR="00141F7F" w:rsidRPr="009B3B3A">
          <w:rPr>
            <w:rStyle w:val="Hyperlink"/>
            <w:bCs/>
            <w:noProof/>
          </w:rPr>
          <w:t>ACC Claim Number [O]</w:t>
        </w:r>
        <w:r w:rsidR="00141F7F">
          <w:rPr>
            <w:noProof/>
            <w:webHidden/>
          </w:rPr>
          <w:tab/>
        </w:r>
        <w:r w:rsidR="00141F7F">
          <w:rPr>
            <w:noProof/>
            <w:webHidden/>
          </w:rPr>
          <w:fldChar w:fldCharType="begin"/>
        </w:r>
        <w:r w:rsidR="00141F7F">
          <w:rPr>
            <w:noProof/>
            <w:webHidden/>
          </w:rPr>
          <w:instrText xml:space="preserve"> PAGEREF _Toc512843378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1C1D4CE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79" w:history="1">
        <w:r w:rsidR="00141F7F" w:rsidRPr="009B3B3A">
          <w:rPr>
            <w:rStyle w:val="Hyperlink"/>
            <w:bCs/>
            <w:noProof/>
          </w:rPr>
          <w:t>10.4.2</w:t>
        </w:r>
        <w:r w:rsidR="00141F7F">
          <w:rPr>
            <w:rFonts w:eastAsiaTheme="minorEastAsia" w:cstheme="minorBidi"/>
            <w:noProof/>
            <w:sz w:val="22"/>
            <w:szCs w:val="22"/>
            <w:lang w:eastAsia="en-NZ"/>
          </w:rPr>
          <w:tab/>
        </w:r>
        <w:r w:rsidR="00141F7F" w:rsidRPr="009B3B3A">
          <w:rPr>
            <w:rStyle w:val="Hyperlink"/>
            <w:bCs/>
            <w:noProof/>
          </w:rPr>
          <w:t>Accident Flag [O]</w:t>
        </w:r>
        <w:r w:rsidR="00141F7F">
          <w:rPr>
            <w:noProof/>
            <w:webHidden/>
          </w:rPr>
          <w:tab/>
        </w:r>
        <w:r w:rsidR="00141F7F">
          <w:rPr>
            <w:noProof/>
            <w:webHidden/>
          </w:rPr>
          <w:fldChar w:fldCharType="begin"/>
        </w:r>
        <w:r w:rsidR="00141F7F">
          <w:rPr>
            <w:noProof/>
            <w:webHidden/>
          </w:rPr>
          <w:instrText xml:space="preserve"> PAGEREF _Toc512843379 \h </w:instrText>
        </w:r>
        <w:r w:rsidR="00141F7F">
          <w:rPr>
            <w:noProof/>
            <w:webHidden/>
          </w:rPr>
        </w:r>
        <w:r w:rsidR="00141F7F">
          <w:rPr>
            <w:noProof/>
            <w:webHidden/>
          </w:rPr>
          <w:fldChar w:fldCharType="separate"/>
        </w:r>
        <w:r w:rsidR="007356D9">
          <w:rPr>
            <w:noProof/>
            <w:webHidden/>
          </w:rPr>
          <w:t>80</w:t>
        </w:r>
        <w:r w:rsidR="00141F7F">
          <w:rPr>
            <w:noProof/>
            <w:webHidden/>
          </w:rPr>
          <w:fldChar w:fldCharType="end"/>
        </w:r>
      </w:hyperlink>
    </w:p>
    <w:p w14:paraId="2B1B0ED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0" w:history="1">
        <w:r w:rsidR="00141F7F" w:rsidRPr="009B3B3A">
          <w:rPr>
            <w:rStyle w:val="Hyperlink"/>
            <w:bCs/>
            <w:noProof/>
          </w:rPr>
          <w:t>10.4.3</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_Toc512843380 \h </w:instrText>
        </w:r>
        <w:r w:rsidR="00141F7F">
          <w:rPr>
            <w:noProof/>
            <w:webHidden/>
          </w:rPr>
        </w:r>
        <w:r w:rsidR="00141F7F">
          <w:rPr>
            <w:noProof/>
            <w:webHidden/>
          </w:rPr>
          <w:fldChar w:fldCharType="separate"/>
        </w:r>
        <w:r w:rsidR="007356D9">
          <w:rPr>
            <w:noProof/>
            <w:webHidden/>
          </w:rPr>
          <w:t>81</w:t>
        </w:r>
        <w:r w:rsidR="00141F7F">
          <w:rPr>
            <w:noProof/>
            <w:webHidden/>
          </w:rPr>
          <w:fldChar w:fldCharType="end"/>
        </w:r>
      </w:hyperlink>
    </w:p>
    <w:p w14:paraId="4815CD7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1" w:history="1">
        <w:r w:rsidR="00141F7F" w:rsidRPr="009B3B3A">
          <w:rPr>
            <w:rStyle w:val="Hyperlink"/>
            <w:bCs/>
            <w:noProof/>
          </w:rPr>
          <w:t>10.4.4</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_Toc512843381 \h </w:instrText>
        </w:r>
        <w:r w:rsidR="00141F7F">
          <w:rPr>
            <w:noProof/>
            <w:webHidden/>
          </w:rPr>
        </w:r>
        <w:r w:rsidR="00141F7F">
          <w:rPr>
            <w:noProof/>
            <w:webHidden/>
          </w:rPr>
          <w:fldChar w:fldCharType="separate"/>
        </w:r>
        <w:r w:rsidR="007356D9">
          <w:rPr>
            <w:noProof/>
            <w:webHidden/>
          </w:rPr>
          <w:t>81</w:t>
        </w:r>
        <w:r w:rsidR="00141F7F">
          <w:rPr>
            <w:noProof/>
            <w:webHidden/>
          </w:rPr>
          <w:fldChar w:fldCharType="end"/>
        </w:r>
      </w:hyperlink>
    </w:p>
    <w:p w14:paraId="077802E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2" w:history="1">
        <w:r w:rsidR="00141F7F" w:rsidRPr="009B3B3A">
          <w:rPr>
            <w:rStyle w:val="Hyperlink"/>
            <w:bCs/>
            <w:noProof/>
          </w:rPr>
          <w:t>10.4.5</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_Toc512843382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22144C5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3" w:history="1">
        <w:r w:rsidR="00141F7F" w:rsidRPr="009B3B3A">
          <w:rPr>
            <w:rStyle w:val="Hyperlink"/>
            <w:bCs/>
            <w:noProof/>
          </w:rPr>
          <w:t>10.4.6</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_Toc512843383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7FC2233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4" w:history="1">
        <w:r w:rsidR="00141F7F" w:rsidRPr="009B3B3A">
          <w:rPr>
            <w:rStyle w:val="Hyperlink"/>
            <w:bCs/>
            <w:noProof/>
          </w:rPr>
          <w:t>10.4.7</w:t>
        </w:r>
        <w:r w:rsidR="00141F7F">
          <w:rPr>
            <w:rFonts w:eastAsiaTheme="minorEastAsia" w:cstheme="minorBidi"/>
            <w:noProof/>
            <w:sz w:val="22"/>
            <w:szCs w:val="22"/>
            <w:lang w:eastAsia="en-NZ"/>
          </w:rPr>
          <w:tab/>
        </w:r>
        <w:r w:rsidR="00141F7F" w:rsidRPr="009B3B3A">
          <w:rPr>
            <w:rStyle w:val="Hyperlink"/>
            <w:bCs/>
            <w:noProof/>
          </w:rPr>
          <w:t>Principal Health Service Purchaser</w:t>
        </w:r>
        <w:r w:rsidR="00141F7F">
          <w:rPr>
            <w:noProof/>
            <w:webHidden/>
          </w:rPr>
          <w:tab/>
        </w:r>
        <w:r w:rsidR="00141F7F">
          <w:rPr>
            <w:noProof/>
            <w:webHidden/>
          </w:rPr>
          <w:fldChar w:fldCharType="begin"/>
        </w:r>
        <w:r w:rsidR="00141F7F">
          <w:rPr>
            <w:noProof/>
            <w:webHidden/>
          </w:rPr>
          <w:instrText xml:space="preserve"> PAGEREF _Toc512843384 \h </w:instrText>
        </w:r>
        <w:r w:rsidR="00141F7F">
          <w:rPr>
            <w:noProof/>
            <w:webHidden/>
          </w:rPr>
        </w:r>
        <w:r w:rsidR="00141F7F">
          <w:rPr>
            <w:noProof/>
            <w:webHidden/>
          </w:rPr>
          <w:fldChar w:fldCharType="separate"/>
        </w:r>
        <w:r w:rsidR="007356D9">
          <w:rPr>
            <w:noProof/>
            <w:webHidden/>
          </w:rPr>
          <w:t>82</w:t>
        </w:r>
        <w:r w:rsidR="00141F7F">
          <w:rPr>
            <w:noProof/>
            <w:webHidden/>
          </w:rPr>
          <w:fldChar w:fldCharType="end"/>
        </w:r>
      </w:hyperlink>
    </w:p>
    <w:p w14:paraId="55CEAF6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5" w:history="1">
        <w:r w:rsidR="00141F7F" w:rsidRPr="009B3B3A">
          <w:rPr>
            <w:rStyle w:val="Hyperlink"/>
            <w:bCs/>
            <w:noProof/>
          </w:rPr>
          <w:t>10.4.8</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_Toc512843385 \h </w:instrText>
        </w:r>
        <w:r w:rsidR="00141F7F">
          <w:rPr>
            <w:noProof/>
            <w:webHidden/>
          </w:rPr>
        </w:r>
        <w:r w:rsidR="00141F7F">
          <w:rPr>
            <w:noProof/>
            <w:webHidden/>
          </w:rPr>
          <w:fldChar w:fldCharType="separate"/>
        </w:r>
        <w:r w:rsidR="007356D9">
          <w:rPr>
            <w:noProof/>
            <w:webHidden/>
          </w:rPr>
          <w:t>83</w:t>
        </w:r>
        <w:r w:rsidR="00141F7F">
          <w:rPr>
            <w:noProof/>
            <w:webHidden/>
          </w:rPr>
          <w:fldChar w:fldCharType="end"/>
        </w:r>
      </w:hyperlink>
    </w:p>
    <w:p w14:paraId="752AFC5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86" w:history="1">
        <w:r w:rsidR="00141F7F" w:rsidRPr="009B3B3A">
          <w:rPr>
            <w:rStyle w:val="Hyperlink"/>
            <w:noProof/>
          </w:rPr>
          <w:t>10.5.</w:t>
        </w:r>
        <w:r w:rsidR="00141F7F">
          <w:rPr>
            <w:rFonts w:eastAsiaTheme="minorEastAsia" w:cstheme="minorBidi"/>
            <w:b w:val="0"/>
            <w:bCs w:val="0"/>
            <w:noProof/>
            <w:sz w:val="22"/>
            <w:szCs w:val="22"/>
            <w:lang w:eastAsia="en-NZ"/>
          </w:rPr>
          <w:tab/>
        </w:r>
        <w:r w:rsidR="00141F7F" w:rsidRPr="009B3B3A">
          <w:rPr>
            <w:rStyle w:val="Hyperlink"/>
            <w:noProof/>
          </w:rPr>
          <w:t>Activity Outcome</w:t>
        </w:r>
        <w:r w:rsidR="00141F7F">
          <w:rPr>
            <w:noProof/>
            <w:webHidden/>
          </w:rPr>
          <w:tab/>
        </w:r>
        <w:r w:rsidR="00141F7F">
          <w:rPr>
            <w:noProof/>
            <w:webHidden/>
          </w:rPr>
          <w:fldChar w:fldCharType="begin"/>
        </w:r>
        <w:r w:rsidR="00141F7F">
          <w:rPr>
            <w:noProof/>
            <w:webHidden/>
          </w:rPr>
          <w:instrText xml:space="preserve"> PAGEREF _Toc512843386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0D20A41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7" w:history="1">
        <w:r w:rsidR="00141F7F" w:rsidRPr="009B3B3A">
          <w:rPr>
            <w:rStyle w:val="Hyperlink"/>
            <w:bCs/>
            <w:noProof/>
          </w:rPr>
          <w:t>10.5.1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_Toc512843387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3843458B"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8" w:history="1">
        <w:r w:rsidR="00141F7F" w:rsidRPr="009B3B3A">
          <w:rPr>
            <w:rStyle w:val="Hyperlink"/>
            <w:bCs/>
            <w:noProof/>
          </w:rPr>
          <w:t>10.5.2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_Toc512843388 \h </w:instrText>
        </w:r>
        <w:r w:rsidR="00141F7F">
          <w:rPr>
            <w:noProof/>
            <w:webHidden/>
          </w:rPr>
        </w:r>
        <w:r w:rsidR="00141F7F">
          <w:rPr>
            <w:noProof/>
            <w:webHidden/>
          </w:rPr>
          <w:fldChar w:fldCharType="separate"/>
        </w:r>
        <w:r w:rsidR="007356D9">
          <w:rPr>
            <w:noProof/>
            <w:webHidden/>
          </w:rPr>
          <w:t>84</w:t>
        </w:r>
        <w:r w:rsidR="00141F7F">
          <w:rPr>
            <w:noProof/>
            <w:webHidden/>
          </w:rPr>
          <w:fldChar w:fldCharType="end"/>
        </w:r>
      </w:hyperlink>
    </w:p>
    <w:p w14:paraId="07CFBAC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89" w:history="1">
        <w:r w:rsidR="00141F7F" w:rsidRPr="009B3B3A">
          <w:rPr>
            <w:rStyle w:val="Hyperlink"/>
            <w:bCs/>
            <w:noProof/>
          </w:rPr>
          <w:t>10.5.3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_Toc512843389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473CBFC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390" w:history="1">
        <w:r w:rsidR="00141F7F" w:rsidRPr="009B3B3A">
          <w:rPr>
            <w:rStyle w:val="Hyperlink"/>
            <w:noProof/>
          </w:rPr>
          <w:t>10.6.</w:t>
        </w:r>
        <w:r w:rsidR="00141F7F">
          <w:rPr>
            <w:rFonts w:eastAsiaTheme="minorEastAsia" w:cstheme="minorBidi"/>
            <w:b w:val="0"/>
            <w:bCs w:val="0"/>
            <w:noProof/>
            <w:sz w:val="22"/>
            <w:szCs w:val="22"/>
            <w:lang w:eastAsia="en-NZ"/>
          </w:rPr>
          <w:tab/>
        </w:r>
        <w:r w:rsidR="00141F7F" w:rsidRPr="009B3B3A">
          <w:rPr>
            <w:rStyle w:val="Hyperlink"/>
            <w:noProof/>
          </w:rPr>
          <w:t>Activity: Booking</w:t>
        </w:r>
        <w:r w:rsidR="00141F7F">
          <w:rPr>
            <w:noProof/>
            <w:webHidden/>
          </w:rPr>
          <w:tab/>
        </w:r>
        <w:r w:rsidR="00141F7F">
          <w:rPr>
            <w:noProof/>
            <w:webHidden/>
          </w:rPr>
          <w:fldChar w:fldCharType="begin"/>
        </w:r>
        <w:r w:rsidR="00141F7F">
          <w:rPr>
            <w:noProof/>
            <w:webHidden/>
          </w:rPr>
          <w:instrText xml:space="preserve"> PAGEREF _Toc512843390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00970A12"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1" w:history="1">
        <w:r w:rsidR="00141F7F" w:rsidRPr="009B3B3A">
          <w:rPr>
            <w:rStyle w:val="Hyperlink"/>
            <w:bCs/>
            <w:noProof/>
          </w:rPr>
          <w:t>10.6.1</w:t>
        </w:r>
        <w:r w:rsidR="00141F7F">
          <w:rPr>
            <w:rFonts w:eastAsiaTheme="minorEastAsia" w:cstheme="minorBidi"/>
            <w:noProof/>
            <w:sz w:val="22"/>
            <w:szCs w:val="22"/>
            <w:lang w:eastAsia="en-NZ"/>
          </w:rPr>
          <w:tab/>
        </w:r>
        <w:r w:rsidR="00141F7F" w:rsidRPr="009B3B3A">
          <w:rPr>
            <w:rStyle w:val="Hyperlink"/>
            <w:bCs/>
            <w:noProof/>
          </w:rPr>
          <w:t>Date Booking Created</w:t>
        </w:r>
        <w:r w:rsidR="00141F7F">
          <w:rPr>
            <w:noProof/>
            <w:webHidden/>
          </w:rPr>
          <w:tab/>
        </w:r>
        <w:r w:rsidR="00141F7F">
          <w:rPr>
            <w:noProof/>
            <w:webHidden/>
          </w:rPr>
          <w:fldChar w:fldCharType="begin"/>
        </w:r>
        <w:r w:rsidR="00141F7F">
          <w:rPr>
            <w:noProof/>
            <w:webHidden/>
          </w:rPr>
          <w:instrText xml:space="preserve"> PAGEREF _Toc512843391 \h </w:instrText>
        </w:r>
        <w:r w:rsidR="00141F7F">
          <w:rPr>
            <w:noProof/>
            <w:webHidden/>
          </w:rPr>
        </w:r>
        <w:r w:rsidR="00141F7F">
          <w:rPr>
            <w:noProof/>
            <w:webHidden/>
          </w:rPr>
          <w:fldChar w:fldCharType="separate"/>
        </w:r>
        <w:r w:rsidR="007356D9">
          <w:rPr>
            <w:noProof/>
            <w:webHidden/>
          </w:rPr>
          <w:t>85</w:t>
        </w:r>
        <w:r w:rsidR="00141F7F">
          <w:rPr>
            <w:noProof/>
            <w:webHidden/>
          </w:rPr>
          <w:fldChar w:fldCharType="end"/>
        </w:r>
      </w:hyperlink>
    </w:p>
    <w:p w14:paraId="3D6A0BE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2" w:history="1">
        <w:r w:rsidR="00141F7F" w:rsidRPr="009B3B3A">
          <w:rPr>
            <w:rStyle w:val="Hyperlink"/>
            <w:bCs/>
            <w:noProof/>
          </w:rPr>
          <w:t>10.6.2</w:t>
        </w:r>
        <w:r w:rsidR="00141F7F">
          <w:rPr>
            <w:rFonts w:eastAsiaTheme="minorEastAsia" w:cstheme="minorBidi"/>
            <w:noProof/>
            <w:sz w:val="22"/>
            <w:szCs w:val="22"/>
            <w:lang w:eastAsia="en-NZ"/>
          </w:rPr>
          <w:tab/>
        </w:r>
        <w:r w:rsidR="00141F7F" w:rsidRPr="009B3B3A">
          <w:rPr>
            <w:rStyle w:val="Hyperlink"/>
            <w:bCs/>
            <w:noProof/>
          </w:rPr>
          <w:t>Date of Appointment</w:t>
        </w:r>
        <w:r w:rsidR="00141F7F">
          <w:rPr>
            <w:noProof/>
            <w:webHidden/>
          </w:rPr>
          <w:tab/>
        </w:r>
        <w:r w:rsidR="00141F7F">
          <w:rPr>
            <w:noProof/>
            <w:webHidden/>
          </w:rPr>
          <w:fldChar w:fldCharType="begin"/>
        </w:r>
        <w:r w:rsidR="00141F7F">
          <w:rPr>
            <w:noProof/>
            <w:webHidden/>
          </w:rPr>
          <w:instrText xml:space="preserve"> PAGEREF _Toc512843392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2857CC6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3" w:history="1">
        <w:r w:rsidR="00141F7F" w:rsidRPr="009B3B3A">
          <w:rPr>
            <w:rStyle w:val="Hyperlink"/>
            <w:bCs/>
            <w:noProof/>
          </w:rPr>
          <w:t>10.6.3</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_Toc512843393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4B4959CB"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4" w:history="1">
        <w:r w:rsidR="00141F7F" w:rsidRPr="009B3B3A">
          <w:rPr>
            <w:rStyle w:val="Hyperlink"/>
            <w:bCs/>
            <w:noProof/>
          </w:rPr>
          <w:t>10.6.4</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_Toc512843394 \h </w:instrText>
        </w:r>
        <w:r w:rsidR="00141F7F">
          <w:rPr>
            <w:noProof/>
            <w:webHidden/>
          </w:rPr>
        </w:r>
        <w:r w:rsidR="00141F7F">
          <w:rPr>
            <w:noProof/>
            <w:webHidden/>
          </w:rPr>
          <w:fldChar w:fldCharType="separate"/>
        </w:r>
        <w:r w:rsidR="007356D9">
          <w:rPr>
            <w:noProof/>
            <w:webHidden/>
          </w:rPr>
          <w:t>86</w:t>
        </w:r>
        <w:r w:rsidR="00141F7F">
          <w:rPr>
            <w:noProof/>
            <w:webHidden/>
          </w:rPr>
          <w:fldChar w:fldCharType="end"/>
        </w:r>
      </w:hyperlink>
    </w:p>
    <w:p w14:paraId="58069A6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5" w:history="1">
        <w:r w:rsidR="00141F7F" w:rsidRPr="009B3B3A">
          <w:rPr>
            <w:rStyle w:val="Hyperlink"/>
            <w:bCs/>
            <w:noProof/>
          </w:rPr>
          <w:t>10.6.5</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_Toc512843395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105F7E6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6" w:history="1">
        <w:r w:rsidR="00141F7F" w:rsidRPr="009B3B3A">
          <w:rPr>
            <w:rStyle w:val="Hyperlink"/>
            <w:bCs/>
            <w:noProof/>
          </w:rPr>
          <w:t>10.6.6</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_Toc512843396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3A81D6D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7" w:history="1">
        <w:r w:rsidR="00141F7F" w:rsidRPr="009B3B3A">
          <w:rPr>
            <w:rStyle w:val="Hyperlink"/>
            <w:bCs/>
            <w:noProof/>
          </w:rPr>
          <w:t>10.6.7</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_Toc512843397 \h </w:instrText>
        </w:r>
        <w:r w:rsidR="00141F7F">
          <w:rPr>
            <w:noProof/>
            <w:webHidden/>
          </w:rPr>
        </w:r>
        <w:r w:rsidR="00141F7F">
          <w:rPr>
            <w:noProof/>
            <w:webHidden/>
          </w:rPr>
          <w:fldChar w:fldCharType="separate"/>
        </w:r>
        <w:r w:rsidR="007356D9">
          <w:rPr>
            <w:noProof/>
            <w:webHidden/>
          </w:rPr>
          <w:t>87</w:t>
        </w:r>
        <w:r w:rsidR="00141F7F">
          <w:rPr>
            <w:noProof/>
            <w:webHidden/>
          </w:rPr>
          <w:fldChar w:fldCharType="end"/>
        </w:r>
      </w:hyperlink>
    </w:p>
    <w:p w14:paraId="221CD02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8" w:history="1">
        <w:r w:rsidR="00141F7F" w:rsidRPr="009B3B3A">
          <w:rPr>
            <w:rStyle w:val="Hyperlink"/>
            <w:bCs/>
            <w:noProof/>
          </w:rPr>
          <w:t>10.6.8</w:t>
        </w:r>
        <w:r w:rsidR="00141F7F">
          <w:rPr>
            <w:rFonts w:eastAsiaTheme="minorEastAsia" w:cstheme="minorBidi"/>
            <w:noProof/>
            <w:sz w:val="22"/>
            <w:szCs w:val="22"/>
            <w:lang w:eastAsia="en-NZ"/>
          </w:rPr>
          <w:tab/>
        </w:r>
        <w:r w:rsidR="00141F7F" w:rsidRPr="009B3B3A">
          <w:rPr>
            <w:rStyle w:val="Hyperlink"/>
            <w:bCs/>
            <w:noProof/>
          </w:rPr>
          <w:t>Reason Rebooked [O]</w:t>
        </w:r>
        <w:r w:rsidR="00141F7F">
          <w:rPr>
            <w:noProof/>
            <w:webHidden/>
          </w:rPr>
          <w:tab/>
        </w:r>
        <w:r w:rsidR="00141F7F">
          <w:rPr>
            <w:noProof/>
            <w:webHidden/>
          </w:rPr>
          <w:fldChar w:fldCharType="begin"/>
        </w:r>
        <w:r w:rsidR="00141F7F">
          <w:rPr>
            <w:noProof/>
            <w:webHidden/>
          </w:rPr>
          <w:instrText xml:space="preserve"> PAGEREF _Toc512843398 \h </w:instrText>
        </w:r>
        <w:r w:rsidR="00141F7F">
          <w:rPr>
            <w:noProof/>
            <w:webHidden/>
          </w:rPr>
        </w:r>
        <w:r w:rsidR="00141F7F">
          <w:rPr>
            <w:noProof/>
            <w:webHidden/>
          </w:rPr>
          <w:fldChar w:fldCharType="separate"/>
        </w:r>
        <w:r w:rsidR="007356D9">
          <w:rPr>
            <w:noProof/>
            <w:webHidden/>
          </w:rPr>
          <w:t>88</w:t>
        </w:r>
        <w:r w:rsidR="00141F7F">
          <w:rPr>
            <w:noProof/>
            <w:webHidden/>
          </w:rPr>
          <w:fldChar w:fldCharType="end"/>
        </w:r>
      </w:hyperlink>
    </w:p>
    <w:p w14:paraId="46692E6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399" w:history="1">
        <w:r w:rsidR="00141F7F" w:rsidRPr="009B3B3A">
          <w:rPr>
            <w:rStyle w:val="Hyperlink"/>
            <w:bCs/>
            <w:noProof/>
          </w:rPr>
          <w:t>10.6.9</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_Toc512843399 \h </w:instrText>
        </w:r>
        <w:r w:rsidR="00141F7F">
          <w:rPr>
            <w:noProof/>
            <w:webHidden/>
          </w:rPr>
        </w:r>
        <w:r w:rsidR="00141F7F">
          <w:rPr>
            <w:noProof/>
            <w:webHidden/>
          </w:rPr>
          <w:fldChar w:fldCharType="separate"/>
        </w:r>
        <w:r w:rsidR="007356D9">
          <w:rPr>
            <w:noProof/>
            <w:webHidden/>
          </w:rPr>
          <w:t>88</w:t>
        </w:r>
        <w:r w:rsidR="00141F7F">
          <w:rPr>
            <w:noProof/>
            <w:webHidden/>
          </w:rPr>
          <w:fldChar w:fldCharType="end"/>
        </w:r>
      </w:hyperlink>
    </w:p>
    <w:p w14:paraId="4C26B40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00" w:history="1">
        <w:r w:rsidR="00141F7F" w:rsidRPr="009B3B3A">
          <w:rPr>
            <w:rStyle w:val="Hyperlink"/>
            <w:bCs/>
            <w:noProof/>
          </w:rPr>
          <w:t>10.6.10</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_Toc512843400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03D6809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01" w:history="1">
        <w:r w:rsidR="00141F7F" w:rsidRPr="009B3B3A">
          <w:rPr>
            <w:rStyle w:val="Hyperlink"/>
            <w:bCs/>
            <w:noProof/>
          </w:rPr>
          <w:t>10.6.11</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_Toc512843401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570FCBD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02" w:history="1">
        <w:r w:rsidR="00141F7F" w:rsidRPr="009B3B3A">
          <w:rPr>
            <w:rStyle w:val="Hyperlink"/>
            <w:bCs/>
            <w:noProof/>
          </w:rPr>
          <w:t>10.6.12</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_Toc512843402 \h </w:instrText>
        </w:r>
        <w:r w:rsidR="00141F7F">
          <w:rPr>
            <w:noProof/>
            <w:webHidden/>
          </w:rPr>
        </w:r>
        <w:r w:rsidR="00141F7F">
          <w:rPr>
            <w:noProof/>
            <w:webHidden/>
          </w:rPr>
          <w:fldChar w:fldCharType="separate"/>
        </w:r>
        <w:r w:rsidR="007356D9">
          <w:rPr>
            <w:noProof/>
            <w:webHidden/>
          </w:rPr>
          <w:t>89</w:t>
        </w:r>
        <w:r w:rsidR="00141F7F">
          <w:rPr>
            <w:noProof/>
            <w:webHidden/>
          </w:rPr>
          <w:fldChar w:fldCharType="end"/>
        </w:r>
      </w:hyperlink>
    </w:p>
    <w:p w14:paraId="140CC12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03" w:history="1">
        <w:r w:rsidR="00141F7F" w:rsidRPr="009B3B3A">
          <w:rPr>
            <w:rStyle w:val="Hyperlink"/>
            <w:noProof/>
          </w:rPr>
          <w:t>10.6.13</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_Toc512843403 \h </w:instrText>
        </w:r>
        <w:r w:rsidR="00141F7F">
          <w:rPr>
            <w:noProof/>
            <w:webHidden/>
          </w:rPr>
        </w:r>
        <w:r w:rsidR="00141F7F">
          <w:rPr>
            <w:noProof/>
            <w:webHidden/>
          </w:rPr>
          <w:fldChar w:fldCharType="separate"/>
        </w:r>
        <w:r w:rsidR="007356D9">
          <w:rPr>
            <w:noProof/>
            <w:webHidden/>
          </w:rPr>
          <w:t>90</w:t>
        </w:r>
        <w:r w:rsidR="00141F7F">
          <w:rPr>
            <w:noProof/>
            <w:webHidden/>
          </w:rPr>
          <w:fldChar w:fldCharType="end"/>
        </w:r>
      </w:hyperlink>
    </w:p>
    <w:p w14:paraId="485B46F8"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04" w:history="1">
        <w:r w:rsidR="00141F7F" w:rsidRPr="009B3B3A">
          <w:rPr>
            <w:rStyle w:val="Hyperlink"/>
            <w:noProof/>
          </w:rPr>
          <w:t>10.7.</w:t>
        </w:r>
        <w:r w:rsidR="00141F7F">
          <w:rPr>
            <w:rFonts w:eastAsiaTheme="minorEastAsia" w:cstheme="minorBidi"/>
            <w:b w:val="0"/>
            <w:bCs w:val="0"/>
            <w:noProof/>
            <w:sz w:val="22"/>
            <w:szCs w:val="22"/>
            <w:lang w:eastAsia="en-NZ"/>
          </w:rPr>
          <w:tab/>
        </w:r>
        <w:r w:rsidR="00141F7F" w:rsidRPr="009B3B3A">
          <w:rPr>
            <w:rStyle w:val="Hyperlink"/>
            <w:noProof/>
          </w:rPr>
          <w:t>Activity: Encounter</w:t>
        </w:r>
        <w:r w:rsidR="00141F7F">
          <w:rPr>
            <w:noProof/>
            <w:webHidden/>
          </w:rPr>
          <w:tab/>
        </w:r>
        <w:r w:rsidR="00141F7F">
          <w:rPr>
            <w:noProof/>
            <w:webHidden/>
          </w:rPr>
          <w:fldChar w:fldCharType="begin"/>
        </w:r>
        <w:r w:rsidR="00141F7F">
          <w:rPr>
            <w:noProof/>
            <w:webHidden/>
          </w:rPr>
          <w:instrText xml:space="preserve"> PAGEREF _Toc512843404 \h </w:instrText>
        </w:r>
        <w:r w:rsidR="00141F7F">
          <w:rPr>
            <w:noProof/>
            <w:webHidden/>
          </w:rPr>
        </w:r>
        <w:r w:rsidR="00141F7F">
          <w:rPr>
            <w:noProof/>
            <w:webHidden/>
          </w:rPr>
          <w:fldChar w:fldCharType="separate"/>
        </w:r>
        <w:r w:rsidR="007356D9">
          <w:rPr>
            <w:noProof/>
            <w:webHidden/>
          </w:rPr>
          <w:t>90</w:t>
        </w:r>
        <w:r w:rsidR="00141F7F">
          <w:rPr>
            <w:noProof/>
            <w:webHidden/>
          </w:rPr>
          <w:fldChar w:fldCharType="end"/>
        </w:r>
      </w:hyperlink>
    </w:p>
    <w:p w14:paraId="70BE625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05" w:history="1">
        <w:r w:rsidR="00141F7F" w:rsidRPr="009B3B3A">
          <w:rPr>
            <w:rStyle w:val="Hyperlink"/>
            <w:bCs/>
            <w:noProof/>
          </w:rPr>
          <w:t>10.7.1</w:t>
        </w:r>
        <w:r w:rsidR="00141F7F">
          <w:rPr>
            <w:rFonts w:eastAsiaTheme="minorEastAsia" w:cstheme="minorBidi"/>
            <w:noProof/>
            <w:sz w:val="22"/>
            <w:szCs w:val="22"/>
            <w:lang w:eastAsia="en-NZ"/>
          </w:rPr>
          <w:tab/>
        </w:r>
        <w:r w:rsidR="00141F7F" w:rsidRPr="009B3B3A">
          <w:rPr>
            <w:rStyle w:val="Hyperlink"/>
            <w:bCs/>
            <w:noProof/>
          </w:rPr>
          <w:t>Attendance Outcome</w:t>
        </w:r>
        <w:r w:rsidR="00141F7F">
          <w:rPr>
            <w:noProof/>
            <w:webHidden/>
          </w:rPr>
          <w:tab/>
        </w:r>
        <w:r w:rsidR="00141F7F">
          <w:rPr>
            <w:noProof/>
            <w:webHidden/>
          </w:rPr>
          <w:fldChar w:fldCharType="begin"/>
        </w:r>
        <w:r w:rsidR="00141F7F">
          <w:rPr>
            <w:noProof/>
            <w:webHidden/>
          </w:rPr>
          <w:instrText xml:space="preserve"> PAGEREF _Toc512843405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52CFCA6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06" w:history="1">
        <w:r w:rsidR="00141F7F" w:rsidRPr="009B3B3A">
          <w:rPr>
            <w:rStyle w:val="Hyperlink"/>
            <w:bCs/>
            <w:noProof/>
          </w:rPr>
          <w:t>10.7.2</w:t>
        </w:r>
        <w:r w:rsidR="00141F7F">
          <w:rPr>
            <w:rFonts w:eastAsiaTheme="minorEastAsia" w:cstheme="minorBidi"/>
            <w:noProof/>
            <w:sz w:val="22"/>
            <w:szCs w:val="22"/>
            <w:lang w:eastAsia="en-NZ"/>
          </w:rPr>
          <w:tab/>
        </w:r>
        <w:r w:rsidR="00141F7F" w:rsidRPr="009B3B3A">
          <w:rPr>
            <w:rStyle w:val="Hyperlink"/>
            <w:bCs/>
            <w:noProof/>
          </w:rPr>
          <w:t>Encounter End Date</w:t>
        </w:r>
        <w:r w:rsidR="00141F7F">
          <w:rPr>
            <w:noProof/>
            <w:webHidden/>
          </w:rPr>
          <w:tab/>
        </w:r>
        <w:r w:rsidR="00141F7F">
          <w:rPr>
            <w:noProof/>
            <w:webHidden/>
          </w:rPr>
          <w:fldChar w:fldCharType="begin"/>
        </w:r>
        <w:r w:rsidR="00141F7F">
          <w:rPr>
            <w:noProof/>
            <w:webHidden/>
          </w:rPr>
          <w:instrText xml:space="preserve"> PAGEREF _Toc512843406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08946B6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07" w:history="1">
        <w:r w:rsidR="00141F7F" w:rsidRPr="009B3B3A">
          <w:rPr>
            <w:rStyle w:val="Hyperlink"/>
            <w:bCs/>
            <w:noProof/>
          </w:rPr>
          <w:t>10.7.3</w:t>
        </w:r>
        <w:r w:rsidR="00141F7F">
          <w:rPr>
            <w:rFonts w:eastAsiaTheme="minorEastAsia" w:cstheme="minorBidi"/>
            <w:noProof/>
            <w:sz w:val="22"/>
            <w:szCs w:val="22"/>
            <w:lang w:eastAsia="en-NZ"/>
          </w:rPr>
          <w:tab/>
        </w:r>
        <w:r w:rsidR="00141F7F" w:rsidRPr="009B3B3A">
          <w:rPr>
            <w:rStyle w:val="Hyperlink"/>
            <w:bCs/>
            <w:noProof/>
          </w:rPr>
          <w:t>Encounter Start Date</w:t>
        </w:r>
        <w:r w:rsidR="00141F7F">
          <w:rPr>
            <w:noProof/>
            <w:webHidden/>
          </w:rPr>
          <w:tab/>
        </w:r>
        <w:r w:rsidR="00141F7F">
          <w:rPr>
            <w:noProof/>
            <w:webHidden/>
          </w:rPr>
          <w:fldChar w:fldCharType="begin"/>
        </w:r>
        <w:r w:rsidR="00141F7F">
          <w:rPr>
            <w:noProof/>
            <w:webHidden/>
          </w:rPr>
          <w:instrText xml:space="preserve"> PAGEREF _Toc512843407 \h </w:instrText>
        </w:r>
        <w:r w:rsidR="00141F7F">
          <w:rPr>
            <w:noProof/>
            <w:webHidden/>
          </w:rPr>
        </w:r>
        <w:r w:rsidR="00141F7F">
          <w:rPr>
            <w:noProof/>
            <w:webHidden/>
          </w:rPr>
          <w:fldChar w:fldCharType="separate"/>
        </w:r>
        <w:r w:rsidR="007356D9">
          <w:rPr>
            <w:noProof/>
            <w:webHidden/>
          </w:rPr>
          <w:t>91</w:t>
        </w:r>
        <w:r w:rsidR="00141F7F">
          <w:rPr>
            <w:noProof/>
            <w:webHidden/>
          </w:rPr>
          <w:fldChar w:fldCharType="end"/>
        </w:r>
      </w:hyperlink>
    </w:p>
    <w:p w14:paraId="40E9C2D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08" w:history="1">
        <w:r w:rsidR="00141F7F" w:rsidRPr="009B3B3A">
          <w:rPr>
            <w:rStyle w:val="Hyperlink"/>
            <w:bCs/>
            <w:noProof/>
          </w:rPr>
          <w:t>10.7.4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_Toc512843408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62E452D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09" w:history="1">
        <w:r w:rsidR="00141F7F" w:rsidRPr="009B3B3A">
          <w:rPr>
            <w:rStyle w:val="Hyperlink"/>
            <w:bCs/>
            <w:noProof/>
          </w:rPr>
          <w:t>10.7.5</w:t>
        </w:r>
        <w:r w:rsidR="00141F7F">
          <w:rPr>
            <w:rFonts w:eastAsiaTheme="minorEastAsia" w:cstheme="minorBidi"/>
            <w:noProof/>
            <w:sz w:val="22"/>
            <w:szCs w:val="22"/>
            <w:lang w:eastAsia="en-NZ"/>
          </w:rPr>
          <w:tab/>
        </w:r>
        <w:r w:rsidR="00141F7F" w:rsidRPr="009B3B3A">
          <w:rPr>
            <w:rStyle w:val="Hyperlink"/>
            <w:bCs/>
            <w:noProof/>
          </w:rPr>
          <w:t>Lead Clinician Code [CM]</w:t>
        </w:r>
        <w:r w:rsidR="00141F7F">
          <w:rPr>
            <w:noProof/>
            <w:webHidden/>
          </w:rPr>
          <w:tab/>
        </w:r>
        <w:r w:rsidR="00141F7F">
          <w:rPr>
            <w:noProof/>
            <w:webHidden/>
          </w:rPr>
          <w:fldChar w:fldCharType="begin"/>
        </w:r>
        <w:r w:rsidR="00141F7F">
          <w:rPr>
            <w:noProof/>
            <w:webHidden/>
          </w:rPr>
          <w:instrText xml:space="preserve"> PAGEREF _Toc512843409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6C4B372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10" w:history="1">
        <w:r w:rsidR="00141F7F" w:rsidRPr="009B3B3A">
          <w:rPr>
            <w:rStyle w:val="Hyperlink"/>
            <w:bCs/>
            <w:noProof/>
          </w:rPr>
          <w:t>10.7.6</w:t>
        </w:r>
        <w:r w:rsidR="00141F7F">
          <w:rPr>
            <w:rFonts w:eastAsiaTheme="minorEastAsia" w:cstheme="minorBidi"/>
            <w:noProof/>
            <w:sz w:val="22"/>
            <w:szCs w:val="22"/>
            <w:lang w:eastAsia="en-NZ"/>
          </w:rPr>
          <w:tab/>
        </w:r>
        <w:r w:rsidR="00141F7F" w:rsidRPr="009B3B3A">
          <w:rPr>
            <w:rStyle w:val="Hyperlink"/>
            <w:bCs/>
            <w:noProof/>
          </w:rPr>
          <w:t>Lead Clinician Professional Group Code [CM]</w:t>
        </w:r>
        <w:r w:rsidR="00141F7F">
          <w:rPr>
            <w:noProof/>
            <w:webHidden/>
          </w:rPr>
          <w:tab/>
        </w:r>
        <w:r w:rsidR="00141F7F">
          <w:rPr>
            <w:noProof/>
            <w:webHidden/>
          </w:rPr>
          <w:fldChar w:fldCharType="begin"/>
        </w:r>
        <w:r w:rsidR="00141F7F">
          <w:rPr>
            <w:noProof/>
            <w:webHidden/>
          </w:rPr>
          <w:instrText xml:space="preserve"> PAGEREF _Toc512843410 \h </w:instrText>
        </w:r>
        <w:r w:rsidR="00141F7F">
          <w:rPr>
            <w:noProof/>
            <w:webHidden/>
          </w:rPr>
        </w:r>
        <w:r w:rsidR="00141F7F">
          <w:rPr>
            <w:noProof/>
            <w:webHidden/>
          </w:rPr>
          <w:fldChar w:fldCharType="separate"/>
        </w:r>
        <w:r w:rsidR="007356D9">
          <w:rPr>
            <w:noProof/>
            <w:webHidden/>
          </w:rPr>
          <w:t>92</w:t>
        </w:r>
        <w:r w:rsidR="00141F7F">
          <w:rPr>
            <w:noProof/>
            <w:webHidden/>
          </w:rPr>
          <w:fldChar w:fldCharType="end"/>
        </w:r>
      </w:hyperlink>
    </w:p>
    <w:p w14:paraId="1C8EE73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11" w:history="1">
        <w:r w:rsidR="00141F7F" w:rsidRPr="009B3B3A">
          <w:rPr>
            <w:rStyle w:val="Hyperlink"/>
            <w:bCs/>
            <w:noProof/>
          </w:rPr>
          <w:t>10.7.7</w:t>
        </w:r>
        <w:r w:rsidR="00141F7F">
          <w:rPr>
            <w:rFonts w:eastAsiaTheme="minorEastAsia" w:cstheme="minorBidi"/>
            <w:noProof/>
            <w:sz w:val="22"/>
            <w:szCs w:val="22"/>
            <w:lang w:eastAsia="en-NZ"/>
          </w:rPr>
          <w:tab/>
        </w:r>
        <w:r w:rsidR="00141F7F" w:rsidRPr="009B3B3A">
          <w:rPr>
            <w:rStyle w:val="Hyperlink"/>
            <w:bCs/>
            <w:noProof/>
          </w:rPr>
          <w:t>NBRS Local Booking System Entry ID [CM]</w:t>
        </w:r>
        <w:r w:rsidR="00141F7F">
          <w:rPr>
            <w:noProof/>
            <w:webHidden/>
          </w:rPr>
          <w:tab/>
        </w:r>
        <w:r w:rsidR="00141F7F">
          <w:rPr>
            <w:noProof/>
            <w:webHidden/>
          </w:rPr>
          <w:fldChar w:fldCharType="begin"/>
        </w:r>
        <w:r w:rsidR="00141F7F">
          <w:rPr>
            <w:noProof/>
            <w:webHidden/>
          </w:rPr>
          <w:instrText xml:space="preserve"> PAGEREF _Toc512843411 \h </w:instrText>
        </w:r>
        <w:r w:rsidR="00141F7F">
          <w:rPr>
            <w:noProof/>
            <w:webHidden/>
          </w:rPr>
        </w:r>
        <w:r w:rsidR="00141F7F">
          <w:rPr>
            <w:noProof/>
            <w:webHidden/>
          </w:rPr>
          <w:fldChar w:fldCharType="separate"/>
        </w:r>
        <w:r w:rsidR="007356D9">
          <w:rPr>
            <w:noProof/>
            <w:webHidden/>
          </w:rPr>
          <w:t>93</w:t>
        </w:r>
        <w:r w:rsidR="00141F7F">
          <w:rPr>
            <w:noProof/>
            <w:webHidden/>
          </w:rPr>
          <w:fldChar w:fldCharType="end"/>
        </w:r>
      </w:hyperlink>
    </w:p>
    <w:p w14:paraId="31484CE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12" w:history="1">
        <w:r w:rsidR="00141F7F" w:rsidRPr="009B3B3A">
          <w:rPr>
            <w:rStyle w:val="Hyperlink"/>
            <w:bCs/>
            <w:noProof/>
          </w:rPr>
          <w:t>10.7.8</w:t>
        </w:r>
        <w:r w:rsidR="00141F7F">
          <w:rPr>
            <w:rFonts w:eastAsiaTheme="minorEastAsia" w:cstheme="minorBidi"/>
            <w:noProof/>
            <w:sz w:val="22"/>
            <w:szCs w:val="22"/>
            <w:lang w:eastAsia="en-NZ"/>
          </w:rPr>
          <w:tab/>
        </w:r>
        <w:r w:rsidR="00141F7F" w:rsidRPr="009B3B3A">
          <w:rPr>
            <w:rStyle w:val="Hyperlink"/>
            <w:bCs/>
            <w:noProof/>
          </w:rPr>
          <w:t>NMDS Client System ID [O]</w:t>
        </w:r>
        <w:r w:rsidR="00141F7F">
          <w:rPr>
            <w:noProof/>
            <w:webHidden/>
          </w:rPr>
          <w:tab/>
        </w:r>
        <w:r w:rsidR="00141F7F">
          <w:rPr>
            <w:noProof/>
            <w:webHidden/>
          </w:rPr>
          <w:fldChar w:fldCharType="begin"/>
        </w:r>
        <w:r w:rsidR="00141F7F">
          <w:rPr>
            <w:noProof/>
            <w:webHidden/>
          </w:rPr>
          <w:instrText xml:space="preserve"> PAGEREF _Toc512843412 \h </w:instrText>
        </w:r>
        <w:r w:rsidR="00141F7F">
          <w:rPr>
            <w:noProof/>
            <w:webHidden/>
          </w:rPr>
        </w:r>
        <w:r w:rsidR="00141F7F">
          <w:rPr>
            <w:noProof/>
            <w:webHidden/>
          </w:rPr>
          <w:fldChar w:fldCharType="separate"/>
        </w:r>
        <w:r w:rsidR="007356D9">
          <w:rPr>
            <w:noProof/>
            <w:webHidden/>
          </w:rPr>
          <w:t>93</w:t>
        </w:r>
        <w:r w:rsidR="00141F7F">
          <w:rPr>
            <w:noProof/>
            <w:webHidden/>
          </w:rPr>
          <w:fldChar w:fldCharType="end"/>
        </w:r>
      </w:hyperlink>
    </w:p>
    <w:p w14:paraId="3DBABDF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13" w:history="1">
        <w:r w:rsidR="00141F7F" w:rsidRPr="009B3B3A">
          <w:rPr>
            <w:rStyle w:val="Hyperlink"/>
            <w:bCs/>
            <w:noProof/>
          </w:rPr>
          <w:t>10.7.9</w:t>
        </w:r>
        <w:r w:rsidR="00141F7F">
          <w:rPr>
            <w:rFonts w:eastAsiaTheme="minorEastAsia" w:cstheme="minorBidi"/>
            <w:noProof/>
            <w:sz w:val="22"/>
            <w:szCs w:val="22"/>
            <w:lang w:eastAsia="en-NZ"/>
          </w:rPr>
          <w:tab/>
        </w:r>
        <w:r w:rsidR="00141F7F" w:rsidRPr="009B3B3A">
          <w:rPr>
            <w:rStyle w:val="Hyperlink"/>
            <w:bCs/>
            <w:noProof/>
          </w:rPr>
          <w:t>NMDS PMS Unique ID [CM]</w:t>
        </w:r>
        <w:r w:rsidR="00141F7F">
          <w:rPr>
            <w:noProof/>
            <w:webHidden/>
          </w:rPr>
          <w:tab/>
        </w:r>
        <w:r w:rsidR="00141F7F">
          <w:rPr>
            <w:noProof/>
            <w:webHidden/>
          </w:rPr>
          <w:fldChar w:fldCharType="begin"/>
        </w:r>
        <w:r w:rsidR="00141F7F">
          <w:rPr>
            <w:noProof/>
            <w:webHidden/>
          </w:rPr>
          <w:instrText xml:space="preserve"> PAGEREF _Toc512843413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40167F3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4" w:history="1">
        <w:r w:rsidR="00141F7F" w:rsidRPr="009B3B3A">
          <w:rPr>
            <w:rStyle w:val="Hyperlink"/>
            <w:bCs/>
            <w:noProof/>
          </w:rPr>
          <w:t>10.7.10</w:t>
        </w:r>
        <w:r w:rsidR="00141F7F">
          <w:rPr>
            <w:rFonts w:eastAsiaTheme="minorEastAsia" w:cstheme="minorBidi"/>
            <w:noProof/>
            <w:sz w:val="22"/>
            <w:szCs w:val="22"/>
            <w:lang w:eastAsia="en-NZ"/>
          </w:rPr>
          <w:tab/>
        </w:r>
        <w:r w:rsidR="00141F7F" w:rsidRPr="009B3B3A">
          <w:rPr>
            <w:rStyle w:val="Hyperlink"/>
            <w:bCs/>
            <w:noProof/>
          </w:rPr>
          <w:t>NNPAC Client System ID [CM]</w:t>
        </w:r>
        <w:r w:rsidR="00141F7F">
          <w:rPr>
            <w:noProof/>
            <w:webHidden/>
          </w:rPr>
          <w:tab/>
        </w:r>
        <w:r w:rsidR="00141F7F">
          <w:rPr>
            <w:noProof/>
            <w:webHidden/>
          </w:rPr>
          <w:fldChar w:fldCharType="begin"/>
        </w:r>
        <w:r w:rsidR="00141F7F">
          <w:rPr>
            <w:noProof/>
            <w:webHidden/>
          </w:rPr>
          <w:instrText xml:space="preserve"> PAGEREF _Toc512843414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3A1BAD6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5" w:history="1">
        <w:r w:rsidR="00141F7F" w:rsidRPr="009B3B3A">
          <w:rPr>
            <w:rStyle w:val="Hyperlink"/>
            <w:bCs/>
            <w:noProof/>
          </w:rPr>
          <w:t>10.7.11</w:t>
        </w:r>
        <w:r w:rsidR="00141F7F">
          <w:rPr>
            <w:rFonts w:eastAsiaTheme="minorEastAsia" w:cstheme="minorBidi"/>
            <w:noProof/>
            <w:sz w:val="22"/>
            <w:szCs w:val="22"/>
            <w:lang w:eastAsia="en-NZ"/>
          </w:rPr>
          <w:tab/>
        </w:r>
        <w:r w:rsidR="00141F7F" w:rsidRPr="009B3B3A">
          <w:rPr>
            <w:rStyle w:val="Hyperlink"/>
            <w:bCs/>
            <w:noProof/>
          </w:rPr>
          <w:t>NNPAC Extract System ID [CM]</w:t>
        </w:r>
        <w:r w:rsidR="00141F7F">
          <w:rPr>
            <w:noProof/>
            <w:webHidden/>
          </w:rPr>
          <w:tab/>
        </w:r>
        <w:r w:rsidR="00141F7F">
          <w:rPr>
            <w:noProof/>
            <w:webHidden/>
          </w:rPr>
          <w:fldChar w:fldCharType="begin"/>
        </w:r>
        <w:r w:rsidR="00141F7F">
          <w:rPr>
            <w:noProof/>
            <w:webHidden/>
          </w:rPr>
          <w:instrText xml:space="preserve"> PAGEREF _Toc512843415 \h </w:instrText>
        </w:r>
        <w:r w:rsidR="00141F7F">
          <w:rPr>
            <w:noProof/>
            <w:webHidden/>
          </w:rPr>
        </w:r>
        <w:r w:rsidR="00141F7F">
          <w:rPr>
            <w:noProof/>
            <w:webHidden/>
          </w:rPr>
          <w:fldChar w:fldCharType="separate"/>
        </w:r>
        <w:r w:rsidR="007356D9">
          <w:rPr>
            <w:noProof/>
            <w:webHidden/>
          </w:rPr>
          <w:t>94</w:t>
        </w:r>
        <w:r w:rsidR="00141F7F">
          <w:rPr>
            <w:noProof/>
            <w:webHidden/>
          </w:rPr>
          <w:fldChar w:fldCharType="end"/>
        </w:r>
      </w:hyperlink>
    </w:p>
    <w:p w14:paraId="52D7763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6" w:history="1">
        <w:r w:rsidR="00141F7F" w:rsidRPr="009B3B3A">
          <w:rPr>
            <w:rStyle w:val="Hyperlink"/>
            <w:bCs/>
            <w:noProof/>
          </w:rPr>
          <w:t>10.7.12</w:t>
        </w:r>
        <w:r w:rsidR="00141F7F">
          <w:rPr>
            <w:rFonts w:eastAsiaTheme="minorEastAsia" w:cstheme="minorBidi"/>
            <w:noProof/>
            <w:sz w:val="22"/>
            <w:szCs w:val="22"/>
            <w:lang w:eastAsia="en-NZ"/>
          </w:rPr>
          <w:tab/>
        </w:r>
        <w:r w:rsidR="00141F7F" w:rsidRPr="009B3B3A">
          <w:rPr>
            <w:rStyle w:val="Hyperlink"/>
            <w:bCs/>
            <w:noProof/>
          </w:rPr>
          <w:t>NNPAC PMS Unique ID [CM]</w:t>
        </w:r>
        <w:r w:rsidR="00141F7F">
          <w:rPr>
            <w:noProof/>
            <w:webHidden/>
          </w:rPr>
          <w:tab/>
        </w:r>
        <w:r w:rsidR="00141F7F">
          <w:rPr>
            <w:noProof/>
            <w:webHidden/>
          </w:rPr>
          <w:fldChar w:fldCharType="begin"/>
        </w:r>
        <w:r w:rsidR="00141F7F">
          <w:rPr>
            <w:noProof/>
            <w:webHidden/>
          </w:rPr>
          <w:instrText xml:space="preserve"> PAGEREF _Toc512843416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2EDF389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7" w:history="1">
        <w:r w:rsidR="00141F7F" w:rsidRPr="009B3B3A">
          <w:rPr>
            <w:rStyle w:val="Hyperlink"/>
            <w:bCs/>
            <w:noProof/>
          </w:rPr>
          <w:t>10.7.13</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_Toc512843417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448A77B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8" w:history="1">
        <w:r w:rsidR="00141F7F" w:rsidRPr="009B3B3A">
          <w:rPr>
            <w:rStyle w:val="Hyperlink"/>
            <w:bCs/>
            <w:noProof/>
          </w:rPr>
          <w:t>10.7.14</w:t>
        </w:r>
        <w:r w:rsidR="00141F7F">
          <w:rPr>
            <w:rFonts w:eastAsiaTheme="minorEastAsia" w:cstheme="minorBidi"/>
            <w:noProof/>
            <w:sz w:val="22"/>
            <w:szCs w:val="22"/>
            <w:lang w:eastAsia="en-NZ"/>
          </w:rPr>
          <w:tab/>
        </w:r>
        <w:r w:rsidR="00141F7F" w:rsidRPr="009B3B3A">
          <w:rPr>
            <w:rStyle w:val="Hyperlink"/>
            <w:bCs/>
            <w:noProof/>
          </w:rPr>
          <w:t>Providing Clinician Code [CM]</w:t>
        </w:r>
        <w:r w:rsidR="00141F7F">
          <w:rPr>
            <w:noProof/>
            <w:webHidden/>
          </w:rPr>
          <w:tab/>
        </w:r>
        <w:r w:rsidR="00141F7F">
          <w:rPr>
            <w:noProof/>
            <w:webHidden/>
          </w:rPr>
          <w:fldChar w:fldCharType="begin"/>
        </w:r>
        <w:r w:rsidR="00141F7F">
          <w:rPr>
            <w:noProof/>
            <w:webHidden/>
          </w:rPr>
          <w:instrText xml:space="preserve"> PAGEREF _Toc512843418 \h </w:instrText>
        </w:r>
        <w:r w:rsidR="00141F7F">
          <w:rPr>
            <w:noProof/>
            <w:webHidden/>
          </w:rPr>
        </w:r>
        <w:r w:rsidR="00141F7F">
          <w:rPr>
            <w:noProof/>
            <w:webHidden/>
          </w:rPr>
          <w:fldChar w:fldCharType="separate"/>
        </w:r>
        <w:r w:rsidR="007356D9">
          <w:rPr>
            <w:noProof/>
            <w:webHidden/>
          </w:rPr>
          <w:t>95</w:t>
        </w:r>
        <w:r w:rsidR="00141F7F">
          <w:rPr>
            <w:noProof/>
            <w:webHidden/>
          </w:rPr>
          <w:fldChar w:fldCharType="end"/>
        </w:r>
      </w:hyperlink>
    </w:p>
    <w:p w14:paraId="0F20255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19" w:history="1">
        <w:r w:rsidR="00141F7F" w:rsidRPr="009B3B3A">
          <w:rPr>
            <w:rStyle w:val="Hyperlink"/>
            <w:bCs/>
            <w:noProof/>
          </w:rPr>
          <w:t>10.7.15</w:t>
        </w:r>
        <w:r w:rsidR="00141F7F">
          <w:rPr>
            <w:rFonts w:eastAsiaTheme="minorEastAsia" w:cstheme="minorBidi"/>
            <w:noProof/>
            <w:sz w:val="22"/>
            <w:szCs w:val="22"/>
            <w:lang w:eastAsia="en-NZ"/>
          </w:rPr>
          <w:tab/>
        </w:r>
        <w:r w:rsidR="00141F7F" w:rsidRPr="009B3B3A">
          <w:rPr>
            <w:rStyle w:val="Hyperlink"/>
            <w:bCs/>
            <w:noProof/>
          </w:rPr>
          <w:t>Providing Clinician Professional Group Code [CM]</w:t>
        </w:r>
        <w:r w:rsidR="00141F7F">
          <w:rPr>
            <w:noProof/>
            <w:webHidden/>
          </w:rPr>
          <w:tab/>
        </w:r>
        <w:r w:rsidR="00141F7F">
          <w:rPr>
            <w:noProof/>
            <w:webHidden/>
          </w:rPr>
          <w:fldChar w:fldCharType="begin"/>
        </w:r>
        <w:r w:rsidR="00141F7F">
          <w:rPr>
            <w:noProof/>
            <w:webHidden/>
          </w:rPr>
          <w:instrText xml:space="preserve"> PAGEREF _Toc512843419 \h </w:instrText>
        </w:r>
        <w:r w:rsidR="00141F7F">
          <w:rPr>
            <w:noProof/>
            <w:webHidden/>
          </w:rPr>
        </w:r>
        <w:r w:rsidR="00141F7F">
          <w:rPr>
            <w:noProof/>
            <w:webHidden/>
          </w:rPr>
          <w:fldChar w:fldCharType="separate"/>
        </w:r>
        <w:r w:rsidR="007356D9">
          <w:rPr>
            <w:noProof/>
            <w:webHidden/>
          </w:rPr>
          <w:t>96</w:t>
        </w:r>
        <w:r w:rsidR="00141F7F">
          <w:rPr>
            <w:noProof/>
            <w:webHidden/>
          </w:rPr>
          <w:fldChar w:fldCharType="end"/>
        </w:r>
      </w:hyperlink>
    </w:p>
    <w:p w14:paraId="5F453D5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0" w:history="1">
        <w:r w:rsidR="00141F7F" w:rsidRPr="009B3B3A">
          <w:rPr>
            <w:rStyle w:val="Hyperlink"/>
            <w:bCs/>
            <w:noProof/>
          </w:rPr>
          <w:t>10.7.16</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_Toc512843420 \h </w:instrText>
        </w:r>
        <w:r w:rsidR="00141F7F">
          <w:rPr>
            <w:noProof/>
            <w:webHidden/>
          </w:rPr>
        </w:r>
        <w:r w:rsidR="00141F7F">
          <w:rPr>
            <w:noProof/>
            <w:webHidden/>
          </w:rPr>
          <w:fldChar w:fldCharType="separate"/>
        </w:r>
        <w:r w:rsidR="007356D9">
          <w:rPr>
            <w:noProof/>
            <w:webHidden/>
          </w:rPr>
          <w:t>96</w:t>
        </w:r>
        <w:r w:rsidR="00141F7F">
          <w:rPr>
            <w:noProof/>
            <w:webHidden/>
          </w:rPr>
          <w:fldChar w:fldCharType="end"/>
        </w:r>
      </w:hyperlink>
    </w:p>
    <w:p w14:paraId="7E5012E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1" w:history="1">
        <w:r w:rsidR="00141F7F" w:rsidRPr="009B3B3A">
          <w:rPr>
            <w:rStyle w:val="Hyperlink"/>
            <w:noProof/>
          </w:rPr>
          <w:t>10.7.17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_Toc512843421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60F29E0E"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2" w:history="1">
        <w:r w:rsidR="00141F7F" w:rsidRPr="009B3B3A">
          <w:rPr>
            <w:rStyle w:val="Hyperlink"/>
            <w:bCs/>
            <w:noProof/>
          </w:rPr>
          <w:t>10.7.18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_Toc512843422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56A6737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3" w:history="1">
        <w:r w:rsidR="00141F7F" w:rsidRPr="009B3B3A">
          <w:rPr>
            <w:rStyle w:val="Hyperlink"/>
            <w:bCs/>
            <w:noProof/>
          </w:rPr>
          <w:t>10.7.19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_Toc512843423 \h </w:instrText>
        </w:r>
        <w:r w:rsidR="00141F7F">
          <w:rPr>
            <w:noProof/>
            <w:webHidden/>
          </w:rPr>
        </w:r>
        <w:r w:rsidR="00141F7F">
          <w:rPr>
            <w:noProof/>
            <w:webHidden/>
          </w:rPr>
          <w:fldChar w:fldCharType="separate"/>
        </w:r>
        <w:r w:rsidR="007356D9">
          <w:rPr>
            <w:noProof/>
            <w:webHidden/>
          </w:rPr>
          <w:t>97</w:t>
        </w:r>
        <w:r w:rsidR="00141F7F">
          <w:rPr>
            <w:noProof/>
            <w:webHidden/>
          </w:rPr>
          <w:fldChar w:fldCharType="end"/>
        </w:r>
      </w:hyperlink>
    </w:p>
    <w:p w14:paraId="4AA7DFF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4" w:history="1">
        <w:r w:rsidR="00141F7F" w:rsidRPr="009B3B3A">
          <w:rPr>
            <w:rStyle w:val="Hyperlink"/>
            <w:bCs/>
            <w:noProof/>
          </w:rPr>
          <w:t>10.7.20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_Toc512843424 \h </w:instrText>
        </w:r>
        <w:r w:rsidR="00141F7F">
          <w:rPr>
            <w:noProof/>
            <w:webHidden/>
          </w:rPr>
        </w:r>
        <w:r w:rsidR="00141F7F">
          <w:rPr>
            <w:noProof/>
            <w:webHidden/>
          </w:rPr>
          <w:fldChar w:fldCharType="separate"/>
        </w:r>
        <w:r w:rsidR="007356D9">
          <w:rPr>
            <w:noProof/>
            <w:webHidden/>
          </w:rPr>
          <w:t>98</w:t>
        </w:r>
        <w:r w:rsidR="00141F7F">
          <w:rPr>
            <w:noProof/>
            <w:webHidden/>
          </w:rPr>
          <w:fldChar w:fldCharType="end"/>
        </w:r>
      </w:hyperlink>
    </w:p>
    <w:p w14:paraId="2548C54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5" w:history="1">
        <w:r w:rsidR="00141F7F" w:rsidRPr="009B3B3A">
          <w:rPr>
            <w:rStyle w:val="Hyperlink"/>
            <w:bCs/>
            <w:noProof/>
          </w:rPr>
          <w:t>10.7.21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_Toc512843425 \h </w:instrText>
        </w:r>
        <w:r w:rsidR="00141F7F">
          <w:rPr>
            <w:noProof/>
            <w:webHidden/>
          </w:rPr>
        </w:r>
        <w:r w:rsidR="00141F7F">
          <w:rPr>
            <w:noProof/>
            <w:webHidden/>
          </w:rPr>
          <w:fldChar w:fldCharType="separate"/>
        </w:r>
        <w:r w:rsidR="007356D9">
          <w:rPr>
            <w:noProof/>
            <w:webHidden/>
          </w:rPr>
          <w:t>98</w:t>
        </w:r>
        <w:r w:rsidR="00141F7F">
          <w:rPr>
            <w:noProof/>
            <w:webHidden/>
          </w:rPr>
          <w:fldChar w:fldCharType="end"/>
        </w:r>
      </w:hyperlink>
    </w:p>
    <w:p w14:paraId="73C4080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26" w:history="1">
        <w:r w:rsidR="00141F7F" w:rsidRPr="009B3B3A">
          <w:rPr>
            <w:rStyle w:val="Hyperlink"/>
            <w:bCs/>
            <w:noProof/>
          </w:rPr>
          <w:t>10.7.22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_Toc512843426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427413D0"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27" w:history="1">
        <w:r w:rsidR="00141F7F" w:rsidRPr="009B3B3A">
          <w:rPr>
            <w:rStyle w:val="Hyperlink"/>
            <w:noProof/>
          </w:rPr>
          <w:t>10.8.</w:t>
        </w:r>
        <w:r w:rsidR="00141F7F">
          <w:rPr>
            <w:rFonts w:eastAsiaTheme="minorEastAsia" w:cstheme="minorBidi"/>
            <w:b w:val="0"/>
            <w:bCs w:val="0"/>
            <w:noProof/>
            <w:sz w:val="22"/>
            <w:szCs w:val="22"/>
            <w:lang w:eastAsia="en-NZ"/>
          </w:rPr>
          <w:tab/>
        </w:r>
        <w:r w:rsidR="00141F7F" w:rsidRPr="009B3B3A">
          <w:rPr>
            <w:rStyle w:val="Hyperlink"/>
            <w:noProof/>
          </w:rPr>
          <w:t>Activity: Exception</w:t>
        </w:r>
        <w:r w:rsidR="00141F7F">
          <w:rPr>
            <w:noProof/>
            <w:webHidden/>
          </w:rPr>
          <w:tab/>
        </w:r>
        <w:r w:rsidR="00141F7F">
          <w:rPr>
            <w:noProof/>
            <w:webHidden/>
          </w:rPr>
          <w:fldChar w:fldCharType="begin"/>
        </w:r>
        <w:r w:rsidR="00141F7F">
          <w:rPr>
            <w:noProof/>
            <w:webHidden/>
          </w:rPr>
          <w:instrText xml:space="preserve"> PAGEREF _Toc512843427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7A28D95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28" w:history="1">
        <w:r w:rsidR="00141F7F" w:rsidRPr="009B3B3A">
          <w:rPr>
            <w:rStyle w:val="Hyperlink"/>
            <w:bCs/>
            <w:noProof/>
          </w:rPr>
          <w:t>10.8.1</w:t>
        </w:r>
        <w:r w:rsidR="00141F7F">
          <w:rPr>
            <w:rFonts w:eastAsiaTheme="minorEastAsia" w:cstheme="minorBidi"/>
            <w:noProof/>
            <w:sz w:val="22"/>
            <w:szCs w:val="22"/>
            <w:lang w:eastAsia="en-NZ"/>
          </w:rPr>
          <w:tab/>
        </w:r>
        <w:r w:rsidR="00141F7F" w:rsidRPr="009B3B3A">
          <w:rPr>
            <w:rStyle w:val="Hyperlink"/>
            <w:bCs/>
            <w:noProof/>
          </w:rPr>
          <w:t>Date Exception Outcome Assigned</w:t>
        </w:r>
        <w:r w:rsidR="00141F7F">
          <w:rPr>
            <w:noProof/>
            <w:webHidden/>
          </w:rPr>
          <w:tab/>
        </w:r>
        <w:r w:rsidR="00141F7F">
          <w:rPr>
            <w:noProof/>
            <w:webHidden/>
          </w:rPr>
          <w:fldChar w:fldCharType="begin"/>
        </w:r>
        <w:r w:rsidR="00141F7F">
          <w:rPr>
            <w:noProof/>
            <w:webHidden/>
          </w:rPr>
          <w:instrText xml:space="preserve"> PAGEREF _Toc512843428 \h </w:instrText>
        </w:r>
        <w:r w:rsidR="00141F7F">
          <w:rPr>
            <w:noProof/>
            <w:webHidden/>
          </w:rPr>
        </w:r>
        <w:r w:rsidR="00141F7F">
          <w:rPr>
            <w:noProof/>
            <w:webHidden/>
          </w:rPr>
          <w:fldChar w:fldCharType="separate"/>
        </w:r>
        <w:r w:rsidR="007356D9">
          <w:rPr>
            <w:noProof/>
            <w:webHidden/>
          </w:rPr>
          <w:t>99</w:t>
        </w:r>
        <w:r w:rsidR="00141F7F">
          <w:rPr>
            <w:noProof/>
            <w:webHidden/>
          </w:rPr>
          <w:fldChar w:fldCharType="end"/>
        </w:r>
      </w:hyperlink>
    </w:p>
    <w:p w14:paraId="0C27DDF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29" w:history="1">
        <w:r w:rsidR="00141F7F" w:rsidRPr="009B3B3A">
          <w:rPr>
            <w:rStyle w:val="Hyperlink"/>
            <w:bCs/>
            <w:noProof/>
          </w:rPr>
          <w:t>10.8.2</w:t>
        </w:r>
        <w:r w:rsidR="00141F7F">
          <w:rPr>
            <w:rFonts w:eastAsiaTheme="minorEastAsia" w:cstheme="minorBidi"/>
            <w:noProof/>
            <w:sz w:val="22"/>
            <w:szCs w:val="22"/>
            <w:lang w:eastAsia="en-NZ"/>
          </w:rPr>
          <w:tab/>
        </w:r>
        <w:r w:rsidR="00141F7F" w:rsidRPr="009B3B3A">
          <w:rPr>
            <w:rStyle w:val="Hyperlink"/>
            <w:bCs/>
            <w:noProof/>
          </w:rPr>
          <w:t>Exception Outcome</w:t>
        </w:r>
        <w:r w:rsidR="00141F7F">
          <w:rPr>
            <w:noProof/>
            <w:webHidden/>
          </w:rPr>
          <w:tab/>
        </w:r>
        <w:r w:rsidR="00141F7F">
          <w:rPr>
            <w:noProof/>
            <w:webHidden/>
          </w:rPr>
          <w:fldChar w:fldCharType="begin"/>
        </w:r>
        <w:r w:rsidR="00141F7F">
          <w:rPr>
            <w:noProof/>
            <w:webHidden/>
          </w:rPr>
          <w:instrText xml:space="preserve"> PAGEREF _Toc512843429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707A248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0" w:history="1">
        <w:r w:rsidR="00141F7F" w:rsidRPr="009B3B3A">
          <w:rPr>
            <w:rStyle w:val="Hyperlink"/>
            <w:bCs/>
            <w:noProof/>
          </w:rPr>
          <w:t>10.8.3</w:t>
        </w:r>
        <w:r w:rsidR="00141F7F">
          <w:rPr>
            <w:rFonts w:eastAsiaTheme="minorEastAsia" w:cstheme="minorBidi"/>
            <w:noProof/>
            <w:sz w:val="22"/>
            <w:szCs w:val="22"/>
            <w:lang w:eastAsia="en-NZ"/>
          </w:rPr>
          <w:tab/>
        </w:r>
        <w:r w:rsidR="00141F7F" w:rsidRPr="009B3B3A">
          <w:rPr>
            <w:rStyle w:val="Hyperlink"/>
            <w:bCs/>
            <w:noProof/>
          </w:rPr>
          <w:t>Exception Outcome Reason</w:t>
        </w:r>
        <w:r w:rsidR="00141F7F">
          <w:rPr>
            <w:noProof/>
            <w:webHidden/>
          </w:rPr>
          <w:tab/>
        </w:r>
        <w:r w:rsidR="00141F7F">
          <w:rPr>
            <w:noProof/>
            <w:webHidden/>
          </w:rPr>
          <w:fldChar w:fldCharType="begin"/>
        </w:r>
        <w:r w:rsidR="00141F7F">
          <w:rPr>
            <w:noProof/>
            <w:webHidden/>
          </w:rPr>
          <w:instrText xml:space="preserve"> PAGEREF _Toc512843430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18D7BE1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1" w:history="1">
        <w:r w:rsidR="00141F7F" w:rsidRPr="009B3B3A">
          <w:rPr>
            <w:rStyle w:val="Hyperlink"/>
            <w:bCs/>
            <w:noProof/>
          </w:rPr>
          <w:t>10.8.4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_Toc512843431 \h </w:instrText>
        </w:r>
        <w:r w:rsidR="00141F7F">
          <w:rPr>
            <w:noProof/>
            <w:webHidden/>
          </w:rPr>
        </w:r>
        <w:r w:rsidR="00141F7F">
          <w:rPr>
            <w:noProof/>
            <w:webHidden/>
          </w:rPr>
          <w:fldChar w:fldCharType="separate"/>
        </w:r>
        <w:r w:rsidR="007356D9">
          <w:rPr>
            <w:noProof/>
            <w:webHidden/>
          </w:rPr>
          <w:t>100</w:t>
        </w:r>
        <w:r w:rsidR="00141F7F">
          <w:rPr>
            <w:noProof/>
            <w:webHidden/>
          </w:rPr>
          <w:fldChar w:fldCharType="end"/>
        </w:r>
      </w:hyperlink>
    </w:p>
    <w:p w14:paraId="27A5103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2" w:history="1">
        <w:r w:rsidR="00141F7F" w:rsidRPr="009B3B3A">
          <w:rPr>
            <w:rStyle w:val="Hyperlink"/>
            <w:bCs/>
            <w:noProof/>
          </w:rPr>
          <w:t>10.8.5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_Toc512843432 \h </w:instrText>
        </w:r>
        <w:r w:rsidR="00141F7F">
          <w:rPr>
            <w:noProof/>
            <w:webHidden/>
          </w:rPr>
        </w:r>
        <w:r w:rsidR="00141F7F">
          <w:rPr>
            <w:noProof/>
            <w:webHidden/>
          </w:rPr>
          <w:fldChar w:fldCharType="separate"/>
        </w:r>
        <w:r w:rsidR="007356D9">
          <w:rPr>
            <w:noProof/>
            <w:webHidden/>
          </w:rPr>
          <w:t>101</w:t>
        </w:r>
        <w:r w:rsidR="00141F7F">
          <w:rPr>
            <w:noProof/>
            <w:webHidden/>
          </w:rPr>
          <w:fldChar w:fldCharType="end"/>
        </w:r>
      </w:hyperlink>
    </w:p>
    <w:p w14:paraId="026BD1D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3" w:history="1">
        <w:r w:rsidR="00141F7F" w:rsidRPr="009B3B3A">
          <w:rPr>
            <w:rStyle w:val="Hyperlink"/>
            <w:noProof/>
          </w:rPr>
          <w:t>10.8.6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_Toc512843433 \h </w:instrText>
        </w:r>
        <w:r w:rsidR="00141F7F">
          <w:rPr>
            <w:noProof/>
            <w:webHidden/>
          </w:rPr>
        </w:r>
        <w:r w:rsidR="00141F7F">
          <w:rPr>
            <w:noProof/>
            <w:webHidden/>
          </w:rPr>
          <w:fldChar w:fldCharType="separate"/>
        </w:r>
        <w:r w:rsidR="007356D9">
          <w:rPr>
            <w:noProof/>
            <w:webHidden/>
          </w:rPr>
          <w:t>101</w:t>
        </w:r>
        <w:r w:rsidR="00141F7F">
          <w:rPr>
            <w:noProof/>
            <w:webHidden/>
          </w:rPr>
          <w:fldChar w:fldCharType="end"/>
        </w:r>
      </w:hyperlink>
    </w:p>
    <w:p w14:paraId="7D5EFADA"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4" w:history="1">
        <w:r w:rsidR="00141F7F" w:rsidRPr="009B3B3A">
          <w:rPr>
            <w:rStyle w:val="Hyperlink"/>
            <w:bCs/>
            <w:noProof/>
          </w:rPr>
          <w:t>10.8.7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_Toc512843434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3FCA68C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5" w:history="1">
        <w:r w:rsidR="00141F7F" w:rsidRPr="009B3B3A">
          <w:rPr>
            <w:rStyle w:val="Hyperlink"/>
            <w:bCs/>
            <w:noProof/>
          </w:rPr>
          <w:t>10.8.8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_Toc512843435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53231E5E"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36" w:history="1">
        <w:r w:rsidR="00141F7F" w:rsidRPr="009B3B3A">
          <w:rPr>
            <w:rStyle w:val="Hyperlink"/>
            <w:bCs/>
            <w:noProof/>
          </w:rPr>
          <w:t>10.8.9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_Toc512843436 \h </w:instrText>
        </w:r>
        <w:r w:rsidR="00141F7F">
          <w:rPr>
            <w:noProof/>
            <w:webHidden/>
          </w:rPr>
        </w:r>
        <w:r w:rsidR="00141F7F">
          <w:rPr>
            <w:noProof/>
            <w:webHidden/>
          </w:rPr>
          <w:fldChar w:fldCharType="separate"/>
        </w:r>
        <w:r w:rsidR="007356D9">
          <w:rPr>
            <w:noProof/>
            <w:webHidden/>
          </w:rPr>
          <w:t>102</w:t>
        </w:r>
        <w:r w:rsidR="00141F7F">
          <w:rPr>
            <w:noProof/>
            <w:webHidden/>
          </w:rPr>
          <w:fldChar w:fldCharType="end"/>
        </w:r>
      </w:hyperlink>
    </w:p>
    <w:p w14:paraId="0550E83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37" w:history="1">
        <w:r w:rsidR="00141F7F" w:rsidRPr="009B3B3A">
          <w:rPr>
            <w:rStyle w:val="Hyperlink"/>
            <w:bCs/>
            <w:noProof/>
          </w:rPr>
          <w:t>10.8.10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_Toc512843437 \h </w:instrText>
        </w:r>
        <w:r w:rsidR="00141F7F">
          <w:rPr>
            <w:noProof/>
            <w:webHidden/>
          </w:rPr>
        </w:r>
        <w:r w:rsidR="00141F7F">
          <w:rPr>
            <w:noProof/>
            <w:webHidden/>
          </w:rPr>
          <w:fldChar w:fldCharType="separate"/>
        </w:r>
        <w:r w:rsidR="007356D9">
          <w:rPr>
            <w:noProof/>
            <w:webHidden/>
          </w:rPr>
          <w:t>103</w:t>
        </w:r>
        <w:r w:rsidR="00141F7F">
          <w:rPr>
            <w:noProof/>
            <w:webHidden/>
          </w:rPr>
          <w:fldChar w:fldCharType="end"/>
        </w:r>
      </w:hyperlink>
    </w:p>
    <w:p w14:paraId="0BE89D2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38" w:history="1">
        <w:r w:rsidR="00141F7F" w:rsidRPr="009B3B3A">
          <w:rPr>
            <w:rStyle w:val="Hyperlink"/>
            <w:bCs/>
            <w:noProof/>
          </w:rPr>
          <w:t>10.8.11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_Toc512843438 \h </w:instrText>
        </w:r>
        <w:r w:rsidR="00141F7F">
          <w:rPr>
            <w:noProof/>
            <w:webHidden/>
          </w:rPr>
        </w:r>
        <w:r w:rsidR="00141F7F">
          <w:rPr>
            <w:noProof/>
            <w:webHidden/>
          </w:rPr>
          <w:fldChar w:fldCharType="separate"/>
        </w:r>
        <w:r w:rsidR="007356D9">
          <w:rPr>
            <w:noProof/>
            <w:webHidden/>
          </w:rPr>
          <w:t>103</w:t>
        </w:r>
        <w:r w:rsidR="00141F7F">
          <w:rPr>
            <w:noProof/>
            <w:webHidden/>
          </w:rPr>
          <w:fldChar w:fldCharType="end"/>
        </w:r>
      </w:hyperlink>
    </w:p>
    <w:p w14:paraId="75E1DCF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39" w:history="1">
        <w:r w:rsidR="00141F7F" w:rsidRPr="009B3B3A">
          <w:rPr>
            <w:rStyle w:val="Hyperlink"/>
            <w:bCs/>
            <w:noProof/>
          </w:rPr>
          <w:t>10.8.12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_Toc512843439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74E632D0"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40" w:history="1">
        <w:r w:rsidR="00141F7F" w:rsidRPr="009B3B3A">
          <w:rPr>
            <w:rStyle w:val="Hyperlink"/>
            <w:noProof/>
          </w:rPr>
          <w:t>10.9.</w:t>
        </w:r>
        <w:r w:rsidR="00141F7F">
          <w:rPr>
            <w:rFonts w:eastAsiaTheme="minorEastAsia" w:cstheme="minorBidi"/>
            <w:b w:val="0"/>
            <w:bCs w:val="0"/>
            <w:noProof/>
            <w:sz w:val="22"/>
            <w:szCs w:val="22"/>
            <w:lang w:eastAsia="en-NZ"/>
          </w:rPr>
          <w:tab/>
        </w:r>
        <w:r w:rsidR="00141F7F" w:rsidRPr="009B3B3A">
          <w:rPr>
            <w:rStyle w:val="Hyperlink"/>
            <w:noProof/>
          </w:rPr>
          <w:t>Activity: Notification</w:t>
        </w:r>
        <w:r w:rsidR="00141F7F">
          <w:rPr>
            <w:noProof/>
            <w:webHidden/>
          </w:rPr>
          <w:tab/>
        </w:r>
        <w:r w:rsidR="00141F7F">
          <w:rPr>
            <w:noProof/>
            <w:webHidden/>
          </w:rPr>
          <w:fldChar w:fldCharType="begin"/>
        </w:r>
        <w:r w:rsidR="00141F7F">
          <w:rPr>
            <w:noProof/>
            <w:webHidden/>
          </w:rPr>
          <w:instrText xml:space="preserve"> PAGEREF _Toc512843440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3E383BF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1" w:history="1">
        <w:r w:rsidR="00141F7F" w:rsidRPr="009B3B3A">
          <w:rPr>
            <w:rStyle w:val="Hyperlink"/>
            <w:bCs/>
            <w:noProof/>
          </w:rPr>
          <w:t>10.9.1</w:t>
        </w:r>
        <w:r w:rsidR="00141F7F">
          <w:rPr>
            <w:rFonts w:eastAsiaTheme="minorEastAsia" w:cstheme="minorBidi"/>
            <w:noProof/>
            <w:sz w:val="22"/>
            <w:szCs w:val="22"/>
            <w:lang w:eastAsia="en-NZ"/>
          </w:rPr>
          <w:tab/>
        </w:r>
        <w:r w:rsidR="00141F7F" w:rsidRPr="009B3B3A">
          <w:rPr>
            <w:rStyle w:val="Hyperlink"/>
            <w:bCs/>
            <w:noProof/>
          </w:rPr>
          <w:t>Date GP Notified [O]</w:t>
        </w:r>
        <w:r w:rsidR="00141F7F">
          <w:rPr>
            <w:noProof/>
            <w:webHidden/>
          </w:rPr>
          <w:tab/>
        </w:r>
        <w:r w:rsidR="00141F7F">
          <w:rPr>
            <w:noProof/>
            <w:webHidden/>
          </w:rPr>
          <w:fldChar w:fldCharType="begin"/>
        </w:r>
        <w:r w:rsidR="00141F7F">
          <w:rPr>
            <w:noProof/>
            <w:webHidden/>
          </w:rPr>
          <w:instrText xml:space="preserve"> PAGEREF _Toc512843441 \h </w:instrText>
        </w:r>
        <w:r w:rsidR="00141F7F">
          <w:rPr>
            <w:noProof/>
            <w:webHidden/>
          </w:rPr>
        </w:r>
        <w:r w:rsidR="00141F7F">
          <w:rPr>
            <w:noProof/>
            <w:webHidden/>
          </w:rPr>
          <w:fldChar w:fldCharType="separate"/>
        </w:r>
        <w:r w:rsidR="007356D9">
          <w:rPr>
            <w:noProof/>
            <w:webHidden/>
          </w:rPr>
          <w:t>104</w:t>
        </w:r>
        <w:r w:rsidR="00141F7F">
          <w:rPr>
            <w:noProof/>
            <w:webHidden/>
          </w:rPr>
          <w:fldChar w:fldCharType="end"/>
        </w:r>
      </w:hyperlink>
    </w:p>
    <w:p w14:paraId="0E623E7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2" w:history="1">
        <w:r w:rsidR="00141F7F" w:rsidRPr="009B3B3A">
          <w:rPr>
            <w:rStyle w:val="Hyperlink"/>
            <w:bCs/>
            <w:noProof/>
          </w:rPr>
          <w:t>10.9.2</w:t>
        </w:r>
        <w:r w:rsidR="00141F7F">
          <w:rPr>
            <w:rFonts w:eastAsiaTheme="minorEastAsia" w:cstheme="minorBidi"/>
            <w:noProof/>
            <w:sz w:val="22"/>
            <w:szCs w:val="22"/>
            <w:lang w:eastAsia="en-NZ"/>
          </w:rPr>
          <w:tab/>
        </w:r>
        <w:r w:rsidR="00141F7F" w:rsidRPr="009B3B3A">
          <w:rPr>
            <w:rStyle w:val="Hyperlink"/>
            <w:bCs/>
            <w:noProof/>
          </w:rPr>
          <w:t>Date Patient/Carer Notified</w:t>
        </w:r>
        <w:r w:rsidR="00141F7F">
          <w:rPr>
            <w:noProof/>
            <w:webHidden/>
          </w:rPr>
          <w:tab/>
        </w:r>
        <w:r w:rsidR="00141F7F">
          <w:rPr>
            <w:noProof/>
            <w:webHidden/>
          </w:rPr>
          <w:fldChar w:fldCharType="begin"/>
        </w:r>
        <w:r w:rsidR="00141F7F">
          <w:rPr>
            <w:noProof/>
            <w:webHidden/>
          </w:rPr>
          <w:instrText xml:space="preserve"> PAGEREF _Toc512843442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6A022D3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3" w:history="1">
        <w:r w:rsidR="00141F7F" w:rsidRPr="009B3B3A">
          <w:rPr>
            <w:rStyle w:val="Hyperlink"/>
            <w:bCs/>
            <w:noProof/>
          </w:rPr>
          <w:t>10.9.3</w:t>
        </w:r>
        <w:r w:rsidR="00141F7F">
          <w:rPr>
            <w:rFonts w:eastAsiaTheme="minorEastAsia" w:cstheme="minorBidi"/>
            <w:noProof/>
            <w:sz w:val="22"/>
            <w:szCs w:val="22"/>
            <w:lang w:eastAsia="en-NZ"/>
          </w:rPr>
          <w:tab/>
        </w:r>
        <w:r w:rsidR="00141F7F" w:rsidRPr="009B3B3A">
          <w:rPr>
            <w:rStyle w:val="Hyperlink"/>
            <w:bCs/>
            <w:noProof/>
          </w:rPr>
          <w:t>Date Referrer Notified (if not GP) [CM]</w:t>
        </w:r>
        <w:r w:rsidR="00141F7F">
          <w:rPr>
            <w:noProof/>
            <w:webHidden/>
          </w:rPr>
          <w:tab/>
        </w:r>
        <w:r w:rsidR="00141F7F">
          <w:rPr>
            <w:noProof/>
            <w:webHidden/>
          </w:rPr>
          <w:fldChar w:fldCharType="begin"/>
        </w:r>
        <w:r w:rsidR="00141F7F">
          <w:rPr>
            <w:noProof/>
            <w:webHidden/>
          </w:rPr>
          <w:instrText xml:space="preserve"> PAGEREF _Toc512843443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708EAC9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4" w:history="1">
        <w:r w:rsidR="00141F7F" w:rsidRPr="009B3B3A">
          <w:rPr>
            <w:rStyle w:val="Hyperlink"/>
            <w:bCs/>
            <w:noProof/>
          </w:rPr>
          <w:t>10.9.4</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_Toc512843444 \h </w:instrText>
        </w:r>
        <w:r w:rsidR="00141F7F">
          <w:rPr>
            <w:noProof/>
            <w:webHidden/>
          </w:rPr>
        </w:r>
        <w:r w:rsidR="00141F7F">
          <w:rPr>
            <w:noProof/>
            <w:webHidden/>
          </w:rPr>
          <w:fldChar w:fldCharType="separate"/>
        </w:r>
        <w:r w:rsidR="007356D9">
          <w:rPr>
            <w:noProof/>
            <w:webHidden/>
          </w:rPr>
          <w:t>105</w:t>
        </w:r>
        <w:r w:rsidR="00141F7F">
          <w:rPr>
            <w:noProof/>
            <w:webHidden/>
          </w:rPr>
          <w:fldChar w:fldCharType="end"/>
        </w:r>
      </w:hyperlink>
    </w:p>
    <w:p w14:paraId="2C7F18F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5" w:history="1">
        <w:r w:rsidR="00141F7F" w:rsidRPr="009B3B3A">
          <w:rPr>
            <w:rStyle w:val="Hyperlink"/>
            <w:bCs/>
            <w:noProof/>
          </w:rPr>
          <w:t>10.9.5</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_Toc512843445 \h </w:instrText>
        </w:r>
        <w:r w:rsidR="00141F7F">
          <w:rPr>
            <w:noProof/>
            <w:webHidden/>
          </w:rPr>
        </w:r>
        <w:r w:rsidR="00141F7F">
          <w:rPr>
            <w:noProof/>
            <w:webHidden/>
          </w:rPr>
          <w:fldChar w:fldCharType="separate"/>
        </w:r>
        <w:r w:rsidR="007356D9">
          <w:rPr>
            <w:noProof/>
            <w:webHidden/>
          </w:rPr>
          <w:t>106</w:t>
        </w:r>
        <w:r w:rsidR="00141F7F">
          <w:rPr>
            <w:noProof/>
            <w:webHidden/>
          </w:rPr>
          <w:fldChar w:fldCharType="end"/>
        </w:r>
      </w:hyperlink>
    </w:p>
    <w:p w14:paraId="22EE3B0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6" w:history="1">
        <w:r w:rsidR="00141F7F" w:rsidRPr="009B3B3A">
          <w:rPr>
            <w:rStyle w:val="Hyperlink"/>
            <w:noProof/>
          </w:rPr>
          <w:t>10.9.6</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_Toc512843446 \h </w:instrText>
        </w:r>
        <w:r w:rsidR="00141F7F">
          <w:rPr>
            <w:noProof/>
            <w:webHidden/>
          </w:rPr>
        </w:r>
        <w:r w:rsidR="00141F7F">
          <w:rPr>
            <w:noProof/>
            <w:webHidden/>
          </w:rPr>
          <w:fldChar w:fldCharType="separate"/>
        </w:r>
        <w:r w:rsidR="007356D9">
          <w:rPr>
            <w:noProof/>
            <w:webHidden/>
          </w:rPr>
          <w:t>106</w:t>
        </w:r>
        <w:r w:rsidR="00141F7F">
          <w:rPr>
            <w:noProof/>
            <w:webHidden/>
          </w:rPr>
          <w:fldChar w:fldCharType="end"/>
        </w:r>
      </w:hyperlink>
    </w:p>
    <w:p w14:paraId="285AB62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7" w:history="1">
        <w:r w:rsidR="00141F7F" w:rsidRPr="009B3B3A">
          <w:rPr>
            <w:rStyle w:val="Hyperlink"/>
            <w:bCs/>
            <w:noProof/>
          </w:rPr>
          <w:t>10.9.7</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_Toc512843447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3B0B1517"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8" w:history="1">
        <w:r w:rsidR="00141F7F" w:rsidRPr="009B3B3A">
          <w:rPr>
            <w:rStyle w:val="Hyperlink"/>
            <w:bCs/>
            <w:noProof/>
          </w:rPr>
          <w:t>10.9.8</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_Toc512843448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3334F729"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449" w:history="1">
        <w:r w:rsidR="00141F7F" w:rsidRPr="009B3B3A">
          <w:rPr>
            <w:rStyle w:val="Hyperlink"/>
            <w:bCs/>
            <w:noProof/>
          </w:rPr>
          <w:t>10.9.9</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_Toc512843449 \h </w:instrText>
        </w:r>
        <w:r w:rsidR="00141F7F">
          <w:rPr>
            <w:noProof/>
            <w:webHidden/>
          </w:rPr>
        </w:r>
        <w:r w:rsidR="00141F7F">
          <w:rPr>
            <w:noProof/>
            <w:webHidden/>
          </w:rPr>
          <w:fldChar w:fldCharType="separate"/>
        </w:r>
        <w:r w:rsidR="007356D9">
          <w:rPr>
            <w:noProof/>
            <w:webHidden/>
          </w:rPr>
          <w:t>107</w:t>
        </w:r>
        <w:r w:rsidR="00141F7F">
          <w:rPr>
            <w:noProof/>
            <w:webHidden/>
          </w:rPr>
          <w:fldChar w:fldCharType="end"/>
        </w:r>
      </w:hyperlink>
    </w:p>
    <w:p w14:paraId="11FAB7A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0" w:history="1">
        <w:r w:rsidR="00141F7F" w:rsidRPr="009B3B3A">
          <w:rPr>
            <w:rStyle w:val="Hyperlink"/>
            <w:bCs/>
            <w:noProof/>
          </w:rPr>
          <w:t>10.9.10</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_Toc512843450 \h </w:instrText>
        </w:r>
        <w:r w:rsidR="00141F7F">
          <w:rPr>
            <w:noProof/>
            <w:webHidden/>
          </w:rPr>
        </w:r>
        <w:r w:rsidR="00141F7F">
          <w:rPr>
            <w:noProof/>
            <w:webHidden/>
          </w:rPr>
          <w:fldChar w:fldCharType="separate"/>
        </w:r>
        <w:r w:rsidR="007356D9">
          <w:rPr>
            <w:noProof/>
            <w:webHidden/>
          </w:rPr>
          <w:t>108</w:t>
        </w:r>
        <w:r w:rsidR="00141F7F">
          <w:rPr>
            <w:noProof/>
            <w:webHidden/>
          </w:rPr>
          <w:fldChar w:fldCharType="end"/>
        </w:r>
      </w:hyperlink>
    </w:p>
    <w:p w14:paraId="5A63B69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1" w:history="1">
        <w:r w:rsidR="00141F7F" w:rsidRPr="009B3B3A">
          <w:rPr>
            <w:rStyle w:val="Hyperlink"/>
            <w:bCs/>
            <w:noProof/>
          </w:rPr>
          <w:t>10.9.11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_Toc512843451 \h </w:instrText>
        </w:r>
        <w:r w:rsidR="00141F7F">
          <w:rPr>
            <w:noProof/>
            <w:webHidden/>
          </w:rPr>
        </w:r>
        <w:r w:rsidR="00141F7F">
          <w:rPr>
            <w:noProof/>
            <w:webHidden/>
          </w:rPr>
          <w:fldChar w:fldCharType="separate"/>
        </w:r>
        <w:r w:rsidR="007356D9">
          <w:rPr>
            <w:noProof/>
            <w:webHidden/>
          </w:rPr>
          <w:t>108</w:t>
        </w:r>
        <w:r w:rsidR="00141F7F">
          <w:rPr>
            <w:noProof/>
            <w:webHidden/>
          </w:rPr>
          <w:fldChar w:fldCharType="end"/>
        </w:r>
      </w:hyperlink>
    </w:p>
    <w:p w14:paraId="3E60988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2" w:history="1">
        <w:r w:rsidR="00141F7F" w:rsidRPr="009B3B3A">
          <w:rPr>
            <w:rStyle w:val="Hyperlink"/>
            <w:bCs/>
            <w:noProof/>
          </w:rPr>
          <w:t>10.9.12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_Toc512843452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1AC8F69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53" w:history="1">
        <w:r w:rsidR="00141F7F" w:rsidRPr="009B3B3A">
          <w:rPr>
            <w:rStyle w:val="Hyperlink"/>
            <w:noProof/>
          </w:rPr>
          <w:t>10.10.</w:t>
        </w:r>
        <w:r w:rsidR="00141F7F">
          <w:rPr>
            <w:rFonts w:eastAsiaTheme="minorEastAsia" w:cstheme="minorBidi"/>
            <w:b w:val="0"/>
            <w:bCs w:val="0"/>
            <w:noProof/>
            <w:sz w:val="22"/>
            <w:szCs w:val="22"/>
            <w:lang w:eastAsia="en-NZ"/>
          </w:rPr>
          <w:tab/>
        </w:r>
        <w:r w:rsidR="00141F7F" w:rsidRPr="009B3B3A">
          <w:rPr>
            <w:rStyle w:val="Hyperlink"/>
            <w:noProof/>
          </w:rPr>
          <w:t>Activity: Prioritisation</w:t>
        </w:r>
        <w:r w:rsidR="00141F7F">
          <w:rPr>
            <w:noProof/>
            <w:webHidden/>
          </w:rPr>
          <w:tab/>
        </w:r>
        <w:r w:rsidR="00141F7F">
          <w:rPr>
            <w:noProof/>
            <w:webHidden/>
          </w:rPr>
          <w:fldChar w:fldCharType="begin"/>
        </w:r>
        <w:r w:rsidR="00141F7F">
          <w:rPr>
            <w:noProof/>
            <w:webHidden/>
          </w:rPr>
          <w:instrText xml:space="preserve"> PAGEREF _Toc512843453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2AA906D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4" w:history="1">
        <w:r w:rsidR="00141F7F" w:rsidRPr="009B3B3A">
          <w:rPr>
            <w:rStyle w:val="Hyperlink"/>
            <w:bCs/>
            <w:noProof/>
          </w:rPr>
          <w:t>10.10.1</w:t>
        </w:r>
        <w:r w:rsidR="00141F7F">
          <w:rPr>
            <w:rFonts w:eastAsiaTheme="minorEastAsia" w:cstheme="minorBidi"/>
            <w:noProof/>
            <w:sz w:val="22"/>
            <w:szCs w:val="22"/>
            <w:lang w:eastAsia="en-NZ"/>
          </w:rPr>
          <w:tab/>
        </w:r>
        <w:r w:rsidR="00141F7F" w:rsidRPr="009B3B3A">
          <w:rPr>
            <w:rStyle w:val="Hyperlink"/>
            <w:bCs/>
            <w:noProof/>
          </w:rPr>
          <w:t>Clinical Exclusion Code</w:t>
        </w:r>
        <w:r w:rsidR="00141F7F">
          <w:rPr>
            <w:noProof/>
            <w:webHidden/>
          </w:rPr>
          <w:tab/>
        </w:r>
        <w:r w:rsidR="00141F7F">
          <w:rPr>
            <w:noProof/>
            <w:webHidden/>
          </w:rPr>
          <w:fldChar w:fldCharType="begin"/>
        </w:r>
        <w:r w:rsidR="00141F7F">
          <w:rPr>
            <w:noProof/>
            <w:webHidden/>
          </w:rPr>
          <w:instrText xml:space="preserve"> PAGEREF _Toc512843454 \h </w:instrText>
        </w:r>
        <w:r w:rsidR="00141F7F">
          <w:rPr>
            <w:noProof/>
            <w:webHidden/>
          </w:rPr>
        </w:r>
        <w:r w:rsidR="00141F7F">
          <w:rPr>
            <w:noProof/>
            <w:webHidden/>
          </w:rPr>
          <w:fldChar w:fldCharType="separate"/>
        </w:r>
        <w:r w:rsidR="007356D9">
          <w:rPr>
            <w:noProof/>
            <w:webHidden/>
          </w:rPr>
          <w:t>109</w:t>
        </w:r>
        <w:r w:rsidR="00141F7F">
          <w:rPr>
            <w:noProof/>
            <w:webHidden/>
          </w:rPr>
          <w:fldChar w:fldCharType="end"/>
        </w:r>
      </w:hyperlink>
    </w:p>
    <w:p w14:paraId="3178A6A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5" w:history="1">
        <w:r w:rsidR="00141F7F" w:rsidRPr="009B3B3A">
          <w:rPr>
            <w:rStyle w:val="Hyperlink"/>
            <w:bCs/>
            <w:noProof/>
          </w:rPr>
          <w:t>10.10.2</w:t>
        </w:r>
        <w:r w:rsidR="00141F7F">
          <w:rPr>
            <w:rFonts w:eastAsiaTheme="minorEastAsia" w:cstheme="minorBidi"/>
            <w:noProof/>
            <w:sz w:val="22"/>
            <w:szCs w:val="22"/>
            <w:lang w:eastAsia="en-NZ"/>
          </w:rPr>
          <w:tab/>
        </w:r>
        <w:r w:rsidR="00141F7F" w:rsidRPr="009B3B3A">
          <w:rPr>
            <w:rStyle w:val="Hyperlink"/>
            <w:bCs/>
            <w:noProof/>
          </w:rPr>
          <w:t>Date Prioritised</w:t>
        </w:r>
        <w:r w:rsidR="00141F7F">
          <w:rPr>
            <w:noProof/>
            <w:webHidden/>
          </w:rPr>
          <w:tab/>
        </w:r>
        <w:r w:rsidR="00141F7F">
          <w:rPr>
            <w:noProof/>
            <w:webHidden/>
          </w:rPr>
          <w:fldChar w:fldCharType="begin"/>
        </w:r>
        <w:r w:rsidR="00141F7F">
          <w:rPr>
            <w:noProof/>
            <w:webHidden/>
          </w:rPr>
          <w:instrText xml:space="preserve"> PAGEREF _Toc512843455 \h </w:instrText>
        </w:r>
        <w:r w:rsidR="00141F7F">
          <w:rPr>
            <w:noProof/>
            <w:webHidden/>
          </w:rPr>
        </w:r>
        <w:r w:rsidR="00141F7F">
          <w:rPr>
            <w:noProof/>
            <w:webHidden/>
          </w:rPr>
          <w:fldChar w:fldCharType="separate"/>
        </w:r>
        <w:r w:rsidR="007356D9">
          <w:rPr>
            <w:noProof/>
            <w:webHidden/>
          </w:rPr>
          <w:t>110</w:t>
        </w:r>
        <w:r w:rsidR="00141F7F">
          <w:rPr>
            <w:noProof/>
            <w:webHidden/>
          </w:rPr>
          <w:fldChar w:fldCharType="end"/>
        </w:r>
      </w:hyperlink>
    </w:p>
    <w:p w14:paraId="7C9EE74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6" w:history="1">
        <w:r w:rsidR="00141F7F" w:rsidRPr="009B3B3A">
          <w:rPr>
            <w:rStyle w:val="Hyperlink"/>
            <w:bCs/>
            <w:noProof/>
          </w:rPr>
          <w:t>10.10.3</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_Toc512843456 \h </w:instrText>
        </w:r>
        <w:r w:rsidR="00141F7F">
          <w:rPr>
            <w:noProof/>
            <w:webHidden/>
          </w:rPr>
        </w:r>
        <w:r w:rsidR="00141F7F">
          <w:rPr>
            <w:noProof/>
            <w:webHidden/>
          </w:rPr>
          <w:fldChar w:fldCharType="separate"/>
        </w:r>
        <w:r w:rsidR="007356D9">
          <w:rPr>
            <w:noProof/>
            <w:webHidden/>
          </w:rPr>
          <w:t>110</w:t>
        </w:r>
        <w:r w:rsidR="00141F7F">
          <w:rPr>
            <w:noProof/>
            <w:webHidden/>
          </w:rPr>
          <w:fldChar w:fldCharType="end"/>
        </w:r>
      </w:hyperlink>
    </w:p>
    <w:p w14:paraId="771B83F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7" w:history="1">
        <w:r w:rsidR="00141F7F" w:rsidRPr="009B3B3A">
          <w:rPr>
            <w:rStyle w:val="Hyperlink"/>
            <w:bCs/>
            <w:noProof/>
          </w:rPr>
          <w:t>10.10.4</w:t>
        </w:r>
        <w:r w:rsidR="00141F7F">
          <w:rPr>
            <w:rFonts w:eastAsiaTheme="minorEastAsia" w:cstheme="minorBidi"/>
            <w:noProof/>
            <w:sz w:val="22"/>
            <w:szCs w:val="22"/>
            <w:lang w:eastAsia="en-NZ"/>
          </w:rPr>
          <w:tab/>
        </w:r>
        <w:r w:rsidR="00141F7F" w:rsidRPr="009B3B3A">
          <w:rPr>
            <w:rStyle w:val="Hyperlink"/>
            <w:bCs/>
            <w:noProof/>
          </w:rPr>
          <w:t>Encounter Type</w:t>
        </w:r>
        <w:r w:rsidR="00141F7F">
          <w:rPr>
            <w:noProof/>
            <w:webHidden/>
          </w:rPr>
          <w:tab/>
        </w:r>
        <w:r w:rsidR="00141F7F">
          <w:rPr>
            <w:noProof/>
            <w:webHidden/>
          </w:rPr>
          <w:fldChar w:fldCharType="begin"/>
        </w:r>
        <w:r w:rsidR="00141F7F">
          <w:rPr>
            <w:noProof/>
            <w:webHidden/>
          </w:rPr>
          <w:instrText xml:space="preserve"> PAGEREF _Toc512843457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75A3115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8" w:history="1">
        <w:r w:rsidR="00141F7F" w:rsidRPr="009B3B3A">
          <w:rPr>
            <w:rStyle w:val="Hyperlink"/>
            <w:bCs/>
            <w:noProof/>
          </w:rPr>
          <w:t>10.10.5</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_Toc512843458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0BDC483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59" w:history="1">
        <w:r w:rsidR="00141F7F" w:rsidRPr="009B3B3A">
          <w:rPr>
            <w:rStyle w:val="Hyperlink"/>
            <w:bCs/>
            <w:noProof/>
          </w:rPr>
          <w:t>10.10.6</w:t>
        </w:r>
        <w:r w:rsidR="00141F7F">
          <w:rPr>
            <w:rFonts w:eastAsiaTheme="minorEastAsia" w:cstheme="minorBidi"/>
            <w:noProof/>
            <w:sz w:val="22"/>
            <w:szCs w:val="22"/>
            <w:lang w:eastAsia="en-NZ"/>
          </w:rPr>
          <w:tab/>
        </w:r>
        <w:r w:rsidR="00141F7F" w:rsidRPr="009B3B3A">
          <w:rPr>
            <w:rStyle w:val="Hyperlink"/>
            <w:bCs/>
            <w:noProof/>
          </w:rPr>
          <w:t>Faster Cancer 2 Weeks Urgency Indicator [CM]</w:t>
        </w:r>
        <w:r w:rsidR="00141F7F">
          <w:rPr>
            <w:noProof/>
            <w:webHidden/>
          </w:rPr>
          <w:tab/>
        </w:r>
        <w:r w:rsidR="00141F7F">
          <w:rPr>
            <w:noProof/>
            <w:webHidden/>
          </w:rPr>
          <w:fldChar w:fldCharType="begin"/>
        </w:r>
        <w:r w:rsidR="00141F7F">
          <w:rPr>
            <w:noProof/>
            <w:webHidden/>
          </w:rPr>
          <w:instrText xml:space="preserve"> PAGEREF _Toc512843459 \h </w:instrText>
        </w:r>
        <w:r w:rsidR="00141F7F">
          <w:rPr>
            <w:noProof/>
            <w:webHidden/>
          </w:rPr>
        </w:r>
        <w:r w:rsidR="00141F7F">
          <w:rPr>
            <w:noProof/>
            <w:webHidden/>
          </w:rPr>
          <w:fldChar w:fldCharType="separate"/>
        </w:r>
        <w:r w:rsidR="007356D9">
          <w:rPr>
            <w:noProof/>
            <w:webHidden/>
          </w:rPr>
          <w:t>111</w:t>
        </w:r>
        <w:r w:rsidR="00141F7F">
          <w:rPr>
            <w:noProof/>
            <w:webHidden/>
          </w:rPr>
          <w:fldChar w:fldCharType="end"/>
        </w:r>
      </w:hyperlink>
    </w:p>
    <w:p w14:paraId="1CCC10B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0" w:history="1">
        <w:r w:rsidR="00141F7F" w:rsidRPr="009B3B3A">
          <w:rPr>
            <w:rStyle w:val="Hyperlink"/>
            <w:bCs/>
            <w:noProof/>
          </w:rPr>
          <w:t>10.10.7</w:t>
        </w:r>
        <w:r w:rsidR="00141F7F">
          <w:rPr>
            <w:rFonts w:eastAsiaTheme="minorEastAsia" w:cstheme="minorBidi"/>
            <w:noProof/>
            <w:sz w:val="22"/>
            <w:szCs w:val="22"/>
            <w:lang w:eastAsia="en-NZ"/>
          </w:rPr>
          <w:tab/>
        </w:r>
        <w:r w:rsidR="00141F7F" w:rsidRPr="009B3B3A">
          <w:rPr>
            <w:rStyle w:val="Hyperlink"/>
            <w:bCs/>
            <w:noProof/>
          </w:rPr>
          <w:t>Intended Procedure Clinical Code [CM]</w:t>
        </w:r>
        <w:r w:rsidR="00141F7F">
          <w:rPr>
            <w:noProof/>
            <w:webHidden/>
          </w:rPr>
          <w:tab/>
        </w:r>
        <w:r w:rsidR="00141F7F">
          <w:rPr>
            <w:noProof/>
            <w:webHidden/>
          </w:rPr>
          <w:fldChar w:fldCharType="begin"/>
        </w:r>
        <w:r w:rsidR="00141F7F">
          <w:rPr>
            <w:noProof/>
            <w:webHidden/>
          </w:rPr>
          <w:instrText xml:space="preserve"> PAGEREF _Toc512843460 \h </w:instrText>
        </w:r>
        <w:r w:rsidR="00141F7F">
          <w:rPr>
            <w:noProof/>
            <w:webHidden/>
          </w:rPr>
        </w:r>
        <w:r w:rsidR="00141F7F">
          <w:rPr>
            <w:noProof/>
            <w:webHidden/>
          </w:rPr>
          <w:fldChar w:fldCharType="separate"/>
        </w:r>
        <w:r w:rsidR="007356D9">
          <w:rPr>
            <w:noProof/>
            <w:webHidden/>
          </w:rPr>
          <w:t>112</w:t>
        </w:r>
        <w:r w:rsidR="00141F7F">
          <w:rPr>
            <w:noProof/>
            <w:webHidden/>
          </w:rPr>
          <w:fldChar w:fldCharType="end"/>
        </w:r>
      </w:hyperlink>
    </w:p>
    <w:p w14:paraId="5BAA4466"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1" w:history="1">
        <w:r w:rsidR="00141F7F" w:rsidRPr="009B3B3A">
          <w:rPr>
            <w:rStyle w:val="Hyperlink"/>
            <w:bCs/>
            <w:noProof/>
          </w:rPr>
          <w:t>10.10.8</w:t>
        </w:r>
        <w:r w:rsidR="00141F7F">
          <w:rPr>
            <w:rFonts w:eastAsiaTheme="minorEastAsia" w:cstheme="minorBidi"/>
            <w:noProof/>
            <w:sz w:val="22"/>
            <w:szCs w:val="22"/>
            <w:lang w:eastAsia="en-NZ"/>
          </w:rPr>
          <w:tab/>
        </w:r>
        <w:r w:rsidR="00141F7F" w:rsidRPr="009B3B3A">
          <w:rPr>
            <w:rStyle w:val="Hyperlink"/>
            <w:bCs/>
            <w:noProof/>
          </w:rPr>
          <w:t>Intended Procedure Clinical Code System [CM]</w:t>
        </w:r>
        <w:r w:rsidR="00141F7F">
          <w:rPr>
            <w:noProof/>
            <w:webHidden/>
          </w:rPr>
          <w:tab/>
        </w:r>
        <w:r w:rsidR="00141F7F">
          <w:rPr>
            <w:noProof/>
            <w:webHidden/>
          </w:rPr>
          <w:fldChar w:fldCharType="begin"/>
        </w:r>
        <w:r w:rsidR="00141F7F">
          <w:rPr>
            <w:noProof/>
            <w:webHidden/>
          </w:rPr>
          <w:instrText xml:space="preserve"> PAGEREF _Toc512843461 \h </w:instrText>
        </w:r>
        <w:r w:rsidR="00141F7F">
          <w:rPr>
            <w:noProof/>
            <w:webHidden/>
          </w:rPr>
        </w:r>
        <w:r w:rsidR="00141F7F">
          <w:rPr>
            <w:noProof/>
            <w:webHidden/>
          </w:rPr>
          <w:fldChar w:fldCharType="separate"/>
        </w:r>
        <w:r w:rsidR="007356D9">
          <w:rPr>
            <w:noProof/>
            <w:webHidden/>
          </w:rPr>
          <w:t>112</w:t>
        </w:r>
        <w:r w:rsidR="00141F7F">
          <w:rPr>
            <w:noProof/>
            <w:webHidden/>
          </w:rPr>
          <w:fldChar w:fldCharType="end"/>
        </w:r>
      </w:hyperlink>
    </w:p>
    <w:p w14:paraId="2E0EE9E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2" w:history="1">
        <w:r w:rsidR="00141F7F" w:rsidRPr="009B3B3A">
          <w:rPr>
            <w:rStyle w:val="Hyperlink"/>
            <w:bCs/>
            <w:noProof/>
          </w:rPr>
          <w:t>10.10.9</w:t>
        </w:r>
        <w:r w:rsidR="00141F7F">
          <w:rPr>
            <w:rFonts w:eastAsiaTheme="minorEastAsia" w:cstheme="minorBidi"/>
            <w:noProof/>
            <w:sz w:val="22"/>
            <w:szCs w:val="22"/>
            <w:lang w:eastAsia="en-NZ"/>
          </w:rPr>
          <w:tab/>
        </w:r>
        <w:r w:rsidR="00141F7F" w:rsidRPr="009B3B3A">
          <w:rPr>
            <w:rStyle w:val="Hyperlink"/>
            <w:bCs/>
            <w:noProof/>
          </w:rPr>
          <w:t>Optimal Date for Service [O]</w:t>
        </w:r>
        <w:r w:rsidR="00141F7F">
          <w:rPr>
            <w:noProof/>
            <w:webHidden/>
          </w:rPr>
          <w:tab/>
        </w:r>
        <w:r w:rsidR="00141F7F">
          <w:rPr>
            <w:noProof/>
            <w:webHidden/>
          </w:rPr>
          <w:fldChar w:fldCharType="begin"/>
        </w:r>
        <w:r w:rsidR="00141F7F">
          <w:rPr>
            <w:noProof/>
            <w:webHidden/>
          </w:rPr>
          <w:instrText xml:space="preserve"> PAGEREF _Toc512843462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0D31000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3" w:history="1">
        <w:r w:rsidR="00141F7F" w:rsidRPr="009B3B3A">
          <w:rPr>
            <w:rStyle w:val="Hyperlink"/>
            <w:bCs/>
            <w:noProof/>
          </w:rPr>
          <w:t>10.10.10</w:t>
        </w:r>
        <w:r w:rsidR="00141F7F">
          <w:rPr>
            <w:rFonts w:eastAsiaTheme="minorEastAsia" w:cstheme="minorBidi"/>
            <w:noProof/>
            <w:sz w:val="22"/>
            <w:szCs w:val="22"/>
            <w:lang w:eastAsia="en-NZ"/>
          </w:rPr>
          <w:tab/>
        </w:r>
        <w:r w:rsidR="00141F7F" w:rsidRPr="009B3B3A">
          <w:rPr>
            <w:rStyle w:val="Hyperlink"/>
            <w:bCs/>
            <w:noProof/>
          </w:rPr>
          <w:t>Organisation ID</w:t>
        </w:r>
        <w:r w:rsidR="00141F7F">
          <w:rPr>
            <w:noProof/>
            <w:webHidden/>
          </w:rPr>
          <w:tab/>
        </w:r>
        <w:r w:rsidR="00141F7F">
          <w:rPr>
            <w:noProof/>
            <w:webHidden/>
          </w:rPr>
          <w:fldChar w:fldCharType="begin"/>
        </w:r>
        <w:r w:rsidR="00141F7F">
          <w:rPr>
            <w:noProof/>
            <w:webHidden/>
          </w:rPr>
          <w:instrText xml:space="preserve"> PAGEREF _Toc512843463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2BDA67E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4" w:history="1">
        <w:r w:rsidR="00141F7F" w:rsidRPr="009B3B3A">
          <w:rPr>
            <w:rStyle w:val="Hyperlink"/>
            <w:bCs/>
            <w:noProof/>
          </w:rPr>
          <w:t>10.10.11</w:t>
        </w:r>
        <w:r w:rsidR="00141F7F">
          <w:rPr>
            <w:rFonts w:eastAsiaTheme="minorEastAsia" w:cstheme="minorBidi"/>
            <w:noProof/>
            <w:sz w:val="22"/>
            <w:szCs w:val="22"/>
            <w:lang w:eastAsia="en-NZ"/>
          </w:rPr>
          <w:tab/>
        </w:r>
        <w:r w:rsidR="00141F7F" w:rsidRPr="009B3B3A">
          <w:rPr>
            <w:rStyle w:val="Hyperlink"/>
            <w:bCs/>
            <w:noProof/>
          </w:rPr>
          <w:t>Prioritising Clinician Code</w:t>
        </w:r>
        <w:r w:rsidR="00141F7F">
          <w:rPr>
            <w:noProof/>
            <w:webHidden/>
          </w:rPr>
          <w:tab/>
        </w:r>
        <w:r w:rsidR="00141F7F">
          <w:rPr>
            <w:noProof/>
            <w:webHidden/>
          </w:rPr>
          <w:fldChar w:fldCharType="begin"/>
        </w:r>
        <w:r w:rsidR="00141F7F">
          <w:rPr>
            <w:noProof/>
            <w:webHidden/>
          </w:rPr>
          <w:instrText xml:space="preserve"> PAGEREF _Toc512843464 \h </w:instrText>
        </w:r>
        <w:r w:rsidR="00141F7F">
          <w:rPr>
            <w:noProof/>
            <w:webHidden/>
          </w:rPr>
        </w:r>
        <w:r w:rsidR="00141F7F">
          <w:rPr>
            <w:noProof/>
            <w:webHidden/>
          </w:rPr>
          <w:fldChar w:fldCharType="separate"/>
        </w:r>
        <w:r w:rsidR="007356D9">
          <w:rPr>
            <w:noProof/>
            <w:webHidden/>
          </w:rPr>
          <w:t>113</w:t>
        </w:r>
        <w:r w:rsidR="00141F7F">
          <w:rPr>
            <w:noProof/>
            <w:webHidden/>
          </w:rPr>
          <w:fldChar w:fldCharType="end"/>
        </w:r>
      </w:hyperlink>
    </w:p>
    <w:p w14:paraId="74D0E99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5" w:history="1">
        <w:r w:rsidR="00141F7F" w:rsidRPr="009B3B3A">
          <w:rPr>
            <w:rStyle w:val="Hyperlink"/>
            <w:bCs/>
            <w:noProof/>
          </w:rPr>
          <w:t>10.10.12</w:t>
        </w:r>
        <w:r w:rsidR="00141F7F">
          <w:rPr>
            <w:rFonts w:eastAsiaTheme="minorEastAsia" w:cstheme="minorBidi"/>
            <w:noProof/>
            <w:sz w:val="22"/>
            <w:szCs w:val="22"/>
            <w:lang w:eastAsia="en-NZ"/>
          </w:rPr>
          <w:tab/>
        </w:r>
        <w:r w:rsidR="00141F7F" w:rsidRPr="009B3B3A">
          <w:rPr>
            <w:rStyle w:val="Hyperlink"/>
            <w:bCs/>
            <w:noProof/>
          </w:rPr>
          <w:t>Prioritising Clinician Professional Group Code [CM]</w:t>
        </w:r>
        <w:r w:rsidR="00141F7F">
          <w:rPr>
            <w:noProof/>
            <w:webHidden/>
          </w:rPr>
          <w:tab/>
        </w:r>
        <w:r w:rsidR="00141F7F">
          <w:rPr>
            <w:noProof/>
            <w:webHidden/>
          </w:rPr>
          <w:fldChar w:fldCharType="begin"/>
        </w:r>
        <w:r w:rsidR="00141F7F">
          <w:rPr>
            <w:noProof/>
            <w:webHidden/>
          </w:rPr>
          <w:instrText xml:space="preserve"> PAGEREF _Toc512843465 \h </w:instrText>
        </w:r>
        <w:r w:rsidR="00141F7F">
          <w:rPr>
            <w:noProof/>
            <w:webHidden/>
          </w:rPr>
        </w:r>
        <w:r w:rsidR="00141F7F">
          <w:rPr>
            <w:noProof/>
            <w:webHidden/>
          </w:rPr>
          <w:fldChar w:fldCharType="separate"/>
        </w:r>
        <w:r w:rsidR="007356D9">
          <w:rPr>
            <w:noProof/>
            <w:webHidden/>
          </w:rPr>
          <w:t>114</w:t>
        </w:r>
        <w:r w:rsidR="00141F7F">
          <w:rPr>
            <w:noProof/>
            <w:webHidden/>
          </w:rPr>
          <w:fldChar w:fldCharType="end"/>
        </w:r>
      </w:hyperlink>
    </w:p>
    <w:p w14:paraId="0D9D926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6" w:history="1">
        <w:r w:rsidR="00141F7F" w:rsidRPr="009B3B3A">
          <w:rPr>
            <w:rStyle w:val="Hyperlink"/>
            <w:bCs/>
            <w:noProof/>
          </w:rPr>
          <w:t>10.10.13</w:t>
        </w:r>
        <w:r w:rsidR="00141F7F">
          <w:rPr>
            <w:rFonts w:eastAsiaTheme="minorEastAsia" w:cstheme="minorBidi"/>
            <w:noProof/>
            <w:sz w:val="22"/>
            <w:szCs w:val="22"/>
            <w:lang w:eastAsia="en-NZ"/>
          </w:rPr>
          <w:tab/>
        </w:r>
        <w:r w:rsidR="00141F7F" w:rsidRPr="009B3B3A">
          <w:rPr>
            <w:rStyle w:val="Hyperlink"/>
            <w:bCs/>
            <w:noProof/>
          </w:rPr>
          <w:t>Responsible Organisation ID [O]</w:t>
        </w:r>
        <w:r w:rsidR="00141F7F">
          <w:rPr>
            <w:noProof/>
            <w:webHidden/>
          </w:rPr>
          <w:tab/>
        </w:r>
        <w:r w:rsidR="00141F7F">
          <w:rPr>
            <w:noProof/>
            <w:webHidden/>
          </w:rPr>
          <w:fldChar w:fldCharType="begin"/>
        </w:r>
        <w:r w:rsidR="00141F7F">
          <w:rPr>
            <w:noProof/>
            <w:webHidden/>
          </w:rPr>
          <w:instrText xml:space="preserve"> PAGEREF _Toc512843466 \h </w:instrText>
        </w:r>
        <w:r w:rsidR="00141F7F">
          <w:rPr>
            <w:noProof/>
            <w:webHidden/>
          </w:rPr>
        </w:r>
        <w:r w:rsidR="00141F7F">
          <w:rPr>
            <w:noProof/>
            <w:webHidden/>
          </w:rPr>
          <w:fldChar w:fldCharType="separate"/>
        </w:r>
        <w:r w:rsidR="007356D9">
          <w:rPr>
            <w:noProof/>
            <w:webHidden/>
          </w:rPr>
          <w:t>114</w:t>
        </w:r>
        <w:r w:rsidR="00141F7F">
          <w:rPr>
            <w:noProof/>
            <w:webHidden/>
          </w:rPr>
          <w:fldChar w:fldCharType="end"/>
        </w:r>
      </w:hyperlink>
    </w:p>
    <w:p w14:paraId="7105755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7" w:history="1">
        <w:r w:rsidR="00141F7F" w:rsidRPr="009B3B3A">
          <w:rPr>
            <w:rStyle w:val="Hyperlink"/>
            <w:bCs/>
            <w:noProof/>
          </w:rPr>
          <w:t>10.10.14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_Toc512843467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79729BB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8" w:history="1">
        <w:r w:rsidR="00141F7F" w:rsidRPr="009B3B3A">
          <w:rPr>
            <w:rStyle w:val="Hyperlink"/>
            <w:bCs/>
            <w:noProof/>
          </w:rPr>
          <w:t>10.10.15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_Toc512843468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3CCC758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69" w:history="1">
        <w:r w:rsidR="00141F7F" w:rsidRPr="009B3B3A">
          <w:rPr>
            <w:rStyle w:val="Hyperlink"/>
            <w:bCs/>
            <w:noProof/>
          </w:rPr>
          <w:t>10.10.16</w:t>
        </w:r>
        <w:r w:rsidR="00141F7F">
          <w:rPr>
            <w:rFonts w:eastAsiaTheme="minorEastAsia" w:cstheme="minorBidi"/>
            <w:noProof/>
            <w:sz w:val="22"/>
            <w:szCs w:val="22"/>
            <w:lang w:eastAsia="en-NZ"/>
          </w:rPr>
          <w:tab/>
        </w:r>
        <w:r w:rsidR="00141F7F" w:rsidRPr="009B3B3A">
          <w:rPr>
            <w:rStyle w:val="Hyperlink"/>
            <w:bCs/>
            <w:noProof/>
          </w:rPr>
          <w:t>Intended Procedure Clinical Code Type [CM]</w:t>
        </w:r>
        <w:r w:rsidR="00141F7F">
          <w:rPr>
            <w:noProof/>
            <w:webHidden/>
          </w:rPr>
          <w:tab/>
        </w:r>
        <w:r w:rsidR="00141F7F">
          <w:rPr>
            <w:noProof/>
            <w:webHidden/>
          </w:rPr>
          <w:fldChar w:fldCharType="begin"/>
        </w:r>
        <w:r w:rsidR="00141F7F">
          <w:rPr>
            <w:noProof/>
            <w:webHidden/>
          </w:rPr>
          <w:instrText xml:space="preserve"> PAGEREF _Toc512843469 \h </w:instrText>
        </w:r>
        <w:r w:rsidR="00141F7F">
          <w:rPr>
            <w:noProof/>
            <w:webHidden/>
          </w:rPr>
        </w:r>
        <w:r w:rsidR="00141F7F">
          <w:rPr>
            <w:noProof/>
            <w:webHidden/>
          </w:rPr>
          <w:fldChar w:fldCharType="separate"/>
        </w:r>
        <w:r w:rsidR="007356D9">
          <w:rPr>
            <w:noProof/>
            <w:webHidden/>
          </w:rPr>
          <w:t>115</w:t>
        </w:r>
        <w:r w:rsidR="00141F7F">
          <w:rPr>
            <w:noProof/>
            <w:webHidden/>
          </w:rPr>
          <w:fldChar w:fldCharType="end"/>
        </w:r>
      </w:hyperlink>
    </w:p>
    <w:p w14:paraId="0AC6736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0" w:history="1">
        <w:r w:rsidR="00141F7F" w:rsidRPr="009B3B3A">
          <w:rPr>
            <w:rStyle w:val="Hyperlink"/>
            <w:noProof/>
          </w:rPr>
          <w:t>10.10.17</w:t>
        </w:r>
        <w:r w:rsidR="00141F7F">
          <w:rPr>
            <w:rFonts w:eastAsiaTheme="minorEastAsia" w:cstheme="minorBidi"/>
            <w:noProof/>
            <w:sz w:val="22"/>
            <w:szCs w:val="22"/>
            <w:lang w:eastAsia="en-NZ"/>
          </w:rPr>
          <w:tab/>
        </w:r>
        <w:r w:rsidR="00141F7F" w:rsidRPr="009B3B3A">
          <w:rPr>
            <w:rStyle w:val="Hyperlink"/>
            <w:noProof/>
          </w:rPr>
          <w:t>Responsible Health Specialty</w:t>
        </w:r>
        <w:r w:rsidR="00141F7F">
          <w:rPr>
            <w:noProof/>
            <w:webHidden/>
          </w:rPr>
          <w:tab/>
        </w:r>
        <w:r w:rsidR="00141F7F">
          <w:rPr>
            <w:noProof/>
            <w:webHidden/>
          </w:rPr>
          <w:fldChar w:fldCharType="begin"/>
        </w:r>
        <w:r w:rsidR="00141F7F">
          <w:rPr>
            <w:noProof/>
            <w:webHidden/>
          </w:rPr>
          <w:instrText xml:space="preserve"> PAGEREF _Toc512843470 \h </w:instrText>
        </w:r>
        <w:r w:rsidR="00141F7F">
          <w:rPr>
            <w:noProof/>
            <w:webHidden/>
          </w:rPr>
        </w:r>
        <w:r w:rsidR="00141F7F">
          <w:rPr>
            <w:noProof/>
            <w:webHidden/>
          </w:rPr>
          <w:fldChar w:fldCharType="separate"/>
        </w:r>
        <w:r w:rsidR="007356D9">
          <w:rPr>
            <w:noProof/>
            <w:webHidden/>
          </w:rPr>
          <w:t>116</w:t>
        </w:r>
        <w:r w:rsidR="00141F7F">
          <w:rPr>
            <w:noProof/>
            <w:webHidden/>
          </w:rPr>
          <w:fldChar w:fldCharType="end"/>
        </w:r>
      </w:hyperlink>
    </w:p>
    <w:p w14:paraId="7A44D27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71" w:history="1">
        <w:r w:rsidR="00141F7F" w:rsidRPr="009B3B3A">
          <w:rPr>
            <w:rStyle w:val="Hyperlink"/>
            <w:noProof/>
          </w:rPr>
          <w:t>10.11.</w:t>
        </w:r>
        <w:r w:rsidR="00141F7F">
          <w:rPr>
            <w:rFonts w:eastAsiaTheme="minorEastAsia" w:cstheme="minorBidi"/>
            <w:b w:val="0"/>
            <w:bCs w:val="0"/>
            <w:noProof/>
            <w:sz w:val="22"/>
            <w:szCs w:val="22"/>
            <w:lang w:eastAsia="en-NZ"/>
          </w:rPr>
          <w:tab/>
        </w:r>
        <w:r w:rsidR="00141F7F" w:rsidRPr="009B3B3A">
          <w:rPr>
            <w:rStyle w:val="Hyperlink"/>
            <w:noProof/>
          </w:rPr>
          <w:t>Clinical Priority</w:t>
        </w:r>
        <w:r w:rsidR="00141F7F">
          <w:rPr>
            <w:noProof/>
            <w:webHidden/>
          </w:rPr>
          <w:tab/>
        </w:r>
        <w:r w:rsidR="00141F7F">
          <w:rPr>
            <w:noProof/>
            <w:webHidden/>
          </w:rPr>
          <w:fldChar w:fldCharType="begin"/>
        </w:r>
        <w:r w:rsidR="00141F7F">
          <w:rPr>
            <w:noProof/>
            <w:webHidden/>
          </w:rPr>
          <w:instrText xml:space="preserve"> PAGEREF _Toc512843471 \h </w:instrText>
        </w:r>
        <w:r w:rsidR="00141F7F">
          <w:rPr>
            <w:noProof/>
            <w:webHidden/>
          </w:rPr>
        </w:r>
        <w:r w:rsidR="00141F7F">
          <w:rPr>
            <w:noProof/>
            <w:webHidden/>
          </w:rPr>
          <w:fldChar w:fldCharType="separate"/>
        </w:r>
        <w:r w:rsidR="007356D9">
          <w:rPr>
            <w:noProof/>
            <w:webHidden/>
          </w:rPr>
          <w:t>116</w:t>
        </w:r>
        <w:r w:rsidR="00141F7F">
          <w:rPr>
            <w:noProof/>
            <w:webHidden/>
          </w:rPr>
          <w:fldChar w:fldCharType="end"/>
        </w:r>
      </w:hyperlink>
    </w:p>
    <w:p w14:paraId="3D4BCA1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2" w:history="1">
        <w:r w:rsidR="00141F7F" w:rsidRPr="009B3B3A">
          <w:rPr>
            <w:rStyle w:val="Hyperlink"/>
            <w:bCs/>
            <w:noProof/>
          </w:rPr>
          <w:t>10.11.1</w:t>
        </w:r>
        <w:r w:rsidR="00141F7F">
          <w:rPr>
            <w:rFonts w:eastAsiaTheme="minorEastAsia" w:cstheme="minorBidi"/>
            <w:noProof/>
            <w:sz w:val="22"/>
            <w:szCs w:val="22"/>
            <w:lang w:eastAsia="en-NZ"/>
          </w:rPr>
          <w:tab/>
        </w:r>
        <w:r w:rsidR="00141F7F" w:rsidRPr="009B3B3A">
          <w:rPr>
            <w:rStyle w:val="Hyperlink"/>
            <w:bCs/>
            <w:noProof/>
          </w:rPr>
          <w:t>Clinical Override</w:t>
        </w:r>
        <w:r w:rsidR="00141F7F">
          <w:rPr>
            <w:noProof/>
            <w:webHidden/>
          </w:rPr>
          <w:tab/>
        </w:r>
        <w:r w:rsidR="00141F7F">
          <w:rPr>
            <w:noProof/>
            <w:webHidden/>
          </w:rPr>
          <w:fldChar w:fldCharType="begin"/>
        </w:r>
        <w:r w:rsidR="00141F7F">
          <w:rPr>
            <w:noProof/>
            <w:webHidden/>
          </w:rPr>
          <w:instrText xml:space="preserve"> PAGEREF _Toc512843472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1F95D07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3" w:history="1">
        <w:r w:rsidR="00141F7F" w:rsidRPr="009B3B3A">
          <w:rPr>
            <w:rStyle w:val="Hyperlink"/>
            <w:bCs/>
            <w:noProof/>
          </w:rPr>
          <w:t>10.11.2</w:t>
        </w:r>
        <w:r w:rsidR="00141F7F">
          <w:rPr>
            <w:rFonts w:eastAsiaTheme="minorEastAsia" w:cstheme="minorBidi"/>
            <w:noProof/>
            <w:sz w:val="22"/>
            <w:szCs w:val="22"/>
            <w:lang w:eastAsia="en-NZ"/>
          </w:rPr>
          <w:tab/>
        </w:r>
        <w:r w:rsidR="00141F7F" w:rsidRPr="009B3B3A">
          <w:rPr>
            <w:rStyle w:val="Hyperlink"/>
            <w:bCs/>
            <w:noProof/>
          </w:rPr>
          <w:t>Clinical Override Reason Code [CM]</w:t>
        </w:r>
        <w:r w:rsidR="00141F7F">
          <w:rPr>
            <w:noProof/>
            <w:webHidden/>
          </w:rPr>
          <w:tab/>
        </w:r>
        <w:r w:rsidR="00141F7F">
          <w:rPr>
            <w:noProof/>
            <w:webHidden/>
          </w:rPr>
          <w:fldChar w:fldCharType="begin"/>
        </w:r>
        <w:r w:rsidR="00141F7F">
          <w:rPr>
            <w:noProof/>
            <w:webHidden/>
          </w:rPr>
          <w:instrText xml:space="preserve"> PAGEREF _Toc512843473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516B50D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4" w:history="1">
        <w:r w:rsidR="00141F7F" w:rsidRPr="009B3B3A">
          <w:rPr>
            <w:rStyle w:val="Hyperlink"/>
            <w:bCs/>
            <w:noProof/>
          </w:rPr>
          <w:t>10.11.3</w:t>
        </w:r>
        <w:r w:rsidR="00141F7F">
          <w:rPr>
            <w:rFonts w:eastAsiaTheme="minorEastAsia" w:cstheme="minorBidi"/>
            <w:noProof/>
            <w:sz w:val="22"/>
            <w:szCs w:val="22"/>
            <w:lang w:eastAsia="en-NZ"/>
          </w:rPr>
          <w:tab/>
        </w:r>
        <w:r w:rsidR="00141F7F" w:rsidRPr="009B3B3A">
          <w:rPr>
            <w:rStyle w:val="Hyperlink"/>
            <w:bCs/>
            <w:noProof/>
          </w:rPr>
          <w:t>Clinical Priority Score</w:t>
        </w:r>
        <w:r w:rsidR="00141F7F">
          <w:rPr>
            <w:noProof/>
            <w:webHidden/>
          </w:rPr>
          <w:tab/>
        </w:r>
        <w:r w:rsidR="00141F7F">
          <w:rPr>
            <w:noProof/>
            <w:webHidden/>
          </w:rPr>
          <w:fldChar w:fldCharType="begin"/>
        </w:r>
        <w:r w:rsidR="00141F7F">
          <w:rPr>
            <w:noProof/>
            <w:webHidden/>
          </w:rPr>
          <w:instrText xml:space="preserve"> PAGEREF _Toc512843474 \h </w:instrText>
        </w:r>
        <w:r w:rsidR="00141F7F">
          <w:rPr>
            <w:noProof/>
            <w:webHidden/>
          </w:rPr>
        </w:r>
        <w:r w:rsidR="00141F7F">
          <w:rPr>
            <w:noProof/>
            <w:webHidden/>
          </w:rPr>
          <w:fldChar w:fldCharType="separate"/>
        </w:r>
        <w:r w:rsidR="007356D9">
          <w:rPr>
            <w:noProof/>
            <w:webHidden/>
          </w:rPr>
          <w:t>117</w:t>
        </w:r>
        <w:r w:rsidR="00141F7F">
          <w:rPr>
            <w:noProof/>
            <w:webHidden/>
          </w:rPr>
          <w:fldChar w:fldCharType="end"/>
        </w:r>
      </w:hyperlink>
    </w:p>
    <w:p w14:paraId="1D08A89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5" w:history="1">
        <w:r w:rsidR="00141F7F" w:rsidRPr="009B3B3A">
          <w:rPr>
            <w:rStyle w:val="Hyperlink"/>
            <w:bCs/>
            <w:noProof/>
          </w:rPr>
          <w:t>10.11.4</w:t>
        </w:r>
        <w:r w:rsidR="00141F7F">
          <w:rPr>
            <w:rFonts w:eastAsiaTheme="minorEastAsia" w:cstheme="minorBidi"/>
            <w:noProof/>
            <w:sz w:val="22"/>
            <w:szCs w:val="22"/>
            <w:lang w:eastAsia="en-NZ"/>
          </w:rPr>
          <w:tab/>
        </w:r>
        <w:r w:rsidR="00141F7F" w:rsidRPr="009B3B3A">
          <w:rPr>
            <w:rStyle w:val="Hyperlink"/>
            <w:bCs/>
            <w:noProof/>
          </w:rPr>
          <w:t>Clinical Priority Score Date [CM]</w:t>
        </w:r>
        <w:r w:rsidR="00141F7F">
          <w:rPr>
            <w:noProof/>
            <w:webHidden/>
          </w:rPr>
          <w:tab/>
        </w:r>
        <w:r w:rsidR="00141F7F">
          <w:rPr>
            <w:noProof/>
            <w:webHidden/>
          </w:rPr>
          <w:fldChar w:fldCharType="begin"/>
        </w:r>
        <w:r w:rsidR="00141F7F">
          <w:rPr>
            <w:noProof/>
            <w:webHidden/>
          </w:rPr>
          <w:instrText xml:space="preserve"> PAGEREF _Toc512843475 \h </w:instrText>
        </w:r>
        <w:r w:rsidR="00141F7F">
          <w:rPr>
            <w:noProof/>
            <w:webHidden/>
          </w:rPr>
        </w:r>
        <w:r w:rsidR="00141F7F">
          <w:rPr>
            <w:noProof/>
            <w:webHidden/>
          </w:rPr>
          <w:fldChar w:fldCharType="separate"/>
        </w:r>
        <w:r w:rsidR="007356D9">
          <w:rPr>
            <w:noProof/>
            <w:webHidden/>
          </w:rPr>
          <w:t>118</w:t>
        </w:r>
        <w:r w:rsidR="00141F7F">
          <w:rPr>
            <w:noProof/>
            <w:webHidden/>
          </w:rPr>
          <w:fldChar w:fldCharType="end"/>
        </w:r>
      </w:hyperlink>
    </w:p>
    <w:p w14:paraId="7037641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6" w:history="1">
        <w:r w:rsidR="00141F7F" w:rsidRPr="009B3B3A">
          <w:rPr>
            <w:rStyle w:val="Hyperlink"/>
            <w:bCs/>
            <w:noProof/>
          </w:rPr>
          <w:t>10.11.5</w:t>
        </w:r>
        <w:r w:rsidR="00141F7F">
          <w:rPr>
            <w:rFonts w:eastAsiaTheme="minorEastAsia" w:cstheme="minorBidi"/>
            <w:noProof/>
            <w:sz w:val="22"/>
            <w:szCs w:val="22"/>
            <w:lang w:eastAsia="en-NZ"/>
          </w:rPr>
          <w:tab/>
        </w:r>
        <w:r w:rsidR="00141F7F" w:rsidRPr="009B3B3A">
          <w:rPr>
            <w:rStyle w:val="Hyperlink"/>
            <w:bCs/>
            <w:noProof/>
          </w:rPr>
          <w:t>Clinical Priority Tool ID</w:t>
        </w:r>
        <w:r w:rsidR="00141F7F">
          <w:rPr>
            <w:noProof/>
            <w:webHidden/>
          </w:rPr>
          <w:tab/>
        </w:r>
        <w:r w:rsidR="00141F7F">
          <w:rPr>
            <w:noProof/>
            <w:webHidden/>
          </w:rPr>
          <w:fldChar w:fldCharType="begin"/>
        </w:r>
        <w:r w:rsidR="00141F7F">
          <w:rPr>
            <w:noProof/>
            <w:webHidden/>
          </w:rPr>
          <w:instrText xml:space="preserve"> PAGEREF _Toc512843476 \h </w:instrText>
        </w:r>
        <w:r w:rsidR="00141F7F">
          <w:rPr>
            <w:noProof/>
            <w:webHidden/>
          </w:rPr>
        </w:r>
        <w:r w:rsidR="00141F7F">
          <w:rPr>
            <w:noProof/>
            <w:webHidden/>
          </w:rPr>
          <w:fldChar w:fldCharType="separate"/>
        </w:r>
        <w:r w:rsidR="007356D9">
          <w:rPr>
            <w:noProof/>
            <w:webHidden/>
          </w:rPr>
          <w:t>119</w:t>
        </w:r>
        <w:r w:rsidR="00141F7F">
          <w:rPr>
            <w:noProof/>
            <w:webHidden/>
          </w:rPr>
          <w:fldChar w:fldCharType="end"/>
        </w:r>
      </w:hyperlink>
    </w:p>
    <w:p w14:paraId="1807C70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7" w:history="1">
        <w:r w:rsidR="00141F7F" w:rsidRPr="009B3B3A">
          <w:rPr>
            <w:rStyle w:val="Hyperlink"/>
            <w:bCs/>
            <w:noProof/>
          </w:rPr>
          <w:t>10.11.6</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_Toc512843477 \h </w:instrText>
        </w:r>
        <w:r w:rsidR="00141F7F">
          <w:rPr>
            <w:noProof/>
            <w:webHidden/>
          </w:rPr>
        </w:r>
        <w:r w:rsidR="00141F7F">
          <w:rPr>
            <w:noProof/>
            <w:webHidden/>
          </w:rPr>
          <w:fldChar w:fldCharType="separate"/>
        </w:r>
        <w:r w:rsidR="007356D9">
          <w:rPr>
            <w:noProof/>
            <w:webHidden/>
          </w:rPr>
          <w:t>119</w:t>
        </w:r>
        <w:r w:rsidR="00141F7F">
          <w:rPr>
            <w:noProof/>
            <w:webHidden/>
          </w:rPr>
          <w:fldChar w:fldCharType="end"/>
        </w:r>
      </w:hyperlink>
    </w:p>
    <w:p w14:paraId="7D6A6CE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78" w:history="1">
        <w:r w:rsidR="00141F7F" w:rsidRPr="009B3B3A">
          <w:rPr>
            <w:rStyle w:val="Hyperlink"/>
            <w:noProof/>
          </w:rPr>
          <w:t>10.12.</w:t>
        </w:r>
        <w:r w:rsidR="00141F7F">
          <w:rPr>
            <w:rFonts w:eastAsiaTheme="minorEastAsia" w:cstheme="minorBidi"/>
            <w:b w:val="0"/>
            <w:bCs w:val="0"/>
            <w:noProof/>
            <w:sz w:val="22"/>
            <w:szCs w:val="22"/>
            <w:lang w:eastAsia="en-NZ"/>
          </w:rPr>
          <w:tab/>
        </w:r>
        <w:r w:rsidR="00141F7F" w:rsidRPr="009B3B3A">
          <w:rPr>
            <w:rStyle w:val="Hyperlink"/>
            <w:noProof/>
          </w:rPr>
          <w:t>Decision Outcome</w:t>
        </w:r>
        <w:r w:rsidR="00141F7F">
          <w:rPr>
            <w:noProof/>
            <w:webHidden/>
          </w:rPr>
          <w:tab/>
        </w:r>
        <w:r w:rsidR="00141F7F">
          <w:rPr>
            <w:noProof/>
            <w:webHidden/>
          </w:rPr>
          <w:fldChar w:fldCharType="begin"/>
        </w:r>
        <w:r w:rsidR="00141F7F">
          <w:rPr>
            <w:noProof/>
            <w:webHidden/>
          </w:rPr>
          <w:instrText xml:space="preserve"> PAGEREF _Toc512843478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76E1615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79" w:history="1">
        <w:r w:rsidR="00141F7F" w:rsidRPr="009B3B3A">
          <w:rPr>
            <w:rStyle w:val="Hyperlink"/>
            <w:bCs/>
            <w:noProof/>
          </w:rPr>
          <w:t>10.12.1</w:t>
        </w:r>
        <w:r w:rsidR="00141F7F">
          <w:rPr>
            <w:rFonts w:eastAsiaTheme="minorEastAsia" w:cstheme="minorBidi"/>
            <w:noProof/>
            <w:sz w:val="22"/>
            <w:szCs w:val="22"/>
            <w:lang w:eastAsia="en-NZ"/>
          </w:rPr>
          <w:tab/>
        </w:r>
        <w:r w:rsidR="00141F7F" w:rsidRPr="009B3B3A">
          <w:rPr>
            <w:rStyle w:val="Hyperlink"/>
            <w:bCs/>
            <w:noProof/>
          </w:rPr>
          <w:t>Activity ID</w:t>
        </w:r>
        <w:r w:rsidR="00141F7F">
          <w:rPr>
            <w:noProof/>
            <w:webHidden/>
          </w:rPr>
          <w:tab/>
        </w:r>
        <w:r w:rsidR="00141F7F">
          <w:rPr>
            <w:noProof/>
            <w:webHidden/>
          </w:rPr>
          <w:fldChar w:fldCharType="begin"/>
        </w:r>
        <w:r w:rsidR="00141F7F">
          <w:rPr>
            <w:noProof/>
            <w:webHidden/>
          </w:rPr>
          <w:instrText xml:space="preserve"> PAGEREF _Toc512843479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3F611F8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0" w:history="1">
        <w:r w:rsidR="00141F7F" w:rsidRPr="009B3B3A">
          <w:rPr>
            <w:rStyle w:val="Hyperlink"/>
            <w:bCs/>
            <w:noProof/>
          </w:rPr>
          <w:t>10.12.2</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_Toc512843480 \h </w:instrText>
        </w:r>
        <w:r w:rsidR="00141F7F">
          <w:rPr>
            <w:noProof/>
            <w:webHidden/>
          </w:rPr>
        </w:r>
        <w:r w:rsidR="00141F7F">
          <w:rPr>
            <w:noProof/>
            <w:webHidden/>
          </w:rPr>
          <w:fldChar w:fldCharType="separate"/>
        </w:r>
        <w:r w:rsidR="007356D9">
          <w:rPr>
            <w:noProof/>
            <w:webHidden/>
          </w:rPr>
          <w:t>120</w:t>
        </w:r>
        <w:r w:rsidR="00141F7F">
          <w:rPr>
            <w:noProof/>
            <w:webHidden/>
          </w:rPr>
          <w:fldChar w:fldCharType="end"/>
        </w:r>
      </w:hyperlink>
    </w:p>
    <w:p w14:paraId="0C024EF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1" w:history="1">
        <w:r w:rsidR="00141F7F" w:rsidRPr="009B3B3A">
          <w:rPr>
            <w:rStyle w:val="Hyperlink"/>
            <w:bCs/>
            <w:noProof/>
          </w:rPr>
          <w:t>10.12.3</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_Toc512843481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4F9B1412"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82" w:history="1">
        <w:r w:rsidR="00141F7F" w:rsidRPr="009B3B3A">
          <w:rPr>
            <w:rStyle w:val="Hyperlink"/>
            <w:noProof/>
          </w:rPr>
          <w:t>10.13.</w:t>
        </w:r>
        <w:r w:rsidR="00141F7F">
          <w:rPr>
            <w:rFonts w:eastAsiaTheme="minorEastAsia" w:cstheme="minorBidi"/>
            <w:b w:val="0"/>
            <w:bCs w:val="0"/>
            <w:noProof/>
            <w:sz w:val="22"/>
            <w:szCs w:val="22"/>
            <w:lang w:eastAsia="en-NZ"/>
          </w:rPr>
          <w:tab/>
        </w:r>
        <w:r w:rsidR="00141F7F" w:rsidRPr="009B3B3A">
          <w:rPr>
            <w:rStyle w:val="Hyperlink"/>
            <w:noProof/>
          </w:rPr>
          <w:t>Diagnosis</w:t>
        </w:r>
        <w:r w:rsidR="00141F7F">
          <w:rPr>
            <w:noProof/>
            <w:webHidden/>
          </w:rPr>
          <w:tab/>
        </w:r>
        <w:r w:rsidR="00141F7F">
          <w:rPr>
            <w:noProof/>
            <w:webHidden/>
          </w:rPr>
          <w:fldChar w:fldCharType="begin"/>
        </w:r>
        <w:r w:rsidR="00141F7F">
          <w:rPr>
            <w:noProof/>
            <w:webHidden/>
          </w:rPr>
          <w:instrText xml:space="preserve"> PAGEREF _Toc512843482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0B5DC9F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3" w:history="1">
        <w:r w:rsidR="00141F7F" w:rsidRPr="009B3B3A">
          <w:rPr>
            <w:rStyle w:val="Hyperlink"/>
            <w:bCs/>
            <w:noProof/>
          </w:rPr>
          <w:t>10.13.1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_Toc512843483 \h </w:instrText>
        </w:r>
        <w:r w:rsidR="00141F7F">
          <w:rPr>
            <w:noProof/>
            <w:webHidden/>
          </w:rPr>
        </w:r>
        <w:r w:rsidR="00141F7F">
          <w:rPr>
            <w:noProof/>
            <w:webHidden/>
          </w:rPr>
          <w:fldChar w:fldCharType="separate"/>
        </w:r>
        <w:r w:rsidR="007356D9">
          <w:rPr>
            <w:noProof/>
            <w:webHidden/>
          </w:rPr>
          <w:t>121</w:t>
        </w:r>
        <w:r w:rsidR="00141F7F">
          <w:rPr>
            <w:noProof/>
            <w:webHidden/>
          </w:rPr>
          <w:fldChar w:fldCharType="end"/>
        </w:r>
      </w:hyperlink>
    </w:p>
    <w:p w14:paraId="2818B60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4" w:history="1">
        <w:r w:rsidR="00141F7F" w:rsidRPr="009B3B3A">
          <w:rPr>
            <w:rStyle w:val="Hyperlink"/>
            <w:bCs/>
            <w:noProof/>
          </w:rPr>
          <w:t>10.13.2</w:t>
        </w:r>
        <w:r w:rsidR="00141F7F">
          <w:rPr>
            <w:rFonts w:eastAsiaTheme="minorEastAsia" w:cstheme="minorBidi"/>
            <w:noProof/>
            <w:sz w:val="22"/>
            <w:szCs w:val="22"/>
            <w:lang w:eastAsia="en-NZ"/>
          </w:rPr>
          <w:tab/>
        </w:r>
        <w:r w:rsidR="00141F7F" w:rsidRPr="009B3B3A">
          <w:rPr>
            <w:rStyle w:val="Hyperlink"/>
            <w:bCs/>
            <w:noProof/>
          </w:rPr>
          <w:t>Date of Diagnosis</w:t>
        </w:r>
        <w:r w:rsidR="00141F7F">
          <w:rPr>
            <w:noProof/>
            <w:webHidden/>
          </w:rPr>
          <w:tab/>
        </w:r>
        <w:r w:rsidR="00141F7F">
          <w:rPr>
            <w:noProof/>
            <w:webHidden/>
          </w:rPr>
          <w:fldChar w:fldCharType="begin"/>
        </w:r>
        <w:r w:rsidR="00141F7F">
          <w:rPr>
            <w:noProof/>
            <w:webHidden/>
          </w:rPr>
          <w:instrText xml:space="preserve"> PAGEREF _Toc512843484 \h </w:instrText>
        </w:r>
        <w:r w:rsidR="00141F7F">
          <w:rPr>
            <w:noProof/>
            <w:webHidden/>
          </w:rPr>
        </w:r>
        <w:r w:rsidR="00141F7F">
          <w:rPr>
            <w:noProof/>
            <w:webHidden/>
          </w:rPr>
          <w:fldChar w:fldCharType="separate"/>
        </w:r>
        <w:r w:rsidR="007356D9">
          <w:rPr>
            <w:noProof/>
            <w:webHidden/>
          </w:rPr>
          <w:t>122</w:t>
        </w:r>
        <w:r w:rsidR="00141F7F">
          <w:rPr>
            <w:noProof/>
            <w:webHidden/>
          </w:rPr>
          <w:fldChar w:fldCharType="end"/>
        </w:r>
      </w:hyperlink>
    </w:p>
    <w:p w14:paraId="570C337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5" w:history="1">
        <w:r w:rsidR="00141F7F" w:rsidRPr="009B3B3A">
          <w:rPr>
            <w:rStyle w:val="Hyperlink"/>
            <w:bCs/>
            <w:noProof/>
          </w:rPr>
          <w:t>10.13.3</w:t>
        </w:r>
        <w:r w:rsidR="00141F7F">
          <w:rPr>
            <w:rFonts w:eastAsiaTheme="minorEastAsia" w:cstheme="minorBidi"/>
            <w:noProof/>
            <w:sz w:val="22"/>
            <w:szCs w:val="22"/>
            <w:lang w:eastAsia="en-NZ"/>
          </w:rPr>
          <w:tab/>
        </w:r>
        <w:r w:rsidR="00141F7F" w:rsidRPr="009B3B3A">
          <w:rPr>
            <w:rStyle w:val="Hyperlink"/>
            <w:bCs/>
            <w:noProof/>
          </w:rPr>
          <w:t>Decision Outcome ID</w:t>
        </w:r>
        <w:r w:rsidR="00141F7F">
          <w:rPr>
            <w:noProof/>
            <w:webHidden/>
          </w:rPr>
          <w:tab/>
        </w:r>
        <w:r w:rsidR="00141F7F">
          <w:rPr>
            <w:noProof/>
            <w:webHidden/>
          </w:rPr>
          <w:fldChar w:fldCharType="begin"/>
        </w:r>
        <w:r w:rsidR="00141F7F">
          <w:rPr>
            <w:noProof/>
            <w:webHidden/>
          </w:rPr>
          <w:instrText xml:space="preserve"> PAGEREF _Toc512843485 \h </w:instrText>
        </w:r>
        <w:r w:rsidR="00141F7F">
          <w:rPr>
            <w:noProof/>
            <w:webHidden/>
          </w:rPr>
        </w:r>
        <w:r w:rsidR="00141F7F">
          <w:rPr>
            <w:noProof/>
            <w:webHidden/>
          </w:rPr>
          <w:fldChar w:fldCharType="separate"/>
        </w:r>
        <w:r w:rsidR="007356D9">
          <w:rPr>
            <w:noProof/>
            <w:webHidden/>
          </w:rPr>
          <w:t>122</w:t>
        </w:r>
        <w:r w:rsidR="00141F7F">
          <w:rPr>
            <w:noProof/>
            <w:webHidden/>
          </w:rPr>
          <w:fldChar w:fldCharType="end"/>
        </w:r>
      </w:hyperlink>
    </w:p>
    <w:p w14:paraId="0A1E240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6" w:history="1">
        <w:r w:rsidR="00141F7F" w:rsidRPr="009B3B3A">
          <w:rPr>
            <w:rStyle w:val="Hyperlink"/>
            <w:bCs/>
            <w:noProof/>
          </w:rPr>
          <w:t>10.13.4</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_Toc512843486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415A1B2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7" w:history="1">
        <w:r w:rsidR="00141F7F" w:rsidRPr="009B3B3A">
          <w:rPr>
            <w:rStyle w:val="Hyperlink"/>
            <w:bCs/>
            <w:noProof/>
          </w:rPr>
          <w:t>10.13.5</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_Toc512843487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38D0A0D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8" w:history="1">
        <w:r w:rsidR="00141F7F" w:rsidRPr="009B3B3A">
          <w:rPr>
            <w:rStyle w:val="Hyperlink"/>
            <w:bCs/>
            <w:noProof/>
          </w:rPr>
          <w:t>10.13.6</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_Toc512843488 \h </w:instrText>
        </w:r>
        <w:r w:rsidR="00141F7F">
          <w:rPr>
            <w:noProof/>
            <w:webHidden/>
          </w:rPr>
        </w:r>
        <w:r w:rsidR="00141F7F">
          <w:rPr>
            <w:noProof/>
            <w:webHidden/>
          </w:rPr>
          <w:fldChar w:fldCharType="separate"/>
        </w:r>
        <w:r w:rsidR="007356D9">
          <w:rPr>
            <w:noProof/>
            <w:webHidden/>
          </w:rPr>
          <w:t>123</w:t>
        </w:r>
        <w:r w:rsidR="00141F7F">
          <w:rPr>
            <w:noProof/>
            <w:webHidden/>
          </w:rPr>
          <w:fldChar w:fldCharType="end"/>
        </w:r>
      </w:hyperlink>
    </w:p>
    <w:p w14:paraId="36B7A47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89" w:history="1">
        <w:r w:rsidR="00141F7F" w:rsidRPr="009B3B3A">
          <w:rPr>
            <w:rStyle w:val="Hyperlink"/>
            <w:bCs/>
            <w:noProof/>
          </w:rPr>
          <w:t>10.13.7</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_Toc512843489 \h </w:instrText>
        </w:r>
        <w:r w:rsidR="00141F7F">
          <w:rPr>
            <w:noProof/>
            <w:webHidden/>
          </w:rPr>
        </w:r>
        <w:r w:rsidR="00141F7F">
          <w:rPr>
            <w:noProof/>
            <w:webHidden/>
          </w:rPr>
          <w:fldChar w:fldCharType="separate"/>
        </w:r>
        <w:r w:rsidR="007356D9">
          <w:rPr>
            <w:noProof/>
            <w:webHidden/>
          </w:rPr>
          <w:t>124</w:t>
        </w:r>
        <w:r w:rsidR="00141F7F">
          <w:rPr>
            <w:noProof/>
            <w:webHidden/>
          </w:rPr>
          <w:fldChar w:fldCharType="end"/>
        </w:r>
      </w:hyperlink>
    </w:p>
    <w:p w14:paraId="3E2C1CF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0" w:history="1">
        <w:r w:rsidR="00141F7F" w:rsidRPr="009B3B3A">
          <w:rPr>
            <w:rStyle w:val="Hyperlink"/>
            <w:bCs/>
            <w:noProof/>
          </w:rPr>
          <w:t>10.13.8</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_Toc512843490 \h </w:instrText>
        </w:r>
        <w:r w:rsidR="00141F7F">
          <w:rPr>
            <w:noProof/>
            <w:webHidden/>
          </w:rPr>
        </w:r>
        <w:r w:rsidR="00141F7F">
          <w:rPr>
            <w:noProof/>
            <w:webHidden/>
          </w:rPr>
          <w:fldChar w:fldCharType="separate"/>
        </w:r>
        <w:r w:rsidR="007356D9">
          <w:rPr>
            <w:noProof/>
            <w:webHidden/>
          </w:rPr>
          <w:t>124</w:t>
        </w:r>
        <w:r w:rsidR="00141F7F">
          <w:rPr>
            <w:noProof/>
            <w:webHidden/>
          </w:rPr>
          <w:fldChar w:fldCharType="end"/>
        </w:r>
      </w:hyperlink>
    </w:p>
    <w:p w14:paraId="3D6076D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1" w:history="1">
        <w:r w:rsidR="00141F7F" w:rsidRPr="009B3B3A">
          <w:rPr>
            <w:rStyle w:val="Hyperlink"/>
            <w:noProof/>
          </w:rPr>
          <w:t>10.13.9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_Toc512843491 \h </w:instrText>
        </w:r>
        <w:r w:rsidR="00141F7F">
          <w:rPr>
            <w:noProof/>
            <w:webHidden/>
          </w:rPr>
        </w:r>
        <w:r w:rsidR="00141F7F">
          <w:rPr>
            <w:noProof/>
            <w:webHidden/>
          </w:rPr>
          <w:fldChar w:fldCharType="separate"/>
        </w:r>
        <w:r w:rsidR="007356D9">
          <w:rPr>
            <w:noProof/>
            <w:webHidden/>
          </w:rPr>
          <w:t>125</w:t>
        </w:r>
        <w:r w:rsidR="00141F7F">
          <w:rPr>
            <w:noProof/>
            <w:webHidden/>
          </w:rPr>
          <w:fldChar w:fldCharType="end"/>
        </w:r>
      </w:hyperlink>
    </w:p>
    <w:p w14:paraId="38BAFB28"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492" w:history="1">
        <w:r w:rsidR="00141F7F" w:rsidRPr="009B3B3A">
          <w:rPr>
            <w:rStyle w:val="Hyperlink"/>
            <w:noProof/>
          </w:rPr>
          <w:t>10.14.</w:t>
        </w:r>
        <w:r w:rsidR="00141F7F">
          <w:rPr>
            <w:rFonts w:eastAsiaTheme="minorEastAsia" w:cstheme="minorBidi"/>
            <w:b w:val="0"/>
            <w:bCs w:val="0"/>
            <w:noProof/>
            <w:sz w:val="22"/>
            <w:szCs w:val="22"/>
            <w:lang w:eastAsia="en-NZ"/>
          </w:rPr>
          <w:tab/>
        </w:r>
        <w:r w:rsidR="00141F7F" w:rsidRPr="009B3B3A">
          <w:rPr>
            <w:rStyle w:val="Hyperlink"/>
            <w:noProof/>
          </w:rPr>
          <w:t>Encounter Outcome</w:t>
        </w:r>
        <w:r w:rsidR="00141F7F">
          <w:rPr>
            <w:noProof/>
            <w:webHidden/>
          </w:rPr>
          <w:tab/>
        </w:r>
        <w:r w:rsidR="00141F7F">
          <w:rPr>
            <w:noProof/>
            <w:webHidden/>
          </w:rPr>
          <w:fldChar w:fldCharType="begin"/>
        </w:r>
        <w:r w:rsidR="00141F7F">
          <w:rPr>
            <w:noProof/>
            <w:webHidden/>
          </w:rPr>
          <w:instrText xml:space="preserve"> PAGEREF _Toc512843492 \h </w:instrText>
        </w:r>
        <w:r w:rsidR="00141F7F">
          <w:rPr>
            <w:noProof/>
            <w:webHidden/>
          </w:rPr>
        </w:r>
        <w:r w:rsidR="00141F7F">
          <w:rPr>
            <w:noProof/>
            <w:webHidden/>
          </w:rPr>
          <w:fldChar w:fldCharType="separate"/>
        </w:r>
        <w:r w:rsidR="007356D9">
          <w:rPr>
            <w:noProof/>
            <w:webHidden/>
          </w:rPr>
          <w:t>125</w:t>
        </w:r>
        <w:r w:rsidR="00141F7F">
          <w:rPr>
            <w:noProof/>
            <w:webHidden/>
          </w:rPr>
          <w:fldChar w:fldCharType="end"/>
        </w:r>
      </w:hyperlink>
    </w:p>
    <w:p w14:paraId="7841EF1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3" w:history="1">
        <w:r w:rsidR="00141F7F" w:rsidRPr="009B3B3A">
          <w:rPr>
            <w:rStyle w:val="Hyperlink"/>
            <w:bCs/>
            <w:noProof/>
          </w:rPr>
          <w:t>10.14.1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_Toc512843493 \h </w:instrText>
        </w:r>
        <w:r w:rsidR="00141F7F">
          <w:rPr>
            <w:noProof/>
            <w:webHidden/>
          </w:rPr>
        </w:r>
        <w:r w:rsidR="00141F7F">
          <w:rPr>
            <w:noProof/>
            <w:webHidden/>
          </w:rPr>
          <w:fldChar w:fldCharType="separate"/>
        </w:r>
        <w:r w:rsidR="007356D9">
          <w:rPr>
            <w:noProof/>
            <w:webHidden/>
          </w:rPr>
          <w:t>126</w:t>
        </w:r>
        <w:r w:rsidR="00141F7F">
          <w:rPr>
            <w:noProof/>
            <w:webHidden/>
          </w:rPr>
          <w:fldChar w:fldCharType="end"/>
        </w:r>
      </w:hyperlink>
    </w:p>
    <w:p w14:paraId="147E431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4" w:history="1">
        <w:r w:rsidR="00141F7F" w:rsidRPr="009B3B3A">
          <w:rPr>
            <w:rStyle w:val="Hyperlink"/>
            <w:bCs/>
            <w:noProof/>
          </w:rPr>
          <w:t>10.14.2</w:t>
        </w:r>
        <w:r w:rsidR="00141F7F">
          <w:rPr>
            <w:rFonts w:eastAsiaTheme="minorEastAsia" w:cstheme="minorBidi"/>
            <w:noProof/>
            <w:sz w:val="22"/>
            <w:szCs w:val="22"/>
            <w:lang w:eastAsia="en-NZ"/>
          </w:rPr>
          <w:tab/>
        </w:r>
        <w:r w:rsidR="00141F7F" w:rsidRPr="009B3B3A">
          <w:rPr>
            <w:rStyle w:val="Hyperlink"/>
            <w:bCs/>
            <w:noProof/>
          </w:rPr>
          <w:t>Date of Decision to Treat [O]</w:t>
        </w:r>
        <w:r w:rsidR="00141F7F">
          <w:rPr>
            <w:noProof/>
            <w:webHidden/>
          </w:rPr>
          <w:tab/>
        </w:r>
        <w:r w:rsidR="00141F7F">
          <w:rPr>
            <w:noProof/>
            <w:webHidden/>
          </w:rPr>
          <w:fldChar w:fldCharType="begin"/>
        </w:r>
        <w:r w:rsidR="00141F7F">
          <w:rPr>
            <w:noProof/>
            <w:webHidden/>
          </w:rPr>
          <w:instrText xml:space="preserve"> PAGEREF _Toc512843494 \h </w:instrText>
        </w:r>
        <w:r w:rsidR="00141F7F">
          <w:rPr>
            <w:noProof/>
            <w:webHidden/>
          </w:rPr>
        </w:r>
        <w:r w:rsidR="00141F7F">
          <w:rPr>
            <w:noProof/>
            <w:webHidden/>
          </w:rPr>
          <w:fldChar w:fldCharType="separate"/>
        </w:r>
        <w:r w:rsidR="007356D9">
          <w:rPr>
            <w:noProof/>
            <w:webHidden/>
          </w:rPr>
          <w:t>126</w:t>
        </w:r>
        <w:r w:rsidR="00141F7F">
          <w:rPr>
            <w:noProof/>
            <w:webHidden/>
          </w:rPr>
          <w:fldChar w:fldCharType="end"/>
        </w:r>
      </w:hyperlink>
    </w:p>
    <w:p w14:paraId="4AE0750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5" w:history="1">
        <w:r w:rsidR="00141F7F" w:rsidRPr="009B3B3A">
          <w:rPr>
            <w:rStyle w:val="Hyperlink"/>
            <w:bCs/>
            <w:noProof/>
          </w:rPr>
          <w:t>10.14.3</w:t>
        </w:r>
        <w:r w:rsidR="00141F7F">
          <w:rPr>
            <w:rFonts w:eastAsiaTheme="minorEastAsia" w:cstheme="minorBidi"/>
            <w:noProof/>
            <w:sz w:val="22"/>
            <w:szCs w:val="22"/>
            <w:lang w:eastAsia="en-NZ"/>
          </w:rPr>
          <w:tab/>
        </w:r>
        <w:r w:rsidR="00141F7F" w:rsidRPr="009B3B3A">
          <w:rPr>
            <w:rStyle w:val="Hyperlink"/>
            <w:bCs/>
            <w:noProof/>
          </w:rPr>
          <w:t>Date Test Results Reported [CM]</w:t>
        </w:r>
        <w:r w:rsidR="00141F7F">
          <w:rPr>
            <w:noProof/>
            <w:webHidden/>
          </w:rPr>
          <w:tab/>
        </w:r>
        <w:r w:rsidR="00141F7F">
          <w:rPr>
            <w:noProof/>
            <w:webHidden/>
          </w:rPr>
          <w:fldChar w:fldCharType="begin"/>
        </w:r>
        <w:r w:rsidR="00141F7F">
          <w:rPr>
            <w:noProof/>
            <w:webHidden/>
          </w:rPr>
          <w:instrText xml:space="preserve"> PAGEREF _Toc512843495 \h </w:instrText>
        </w:r>
        <w:r w:rsidR="00141F7F">
          <w:rPr>
            <w:noProof/>
            <w:webHidden/>
          </w:rPr>
        </w:r>
        <w:r w:rsidR="00141F7F">
          <w:rPr>
            <w:noProof/>
            <w:webHidden/>
          </w:rPr>
          <w:fldChar w:fldCharType="separate"/>
        </w:r>
        <w:r w:rsidR="007356D9">
          <w:rPr>
            <w:noProof/>
            <w:webHidden/>
          </w:rPr>
          <w:t>127</w:t>
        </w:r>
        <w:r w:rsidR="00141F7F">
          <w:rPr>
            <w:noProof/>
            <w:webHidden/>
          </w:rPr>
          <w:fldChar w:fldCharType="end"/>
        </w:r>
      </w:hyperlink>
    </w:p>
    <w:p w14:paraId="1FF6D68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6" w:history="1">
        <w:r w:rsidR="00141F7F" w:rsidRPr="009B3B3A">
          <w:rPr>
            <w:rStyle w:val="Hyperlink"/>
            <w:bCs/>
            <w:noProof/>
          </w:rPr>
          <w:t>10.14.4</w:t>
        </w:r>
        <w:r w:rsidR="00141F7F">
          <w:rPr>
            <w:rFonts w:eastAsiaTheme="minorEastAsia" w:cstheme="minorBidi"/>
            <w:noProof/>
            <w:sz w:val="22"/>
            <w:szCs w:val="22"/>
            <w:lang w:eastAsia="en-NZ"/>
          </w:rPr>
          <w:tab/>
        </w:r>
        <w:r w:rsidR="00141F7F" w:rsidRPr="009B3B3A">
          <w:rPr>
            <w:rStyle w:val="Hyperlink"/>
            <w:bCs/>
            <w:noProof/>
          </w:rPr>
          <w:t>Destination</w:t>
        </w:r>
        <w:r w:rsidR="00141F7F">
          <w:rPr>
            <w:noProof/>
            <w:webHidden/>
          </w:rPr>
          <w:tab/>
        </w:r>
        <w:r w:rsidR="00141F7F">
          <w:rPr>
            <w:noProof/>
            <w:webHidden/>
          </w:rPr>
          <w:fldChar w:fldCharType="begin"/>
        </w:r>
        <w:r w:rsidR="00141F7F">
          <w:rPr>
            <w:noProof/>
            <w:webHidden/>
          </w:rPr>
          <w:instrText xml:space="preserve"> PAGEREF _Toc512843496 \h </w:instrText>
        </w:r>
        <w:r w:rsidR="00141F7F">
          <w:rPr>
            <w:noProof/>
            <w:webHidden/>
          </w:rPr>
        </w:r>
        <w:r w:rsidR="00141F7F">
          <w:rPr>
            <w:noProof/>
            <w:webHidden/>
          </w:rPr>
          <w:fldChar w:fldCharType="separate"/>
        </w:r>
        <w:r w:rsidR="007356D9">
          <w:rPr>
            <w:noProof/>
            <w:webHidden/>
          </w:rPr>
          <w:t>127</w:t>
        </w:r>
        <w:r w:rsidR="00141F7F">
          <w:rPr>
            <w:noProof/>
            <w:webHidden/>
          </w:rPr>
          <w:fldChar w:fldCharType="end"/>
        </w:r>
      </w:hyperlink>
    </w:p>
    <w:p w14:paraId="5B8FCC7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7" w:history="1">
        <w:r w:rsidR="00141F7F" w:rsidRPr="009B3B3A">
          <w:rPr>
            <w:rStyle w:val="Hyperlink"/>
            <w:bCs/>
            <w:noProof/>
          </w:rPr>
          <w:t>10.14.5</w:t>
        </w:r>
        <w:r w:rsidR="00141F7F">
          <w:rPr>
            <w:rFonts w:eastAsiaTheme="minorEastAsia" w:cstheme="minorBidi"/>
            <w:noProof/>
            <w:sz w:val="22"/>
            <w:szCs w:val="22"/>
            <w:lang w:eastAsia="en-NZ"/>
          </w:rPr>
          <w:tab/>
        </w:r>
        <w:r w:rsidR="00141F7F" w:rsidRPr="009B3B3A">
          <w:rPr>
            <w:rStyle w:val="Hyperlink"/>
            <w:bCs/>
            <w:noProof/>
          </w:rPr>
          <w:t>Encounter Outcome Decision</w:t>
        </w:r>
        <w:r w:rsidR="00141F7F">
          <w:rPr>
            <w:noProof/>
            <w:webHidden/>
          </w:rPr>
          <w:tab/>
        </w:r>
        <w:r w:rsidR="00141F7F">
          <w:rPr>
            <w:noProof/>
            <w:webHidden/>
          </w:rPr>
          <w:fldChar w:fldCharType="begin"/>
        </w:r>
        <w:r w:rsidR="00141F7F">
          <w:rPr>
            <w:noProof/>
            <w:webHidden/>
          </w:rPr>
          <w:instrText xml:space="preserve"> PAGEREF _Toc512843497 \h </w:instrText>
        </w:r>
        <w:r w:rsidR="00141F7F">
          <w:rPr>
            <w:noProof/>
            <w:webHidden/>
          </w:rPr>
        </w:r>
        <w:r w:rsidR="00141F7F">
          <w:rPr>
            <w:noProof/>
            <w:webHidden/>
          </w:rPr>
          <w:fldChar w:fldCharType="separate"/>
        </w:r>
        <w:r w:rsidR="007356D9">
          <w:rPr>
            <w:noProof/>
            <w:webHidden/>
          </w:rPr>
          <w:t>128</w:t>
        </w:r>
        <w:r w:rsidR="00141F7F">
          <w:rPr>
            <w:noProof/>
            <w:webHidden/>
          </w:rPr>
          <w:fldChar w:fldCharType="end"/>
        </w:r>
      </w:hyperlink>
    </w:p>
    <w:p w14:paraId="36A47EA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8" w:history="1">
        <w:r w:rsidR="00141F7F" w:rsidRPr="009B3B3A">
          <w:rPr>
            <w:rStyle w:val="Hyperlink"/>
            <w:bCs/>
            <w:noProof/>
          </w:rPr>
          <w:t>10.14.6</w:t>
        </w:r>
        <w:r w:rsidR="00141F7F">
          <w:rPr>
            <w:rFonts w:eastAsiaTheme="minorEastAsia" w:cstheme="minorBidi"/>
            <w:noProof/>
            <w:sz w:val="22"/>
            <w:szCs w:val="22"/>
            <w:lang w:eastAsia="en-NZ"/>
          </w:rPr>
          <w:tab/>
        </w:r>
        <w:r w:rsidR="00141F7F" w:rsidRPr="009B3B3A">
          <w:rPr>
            <w:rStyle w:val="Hyperlink"/>
            <w:bCs/>
            <w:noProof/>
          </w:rPr>
          <w:t>Encounter Outcome Reason</w:t>
        </w:r>
        <w:r w:rsidR="00141F7F">
          <w:rPr>
            <w:noProof/>
            <w:webHidden/>
          </w:rPr>
          <w:tab/>
        </w:r>
        <w:r w:rsidR="00141F7F">
          <w:rPr>
            <w:noProof/>
            <w:webHidden/>
          </w:rPr>
          <w:fldChar w:fldCharType="begin"/>
        </w:r>
        <w:r w:rsidR="00141F7F">
          <w:rPr>
            <w:noProof/>
            <w:webHidden/>
          </w:rPr>
          <w:instrText xml:space="preserve"> PAGEREF _Toc512843498 \h </w:instrText>
        </w:r>
        <w:r w:rsidR="00141F7F">
          <w:rPr>
            <w:noProof/>
            <w:webHidden/>
          </w:rPr>
        </w:r>
        <w:r w:rsidR="00141F7F">
          <w:rPr>
            <w:noProof/>
            <w:webHidden/>
          </w:rPr>
          <w:fldChar w:fldCharType="separate"/>
        </w:r>
        <w:r w:rsidR="007356D9">
          <w:rPr>
            <w:noProof/>
            <w:webHidden/>
          </w:rPr>
          <w:t>128</w:t>
        </w:r>
        <w:r w:rsidR="00141F7F">
          <w:rPr>
            <w:noProof/>
            <w:webHidden/>
          </w:rPr>
          <w:fldChar w:fldCharType="end"/>
        </w:r>
      </w:hyperlink>
    </w:p>
    <w:p w14:paraId="5F9C6D3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499" w:history="1">
        <w:r w:rsidR="00141F7F" w:rsidRPr="009B3B3A">
          <w:rPr>
            <w:rStyle w:val="Hyperlink"/>
            <w:bCs/>
            <w:noProof/>
          </w:rPr>
          <w:t>10.14.7</w:t>
        </w:r>
        <w:r w:rsidR="00141F7F">
          <w:rPr>
            <w:rFonts w:eastAsiaTheme="minorEastAsia" w:cstheme="minorBidi"/>
            <w:noProof/>
            <w:sz w:val="22"/>
            <w:szCs w:val="22"/>
            <w:lang w:eastAsia="en-NZ"/>
          </w:rPr>
          <w:tab/>
        </w:r>
        <w:r w:rsidR="00141F7F" w:rsidRPr="009B3B3A">
          <w:rPr>
            <w:rStyle w:val="Hyperlink"/>
            <w:bCs/>
            <w:noProof/>
          </w:rPr>
          <w:t>Facility ID</w:t>
        </w:r>
        <w:r w:rsidR="00141F7F">
          <w:rPr>
            <w:noProof/>
            <w:webHidden/>
          </w:rPr>
          <w:tab/>
        </w:r>
        <w:r w:rsidR="00141F7F">
          <w:rPr>
            <w:noProof/>
            <w:webHidden/>
          </w:rPr>
          <w:fldChar w:fldCharType="begin"/>
        </w:r>
        <w:r w:rsidR="00141F7F">
          <w:rPr>
            <w:noProof/>
            <w:webHidden/>
          </w:rPr>
          <w:instrText xml:space="preserve"> PAGEREF _Toc512843499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0F16C3EE"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0" w:history="1">
        <w:r w:rsidR="00141F7F" w:rsidRPr="009B3B3A">
          <w:rPr>
            <w:rStyle w:val="Hyperlink"/>
            <w:bCs/>
            <w:noProof/>
          </w:rPr>
          <w:t>10.14.8</w:t>
        </w:r>
        <w:r w:rsidR="00141F7F">
          <w:rPr>
            <w:rFonts w:eastAsiaTheme="minorEastAsia" w:cstheme="minorBidi"/>
            <w:noProof/>
            <w:sz w:val="22"/>
            <w:szCs w:val="22"/>
            <w:lang w:eastAsia="en-NZ"/>
          </w:rPr>
          <w:tab/>
        </w:r>
        <w:r w:rsidR="00141F7F" w:rsidRPr="009B3B3A">
          <w:rPr>
            <w:rStyle w:val="Hyperlink"/>
            <w:bCs/>
            <w:noProof/>
          </w:rPr>
          <w:t>Health Specialty Referred To [CM]</w:t>
        </w:r>
        <w:r w:rsidR="00141F7F">
          <w:rPr>
            <w:noProof/>
            <w:webHidden/>
          </w:rPr>
          <w:tab/>
        </w:r>
        <w:r w:rsidR="00141F7F">
          <w:rPr>
            <w:noProof/>
            <w:webHidden/>
          </w:rPr>
          <w:fldChar w:fldCharType="begin"/>
        </w:r>
        <w:r w:rsidR="00141F7F">
          <w:rPr>
            <w:noProof/>
            <w:webHidden/>
          </w:rPr>
          <w:instrText xml:space="preserve"> PAGEREF _Toc512843500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776738F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1" w:history="1">
        <w:r w:rsidR="00141F7F" w:rsidRPr="009B3B3A">
          <w:rPr>
            <w:rStyle w:val="Hyperlink"/>
            <w:bCs/>
            <w:noProof/>
          </w:rPr>
          <w:t>10.14.9</w:t>
        </w:r>
        <w:r w:rsidR="00141F7F">
          <w:rPr>
            <w:rFonts w:eastAsiaTheme="minorEastAsia" w:cstheme="minorBidi"/>
            <w:noProof/>
            <w:sz w:val="22"/>
            <w:szCs w:val="22"/>
            <w:lang w:eastAsia="en-NZ"/>
          </w:rPr>
          <w:tab/>
        </w:r>
        <w:r w:rsidR="00141F7F" w:rsidRPr="009B3B3A">
          <w:rPr>
            <w:rStyle w:val="Hyperlink"/>
            <w:bCs/>
            <w:noProof/>
          </w:rPr>
          <w:t>Procedure or Treatment Date [CM]</w:t>
        </w:r>
        <w:r w:rsidR="00141F7F">
          <w:rPr>
            <w:noProof/>
            <w:webHidden/>
          </w:rPr>
          <w:tab/>
        </w:r>
        <w:r w:rsidR="00141F7F">
          <w:rPr>
            <w:noProof/>
            <w:webHidden/>
          </w:rPr>
          <w:fldChar w:fldCharType="begin"/>
        </w:r>
        <w:r w:rsidR="00141F7F">
          <w:rPr>
            <w:noProof/>
            <w:webHidden/>
          </w:rPr>
          <w:instrText xml:space="preserve"> PAGEREF _Toc512843501 \h </w:instrText>
        </w:r>
        <w:r w:rsidR="00141F7F">
          <w:rPr>
            <w:noProof/>
            <w:webHidden/>
          </w:rPr>
        </w:r>
        <w:r w:rsidR="00141F7F">
          <w:rPr>
            <w:noProof/>
            <w:webHidden/>
          </w:rPr>
          <w:fldChar w:fldCharType="separate"/>
        </w:r>
        <w:r w:rsidR="007356D9">
          <w:rPr>
            <w:noProof/>
            <w:webHidden/>
          </w:rPr>
          <w:t>129</w:t>
        </w:r>
        <w:r w:rsidR="00141F7F">
          <w:rPr>
            <w:noProof/>
            <w:webHidden/>
          </w:rPr>
          <w:fldChar w:fldCharType="end"/>
        </w:r>
      </w:hyperlink>
    </w:p>
    <w:p w14:paraId="4E01E5E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2" w:history="1">
        <w:r w:rsidR="00141F7F" w:rsidRPr="009B3B3A">
          <w:rPr>
            <w:rStyle w:val="Hyperlink"/>
            <w:bCs/>
            <w:noProof/>
          </w:rPr>
          <w:t>10.14.10</w:t>
        </w:r>
        <w:r w:rsidR="00141F7F">
          <w:rPr>
            <w:rFonts w:eastAsiaTheme="minorEastAsia" w:cstheme="minorBidi"/>
            <w:noProof/>
            <w:sz w:val="22"/>
            <w:szCs w:val="22"/>
            <w:lang w:eastAsia="en-NZ"/>
          </w:rPr>
          <w:tab/>
        </w:r>
        <w:r w:rsidR="00141F7F" w:rsidRPr="009B3B3A">
          <w:rPr>
            <w:rStyle w:val="Hyperlink"/>
            <w:bCs/>
            <w:noProof/>
          </w:rPr>
          <w:t>Referred to Organisation ID [CM]</w:t>
        </w:r>
        <w:r w:rsidR="00141F7F">
          <w:rPr>
            <w:noProof/>
            <w:webHidden/>
          </w:rPr>
          <w:tab/>
        </w:r>
        <w:r w:rsidR="00141F7F">
          <w:rPr>
            <w:noProof/>
            <w:webHidden/>
          </w:rPr>
          <w:fldChar w:fldCharType="begin"/>
        </w:r>
        <w:r w:rsidR="00141F7F">
          <w:rPr>
            <w:noProof/>
            <w:webHidden/>
          </w:rPr>
          <w:instrText xml:space="preserve"> PAGEREF _Toc512843502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39DCA36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3" w:history="1">
        <w:r w:rsidR="00141F7F" w:rsidRPr="009B3B3A">
          <w:rPr>
            <w:rStyle w:val="Hyperlink"/>
            <w:bCs/>
            <w:noProof/>
          </w:rPr>
          <w:t>10.14.11</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_Toc512843503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6075AF3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4" w:history="1">
        <w:r w:rsidR="00141F7F" w:rsidRPr="009B3B3A">
          <w:rPr>
            <w:rStyle w:val="Hyperlink"/>
            <w:bCs/>
            <w:noProof/>
          </w:rPr>
          <w:t>10.14.12</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_Toc512843504 \h </w:instrText>
        </w:r>
        <w:r w:rsidR="00141F7F">
          <w:rPr>
            <w:noProof/>
            <w:webHidden/>
          </w:rPr>
        </w:r>
        <w:r w:rsidR="00141F7F">
          <w:rPr>
            <w:noProof/>
            <w:webHidden/>
          </w:rPr>
          <w:fldChar w:fldCharType="separate"/>
        </w:r>
        <w:r w:rsidR="007356D9">
          <w:rPr>
            <w:noProof/>
            <w:webHidden/>
          </w:rPr>
          <w:t>130</w:t>
        </w:r>
        <w:r w:rsidR="00141F7F">
          <w:rPr>
            <w:noProof/>
            <w:webHidden/>
          </w:rPr>
          <w:fldChar w:fldCharType="end"/>
        </w:r>
      </w:hyperlink>
    </w:p>
    <w:p w14:paraId="1DD0849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5" w:history="1">
        <w:r w:rsidR="00141F7F" w:rsidRPr="009B3B3A">
          <w:rPr>
            <w:rStyle w:val="Hyperlink"/>
            <w:bCs/>
            <w:noProof/>
          </w:rPr>
          <w:t>10.14.13</w:t>
        </w:r>
        <w:r w:rsidR="00141F7F">
          <w:rPr>
            <w:rFonts w:eastAsiaTheme="minorEastAsia" w:cstheme="minorBidi"/>
            <w:noProof/>
            <w:sz w:val="22"/>
            <w:szCs w:val="22"/>
            <w:lang w:eastAsia="en-NZ"/>
          </w:rPr>
          <w:tab/>
        </w:r>
        <w:r w:rsidR="00141F7F" w:rsidRPr="009B3B3A">
          <w:rPr>
            <w:rStyle w:val="Hyperlink"/>
            <w:bCs/>
            <w:noProof/>
          </w:rPr>
          <w:t>Referred to Intended Procedure Clinical Code [O]</w:t>
        </w:r>
        <w:r w:rsidR="00141F7F">
          <w:rPr>
            <w:noProof/>
            <w:webHidden/>
          </w:rPr>
          <w:tab/>
        </w:r>
        <w:r w:rsidR="00141F7F">
          <w:rPr>
            <w:noProof/>
            <w:webHidden/>
          </w:rPr>
          <w:fldChar w:fldCharType="begin"/>
        </w:r>
        <w:r w:rsidR="00141F7F">
          <w:rPr>
            <w:noProof/>
            <w:webHidden/>
          </w:rPr>
          <w:instrText xml:space="preserve"> PAGEREF _Toc512843505 \h </w:instrText>
        </w:r>
        <w:r w:rsidR="00141F7F">
          <w:rPr>
            <w:noProof/>
            <w:webHidden/>
          </w:rPr>
        </w:r>
        <w:r w:rsidR="00141F7F">
          <w:rPr>
            <w:noProof/>
            <w:webHidden/>
          </w:rPr>
          <w:fldChar w:fldCharType="separate"/>
        </w:r>
        <w:r w:rsidR="007356D9">
          <w:rPr>
            <w:noProof/>
            <w:webHidden/>
          </w:rPr>
          <w:t>131</w:t>
        </w:r>
        <w:r w:rsidR="00141F7F">
          <w:rPr>
            <w:noProof/>
            <w:webHidden/>
          </w:rPr>
          <w:fldChar w:fldCharType="end"/>
        </w:r>
      </w:hyperlink>
    </w:p>
    <w:p w14:paraId="637A542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6" w:history="1">
        <w:r w:rsidR="00141F7F" w:rsidRPr="009B3B3A">
          <w:rPr>
            <w:rStyle w:val="Hyperlink"/>
            <w:bCs/>
            <w:noProof/>
          </w:rPr>
          <w:t>10.14.14</w:t>
        </w:r>
        <w:r w:rsidR="00141F7F">
          <w:rPr>
            <w:rFonts w:eastAsiaTheme="minorEastAsia" w:cstheme="minorBidi"/>
            <w:noProof/>
            <w:sz w:val="22"/>
            <w:szCs w:val="22"/>
            <w:lang w:eastAsia="en-NZ"/>
          </w:rPr>
          <w:tab/>
        </w:r>
        <w:r w:rsidR="00141F7F" w:rsidRPr="009B3B3A">
          <w:rPr>
            <w:rStyle w:val="Hyperlink"/>
            <w:bCs/>
            <w:noProof/>
          </w:rPr>
          <w:t>Referred to Intended Procedure Clinical Code Type [CM]</w:t>
        </w:r>
        <w:r w:rsidR="00141F7F">
          <w:rPr>
            <w:noProof/>
            <w:webHidden/>
          </w:rPr>
          <w:tab/>
        </w:r>
        <w:r w:rsidR="00141F7F">
          <w:rPr>
            <w:noProof/>
            <w:webHidden/>
          </w:rPr>
          <w:fldChar w:fldCharType="begin"/>
        </w:r>
        <w:r w:rsidR="00141F7F">
          <w:rPr>
            <w:noProof/>
            <w:webHidden/>
          </w:rPr>
          <w:instrText xml:space="preserve"> PAGEREF _Toc512843506 \h </w:instrText>
        </w:r>
        <w:r w:rsidR="00141F7F">
          <w:rPr>
            <w:noProof/>
            <w:webHidden/>
          </w:rPr>
        </w:r>
        <w:r w:rsidR="00141F7F">
          <w:rPr>
            <w:noProof/>
            <w:webHidden/>
          </w:rPr>
          <w:fldChar w:fldCharType="separate"/>
        </w:r>
        <w:r w:rsidR="007356D9">
          <w:rPr>
            <w:noProof/>
            <w:webHidden/>
          </w:rPr>
          <w:t>131</w:t>
        </w:r>
        <w:r w:rsidR="00141F7F">
          <w:rPr>
            <w:noProof/>
            <w:webHidden/>
          </w:rPr>
          <w:fldChar w:fldCharType="end"/>
        </w:r>
      </w:hyperlink>
    </w:p>
    <w:p w14:paraId="66FABC06"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7" w:history="1">
        <w:r w:rsidR="00141F7F" w:rsidRPr="009B3B3A">
          <w:rPr>
            <w:rStyle w:val="Hyperlink"/>
            <w:bCs/>
            <w:noProof/>
          </w:rPr>
          <w:t>10.14.15</w:t>
        </w:r>
        <w:r w:rsidR="00141F7F">
          <w:rPr>
            <w:rFonts w:eastAsiaTheme="minorEastAsia" w:cstheme="minorBidi"/>
            <w:noProof/>
            <w:sz w:val="22"/>
            <w:szCs w:val="22"/>
            <w:lang w:eastAsia="en-NZ"/>
          </w:rPr>
          <w:tab/>
        </w:r>
        <w:r w:rsidR="00141F7F" w:rsidRPr="009B3B3A">
          <w:rPr>
            <w:rStyle w:val="Hyperlink"/>
            <w:bCs/>
            <w:noProof/>
          </w:rPr>
          <w:t>Referred to Intended Procedure Clinical Code System [CM]</w:t>
        </w:r>
        <w:r w:rsidR="00141F7F">
          <w:rPr>
            <w:noProof/>
            <w:webHidden/>
          </w:rPr>
          <w:tab/>
        </w:r>
        <w:r w:rsidR="00141F7F">
          <w:rPr>
            <w:noProof/>
            <w:webHidden/>
          </w:rPr>
          <w:fldChar w:fldCharType="begin"/>
        </w:r>
        <w:r w:rsidR="00141F7F">
          <w:rPr>
            <w:noProof/>
            <w:webHidden/>
          </w:rPr>
          <w:instrText xml:space="preserve"> PAGEREF _Toc512843507 \h </w:instrText>
        </w:r>
        <w:r w:rsidR="00141F7F">
          <w:rPr>
            <w:noProof/>
            <w:webHidden/>
          </w:rPr>
        </w:r>
        <w:r w:rsidR="00141F7F">
          <w:rPr>
            <w:noProof/>
            <w:webHidden/>
          </w:rPr>
          <w:fldChar w:fldCharType="separate"/>
        </w:r>
        <w:r w:rsidR="007356D9">
          <w:rPr>
            <w:noProof/>
            <w:webHidden/>
          </w:rPr>
          <w:t>132</w:t>
        </w:r>
        <w:r w:rsidR="00141F7F">
          <w:rPr>
            <w:noProof/>
            <w:webHidden/>
          </w:rPr>
          <w:fldChar w:fldCharType="end"/>
        </w:r>
      </w:hyperlink>
    </w:p>
    <w:p w14:paraId="3C0C0EF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8" w:history="1">
        <w:r w:rsidR="00141F7F" w:rsidRPr="009B3B3A">
          <w:rPr>
            <w:rStyle w:val="Hyperlink"/>
            <w:bCs/>
            <w:noProof/>
          </w:rPr>
          <w:t>10.14.16</w:t>
        </w:r>
        <w:r w:rsidR="00141F7F">
          <w:rPr>
            <w:rFonts w:eastAsiaTheme="minorEastAsia" w:cstheme="minorBidi"/>
            <w:noProof/>
            <w:sz w:val="22"/>
            <w:szCs w:val="22"/>
            <w:lang w:eastAsia="en-NZ"/>
          </w:rPr>
          <w:tab/>
        </w:r>
        <w:r w:rsidR="00141F7F" w:rsidRPr="009B3B3A">
          <w:rPr>
            <w:rStyle w:val="Hyperlink"/>
            <w:bCs/>
            <w:noProof/>
          </w:rPr>
          <w:t>Referred to Service Sub-Type [O]</w:t>
        </w:r>
        <w:r w:rsidR="00141F7F">
          <w:rPr>
            <w:noProof/>
            <w:webHidden/>
          </w:rPr>
          <w:tab/>
        </w:r>
        <w:r w:rsidR="00141F7F">
          <w:rPr>
            <w:noProof/>
            <w:webHidden/>
          </w:rPr>
          <w:fldChar w:fldCharType="begin"/>
        </w:r>
        <w:r w:rsidR="00141F7F">
          <w:rPr>
            <w:noProof/>
            <w:webHidden/>
          </w:rPr>
          <w:instrText xml:space="preserve"> PAGEREF _Toc512843508 \h </w:instrText>
        </w:r>
        <w:r w:rsidR="00141F7F">
          <w:rPr>
            <w:noProof/>
            <w:webHidden/>
          </w:rPr>
        </w:r>
        <w:r w:rsidR="00141F7F">
          <w:rPr>
            <w:noProof/>
            <w:webHidden/>
          </w:rPr>
          <w:fldChar w:fldCharType="separate"/>
        </w:r>
        <w:r w:rsidR="007356D9">
          <w:rPr>
            <w:noProof/>
            <w:webHidden/>
          </w:rPr>
          <w:t>132</w:t>
        </w:r>
        <w:r w:rsidR="00141F7F">
          <w:rPr>
            <w:noProof/>
            <w:webHidden/>
          </w:rPr>
          <w:fldChar w:fldCharType="end"/>
        </w:r>
      </w:hyperlink>
    </w:p>
    <w:p w14:paraId="35A6087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09" w:history="1">
        <w:r w:rsidR="00141F7F" w:rsidRPr="009B3B3A">
          <w:rPr>
            <w:rStyle w:val="Hyperlink"/>
            <w:bCs/>
            <w:noProof/>
          </w:rPr>
          <w:t>10.14.17</w:t>
        </w:r>
        <w:r w:rsidR="00141F7F">
          <w:rPr>
            <w:rFonts w:eastAsiaTheme="minorEastAsia" w:cstheme="minorBidi"/>
            <w:noProof/>
            <w:sz w:val="22"/>
            <w:szCs w:val="22"/>
            <w:lang w:eastAsia="en-NZ"/>
          </w:rPr>
          <w:tab/>
        </w:r>
        <w:r w:rsidR="00141F7F" w:rsidRPr="009B3B3A">
          <w:rPr>
            <w:rStyle w:val="Hyperlink"/>
            <w:bCs/>
            <w:noProof/>
          </w:rPr>
          <w:t>Referred to Service Type [CM]</w:t>
        </w:r>
        <w:r w:rsidR="00141F7F">
          <w:rPr>
            <w:noProof/>
            <w:webHidden/>
          </w:rPr>
          <w:tab/>
        </w:r>
        <w:r w:rsidR="00141F7F">
          <w:rPr>
            <w:noProof/>
            <w:webHidden/>
          </w:rPr>
          <w:fldChar w:fldCharType="begin"/>
        </w:r>
        <w:r w:rsidR="00141F7F">
          <w:rPr>
            <w:noProof/>
            <w:webHidden/>
          </w:rPr>
          <w:instrText xml:space="preserve"> PAGEREF _Toc512843509 \h </w:instrText>
        </w:r>
        <w:r w:rsidR="00141F7F">
          <w:rPr>
            <w:noProof/>
            <w:webHidden/>
          </w:rPr>
        </w:r>
        <w:r w:rsidR="00141F7F">
          <w:rPr>
            <w:noProof/>
            <w:webHidden/>
          </w:rPr>
          <w:fldChar w:fldCharType="separate"/>
        </w:r>
        <w:r w:rsidR="007356D9">
          <w:rPr>
            <w:noProof/>
            <w:webHidden/>
          </w:rPr>
          <w:t>133</w:t>
        </w:r>
        <w:r w:rsidR="00141F7F">
          <w:rPr>
            <w:noProof/>
            <w:webHidden/>
          </w:rPr>
          <w:fldChar w:fldCharType="end"/>
        </w:r>
      </w:hyperlink>
    </w:p>
    <w:p w14:paraId="3D9ECF8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10" w:history="1">
        <w:r w:rsidR="00141F7F" w:rsidRPr="009B3B3A">
          <w:rPr>
            <w:rStyle w:val="Hyperlink"/>
            <w:noProof/>
          </w:rPr>
          <w:t>10.15.</w:t>
        </w:r>
        <w:r w:rsidR="00141F7F">
          <w:rPr>
            <w:rFonts w:eastAsiaTheme="minorEastAsia" w:cstheme="minorBidi"/>
            <w:b w:val="0"/>
            <w:bCs w:val="0"/>
            <w:noProof/>
            <w:sz w:val="22"/>
            <w:szCs w:val="22"/>
            <w:lang w:eastAsia="en-NZ"/>
          </w:rPr>
          <w:tab/>
        </w:r>
        <w:r w:rsidR="00141F7F" w:rsidRPr="009B3B3A">
          <w:rPr>
            <w:rStyle w:val="Hyperlink"/>
            <w:noProof/>
          </w:rPr>
          <w:t>Patient</w:t>
        </w:r>
        <w:r w:rsidR="00141F7F">
          <w:rPr>
            <w:noProof/>
            <w:webHidden/>
          </w:rPr>
          <w:tab/>
        </w:r>
        <w:r w:rsidR="00141F7F">
          <w:rPr>
            <w:noProof/>
            <w:webHidden/>
          </w:rPr>
          <w:fldChar w:fldCharType="begin"/>
        </w:r>
        <w:r w:rsidR="00141F7F">
          <w:rPr>
            <w:noProof/>
            <w:webHidden/>
          </w:rPr>
          <w:instrText xml:space="preserve"> PAGEREF _Toc512843510 \h </w:instrText>
        </w:r>
        <w:r w:rsidR="00141F7F">
          <w:rPr>
            <w:noProof/>
            <w:webHidden/>
          </w:rPr>
        </w:r>
        <w:r w:rsidR="00141F7F">
          <w:rPr>
            <w:noProof/>
            <w:webHidden/>
          </w:rPr>
          <w:fldChar w:fldCharType="separate"/>
        </w:r>
        <w:r w:rsidR="007356D9">
          <w:rPr>
            <w:noProof/>
            <w:webHidden/>
          </w:rPr>
          <w:t>133</w:t>
        </w:r>
        <w:r w:rsidR="00141F7F">
          <w:rPr>
            <w:noProof/>
            <w:webHidden/>
          </w:rPr>
          <w:fldChar w:fldCharType="end"/>
        </w:r>
      </w:hyperlink>
    </w:p>
    <w:p w14:paraId="108C979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1" w:history="1">
        <w:r w:rsidR="00141F7F" w:rsidRPr="009B3B3A">
          <w:rPr>
            <w:rStyle w:val="Hyperlink"/>
            <w:bCs/>
            <w:noProof/>
          </w:rPr>
          <w:t>10.15.1</w:t>
        </w:r>
        <w:r w:rsidR="00141F7F">
          <w:rPr>
            <w:rFonts w:eastAsiaTheme="minorEastAsia" w:cstheme="minorBidi"/>
            <w:noProof/>
            <w:sz w:val="22"/>
            <w:szCs w:val="22"/>
            <w:lang w:eastAsia="en-NZ"/>
          </w:rPr>
          <w:tab/>
        </w:r>
        <w:r w:rsidR="00141F7F" w:rsidRPr="009B3B3A">
          <w:rPr>
            <w:rStyle w:val="Hyperlink"/>
            <w:bCs/>
            <w:noProof/>
          </w:rPr>
          <w:t>Date of Birth</w:t>
        </w:r>
        <w:r w:rsidR="00141F7F">
          <w:rPr>
            <w:noProof/>
            <w:webHidden/>
          </w:rPr>
          <w:tab/>
        </w:r>
        <w:r w:rsidR="00141F7F">
          <w:rPr>
            <w:noProof/>
            <w:webHidden/>
          </w:rPr>
          <w:fldChar w:fldCharType="begin"/>
        </w:r>
        <w:r w:rsidR="00141F7F">
          <w:rPr>
            <w:noProof/>
            <w:webHidden/>
          </w:rPr>
          <w:instrText xml:space="preserve"> PAGEREF _Toc512843511 \h </w:instrText>
        </w:r>
        <w:r w:rsidR="00141F7F">
          <w:rPr>
            <w:noProof/>
            <w:webHidden/>
          </w:rPr>
        </w:r>
        <w:r w:rsidR="00141F7F">
          <w:rPr>
            <w:noProof/>
            <w:webHidden/>
          </w:rPr>
          <w:fldChar w:fldCharType="separate"/>
        </w:r>
        <w:r w:rsidR="007356D9">
          <w:rPr>
            <w:noProof/>
            <w:webHidden/>
          </w:rPr>
          <w:t>134</w:t>
        </w:r>
        <w:r w:rsidR="00141F7F">
          <w:rPr>
            <w:noProof/>
            <w:webHidden/>
          </w:rPr>
          <w:fldChar w:fldCharType="end"/>
        </w:r>
      </w:hyperlink>
    </w:p>
    <w:p w14:paraId="7CA0F12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2" w:history="1">
        <w:r w:rsidR="00141F7F" w:rsidRPr="009B3B3A">
          <w:rPr>
            <w:rStyle w:val="Hyperlink"/>
            <w:bCs/>
            <w:noProof/>
          </w:rPr>
          <w:t>10.15.2</w:t>
        </w:r>
        <w:r w:rsidR="00141F7F">
          <w:rPr>
            <w:rFonts w:eastAsiaTheme="minorEastAsia" w:cstheme="minorBidi"/>
            <w:noProof/>
            <w:sz w:val="22"/>
            <w:szCs w:val="22"/>
            <w:lang w:eastAsia="en-NZ"/>
          </w:rPr>
          <w:tab/>
        </w:r>
        <w:r w:rsidR="00141F7F" w:rsidRPr="009B3B3A">
          <w:rPr>
            <w:rStyle w:val="Hyperlink"/>
            <w:bCs/>
            <w:noProof/>
          </w:rPr>
          <w:t>Domicile Code</w:t>
        </w:r>
        <w:r w:rsidR="00141F7F">
          <w:rPr>
            <w:noProof/>
            <w:webHidden/>
          </w:rPr>
          <w:tab/>
        </w:r>
        <w:r w:rsidR="00141F7F">
          <w:rPr>
            <w:noProof/>
            <w:webHidden/>
          </w:rPr>
          <w:fldChar w:fldCharType="begin"/>
        </w:r>
        <w:r w:rsidR="00141F7F">
          <w:rPr>
            <w:noProof/>
            <w:webHidden/>
          </w:rPr>
          <w:instrText xml:space="preserve"> PAGEREF _Toc512843512 \h </w:instrText>
        </w:r>
        <w:r w:rsidR="00141F7F">
          <w:rPr>
            <w:noProof/>
            <w:webHidden/>
          </w:rPr>
        </w:r>
        <w:r w:rsidR="00141F7F">
          <w:rPr>
            <w:noProof/>
            <w:webHidden/>
          </w:rPr>
          <w:fldChar w:fldCharType="separate"/>
        </w:r>
        <w:r w:rsidR="007356D9">
          <w:rPr>
            <w:noProof/>
            <w:webHidden/>
          </w:rPr>
          <w:t>134</w:t>
        </w:r>
        <w:r w:rsidR="00141F7F">
          <w:rPr>
            <w:noProof/>
            <w:webHidden/>
          </w:rPr>
          <w:fldChar w:fldCharType="end"/>
        </w:r>
      </w:hyperlink>
    </w:p>
    <w:p w14:paraId="4550F2F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3" w:history="1">
        <w:r w:rsidR="00141F7F" w:rsidRPr="009B3B3A">
          <w:rPr>
            <w:rStyle w:val="Hyperlink"/>
            <w:bCs/>
            <w:noProof/>
          </w:rPr>
          <w:t>10.15.3</w:t>
        </w:r>
        <w:r w:rsidR="00141F7F">
          <w:rPr>
            <w:rFonts w:eastAsiaTheme="minorEastAsia" w:cstheme="minorBidi"/>
            <w:noProof/>
            <w:sz w:val="22"/>
            <w:szCs w:val="22"/>
            <w:lang w:eastAsia="en-NZ"/>
          </w:rPr>
          <w:tab/>
        </w:r>
        <w:r w:rsidR="00141F7F" w:rsidRPr="009B3B3A">
          <w:rPr>
            <w:rStyle w:val="Hyperlink"/>
            <w:bCs/>
            <w:noProof/>
          </w:rPr>
          <w:t>Ethnic Group Code</w:t>
        </w:r>
        <w:r w:rsidR="00141F7F">
          <w:rPr>
            <w:noProof/>
            <w:webHidden/>
          </w:rPr>
          <w:tab/>
        </w:r>
        <w:r w:rsidR="00141F7F">
          <w:rPr>
            <w:noProof/>
            <w:webHidden/>
          </w:rPr>
          <w:fldChar w:fldCharType="begin"/>
        </w:r>
        <w:r w:rsidR="00141F7F">
          <w:rPr>
            <w:noProof/>
            <w:webHidden/>
          </w:rPr>
          <w:instrText xml:space="preserve"> PAGEREF _Toc512843513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4D868AD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4" w:history="1">
        <w:r w:rsidR="00141F7F" w:rsidRPr="009B3B3A">
          <w:rPr>
            <w:rStyle w:val="Hyperlink"/>
            <w:bCs/>
            <w:noProof/>
          </w:rPr>
          <w:t>10.15.4</w:t>
        </w:r>
        <w:r w:rsidR="00141F7F">
          <w:rPr>
            <w:rFonts w:eastAsiaTheme="minorEastAsia" w:cstheme="minorBidi"/>
            <w:noProof/>
            <w:sz w:val="22"/>
            <w:szCs w:val="22"/>
            <w:lang w:eastAsia="en-NZ"/>
          </w:rPr>
          <w:tab/>
        </w:r>
        <w:r w:rsidR="00141F7F" w:rsidRPr="009B3B3A">
          <w:rPr>
            <w:rStyle w:val="Hyperlink"/>
            <w:bCs/>
            <w:noProof/>
          </w:rPr>
          <w:t>Gender Code [O]</w:t>
        </w:r>
        <w:r w:rsidR="00141F7F">
          <w:rPr>
            <w:noProof/>
            <w:webHidden/>
          </w:rPr>
          <w:tab/>
        </w:r>
        <w:r w:rsidR="00141F7F">
          <w:rPr>
            <w:noProof/>
            <w:webHidden/>
          </w:rPr>
          <w:fldChar w:fldCharType="begin"/>
        </w:r>
        <w:r w:rsidR="00141F7F">
          <w:rPr>
            <w:noProof/>
            <w:webHidden/>
          </w:rPr>
          <w:instrText xml:space="preserve"> PAGEREF _Toc512843514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3D88ECB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5" w:history="1">
        <w:r w:rsidR="00141F7F" w:rsidRPr="009B3B3A">
          <w:rPr>
            <w:rStyle w:val="Hyperlink"/>
            <w:bCs/>
            <w:noProof/>
          </w:rPr>
          <w:t>10.15.5</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_Toc512843515 \h </w:instrText>
        </w:r>
        <w:r w:rsidR="00141F7F">
          <w:rPr>
            <w:noProof/>
            <w:webHidden/>
          </w:rPr>
        </w:r>
        <w:r w:rsidR="00141F7F">
          <w:rPr>
            <w:noProof/>
            <w:webHidden/>
          </w:rPr>
          <w:fldChar w:fldCharType="separate"/>
        </w:r>
        <w:r w:rsidR="007356D9">
          <w:rPr>
            <w:noProof/>
            <w:webHidden/>
          </w:rPr>
          <w:t>135</w:t>
        </w:r>
        <w:r w:rsidR="00141F7F">
          <w:rPr>
            <w:noProof/>
            <w:webHidden/>
          </w:rPr>
          <w:fldChar w:fldCharType="end"/>
        </w:r>
      </w:hyperlink>
    </w:p>
    <w:p w14:paraId="48ECF79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6" w:history="1">
        <w:r w:rsidR="00141F7F" w:rsidRPr="009B3B3A">
          <w:rPr>
            <w:rStyle w:val="Hyperlink"/>
            <w:bCs/>
            <w:noProof/>
          </w:rPr>
          <w:t>10.15.6</w:t>
        </w:r>
        <w:r w:rsidR="00141F7F">
          <w:rPr>
            <w:rFonts w:eastAsiaTheme="minorEastAsia" w:cstheme="minorBidi"/>
            <w:noProof/>
            <w:sz w:val="22"/>
            <w:szCs w:val="22"/>
            <w:lang w:eastAsia="en-NZ"/>
          </w:rPr>
          <w:tab/>
        </w:r>
        <w:r w:rsidR="00141F7F" w:rsidRPr="009B3B3A">
          <w:rPr>
            <w:rStyle w:val="Hyperlink"/>
            <w:bCs/>
            <w:noProof/>
          </w:rPr>
          <w:t>Sex Type Code [O]</w:t>
        </w:r>
        <w:r w:rsidR="00141F7F">
          <w:rPr>
            <w:noProof/>
            <w:webHidden/>
          </w:rPr>
          <w:tab/>
        </w:r>
        <w:r w:rsidR="00141F7F">
          <w:rPr>
            <w:noProof/>
            <w:webHidden/>
          </w:rPr>
          <w:fldChar w:fldCharType="begin"/>
        </w:r>
        <w:r w:rsidR="00141F7F">
          <w:rPr>
            <w:noProof/>
            <w:webHidden/>
          </w:rPr>
          <w:instrText xml:space="preserve"> PAGEREF _Toc512843516 \h </w:instrText>
        </w:r>
        <w:r w:rsidR="00141F7F">
          <w:rPr>
            <w:noProof/>
            <w:webHidden/>
          </w:rPr>
        </w:r>
        <w:r w:rsidR="00141F7F">
          <w:rPr>
            <w:noProof/>
            <w:webHidden/>
          </w:rPr>
          <w:fldChar w:fldCharType="separate"/>
        </w:r>
        <w:r w:rsidR="007356D9">
          <w:rPr>
            <w:noProof/>
            <w:webHidden/>
          </w:rPr>
          <w:t>136</w:t>
        </w:r>
        <w:r w:rsidR="00141F7F">
          <w:rPr>
            <w:noProof/>
            <w:webHidden/>
          </w:rPr>
          <w:fldChar w:fldCharType="end"/>
        </w:r>
      </w:hyperlink>
    </w:p>
    <w:p w14:paraId="45E2A1D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17" w:history="1">
        <w:r w:rsidR="00141F7F" w:rsidRPr="009B3B3A">
          <w:rPr>
            <w:rStyle w:val="Hyperlink"/>
            <w:noProof/>
          </w:rPr>
          <w:t>10.16.</w:t>
        </w:r>
        <w:r w:rsidR="00141F7F">
          <w:rPr>
            <w:rFonts w:eastAsiaTheme="minorEastAsia" w:cstheme="minorBidi"/>
            <w:b w:val="0"/>
            <w:bCs w:val="0"/>
            <w:noProof/>
            <w:sz w:val="22"/>
            <w:szCs w:val="22"/>
            <w:lang w:eastAsia="en-NZ"/>
          </w:rPr>
          <w:tab/>
        </w:r>
        <w:r w:rsidR="00141F7F" w:rsidRPr="009B3B3A">
          <w:rPr>
            <w:rStyle w:val="Hyperlink"/>
            <w:noProof/>
          </w:rPr>
          <w:t>Prioritisation Outcome</w:t>
        </w:r>
        <w:r w:rsidR="00141F7F">
          <w:rPr>
            <w:noProof/>
            <w:webHidden/>
          </w:rPr>
          <w:tab/>
        </w:r>
        <w:r w:rsidR="00141F7F">
          <w:rPr>
            <w:noProof/>
            <w:webHidden/>
          </w:rPr>
          <w:fldChar w:fldCharType="begin"/>
        </w:r>
        <w:r w:rsidR="00141F7F">
          <w:rPr>
            <w:noProof/>
            <w:webHidden/>
          </w:rPr>
          <w:instrText xml:space="preserve"> PAGEREF _Toc512843517 \h </w:instrText>
        </w:r>
        <w:r w:rsidR="00141F7F">
          <w:rPr>
            <w:noProof/>
            <w:webHidden/>
          </w:rPr>
        </w:r>
        <w:r w:rsidR="00141F7F">
          <w:rPr>
            <w:noProof/>
            <w:webHidden/>
          </w:rPr>
          <w:fldChar w:fldCharType="separate"/>
        </w:r>
        <w:r w:rsidR="007356D9">
          <w:rPr>
            <w:noProof/>
            <w:webHidden/>
          </w:rPr>
          <w:t>136</w:t>
        </w:r>
        <w:r w:rsidR="00141F7F">
          <w:rPr>
            <w:noProof/>
            <w:webHidden/>
          </w:rPr>
          <w:fldChar w:fldCharType="end"/>
        </w:r>
      </w:hyperlink>
    </w:p>
    <w:p w14:paraId="22685E7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8" w:history="1">
        <w:r w:rsidR="00141F7F" w:rsidRPr="009B3B3A">
          <w:rPr>
            <w:rStyle w:val="Hyperlink"/>
            <w:bCs/>
            <w:noProof/>
          </w:rPr>
          <w:t>10.16.1</w:t>
        </w:r>
        <w:r w:rsidR="00141F7F">
          <w:rPr>
            <w:rFonts w:eastAsiaTheme="minorEastAsia" w:cstheme="minorBidi"/>
            <w:noProof/>
            <w:sz w:val="22"/>
            <w:szCs w:val="22"/>
            <w:lang w:eastAsia="en-NZ"/>
          </w:rPr>
          <w:tab/>
        </w:r>
        <w:r w:rsidR="00141F7F" w:rsidRPr="009B3B3A">
          <w:rPr>
            <w:rStyle w:val="Hyperlink"/>
            <w:bCs/>
            <w:noProof/>
          </w:rPr>
          <w:t>Activity Outcome ID</w:t>
        </w:r>
        <w:r w:rsidR="00141F7F">
          <w:rPr>
            <w:noProof/>
            <w:webHidden/>
          </w:rPr>
          <w:tab/>
        </w:r>
        <w:r w:rsidR="00141F7F">
          <w:rPr>
            <w:noProof/>
            <w:webHidden/>
          </w:rPr>
          <w:fldChar w:fldCharType="begin"/>
        </w:r>
        <w:r w:rsidR="00141F7F">
          <w:rPr>
            <w:noProof/>
            <w:webHidden/>
          </w:rPr>
          <w:instrText xml:space="preserve"> PAGEREF _Toc512843518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18FE055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19" w:history="1">
        <w:r w:rsidR="00141F7F" w:rsidRPr="009B3B3A">
          <w:rPr>
            <w:rStyle w:val="Hyperlink"/>
            <w:bCs/>
            <w:noProof/>
          </w:rPr>
          <w:t>10.16.2</w:t>
        </w:r>
        <w:r w:rsidR="00141F7F">
          <w:rPr>
            <w:rFonts w:eastAsiaTheme="minorEastAsia" w:cstheme="minorBidi"/>
            <w:noProof/>
            <w:sz w:val="22"/>
            <w:szCs w:val="22"/>
            <w:lang w:eastAsia="en-NZ"/>
          </w:rPr>
          <w:tab/>
        </w:r>
        <w:r w:rsidR="00141F7F" w:rsidRPr="009B3B3A">
          <w:rPr>
            <w:rStyle w:val="Hyperlink"/>
            <w:bCs/>
            <w:noProof/>
          </w:rPr>
          <w:t>Prioritisation Outcome</w:t>
        </w:r>
        <w:r w:rsidR="00141F7F">
          <w:rPr>
            <w:noProof/>
            <w:webHidden/>
          </w:rPr>
          <w:tab/>
        </w:r>
        <w:r w:rsidR="00141F7F">
          <w:rPr>
            <w:noProof/>
            <w:webHidden/>
          </w:rPr>
          <w:fldChar w:fldCharType="begin"/>
        </w:r>
        <w:r w:rsidR="00141F7F">
          <w:rPr>
            <w:noProof/>
            <w:webHidden/>
          </w:rPr>
          <w:instrText xml:space="preserve"> PAGEREF _Toc512843519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6420380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0" w:history="1">
        <w:r w:rsidR="00141F7F" w:rsidRPr="009B3B3A">
          <w:rPr>
            <w:rStyle w:val="Hyperlink"/>
            <w:bCs/>
            <w:noProof/>
          </w:rPr>
          <w:t>10.16.3</w:t>
        </w:r>
        <w:r w:rsidR="00141F7F">
          <w:rPr>
            <w:rFonts w:eastAsiaTheme="minorEastAsia" w:cstheme="minorBidi"/>
            <w:noProof/>
            <w:sz w:val="22"/>
            <w:szCs w:val="22"/>
            <w:lang w:eastAsia="en-NZ"/>
          </w:rPr>
          <w:tab/>
        </w:r>
        <w:r w:rsidR="00141F7F" w:rsidRPr="009B3B3A">
          <w:rPr>
            <w:rStyle w:val="Hyperlink"/>
            <w:bCs/>
            <w:noProof/>
          </w:rPr>
          <w:t>Prioritisation Outcome Reason</w:t>
        </w:r>
        <w:r w:rsidR="00141F7F">
          <w:rPr>
            <w:noProof/>
            <w:webHidden/>
          </w:rPr>
          <w:tab/>
        </w:r>
        <w:r w:rsidR="00141F7F">
          <w:rPr>
            <w:noProof/>
            <w:webHidden/>
          </w:rPr>
          <w:fldChar w:fldCharType="begin"/>
        </w:r>
        <w:r w:rsidR="00141F7F">
          <w:rPr>
            <w:noProof/>
            <w:webHidden/>
          </w:rPr>
          <w:instrText xml:space="preserve"> PAGEREF _Toc512843520 \h </w:instrText>
        </w:r>
        <w:r w:rsidR="00141F7F">
          <w:rPr>
            <w:noProof/>
            <w:webHidden/>
          </w:rPr>
        </w:r>
        <w:r w:rsidR="00141F7F">
          <w:rPr>
            <w:noProof/>
            <w:webHidden/>
          </w:rPr>
          <w:fldChar w:fldCharType="separate"/>
        </w:r>
        <w:r w:rsidR="007356D9">
          <w:rPr>
            <w:noProof/>
            <w:webHidden/>
          </w:rPr>
          <w:t>137</w:t>
        </w:r>
        <w:r w:rsidR="00141F7F">
          <w:rPr>
            <w:noProof/>
            <w:webHidden/>
          </w:rPr>
          <w:fldChar w:fldCharType="end"/>
        </w:r>
      </w:hyperlink>
    </w:p>
    <w:p w14:paraId="4311E7F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1" w:history="1">
        <w:r w:rsidR="00141F7F" w:rsidRPr="009B3B3A">
          <w:rPr>
            <w:rStyle w:val="Hyperlink"/>
            <w:bCs/>
            <w:noProof/>
          </w:rPr>
          <w:t>10.16.4</w:t>
        </w:r>
        <w:r w:rsidR="00141F7F">
          <w:rPr>
            <w:rFonts w:eastAsiaTheme="minorEastAsia" w:cstheme="minorBidi"/>
            <w:noProof/>
            <w:sz w:val="22"/>
            <w:szCs w:val="22"/>
            <w:lang w:eastAsia="en-NZ"/>
          </w:rPr>
          <w:tab/>
        </w:r>
        <w:r w:rsidR="00141F7F" w:rsidRPr="009B3B3A">
          <w:rPr>
            <w:rStyle w:val="Hyperlink"/>
            <w:bCs/>
            <w:noProof/>
          </w:rPr>
          <w:t>Transferred Date [CM]</w:t>
        </w:r>
        <w:r w:rsidR="00141F7F">
          <w:rPr>
            <w:noProof/>
            <w:webHidden/>
          </w:rPr>
          <w:tab/>
        </w:r>
        <w:r w:rsidR="00141F7F">
          <w:rPr>
            <w:noProof/>
            <w:webHidden/>
          </w:rPr>
          <w:fldChar w:fldCharType="begin"/>
        </w:r>
        <w:r w:rsidR="00141F7F">
          <w:rPr>
            <w:noProof/>
            <w:webHidden/>
          </w:rPr>
          <w:instrText xml:space="preserve"> PAGEREF _Toc512843521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20FDBC6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2" w:history="1">
        <w:r w:rsidR="00141F7F" w:rsidRPr="009B3B3A">
          <w:rPr>
            <w:rStyle w:val="Hyperlink"/>
            <w:bCs/>
            <w:noProof/>
          </w:rPr>
          <w:t>10.16.5</w:t>
        </w:r>
        <w:r w:rsidR="00141F7F">
          <w:rPr>
            <w:rFonts w:eastAsiaTheme="minorEastAsia" w:cstheme="minorBidi"/>
            <w:noProof/>
            <w:sz w:val="22"/>
            <w:szCs w:val="22"/>
            <w:lang w:eastAsia="en-NZ"/>
          </w:rPr>
          <w:tab/>
        </w:r>
        <w:r w:rsidR="00141F7F" w:rsidRPr="009B3B3A">
          <w:rPr>
            <w:rStyle w:val="Hyperlink"/>
            <w:bCs/>
            <w:noProof/>
          </w:rPr>
          <w:t>Transferred to Health Specialty [CM]</w:t>
        </w:r>
        <w:r w:rsidR="00141F7F">
          <w:rPr>
            <w:noProof/>
            <w:webHidden/>
          </w:rPr>
          <w:tab/>
        </w:r>
        <w:r w:rsidR="00141F7F">
          <w:rPr>
            <w:noProof/>
            <w:webHidden/>
          </w:rPr>
          <w:fldChar w:fldCharType="begin"/>
        </w:r>
        <w:r w:rsidR="00141F7F">
          <w:rPr>
            <w:noProof/>
            <w:webHidden/>
          </w:rPr>
          <w:instrText xml:space="preserve"> PAGEREF _Toc512843522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4130F5E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3" w:history="1">
        <w:r w:rsidR="00141F7F" w:rsidRPr="009B3B3A">
          <w:rPr>
            <w:rStyle w:val="Hyperlink"/>
            <w:bCs/>
            <w:noProof/>
          </w:rPr>
          <w:t>10.16.6</w:t>
        </w:r>
        <w:r w:rsidR="00141F7F">
          <w:rPr>
            <w:rFonts w:eastAsiaTheme="minorEastAsia" w:cstheme="minorBidi"/>
            <w:noProof/>
            <w:sz w:val="22"/>
            <w:szCs w:val="22"/>
            <w:lang w:eastAsia="en-NZ"/>
          </w:rPr>
          <w:tab/>
        </w:r>
        <w:r w:rsidR="00141F7F" w:rsidRPr="009B3B3A">
          <w:rPr>
            <w:rStyle w:val="Hyperlink"/>
            <w:bCs/>
            <w:noProof/>
          </w:rPr>
          <w:t>Transferred to Organisation [CM]</w:t>
        </w:r>
        <w:r w:rsidR="00141F7F">
          <w:rPr>
            <w:noProof/>
            <w:webHidden/>
          </w:rPr>
          <w:tab/>
        </w:r>
        <w:r w:rsidR="00141F7F">
          <w:rPr>
            <w:noProof/>
            <w:webHidden/>
          </w:rPr>
          <w:fldChar w:fldCharType="begin"/>
        </w:r>
        <w:r w:rsidR="00141F7F">
          <w:rPr>
            <w:noProof/>
            <w:webHidden/>
          </w:rPr>
          <w:instrText xml:space="preserve"> PAGEREF _Toc512843523 \h </w:instrText>
        </w:r>
        <w:r w:rsidR="00141F7F">
          <w:rPr>
            <w:noProof/>
            <w:webHidden/>
          </w:rPr>
        </w:r>
        <w:r w:rsidR="00141F7F">
          <w:rPr>
            <w:noProof/>
            <w:webHidden/>
          </w:rPr>
          <w:fldChar w:fldCharType="separate"/>
        </w:r>
        <w:r w:rsidR="007356D9">
          <w:rPr>
            <w:noProof/>
            <w:webHidden/>
          </w:rPr>
          <w:t>138</w:t>
        </w:r>
        <w:r w:rsidR="00141F7F">
          <w:rPr>
            <w:noProof/>
            <w:webHidden/>
          </w:rPr>
          <w:fldChar w:fldCharType="end"/>
        </w:r>
      </w:hyperlink>
    </w:p>
    <w:p w14:paraId="0E55C9BA"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24" w:history="1">
        <w:r w:rsidR="00141F7F" w:rsidRPr="009B3B3A">
          <w:rPr>
            <w:rStyle w:val="Hyperlink"/>
            <w:noProof/>
          </w:rPr>
          <w:t>10.17.</w:t>
        </w:r>
        <w:r w:rsidR="00141F7F">
          <w:rPr>
            <w:rFonts w:eastAsiaTheme="minorEastAsia" w:cstheme="minorBidi"/>
            <w:b w:val="0"/>
            <w:bCs w:val="0"/>
            <w:noProof/>
            <w:sz w:val="22"/>
            <w:szCs w:val="22"/>
            <w:lang w:eastAsia="en-NZ"/>
          </w:rPr>
          <w:tab/>
        </w:r>
        <w:r w:rsidR="00141F7F" w:rsidRPr="009B3B3A">
          <w:rPr>
            <w:rStyle w:val="Hyperlink"/>
            <w:noProof/>
          </w:rPr>
          <w:t>Referral</w:t>
        </w:r>
        <w:r w:rsidR="00141F7F">
          <w:rPr>
            <w:noProof/>
            <w:webHidden/>
          </w:rPr>
          <w:tab/>
        </w:r>
        <w:r w:rsidR="00141F7F">
          <w:rPr>
            <w:noProof/>
            <w:webHidden/>
          </w:rPr>
          <w:fldChar w:fldCharType="begin"/>
        </w:r>
        <w:r w:rsidR="00141F7F">
          <w:rPr>
            <w:noProof/>
            <w:webHidden/>
          </w:rPr>
          <w:instrText xml:space="preserve"> PAGEREF _Toc512843524 \h </w:instrText>
        </w:r>
        <w:r w:rsidR="00141F7F">
          <w:rPr>
            <w:noProof/>
            <w:webHidden/>
          </w:rPr>
        </w:r>
        <w:r w:rsidR="00141F7F">
          <w:rPr>
            <w:noProof/>
            <w:webHidden/>
          </w:rPr>
          <w:fldChar w:fldCharType="separate"/>
        </w:r>
        <w:r w:rsidR="007356D9">
          <w:rPr>
            <w:noProof/>
            <w:webHidden/>
          </w:rPr>
          <w:t>139</w:t>
        </w:r>
        <w:r w:rsidR="00141F7F">
          <w:rPr>
            <w:noProof/>
            <w:webHidden/>
          </w:rPr>
          <w:fldChar w:fldCharType="end"/>
        </w:r>
      </w:hyperlink>
    </w:p>
    <w:p w14:paraId="0C28AA4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5" w:history="1">
        <w:r w:rsidR="00141F7F" w:rsidRPr="009B3B3A">
          <w:rPr>
            <w:rStyle w:val="Hyperlink"/>
            <w:bCs/>
            <w:noProof/>
          </w:rPr>
          <w:t>10.17.1</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_Toc512843525 \h </w:instrText>
        </w:r>
        <w:r w:rsidR="00141F7F">
          <w:rPr>
            <w:noProof/>
            <w:webHidden/>
          </w:rPr>
        </w:r>
        <w:r w:rsidR="00141F7F">
          <w:rPr>
            <w:noProof/>
            <w:webHidden/>
          </w:rPr>
          <w:fldChar w:fldCharType="separate"/>
        </w:r>
        <w:r w:rsidR="007356D9">
          <w:rPr>
            <w:noProof/>
            <w:webHidden/>
          </w:rPr>
          <w:t>139</w:t>
        </w:r>
        <w:r w:rsidR="00141F7F">
          <w:rPr>
            <w:noProof/>
            <w:webHidden/>
          </w:rPr>
          <w:fldChar w:fldCharType="end"/>
        </w:r>
      </w:hyperlink>
    </w:p>
    <w:p w14:paraId="0F18569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6" w:history="1">
        <w:r w:rsidR="00141F7F" w:rsidRPr="009B3B3A">
          <w:rPr>
            <w:rStyle w:val="Hyperlink"/>
            <w:bCs/>
            <w:noProof/>
          </w:rPr>
          <w:t>10.17.2</w:t>
        </w:r>
        <w:r w:rsidR="00141F7F">
          <w:rPr>
            <w:rFonts w:eastAsiaTheme="minorEastAsia" w:cstheme="minorBidi"/>
            <w:noProof/>
            <w:sz w:val="22"/>
            <w:szCs w:val="22"/>
            <w:lang w:eastAsia="en-NZ"/>
          </w:rPr>
          <w:tab/>
        </w:r>
        <w:r w:rsidR="00141F7F" w:rsidRPr="009B3B3A">
          <w:rPr>
            <w:rStyle w:val="Hyperlink"/>
            <w:bCs/>
            <w:noProof/>
          </w:rPr>
          <w:t>Date Referral Assigned for Prioritisation [O]</w:t>
        </w:r>
        <w:r w:rsidR="00141F7F">
          <w:rPr>
            <w:noProof/>
            <w:webHidden/>
          </w:rPr>
          <w:tab/>
        </w:r>
        <w:r w:rsidR="00141F7F">
          <w:rPr>
            <w:noProof/>
            <w:webHidden/>
          </w:rPr>
          <w:fldChar w:fldCharType="begin"/>
        </w:r>
        <w:r w:rsidR="00141F7F">
          <w:rPr>
            <w:noProof/>
            <w:webHidden/>
          </w:rPr>
          <w:instrText xml:space="preserve"> PAGEREF _Toc512843526 \h </w:instrText>
        </w:r>
        <w:r w:rsidR="00141F7F">
          <w:rPr>
            <w:noProof/>
            <w:webHidden/>
          </w:rPr>
        </w:r>
        <w:r w:rsidR="00141F7F">
          <w:rPr>
            <w:noProof/>
            <w:webHidden/>
          </w:rPr>
          <w:fldChar w:fldCharType="separate"/>
        </w:r>
        <w:r w:rsidR="007356D9">
          <w:rPr>
            <w:noProof/>
            <w:webHidden/>
          </w:rPr>
          <w:t>140</w:t>
        </w:r>
        <w:r w:rsidR="00141F7F">
          <w:rPr>
            <w:noProof/>
            <w:webHidden/>
          </w:rPr>
          <w:fldChar w:fldCharType="end"/>
        </w:r>
      </w:hyperlink>
    </w:p>
    <w:p w14:paraId="33BF4DB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7" w:history="1">
        <w:r w:rsidR="00141F7F" w:rsidRPr="009B3B3A">
          <w:rPr>
            <w:rStyle w:val="Hyperlink"/>
            <w:bCs/>
            <w:noProof/>
          </w:rPr>
          <w:t>10.17.3</w:t>
        </w:r>
        <w:r w:rsidR="00141F7F">
          <w:rPr>
            <w:rFonts w:eastAsiaTheme="minorEastAsia" w:cstheme="minorBidi"/>
            <w:noProof/>
            <w:sz w:val="22"/>
            <w:szCs w:val="22"/>
            <w:lang w:eastAsia="en-NZ"/>
          </w:rPr>
          <w:tab/>
        </w:r>
        <w:r w:rsidR="00141F7F" w:rsidRPr="009B3B3A">
          <w:rPr>
            <w:rStyle w:val="Hyperlink"/>
            <w:bCs/>
            <w:noProof/>
          </w:rPr>
          <w:t>Date Referral Received</w:t>
        </w:r>
        <w:r w:rsidR="00141F7F">
          <w:rPr>
            <w:noProof/>
            <w:webHidden/>
          </w:rPr>
          <w:tab/>
        </w:r>
        <w:r w:rsidR="00141F7F">
          <w:rPr>
            <w:noProof/>
            <w:webHidden/>
          </w:rPr>
          <w:fldChar w:fldCharType="begin"/>
        </w:r>
        <w:r w:rsidR="00141F7F">
          <w:rPr>
            <w:noProof/>
            <w:webHidden/>
          </w:rPr>
          <w:instrText xml:space="preserve"> PAGEREF _Toc512843527 \h </w:instrText>
        </w:r>
        <w:r w:rsidR="00141F7F">
          <w:rPr>
            <w:noProof/>
            <w:webHidden/>
          </w:rPr>
        </w:r>
        <w:r w:rsidR="00141F7F">
          <w:rPr>
            <w:noProof/>
            <w:webHidden/>
          </w:rPr>
          <w:fldChar w:fldCharType="separate"/>
        </w:r>
        <w:r w:rsidR="007356D9">
          <w:rPr>
            <w:noProof/>
            <w:webHidden/>
          </w:rPr>
          <w:t>140</w:t>
        </w:r>
        <w:r w:rsidR="00141F7F">
          <w:rPr>
            <w:noProof/>
            <w:webHidden/>
          </w:rPr>
          <w:fldChar w:fldCharType="end"/>
        </w:r>
      </w:hyperlink>
    </w:p>
    <w:p w14:paraId="4D15B51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8" w:history="1">
        <w:r w:rsidR="00141F7F" w:rsidRPr="009B3B3A">
          <w:rPr>
            <w:rStyle w:val="Hyperlink"/>
            <w:bCs/>
            <w:noProof/>
          </w:rPr>
          <w:t>10.17.4</w:t>
        </w:r>
        <w:r w:rsidR="00141F7F">
          <w:rPr>
            <w:rFonts w:eastAsiaTheme="minorEastAsia" w:cstheme="minorBidi"/>
            <w:noProof/>
            <w:sz w:val="22"/>
            <w:szCs w:val="22"/>
            <w:lang w:eastAsia="en-NZ"/>
          </w:rPr>
          <w:tab/>
        </w:r>
        <w:r w:rsidR="00141F7F" w:rsidRPr="009B3B3A">
          <w:rPr>
            <w:rStyle w:val="Hyperlink"/>
            <w:bCs/>
            <w:noProof/>
          </w:rPr>
          <w:t>Date Referral Sent [O]</w:t>
        </w:r>
        <w:r w:rsidR="00141F7F">
          <w:rPr>
            <w:noProof/>
            <w:webHidden/>
          </w:rPr>
          <w:tab/>
        </w:r>
        <w:r w:rsidR="00141F7F">
          <w:rPr>
            <w:noProof/>
            <w:webHidden/>
          </w:rPr>
          <w:fldChar w:fldCharType="begin"/>
        </w:r>
        <w:r w:rsidR="00141F7F">
          <w:rPr>
            <w:noProof/>
            <w:webHidden/>
          </w:rPr>
          <w:instrText xml:space="preserve"> PAGEREF _Toc512843528 \h </w:instrText>
        </w:r>
        <w:r w:rsidR="00141F7F">
          <w:rPr>
            <w:noProof/>
            <w:webHidden/>
          </w:rPr>
        </w:r>
        <w:r w:rsidR="00141F7F">
          <w:rPr>
            <w:noProof/>
            <w:webHidden/>
          </w:rPr>
          <w:fldChar w:fldCharType="separate"/>
        </w:r>
        <w:r w:rsidR="007356D9">
          <w:rPr>
            <w:noProof/>
            <w:webHidden/>
          </w:rPr>
          <w:t>141</w:t>
        </w:r>
        <w:r w:rsidR="00141F7F">
          <w:rPr>
            <w:noProof/>
            <w:webHidden/>
          </w:rPr>
          <w:fldChar w:fldCharType="end"/>
        </w:r>
      </w:hyperlink>
    </w:p>
    <w:p w14:paraId="54D1B32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29" w:history="1">
        <w:r w:rsidR="00141F7F" w:rsidRPr="009B3B3A">
          <w:rPr>
            <w:rStyle w:val="Hyperlink"/>
            <w:bCs/>
            <w:noProof/>
          </w:rPr>
          <w:t>10.17.5</w:t>
        </w:r>
        <w:r w:rsidR="00141F7F">
          <w:rPr>
            <w:rFonts w:eastAsiaTheme="minorEastAsia" w:cstheme="minorBidi"/>
            <w:noProof/>
            <w:sz w:val="22"/>
            <w:szCs w:val="22"/>
            <w:lang w:eastAsia="en-NZ"/>
          </w:rPr>
          <w:tab/>
        </w:r>
        <w:r w:rsidR="00141F7F" w:rsidRPr="009B3B3A">
          <w:rPr>
            <w:rStyle w:val="Hyperlink"/>
            <w:bCs/>
            <w:noProof/>
          </w:rPr>
          <w:t>Defined Suspicion of Cancer (SCAN)</w:t>
        </w:r>
        <w:r w:rsidR="00141F7F">
          <w:rPr>
            <w:noProof/>
            <w:webHidden/>
          </w:rPr>
          <w:tab/>
        </w:r>
        <w:r w:rsidR="00141F7F">
          <w:rPr>
            <w:noProof/>
            <w:webHidden/>
          </w:rPr>
          <w:fldChar w:fldCharType="begin"/>
        </w:r>
        <w:r w:rsidR="00141F7F">
          <w:rPr>
            <w:noProof/>
            <w:webHidden/>
          </w:rPr>
          <w:instrText xml:space="preserve"> PAGEREF _Toc512843529 \h </w:instrText>
        </w:r>
        <w:r w:rsidR="00141F7F">
          <w:rPr>
            <w:noProof/>
            <w:webHidden/>
          </w:rPr>
        </w:r>
        <w:r w:rsidR="00141F7F">
          <w:rPr>
            <w:noProof/>
            <w:webHidden/>
          </w:rPr>
          <w:fldChar w:fldCharType="separate"/>
        </w:r>
        <w:r w:rsidR="007356D9">
          <w:rPr>
            <w:noProof/>
            <w:webHidden/>
          </w:rPr>
          <w:t>141</w:t>
        </w:r>
        <w:r w:rsidR="00141F7F">
          <w:rPr>
            <w:noProof/>
            <w:webHidden/>
          </w:rPr>
          <w:fldChar w:fldCharType="end"/>
        </w:r>
      </w:hyperlink>
    </w:p>
    <w:p w14:paraId="0BD30A6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0" w:history="1">
        <w:r w:rsidR="00141F7F" w:rsidRPr="009B3B3A">
          <w:rPr>
            <w:rStyle w:val="Hyperlink"/>
            <w:bCs/>
            <w:noProof/>
          </w:rPr>
          <w:t>10.17.6</w:t>
        </w:r>
        <w:r w:rsidR="00141F7F">
          <w:rPr>
            <w:rFonts w:eastAsiaTheme="minorEastAsia" w:cstheme="minorBidi"/>
            <w:noProof/>
            <w:sz w:val="22"/>
            <w:szCs w:val="22"/>
            <w:lang w:eastAsia="en-NZ"/>
          </w:rPr>
          <w:tab/>
        </w:r>
        <w:r w:rsidR="00141F7F" w:rsidRPr="009B3B3A">
          <w:rPr>
            <w:rStyle w:val="Hyperlink"/>
            <w:bCs/>
            <w:noProof/>
          </w:rPr>
          <w:t>Health Specialty Initially Referred To</w:t>
        </w:r>
        <w:r w:rsidR="00141F7F">
          <w:rPr>
            <w:noProof/>
            <w:webHidden/>
          </w:rPr>
          <w:tab/>
        </w:r>
        <w:r w:rsidR="00141F7F">
          <w:rPr>
            <w:noProof/>
            <w:webHidden/>
          </w:rPr>
          <w:fldChar w:fldCharType="begin"/>
        </w:r>
        <w:r w:rsidR="00141F7F">
          <w:rPr>
            <w:noProof/>
            <w:webHidden/>
          </w:rPr>
          <w:instrText xml:space="preserve"> PAGEREF _Toc512843530 \h </w:instrText>
        </w:r>
        <w:r w:rsidR="00141F7F">
          <w:rPr>
            <w:noProof/>
            <w:webHidden/>
          </w:rPr>
        </w:r>
        <w:r w:rsidR="00141F7F">
          <w:rPr>
            <w:noProof/>
            <w:webHidden/>
          </w:rPr>
          <w:fldChar w:fldCharType="separate"/>
        </w:r>
        <w:r w:rsidR="007356D9">
          <w:rPr>
            <w:noProof/>
            <w:webHidden/>
          </w:rPr>
          <w:t>142</w:t>
        </w:r>
        <w:r w:rsidR="00141F7F">
          <w:rPr>
            <w:noProof/>
            <w:webHidden/>
          </w:rPr>
          <w:fldChar w:fldCharType="end"/>
        </w:r>
      </w:hyperlink>
    </w:p>
    <w:p w14:paraId="3A4206F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1" w:history="1">
        <w:r w:rsidR="00141F7F" w:rsidRPr="009B3B3A">
          <w:rPr>
            <w:rStyle w:val="Hyperlink"/>
            <w:bCs/>
            <w:noProof/>
          </w:rPr>
          <w:t>10.17.7</w:t>
        </w:r>
        <w:r w:rsidR="00141F7F">
          <w:rPr>
            <w:rFonts w:eastAsiaTheme="minorEastAsia" w:cstheme="minorBidi"/>
            <w:noProof/>
            <w:sz w:val="22"/>
            <w:szCs w:val="22"/>
            <w:lang w:eastAsia="en-NZ"/>
          </w:rPr>
          <w:tab/>
        </w:r>
        <w:r w:rsidR="00141F7F" w:rsidRPr="009B3B3A">
          <w:rPr>
            <w:rStyle w:val="Hyperlink"/>
            <w:bCs/>
            <w:noProof/>
          </w:rPr>
          <w:t>Presenting Problem Classification</w:t>
        </w:r>
        <w:r w:rsidR="00141F7F">
          <w:rPr>
            <w:noProof/>
            <w:webHidden/>
          </w:rPr>
          <w:tab/>
        </w:r>
        <w:r w:rsidR="00141F7F">
          <w:rPr>
            <w:noProof/>
            <w:webHidden/>
          </w:rPr>
          <w:fldChar w:fldCharType="begin"/>
        </w:r>
        <w:r w:rsidR="00141F7F">
          <w:rPr>
            <w:noProof/>
            <w:webHidden/>
          </w:rPr>
          <w:instrText xml:space="preserve"> PAGEREF _Toc512843531 \h </w:instrText>
        </w:r>
        <w:r w:rsidR="00141F7F">
          <w:rPr>
            <w:noProof/>
            <w:webHidden/>
          </w:rPr>
        </w:r>
        <w:r w:rsidR="00141F7F">
          <w:rPr>
            <w:noProof/>
            <w:webHidden/>
          </w:rPr>
          <w:fldChar w:fldCharType="separate"/>
        </w:r>
        <w:r w:rsidR="007356D9">
          <w:rPr>
            <w:noProof/>
            <w:webHidden/>
          </w:rPr>
          <w:t>142</w:t>
        </w:r>
        <w:r w:rsidR="00141F7F">
          <w:rPr>
            <w:noProof/>
            <w:webHidden/>
          </w:rPr>
          <w:fldChar w:fldCharType="end"/>
        </w:r>
      </w:hyperlink>
    </w:p>
    <w:p w14:paraId="12117EB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2" w:history="1">
        <w:r w:rsidR="00141F7F" w:rsidRPr="009B3B3A">
          <w:rPr>
            <w:rStyle w:val="Hyperlink"/>
            <w:bCs/>
            <w:noProof/>
          </w:rPr>
          <w:t>10.17.8</w:t>
        </w:r>
        <w:r w:rsidR="00141F7F">
          <w:rPr>
            <w:rFonts w:eastAsiaTheme="minorEastAsia" w:cstheme="minorBidi"/>
            <w:noProof/>
            <w:sz w:val="22"/>
            <w:szCs w:val="22"/>
            <w:lang w:eastAsia="en-NZ"/>
          </w:rPr>
          <w:tab/>
        </w:r>
        <w:r w:rsidR="00141F7F" w:rsidRPr="009B3B3A">
          <w:rPr>
            <w:rStyle w:val="Hyperlink"/>
            <w:bCs/>
            <w:noProof/>
          </w:rPr>
          <w:t>Presenting Problem Code Type [CM]</w:t>
        </w:r>
        <w:r w:rsidR="00141F7F">
          <w:rPr>
            <w:noProof/>
            <w:webHidden/>
          </w:rPr>
          <w:tab/>
        </w:r>
        <w:r w:rsidR="00141F7F">
          <w:rPr>
            <w:noProof/>
            <w:webHidden/>
          </w:rPr>
          <w:fldChar w:fldCharType="begin"/>
        </w:r>
        <w:r w:rsidR="00141F7F">
          <w:rPr>
            <w:noProof/>
            <w:webHidden/>
          </w:rPr>
          <w:instrText xml:space="preserve"> PAGEREF _Toc512843532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4436A4D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3" w:history="1">
        <w:r w:rsidR="00141F7F" w:rsidRPr="009B3B3A">
          <w:rPr>
            <w:rStyle w:val="Hyperlink"/>
            <w:bCs/>
            <w:noProof/>
          </w:rPr>
          <w:t>10.17.9</w:t>
        </w:r>
        <w:r w:rsidR="00141F7F">
          <w:rPr>
            <w:rFonts w:eastAsiaTheme="minorEastAsia" w:cstheme="minorBidi"/>
            <w:noProof/>
            <w:sz w:val="22"/>
            <w:szCs w:val="22"/>
            <w:lang w:eastAsia="en-NZ"/>
          </w:rPr>
          <w:tab/>
        </w:r>
        <w:r w:rsidR="00141F7F" w:rsidRPr="009B3B3A">
          <w:rPr>
            <w:rStyle w:val="Hyperlink"/>
            <w:bCs/>
            <w:noProof/>
          </w:rPr>
          <w:t>Presenting Problem Coding System Code [CM]</w:t>
        </w:r>
        <w:r w:rsidR="00141F7F">
          <w:rPr>
            <w:noProof/>
            <w:webHidden/>
          </w:rPr>
          <w:tab/>
        </w:r>
        <w:r w:rsidR="00141F7F">
          <w:rPr>
            <w:noProof/>
            <w:webHidden/>
          </w:rPr>
          <w:fldChar w:fldCharType="begin"/>
        </w:r>
        <w:r w:rsidR="00141F7F">
          <w:rPr>
            <w:noProof/>
            <w:webHidden/>
          </w:rPr>
          <w:instrText xml:space="preserve"> PAGEREF _Toc512843533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7F5ECA0E"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4" w:history="1">
        <w:r w:rsidR="00141F7F" w:rsidRPr="009B3B3A">
          <w:rPr>
            <w:rStyle w:val="Hyperlink"/>
            <w:bCs/>
            <w:noProof/>
          </w:rPr>
          <w:t>10.17.10</w:t>
        </w:r>
        <w:r w:rsidR="00141F7F">
          <w:rPr>
            <w:rFonts w:eastAsiaTheme="minorEastAsia" w:cstheme="minorBidi"/>
            <w:noProof/>
            <w:sz w:val="22"/>
            <w:szCs w:val="22"/>
            <w:lang w:eastAsia="en-NZ"/>
          </w:rPr>
          <w:tab/>
        </w:r>
        <w:r w:rsidR="00141F7F" w:rsidRPr="009B3B3A">
          <w:rPr>
            <w:rStyle w:val="Hyperlink"/>
            <w:bCs/>
            <w:noProof/>
          </w:rPr>
          <w:t>Presenting Referral Flag</w:t>
        </w:r>
        <w:r w:rsidR="00141F7F">
          <w:rPr>
            <w:noProof/>
            <w:webHidden/>
          </w:rPr>
          <w:tab/>
        </w:r>
        <w:r w:rsidR="00141F7F">
          <w:rPr>
            <w:noProof/>
            <w:webHidden/>
          </w:rPr>
          <w:fldChar w:fldCharType="begin"/>
        </w:r>
        <w:r w:rsidR="00141F7F">
          <w:rPr>
            <w:noProof/>
            <w:webHidden/>
          </w:rPr>
          <w:instrText xml:space="preserve"> PAGEREF _Toc512843534 \h </w:instrText>
        </w:r>
        <w:r w:rsidR="00141F7F">
          <w:rPr>
            <w:noProof/>
            <w:webHidden/>
          </w:rPr>
        </w:r>
        <w:r w:rsidR="00141F7F">
          <w:rPr>
            <w:noProof/>
            <w:webHidden/>
          </w:rPr>
          <w:fldChar w:fldCharType="separate"/>
        </w:r>
        <w:r w:rsidR="007356D9">
          <w:rPr>
            <w:noProof/>
            <w:webHidden/>
          </w:rPr>
          <w:t>143</w:t>
        </w:r>
        <w:r w:rsidR="00141F7F">
          <w:rPr>
            <w:noProof/>
            <w:webHidden/>
          </w:rPr>
          <w:fldChar w:fldCharType="end"/>
        </w:r>
      </w:hyperlink>
    </w:p>
    <w:p w14:paraId="727A884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5" w:history="1">
        <w:r w:rsidR="00141F7F" w:rsidRPr="009B3B3A">
          <w:rPr>
            <w:rStyle w:val="Hyperlink"/>
            <w:bCs/>
            <w:noProof/>
          </w:rPr>
          <w:t>10.17.11</w:t>
        </w:r>
        <w:r w:rsidR="00141F7F">
          <w:rPr>
            <w:rFonts w:eastAsiaTheme="minorEastAsia" w:cstheme="minorBidi"/>
            <w:noProof/>
            <w:sz w:val="22"/>
            <w:szCs w:val="22"/>
            <w:lang w:eastAsia="en-NZ"/>
          </w:rPr>
          <w:tab/>
        </w:r>
        <w:r w:rsidR="00141F7F" w:rsidRPr="009B3B3A">
          <w:rPr>
            <w:rStyle w:val="Hyperlink"/>
            <w:bCs/>
            <w:noProof/>
          </w:rPr>
          <w:t>Presenting Referral ID [O]</w:t>
        </w:r>
        <w:r w:rsidR="00141F7F">
          <w:rPr>
            <w:noProof/>
            <w:webHidden/>
          </w:rPr>
          <w:tab/>
        </w:r>
        <w:r w:rsidR="00141F7F">
          <w:rPr>
            <w:noProof/>
            <w:webHidden/>
          </w:rPr>
          <w:fldChar w:fldCharType="begin"/>
        </w:r>
        <w:r w:rsidR="00141F7F">
          <w:rPr>
            <w:noProof/>
            <w:webHidden/>
          </w:rPr>
          <w:instrText xml:space="preserve"> PAGEREF _Toc512843535 \h </w:instrText>
        </w:r>
        <w:r w:rsidR="00141F7F">
          <w:rPr>
            <w:noProof/>
            <w:webHidden/>
          </w:rPr>
        </w:r>
        <w:r w:rsidR="00141F7F">
          <w:rPr>
            <w:noProof/>
            <w:webHidden/>
          </w:rPr>
          <w:fldChar w:fldCharType="separate"/>
        </w:r>
        <w:r w:rsidR="007356D9">
          <w:rPr>
            <w:noProof/>
            <w:webHidden/>
          </w:rPr>
          <w:t>144</w:t>
        </w:r>
        <w:r w:rsidR="00141F7F">
          <w:rPr>
            <w:noProof/>
            <w:webHidden/>
          </w:rPr>
          <w:fldChar w:fldCharType="end"/>
        </w:r>
      </w:hyperlink>
    </w:p>
    <w:p w14:paraId="61C9E12E"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6" w:history="1">
        <w:r w:rsidR="00141F7F" w:rsidRPr="009B3B3A">
          <w:rPr>
            <w:rStyle w:val="Hyperlink"/>
            <w:bCs/>
            <w:noProof/>
          </w:rPr>
          <w:t>10.17.12</w:t>
        </w:r>
        <w:r w:rsidR="00141F7F">
          <w:rPr>
            <w:rFonts w:eastAsiaTheme="minorEastAsia" w:cstheme="minorBidi"/>
            <w:noProof/>
            <w:sz w:val="22"/>
            <w:szCs w:val="22"/>
            <w:lang w:eastAsia="en-NZ"/>
          </w:rPr>
          <w:tab/>
        </w:r>
        <w:r w:rsidR="00141F7F" w:rsidRPr="009B3B3A">
          <w:rPr>
            <w:rStyle w:val="Hyperlink"/>
            <w:bCs/>
            <w:noProof/>
          </w:rPr>
          <w:t>Previous Related Referral Date [R]</w:t>
        </w:r>
        <w:r w:rsidR="00141F7F">
          <w:rPr>
            <w:noProof/>
            <w:webHidden/>
          </w:rPr>
          <w:tab/>
        </w:r>
        <w:r w:rsidR="00141F7F">
          <w:rPr>
            <w:noProof/>
            <w:webHidden/>
          </w:rPr>
          <w:fldChar w:fldCharType="begin"/>
        </w:r>
        <w:r w:rsidR="00141F7F">
          <w:rPr>
            <w:noProof/>
            <w:webHidden/>
          </w:rPr>
          <w:instrText xml:space="preserve"> PAGEREF _Toc512843536 \h </w:instrText>
        </w:r>
        <w:r w:rsidR="00141F7F">
          <w:rPr>
            <w:noProof/>
            <w:webHidden/>
          </w:rPr>
        </w:r>
        <w:r w:rsidR="00141F7F">
          <w:rPr>
            <w:noProof/>
            <w:webHidden/>
          </w:rPr>
          <w:fldChar w:fldCharType="separate"/>
        </w:r>
        <w:r w:rsidR="007356D9">
          <w:rPr>
            <w:noProof/>
            <w:webHidden/>
          </w:rPr>
          <w:t>144</w:t>
        </w:r>
        <w:r w:rsidR="00141F7F">
          <w:rPr>
            <w:noProof/>
            <w:webHidden/>
          </w:rPr>
          <w:fldChar w:fldCharType="end"/>
        </w:r>
      </w:hyperlink>
    </w:p>
    <w:p w14:paraId="18D08B23"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7" w:history="1">
        <w:r w:rsidR="00141F7F" w:rsidRPr="009B3B3A">
          <w:rPr>
            <w:rStyle w:val="Hyperlink"/>
            <w:bCs/>
            <w:noProof/>
          </w:rPr>
          <w:t>10.17.13</w:t>
        </w:r>
        <w:r w:rsidR="00141F7F">
          <w:rPr>
            <w:rFonts w:eastAsiaTheme="minorEastAsia" w:cstheme="minorBidi"/>
            <w:noProof/>
            <w:sz w:val="22"/>
            <w:szCs w:val="22"/>
            <w:lang w:eastAsia="en-NZ"/>
          </w:rPr>
          <w:tab/>
        </w:r>
        <w:r w:rsidR="00141F7F" w:rsidRPr="009B3B3A">
          <w:rPr>
            <w:rStyle w:val="Hyperlink"/>
            <w:bCs/>
            <w:noProof/>
          </w:rPr>
          <w:t>Previous Related Referral ID [O]</w:t>
        </w:r>
        <w:r w:rsidR="00141F7F">
          <w:rPr>
            <w:noProof/>
            <w:webHidden/>
          </w:rPr>
          <w:tab/>
        </w:r>
        <w:r w:rsidR="00141F7F">
          <w:rPr>
            <w:noProof/>
            <w:webHidden/>
          </w:rPr>
          <w:fldChar w:fldCharType="begin"/>
        </w:r>
        <w:r w:rsidR="00141F7F">
          <w:rPr>
            <w:noProof/>
            <w:webHidden/>
          </w:rPr>
          <w:instrText xml:space="preserve"> PAGEREF _Toc512843537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137686F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8" w:history="1">
        <w:r w:rsidR="00141F7F" w:rsidRPr="009B3B3A">
          <w:rPr>
            <w:rStyle w:val="Hyperlink"/>
            <w:bCs/>
            <w:noProof/>
          </w:rPr>
          <w:t>10.17.14</w:t>
        </w:r>
        <w:r w:rsidR="00141F7F">
          <w:rPr>
            <w:rFonts w:eastAsiaTheme="minorEastAsia" w:cstheme="minorBidi"/>
            <w:noProof/>
            <w:sz w:val="22"/>
            <w:szCs w:val="22"/>
            <w:lang w:eastAsia="en-NZ"/>
          </w:rPr>
          <w:tab/>
        </w:r>
        <w:r w:rsidR="00141F7F" w:rsidRPr="009B3B3A">
          <w:rPr>
            <w:rStyle w:val="Hyperlink"/>
            <w:bCs/>
            <w:noProof/>
          </w:rPr>
          <w:t>Receiving Facility ID</w:t>
        </w:r>
        <w:r w:rsidR="00141F7F">
          <w:rPr>
            <w:noProof/>
            <w:webHidden/>
          </w:rPr>
          <w:tab/>
        </w:r>
        <w:r w:rsidR="00141F7F">
          <w:rPr>
            <w:noProof/>
            <w:webHidden/>
          </w:rPr>
          <w:fldChar w:fldCharType="begin"/>
        </w:r>
        <w:r w:rsidR="00141F7F">
          <w:rPr>
            <w:noProof/>
            <w:webHidden/>
          </w:rPr>
          <w:instrText xml:space="preserve"> PAGEREF _Toc512843538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4525B0D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39" w:history="1">
        <w:r w:rsidR="00141F7F" w:rsidRPr="009B3B3A">
          <w:rPr>
            <w:rStyle w:val="Hyperlink"/>
            <w:bCs/>
            <w:noProof/>
          </w:rPr>
          <w:t>10.17.15</w:t>
        </w:r>
        <w:r w:rsidR="00141F7F">
          <w:rPr>
            <w:rFonts w:eastAsiaTheme="minorEastAsia" w:cstheme="minorBidi"/>
            <w:noProof/>
            <w:sz w:val="22"/>
            <w:szCs w:val="22"/>
            <w:lang w:eastAsia="en-NZ"/>
          </w:rPr>
          <w:tab/>
        </w:r>
        <w:r w:rsidR="00141F7F" w:rsidRPr="009B3B3A">
          <w:rPr>
            <w:rStyle w:val="Hyperlink"/>
            <w:bCs/>
            <w:noProof/>
          </w:rPr>
          <w:t>Receiving Organisation ID</w:t>
        </w:r>
        <w:r w:rsidR="00141F7F">
          <w:rPr>
            <w:noProof/>
            <w:webHidden/>
          </w:rPr>
          <w:tab/>
        </w:r>
        <w:r w:rsidR="00141F7F">
          <w:rPr>
            <w:noProof/>
            <w:webHidden/>
          </w:rPr>
          <w:fldChar w:fldCharType="begin"/>
        </w:r>
        <w:r w:rsidR="00141F7F">
          <w:rPr>
            <w:noProof/>
            <w:webHidden/>
          </w:rPr>
          <w:instrText xml:space="preserve"> PAGEREF _Toc512843539 \h </w:instrText>
        </w:r>
        <w:r w:rsidR="00141F7F">
          <w:rPr>
            <w:noProof/>
            <w:webHidden/>
          </w:rPr>
        </w:r>
        <w:r w:rsidR="00141F7F">
          <w:rPr>
            <w:noProof/>
            <w:webHidden/>
          </w:rPr>
          <w:fldChar w:fldCharType="separate"/>
        </w:r>
        <w:r w:rsidR="007356D9">
          <w:rPr>
            <w:noProof/>
            <w:webHidden/>
          </w:rPr>
          <w:t>145</w:t>
        </w:r>
        <w:r w:rsidR="00141F7F">
          <w:rPr>
            <w:noProof/>
            <w:webHidden/>
          </w:rPr>
          <w:fldChar w:fldCharType="end"/>
        </w:r>
      </w:hyperlink>
    </w:p>
    <w:p w14:paraId="51FDF78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0" w:history="1">
        <w:r w:rsidR="00141F7F" w:rsidRPr="009B3B3A">
          <w:rPr>
            <w:rStyle w:val="Hyperlink"/>
            <w:bCs/>
            <w:noProof/>
          </w:rPr>
          <w:t>10.17.16</w:t>
        </w:r>
        <w:r w:rsidR="00141F7F">
          <w:rPr>
            <w:rFonts w:eastAsiaTheme="minorEastAsia" w:cstheme="minorBidi"/>
            <w:noProof/>
            <w:sz w:val="22"/>
            <w:szCs w:val="22"/>
            <w:lang w:eastAsia="en-NZ"/>
          </w:rPr>
          <w:tab/>
        </w:r>
        <w:r w:rsidR="00141F7F" w:rsidRPr="009B3B3A">
          <w:rPr>
            <w:rStyle w:val="Hyperlink"/>
            <w:bCs/>
            <w:noProof/>
          </w:rPr>
          <w:t>Receiving Responsible Organisation ID [O]</w:t>
        </w:r>
        <w:r w:rsidR="00141F7F">
          <w:rPr>
            <w:noProof/>
            <w:webHidden/>
          </w:rPr>
          <w:tab/>
        </w:r>
        <w:r w:rsidR="00141F7F">
          <w:rPr>
            <w:noProof/>
            <w:webHidden/>
          </w:rPr>
          <w:fldChar w:fldCharType="begin"/>
        </w:r>
        <w:r w:rsidR="00141F7F">
          <w:rPr>
            <w:noProof/>
            <w:webHidden/>
          </w:rPr>
          <w:instrText xml:space="preserve"> PAGEREF _Toc512843540 \h </w:instrText>
        </w:r>
        <w:r w:rsidR="00141F7F">
          <w:rPr>
            <w:noProof/>
            <w:webHidden/>
          </w:rPr>
        </w:r>
        <w:r w:rsidR="00141F7F">
          <w:rPr>
            <w:noProof/>
            <w:webHidden/>
          </w:rPr>
          <w:fldChar w:fldCharType="separate"/>
        </w:r>
        <w:r w:rsidR="007356D9">
          <w:rPr>
            <w:noProof/>
            <w:webHidden/>
          </w:rPr>
          <w:t>146</w:t>
        </w:r>
        <w:r w:rsidR="00141F7F">
          <w:rPr>
            <w:noProof/>
            <w:webHidden/>
          </w:rPr>
          <w:fldChar w:fldCharType="end"/>
        </w:r>
      </w:hyperlink>
    </w:p>
    <w:p w14:paraId="170DE49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1" w:history="1">
        <w:r w:rsidR="00141F7F" w:rsidRPr="009B3B3A">
          <w:rPr>
            <w:rStyle w:val="Hyperlink"/>
            <w:bCs/>
            <w:noProof/>
          </w:rPr>
          <w:t>10.17.17</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_Toc512843541 \h </w:instrText>
        </w:r>
        <w:r w:rsidR="00141F7F">
          <w:rPr>
            <w:noProof/>
            <w:webHidden/>
          </w:rPr>
        </w:r>
        <w:r w:rsidR="00141F7F">
          <w:rPr>
            <w:noProof/>
            <w:webHidden/>
          </w:rPr>
          <w:fldChar w:fldCharType="separate"/>
        </w:r>
        <w:r w:rsidR="007356D9">
          <w:rPr>
            <w:noProof/>
            <w:webHidden/>
          </w:rPr>
          <w:t>146</w:t>
        </w:r>
        <w:r w:rsidR="00141F7F">
          <w:rPr>
            <w:noProof/>
            <w:webHidden/>
          </w:rPr>
          <w:fldChar w:fldCharType="end"/>
        </w:r>
      </w:hyperlink>
    </w:p>
    <w:p w14:paraId="0B063F1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2" w:history="1">
        <w:r w:rsidR="00141F7F" w:rsidRPr="009B3B3A">
          <w:rPr>
            <w:rStyle w:val="Hyperlink"/>
            <w:bCs/>
            <w:noProof/>
          </w:rPr>
          <w:t>10.17.18</w:t>
        </w:r>
        <w:r w:rsidR="00141F7F">
          <w:rPr>
            <w:rFonts w:eastAsiaTheme="minorEastAsia" w:cstheme="minorBidi"/>
            <w:noProof/>
            <w:sz w:val="22"/>
            <w:szCs w:val="22"/>
            <w:lang w:eastAsia="en-NZ"/>
          </w:rPr>
          <w:tab/>
        </w:r>
        <w:r w:rsidR="00141F7F" w:rsidRPr="009B3B3A">
          <w:rPr>
            <w:rStyle w:val="Hyperlink"/>
            <w:bCs/>
            <w:noProof/>
          </w:rPr>
          <w:t>Referred from Agency Code [CM]</w:t>
        </w:r>
        <w:r w:rsidR="00141F7F">
          <w:rPr>
            <w:noProof/>
            <w:webHidden/>
          </w:rPr>
          <w:tab/>
        </w:r>
        <w:r w:rsidR="00141F7F">
          <w:rPr>
            <w:noProof/>
            <w:webHidden/>
          </w:rPr>
          <w:fldChar w:fldCharType="begin"/>
        </w:r>
        <w:r w:rsidR="00141F7F">
          <w:rPr>
            <w:noProof/>
            <w:webHidden/>
          </w:rPr>
          <w:instrText xml:space="preserve"> PAGEREF _Toc512843542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09AEC92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3" w:history="1">
        <w:r w:rsidR="00141F7F" w:rsidRPr="009B3B3A">
          <w:rPr>
            <w:rStyle w:val="Hyperlink"/>
            <w:bCs/>
            <w:noProof/>
          </w:rPr>
          <w:t>10.17.19</w:t>
        </w:r>
        <w:r w:rsidR="00141F7F">
          <w:rPr>
            <w:rFonts w:eastAsiaTheme="minorEastAsia" w:cstheme="minorBidi"/>
            <w:noProof/>
            <w:sz w:val="22"/>
            <w:szCs w:val="22"/>
            <w:lang w:eastAsia="en-NZ"/>
          </w:rPr>
          <w:tab/>
        </w:r>
        <w:r w:rsidR="00141F7F" w:rsidRPr="009B3B3A">
          <w:rPr>
            <w:rStyle w:val="Hyperlink"/>
            <w:bCs/>
            <w:noProof/>
          </w:rPr>
          <w:t>Referred from Facility ID [CM]</w:t>
        </w:r>
        <w:r w:rsidR="00141F7F">
          <w:rPr>
            <w:noProof/>
            <w:webHidden/>
          </w:rPr>
          <w:tab/>
        </w:r>
        <w:r w:rsidR="00141F7F">
          <w:rPr>
            <w:noProof/>
            <w:webHidden/>
          </w:rPr>
          <w:fldChar w:fldCharType="begin"/>
        </w:r>
        <w:r w:rsidR="00141F7F">
          <w:rPr>
            <w:noProof/>
            <w:webHidden/>
          </w:rPr>
          <w:instrText xml:space="preserve"> PAGEREF _Toc512843543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116752FB"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4" w:history="1">
        <w:r w:rsidR="00141F7F" w:rsidRPr="009B3B3A">
          <w:rPr>
            <w:rStyle w:val="Hyperlink"/>
            <w:bCs/>
            <w:noProof/>
          </w:rPr>
          <w:t>10.17.20</w:t>
        </w:r>
        <w:r w:rsidR="00141F7F">
          <w:rPr>
            <w:rFonts w:eastAsiaTheme="minorEastAsia" w:cstheme="minorBidi"/>
            <w:noProof/>
            <w:sz w:val="22"/>
            <w:szCs w:val="22"/>
            <w:lang w:eastAsia="en-NZ"/>
          </w:rPr>
          <w:tab/>
        </w:r>
        <w:r w:rsidR="00141F7F" w:rsidRPr="009B3B3A">
          <w:rPr>
            <w:rStyle w:val="Hyperlink"/>
            <w:bCs/>
            <w:noProof/>
          </w:rPr>
          <w:t>Referred from Organisation ID [CM]</w:t>
        </w:r>
        <w:r w:rsidR="00141F7F">
          <w:rPr>
            <w:noProof/>
            <w:webHidden/>
          </w:rPr>
          <w:tab/>
        </w:r>
        <w:r w:rsidR="00141F7F">
          <w:rPr>
            <w:noProof/>
            <w:webHidden/>
          </w:rPr>
          <w:fldChar w:fldCharType="begin"/>
        </w:r>
        <w:r w:rsidR="00141F7F">
          <w:rPr>
            <w:noProof/>
            <w:webHidden/>
          </w:rPr>
          <w:instrText xml:space="preserve"> PAGEREF _Toc512843544 \h </w:instrText>
        </w:r>
        <w:r w:rsidR="00141F7F">
          <w:rPr>
            <w:noProof/>
            <w:webHidden/>
          </w:rPr>
        </w:r>
        <w:r w:rsidR="00141F7F">
          <w:rPr>
            <w:noProof/>
            <w:webHidden/>
          </w:rPr>
          <w:fldChar w:fldCharType="separate"/>
        </w:r>
        <w:r w:rsidR="007356D9">
          <w:rPr>
            <w:noProof/>
            <w:webHidden/>
          </w:rPr>
          <w:t>147</w:t>
        </w:r>
        <w:r w:rsidR="00141F7F">
          <w:rPr>
            <w:noProof/>
            <w:webHidden/>
          </w:rPr>
          <w:fldChar w:fldCharType="end"/>
        </w:r>
      </w:hyperlink>
    </w:p>
    <w:p w14:paraId="43E7260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5" w:history="1">
        <w:r w:rsidR="00141F7F" w:rsidRPr="009B3B3A">
          <w:rPr>
            <w:rStyle w:val="Hyperlink"/>
            <w:bCs/>
            <w:noProof/>
          </w:rPr>
          <w:t>10.17.21</w:t>
        </w:r>
        <w:r w:rsidR="00141F7F">
          <w:rPr>
            <w:rFonts w:eastAsiaTheme="minorEastAsia" w:cstheme="minorBidi"/>
            <w:noProof/>
            <w:sz w:val="22"/>
            <w:szCs w:val="22"/>
            <w:lang w:eastAsia="en-NZ"/>
          </w:rPr>
          <w:tab/>
        </w:r>
        <w:r w:rsidR="00141F7F" w:rsidRPr="009B3B3A">
          <w:rPr>
            <w:rStyle w:val="Hyperlink"/>
            <w:bCs/>
            <w:noProof/>
          </w:rPr>
          <w:t>Referred from Professional Group Type</w:t>
        </w:r>
        <w:r w:rsidR="00141F7F">
          <w:rPr>
            <w:noProof/>
            <w:webHidden/>
          </w:rPr>
          <w:tab/>
        </w:r>
        <w:r w:rsidR="00141F7F">
          <w:rPr>
            <w:noProof/>
            <w:webHidden/>
          </w:rPr>
          <w:fldChar w:fldCharType="begin"/>
        </w:r>
        <w:r w:rsidR="00141F7F">
          <w:rPr>
            <w:noProof/>
            <w:webHidden/>
          </w:rPr>
          <w:instrText xml:space="preserve"> PAGEREF _Toc512843545 \h </w:instrText>
        </w:r>
        <w:r w:rsidR="00141F7F">
          <w:rPr>
            <w:noProof/>
            <w:webHidden/>
          </w:rPr>
        </w:r>
        <w:r w:rsidR="00141F7F">
          <w:rPr>
            <w:noProof/>
            <w:webHidden/>
          </w:rPr>
          <w:fldChar w:fldCharType="separate"/>
        </w:r>
        <w:r w:rsidR="007356D9">
          <w:rPr>
            <w:noProof/>
            <w:webHidden/>
          </w:rPr>
          <w:t>148</w:t>
        </w:r>
        <w:r w:rsidR="00141F7F">
          <w:rPr>
            <w:noProof/>
            <w:webHidden/>
          </w:rPr>
          <w:fldChar w:fldCharType="end"/>
        </w:r>
      </w:hyperlink>
    </w:p>
    <w:p w14:paraId="15AB836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6" w:history="1">
        <w:r w:rsidR="00141F7F" w:rsidRPr="009B3B3A">
          <w:rPr>
            <w:rStyle w:val="Hyperlink"/>
            <w:bCs/>
            <w:noProof/>
          </w:rPr>
          <w:t>10.17.22</w:t>
        </w:r>
        <w:r w:rsidR="00141F7F">
          <w:rPr>
            <w:rFonts w:eastAsiaTheme="minorEastAsia" w:cstheme="minorBidi"/>
            <w:noProof/>
            <w:sz w:val="22"/>
            <w:szCs w:val="22"/>
            <w:lang w:eastAsia="en-NZ"/>
          </w:rPr>
          <w:tab/>
        </w:r>
        <w:r w:rsidR="00141F7F" w:rsidRPr="009B3B3A">
          <w:rPr>
            <w:rStyle w:val="Hyperlink"/>
            <w:bCs/>
            <w:noProof/>
          </w:rPr>
          <w:t>Referrer Defined Priority Category [O]</w:t>
        </w:r>
        <w:r w:rsidR="00141F7F">
          <w:rPr>
            <w:noProof/>
            <w:webHidden/>
          </w:rPr>
          <w:tab/>
        </w:r>
        <w:r w:rsidR="00141F7F">
          <w:rPr>
            <w:noProof/>
            <w:webHidden/>
          </w:rPr>
          <w:fldChar w:fldCharType="begin"/>
        </w:r>
        <w:r w:rsidR="00141F7F">
          <w:rPr>
            <w:noProof/>
            <w:webHidden/>
          </w:rPr>
          <w:instrText xml:space="preserve"> PAGEREF _Toc512843546 \h </w:instrText>
        </w:r>
        <w:r w:rsidR="00141F7F">
          <w:rPr>
            <w:noProof/>
            <w:webHidden/>
          </w:rPr>
        </w:r>
        <w:r w:rsidR="00141F7F">
          <w:rPr>
            <w:noProof/>
            <w:webHidden/>
          </w:rPr>
          <w:fldChar w:fldCharType="separate"/>
        </w:r>
        <w:r w:rsidR="007356D9">
          <w:rPr>
            <w:noProof/>
            <w:webHidden/>
          </w:rPr>
          <w:t>148</w:t>
        </w:r>
        <w:r w:rsidR="00141F7F">
          <w:rPr>
            <w:noProof/>
            <w:webHidden/>
          </w:rPr>
          <w:fldChar w:fldCharType="end"/>
        </w:r>
      </w:hyperlink>
    </w:p>
    <w:p w14:paraId="6FDD1FF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7" w:history="1">
        <w:r w:rsidR="00141F7F" w:rsidRPr="009B3B3A">
          <w:rPr>
            <w:rStyle w:val="Hyperlink"/>
            <w:bCs/>
            <w:noProof/>
          </w:rPr>
          <w:t>10.17.23</w:t>
        </w:r>
        <w:r w:rsidR="00141F7F">
          <w:rPr>
            <w:rFonts w:eastAsiaTheme="minorEastAsia" w:cstheme="minorBidi"/>
            <w:noProof/>
            <w:sz w:val="22"/>
            <w:szCs w:val="22"/>
            <w:lang w:eastAsia="en-NZ"/>
          </w:rPr>
          <w:tab/>
        </w:r>
        <w:r w:rsidR="00141F7F" w:rsidRPr="009B3B3A">
          <w:rPr>
            <w:rStyle w:val="Hyperlink"/>
            <w:bCs/>
            <w:noProof/>
          </w:rPr>
          <w:t>Referring Health Provider Code [O]</w:t>
        </w:r>
        <w:r w:rsidR="00141F7F">
          <w:rPr>
            <w:noProof/>
            <w:webHidden/>
          </w:rPr>
          <w:tab/>
        </w:r>
        <w:r w:rsidR="00141F7F">
          <w:rPr>
            <w:noProof/>
            <w:webHidden/>
          </w:rPr>
          <w:fldChar w:fldCharType="begin"/>
        </w:r>
        <w:r w:rsidR="00141F7F">
          <w:rPr>
            <w:noProof/>
            <w:webHidden/>
          </w:rPr>
          <w:instrText xml:space="preserve"> PAGEREF _Toc512843547 \h </w:instrText>
        </w:r>
        <w:r w:rsidR="00141F7F">
          <w:rPr>
            <w:noProof/>
            <w:webHidden/>
          </w:rPr>
        </w:r>
        <w:r w:rsidR="00141F7F">
          <w:rPr>
            <w:noProof/>
            <w:webHidden/>
          </w:rPr>
          <w:fldChar w:fldCharType="separate"/>
        </w:r>
        <w:r w:rsidR="007356D9">
          <w:rPr>
            <w:noProof/>
            <w:webHidden/>
          </w:rPr>
          <w:t>149</w:t>
        </w:r>
        <w:r w:rsidR="00141F7F">
          <w:rPr>
            <w:noProof/>
            <w:webHidden/>
          </w:rPr>
          <w:fldChar w:fldCharType="end"/>
        </w:r>
      </w:hyperlink>
    </w:p>
    <w:p w14:paraId="111F67B9"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8" w:history="1">
        <w:r w:rsidR="00141F7F" w:rsidRPr="009B3B3A">
          <w:rPr>
            <w:rStyle w:val="Hyperlink"/>
            <w:bCs/>
            <w:noProof/>
          </w:rPr>
          <w:t>10.17.24</w:t>
        </w:r>
        <w:r w:rsidR="00141F7F">
          <w:rPr>
            <w:rFonts w:eastAsiaTheme="minorEastAsia" w:cstheme="minorBidi"/>
            <w:noProof/>
            <w:sz w:val="22"/>
            <w:szCs w:val="22"/>
            <w:lang w:eastAsia="en-NZ"/>
          </w:rPr>
          <w:tab/>
        </w:r>
        <w:r w:rsidR="00141F7F" w:rsidRPr="009B3B3A">
          <w:rPr>
            <w:rStyle w:val="Hyperlink"/>
            <w:bCs/>
            <w:noProof/>
          </w:rPr>
          <w:t>Service Sub-Type</w:t>
        </w:r>
        <w:r w:rsidR="00141F7F">
          <w:rPr>
            <w:noProof/>
            <w:webHidden/>
          </w:rPr>
          <w:tab/>
        </w:r>
        <w:r w:rsidR="00141F7F">
          <w:rPr>
            <w:noProof/>
            <w:webHidden/>
          </w:rPr>
          <w:fldChar w:fldCharType="begin"/>
        </w:r>
        <w:r w:rsidR="00141F7F">
          <w:rPr>
            <w:noProof/>
            <w:webHidden/>
          </w:rPr>
          <w:instrText xml:space="preserve"> PAGEREF _Toc512843548 \h </w:instrText>
        </w:r>
        <w:r w:rsidR="00141F7F">
          <w:rPr>
            <w:noProof/>
            <w:webHidden/>
          </w:rPr>
        </w:r>
        <w:r w:rsidR="00141F7F">
          <w:rPr>
            <w:noProof/>
            <w:webHidden/>
          </w:rPr>
          <w:fldChar w:fldCharType="separate"/>
        </w:r>
        <w:r w:rsidR="007356D9">
          <w:rPr>
            <w:noProof/>
            <w:webHidden/>
          </w:rPr>
          <w:t>149</w:t>
        </w:r>
        <w:r w:rsidR="00141F7F">
          <w:rPr>
            <w:noProof/>
            <w:webHidden/>
          </w:rPr>
          <w:fldChar w:fldCharType="end"/>
        </w:r>
      </w:hyperlink>
    </w:p>
    <w:p w14:paraId="7CDAF1C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49" w:history="1">
        <w:r w:rsidR="00141F7F" w:rsidRPr="009B3B3A">
          <w:rPr>
            <w:rStyle w:val="Hyperlink"/>
            <w:bCs/>
            <w:noProof/>
          </w:rPr>
          <w:t>10.17.25</w:t>
        </w:r>
        <w:r w:rsidR="00141F7F">
          <w:rPr>
            <w:rFonts w:eastAsiaTheme="minorEastAsia" w:cstheme="minorBidi"/>
            <w:noProof/>
            <w:sz w:val="22"/>
            <w:szCs w:val="22"/>
            <w:lang w:eastAsia="en-NZ"/>
          </w:rPr>
          <w:tab/>
        </w:r>
        <w:r w:rsidR="00141F7F" w:rsidRPr="009B3B3A">
          <w:rPr>
            <w:rStyle w:val="Hyperlink"/>
            <w:bCs/>
            <w:noProof/>
          </w:rPr>
          <w:t>Service Type</w:t>
        </w:r>
        <w:r w:rsidR="00141F7F">
          <w:rPr>
            <w:noProof/>
            <w:webHidden/>
          </w:rPr>
          <w:tab/>
        </w:r>
        <w:r w:rsidR="00141F7F">
          <w:rPr>
            <w:noProof/>
            <w:webHidden/>
          </w:rPr>
          <w:fldChar w:fldCharType="begin"/>
        </w:r>
        <w:r w:rsidR="00141F7F">
          <w:rPr>
            <w:noProof/>
            <w:webHidden/>
          </w:rPr>
          <w:instrText xml:space="preserve"> PAGEREF _Toc512843549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7679793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0" w:history="1">
        <w:r w:rsidR="00141F7F" w:rsidRPr="009B3B3A">
          <w:rPr>
            <w:rStyle w:val="Hyperlink"/>
            <w:noProof/>
          </w:rPr>
          <w:t>10.17.26</w:t>
        </w:r>
        <w:r w:rsidR="00141F7F">
          <w:rPr>
            <w:rFonts w:eastAsiaTheme="minorEastAsia" w:cstheme="minorBidi"/>
            <w:noProof/>
            <w:sz w:val="22"/>
            <w:szCs w:val="22"/>
            <w:lang w:eastAsia="en-NZ"/>
          </w:rPr>
          <w:tab/>
        </w:r>
        <w:r w:rsidR="00141F7F" w:rsidRPr="009B3B3A">
          <w:rPr>
            <w:rStyle w:val="Hyperlink"/>
            <w:noProof/>
          </w:rPr>
          <w:t xml:space="preserve">Referring Health Specialty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_Toc512843550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2D2D0A61"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51" w:history="1">
        <w:r w:rsidR="00141F7F" w:rsidRPr="009B3B3A">
          <w:rPr>
            <w:rStyle w:val="Hyperlink"/>
            <w:noProof/>
          </w:rPr>
          <w:t>10.18.</w:t>
        </w:r>
        <w:r w:rsidR="00141F7F">
          <w:rPr>
            <w:rFonts w:eastAsiaTheme="minorEastAsia" w:cstheme="minorBidi"/>
            <w:b w:val="0"/>
            <w:bCs w:val="0"/>
            <w:noProof/>
            <w:sz w:val="22"/>
            <w:szCs w:val="22"/>
            <w:lang w:eastAsia="en-NZ"/>
          </w:rPr>
          <w:tab/>
        </w:r>
        <w:r w:rsidR="00141F7F" w:rsidRPr="009B3B3A">
          <w:rPr>
            <w:rStyle w:val="Hyperlink"/>
            <w:noProof/>
          </w:rPr>
          <w:t>Referral Diagnosis</w:t>
        </w:r>
        <w:r w:rsidR="00141F7F">
          <w:rPr>
            <w:noProof/>
            <w:webHidden/>
          </w:rPr>
          <w:tab/>
        </w:r>
        <w:r w:rsidR="00141F7F">
          <w:rPr>
            <w:noProof/>
            <w:webHidden/>
          </w:rPr>
          <w:fldChar w:fldCharType="begin"/>
        </w:r>
        <w:r w:rsidR="00141F7F">
          <w:rPr>
            <w:noProof/>
            <w:webHidden/>
          </w:rPr>
          <w:instrText xml:space="preserve"> PAGEREF _Toc512843551 \h </w:instrText>
        </w:r>
        <w:r w:rsidR="00141F7F">
          <w:rPr>
            <w:noProof/>
            <w:webHidden/>
          </w:rPr>
        </w:r>
        <w:r w:rsidR="00141F7F">
          <w:rPr>
            <w:noProof/>
            <w:webHidden/>
          </w:rPr>
          <w:fldChar w:fldCharType="separate"/>
        </w:r>
        <w:r w:rsidR="007356D9">
          <w:rPr>
            <w:noProof/>
            <w:webHidden/>
          </w:rPr>
          <w:t>150</w:t>
        </w:r>
        <w:r w:rsidR="00141F7F">
          <w:rPr>
            <w:noProof/>
            <w:webHidden/>
          </w:rPr>
          <w:fldChar w:fldCharType="end"/>
        </w:r>
      </w:hyperlink>
    </w:p>
    <w:p w14:paraId="33F3F066"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2" w:history="1">
        <w:r w:rsidR="00141F7F" w:rsidRPr="009B3B3A">
          <w:rPr>
            <w:rStyle w:val="Hyperlink"/>
            <w:bCs/>
            <w:noProof/>
          </w:rPr>
          <w:t>10.18.1</w:t>
        </w:r>
        <w:r w:rsidR="00141F7F">
          <w:rPr>
            <w:rFonts w:eastAsiaTheme="minorEastAsia" w:cstheme="minorBidi"/>
            <w:noProof/>
            <w:sz w:val="22"/>
            <w:szCs w:val="22"/>
            <w:lang w:eastAsia="en-NZ"/>
          </w:rPr>
          <w:tab/>
        </w:r>
        <w:r w:rsidR="00141F7F" w:rsidRPr="009B3B3A">
          <w:rPr>
            <w:rStyle w:val="Hyperlink"/>
            <w:bCs/>
            <w:noProof/>
          </w:rPr>
          <w:t>Clinical TNM/Pathological TNM [O]</w:t>
        </w:r>
        <w:r w:rsidR="00141F7F">
          <w:rPr>
            <w:noProof/>
            <w:webHidden/>
          </w:rPr>
          <w:tab/>
        </w:r>
        <w:r w:rsidR="00141F7F">
          <w:rPr>
            <w:noProof/>
            <w:webHidden/>
          </w:rPr>
          <w:fldChar w:fldCharType="begin"/>
        </w:r>
        <w:r w:rsidR="00141F7F">
          <w:rPr>
            <w:noProof/>
            <w:webHidden/>
          </w:rPr>
          <w:instrText xml:space="preserve"> PAGEREF _Toc512843552 \h </w:instrText>
        </w:r>
        <w:r w:rsidR="00141F7F">
          <w:rPr>
            <w:noProof/>
            <w:webHidden/>
          </w:rPr>
        </w:r>
        <w:r w:rsidR="00141F7F">
          <w:rPr>
            <w:noProof/>
            <w:webHidden/>
          </w:rPr>
          <w:fldChar w:fldCharType="separate"/>
        </w:r>
        <w:r w:rsidR="007356D9">
          <w:rPr>
            <w:noProof/>
            <w:webHidden/>
          </w:rPr>
          <w:t>151</w:t>
        </w:r>
        <w:r w:rsidR="00141F7F">
          <w:rPr>
            <w:noProof/>
            <w:webHidden/>
          </w:rPr>
          <w:fldChar w:fldCharType="end"/>
        </w:r>
      </w:hyperlink>
    </w:p>
    <w:p w14:paraId="305A45A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3" w:history="1">
        <w:r w:rsidR="00141F7F" w:rsidRPr="009B3B3A">
          <w:rPr>
            <w:rStyle w:val="Hyperlink"/>
            <w:bCs/>
            <w:noProof/>
          </w:rPr>
          <w:t>10.18.2</w:t>
        </w:r>
        <w:r w:rsidR="00141F7F">
          <w:rPr>
            <w:rFonts w:eastAsiaTheme="minorEastAsia" w:cstheme="minorBidi"/>
            <w:noProof/>
            <w:sz w:val="22"/>
            <w:szCs w:val="22"/>
            <w:lang w:eastAsia="en-NZ"/>
          </w:rPr>
          <w:tab/>
        </w:r>
        <w:r w:rsidR="00141F7F" w:rsidRPr="009B3B3A">
          <w:rPr>
            <w:rStyle w:val="Hyperlink"/>
            <w:bCs/>
            <w:noProof/>
          </w:rPr>
          <w:t>Date of Diagnosis [O]</w:t>
        </w:r>
        <w:r w:rsidR="00141F7F">
          <w:rPr>
            <w:noProof/>
            <w:webHidden/>
          </w:rPr>
          <w:tab/>
        </w:r>
        <w:r w:rsidR="00141F7F">
          <w:rPr>
            <w:noProof/>
            <w:webHidden/>
          </w:rPr>
          <w:fldChar w:fldCharType="begin"/>
        </w:r>
        <w:r w:rsidR="00141F7F">
          <w:rPr>
            <w:noProof/>
            <w:webHidden/>
          </w:rPr>
          <w:instrText xml:space="preserve"> PAGEREF _Toc512843553 \h </w:instrText>
        </w:r>
        <w:r w:rsidR="00141F7F">
          <w:rPr>
            <w:noProof/>
            <w:webHidden/>
          </w:rPr>
        </w:r>
        <w:r w:rsidR="00141F7F">
          <w:rPr>
            <w:noProof/>
            <w:webHidden/>
          </w:rPr>
          <w:fldChar w:fldCharType="separate"/>
        </w:r>
        <w:r w:rsidR="007356D9">
          <w:rPr>
            <w:noProof/>
            <w:webHidden/>
          </w:rPr>
          <w:t>151</w:t>
        </w:r>
        <w:r w:rsidR="00141F7F">
          <w:rPr>
            <w:noProof/>
            <w:webHidden/>
          </w:rPr>
          <w:fldChar w:fldCharType="end"/>
        </w:r>
      </w:hyperlink>
    </w:p>
    <w:p w14:paraId="122E23C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4" w:history="1">
        <w:r w:rsidR="00141F7F" w:rsidRPr="009B3B3A">
          <w:rPr>
            <w:rStyle w:val="Hyperlink"/>
            <w:bCs/>
            <w:noProof/>
          </w:rPr>
          <w:t>10.18.3</w:t>
        </w:r>
        <w:r w:rsidR="00141F7F">
          <w:rPr>
            <w:rFonts w:eastAsiaTheme="minorEastAsia" w:cstheme="minorBidi"/>
            <w:noProof/>
            <w:sz w:val="22"/>
            <w:szCs w:val="22"/>
            <w:lang w:eastAsia="en-NZ"/>
          </w:rPr>
          <w:tab/>
        </w:r>
        <w:r w:rsidR="00141F7F" w:rsidRPr="009B3B3A">
          <w:rPr>
            <w:rStyle w:val="Hyperlink"/>
            <w:bCs/>
            <w:noProof/>
          </w:rPr>
          <w:t>Diagnosis Clinical Code</w:t>
        </w:r>
        <w:r w:rsidR="00141F7F">
          <w:rPr>
            <w:noProof/>
            <w:webHidden/>
          </w:rPr>
          <w:tab/>
        </w:r>
        <w:r w:rsidR="00141F7F">
          <w:rPr>
            <w:noProof/>
            <w:webHidden/>
          </w:rPr>
          <w:fldChar w:fldCharType="begin"/>
        </w:r>
        <w:r w:rsidR="00141F7F">
          <w:rPr>
            <w:noProof/>
            <w:webHidden/>
          </w:rPr>
          <w:instrText xml:space="preserve"> PAGEREF _Toc512843554 \h </w:instrText>
        </w:r>
        <w:r w:rsidR="00141F7F">
          <w:rPr>
            <w:noProof/>
            <w:webHidden/>
          </w:rPr>
        </w:r>
        <w:r w:rsidR="00141F7F">
          <w:rPr>
            <w:noProof/>
            <w:webHidden/>
          </w:rPr>
          <w:fldChar w:fldCharType="separate"/>
        </w:r>
        <w:r w:rsidR="007356D9">
          <w:rPr>
            <w:noProof/>
            <w:webHidden/>
          </w:rPr>
          <w:t>152</w:t>
        </w:r>
        <w:r w:rsidR="00141F7F">
          <w:rPr>
            <w:noProof/>
            <w:webHidden/>
          </w:rPr>
          <w:fldChar w:fldCharType="end"/>
        </w:r>
      </w:hyperlink>
    </w:p>
    <w:p w14:paraId="0F1E7D0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5" w:history="1">
        <w:r w:rsidR="00141F7F" w:rsidRPr="009B3B3A">
          <w:rPr>
            <w:rStyle w:val="Hyperlink"/>
            <w:bCs/>
            <w:noProof/>
          </w:rPr>
          <w:t>10.18.4</w:t>
        </w:r>
        <w:r w:rsidR="00141F7F">
          <w:rPr>
            <w:rFonts w:eastAsiaTheme="minorEastAsia" w:cstheme="minorBidi"/>
            <w:noProof/>
            <w:sz w:val="22"/>
            <w:szCs w:val="22"/>
            <w:lang w:eastAsia="en-NZ"/>
          </w:rPr>
          <w:tab/>
        </w:r>
        <w:r w:rsidR="00141F7F" w:rsidRPr="009B3B3A">
          <w:rPr>
            <w:rStyle w:val="Hyperlink"/>
            <w:bCs/>
            <w:noProof/>
          </w:rPr>
          <w:t>Diagnosis Clinical Code System</w:t>
        </w:r>
        <w:r w:rsidR="00141F7F">
          <w:rPr>
            <w:noProof/>
            <w:webHidden/>
          </w:rPr>
          <w:tab/>
        </w:r>
        <w:r w:rsidR="00141F7F">
          <w:rPr>
            <w:noProof/>
            <w:webHidden/>
          </w:rPr>
          <w:fldChar w:fldCharType="begin"/>
        </w:r>
        <w:r w:rsidR="00141F7F">
          <w:rPr>
            <w:noProof/>
            <w:webHidden/>
          </w:rPr>
          <w:instrText xml:space="preserve"> PAGEREF _Toc512843555 \h </w:instrText>
        </w:r>
        <w:r w:rsidR="00141F7F">
          <w:rPr>
            <w:noProof/>
            <w:webHidden/>
          </w:rPr>
        </w:r>
        <w:r w:rsidR="00141F7F">
          <w:rPr>
            <w:noProof/>
            <w:webHidden/>
          </w:rPr>
          <w:fldChar w:fldCharType="separate"/>
        </w:r>
        <w:r w:rsidR="007356D9">
          <w:rPr>
            <w:noProof/>
            <w:webHidden/>
          </w:rPr>
          <w:t>152</w:t>
        </w:r>
        <w:r w:rsidR="00141F7F">
          <w:rPr>
            <w:noProof/>
            <w:webHidden/>
          </w:rPr>
          <w:fldChar w:fldCharType="end"/>
        </w:r>
      </w:hyperlink>
    </w:p>
    <w:p w14:paraId="1FAF4E2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6" w:history="1">
        <w:r w:rsidR="00141F7F" w:rsidRPr="009B3B3A">
          <w:rPr>
            <w:rStyle w:val="Hyperlink"/>
            <w:bCs/>
            <w:noProof/>
          </w:rPr>
          <w:t>10.18.5</w:t>
        </w:r>
        <w:r w:rsidR="00141F7F">
          <w:rPr>
            <w:rFonts w:eastAsiaTheme="minorEastAsia" w:cstheme="minorBidi"/>
            <w:noProof/>
            <w:sz w:val="22"/>
            <w:szCs w:val="22"/>
            <w:lang w:eastAsia="en-NZ"/>
          </w:rPr>
          <w:tab/>
        </w:r>
        <w:r w:rsidR="00141F7F" w:rsidRPr="009B3B3A">
          <w:rPr>
            <w:rStyle w:val="Hyperlink"/>
            <w:bCs/>
            <w:noProof/>
          </w:rPr>
          <w:t>Overall Stage Group - Cancer [O]</w:t>
        </w:r>
        <w:r w:rsidR="00141F7F">
          <w:rPr>
            <w:noProof/>
            <w:webHidden/>
          </w:rPr>
          <w:tab/>
        </w:r>
        <w:r w:rsidR="00141F7F">
          <w:rPr>
            <w:noProof/>
            <w:webHidden/>
          </w:rPr>
          <w:fldChar w:fldCharType="begin"/>
        </w:r>
        <w:r w:rsidR="00141F7F">
          <w:rPr>
            <w:noProof/>
            <w:webHidden/>
          </w:rPr>
          <w:instrText xml:space="preserve"> PAGEREF _Toc512843556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2357365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7" w:history="1">
        <w:r w:rsidR="00141F7F" w:rsidRPr="009B3B3A">
          <w:rPr>
            <w:rStyle w:val="Hyperlink"/>
            <w:bCs/>
            <w:noProof/>
          </w:rPr>
          <w:t>10.18.6</w:t>
        </w:r>
        <w:r w:rsidR="00141F7F">
          <w:rPr>
            <w:rFonts w:eastAsiaTheme="minorEastAsia" w:cstheme="minorBidi"/>
            <w:noProof/>
            <w:sz w:val="22"/>
            <w:szCs w:val="22"/>
            <w:lang w:eastAsia="en-NZ"/>
          </w:rPr>
          <w:tab/>
        </w:r>
        <w:r w:rsidR="00141F7F" w:rsidRPr="009B3B3A">
          <w:rPr>
            <w:rStyle w:val="Hyperlink"/>
            <w:bCs/>
            <w:noProof/>
          </w:rPr>
          <w:t>Overall Staging System - Cancer [CM]</w:t>
        </w:r>
        <w:r w:rsidR="00141F7F">
          <w:rPr>
            <w:noProof/>
            <w:webHidden/>
          </w:rPr>
          <w:tab/>
        </w:r>
        <w:r w:rsidR="00141F7F">
          <w:rPr>
            <w:noProof/>
            <w:webHidden/>
          </w:rPr>
          <w:fldChar w:fldCharType="begin"/>
        </w:r>
        <w:r w:rsidR="00141F7F">
          <w:rPr>
            <w:noProof/>
            <w:webHidden/>
          </w:rPr>
          <w:instrText xml:space="preserve"> PAGEREF _Toc512843557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63CC9C91"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8" w:history="1">
        <w:r w:rsidR="00141F7F" w:rsidRPr="009B3B3A">
          <w:rPr>
            <w:rStyle w:val="Hyperlink"/>
            <w:bCs/>
            <w:noProof/>
          </w:rPr>
          <w:t>10.18.7</w:t>
        </w:r>
        <w:r w:rsidR="00141F7F">
          <w:rPr>
            <w:rFonts w:eastAsiaTheme="minorEastAsia" w:cstheme="minorBidi"/>
            <w:noProof/>
            <w:sz w:val="22"/>
            <w:szCs w:val="22"/>
            <w:lang w:eastAsia="en-NZ"/>
          </w:rPr>
          <w:tab/>
        </w:r>
        <w:r w:rsidR="00141F7F" w:rsidRPr="009B3B3A">
          <w:rPr>
            <w:rStyle w:val="Hyperlink"/>
            <w:bCs/>
            <w:noProof/>
          </w:rPr>
          <w:t>Overall Staging System Version - Cancer [CM]</w:t>
        </w:r>
        <w:r w:rsidR="00141F7F">
          <w:rPr>
            <w:noProof/>
            <w:webHidden/>
          </w:rPr>
          <w:tab/>
        </w:r>
        <w:r w:rsidR="00141F7F">
          <w:rPr>
            <w:noProof/>
            <w:webHidden/>
          </w:rPr>
          <w:fldChar w:fldCharType="begin"/>
        </w:r>
        <w:r w:rsidR="00141F7F">
          <w:rPr>
            <w:noProof/>
            <w:webHidden/>
          </w:rPr>
          <w:instrText xml:space="preserve"> PAGEREF _Toc512843558 \h </w:instrText>
        </w:r>
        <w:r w:rsidR="00141F7F">
          <w:rPr>
            <w:noProof/>
            <w:webHidden/>
          </w:rPr>
        </w:r>
        <w:r w:rsidR="00141F7F">
          <w:rPr>
            <w:noProof/>
            <w:webHidden/>
          </w:rPr>
          <w:fldChar w:fldCharType="separate"/>
        </w:r>
        <w:r w:rsidR="007356D9">
          <w:rPr>
            <w:noProof/>
            <w:webHidden/>
          </w:rPr>
          <w:t>153</w:t>
        </w:r>
        <w:r w:rsidR="00141F7F">
          <w:rPr>
            <w:noProof/>
            <w:webHidden/>
          </w:rPr>
          <w:fldChar w:fldCharType="end"/>
        </w:r>
      </w:hyperlink>
    </w:p>
    <w:p w14:paraId="3B9F554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59" w:history="1">
        <w:r w:rsidR="00141F7F" w:rsidRPr="009B3B3A">
          <w:rPr>
            <w:rStyle w:val="Hyperlink"/>
            <w:bCs/>
            <w:noProof/>
          </w:rPr>
          <w:t>10.18.8</w:t>
        </w:r>
        <w:r w:rsidR="00141F7F">
          <w:rPr>
            <w:rFonts w:eastAsiaTheme="minorEastAsia" w:cstheme="minorBidi"/>
            <w:noProof/>
            <w:sz w:val="22"/>
            <w:szCs w:val="22"/>
            <w:lang w:eastAsia="en-NZ"/>
          </w:rPr>
          <w:tab/>
        </w:r>
        <w:r w:rsidR="00141F7F" w:rsidRPr="009B3B3A">
          <w:rPr>
            <w:rStyle w:val="Hyperlink"/>
            <w:bCs/>
            <w:noProof/>
          </w:rPr>
          <w:t>Referral Information ID</w:t>
        </w:r>
        <w:r w:rsidR="00141F7F">
          <w:rPr>
            <w:noProof/>
            <w:webHidden/>
          </w:rPr>
          <w:tab/>
        </w:r>
        <w:r w:rsidR="00141F7F">
          <w:rPr>
            <w:noProof/>
            <w:webHidden/>
          </w:rPr>
          <w:fldChar w:fldCharType="begin"/>
        </w:r>
        <w:r w:rsidR="00141F7F">
          <w:rPr>
            <w:noProof/>
            <w:webHidden/>
          </w:rPr>
          <w:instrText xml:space="preserve"> PAGEREF _Toc512843559 \h </w:instrText>
        </w:r>
        <w:r w:rsidR="00141F7F">
          <w:rPr>
            <w:noProof/>
            <w:webHidden/>
          </w:rPr>
        </w:r>
        <w:r w:rsidR="00141F7F">
          <w:rPr>
            <w:noProof/>
            <w:webHidden/>
          </w:rPr>
          <w:fldChar w:fldCharType="separate"/>
        </w:r>
        <w:r w:rsidR="007356D9">
          <w:rPr>
            <w:noProof/>
            <w:webHidden/>
          </w:rPr>
          <w:t>154</w:t>
        </w:r>
        <w:r w:rsidR="00141F7F">
          <w:rPr>
            <w:noProof/>
            <w:webHidden/>
          </w:rPr>
          <w:fldChar w:fldCharType="end"/>
        </w:r>
      </w:hyperlink>
    </w:p>
    <w:p w14:paraId="6A9715C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0" w:history="1">
        <w:r w:rsidR="00141F7F" w:rsidRPr="009B3B3A">
          <w:rPr>
            <w:rStyle w:val="Hyperlink"/>
            <w:noProof/>
          </w:rPr>
          <w:t>10.18.9</w:t>
        </w:r>
        <w:r w:rsidR="00141F7F">
          <w:rPr>
            <w:rFonts w:eastAsiaTheme="minorEastAsia" w:cstheme="minorBidi"/>
            <w:noProof/>
            <w:sz w:val="22"/>
            <w:szCs w:val="22"/>
            <w:lang w:eastAsia="en-NZ"/>
          </w:rPr>
          <w:tab/>
        </w:r>
        <w:r w:rsidR="00141F7F" w:rsidRPr="009B3B3A">
          <w:rPr>
            <w:rStyle w:val="Hyperlink"/>
            <w:noProof/>
          </w:rPr>
          <w:t xml:space="preserve">Diagnosis Clinical Code Type </w:t>
        </w:r>
        <w:r w:rsidR="00141F7F" w:rsidRPr="009B3B3A">
          <w:rPr>
            <w:rStyle w:val="Hyperlink"/>
            <w:bCs/>
            <w:noProof/>
          </w:rPr>
          <w:t>[CM]</w:t>
        </w:r>
        <w:r w:rsidR="00141F7F">
          <w:rPr>
            <w:noProof/>
            <w:webHidden/>
          </w:rPr>
          <w:tab/>
        </w:r>
        <w:r w:rsidR="00141F7F">
          <w:rPr>
            <w:noProof/>
            <w:webHidden/>
          </w:rPr>
          <w:fldChar w:fldCharType="begin"/>
        </w:r>
        <w:r w:rsidR="00141F7F">
          <w:rPr>
            <w:noProof/>
            <w:webHidden/>
          </w:rPr>
          <w:instrText xml:space="preserve"> PAGEREF _Toc512843560 \h </w:instrText>
        </w:r>
        <w:r w:rsidR="00141F7F">
          <w:rPr>
            <w:noProof/>
            <w:webHidden/>
          </w:rPr>
        </w:r>
        <w:r w:rsidR="00141F7F">
          <w:rPr>
            <w:noProof/>
            <w:webHidden/>
          </w:rPr>
          <w:fldChar w:fldCharType="separate"/>
        </w:r>
        <w:r w:rsidR="007356D9">
          <w:rPr>
            <w:noProof/>
            <w:webHidden/>
          </w:rPr>
          <w:t>154</w:t>
        </w:r>
        <w:r w:rsidR="00141F7F">
          <w:rPr>
            <w:noProof/>
            <w:webHidden/>
          </w:rPr>
          <w:fldChar w:fldCharType="end"/>
        </w:r>
      </w:hyperlink>
    </w:p>
    <w:p w14:paraId="412C3C3A"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61" w:history="1">
        <w:r w:rsidR="00141F7F" w:rsidRPr="009B3B3A">
          <w:rPr>
            <w:rStyle w:val="Hyperlink"/>
            <w:noProof/>
          </w:rPr>
          <w:t>10.19.</w:t>
        </w:r>
        <w:r w:rsidR="00141F7F">
          <w:rPr>
            <w:rFonts w:eastAsiaTheme="minorEastAsia" w:cstheme="minorBidi"/>
            <w:b w:val="0"/>
            <w:bCs w:val="0"/>
            <w:noProof/>
            <w:sz w:val="22"/>
            <w:szCs w:val="22"/>
            <w:lang w:eastAsia="en-NZ"/>
          </w:rPr>
          <w:tab/>
        </w:r>
        <w:r w:rsidR="00141F7F" w:rsidRPr="009B3B3A">
          <w:rPr>
            <w:rStyle w:val="Hyperlink"/>
            <w:noProof/>
          </w:rPr>
          <w:t>Referral Information</w:t>
        </w:r>
        <w:r w:rsidR="00141F7F">
          <w:rPr>
            <w:noProof/>
            <w:webHidden/>
          </w:rPr>
          <w:tab/>
        </w:r>
        <w:r w:rsidR="00141F7F">
          <w:rPr>
            <w:noProof/>
            <w:webHidden/>
          </w:rPr>
          <w:fldChar w:fldCharType="begin"/>
        </w:r>
        <w:r w:rsidR="00141F7F">
          <w:rPr>
            <w:noProof/>
            <w:webHidden/>
          </w:rPr>
          <w:instrText xml:space="preserve"> PAGEREF _Toc512843561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590F6658"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2" w:history="1">
        <w:r w:rsidR="00141F7F" w:rsidRPr="009B3B3A">
          <w:rPr>
            <w:rStyle w:val="Hyperlink"/>
            <w:bCs/>
            <w:noProof/>
          </w:rPr>
          <w:t>10.19.1</w:t>
        </w:r>
        <w:r w:rsidR="00141F7F">
          <w:rPr>
            <w:rFonts w:eastAsiaTheme="minorEastAsia" w:cstheme="minorBidi"/>
            <w:noProof/>
            <w:sz w:val="22"/>
            <w:szCs w:val="22"/>
            <w:lang w:eastAsia="en-NZ"/>
          </w:rPr>
          <w:tab/>
        </w:r>
        <w:r w:rsidR="00141F7F" w:rsidRPr="009B3B3A">
          <w:rPr>
            <w:rStyle w:val="Hyperlink"/>
            <w:bCs/>
            <w:noProof/>
          </w:rPr>
          <w:t>NHI Number</w:t>
        </w:r>
        <w:r w:rsidR="00141F7F">
          <w:rPr>
            <w:noProof/>
            <w:webHidden/>
          </w:rPr>
          <w:tab/>
        </w:r>
        <w:r w:rsidR="00141F7F">
          <w:rPr>
            <w:noProof/>
            <w:webHidden/>
          </w:rPr>
          <w:fldChar w:fldCharType="begin"/>
        </w:r>
        <w:r w:rsidR="00141F7F">
          <w:rPr>
            <w:noProof/>
            <w:webHidden/>
          </w:rPr>
          <w:instrText xml:space="preserve"> PAGEREF _Toc512843562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3ED61FAD"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3" w:history="1">
        <w:r w:rsidR="00141F7F" w:rsidRPr="009B3B3A">
          <w:rPr>
            <w:rStyle w:val="Hyperlink"/>
            <w:bCs/>
            <w:noProof/>
          </w:rPr>
          <w:t>10.19.2</w:t>
        </w:r>
        <w:r w:rsidR="00141F7F">
          <w:rPr>
            <w:rFonts w:eastAsiaTheme="minorEastAsia" w:cstheme="minorBidi"/>
            <w:noProof/>
            <w:sz w:val="22"/>
            <w:szCs w:val="22"/>
            <w:lang w:eastAsia="en-NZ"/>
          </w:rPr>
          <w:tab/>
        </w:r>
        <w:r w:rsidR="00141F7F" w:rsidRPr="009B3B3A">
          <w:rPr>
            <w:rStyle w:val="Hyperlink"/>
            <w:bCs/>
            <w:noProof/>
          </w:rPr>
          <w:t>Referral ID</w:t>
        </w:r>
        <w:r w:rsidR="00141F7F">
          <w:rPr>
            <w:noProof/>
            <w:webHidden/>
          </w:rPr>
          <w:tab/>
        </w:r>
        <w:r w:rsidR="00141F7F">
          <w:rPr>
            <w:noProof/>
            <w:webHidden/>
          </w:rPr>
          <w:fldChar w:fldCharType="begin"/>
        </w:r>
        <w:r w:rsidR="00141F7F">
          <w:rPr>
            <w:noProof/>
            <w:webHidden/>
          </w:rPr>
          <w:instrText xml:space="preserve"> PAGEREF _Toc512843563 \h </w:instrText>
        </w:r>
        <w:r w:rsidR="00141F7F">
          <w:rPr>
            <w:noProof/>
            <w:webHidden/>
          </w:rPr>
        </w:r>
        <w:r w:rsidR="00141F7F">
          <w:rPr>
            <w:noProof/>
            <w:webHidden/>
          </w:rPr>
          <w:fldChar w:fldCharType="separate"/>
        </w:r>
        <w:r w:rsidR="007356D9">
          <w:rPr>
            <w:noProof/>
            <w:webHidden/>
          </w:rPr>
          <w:t>155</w:t>
        </w:r>
        <w:r w:rsidR="00141F7F">
          <w:rPr>
            <w:noProof/>
            <w:webHidden/>
          </w:rPr>
          <w:fldChar w:fldCharType="end"/>
        </w:r>
      </w:hyperlink>
    </w:p>
    <w:p w14:paraId="378A044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64" w:history="1">
        <w:r w:rsidR="00141F7F" w:rsidRPr="009B3B3A">
          <w:rPr>
            <w:rStyle w:val="Hyperlink"/>
            <w:noProof/>
          </w:rPr>
          <w:t>10.20.</w:t>
        </w:r>
        <w:r w:rsidR="00141F7F">
          <w:rPr>
            <w:rFonts w:eastAsiaTheme="minorEastAsia" w:cstheme="minorBidi"/>
            <w:b w:val="0"/>
            <w:bCs w:val="0"/>
            <w:noProof/>
            <w:sz w:val="22"/>
            <w:szCs w:val="22"/>
            <w:lang w:eastAsia="en-NZ"/>
          </w:rPr>
          <w:tab/>
        </w:r>
        <w:r w:rsidR="00141F7F" w:rsidRPr="009B3B3A">
          <w:rPr>
            <w:rStyle w:val="Hyperlink"/>
            <w:noProof/>
          </w:rPr>
          <w:t>Remove Activity</w:t>
        </w:r>
        <w:r w:rsidR="00141F7F">
          <w:rPr>
            <w:noProof/>
            <w:webHidden/>
          </w:rPr>
          <w:tab/>
        </w:r>
        <w:r w:rsidR="00141F7F">
          <w:rPr>
            <w:noProof/>
            <w:webHidden/>
          </w:rPr>
          <w:fldChar w:fldCharType="begin"/>
        </w:r>
        <w:r w:rsidR="00141F7F">
          <w:rPr>
            <w:noProof/>
            <w:webHidden/>
          </w:rPr>
          <w:instrText xml:space="preserve"> PAGEREF _Toc512843564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44D37FE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5" w:history="1">
        <w:r w:rsidR="00141F7F" w:rsidRPr="009B3B3A">
          <w:rPr>
            <w:rStyle w:val="Hyperlink"/>
            <w:noProof/>
          </w:rPr>
          <w:t>10.20.1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_Toc512843565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00DF4FF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6" w:history="1">
        <w:r w:rsidR="00141F7F" w:rsidRPr="009B3B3A">
          <w:rPr>
            <w:rStyle w:val="Hyperlink"/>
            <w:noProof/>
          </w:rPr>
          <w:t>10.20.2</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_Toc512843566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120A5D71"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67" w:history="1">
        <w:r w:rsidR="00141F7F" w:rsidRPr="009B3B3A">
          <w:rPr>
            <w:rStyle w:val="Hyperlink"/>
            <w:noProof/>
          </w:rPr>
          <w:t>10.21.</w:t>
        </w:r>
        <w:r w:rsidR="00141F7F">
          <w:rPr>
            <w:rFonts w:eastAsiaTheme="minorEastAsia" w:cstheme="minorBidi"/>
            <w:b w:val="0"/>
            <w:bCs w:val="0"/>
            <w:noProof/>
            <w:sz w:val="22"/>
            <w:szCs w:val="22"/>
            <w:lang w:eastAsia="en-NZ"/>
          </w:rPr>
          <w:tab/>
        </w:r>
        <w:r w:rsidR="00141F7F" w:rsidRPr="009B3B3A">
          <w:rPr>
            <w:rStyle w:val="Hyperlink"/>
            <w:noProof/>
          </w:rPr>
          <w:t>Remove Activity Outcome</w:t>
        </w:r>
        <w:r w:rsidR="00141F7F">
          <w:rPr>
            <w:noProof/>
            <w:webHidden/>
          </w:rPr>
          <w:tab/>
        </w:r>
        <w:r w:rsidR="00141F7F">
          <w:rPr>
            <w:noProof/>
            <w:webHidden/>
          </w:rPr>
          <w:fldChar w:fldCharType="begin"/>
        </w:r>
        <w:r w:rsidR="00141F7F">
          <w:rPr>
            <w:noProof/>
            <w:webHidden/>
          </w:rPr>
          <w:instrText xml:space="preserve"> PAGEREF _Toc512843567 \h </w:instrText>
        </w:r>
        <w:r w:rsidR="00141F7F">
          <w:rPr>
            <w:noProof/>
            <w:webHidden/>
          </w:rPr>
        </w:r>
        <w:r w:rsidR="00141F7F">
          <w:rPr>
            <w:noProof/>
            <w:webHidden/>
          </w:rPr>
          <w:fldChar w:fldCharType="separate"/>
        </w:r>
        <w:r w:rsidR="007356D9">
          <w:rPr>
            <w:noProof/>
            <w:webHidden/>
          </w:rPr>
          <w:t>156</w:t>
        </w:r>
        <w:r w:rsidR="00141F7F">
          <w:rPr>
            <w:noProof/>
            <w:webHidden/>
          </w:rPr>
          <w:fldChar w:fldCharType="end"/>
        </w:r>
      </w:hyperlink>
    </w:p>
    <w:p w14:paraId="32AF74D2"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8" w:history="1">
        <w:r w:rsidR="00141F7F" w:rsidRPr="009B3B3A">
          <w:rPr>
            <w:rStyle w:val="Hyperlink"/>
            <w:noProof/>
          </w:rPr>
          <w:t>10.21.1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_Toc512843568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1021672F"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69" w:history="1">
        <w:r w:rsidR="00141F7F" w:rsidRPr="009B3B3A">
          <w:rPr>
            <w:rStyle w:val="Hyperlink"/>
            <w:noProof/>
          </w:rPr>
          <w:t>10.21.2</w:t>
        </w:r>
        <w:r w:rsidR="00141F7F">
          <w:rPr>
            <w:rFonts w:eastAsiaTheme="minorEastAsia" w:cstheme="minorBidi"/>
            <w:noProof/>
            <w:sz w:val="22"/>
            <w:szCs w:val="22"/>
            <w:lang w:eastAsia="en-NZ"/>
          </w:rPr>
          <w:tab/>
        </w:r>
        <w:r w:rsidR="00141F7F" w:rsidRPr="009B3B3A">
          <w:rPr>
            <w:rStyle w:val="Hyperlink"/>
            <w:noProof/>
          </w:rPr>
          <w:t>Activity Outcome ID</w:t>
        </w:r>
        <w:r w:rsidR="00141F7F">
          <w:rPr>
            <w:noProof/>
            <w:webHidden/>
          </w:rPr>
          <w:tab/>
        </w:r>
        <w:r w:rsidR="00141F7F">
          <w:rPr>
            <w:noProof/>
            <w:webHidden/>
          </w:rPr>
          <w:fldChar w:fldCharType="begin"/>
        </w:r>
        <w:r w:rsidR="00141F7F">
          <w:rPr>
            <w:noProof/>
            <w:webHidden/>
          </w:rPr>
          <w:instrText xml:space="preserve"> PAGEREF _Toc512843569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6C802B7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0" w:history="1">
        <w:r w:rsidR="00141F7F" w:rsidRPr="009B3B3A">
          <w:rPr>
            <w:rStyle w:val="Hyperlink"/>
            <w:noProof/>
          </w:rPr>
          <w:t>10.21.3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_Toc512843570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0C10249A"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71" w:history="1">
        <w:r w:rsidR="00141F7F" w:rsidRPr="009B3B3A">
          <w:rPr>
            <w:rStyle w:val="Hyperlink"/>
            <w:noProof/>
          </w:rPr>
          <w:t>10.22.</w:t>
        </w:r>
        <w:r w:rsidR="00141F7F">
          <w:rPr>
            <w:rFonts w:eastAsiaTheme="minorEastAsia" w:cstheme="minorBidi"/>
            <w:b w:val="0"/>
            <w:bCs w:val="0"/>
            <w:noProof/>
            <w:sz w:val="22"/>
            <w:szCs w:val="22"/>
            <w:lang w:eastAsia="en-NZ"/>
          </w:rPr>
          <w:tab/>
        </w:r>
        <w:r w:rsidR="00141F7F" w:rsidRPr="009B3B3A">
          <w:rPr>
            <w:rStyle w:val="Hyperlink"/>
            <w:noProof/>
          </w:rPr>
          <w:t>Remove Decision Outcome</w:t>
        </w:r>
        <w:r w:rsidR="00141F7F">
          <w:rPr>
            <w:noProof/>
            <w:webHidden/>
          </w:rPr>
          <w:tab/>
        </w:r>
        <w:r w:rsidR="00141F7F">
          <w:rPr>
            <w:noProof/>
            <w:webHidden/>
          </w:rPr>
          <w:fldChar w:fldCharType="begin"/>
        </w:r>
        <w:r w:rsidR="00141F7F">
          <w:rPr>
            <w:noProof/>
            <w:webHidden/>
          </w:rPr>
          <w:instrText xml:space="preserve"> PAGEREF _Toc512843571 \h </w:instrText>
        </w:r>
        <w:r w:rsidR="00141F7F">
          <w:rPr>
            <w:noProof/>
            <w:webHidden/>
          </w:rPr>
        </w:r>
        <w:r w:rsidR="00141F7F">
          <w:rPr>
            <w:noProof/>
            <w:webHidden/>
          </w:rPr>
          <w:fldChar w:fldCharType="separate"/>
        </w:r>
        <w:r w:rsidR="007356D9">
          <w:rPr>
            <w:noProof/>
            <w:webHidden/>
          </w:rPr>
          <w:t>157</w:t>
        </w:r>
        <w:r w:rsidR="00141F7F">
          <w:rPr>
            <w:noProof/>
            <w:webHidden/>
          </w:rPr>
          <w:fldChar w:fldCharType="end"/>
        </w:r>
      </w:hyperlink>
    </w:p>
    <w:p w14:paraId="6258D1D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2" w:history="1">
        <w:r w:rsidR="00141F7F" w:rsidRPr="009B3B3A">
          <w:rPr>
            <w:rStyle w:val="Hyperlink"/>
            <w:noProof/>
          </w:rPr>
          <w:t>10.22.1</w:t>
        </w:r>
        <w:r w:rsidR="00141F7F">
          <w:rPr>
            <w:rFonts w:eastAsiaTheme="minorEastAsia" w:cstheme="minorBidi"/>
            <w:noProof/>
            <w:sz w:val="22"/>
            <w:szCs w:val="22"/>
            <w:lang w:eastAsia="en-NZ"/>
          </w:rPr>
          <w:tab/>
        </w:r>
        <w:r w:rsidR="00141F7F" w:rsidRPr="009B3B3A">
          <w:rPr>
            <w:rStyle w:val="Hyperlink"/>
            <w:noProof/>
          </w:rPr>
          <w:t>Activity ID</w:t>
        </w:r>
        <w:r w:rsidR="00141F7F">
          <w:rPr>
            <w:noProof/>
            <w:webHidden/>
          </w:rPr>
          <w:tab/>
        </w:r>
        <w:r w:rsidR="00141F7F">
          <w:rPr>
            <w:noProof/>
            <w:webHidden/>
          </w:rPr>
          <w:fldChar w:fldCharType="begin"/>
        </w:r>
        <w:r w:rsidR="00141F7F">
          <w:rPr>
            <w:noProof/>
            <w:webHidden/>
          </w:rPr>
          <w:instrText xml:space="preserve"> PAGEREF _Toc512843572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0476A077"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3" w:history="1">
        <w:r w:rsidR="00141F7F" w:rsidRPr="009B3B3A">
          <w:rPr>
            <w:rStyle w:val="Hyperlink"/>
            <w:noProof/>
          </w:rPr>
          <w:t>10.22.2</w:t>
        </w:r>
        <w:r w:rsidR="00141F7F">
          <w:rPr>
            <w:rFonts w:eastAsiaTheme="minorEastAsia" w:cstheme="minorBidi"/>
            <w:noProof/>
            <w:sz w:val="22"/>
            <w:szCs w:val="22"/>
            <w:lang w:eastAsia="en-NZ"/>
          </w:rPr>
          <w:tab/>
        </w:r>
        <w:r w:rsidR="00141F7F" w:rsidRPr="009B3B3A">
          <w:rPr>
            <w:rStyle w:val="Hyperlink"/>
            <w:noProof/>
          </w:rPr>
          <w:t>Decision Outcome ID</w:t>
        </w:r>
        <w:r w:rsidR="00141F7F">
          <w:rPr>
            <w:noProof/>
            <w:webHidden/>
          </w:rPr>
          <w:tab/>
        </w:r>
        <w:r w:rsidR="00141F7F">
          <w:rPr>
            <w:noProof/>
            <w:webHidden/>
          </w:rPr>
          <w:fldChar w:fldCharType="begin"/>
        </w:r>
        <w:r w:rsidR="00141F7F">
          <w:rPr>
            <w:noProof/>
            <w:webHidden/>
          </w:rPr>
          <w:instrText xml:space="preserve"> PAGEREF _Toc512843573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55F69EAA"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4" w:history="1">
        <w:r w:rsidR="00141F7F" w:rsidRPr="009B3B3A">
          <w:rPr>
            <w:rStyle w:val="Hyperlink"/>
            <w:noProof/>
          </w:rPr>
          <w:t>10.22.3</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_Toc512843574 \h </w:instrText>
        </w:r>
        <w:r w:rsidR="00141F7F">
          <w:rPr>
            <w:noProof/>
            <w:webHidden/>
          </w:rPr>
        </w:r>
        <w:r w:rsidR="00141F7F">
          <w:rPr>
            <w:noProof/>
            <w:webHidden/>
          </w:rPr>
          <w:fldChar w:fldCharType="separate"/>
        </w:r>
        <w:r w:rsidR="007356D9">
          <w:rPr>
            <w:noProof/>
            <w:webHidden/>
          </w:rPr>
          <w:t>158</w:t>
        </w:r>
        <w:r w:rsidR="00141F7F">
          <w:rPr>
            <w:noProof/>
            <w:webHidden/>
          </w:rPr>
          <w:fldChar w:fldCharType="end"/>
        </w:r>
      </w:hyperlink>
    </w:p>
    <w:p w14:paraId="7131CAC1"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75" w:history="1">
        <w:r w:rsidR="00141F7F" w:rsidRPr="009B3B3A">
          <w:rPr>
            <w:rStyle w:val="Hyperlink"/>
            <w:noProof/>
          </w:rPr>
          <w:t>10.23.</w:t>
        </w:r>
        <w:r w:rsidR="00141F7F">
          <w:rPr>
            <w:rFonts w:eastAsiaTheme="minorEastAsia" w:cstheme="minorBidi"/>
            <w:b w:val="0"/>
            <w:bCs w:val="0"/>
            <w:noProof/>
            <w:sz w:val="22"/>
            <w:szCs w:val="22"/>
            <w:lang w:eastAsia="en-NZ"/>
          </w:rPr>
          <w:tab/>
        </w:r>
        <w:r w:rsidR="00141F7F" w:rsidRPr="009B3B3A">
          <w:rPr>
            <w:rStyle w:val="Hyperlink"/>
            <w:noProof/>
          </w:rPr>
          <w:t>Remove Referral</w:t>
        </w:r>
        <w:r w:rsidR="00141F7F">
          <w:rPr>
            <w:noProof/>
            <w:webHidden/>
          </w:rPr>
          <w:tab/>
        </w:r>
        <w:r w:rsidR="00141F7F">
          <w:rPr>
            <w:noProof/>
            <w:webHidden/>
          </w:rPr>
          <w:fldChar w:fldCharType="begin"/>
        </w:r>
        <w:r w:rsidR="00141F7F">
          <w:rPr>
            <w:noProof/>
            <w:webHidden/>
          </w:rPr>
          <w:instrText xml:space="preserve"> PAGEREF _Toc512843575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1E3C36A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6" w:history="1">
        <w:r w:rsidR="00141F7F" w:rsidRPr="009B3B3A">
          <w:rPr>
            <w:rStyle w:val="Hyperlink"/>
            <w:noProof/>
          </w:rPr>
          <w:t>10.23.1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_Toc512843576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0708F40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77" w:history="1">
        <w:r w:rsidR="00141F7F" w:rsidRPr="009B3B3A">
          <w:rPr>
            <w:rStyle w:val="Hyperlink"/>
            <w:noProof/>
          </w:rPr>
          <w:t>10.24.</w:t>
        </w:r>
        <w:r w:rsidR="00141F7F">
          <w:rPr>
            <w:rFonts w:eastAsiaTheme="minorEastAsia" w:cstheme="minorBidi"/>
            <w:b w:val="0"/>
            <w:bCs w:val="0"/>
            <w:noProof/>
            <w:sz w:val="22"/>
            <w:szCs w:val="22"/>
            <w:lang w:eastAsia="en-NZ"/>
          </w:rPr>
          <w:tab/>
        </w:r>
        <w:r w:rsidR="00141F7F" w:rsidRPr="009B3B3A">
          <w:rPr>
            <w:rStyle w:val="Hyperlink"/>
            <w:noProof/>
          </w:rPr>
          <w:t>Remove Referral Information</w:t>
        </w:r>
        <w:r w:rsidR="00141F7F">
          <w:rPr>
            <w:noProof/>
            <w:webHidden/>
          </w:rPr>
          <w:tab/>
        </w:r>
        <w:r w:rsidR="00141F7F">
          <w:rPr>
            <w:noProof/>
            <w:webHidden/>
          </w:rPr>
          <w:fldChar w:fldCharType="begin"/>
        </w:r>
        <w:r w:rsidR="00141F7F">
          <w:rPr>
            <w:noProof/>
            <w:webHidden/>
          </w:rPr>
          <w:instrText xml:space="preserve"> PAGEREF _Toc512843577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7D8701E4"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8" w:history="1">
        <w:r w:rsidR="00141F7F" w:rsidRPr="009B3B3A">
          <w:rPr>
            <w:rStyle w:val="Hyperlink"/>
            <w:noProof/>
          </w:rPr>
          <w:t>10.24.1</w:t>
        </w:r>
        <w:r w:rsidR="00141F7F">
          <w:rPr>
            <w:rFonts w:eastAsiaTheme="minorEastAsia" w:cstheme="minorBidi"/>
            <w:noProof/>
            <w:sz w:val="22"/>
            <w:szCs w:val="22"/>
            <w:lang w:eastAsia="en-NZ"/>
          </w:rPr>
          <w:tab/>
        </w:r>
        <w:r w:rsidR="00141F7F" w:rsidRPr="009B3B3A">
          <w:rPr>
            <w:rStyle w:val="Hyperlink"/>
            <w:noProof/>
          </w:rPr>
          <w:t>Referral ID</w:t>
        </w:r>
        <w:r w:rsidR="00141F7F">
          <w:rPr>
            <w:noProof/>
            <w:webHidden/>
          </w:rPr>
          <w:tab/>
        </w:r>
        <w:r w:rsidR="00141F7F">
          <w:rPr>
            <w:noProof/>
            <w:webHidden/>
          </w:rPr>
          <w:fldChar w:fldCharType="begin"/>
        </w:r>
        <w:r w:rsidR="00141F7F">
          <w:rPr>
            <w:noProof/>
            <w:webHidden/>
          </w:rPr>
          <w:instrText xml:space="preserve"> PAGEREF _Toc512843578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3F607500"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79" w:history="1">
        <w:r w:rsidR="00141F7F" w:rsidRPr="009B3B3A">
          <w:rPr>
            <w:rStyle w:val="Hyperlink"/>
            <w:noProof/>
          </w:rPr>
          <w:t>10.24.2</w:t>
        </w:r>
        <w:r w:rsidR="00141F7F">
          <w:rPr>
            <w:rFonts w:eastAsiaTheme="minorEastAsia" w:cstheme="minorBidi"/>
            <w:noProof/>
            <w:sz w:val="22"/>
            <w:szCs w:val="22"/>
            <w:lang w:eastAsia="en-NZ"/>
          </w:rPr>
          <w:tab/>
        </w:r>
        <w:r w:rsidR="00141F7F" w:rsidRPr="009B3B3A">
          <w:rPr>
            <w:rStyle w:val="Hyperlink"/>
            <w:noProof/>
          </w:rPr>
          <w:t>Referral Information ID</w:t>
        </w:r>
        <w:r w:rsidR="00141F7F">
          <w:rPr>
            <w:noProof/>
            <w:webHidden/>
          </w:rPr>
          <w:tab/>
        </w:r>
        <w:r w:rsidR="00141F7F">
          <w:rPr>
            <w:noProof/>
            <w:webHidden/>
          </w:rPr>
          <w:fldChar w:fldCharType="begin"/>
        </w:r>
        <w:r w:rsidR="00141F7F">
          <w:rPr>
            <w:noProof/>
            <w:webHidden/>
          </w:rPr>
          <w:instrText xml:space="preserve"> PAGEREF _Toc512843579 \h </w:instrText>
        </w:r>
        <w:r w:rsidR="00141F7F">
          <w:rPr>
            <w:noProof/>
            <w:webHidden/>
          </w:rPr>
        </w:r>
        <w:r w:rsidR="00141F7F">
          <w:rPr>
            <w:noProof/>
            <w:webHidden/>
          </w:rPr>
          <w:fldChar w:fldCharType="separate"/>
        </w:r>
        <w:r w:rsidR="007356D9">
          <w:rPr>
            <w:noProof/>
            <w:webHidden/>
          </w:rPr>
          <w:t>159</w:t>
        </w:r>
        <w:r w:rsidR="00141F7F">
          <w:rPr>
            <w:noProof/>
            <w:webHidden/>
          </w:rPr>
          <w:fldChar w:fldCharType="end"/>
        </w:r>
      </w:hyperlink>
    </w:p>
    <w:p w14:paraId="72754D80"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80" w:history="1">
        <w:r w:rsidR="00141F7F" w:rsidRPr="009B3B3A">
          <w:rPr>
            <w:rStyle w:val="Hyperlink"/>
            <w:noProof/>
          </w:rPr>
          <w:t>11.</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Data Elements – Operational Definitions</w:t>
        </w:r>
        <w:r w:rsidR="00141F7F">
          <w:rPr>
            <w:noProof/>
            <w:webHidden/>
          </w:rPr>
          <w:tab/>
        </w:r>
        <w:r w:rsidR="00141F7F">
          <w:rPr>
            <w:noProof/>
            <w:webHidden/>
          </w:rPr>
          <w:fldChar w:fldCharType="begin"/>
        </w:r>
        <w:r w:rsidR="00141F7F">
          <w:rPr>
            <w:noProof/>
            <w:webHidden/>
          </w:rPr>
          <w:instrText xml:space="preserve"> PAGEREF _Toc512843580 \h </w:instrText>
        </w:r>
        <w:r w:rsidR="00141F7F">
          <w:rPr>
            <w:noProof/>
            <w:webHidden/>
          </w:rPr>
        </w:r>
        <w:r w:rsidR="00141F7F">
          <w:rPr>
            <w:noProof/>
            <w:webHidden/>
          </w:rPr>
          <w:fldChar w:fldCharType="separate"/>
        </w:r>
        <w:r w:rsidR="007356D9">
          <w:rPr>
            <w:noProof/>
            <w:webHidden/>
          </w:rPr>
          <w:t>161</w:t>
        </w:r>
        <w:r w:rsidR="00141F7F">
          <w:rPr>
            <w:noProof/>
            <w:webHidden/>
          </w:rPr>
          <w:fldChar w:fldCharType="end"/>
        </w:r>
      </w:hyperlink>
    </w:p>
    <w:p w14:paraId="192B12CD"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1" w:history="1">
        <w:r w:rsidR="00141F7F" w:rsidRPr="009B3B3A">
          <w:rPr>
            <w:rStyle w:val="Hyperlink"/>
            <w:bCs/>
            <w:noProof/>
          </w:rPr>
          <w:t>11.1.1</w:t>
        </w:r>
        <w:r w:rsidR="00141F7F">
          <w:rPr>
            <w:rFonts w:eastAsiaTheme="minorEastAsia" w:cstheme="minorBidi"/>
            <w:noProof/>
            <w:sz w:val="22"/>
            <w:szCs w:val="22"/>
            <w:lang w:eastAsia="en-NZ"/>
          </w:rPr>
          <w:tab/>
        </w:r>
        <w:r w:rsidR="00141F7F" w:rsidRPr="009B3B3A">
          <w:rPr>
            <w:rStyle w:val="Hyperlink"/>
            <w:bCs/>
            <w:noProof/>
          </w:rPr>
          <w:t>Batch</w:t>
        </w:r>
        <w:r w:rsidR="00141F7F">
          <w:rPr>
            <w:noProof/>
            <w:webHidden/>
          </w:rPr>
          <w:tab/>
        </w:r>
        <w:r w:rsidR="00141F7F">
          <w:rPr>
            <w:noProof/>
            <w:webHidden/>
          </w:rPr>
          <w:fldChar w:fldCharType="begin"/>
        </w:r>
        <w:r w:rsidR="00141F7F">
          <w:rPr>
            <w:noProof/>
            <w:webHidden/>
          </w:rPr>
          <w:instrText xml:space="preserve"> PAGEREF _Toc512843581 \h </w:instrText>
        </w:r>
        <w:r w:rsidR="00141F7F">
          <w:rPr>
            <w:noProof/>
            <w:webHidden/>
          </w:rPr>
        </w:r>
        <w:r w:rsidR="00141F7F">
          <w:rPr>
            <w:noProof/>
            <w:webHidden/>
          </w:rPr>
          <w:fldChar w:fldCharType="separate"/>
        </w:r>
        <w:r w:rsidR="007356D9">
          <w:rPr>
            <w:noProof/>
            <w:webHidden/>
          </w:rPr>
          <w:t>161</w:t>
        </w:r>
        <w:r w:rsidR="00141F7F">
          <w:rPr>
            <w:noProof/>
            <w:webHidden/>
          </w:rPr>
          <w:fldChar w:fldCharType="end"/>
        </w:r>
      </w:hyperlink>
    </w:p>
    <w:p w14:paraId="247CFA2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2" w:history="1">
        <w:r w:rsidR="00141F7F" w:rsidRPr="009B3B3A">
          <w:rPr>
            <w:rStyle w:val="Hyperlink"/>
            <w:bCs/>
            <w:noProof/>
          </w:rPr>
          <w:t>11.1.2</w:t>
        </w:r>
        <w:r w:rsidR="00141F7F">
          <w:rPr>
            <w:rFonts w:eastAsiaTheme="minorEastAsia" w:cstheme="minorBidi"/>
            <w:noProof/>
            <w:sz w:val="22"/>
            <w:szCs w:val="22"/>
            <w:lang w:eastAsia="en-NZ"/>
          </w:rPr>
          <w:tab/>
        </w:r>
        <w:r w:rsidR="00141F7F" w:rsidRPr="009B3B3A">
          <w:rPr>
            <w:rStyle w:val="Hyperlink"/>
            <w:bCs/>
            <w:noProof/>
          </w:rPr>
          <w:t>Batch Summary</w:t>
        </w:r>
        <w:r w:rsidR="00141F7F">
          <w:rPr>
            <w:noProof/>
            <w:webHidden/>
          </w:rPr>
          <w:tab/>
        </w:r>
        <w:r w:rsidR="00141F7F">
          <w:rPr>
            <w:noProof/>
            <w:webHidden/>
          </w:rPr>
          <w:fldChar w:fldCharType="begin"/>
        </w:r>
        <w:r w:rsidR="00141F7F">
          <w:rPr>
            <w:noProof/>
            <w:webHidden/>
          </w:rPr>
          <w:instrText xml:space="preserve"> PAGEREF _Toc512843582 \h </w:instrText>
        </w:r>
        <w:r w:rsidR="00141F7F">
          <w:rPr>
            <w:noProof/>
            <w:webHidden/>
          </w:rPr>
        </w:r>
        <w:r w:rsidR="00141F7F">
          <w:rPr>
            <w:noProof/>
            <w:webHidden/>
          </w:rPr>
          <w:fldChar w:fldCharType="separate"/>
        </w:r>
        <w:r w:rsidR="007356D9">
          <w:rPr>
            <w:noProof/>
            <w:webHidden/>
          </w:rPr>
          <w:t>163</w:t>
        </w:r>
        <w:r w:rsidR="00141F7F">
          <w:rPr>
            <w:noProof/>
            <w:webHidden/>
          </w:rPr>
          <w:fldChar w:fldCharType="end"/>
        </w:r>
      </w:hyperlink>
    </w:p>
    <w:p w14:paraId="699535B4"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3" w:history="1">
        <w:r w:rsidR="00141F7F" w:rsidRPr="009B3B3A">
          <w:rPr>
            <w:rStyle w:val="Hyperlink"/>
            <w:bCs/>
            <w:noProof/>
          </w:rPr>
          <w:t>11.1.3</w:t>
        </w:r>
        <w:r w:rsidR="00141F7F">
          <w:rPr>
            <w:rFonts w:eastAsiaTheme="minorEastAsia" w:cstheme="minorBidi"/>
            <w:noProof/>
            <w:sz w:val="22"/>
            <w:szCs w:val="22"/>
            <w:lang w:eastAsia="en-NZ"/>
          </w:rPr>
          <w:tab/>
        </w:r>
        <w:r w:rsidR="00141F7F" w:rsidRPr="009B3B3A">
          <w:rPr>
            <w:rStyle w:val="Hyperlink"/>
            <w:bCs/>
            <w:noProof/>
          </w:rPr>
          <w:t>Error</w:t>
        </w:r>
        <w:r w:rsidR="00141F7F">
          <w:rPr>
            <w:noProof/>
            <w:webHidden/>
          </w:rPr>
          <w:tab/>
        </w:r>
        <w:r w:rsidR="00141F7F">
          <w:rPr>
            <w:noProof/>
            <w:webHidden/>
          </w:rPr>
          <w:fldChar w:fldCharType="begin"/>
        </w:r>
        <w:r w:rsidR="00141F7F">
          <w:rPr>
            <w:noProof/>
            <w:webHidden/>
          </w:rPr>
          <w:instrText xml:space="preserve"> PAGEREF _Toc512843583 \h </w:instrText>
        </w:r>
        <w:r w:rsidR="00141F7F">
          <w:rPr>
            <w:noProof/>
            <w:webHidden/>
          </w:rPr>
        </w:r>
        <w:r w:rsidR="00141F7F">
          <w:rPr>
            <w:noProof/>
            <w:webHidden/>
          </w:rPr>
          <w:fldChar w:fldCharType="separate"/>
        </w:r>
        <w:r w:rsidR="007356D9">
          <w:rPr>
            <w:noProof/>
            <w:webHidden/>
          </w:rPr>
          <w:t>163</w:t>
        </w:r>
        <w:r w:rsidR="00141F7F">
          <w:rPr>
            <w:noProof/>
            <w:webHidden/>
          </w:rPr>
          <w:fldChar w:fldCharType="end"/>
        </w:r>
      </w:hyperlink>
    </w:p>
    <w:p w14:paraId="1C3A398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4" w:history="1">
        <w:r w:rsidR="00141F7F" w:rsidRPr="009B3B3A">
          <w:rPr>
            <w:rStyle w:val="Hyperlink"/>
            <w:bCs/>
            <w:noProof/>
          </w:rPr>
          <w:t>11.1.4</w:t>
        </w:r>
        <w:r w:rsidR="00141F7F">
          <w:rPr>
            <w:rFonts w:eastAsiaTheme="minorEastAsia" w:cstheme="minorBidi"/>
            <w:noProof/>
            <w:sz w:val="22"/>
            <w:szCs w:val="22"/>
            <w:lang w:eastAsia="en-NZ"/>
          </w:rPr>
          <w:tab/>
        </w:r>
        <w:r w:rsidR="00141F7F" w:rsidRPr="009B3B3A">
          <w:rPr>
            <w:rStyle w:val="Hyperlink"/>
            <w:bCs/>
            <w:noProof/>
          </w:rPr>
          <w:t>File</w:t>
        </w:r>
        <w:r w:rsidR="00141F7F">
          <w:rPr>
            <w:noProof/>
            <w:webHidden/>
          </w:rPr>
          <w:tab/>
        </w:r>
        <w:r w:rsidR="00141F7F">
          <w:rPr>
            <w:noProof/>
            <w:webHidden/>
          </w:rPr>
          <w:fldChar w:fldCharType="begin"/>
        </w:r>
        <w:r w:rsidR="00141F7F">
          <w:rPr>
            <w:noProof/>
            <w:webHidden/>
          </w:rPr>
          <w:instrText xml:space="preserve"> PAGEREF _Toc512843584 \h </w:instrText>
        </w:r>
        <w:r w:rsidR="00141F7F">
          <w:rPr>
            <w:noProof/>
            <w:webHidden/>
          </w:rPr>
        </w:r>
        <w:r w:rsidR="00141F7F">
          <w:rPr>
            <w:noProof/>
            <w:webHidden/>
          </w:rPr>
          <w:fldChar w:fldCharType="separate"/>
        </w:r>
        <w:r w:rsidR="007356D9">
          <w:rPr>
            <w:noProof/>
            <w:webHidden/>
          </w:rPr>
          <w:t>164</w:t>
        </w:r>
        <w:r w:rsidR="00141F7F">
          <w:rPr>
            <w:noProof/>
            <w:webHidden/>
          </w:rPr>
          <w:fldChar w:fldCharType="end"/>
        </w:r>
      </w:hyperlink>
    </w:p>
    <w:p w14:paraId="00BE6CB5"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5" w:history="1">
        <w:r w:rsidR="00141F7F" w:rsidRPr="009B3B3A">
          <w:rPr>
            <w:rStyle w:val="Hyperlink"/>
            <w:bCs/>
            <w:noProof/>
          </w:rPr>
          <w:t>11.1.5</w:t>
        </w:r>
        <w:r w:rsidR="00141F7F">
          <w:rPr>
            <w:rFonts w:eastAsiaTheme="minorEastAsia" w:cstheme="minorBidi"/>
            <w:noProof/>
            <w:sz w:val="22"/>
            <w:szCs w:val="22"/>
            <w:lang w:eastAsia="en-NZ"/>
          </w:rPr>
          <w:tab/>
        </w:r>
        <w:r w:rsidR="00141F7F" w:rsidRPr="009B3B3A">
          <w:rPr>
            <w:rStyle w:val="Hyperlink"/>
            <w:bCs/>
            <w:noProof/>
          </w:rPr>
          <w:t>Header</w:t>
        </w:r>
        <w:r w:rsidR="00141F7F">
          <w:rPr>
            <w:noProof/>
            <w:webHidden/>
          </w:rPr>
          <w:tab/>
        </w:r>
        <w:r w:rsidR="00141F7F">
          <w:rPr>
            <w:noProof/>
            <w:webHidden/>
          </w:rPr>
          <w:fldChar w:fldCharType="begin"/>
        </w:r>
        <w:r w:rsidR="00141F7F">
          <w:rPr>
            <w:noProof/>
            <w:webHidden/>
          </w:rPr>
          <w:instrText xml:space="preserve"> PAGEREF _Toc512843585 \h </w:instrText>
        </w:r>
        <w:r w:rsidR="00141F7F">
          <w:rPr>
            <w:noProof/>
            <w:webHidden/>
          </w:rPr>
        </w:r>
        <w:r w:rsidR="00141F7F">
          <w:rPr>
            <w:noProof/>
            <w:webHidden/>
          </w:rPr>
          <w:fldChar w:fldCharType="separate"/>
        </w:r>
        <w:r w:rsidR="007356D9">
          <w:rPr>
            <w:noProof/>
            <w:webHidden/>
          </w:rPr>
          <w:t>165</w:t>
        </w:r>
        <w:r w:rsidR="00141F7F">
          <w:rPr>
            <w:noProof/>
            <w:webHidden/>
          </w:rPr>
          <w:fldChar w:fldCharType="end"/>
        </w:r>
      </w:hyperlink>
    </w:p>
    <w:p w14:paraId="245CFBC0"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6" w:history="1">
        <w:r w:rsidR="00141F7F" w:rsidRPr="009B3B3A">
          <w:rPr>
            <w:rStyle w:val="Hyperlink"/>
            <w:bCs/>
            <w:noProof/>
          </w:rPr>
          <w:t>11.1.6</w:t>
        </w:r>
        <w:r w:rsidR="00141F7F">
          <w:rPr>
            <w:rFonts w:eastAsiaTheme="minorEastAsia" w:cstheme="minorBidi"/>
            <w:noProof/>
            <w:sz w:val="22"/>
            <w:szCs w:val="22"/>
            <w:lang w:eastAsia="en-NZ"/>
          </w:rPr>
          <w:tab/>
        </w:r>
        <w:r w:rsidR="00141F7F" w:rsidRPr="009B3B3A">
          <w:rPr>
            <w:rStyle w:val="Hyperlink"/>
            <w:bCs/>
            <w:noProof/>
          </w:rPr>
          <w:t>Warning</w:t>
        </w:r>
        <w:r w:rsidR="00141F7F">
          <w:rPr>
            <w:noProof/>
            <w:webHidden/>
          </w:rPr>
          <w:tab/>
        </w:r>
        <w:r w:rsidR="00141F7F">
          <w:rPr>
            <w:noProof/>
            <w:webHidden/>
          </w:rPr>
          <w:fldChar w:fldCharType="begin"/>
        </w:r>
        <w:r w:rsidR="00141F7F">
          <w:rPr>
            <w:noProof/>
            <w:webHidden/>
          </w:rPr>
          <w:instrText xml:space="preserve"> PAGEREF _Toc512843586 \h </w:instrText>
        </w:r>
        <w:r w:rsidR="00141F7F">
          <w:rPr>
            <w:noProof/>
            <w:webHidden/>
          </w:rPr>
        </w:r>
        <w:r w:rsidR="00141F7F">
          <w:rPr>
            <w:noProof/>
            <w:webHidden/>
          </w:rPr>
          <w:fldChar w:fldCharType="separate"/>
        </w:r>
        <w:r w:rsidR="007356D9">
          <w:rPr>
            <w:noProof/>
            <w:webHidden/>
          </w:rPr>
          <w:t>167</w:t>
        </w:r>
        <w:r w:rsidR="00141F7F">
          <w:rPr>
            <w:noProof/>
            <w:webHidden/>
          </w:rPr>
          <w:fldChar w:fldCharType="end"/>
        </w:r>
      </w:hyperlink>
    </w:p>
    <w:p w14:paraId="1E32BDBC"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7" w:history="1">
        <w:r w:rsidR="00141F7F" w:rsidRPr="009B3B3A">
          <w:rPr>
            <w:rStyle w:val="Hyperlink"/>
            <w:bCs/>
            <w:noProof/>
          </w:rPr>
          <w:t>11.1.7</w:t>
        </w:r>
        <w:r w:rsidR="00141F7F">
          <w:rPr>
            <w:rFonts w:eastAsiaTheme="minorEastAsia" w:cstheme="minorBidi"/>
            <w:noProof/>
            <w:sz w:val="22"/>
            <w:szCs w:val="22"/>
            <w:lang w:eastAsia="en-NZ"/>
          </w:rPr>
          <w:tab/>
        </w:r>
        <w:r w:rsidR="00141F7F" w:rsidRPr="009B3B3A">
          <w:rPr>
            <w:rStyle w:val="Hyperlink"/>
            <w:bCs/>
            <w:noProof/>
          </w:rPr>
          <w:t>Response Header</w:t>
        </w:r>
        <w:r w:rsidR="00141F7F">
          <w:rPr>
            <w:noProof/>
            <w:webHidden/>
          </w:rPr>
          <w:tab/>
        </w:r>
        <w:r w:rsidR="00141F7F">
          <w:rPr>
            <w:noProof/>
            <w:webHidden/>
          </w:rPr>
          <w:fldChar w:fldCharType="begin"/>
        </w:r>
        <w:r w:rsidR="00141F7F">
          <w:rPr>
            <w:noProof/>
            <w:webHidden/>
          </w:rPr>
          <w:instrText xml:space="preserve"> PAGEREF _Toc512843587 \h </w:instrText>
        </w:r>
        <w:r w:rsidR="00141F7F">
          <w:rPr>
            <w:noProof/>
            <w:webHidden/>
          </w:rPr>
        </w:r>
        <w:r w:rsidR="00141F7F">
          <w:rPr>
            <w:noProof/>
            <w:webHidden/>
          </w:rPr>
          <w:fldChar w:fldCharType="separate"/>
        </w:r>
        <w:r w:rsidR="007356D9">
          <w:rPr>
            <w:noProof/>
            <w:webHidden/>
          </w:rPr>
          <w:t>167</w:t>
        </w:r>
        <w:r w:rsidR="00141F7F">
          <w:rPr>
            <w:noProof/>
            <w:webHidden/>
          </w:rPr>
          <w:fldChar w:fldCharType="end"/>
        </w:r>
      </w:hyperlink>
    </w:p>
    <w:p w14:paraId="1BA5912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8" w:history="1">
        <w:r w:rsidR="00141F7F" w:rsidRPr="009B3B3A">
          <w:rPr>
            <w:rStyle w:val="Hyperlink"/>
            <w:bCs/>
            <w:noProof/>
          </w:rPr>
          <w:t>11.1.8</w:t>
        </w:r>
        <w:r w:rsidR="00141F7F">
          <w:rPr>
            <w:rFonts w:eastAsiaTheme="minorEastAsia" w:cstheme="minorBidi"/>
            <w:noProof/>
            <w:sz w:val="22"/>
            <w:szCs w:val="22"/>
            <w:lang w:eastAsia="en-NZ"/>
          </w:rPr>
          <w:tab/>
        </w:r>
        <w:r w:rsidR="00141F7F" w:rsidRPr="009B3B3A">
          <w:rPr>
            <w:rStyle w:val="Hyperlink"/>
            <w:bCs/>
            <w:noProof/>
          </w:rPr>
          <w:t>Impacted Activity</w:t>
        </w:r>
        <w:r w:rsidR="00141F7F">
          <w:rPr>
            <w:noProof/>
            <w:webHidden/>
          </w:rPr>
          <w:tab/>
        </w:r>
        <w:r w:rsidR="00141F7F">
          <w:rPr>
            <w:noProof/>
            <w:webHidden/>
          </w:rPr>
          <w:fldChar w:fldCharType="begin"/>
        </w:r>
        <w:r w:rsidR="00141F7F">
          <w:rPr>
            <w:noProof/>
            <w:webHidden/>
          </w:rPr>
          <w:instrText xml:space="preserve"> PAGEREF _Toc512843588 \h </w:instrText>
        </w:r>
        <w:r w:rsidR="00141F7F">
          <w:rPr>
            <w:noProof/>
            <w:webHidden/>
          </w:rPr>
        </w:r>
        <w:r w:rsidR="00141F7F">
          <w:rPr>
            <w:noProof/>
            <w:webHidden/>
          </w:rPr>
          <w:fldChar w:fldCharType="separate"/>
        </w:r>
        <w:r w:rsidR="007356D9">
          <w:rPr>
            <w:noProof/>
            <w:webHidden/>
          </w:rPr>
          <w:t>170</w:t>
        </w:r>
        <w:r w:rsidR="00141F7F">
          <w:rPr>
            <w:noProof/>
            <w:webHidden/>
          </w:rPr>
          <w:fldChar w:fldCharType="end"/>
        </w:r>
      </w:hyperlink>
    </w:p>
    <w:p w14:paraId="39BD672F"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589" w:history="1">
        <w:r w:rsidR="00141F7F" w:rsidRPr="009B3B3A">
          <w:rPr>
            <w:rStyle w:val="Hyperlink"/>
            <w:bCs/>
            <w:noProof/>
          </w:rPr>
          <w:t>11.1.9</w:t>
        </w:r>
        <w:r w:rsidR="00141F7F">
          <w:rPr>
            <w:rFonts w:eastAsiaTheme="minorEastAsia" w:cstheme="minorBidi"/>
            <w:noProof/>
            <w:sz w:val="22"/>
            <w:szCs w:val="22"/>
            <w:lang w:eastAsia="en-NZ"/>
          </w:rPr>
          <w:tab/>
        </w:r>
        <w:r w:rsidR="00141F7F" w:rsidRPr="009B3B3A">
          <w:rPr>
            <w:rStyle w:val="Hyperlink"/>
            <w:bCs/>
            <w:noProof/>
          </w:rPr>
          <w:t>Impacted Activity Outcome</w:t>
        </w:r>
        <w:r w:rsidR="00141F7F">
          <w:rPr>
            <w:noProof/>
            <w:webHidden/>
          </w:rPr>
          <w:tab/>
        </w:r>
        <w:r w:rsidR="00141F7F">
          <w:rPr>
            <w:noProof/>
            <w:webHidden/>
          </w:rPr>
          <w:fldChar w:fldCharType="begin"/>
        </w:r>
        <w:r w:rsidR="00141F7F">
          <w:rPr>
            <w:noProof/>
            <w:webHidden/>
          </w:rPr>
          <w:instrText xml:space="preserve"> PAGEREF _Toc512843589 \h </w:instrText>
        </w:r>
        <w:r w:rsidR="00141F7F">
          <w:rPr>
            <w:noProof/>
            <w:webHidden/>
          </w:rPr>
        </w:r>
        <w:r w:rsidR="00141F7F">
          <w:rPr>
            <w:noProof/>
            <w:webHidden/>
          </w:rPr>
          <w:fldChar w:fldCharType="separate"/>
        </w:r>
        <w:r w:rsidR="007356D9">
          <w:rPr>
            <w:noProof/>
            <w:webHidden/>
          </w:rPr>
          <w:t>171</w:t>
        </w:r>
        <w:r w:rsidR="00141F7F">
          <w:rPr>
            <w:noProof/>
            <w:webHidden/>
          </w:rPr>
          <w:fldChar w:fldCharType="end"/>
        </w:r>
      </w:hyperlink>
    </w:p>
    <w:p w14:paraId="322C3D25"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90" w:history="1">
        <w:r w:rsidR="00141F7F" w:rsidRPr="009B3B3A">
          <w:rPr>
            <w:rStyle w:val="Hyperlink"/>
            <w:bCs/>
            <w:noProof/>
          </w:rPr>
          <w:t>11.1.10</w:t>
        </w:r>
        <w:r w:rsidR="00141F7F">
          <w:rPr>
            <w:rFonts w:eastAsiaTheme="minorEastAsia" w:cstheme="minorBidi"/>
            <w:noProof/>
            <w:sz w:val="22"/>
            <w:szCs w:val="22"/>
            <w:lang w:eastAsia="en-NZ"/>
          </w:rPr>
          <w:tab/>
        </w:r>
        <w:r w:rsidR="00141F7F" w:rsidRPr="009B3B3A">
          <w:rPr>
            <w:rStyle w:val="Hyperlink"/>
            <w:bCs/>
            <w:noProof/>
          </w:rPr>
          <w:t>Impacted Decision Outcome</w:t>
        </w:r>
        <w:r w:rsidR="00141F7F">
          <w:rPr>
            <w:noProof/>
            <w:webHidden/>
          </w:rPr>
          <w:tab/>
        </w:r>
        <w:r w:rsidR="00141F7F">
          <w:rPr>
            <w:noProof/>
            <w:webHidden/>
          </w:rPr>
          <w:fldChar w:fldCharType="begin"/>
        </w:r>
        <w:r w:rsidR="00141F7F">
          <w:rPr>
            <w:noProof/>
            <w:webHidden/>
          </w:rPr>
          <w:instrText xml:space="preserve"> PAGEREF _Toc512843590 \h </w:instrText>
        </w:r>
        <w:r w:rsidR="00141F7F">
          <w:rPr>
            <w:noProof/>
            <w:webHidden/>
          </w:rPr>
        </w:r>
        <w:r w:rsidR="00141F7F">
          <w:rPr>
            <w:noProof/>
            <w:webHidden/>
          </w:rPr>
          <w:fldChar w:fldCharType="separate"/>
        </w:r>
        <w:r w:rsidR="007356D9">
          <w:rPr>
            <w:noProof/>
            <w:webHidden/>
          </w:rPr>
          <w:t>172</w:t>
        </w:r>
        <w:r w:rsidR="00141F7F">
          <w:rPr>
            <w:noProof/>
            <w:webHidden/>
          </w:rPr>
          <w:fldChar w:fldCharType="end"/>
        </w:r>
      </w:hyperlink>
    </w:p>
    <w:p w14:paraId="6632861C" w14:textId="77777777" w:rsidR="00141F7F" w:rsidRDefault="005C0F24">
      <w:pPr>
        <w:pStyle w:val="TOC3"/>
        <w:tabs>
          <w:tab w:val="left" w:pos="1200"/>
          <w:tab w:val="right" w:leader="dot" w:pos="9061"/>
        </w:tabs>
        <w:rPr>
          <w:rFonts w:eastAsiaTheme="minorEastAsia" w:cstheme="minorBidi"/>
          <w:noProof/>
          <w:sz w:val="22"/>
          <w:szCs w:val="22"/>
          <w:lang w:eastAsia="en-NZ"/>
        </w:rPr>
      </w:pPr>
      <w:hyperlink w:anchor="_Toc512843591" w:history="1">
        <w:r w:rsidR="00141F7F" w:rsidRPr="009B3B3A">
          <w:rPr>
            <w:rStyle w:val="Hyperlink"/>
            <w:bCs/>
            <w:noProof/>
          </w:rPr>
          <w:t>11.1.11</w:t>
        </w:r>
        <w:r w:rsidR="00141F7F">
          <w:rPr>
            <w:rFonts w:eastAsiaTheme="minorEastAsia" w:cstheme="minorBidi"/>
            <w:noProof/>
            <w:sz w:val="22"/>
            <w:szCs w:val="22"/>
            <w:lang w:eastAsia="en-NZ"/>
          </w:rPr>
          <w:tab/>
        </w:r>
        <w:r w:rsidR="00141F7F" w:rsidRPr="009B3B3A">
          <w:rPr>
            <w:rStyle w:val="Hyperlink"/>
            <w:bCs/>
            <w:noProof/>
          </w:rPr>
          <w:t>Impacted Referral Information</w:t>
        </w:r>
        <w:r w:rsidR="00141F7F">
          <w:rPr>
            <w:noProof/>
            <w:webHidden/>
          </w:rPr>
          <w:tab/>
        </w:r>
        <w:r w:rsidR="00141F7F">
          <w:rPr>
            <w:noProof/>
            <w:webHidden/>
          </w:rPr>
          <w:fldChar w:fldCharType="begin"/>
        </w:r>
        <w:r w:rsidR="00141F7F">
          <w:rPr>
            <w:noProof/>
            <w:webHidden/>
          </w:rPr>
          <w:instrText xml:space="preserve"> PAGEREF _Toc512843591 \h </w:instrText>
        </w:r>
        <w:r w:rsidR="00141F7F">
          <w:rPr>
            <w:noProof/>
            <w:webHidden/>
          </w:rPr>
        </w:r>
        <w:r w:rsidR="00141F7F">
          <w:rPr>
            <w:noProof/>
            <w:webHidden/>
          </w:rPr>
          <w:fldChar w:fldCharType="separate"/>
        </w:r>
        <w:r w:rsidR="007356D9">
          <w:rPr>
            <w:noProof/>
            <w:webHidden/>
          </w:rPr>
          <w:t>172</w:t>
        </w:r>
        <w:r w:rsidR="00141F7F">
          <w:rPr>
            <w:noProof/>
            <w:webHidden/>
          </w:rPr>
          <w:fldChar w:fldCharType="end"/>
        </w:r>
      </w:hyperlink>
    </w:p>
    <w:p w14:paraId="3B4FDFED"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592" w:history="1">
        <w:r w:rsidR="00141F7F" w:rsidRPr="009B3B3A">
          <w:rPr>
            <w:rStyle w:val="Hyperlink"/>
            <w:noProof/>
          </w:rPr>
          <w:t>12.</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Collection Code Sets</w:t>
        </w:r>
        <w:r w:rsidR="00141F7F">
          <w:rPr>
            <w:noProof/>
            <w:webHidden/>
          </w:rPr>
          <w:tab/>
        </w:r>
        <w:r w:rsidR="00141F7F">
          <w:rPr>
            <w:noProof/>
            <w:webHidden/>
          </w:rPr>
          <w:fldChar w:fldCharType="begin"/>
        </w:r>
        <w:r w:rsidR="00141F7F">
          <w:rPr>
            <w:noProof/>
            <w:webHidden/>
          </w:rPr>
          <w:instrText xml:space="preserve"> PAGEREF _Toc512843592 \h </w:instrText>
        </w:r>
        <w:r w:rsidR="00141F7F">
          <w:rPr>
            <w:noProof/>
            <w:webHidden/>
          </w:rPr>
        </w:r>
        <w:r w:rsidR="00141F7F">
          <w:rPr>
            <w:noProof/>
            <w:webHidden/>
          </w:rPr>
          <w:fldChar w:fldCharType="separate"/>
        </w:r>
        <w:r w:rsidR="007356D9">
          <w:rPr>
            <w:noProof/>
            <w:webHidden/>
          </w:rPr>
          <w:t>174</w:t>
        </w:r>
        <w:r w:rsidR="00141F7F">
          <w:rPr>
            <w:noProof/>
            <w:webHidden/>
          </w:rPr>
          <w:fldChar w:fldCharType="end"/>
        </w:r>
      </w:hyperlink>
    </w:p>
    <w:p w14:paraId="024E5554"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3" w:history="1">
        <w:r w:rsidR="00141F7F" w:rsidRPr="009B3B3A">
          <w:rPr>
            <w:rStyle w:val="Hyperlink"/>
            <w:noProof/>
          </w:rPr>
          <w:t>12.1.</w:t>
        </w:r>
        <w:r w:rsidR="00141F7F">
          <w:rPr>
            <w:rFonts w:eastAsiaTheme="minorEastAsia" w:cstheme="minorBidi"/>
            <w:b w:val="0"/>
            <w:bCs w:val="0"/>
            <w:noProof/>
            <w:sz w:val="22"/>
            <w:szCs w:val="22"/>
            <w:lang w:eastAsia="en-NZ"/>
          </w:rPr>
          <w:tab/>
        </w:r>
        <w:r w:rsidR="00141F7F" w:rsidRPr="009B3B3A">
          <w:rPr>
            <w:rStyle w:val="Hyperlink"/>
            <w:noProof/>
          </w:rPr>
          <w:t>Versioning of code sets</w:t>
        </w:r>
        <w:r w:rsidR="00141F7F">
          <w:rPr>
            <w:noProof/>
            <w:webHidden/>
          </w:rPr>
          <w:tab/>
        </w:r>
        <w:r w:rsidR="00141F7F">
          <w:rPr>
            <w:noProof/>
            <w:webHidden/>
          </w:rPr>
          <w:fldChar w:fldCharType="begin"/>
        </w:r>
        <w:r w:rsidR="00141F7F">
          <w:rPr>
            <w:noProof/>
            <w:webHidden/>
          </w:rPr>
          <w:instrText xml:space="preserve"> PAGEREF _Toc512843593 \h </w:instrText>
        </w:r>
        <w:r w:rsidR="00141F7F">
          <w:rPr>
            <w:noProof/>
            <w:webHidden/>
          </w:rPr>
        </w:r>
        <w:r w:rsidR="00141F7F">
          <w:rPr>
            <w:noProof/>
            <w:webHidden/>
          </w:rPr>
          <w:fldChar w:fldCharType="separate"/>
        </w:r>
        <w:r w:rsidR="007356D9">
          <w:rPr>
            <w:noProof/>
            <w:webHidden/>
          </w:rPr>
          <w:t>174</w:t>
        </w:r>
        <w:r w:rsidR="00141F7F">
          <w:rPr>
            <w:noProof/>
            <w:webHidden/>
          </w:rPr>
          <w:fldChar w:fldCharType="end"/>
        </w:r>
      </w:hyperlink>
    </w:p>
    <w:p w14:paraId="122C1CE8"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4" w:history="1">
        <w:r w:rsidR="00141F7F" w:rsidRPr="009B3B3A">
          <w:rPr>
            <w:rStyle w:val="Hyperlink"/>
            <w:noProof/>
          </w:rPr>
          <w:t>12.2.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AGENCY Agency Code</w:t>
        </w:r>
        <w:r w:rsidR="00141F7F">
          <w:rPr>
            <w:noProof/>
            <w:webHidden/>
          </w:rPr>
          <w:tab/>
        </w:r>
        <w:r w:rsidR="00141F7F">
          <w:rPr>
            <w:noProof/>
            <w:webHidden/>
          </w:rPr>
          <w:fldChar w:fldCharType="begin"/>
        </w:r>
        <w:r w:rsidR="00141F7F">
          <w:rPr>
            <w:noProof/>
            <w:webHidden/>
          </w:rPr>
          <w:instrText xml:space="preserve"> PAGEREF _Toc512843594 \h </w:instrText>
        </w:r>
        <w:r w:rsidR="00141F7F">
          <w:rPr>
            <w:noProof/>
            <w:webHidden/>
          </w:rPr>
        </w:r>
        <w:r w:rsidR="00141F7F">
          <w:rPr>
            <w:noProof/>
            <w:webHidden/>
          </w:rPr>
          <w:fldChar w:fldCharType="separate"/>
        </w:r>
        <w:r w:rsidR="007356D9">
          <w:rPr>
            <w:noProof/>
            <w:webHidden/>
          </w:rPr>
          <w:t>175</w:t>
        </w:r>
        <w:r w:rsidR="00141F7F">
          <w:rPr>
            <w:noProof/>
            <w:webHidden/>
          </w:rPr>
          <w:fldChar w:fldCharType="end"/>
        </w:r>
      </w:hyperlink>
    </w:p>
    <w:p w14:paraId="415DBC43"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5" w:history="1">
        <w:r w:rsidR="00141F7F" w:rsidRPr="009B3B3A">
          <w:rPr>
            <w:rStyle w:val="Hyperlink"/>
            <w:noProof/>
          </w:rPr>
          <w:t>12.3.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ATTOUT Attendance Outcome</w:t>
        </w:r>
        <w:r w:rsidR="00141F7F">
          <w:rPr>
            <w:noProof/>
            <w:webHidden/>
          </w:rPr>
          <w:tab/>
        </w:r>
        <w:r w:rsidR="00141F7F">
          <w:rPr>
            <w:noProof/>
            <w:webHidden/>
          </w:rPr>
          <w:fldChar w:fldCharType="begin"/>
        </w:r>
        <w:r w:rsidR="00141F7F">
          <w:rPr>
            <w:noProof/>
            <w:webHidden/>
          </w:rPr>
          <w:instrText xml:space="preserve"> PAGEREF _Toc512843595 \h </w:instrText>
        </w:r>
        <w:r w:rsidR="00141F7F">
          <w:rPr>
            <w:noProof/>
            <w:webHidden/>
          </w:rPr>
        </w:r>
        <w:r w:rsidR="00141F7F">
          <w:rPr>
            <w:noProof/>
            <w:webHidden/>
          </w:rPr>
          <w:fldChar w:fldCharType="separate"/>
        </w:r>
        <w:r w:rsidR="007356D9">
          <w:rPr>
            <w:noProof/>
            <w:webHidden/>
          </w:rPr>
          <w:t>175</w:t>
        </w:r>
        <w:r w:rsidR="00141F7F">
          <w:rPr>
            <w:noProof/>
            <w:webHidden/>
          </w:rPr>
          <w:fldChar w:fldCharType="end"/>
        </w:r>
      </w:hyperlink>
    </w:p>
    <w:p w14:paraId="440C27DD"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6" w:history="1">
        <w:r w:rsidR="00141F7F" w:rsidRPr="009B3B3A">
          <w:rPr>
            <w:rStyle w:val="Hyperlink"/>
            <w:noProof/>
          </w:rPr>
          <w:t>12.4.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CANDC Cancer Diagnosis Code</w:t>
        </w:r>
        <w:r w:rsidR="00141F7F">
          <w:rPr>
            <w:noProof/>
            <w:webHidden/>
          </w:rPr>
          <w:tab/>
        </w:r>
        <w:r w:rsidR="00141F7F">
          <w:rPr>
            <w:noProof/>
            <w:webHidden/>
          </w:rPr>
          <w:fldChar w:fldCharType="begin"/>
        </w:r>
        <w:r w:rsidR="00141F7F">
          <w:rPr>
            <w:noProof/>
            <w:webHidden/>
          </w:rPr>
          <w:instrText xml:space="preserve"> PAGEREF _Toc512843596 \h </w:instrText>
        </w:r>
        <w:r w:rsidR="00141F7F">
          <w:rPr>
            <w:noProof/>
            <w:webHidden/>
          </w:rPr>
        </w:r>
        <w:r w:rsidR="00141F7F">
          <w:rPr>
            <w:noProof/>
            <w:webHidden/>
          </w:rPr>
          <w:fldChar w:fldCharType="separate"/>
        </w:r>
        <w:r w:rsidR="007356D9">
          <w:rPr>
            <w:noProof/>
            <w:webHidden/>
          </w:rPr>
          <w:t>176</w:t>
        </w:r>
        <w:r w:rsidR="00141F7F">
          <w:rPr>
            <w:noProof/>
            <w:webHidden/>
          </w:rPr>
          <w:fldChar w:fldCharType="end"/>
        </w:r>
      </w:hyperlink>
    </w:p>
    <w:p w14:paraId="216214BD"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7" w:history="1">
        <w:r w:rsidR="00141F7F" w:rsidRPr="009B3B3A">
          <w:rPr>
            <w:rStyle w:val="Hyperlink"/>
            <w:noProof/>
          </w:rPr>
          <w:t>12.5.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CLINCODSYS Clinical Coding System</w:t>
        </w:r>
        <w:r w:rsidR="00141F7F">
          <w:rPr>
            <w:noProof/>
            <w:webHidden/>
          </w:rPr>
          <w:tab/>
        </w:r>
        <w:r w:rsidR="00141F7F">
          <w:rPr>
            <w:noProof/>
            <w:webHidden/>
          </w:rPr>
          <w:fldChar w:fldCharType="begin"/>
        </w:r>
        <w:r w:rsidR="00141F7F">
          <w:rPr>
            <w:noProof/>
            <w:webHidden/>
          </w:rPr>
          <w:instrText xml:space="preserve"> PAGEREF _Toc512843597 \h </w:instrText>
        </w:r>
        <w:r w:rsidR="00141F7F">
          <w:rPr>
            <w:noProof/>
            <w:webHidden/>
          </w:rPr>
        </w:r>
        <w:r w:rsidR="00141F7F">
          <w:rPr>
            <w:noProof/>
            <w:webHidden/>
          </w:rPr>
          <w:fldChar w:fldCharType="separate"/>
        </w:r>
        <w:r w:rsidR="007356D9">
          <w:rPr>
            <w:noProof/>
            <w:webHidden/>
          </w:rPr>
          <w:t>176</w:t>
        </w:r>
        <w:r w:rsidR="00141F7F">
          <w:rPr>
            <w:noProof/>
            <w:webHidden/>
          </w:rPr>
          <w:fldChar w:fldCharType="end"/>
        </w:r>
      </w:hyperlink>
    </w:p>
    <w:p w14:paraId="4AC26D21"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8" w:history="1">
        <w:r w:rsidR="00141F7F" w:rsidRPr="009B3B3A">
          <w:rPr>
            <w:rStyle w:val="Hyperlink"/>
            <w:noProof/>
          </w:rPr>
          <w:t>12.6.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CLINEX Clinical Exclusion Code</w:t>
        </w:r>
        <w:r w:rsidR="00141F7F">
          <w:rPr>
            <w:noProof/>
            <w:webHidden/>
          </w:rPr>
          <w:tab/>
        </w:r>
        <w:r w:rsidR="00141F7F">
          <w:rPr>
            <w:noProof/>
            <w:webHidden/>
          </w:rPr>
          <w:fldChar w:fldCharType="begin"/>
        </w:r>
        <w:r w:rsidR="00141F7F">
          <w:rPr>
            <w:noProof/>
            <w:webHidden/>
          </w:rPr>
          <w:instrText xml:space="preserve"> PAGEREF _Toc512843598 \h </w:instrText>
        </w:r>
        <w:r w:rsidR="00141F7F">
          <w:rPr>
            <w:noProof/>
            <w:webHidden/>
          </w:rPr>
        </w:r>
        <w:r w:rsidR="00141F7F">
          <w:rPr>
            <w:noProof/>
            <w:webHidden/>
          </w:rPr>
          <w:fldChar w:fldCharType="separate"/>
        </w:r>
        <w:r w:rsidR="007356D9">
          <w:rPr>
            <w:noProof/>
            <w:webHidden/>
          </w:rPr>
          <w:t>177</w:t>
        </w:r>
        <w:r w:rsidR="00141F7F">
          <w:rPr>
            <w:noProof/>
            <w:webHidden/>
          </w:rPr>
          <w:fldChar w:fldCharType="end"/>
        </w:r>
      </w:hyperlink>
    </w:p>
    <w:p w14:paraId="1FE155F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599" w:history="1">
        <w:r w:rsidR="00141F7F" w:rsidRPr="009B3B3A">
          <w:rPr>
            <w:rStyle w:val="Hyperlink"/>
            <w:noProof/>
          </w:rPr>
          <w:t>12.7.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DEST Destination</w:t>
        </w:r>
        <w:r w:rsidR="00141F7F">
          <w:rPr>
            <w:noProof/>
            <w:webHidden/>
          </w:rPr>
          <w:tab/>
        </w:r>
        <w:r w:rsidR="00141F7F">
          <w:rPr>
            <w:noProof/>
            <w:webHidden/>
          </w:rPr>
          <w:fldChar w:fldCharType="begin"/>
        </w:r>
        <w:r w:rsidR="00141F7F">
          <w:rPr>
            <w:noProof/>
            <w:webHidden/>
          </w:rPr>
          <w:instrText xml:space="preserve"> PAGEREF _Toc512843599 \h </w:instrText>
        </w:r>
        <w:r w:rsidR="00141F7F">
          <w:rPr>
            <w:noProof/>
            <w:webHidden/>
          </w:rPr>
        </w:r>
        <w:r w:rsidR="00141F7F">
          <w:rPr>
            <w:noProof/>
            <w:webHidden/>
          </w:rPr>
          <w:fldChar w:fldCharType="separate"/>
        </w:r>
        <w:r w:rsidR="007356D9">
          <w:rPr>
            <w:noProof/>
            <w:webHidden/>
          </w:rPr>
          <w:t>178</w:t>
        </w:r>
        <w:r w:rsidR="00141F7F">
          <w:rPr>
            <w:noProof/>
            <w:webHidden/>
          </w:rPr>
          <w:fldChar w:fldCharType="end"/>
        </w:r>
      </w:hyperlink>
    </w:p>
    <w:p w14:paraId="22ACC44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0" w:history="1">
        <w:r w:rsidR="00141F7F" w:rsidRPr="009B3B3A">
          <w:rPr>
            <w:rStyle w:val="Hyperlink"/>
            <w:noProof/>
          </w:rPr>
          <w:t>12.8.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DOMCODE Domicile</w:t>
        </w:r>
        <w:r w:rsidR="00141F7F">
          <w:rPr>
            <w:noProof/>
            <w:webHidden/>
          </w:rPr>
          <w:tab/>
        </w:r>
        <w:r w:rsidR="00141F7F">
          <w:rPr>
            <w:noProof/>
            <w:webHidden/>
          </w:rPr>
          <w:fldChar w:fldCharType="begin"/>
        </w:r>
        <w:r w:rsidR="00141F7F">
          <w:rPr>
            <w:noProof/>
            <w:webHidden/>
          </w:rPr>
          <w:instrText xml:space="preserve"> PAGEREF _Toc512843600 \h </w:instrText>
        </w:r>
        <w:r w:rsidR="00141F7F">
          <w:rPr>
            <w:noProof/>
            <w:webHidden/>
          </w:rPr>
        </w:r>
        <w:r w:rsidR="00141F7F">
          <w:rPr>
            <w:noProof/>
            <w:webHidden/>
          </w:rPr>
          <w:fldChar w:fldCharType="separate"/>
        </w:r>
        <w:r w:rsidR="007356D9">
          <w:rPr>
            <w:noProof/>
            <w:webHidden/>
          </w:rPr>
          <w:t>179</w:t>
        </w:r>
        <w:r w:rsidR="00141F7F">
          <w:rPr>
            <w:noProof/>
            <w:webHidden/>
          </w:rPr>
          <w:fldChar w:fldCharType="end"/>
        </w:r>
      </w:hyperlink>
    </w:p>
    <w:p w14:paraId="58F354F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1" w:history="1">
        <w:r w:rsidR="00141F7F" w:rsidRPr="009B3B3A">
          <w:rPr>
            <w:rStyle w:val="Hyperlink"/>
            <w:noProof/>
          </w:rPr>
          <w:t>12.9.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ENCOUTD Encounter Outcome Decision</w:t>
        </w:r>
        <w:r w:rsidR="00141F7F">
          <w:rPr>
            <w:noProof/>
            <w:webHidden/>
          </w:rPr>
          <w:tab/>
        </w:r>
        <w:r w:rsidR="00141F7F">
          <w:rPr>
            <w:noProof/>
            <w:webHidden/>
          </w:rPr>
          <w:fldChar w:fldCharType="begin"/>
        </w:r>
        <w:r w:rsidR="00141F7F">
          <w:rPr>
            <w:noProof/>
            <w:webHidden/>
          </w:rPr>
          <w:instrText xml:space="preserve"> PAGEREF _Toc512843601 \h </w:instrText>
        </w:r>
        <w:r w:rsidR="00141F7F">
          <w:rPr>
            <w:noProof/>
            <w:webHidden/>
          </w:rPr>
        </w:r>
        <w:r w:rsidR="00141F7F">
          <w:rPr>
            <w:noProof/>
            <w:webHidden/>
          </w:rPr>
          <w:fldChar w:fldCharType="separate"/>
        </w:r>
        <w:r w:rsidR="007356D9">
          <w:rPr>
            <w:noProof/>
            <w:webHidden/>
          </w:rPr>
          <w:t>180</w:t>
        </w:r>
        <w:r w:rsidR="00141F7F">
          <w:rPr>
            <w:noProof/>
            <w:webHidden/>
          </w:rPr>
          <w:fldChar w:fldCharType="end"/>
        </w:r>
      </w:hyperlink>
    </w:p>
    <w:p w14:paraId="0A0FCB9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2" w:history="1">
        <w:r w:rsidR="00141F7F" w:rsidRPr="009B3B3A">
          <w:rPr>
            <w:rStyle w:val="Hyperlink"/>
            <w:noProof/>
          </w:rPr>
          <w:t>12.10.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ENCOUTR Encounter Outcome Reason</w:t>
        </w:r>
        <w:r w:rsidR="00141F7F">
          <w:rPr>
            <w:noProof/>
            <w:webHidden/>
          </w:rPr>
          <w:tab/>
        </w:r>
        <w:r w:rsidR="00141F7F">
          <w:rPr>
            <w:noProof/>
            <w:webHidden/>
          </w:rPr>
          <w:fldChar w:fldCharType="begin"/>
        </w:r>
        <w:r w:rsidR="00141F7F">
          <w:rPr>
            <w:noProof/>
            <w:webHidden/>
          </w:rPr>
          <w:instrText xml:space="preserve"> PAGEREF _Toc512843602 \h </w:instrText>
        </w:r>
        <w:r w:rsidR="00141F7F">
          <w:rPr>
            <w:noProof/>
            <w:webHidden/>
          </w:rPr>
        </w:r>
        <w:r w:rsidR="00141F7F">
          <w:rPr>
            <w:noProof/>
            <w:webHidden/>
          </w:rPr>
          <w:fldChar w:fldCharType="separate"/>
        </w:r>
        <w:r w:rsidR="007356D9">
          <w:rPr>
            <w:noProof/>
            <w:webHidden/>
          </w:rPr>
          <w:t>182</w:t>
        </w:r>
        <w:r w:rsidR="00141F7F">
          <w:rPr>
            <w:noProof/>
            <w:webHidden/>
          </w:rPr>
          <w:fldChar w:fldCharType="end"/>
        </w:r>
      </w:hyperlink>
    </w:p>
    <w:p w14:paraId="1B0258B8"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3" w:history="1">
        <w:r w:rsidR="00141F7F" w:rsidRPr="009B3B3A">
          <w:rPr>
            <w:rStyle w:val="Hyperlink"/>
            <w:noProof/>
          </w:rPr>
          <w:t>12.11.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ENCTYP Encounter Type</w:t>
        </w:r>
        <w:r w:rsidR="00141F7F">
          <w:rPr>
            <w:noProof/>
            <w:webHidden/>
          </w:rPr>
          <w:tab/>
        </w:r>
        <w:r w:rsidR="00141F7F">
          <w:rPr>
            <w:noProof/>
            <w:webHidden/>
          </w:rPr>
          <w:fldChar w:fldCharType="begin"/>
        </w:r>
        <w:r w:rsidR="00141F7F">
          <w:rPr>
            <w:noProof/>
            <w:webHidden/>
          </w:rPr>
          <w:instrText xml:space="preserve"> PAGEREF _Toc512843603 \h </w:instrText>
        </w:r>
        <w:r w:rsidR="00141F7F">
          <w:rPr>
            <w:noProof/>
            <w:webHidden/>
          </w:rPr>
        </w:r>
        <w:r w:rsidR="00141F7F">
          <w:rPr>
            <w:noProof/>
            <w:webHidden/>
          </w:rPr>
          <w:fldChar w:fldCharType="separate"/>
        </w:r>
        <w:r w:rsidR="007356D9">
          <w:rPr>
            <w:noProof/>
            <w:webHidden/>
          </w:rPr>
          <w:t>184</w:t>
        </w:r>
        <w:r w:rsidR="00141F7F">
          <w:rPr>
            <w:noProof/>
            <w:webHidden/>
          </w:rPr>
          <w:fldChar w:fldCharType="end"/>
        </w:r>
      </w:hyperlink>
    </w:p>
    <w:p w14:paraId="44123DC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4" w:history="1">
        <w:r w:rsidR="00141F7F" w:rsidRPr="009B3B3A">
          <w:rPr>
            <w:rStyle w:val="Hyperlink"/>
            <w:noProof/>
          </w:rPr>
          <w:t>12.12.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ETHNICITY Ethnicity</w:t>
        </w:r>
        <w:r w:rsidR="00141F7F">
          <w:rPr>
            <w:noProof/>
            <w:webHidden/>
          </w:rPr>
          <w:tab/>
        </w:r>
        <w:r w:rsidR="00141F7F">
          <w:rPr>
            <w:noProof/>
            <w:webHidden/>
          </w:rPr>
          <w:fldChar w:fldCharType="begin"/>
        </w:r>
        <w:r w:rsidR="00141F7F">
          <w:rPr>
            <w:noProof/>
            <w:webHidden/>
          </w:rPr>
          <w:instrText xml:space="preserve"> PAGEREF _Toc512843604 \h </w:instrText>
        </w:r>
        <w:r w:rsidR="00141F7F">
          <w:rPr>
            <w:noProof/>
            <w:webHidden/>
          </w:rPr>
        </w:r>
        <w:r w:rsidR="00141F7F">
          <w:rPr>
            <w:noProof/>
            <w:webHidden/>
          </w:rPr>
          <w:fldChar w:fldCharType="separate"/>
        </w:r>
        <w:r w:rsidR="007356D9">
          <w:rPr>
            <w:noProof/>
            <w:webHidden/>
          </w:rPr>
          <w:t>186</w:t>
        </w:r>
        <w:r w:rsidR="00141F7F">
          <w:rPr>
            <w:noProof/>
            <w:webHidden/>
          </w:rPr>
          <w:fldChar w:fldCharType="end"/>
        </w:r>
      </w:hyperlink>
    </w:p>
    <w:p w14:paraId="0AD9825F"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5" w:history="1">
        <w:r w:rsidR="00141F7F" w:rsidRPr="009B3B3A">
          <w:rPr>
            <w:rStyle w:val="Hyperlink"/>
            <w:noProof/>
          </w:rPr>
          <w:t>12.13.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EXCPTOUT Exception Outcome</w:t>
        </w:r>
        <w:r w:rsidR="00141F7F">
          <w:rPr>
            <w:noProof/>
            <w:webHidden/>
          </w:rPr>
          <w:tab/>
        </w:r>
        <w:r w:rsidR="00141F7F">
          <w:rPr>
            <w:noProof/>
            <w:webHidden/>
          </w:rPr>
          <w:fldChar w:fldCharType="begin"/>
        </w:r>
        <w:r w:rsidR="00141F7F">
          <w:rPr>
            <w:noProof/>
            <w:webHidden/>
          </w:rPr>
          <w:instrText xml:space="preserve"> PAGEREF _Toc512843605 \h </w:instrText>
        </w:r>
        <w:r w:rsidR="00141F7F">
          <w:rPr>
            <w:noProof/>
            <w:webHidden/>
          </w:rPr>
        </w:r>
        <w:r w:rsidR="00141F7F">
          <w:rPr>
            <w:noProof/>
            <w:webHidden/>
          </w:rPr>
          <w:fldChar w:fldCharType="separate"/>
        </w:r>
        <w:r w:rsidR="007356D9">
          <w:rPr>
            <w:noProof/>
            <w:webHidden/>
          </w:rPr>
          <w:t>186</w:t>
        </w:r>
        <w:r w:rsidR="00141F7F">
          <w:rPr>
            <w:noProof/>
            <w:webHidden/>
          </w:rPr>
          <w:fldChar w:fldCharType="end"/>
        </w:r>
      </w:hyperlink>
    </w:p>
    <w:p w14:paraId="556B2005"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6" w:history="1">
        <w:r w:rsidR="00141F7F" w:rsidRPr="009B3B3A">
          <w:rPr>
            <w:rStyle w:val="Hyperlink"/>
            <w:noProof/>
          </w:rPr>
          <w:t>12.14.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EXCPREA Exception Outcome Reason</w:t>
        </w:r>
        <w:r w:rsidR="00141F7F">
          <w:rPr>
            <w:noProof/>
            <w:webHidden/>
          </w:rPr>
          <w:tab/>
        </w:r>
        <w:r w:rsidR="00141F7F">
          <w:rPr>
            <w:noProof/>
            <w:webHidden/>
          </w:rPr>
          <w:fldChar w:fldCharType="begin"/>
        </w:r>
        <w:r w:rsidR="00141F7F">
          <w:rPr>
            <w:noProof/>
            <w:webHidden/>
          </w:rPr>
          <w:instrText xml:space="preserve"> PAGEREF _Toc512843606 \h </w:instrText>
        </w:r>
        <w:r w:rsidR="00141F7F">
          <w:rPr>
            <w:noProof/>
            <w:webHidden/>
          </w:rPr>
        </w:r>
        <w:r w:rsidR="00141F7F">
          <w:rPr>
            <w:noProof/>
            <w:webHidden/>
          </w:rPr>
          <w:fldChar w:fldCharType="separate"/>
        </w:r>
        <w:r w:rsidR="007356D9">
          <w:rPr>
            <w:noProof/>
            <w:webHidden/>
          </w:rPr>
          <w:t>188</w:t>
        </w:r>
        <w:r w:rsidR="00141F7F">
          <w:rPr>
            <w:noProof/>
            <w:webHidden/>
          </w:rPr>
          <w:fldChar w:fldCharType="end"/>
        </w:r>
      </w:hyperlink>
    </w:p>
    <w:p w14:paraId="09B851C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7" w:history="1">
        <w:r w:rsidR="00141F7F" w:rsidRPr="009B3B3A">
          <w:rPr>
            <w:rStyle w:val="Hyperlink"/>
            <w:noProof/>
          </w:rPr>
          <w:t>12.15.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FAC Facility ID</w:t>
        </w:r>
        <w:r w:rsidR="00141F7F">
          <w:rPr>
            <w:noProof/>
            <w:webHidden/>
          </w:rPr>
          <w:tab/>
        </w:r>
        <w:r w:rsidR="00141F7F">
          <w:rPr>
            <w:noProof/>
            <w:webHidden/>
          </w:rPr>
          <w:fldChar w:fldCharType="begin"/>
        </w:r>
        <w:r w:rsidR="00141F7F">
          <w:rPr>
            <w:noProof/>
            <w:webHidden/>
          </w:rPr>
          <w:instrText xml:space="preserve"> PAGEREF _Toc512843607 \h </w:instrText>
        </w:r>
        <w:r w:rsidR="00141F7F">
          <w:rPr>
            <w:noProof/>
            <w:webHidden/>
          </w:rPr>
        </w:r>
        <w:r w:rsidR="00141F7F">
          <w:rPr>
            <w:noProof/>
            <w:webHidden/>
          </w:rPr>
          <w:fldChar w:fldCharType="separate"/>
        </w:r>
        <w:r w:rsidR="007356D9">
          <w:rPr>
            <w:noProof/>
            <w:webHidden/>
          </w:rPr>
          <w:t>192</w:t>
        </w:r>
        <w:r w:rsidR="00141F7F">
          <w:rPr>
            <w:noProof/>
            <w:webHidden/>
          </w:rPr>
          <w:fldChar w:fldCharType="end"/>
        </w:r>
      </w:hyperlink>
    </w:p>
    <w:p w14:paraId="7F264A0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8" w:history="1">
        <w:r w:rsidR="00141F7F" w:rsidRPr="009B3B3A">
          <w:rPr>
            <w:rStyle w:val="Hyperlink"/>
            <w:noProof/>
          </w:rPr>
          <w:t>12.16.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GENDER Gender</w:t>
        </w:r>
        <w:r w:rsidR="00141F7F">
          <w:rPr>
            <w:noProof/>
            <w:webHidden/>
          </w:rPr>
          <w:tab/>
        </w:r>
        <w:r w:rsidR="00141F7F">
          <w:rPr>
            <w:noProof/>
            <w:webHidden/>
          </w:rPr>
          <w:fldChar w:fldCharType="begin"/>
        </w:r>
        <w:r w:rsidR="00141F7F">
          <w:rPr>
            <w:noProof/>
            <w:webHidden/>
          </w:rPr>
          <w:instrText xml:space="preserve"> PAGEREF _Toc512843608 \h </w:instrText>
        </w:r>
        <w:r w:rsidR="00141F7F">
          <w:rPr>
            <w:noProof/>
            <w:webHidden/>
          </w:rPr>
        </w:r>
        <w:r w:rsidR="00141F7F">
          <w:rPr>
            <w:noProof/>
            <w:webHidden/>
          </w:rPr>
          <w:fldChar w:fldCharType="separate"/>
        </w:r>
        <w:r w:rsidR="007356D9">
          <w:rPr>
            <w:noProof/>
            <w:webHidden/>
          </w:rPr>
          <w:t>192</w:t>
        </w:r>
        <w:r w:rsidR="00141F7F">
          <w:rPr>
            <w:noProof/>
            <w:webHidden/>
          </w:rPr>
          <w:fldChar w:fldCharType="end"/>
        </w:r>
      </w:hyperlink>
    </w:p>
    <w:p w14:paraId="7AF40A92"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09" w:history="1">
        <w:r w:rsidR="00141F7F" w:rsidRPr="009B3B3A">
          <w:rPr>
            <w:rStyle w:val="Hyperlink"/>
            <w:noProof/>
          </w:rPr>
          <w:t>12.17.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HLTHSP Health Specialty Code</w:t>
        </w:r>
        <w:r w:rsidR="00141F7F">
          <w:rPr>
            <w:noProof/>
            <w:webHidden/>
          </w:rPr>
          <w:tab/>
        </w:r>
        <w:r w:rsidR="00141F7F">
          <w:rPr>
            <w:noProof/>
            <w:webHidden/>
          </w:rPr>
          <w:fldChar w:fldCharType="begin"/>
        </w:r>
        <w:r w:rsidR="00141F7F">
          <w:rPr>
            <w:noProof/>
            <w:webHidden/>
          </w:rPr>
          <w:instrText xml:space="preserve"> PAGEREF _Toc512843609 \h </w:instrText>
        </w:r>
        <w:r w:rsidR="00141F7F">
          <w:rPr>
            <w:noProof/>
            <w:webHidden/>
          </w:rPr>
        </w:r>
        <w:r w:rsidR="00141F7F">
          <w:rPr>
            <w:noProof/>
            <w:webHidden/>
          </w:rPr>
          <w:fldChar w:fldCharType="separate"/>
        </w:r>
        <w:r w:rsidR="007356D9">
          <w:rPr>
            <w:noProof/>
            <w:webHidden/>
          </w:rPr>
          <w:t>193</w:t>
        </w:r>
        <w:r w:rsidR="00141F7F">
          <w:rPr>
            <w:noProof/>
            <w:webHidden/>
          </w:rPr>
          <w:fldChar w:fldCharType="end"/>
        </w:r>
      </w:hyperlink>
    </w:p>
    <w:p w14:paraId="7F467D3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0" w:history="1">
        <w:r w:rsidR="00141F7F" w:rsidRPr="009B3B3A">
          <w:rPr>
            <w:rStyle w:val="Hyperlink"/>
            <w:noProof/>
          </w:rPr>
          <w:t>12.18.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ORG Organisation ID</w:t>
        </w:r>
        <w:r w:rsidR="00141F7F">
          <w:rPr>
            <w:noProof/>
            <w:webHidden/>
          </w:rPr>
          <w:tab/>
        </w:r>
        <w:r w:rsidR="00141F7F">
          <w:rPr>
            <w:noProof/>
            <w:webHidden/>
          </w:rPr>
          <w:fldChar w:fldCharType="begin"/>
        </w:r>
        <w:r w:rsidR="00141F7F">
          <w:rPr>
            <w:noProof/>
            <w:webHidden/>
          </w:rPr>
          <w:instrText xml:space="preserve"> PAGEREF _Toc512843610 \h </w:instrText>
        </w:r>
        <w:r w:rsidR="00141F7F">
          <w:rPr>
            <w:noProof/>
            <w:webHidden/>
          </w:rPr>
        </w:r>
        <w:r w:rsidR="00141F7F">
          <w:rPr>
            <w:noProof/>
            <w:webHidden/>
          </w:rPr>
          <w:fldChar w:fldCharType="separate"/>
        </w:r>
        <w:r w:rsidR="007356D9">
          <w:rPr>
            <w:noProof/>
            <w:webHidden/>
          </w:rPr>
          <w:t>194</w:t>
        </w:r>
        <w:r w:rsidR="00141F7F">
          <w:rPr>
            <w:noProof/>
            <w:webHidden/>
          </w:rPr>
          <w:fldChar w:fldCharType="end"/>
        </w:r>
      </w:hyperlink>
    </w:p>
    <w:p w14:paraId="4E3FBD9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1" w:history="1">
        <w:r w:rsidR="00141F7F" w:rsidRPr="009B3B3A">
          <w:rPr>
            <w:rStyle w:val="Hyperlink"/>
            <w:noProof/>
          </w:rPr>
          <w:t>12.19.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PRICAT Priority Score</w:t>
        </w:r>
        <w:r w:rsidR="00141F7F">
          <w:rPr>
            <w:noProof/>
            <w:webHidden/>
          </w:rPr>
          <w:tab/>
        </w:r>
        <w:r w:rsidR="00141F7F">
          <w:rPr>
            <w:noProof/>
            <w:webHidden/>
          </w:rPr>
          <w:fldChar w:fldCharType="begin"/>
        </w:r>
        <w:r w:rsidR="00141F7F">
          <w:rPr>
            <w:noProof/>
            <w:webHidden/>
          </w:rPr>
          <w:instrText xml:space="preserve"> PAGEREF _Toc512843611 \h </w:instrText>
        </w:r>
        <w:r w:rsidR="00141F7F">
          <w:rPr>
            <w:noProof/>
            <w:webHidden/>
          </w:rPr>
        </w:r>
        <w:r w:rsidR="00141F7F">
          <w:rPr>
            <w:noProof/>
            <w:webHidden/>
          </w:rPr>
          <w:fldChar w:fldCharType="separate"/>
        </w:r>
        <w:r w:rsidR="007356D9">
          <w:rPr>
            <w:noProof/>
            <w:webHidden/>
          </w:rPr>
          <w:t>194</w:t>
        </w:r>
        <w:r w:rsidR="00141F7F">
          <w:rPr>
            <w:noProof/>
            <w:webHidden/>
          </w:rPr>
          <w:fldChar w:fldCharType="end"/>
        </w:r>
      </w:hyperlink>
    </w:p>
    <w:p w14:paraId="7E5A273E"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2" w:history="1">
        <w:r w:rsidR="00141F7F" w:rsidRPr="009B3B3A">
          <w:rPr>
            <w:rStyle w:val="Hyperlink"/>
            <w:noProof/>
          </w:rPr>
          <w:t>12.20.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 Prioritisation Outcome</w:t>
        </w:r>
        <w:r w:rsidR="00141F7F">
          <w:rPr>
            <w:noProof/>
            <w:webHidden/>
          </w:rPr>
          <w:tab/>
        </w:r>
        <w:r w:rsidR="00141F7F">
          <w:rPr>
            <w:noProof/>
            <w:webHidden/>
          </w:rPr>
          <w:fldChar w:fldCharType="begin"/>
        </w:r>
        <w:r w:rsidR="00141F7F">
          <w:rPr>
            <w:noProof/>
            <w:webHidden/>
          </w:rPr>
          <w:instrText xml:space="preserve"> PAGEREF _Toc512843612 \h </w:instrText>
        </w:r>
        <w:r w:rsidR="00141F7F">
          <w:rPr>
            <w:noProof/>
            <w:webHidden/>
          </w:rPr>
        </w:r>
        <w:r w:rsidR="00141F7F">
          <w:rPr>
            <w:noProof/>
            <w:webHidden/>
          </w:rPr>
          <w:fldChar w:fldCharType="separate"/>
        </w:r>
        <w:r w:rsidR="007356D9">
          <w:rPr>
            <w:noProof/>
            <w:webHidden/>
          </w:rPr>
          <w:t>196</w:t>
        </w:r>
        <w:r w:rsidR="00141F7F">
          <w:rPr>
            <w:noProof/>
            <w:webHidden/>
          </w:rPr>
          <w:fldChar w:fldCharType="end"/>
        </w:r>
      </w:hyperlink>
    </w:p>
    <w:p w14:paraId="63A0755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3" w:history="1">
        <w:r w:rsidR="00141F7F" w:rsidRPr="009B3B3A">
          <w:rPr>
            <w:rStyle w:val="Hyperlink"/>
            <w:noProof/>
          </w:rPr>
          <w:t>12.21.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PRIOUTR Prioritisation Outcome Reason</w:t>
        </w:r>
        <w:r w:rsidR="00141F7F">
          <w:rPr>
            <w:noProof/>
            <w:webHidden/>
          </w:rPr>
          <w:tab/>
        </w:r>
        <w:r w:rsidR="00141F7F">
          <w:rPr>
            <w:noProof/>
            <w:webHidden/>
          </w:rPr>
          <w:fldChar w:fldCharType="begin"/>
        </w:r>
        <w:r w:rsidR="00141F7F">
          <w:rPr>
            <w:noProof/>
            <w:webHidden/>
          </w:rPr>
          <w:instrText xml:space="preserve"> PAGEREF _Toc512843613 \h </w:instrText>
        </w:r>
        <w:r w:rsidR="00141F7F">
          <w:rPr>
            <w:noProof/>
            <w:webHidden/>
          </w:rPr>
        </w:r>
        <w:r w:rsidR="00141F7F">
          <w:rPr>
            <w:noProof/>
            <w:webHidden/>
          </w:rPr>
          <w:fldChar w:fldCharType="separate"/>
        </w:r>
        <w:r w:rsidR="007356D9">
          <w:rPr>
            <w:noProof/>
            <w:webHidden/>
          </w:rPr>
          <w:t>196</w:t>
        </w:r>
        <w:r w:rsidR="00141F7F">
          <w:rPr>
            <w:noProof/>
            <w:webHidden/>
          </w:rPr>
          <w:fldChar w:fldCharType="end"/>
        </w:r>
      </w:hyperlink>
    </w:p>
    <w:p w14:paraId="1DC2D30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4" w:history="1">
        <w:r w:rsidR="00141F7F" w:rsidRPr="009B3B3A">
          <w:rPr>
            <w:rStyle w:val="Hyperlink"/>
            <w:noProof/>
          </w:rPr>
          <w:t>12.22.</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REFPGT Referred From Professional Group Type</w:t>
        </w:r>
        <w:r w:rsidR="00141F7F">
          <w:rPr>
            <w:noProof/>
            <w:webHidden/>
          </w:rPr>
          <w:tab/>
        </w:r>
        <w:r w:rsidR="00141F7F">
          <w:rPr>
            <w:noProof/>
            <w:webHidden/>
          </w:rPr>
          <w:fldChar w:fldCharType="begin"/>
        </w:r>
        <w:r w:rsidR="00141F7F">
          <w:rPr>
            <w:noProof/>
            <w:webHidden/>
          </w:rPr>
          <w:instrText xml:space="preserve"> PAGEREF _Toc512843614 \h </w:instrText>
        </w:r>
        <w:r w:rsidR="00141F7F">
          <w:rPr>
            <w:noProof/>
            <w:webHidden/>
          </w:rPr>
        </w:r>
        <w:r w:rsidR="00141F7F">
          <w:rPr>
            <w:noProof/>
            <w:webHidden/>
          </w:rPr>
          <w:fldChar w:fldCharType="separate"/>
        </w:r>
        <w:r w:rsidR="007356D9">
          <w:rPr>
            <w:noProof/>
            <w:webHidden/>
          </w:rPr>
          <w:t>198</w:t>
        </w:r>
        <w:r w:rsidR="00141F7F">
          <w:rPr>
            <w:noProof/>
            <w:webHidden/>
          </w:rPr>
          <w:fldChar w:fldCharType="end"/>
        </w:r>
      </w:hyperlink>
    </w:p>
    <w:p w14:paraId="5626FC33"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5" w:history="1">
        <w:r w:rsidR="00141F7F" w:rsidRPr="009B3B3A">
          <w:rPr>
            <w:rStyle w:val="Hyperlink"/>
            <w:noProof/>
          </w:rPr>
          <w:t>12.23.</w:t>
        </w:r>
        <w:r w:rsidR="00141F7F">
          <w:rPr>
            <w:rFonts w:eastAsiaTheme="minorEastAsia" w:cstheme="minorBidi"/>
            <w:b w:val="0"/>
            <w:bCs w:val="0"/>
            <w:noProof/>
            <w:sz w:val="22"/>
            <w:szCs w:val="22"/>
            <w:lang w:eastAsia="en-NZ"/>
          </w:rPr>
          <w:tab/>
        </w:r>
        <w:r w:rsidR="00141F7F" w:rsidRPr="009B3B3A">
          <w:rPr>
            <w:rStyle w:val="Hyperlink"/>
            <w:rFonts w:eastAsia="Arial" w:cs="Arial"/>
            <w:noProof/>
          </w:rPr>
          <w:t>PROFGRP Professional Group Code</w:t>
        </w:r>
        <w:r w:rsidR="00141F7F">
          <w:rPr>
            <w:noProof/>
            <w:webHidden/>
          </w:rPr>
          <w:tab/>
        </w:r>
        <w:r w:rsidR="00141F7F">
          <w:rPr>
            <w:noProof/>
            <w:webHidden/>
          </w:rPr>
          <w:fldChar w:fldCharType="begin"/>
        </w:r>
        <w:r w:rsidR="00141F7F">
          <w:rPr>
            <w:noProof/>
            <w:webHidden/>
          </w:rPr>
          <w:instrText xml:space="preserve"> PAGEREF _Toc512843615 \h </w:instrText>
        </w:r>
        <w:r w:rsidR="00141F7F">
          <w:rPr>
            <w:noProof/>
            <w:webHidden/>
          </w:rPr>
        </w:r>
        <w:r w:rsidR="00141F7F">
          <w:rPr>
            <w:noProof/>
            <w:webHidden/>
          </w:rPr>
          <w:fldChar w:fldCharType="separate"/>
        </w:r>
        <w:r w:rsidR="007356D9">
          <w:rPr>
            <w:noProof/>
            <w:webHidden/>
          </w:rPr>
          <w:t>199</w:t>
        </w:r>
        <w:r w:rsidR="00141F7F">
          <w:rPr>
            <w:noProof/>
            <w:webHidden/>
          </w:rPr>
          <w:fldChar w:fldCharType="end"/>
        </w:r>
      </w:hyperlink>
    </w:p>
    <w:p w14:paraId="30A61B00"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6" w:history="1">
        <w:r w:rsidR="00141F7F" w:rsidRPr="009B3B3A">
          <w:rPr>
            <w:rStyle w:val="Hyperlink"/>
            <w:noProof/>
          </w:rPr>
          <w:t>12.24.</w:t>
        </w:r>
        <w:r w:rsidR="00141F7F">
          <w:rPr>
            <w:rFonts w:eastAsiaTheme="minorEastAsia" w:cstheme="minorBidi"/>
            <w:b w:val="0"/>
            <w:bCs w:val="0"/>
            <w:noProof/>
            <w:sz w:val="22"/>
            <w:szCs w:val="22"/>
            <w:lang w:eastAsia="en-NZ"/>
          </w:rPr>
          <w:tab/>
        </w:r>
        <w:r w:rsidR="00141F7F" w:rsidRPr="009B3B3A">
          <w:rPr>
            <w:rStyle w:val="Hyperlink"/>
            <w:rFonts w:eastAsia="Arial" w:cs="Arial"/>
            <w:noProof/>
          </w:rPr>
          <w:t>REBOOK Reason Rebooked</w:t>
        </w:r>
        <w:r w:rsidR="00141F7F">
          <w:rPr>
            <w:noProof/>
            <w:webHidden/>
          </w:rPr>
          <w:tab/>
        </w:r>
        <w:r w:rsidR="00141F7F">
          <w:rPr>
            <w:noProof/>
            <w:webHidden/>
          </w:rPr>
          <w:fldChar w:fldCharType="begin"/>
        </w:r>
        <w:r w:rsidR="00141F7F">
          <w:rPr>
            <w:noProof/>
            <w:webHidden/>
          </w:rPr>
          <w:instrText xml:space="preserve"> PAGEREF _Toc512843616 \h </w:instrText>
        </w:r>
        <w:r w:rsidR="00141F7F">
          <w:rPr>
            <w:noProof/>
            <w:webHidden/>
          </w:rPr>
        </w:r>
        <w:r w:rsidR="00141F7F">
          <w:rPr>
            <w:noProof/>
            <w:webHidden/>
          </w:rPr>
          <w:fldChar w:fldCharType="separate"/>
        </w:r>
        <w:r w:rsidR="007356D9">
          <w:rPr>
            <w:noProof/>
            <w:webHidden/>
          </w:rPr>
          <w:t>200</w:t>
        </w:r>
        <w:r w:rsidR="00141F7F">
          <w:rPr>
            <w:noProof/>
            <w:webHidden/>
          </w:rPr>
          <w:fldChar w:fldCharType="end"/>
        </w:r>
      </w:hyperlink>
    </w:p>
    <w:p w14:paraId="6F66AD1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7" w:history="1">
        <w:r w:rsidR="00141F7F" w:rsidRPr="009B3B3A">
          <w:rPr>
            <w:rStyle w:val="Hyperlink"/>
            <w:noProof/>
          </w:rPr>
          <w:t>12.25.</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SCAN Suspicion of Cancer</w:t>
        </w:r>
        <w:r w:rsidR="00141F7F">
          <w:rPr>
            <w:noProof/>
            <w:webHidden/>
          </w:rPr>
          <w:tab/>
        </w:r>
        <w:r w:rsidR="00141F7F">
          <w:rPr>
            <w:noProof/>
            <w:webHidden/>
          </w:rPr>
          <w:fldChar w:fldCharType="begin"/>
        </w:r>
        <w:r w:rsidR="00141F7F">
          <w:rPr>
            <w:noProof/>
            <w:webHidden/>
          </w:rPr>
          <w:instrText xml:space="preserve"> PAGEREF _Toc512843617 \h </w:instrText>
        </w:r>
        <w:r w:rsidR="00141F7F">
          <w:rPr>
            <w:noProof/>
            <w:webHidden/>
          </w:rPr>
        </w:r>
        <w:r w:rsidR="00141F7F">
          <w:rPr>
            <w:noProof/>
            <w:webHidden/>
          </w:rPr>
          <w:fldChar w:fldCharType="separate"/>
        </w:r>
        <w:r w:rsidR="007356D9">
          <w:rPr>
            <w:noProof/>
            <w:webHidden/>
          </w:rPr>
          <w:t>201</w:t>
        </w:r>
        <w:r w:rsidR="00141F7F">
          <w:rPr>
            <w:noProof/>
            <w:webHidden/>
          </w:rPr>
          <w:fldChar w:fldCharType="end"/>
        </w:r>
      </w:hyperlink>
    </w:p>
    <w:p w14:paraId="510BEA68"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8" w:history="1">
        <w:r w:rsidR="00141F7F" w:rsidRPr="009B3B3A">
          <w:rPr>
            <w:rStyle w:val="Hyperlink"/>
            <w:noProof/>
          </w:rPr>
          <w:t>12.26.</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SEXTYPE Sex Type</w:t>
        </w:r>
        <w:r w:rsidR="00141F7F">
          <w:rPr>
            <w:noProof/>
            <w:webHidden/>
          </w:rPr>
          <w:tab/>
        </w:r>
        <w:r w:rsidR="00141F7F">
          <w:rPr>
            <w:noProof/>
            <w:webHidden/>
          </w:rPr>
          <w:fldChar w:fldCharType="begin"/>
        </w:r>
        <w:r w:rsidR="00141F7F">
          <w:rPr>
            <w:noProof/>
            <w:webHidden/>
          </w:rPr>
          <w:instrText xml:space="preserve"> PAGEREF _Toc512843618 \h </w:instrText>
        </w:r>
        <w:r w:rsidR="00141F7F">
          <w:rPr>
            <w:noProof/>
            <w:webHidden/>
          </w:rPr>
        </w:r>
        <w:r w:rsidR="00141F7F">
          <w:rPr>
            <w:noProof/>
            <w:webHidden/>
          </w:rPr>
          <w:fldChar w:fldCharType="separate"/>
        </w:r>
        <w:r w:rsidR="007356D9">
          <w:rPr>
            <w:noProof/>
            <w:webHidden/>
          </w:rPr>
          <w:t>202</w:t>
        </w:r>
        <w:r w:rsidR="00141F7F">
          <w:rPr>
            <w:noProof/>
            <w:webHidden/>
          </w:rPr>
          <w:fldChar w:fldCharType="end"/>
        </w:r>
      </w:hyperlink>
    </w:p>
    <w:p w14:paraId="512C6C86"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19" w:history="1">
        <w:r w:rsidR="00141F7F" w:rsidRPr="009B3B3A">
          <w:rPr>
            <w:rStyle w:val="Hyperlink"/>
            <w:noProof/>
          </w:rPr>
          <w:t>12.27.</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SRVSUB Service Sub-Type</w:t>
        </w:r>
        <w:r w:rsidR="00141F7F">
          <w:rPr>
            <w:noProof/>
            <w:webHidden/>
          </w:rPr>
          <w:tab/>
        </w:r>
        <w:r w:rsidR="00141F7F">
          <w:rPr>
            <w:noProof/>
            <w:webHidden/>
          </w:rPr>
          <w:fldChar w:fldCharType="begin"/>
        </w:r>
        <w:r w:rsidR="00141F7F">
          <w:rPr>
            <w:noProof/>
            <w:webHidden/>
          </w:rPr>
          <w:instrText xml:space="preserve"> PAGEREF _Toc512843619 \h </w:instrText>
        </w:r>
        <w:r w:rsidR="00141F7F">
          <w:rPr>
            <w:noProof/>
            <w:webHidden/>
          </w:rPr>
        </w:r>
        <w:r w:rsidR="00141F7F">
          <w:rPr>
            <w:noProof/>
            <w:webHidden/>
          </w:rPr>
          <w:fldChar w:fldCharType="separate"/>
        </w:r>
        <w:r w:rsidR="007356D9">
          <w:rPr>
            <w:noProof/>
            <w:webHidden/>
          </w:rPr>
          <w:t>204</w:t>
        </w:r>
        <w:r w:rsidR="00141F7F">
          <w:rPr>
            <w:noProof/>
            <w:webHidden/>
          </w:rPr>
          <w:fldChar w:fldCharType="end"/>
        </w:r>
      </w:hyperlink>
    </w:p>
    <w:p w14:paraId="304C3B3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0" w:history="1">
        <w:r w:rsidR="00141F7F" w:rsidRPr="009B3B3A">
          <w:rPr>
            <w:rStyle w:val="Hyperlink"/>
            <w:noProof/>
          </w:rPr>
          <w:t>12.28.</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SRV Service Type</w:t>
        </w:r>
        <w:r w:rsidR="00141F7F">
          <w:rPr>
            <w:noProof/>
            <w:webHidden/>
          </w:rPr>
          <w:tab/>
        </w:r>
        <w:r w:rsidR="00141F7F">
          <w:rPr>
            <w:noProof/>
            <w:webHidden/>
          </w:rPr>
          <w:fldChar w:fldCharType="begin"/>
        </w:r>
        <w:r w:rsidR="00141F7F">
          <w:rPr>
            <w:noProof/>
            <w:webHidden/>
          </w:rPr>
          <w:instrText xml:space="preserve"> PAGEREF _Toc512843620 \h </w:instrText>
        </w:r>
        <w:r w:rsidR="00141F7F">
          <w:rPr>
            <w:noProof/>
            <w:webHidden/>
          </w:rPr>
        </w:r>
        <w:r w:rsidR="00141F7F">
          <w:rPr>
            <w:noProof/>
            <w:webHidden/>
          </w:rPr>
          <w:fldChar w:fldCharType="separate"/>
        </w:r>
        <w:r w:rsidR="007356D9">
          <w:rPr>
            <w:noProof/>
            <w:webHidden/>
          </w:rPr>
          <w:t>212</w:t>
        </w:r>
        <w:r w:rsidR="00141F7F">
          <w:rPr>
            <w:noProof/>
            <w:webHidden/>
          </w:rPr>
          <w:fldChar w:fldCharType="end"/>
        </w:r>
      </w:hyperlink>
    </w:p>
    <w:p w14:paraId="77890525"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1" w:history="1">
        <w:r w:rsidR="00141F7F" w:rsidRPr="009B3B3A">
          <w:rPr>
            <w:rStyle w:val="Hyperlink"/>
            <w:noProof/>
          </w:rPr>
          <w:t>12.29.</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STAGSYS Overall Staging System - Cancer</w:t>
        </w:r>
        <w:r w:rsidR="00141F7F">
          <w:rPr>
            <w:noProof/>
            <w:webHidden/>
          </w:rPr>
          <w:tab/>
        </w:r>
        <w:r w:rsidR="00141F7F">
          <w:rPr>
            <w:noProof/>
            <w:webHidden/>
          </w:rPr>
          <w:fldChar w:fldCharType="begin"/>
        </w:r>
        <w:r w:rsidR="00141F7F">
          <w:rPr>
            <w:noProof/>
            <w:webHidden/>
          </w:rPr>
          <w:instrText xml:space="preserve"> PAGEREF _Toc512843621 \h </w:instrText>
        </w:r>
        <w:r w:rsidR="00141F7F">
          <w:rPr>
            <w:noProof/>
            <w:webHidden/>
          </w:rPr>
        </w:r>
        <w:r w:rsidR="00141F7F">
          <w:rPr>
            <w:noProof/>
            <w:webHidden/>
          </w:rPr>
          <w:fldChar w:fldCharType="separate"/>
        </w:r>
        <w:r w:rsidR="007356D9">
          <w:rPr>
            <w:noProof/>
            <w:webHidden/>
          </w:rPr>
          <w:t>213</w:t>
        </w:r>
        <w:r w:rsidR="00141F7F">
          <w:rPr>
            <w:noProof/>
            <w:webHidden/>
          </w:rPr>
          <w:fldChar w:fldCharType="end"/>
        </w:r>
      </w:hyperlink>
    </w:p>
    <w:p w14:paraId="5E975DEA"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2" w:history="1">
        <w:r w:rsidR="00141F7F" w:rsidRPr="009B3B3A">
          <w:rPr>
            <w:rStyle w:val="Hyperlink"/>
            <w:noProof/>
          </w:rPr>
          <w:t>12.30.</w:t>
        </w:r>
        <w:r w:rsidR="00141F7F">
          <w:rPr>
            <w:rFonts w:eastAsiaTheme="minorEastAsia" w:cstheme="minorBidi"/>
            <w:b w:val="0"/>
            <w:bCs w:val="0"/>
            <w:noProof/>
            <w:sz w:val="22"/>
            <w:szCs w:val="22"/>
            <w:lang w:eastAsia="en-NZ"/>
          </w:rPr>
          <w:tab/>
        </w:r>
        <w:r w:rsidR="00141F7F" w:rsidRPr="009B3B3A">
          <w:rPr>
            <w:rStyle w:val="Hyperlink"/>
            <w:rFonts w:eastAsia="Arial" w:cs="Arial"/>
            <w:noProof/>
          </w:rPr>
          <w:t>SVCPURCH Principal Health Service Purchaser</w:t>
        </w:r>
        <w:r w:rsidR="00141F7F">
          <w:rPr>
            <w:noProof/>
            <w:webHidden/>
          </w:rPr>
          <w:tab/>
        </w:r>
        <w:r w:rsidR="00141F7F">
          <w:rPr>
            <w:noProof/>
            <w:webHidden/>
          </w:rPr>
          <w:fldChar w:fldCharType="begin"/>
        </w:r>
        <w:r w:rsidR="00141F7F">
          <w:rPr>
            <w:noProof/>
            <w:webHidden/>
          </w:rPr>
          <w:instrText xml:space="preserve"> PAGEREF _Toc512843622 \h </w:instrText>
        </w:r>
        <w:r w:rsidR="00141F7F">
          <w:rPr>
            <w:noProof/>
            <w:webHidden/>
          </w:rPr>
        </w:r>
        <w:r w:rsidR="00141F7F">
          <w:rPr>
            <w:noProof/>
            <w:webHidden/>
          </w:rPr>
          <w:fldChar w:fldCharType="separate"/>
        </w:r>
        <w:r w:rsidR="007356D9">
          <w:rPr>
            <w:noProof/>
            <w:webHidden/>
          </w:rPr>
          <w:t>215</w:t>
        </w:r>
        <w:r w:rsidR="00141F7F">
          <w:rPr>
            <w:noProof/>
            <w:webHidden/>
          </w:rPr>
          <w:fldChar w:fldCharType="end"/>
        </w:r>
      </w:hyperlink>
    </w:p>
    <w:p w14:paraId="6FFAD56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3" w:history="1">
        <w:r w:rsidR="00141F7F" w:rsidRPr="009B3B3A">
          <w:rPr>
            <w:rStyle w:val="Hyperlink"/>
            <w:noProof/>
          </w:rPr>
          <w:t>12.31.</w:t>
        </w:r>
        <w:r w:rsidR="00141F7F">
          <w:rPr>
            <w:rFonts w:eastAsiaTheme="minorEastAsia" w:cstheme="minorBidi"/>
            <w:b w:val="0"/>
            <w:bCs w:val="0"/>
            <w:noProof/>
            <w:sz w:val="22"/>
            <w:szCs w:val="22"/>
            <w:lang w:eastAsia="en-NZ"/>
          </w:rPr>
          <w:tab/>
        </w:r>
        <w:r w:rsidR="00141F7F" w:rsidRPr="009B3B3A">
          <w:rPr>
            <w:rStyle w:val="Hyperlink"/>
            <w:rFonts w:eastAsia="Arial" w:cs="Arial"/>
            <w:noProof/>
          </w:rPr>
          <w:t>CPAC Clinical Priority Tool</w:t>
        </w:r>
        <w:r w:rsidR="00141F7F">
          <w:rPr>
            <w:noProof/>
            <w:webHidden/>
          </w:rPr>
          <w:tab/>
        </w:r>
        <w:r w:rsidR="00141F7F">
          <w:rPr>
            <w:noProof/>
            <w:webHidden/>
          </w:rPr>
          <w:fldChar w:fldCharType="begin"/>
        </w:r>
        <w:r w:rsidR="00141F7F">
          <w:rPr>
            <w:noProof/>
            <w:webHidden/>
          </w:rPr>
          <w:instrText xml:space="preserve"> PAGEREF _Toc512843623 \h </w:instrText>
        </w:r>
        <w:r w:rsidR="00141F7F">
          <w:rPr>
            <w:noProof/>
            <w:webHidden/>
          </w:rPr>
        </w:r>
        <w:r w:rsidR="00141F7F">
          <w:rPr>
            <w:noProof/>
            <w:webHidden/>
          </w:rPr>
          <w:fldChar w:fldCharType="separate"/>
        </w:r>
        <w:r w:rsidR="007356D9">
          <w:rPr>
            <w:noProof/>
            <w:webHidden/>
          </w:rPr>
          <w:t>215</w:t>
        </w:r>
        <w:r w:rsidR="00141F7F">
          <w:rPr>
            <w:noProof/>
            <w:webHidden/>
          </w:rPr>
          <w:fldChar w:fldCharType="end"/>
        </w:r>
      </w:hyperlink>
    </w:p>
    <w:p w14:paraId="04DA2392"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4" w:history="1">
        <w:r w:rsidR="00141F7F" w:rsidRPr="009B3B3A">
          <w:rPr>
            <w:rStyle w:val="Hyperlink"/>
            <w:rFonts w:cs="Arial"/>
            <w:noProof/>
          </w:rPr>
          <w:t>12.32.</w:t>
        </w:r>
        <w:r w:rsidR="00141F7F">
          <w:rPr>
            <w:rFonts w:eastAsiaTheme="minorEastAsia" w:cstheme="minorBidi"/>
            <w:b w:val="0"/>
            <w:bCs w:val="0"/>
            <w:noProof/>
            <w:sz w:val="22"/>
            <w:szCs w:val="22"/>
            <w:lang w:eastAsia="en-NZ"/>
          </w:rPr>
          <w:tab/>
        </w:r>
        <w:r w:rsidR="00141F7F" w:rsidRPr="009B3B3A">
          <w:rPr>
            <w:rStyle w:val="Hyperlink"/>
            <w:rFonts w:cs="Arial"/>
            <w:noProof/>
          </w:rPr>
          <w:t>CLINCODTYPE Clinical Code Type</w:t>
        </w:r>
        <w:r w:rsidR="00141F7F">
          <w:rPr>
            <w:noProof/>
            <w:webHidden/>
          </w:rPr>
          <w:tab/>
        </w:r>
        <w:r w:rsidR="00141F7F">
          <w:rPr>
            <w:noProof/>
            <w:webHidden/>
          </w:rPr>
          <w:fldChar w:fldCharType="begin"/>
        </w:r>
        <w:r w:rsidR="00141F7F">
          <w:rPr>
            <w:noProof/>
            <w:webHidden/>
          </w:rPr>
          <w:instrText xml:space="preserve"> PAGEREF _Toc512843624 \h </w:instrText>
        </w:r>
        <w:r w:rsidR="00141F7F">
          <w:rPr>
            <w:noProof/>
            <w:webHidden/>
          </w:rPr>
        </w:r>
        <w:r w:rsidR="00141F7F">
          <w:rPr>
            <w:noProof/>
            <w:webHidden/>
          </w:rPr>
          <w:fldChar w:fldCharType="separate"/>
        </w:r>
        <w:r w:rsidR="007356D9">
          <w:rPr>
            <w:noProof/>
            <w:webHidden/>
          </w:rPr>
          <w:t>216</w:t>
        </w:r>
        <w:r w:rsidR="00141F7F">
          <w:rPr>
            <w:noProof/>
            <w:webHidden/>
          </w:rPr>
          <w:fldChar w:fldCharType="end"/>
        </w:r>
      </w:hyperlink>
    </w:p>
    <w:p w14:paraId="3F93466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5" w:history="1">
        <w:r w:rsidR="00141F7F" w:rsidRPr="009B3B3A">
          <w:rPr>
            <w:rStyle w:val="Hyperlink"/>
            <w:rFonts w:cs="Arial"/>
            <w:noProof/>
          </w:rPr>
          <w:t>12.33.</w:t>
        </w:r>
        <w:r w:rsidR="00141F7F">
          <w:rPr>
            <w:rFonts w:eastAsiaTheme="minorEastAsia" w:cstheme="minorBidi"/>
            <w:b w:val="0"/>
            <w:bCs w:val="0"/>
            <w:noProof/>
            <w:sz w:val="22"/>
            <w:szCs w:val="22"/>
            <w:lang w:eastAsia="en-NZ"/>
          </w:rPr>
          <w:tab/>
        </w:r>
        <w:r w:rsidR="00141F7F" w:rsidRPr="009B3B3A">
          <w:rPr>
            <w:rStyle w:val="Hyperlink"/>
            <w:rFonts w:cs="Arial"/>
            <w:noProof/>
          </w:rPr>
          <w:t>CLINOVRIDE Clinical Override</w:t>
        </w:r>
        <w:r w:rsidR="00141F7F">
          <w:rPr>
            <w:noProof/>
            <w:webHidden/>
          </w:rPr>
          <w:tab/>
        </w:r>
        <w:r w:rsidR="00141F7F">
          <w:rPr>
            <w:noProof/>
            <w:webHidden/>
          </w:rPr>
          <w:fldChar w:fldCharType="begin"/>
        </w:r>
        <w:r w:rsidR="00141F7F">
          <w:rPr>
            <w:noProof/>
            <w:webHidden/>
          </w:rPr>
          <w:instrText xml:space="preserve"> PAGEREF _Toc512843625 \h </w:instrText>
        </w:r>
        <w:r w:rsidR="00141F7F">
          <w:rPr>
            <w:noProof/>
            <w:webHidden/>
          </w:rPr>
        </w:r>
        <w:r w:rsidR="00141F7F">
          <w:rPr>
            <w:noProof/>
            <w:webHidden/>
          </w:rPr>
          <w:fldChar w:fldCharType="separate"/>
        </w:r>
        <w:r w:rsidR="007356D9">
          <w:rPr>
            <w:noProof/>
            <w:webHidden/>
          </w:rPr>
          <w:t>217</w:t>
        </w:r>
        <w:r w:rsidR="00141F7F">
          <w:rPr>
            <w:noProof/>
            <w:webHidden/>
          </w:rPr>
          <w:fldChar w:fldCharType="end"/>
        </w:r>
      </w:hyperlink>
    </w:p>
    <w:p w14:paraId="1001616C"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6" w:history="1">
        <w:r w:rsidR="00141F7F" w:rsidRPr="009B3B3A">
          <w:rPr>
            <w:rStyle w:val="Hyperlink"/>
            <w:rFonts w:cs="Arial"/>
            <w:noProof/>
          </w:rPr>
          <w:t>12.34.</w:t>
        </w:r>
        <w:r w:rsidR="00141F7F">
          <w:rPr>
            <w:rFonts w:eastAsiaTheme="minorEastAsia" w:cstheme="minorBidi"/>
            <w:b w:val="0"/>
            <w:bCs w:val="0"/>
            <w:noProof/>
            <w:sz w:val="22"/>
            <w:szCs w:val="22"/>
            <w:lang w:eastAsia="en-NZ"/>
          </w:rPr>
          <w:tab/>
        </w:r>
        <w:r w:rsidR="00141F7F" w:rsidRPr="009B3B3A">
          <w:rPr>
            <w:rStyle w:val="Hyperlink"/>
            <w:rFonts w:cs="Arial"/>
            <w:noProof/>
          </w:rPr>
          <w:t>FCT2WK Faster Cancer 2 Weeks Urgency Indicator</w:t>
        </w:r>
        <w:r w:rsidR="00141F7F">
          <w:rPr>
            <w:noProof/>
            <w:webHidden/>
          </w:rPr>
          <w:tab/>
        </w:r>
        <w:r w:rsidR="00141F7F">
          <w:rPr>
            <w:noProof/>
            <w:webHidden/>
          </w:rPr>
          <w:fldChar w:fldCharType="begin"/>
        </w:r>
        <w:r w:rsidR="00141F7F">
          <w:rPr>
            <w:noProof/>
            <w:webHidden/>
          </w:rPr>
          <w:instrText xml:space="preserve"> PAGEREF _Toc512843626 \h </w:instrText>
        </w:r>
        <w:r w:rsidR="00141F7F">
          <w:rPr>
            <w:noProof/>
            <w:webHidden/>
          </w:rPr>
        </w:r>
        <w:r w:rsidR="00141F7F">
          <w:rPr>
            <w:noProof/>
            <w:webHidden/>
          </w:rPr>
          <w:fldChar w:fldCharType="separate"/>
        </w:r>
        <w:r w:rsidR="007356D9">
          <w:rPr>
            <w:noProof/>
            <w:webHidden/>
          </w:rPr>
          <w:t>218</w:t>
        </w:r>
        <w:r w:rsidR="00141F7F">
          <w:rPr>
            <w:noProof/>
            <w:webHidden/>
          </w:rPr>
          <w:fldChar w:fldCharType="end"/>
        </w:r>
      </w:hyperlink>
    </w:p>
    <w:p w14:paraId="20032AF4"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7" w:history="1">
        <w:r w:rsidR="00141F7F" w:rsidRPr="009B3B3A">
          <w:rPr>
            <w:rStyle w:val="Hyperlink"/>
            <w:rFonts w:cs="Arial"/>
            <w:noProof/>
          </w:rPr>
          <w:t>12.35.</w:t>
        </w:r>
        <w:r w:rsidR="00141F7F">
          <w:rPr>
            <w:rFonts w:eastAsiaTheme="minorEastAsia" w:cstheme="minorBidi"/>
            <w:b w:val="0"/>
            <w:bCs w:val="0"/>
            <w:noProof/>
            <w:sz w:val="22"/>
            <w:szCs w:val="22"/>
            <w:lang w:eastAsia="en-NZ"/>
          </w:rPr>
          <w:tab/>
        </w:r>
        <w:r w:rsidR="00141F7F" w:rsidRPr="009B3B3A">
          <w:rPr>
            <w:rStyle w:val="Hyperlink"/>
            <w:rFonts w:cs="Arial"/>
            <w:noProof/>
          </w:rPr>
          <w:t>PRESPROBCODTYPE Presenting Problem Code Type</w:t>
        </w:r>
        <w:r w:rsidR="00141F7F">
          <w:rPr>
            <w:noProof/>
            <w:webHidden/>
          </w:rPr>
          <w:tab/>
        </w:r>
        <w:r w:rsidR="00141F7F">
          <w:rPr>
            <w:noProof/>
            <w:webHidden/>
          </w:rPr>
          <w:fldChar w:fldCharType="begin"/>
        </w:r>
        <w:r w:rsidR="00141F7F">
          <w:rPr>
            <w:noProof/>
            <w:webHidden/>
          </w:rPr>
          <w:instrText xml:space="preserve"> PAGEREF _Toc512843627 \h </w:instrText>
        </w:r>
        <w:r w:rsidR="00141F7F">
          <w:rPr>
            <w:noProof/>
            <w:webHidden/>
          </w:rPr>
        </w:r>
        <w:r w:rsidR="00141F7F">
          <w:rPr>
            <w:noProof/>
            <w:webHidden/>
          </w:rPr>
          <w:fldChar w:fldCharType="separate"/>
        </w:r>
        <w:r w:rsidR="007356D9">
          <w:rPr>
            <w:noProof/>
            <w:webHidden/>
          </w:rPr>
          <w:t>218</w:t>
        </w:r>
        <w:r w:rsidR="00141F7F">
          <w:rPr>
            <w:noProof/>
            <w:webHidden/>
          </w:rPr>
          <w:fldChar w:fldCharType="end"/>
        </w:r>
      </w:hyperlink>
    </w:p>
    <w:p w14:paraId="34938764"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28" w:history="1">
        <w:r w:rsidR="00141F7F" w:rsidRPr="009B3B3A">
          <w:rPr>
            <w:rStyle w:val="Hyperlink"/>
            <w:rFonts w:cs="Arial"/>
            <w:noProof/>
          </w:rPr>
          <w:t>12.36.</w:t>
        </w:r>
        <w:r w:rsidR="00141F7F">
          <w:rPr>
            <w:rFonts w:eastAsiaTheme="minorEastAsia" w:cstheme="minorBidi"/>
            <w:b w:val="0"/>
            <w:bCs w:val="0"/>
            <w:noProof/>
            <w:sz w:val="22"/>
            <w:szCs w:val="22"/>
            <w:lang w:eastAsia="en-NZ"/>
          </w:rPr>
          <w:tab/>
        </w:r>
        <w:r w:rsidR="00141F7F" w:rsidRPr="009B3B3A">
          <w:rPr>
            <w:rStyle w:val="Hyperlink"/>
            <w:rFonts w:cs="Arial"/>
            <w:noProof/>
          </w:rPr>
          <w:t>MOH Internal Clinical Code</w:t>
        </w:r>
        <w:r w:rsidR="00141F7F">
          <w:rPr>
            <w:noProof/>
            <w:webHidden/>
          </w:rPr>
          <w:tab/>
        </w:r>
        <w:r w:rsidR="00141F7F">
          <w:rPr>
            <w:noProof/>
            <w:webHidden/>
          </w:rPr>
          <w:fldChar w:fldCharType="begin"/>
        </w:r>
        <w:r w:rsidR="00141F7F">
          <w:rPr>
            <w:noProof/>
            <w:webHidden/>
          </w:rPr>
          <w:instrText xml:space="preserve"> PAGEREF _Toc512843628 \h </w:instrText>
        </w:r>
        <w:r w:rsidR="00141F7F">
          <w:rPr>
            <w:noProof/>
            <w:webHidden/>
          </w:rPr>
        </w:r>
        <w:r w:rsidR="00141F7F">
          <w:rPr>
            <w:noProof/>
            <w:webHidden/>
          </w:rPr>
          <w:fldChar w:fldCharType="separate"/>
        </w:r>
        <w:r w:rsidR="007356D9">
          <w:rPr>
            <w:noProof/>
            <w:webHidden/>
          </w:rPr>
          <w:t>219</w:t>
        </w:r>
        <w:r w:rsidR="00141F7F">
          <w:rPr>
            <w:noProof/>
            <w:webHidden/>
          </w:rPr>
          <w:fldChar w:fldCharType="end"/>
        </w:r>
      </w:hyperlink>
    </w:p>
    <w:p w14:paraId="1ABDDC60"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29" w:history="1">
        <w:r w:rsidR="00141F7F" w:rsidRPr="009B3B3A">
          <w:rPr>
            <w:rStyle w:val="Hyperlink"/>
            <w:noProof/>
          </w:rPr>
          <w:t>13.</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Operational Codes</w:t>
        </w:r>
        <w:r w:rsidR="00141F7F">
          <w:rPr>
            <w:noProof/>
            <w:webHidden/>
          </w:rPr>
          <w:tab/>
        </w:r>
        <w:r w:rsidR="00141F7F">
          <w:rPr>
            <w:noProof/>
            <w:webHidden/>
          </w:rPr>
          <w:fldChar w:fldCharType="begin"/>
        </w:r>
        <w:r w:rsidR="00141F7F">
          <w:rPr>
            <w:noProof/>
            <w:webHidden/>
          </w:rPr>
          <w:instrText xml:space="preserve"> PAGEREF _Toc512843629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00BC089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30" w:history="1">
        <w:r w:rsidR="00141F7F" w:rsidRPr="009B3B3A">
          <w:rPr>
            <w:rStyle w:val="Hyperlink"/>
            <w:noProof/>
          </w:rPr>
          <w:t>13.1.1</w:t>
        </w:r>
        <w:r w:rsidR="00141F7F">
          <w:rPr>
            <w:rFonts w:eastAsiaTheme="minorEastAsia" w:cstheme="minorBidi"/>
            <w:noProof/>
            <w:sz w:val="22"/>
            <w:szCs w:val="22"/>
            <w:lang w:eastAsia="en-NZ"/>
          </w:rPr>
          <w:tab/>
        </w:r>
        <w:r w:rsidR="00141F7F" w:rsidRPr="009B3B3A">
          <w:rPr>
            <w:rStyle w:val="Hyperlink"/>
            <w:rFonts w:eastAsia="Arial" w:cs="Arial"/>
            <w:noProof/>
          </w:rPr>
          <w:t>ACK Acknowledgement Code</w:t>
        </w:r>
        <w:r w:rsidR="00141F7F">
          <w:rPr>
            <w:noProof/>
            <w:webHidden/>
          </w:rPr>
          <w:tab/>
        </w:r>
        <w:r w:rsidR="00141F7F">
          <w:rPr>
            <w:noProof/>
            <w:webHidden/>
          </w:rPr>
          <w:fldChar w:fldCharType="begin"/>
        </w:r>
        <w:r w:rsidR="00141F7F">
          <w:rPr>
            <w:noProof/>
            <w:webHidden/>
          </w:rPr>
          <w:instrText xml:space="preserve"> PAGEREF _Toc512843630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48A19DA2"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31" w:history="1">
        <w:r w:rsidR="00141F7F" w:rsidRPr="009B3B3A">
          <w:rPr>
            <w:rStyle w:val="Hyperlink"/>
            <w:noProof/>
          </w:rPr>
          <w:t>13.1.2</w:t>
        </w:r>
        <w:r w:rsidR="00141F7F">
          <w:rPr>
            <w:rFonts w:eastAsiaTheme="minorEastAsia" w:cstheme="minorBidi"/>
            <w:noProof/>
            <w:sz w:val="22"/>
            <w:szCs w:val="22"/>
            <w:lang w:eastAsia="en-NZ"/>
          </w:rPr>
          <w:tab/>
        </w:r>
        <w:r w:rsidR="00141F7F" w:rsidRPr="009B3B3A">
          <w:rPr>
            <w:rStyle w:val="Hyperlink"/>
            <w:rFonts w:eastAsia="Arial" w:cs="Arial"/>
            <w:noProof/>
          </w:rPr>
          <w:t>MSGTYPE MessageType</w:t>
        </w:r>
        <w:r w:rsidR="00141F7F">
          <w:rPr>
            <w:noProof/>
            <w:webHidden/>
          </w:rPr>
          <w:tab/>
        </w:r>
        <w:r w:rsidR="00141F7F">
          <w:rPr>
            <w:noProof/>
            <w:webHidden/>
          </w:rPr>
          <w:fldChar w:fldCharType="begin"/>
        </w:r>
        <w:r w:rsidR="00141F7F">
          <w:rPr>
            <w:noProof/>
            <w:webHidden/>
          </w:rPr>
          <w:instrText xml:space="preserve"> PAGEREF _Toc512843631 \h </w:instrText>
        </w:r>
        <w:r w:rsidR="00141F7F">
          <w:rPr>
            <w:noProof/>
            <w:webHidden/>
          </w:rPr>
        </w:r>
        <w:r w:rsidR="00141F7F">
          <w:rPr>
            <w:noProof/>
            <w:webHidden/>
          </w:rPr>
          <w:fldChar w:fldCharType="separate"/>
        </w:r>
        <w:r w:rsidR="007356D9">
          <w:rPr>
            <w:noProof/>
            <w:webHidden/>
          </w:rPr>
          <w:t>220</w:t>
        </w:r>
        <w:r w:rsidR="00141F7F">
          <w:rPr>
            <w:noProof/>
            <w:webHidden/>
          </w:rPr>
          <w:fldChar w:fldCharType="end"/>
        </w:r>
      </w:hyperlink>
    </w:p>
    <w:p w14:paraId="7B292C7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32" w:history="1">
        <w:r w:rsidR="00141F7F" w:rsidRPr="009B3B3A">
          <w:rPr>
            <w:rStyle w:val="Hyperlink"/>
            <w:noProof/>
          </w:rPr>
          <w:t>13.1.3</w:t>
        </w:r>
        <w:r w:rsidR="00141F7F">
          <w:rPr>
            <w:rFonts w:eastAsiaTheme="minorEastAsia" w:cstheme="minorBidi"/>
            <w:noProof/>
            <w:sz w:val="22"/>
            <w:szCs w:val="22"/>
            <w:lang w:eastAsia="en-NZ"/>
          </w:rPr>
          <w:tab/>
        </w:r>
        <w:r w:rsidR="00141F7F" w:rsidRPr="009B3B3A">
          <w:rPr>
            <w:rStyle w:val="Hyperlink"/>
            <w:rFonts w:eastAsia="Arial" w:cs="Arial"/>
            <w:noProof/>
          </w:rPr>
          <w:t>SYSENV System Environment</w:t>
        </w:r>
        <w:r w:rsidR="00141F7F">
          <w:rPr>
            <w:noProof/>
            <w:webHidden/>
          </w:rPr>
          <w:tab/>
        </w:r>
        <w:r w:rsidR="00141F7F">
          <w:rPr>
            <w:noProof/>
            <w:webHidden/>
          </w:rPr>
          <w:fldChar w:fldCharType="begin"/>
        </w:r>
        <w:r w:rsidR="00141F7F">
          <w:rPr>
            <w:noProof/>
            <w:webHidden/>
          </w:rPr>
          <w:instrText xml:space="preserve"> PAGEREF _Toc512843632 \h </w:instrText>
        </w:r>
        <w:r w:rsidR="00141F7F">
          <w:rPr>
            <w:noProof/>
            <w:webHidden/>
          </w:rPr>
        </w:r>
        <w:r w:rsidR="00141F7F">
          <w:rPr>
            <w:noProof/>
            <w:webHidden/>
          </w:rPr>
          <w:fldChar w:fldCharType="separate"/>
        </w:r>
        <w:r w:rsidR="007356D9">
          <w:rPr>
            <w:noProof/>
            <w:webHidden/>
          </w:rPr>
          <w:t>222</w:t>
        </w:r>
        <w:r w:rsidR="00141F7F">
          <w:rPr>
            <w:noProof/>
            <w:webHidden/>
          </w:rPr>
          <w:fldChar w:fldCharType="end"/>
        </w:r>
      </w:hyperlink>
    </w:p>
    <w:p w14:paraId="759BA3A6"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33" w:history="1">
        <w:r w:rsidR="00141F7F" w:rsidRPr="009B3B3A">
          <w:rPr>
            <w:rStyle w:val="Hyperlink"/>
            <w:noProof/>
          </w:rPr>
          <w:t>13.1.4</w:t>
        </w:r>
        <w:r w:rsidR="00141F7F">
          <w:rPr>
            <w:rFonts w:eastAsiaTheme="minorEastAsia" w:cstheme="minorBidi"/>
            <w:noProof/>
            <w:sz w:val="22"/>
            <w:szCs w:val="22"/>
            <w:lang w:eastAsia="en-NZ"/>
          </w:rPr>
          <w:tab/>
        </w:r>
        <w:r w:rsidR="00141F7F" w:rsidRPr="009B3B3A">
          <w:rPr>
            <w:rStyle w:val="Hyperlink"/>
            <w:rFonts w:eastAsia="Arial" w:cs="Arial"/>
            <w:noProof/>
          </w:rPr>
          <w:t>ERROR Error Message</w:t>
        </w:r>
        <w:r w:rsidR="00141F7F">
          <w:rPr>
            <w:noProof/>
            <w:webHidden/>
          </w:rPr>
          <w:tab/>
        </w:r>
        <w:r w:rsidR="00141F7F">
          <w:rPr>
            <w:noProof/>
            <w:webHidden/>
          </w:rPr>
          <w:fldChar w:fldCharType="begin"/>
        </w:r>
        <w:r w:rsidR="00141F7F">
          <w:rPr>
            <w:noProof/>
            <w:webHidden/>
          </w:rPr>
          <w:instrText xml:space="preserve"> PAGEREF _Toc512843633 \h </w:instrText>
        </w:r>
        <w:r w:rsidR="00141F7F">
          <w:rPr>
            <w:noProof/>
            <w:webHidden/>
          </w:rPr>
        </w:r>
        <w:r w:rsidR="00141F7F">
          <w:rPr>
            <w:noProof/>
            <w:webHidden/>
          </w:rPr>
          <w:fldChar w:fldCharType="separate"/>
        </w:r>
        <w:r w:rsidR="007356D9">
          <w:rPr>
            <w:noProof/>
            <w:webHidden/>
          </w:rPr>
          <w:t>222</w:t>
        </w:r>
        <w:r w:rsidR="00141F7F">
          <w:rPr>
            <w:noProof/>
            <w:webHidden/>
          </w:rPr>
          <w:fldChar w:fldCharType="end"/>
        </w:r>
      </w:hyperlink>
    </w:p>
    <w:p w14:paraId="6EE21003"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34" w:history="1">
        <w:r w:rsidR="00141F7F" w:rsidRPr="009B3B3A">
          <w:rPr>
            <w:rStyle w:val="Hyperlink"/>
            <w:noProof/>
          </w:rPr>
          <w:t>13.1.5</w:t>
        </w:r>
        <w:r w:rsidR="00141F7F">
          <w:rPr>
            <w:rFonts w:eastAsiaTheme="minorEastAsia" w:cstheme="minorBidi"/>
            <w:noProof/>
            <w:sz w:val="22"/>
            <w:szCs w:val="22"/>
            <w:lang w:eastAsia="en-NZ"/>
          </w:rPr>
          <w:tab/>
        </w:r>
        <w:r w:rsidR="00141F7F" w:rsidRPr="009B3B3A">
          <w:rPr>
            <w:rStyle w:val="Hyperlink"/>
            <w:rFonts w:eastAsia="Arial" w:cs="Arial"/>
            <w:noProof/>
          </w:rPr>
          <w:t>WARN Warning Message</w:t>
        </w:r>
        <w:r w:rsidR="00141F7F">
          <w:rPr>
            <w:noProof/>
            <w:webHidden/>
          </w:rPr>
          <w:tab/>
        </w:r>
        <w:r w:rsidR="00141F7F">
          <w:rPr>
            <w:noProof/>
            <w:webHidden/>
          </w:rPr>
          <w:fldChar w:fldCharType="begin"/>
        </w:r>
        <w:r w:rsidR="00141F7F">
          <w:rPr>
            <w:noProof/>
            <w:webHidden/>
          </w:rPr>
          <w:instrText xml:space="preserve"> PAGEREF _Toc512843634 \h </w:instrText>
        </w:r>
        <w:r w:rsidR="00141F7F">
          <w:rPr>
            <w:noProof/>
            <w:webHidden/>
          </w:rPr>
        </w:r>
        <w:r w:rsidR="00141F7F">
          <w:rPr>
            <w:noProof/>
            <w:webHidden/>
          </w:rPr>
          <w:fldChar w:fldCharType="separate"/>
        </w:r>
        <w:r w:rsidR="007356D9">
          <w:rPr>
            <w:noProof/>
            <w:webHidden/>
          </w:rPr>
          <w:t>226</w:t>
        </w:r>
        <w:r w:rsidR="00141F7F">
          <w:rPr>
            <w:noProof/>
            <w:webHidden/>
          </w:rPr>
          <w:fldChar w:fldCharType="end"/>
        </w:r>
      </w:hyperlink>
    </w:p>
    <w:p w14:paraId="718D34E7"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5" w:history="1">
        <w:r w:rsidR="00141F7F" w:rsidRPr="009B3B3A">
          <w:rPr>
            <w:rStyle w:val="Hyperlink"/>
            <w:noProof/>
          </w:rPr>
          <w:t>14.</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A: Emails</w:t>
        </w:r>
        <w:r w:rsidR="00141F7F">
          <w:rPr>
            <w:noProof/>
            <w:webHidden/>
          </w:rPr>
          <w:tab/>
        </w:r>
        <w:r w:rsidR="00141F7F">
          <w:rPr>
            <w:noProof/>
            <w:webHidden/>
          </w:rPr>
          <w:fldChar w:fldCharType="begin"/>
        </w:r>
        <w:r w:rsidR="00141F7F">
          <w:rPr>
            <w:noProof/>
            <w:webHidden/>
          </w:rPr>
          <w:instrText xml:space="preserve"> PAGEREF _Toc512843635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51337ED3"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36" w:history="1">
        <w:r w:rsidR="00141F7F" w:rsidRPr="009B3B3A">
          <w:rPr>
            <w:rStyle w:val="Hyperlink"/>
            <w:noProof/>
          </w:rPr>
          <w:t>14.1.</w:t>
        </w:r>
        <w:r w:rsidR="00141F7F">
          <w:rPr>
            <w:rFonts w:eastAsiaTheme="minorEastAsia" w:cstheme="minorBidi"/>
            <w:b w:val="0"/>
            <w:bCs w:val="0"/>
            <w:noProof/>
            <w:sz w:val="22"/>
            <w:szCs w:val="22"/>
            <w:lang w:eastAsia="en-NZ"/>
          </w:rPr>
          <w:tab/>
        </w:r>
        <w:r w:rsidR="00141F7F" w:rsidRPr="009B3B3A">
          <w:rPr>
            <w:rStyle w:val="Hyperlink"/>
            <w:noProof/>
          </w:rPr>
          <w:t>Pre-processing Email</w:t>
        </w:r>
        <w:r w:rsidR="00141F7F">
          <w:rPr>
            <w:noProof/>
            <w:webHidden/>
          </w:rPr>
          <w:tab/>
        </w:r>
        <w:r w:rsidR="00141F7F">
          <w:rPr>
            <w:noProof/>
            <w:webHidden/>
          </w:rPr>
          <w:fldChar w:fldCharType="begin"/>
        </w:r>
        <w:r w:rsidR="00141F7F">
          <w:rPr>
            <w:noProof/>
            <w:webHidden/>
          </w:rPr>
          <w:instrText xml:space="preserve"> PAGEREF _Toc512843636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3F9536B3"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37" w:history="1">
        <w:r w:rsidR="00141F7F" w:rsidRPr="009B3B3A">
          <w:rPr>
            <w:rStyle w:val="Hyperlink"/>
            <w:noProof/>
          </w:rPr>
          <w:t>14.2.</w:t>
        </w:r>
        <w:r w:rsidR="00141F7F">
          <w:rPr>
            <w:rFonts w:eastAsiaTheme="minorEastAsia" w:cstheme="minorBidi"/>
            <w:b w:val="0"/>
            <w:bCs w:val="0"/>
            <w:noProof/>
            <w:sz w:val="22"/>
            <w:szCs w:val="22"/>
            <w:lang w:eastAsia="en-NZ"/>
          </w:rPr>
          <w:tab/>
        </w:r>
        <w:r w:rsidR="00141F7F" w:rsidRPr="009B3B3A">
          <w:rPr>
            <w:rStyle w:val="Hyperlink"/>
            <w:noProof/>
          </w:rPr>
          <w:t>Processing Email</w:t>
        </w:r>
        <w:r w:rsidR="00141F7F">
          <w:rPr>
            <w:noProof/>
            <w:webHidden/>
          </w:rPr>
          <w:tab/>
        </w:r>
        <w:r w:rsidR="00141F7F">
          <w:rPr>
            <w:noProof/>
            <w:webHidden/>
          </w:rPr>
          <w:fldChar w:fldCharType="begin"/>
        </w:r>
        <w:r w:rsidR="00141F7F">
          <w:rPr>
            <w:noProof/>
            <w:webHidden/>
          </w:rPr>
          <w:instrText xml:space="preserve"> PAGEREF _Toc512843637 \h </w:instrText>
        </w:r>
        <w:r w:rsidR="00141F7F">
          <w:rPr>
            <w:noProof/>
            <w:webHidden/>
          </w:rPr>
        </w:r>
        <w:r w:rsidR="00141F7F">
          <w:rPr>
            <w:noProof/>
            <w:webHidden/>
          </w:rPr>
          <w:fldChar w:fldCharType="separate"/>
        </w:r>
        <w:r w:rsidR="007356D9">
          <w:rPr>
            <w:noProof/>
            <w:webHidden/>
          </w:rPr>
          <w:t>228</w:t>
        </w:r>
        <w:r w:rsidR="00141F7F">
          <w:rPr>
            <w:noProof/>
            <w:webHidden/>
          </w:rPr>
          <w:fldChar w:fldCharType="end"/>
        </w:r>
      </w:hyperlink>
    </w:p>
    <w:p w14:paraId="5A6046E5"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38" w:history="1">
        <w:r w:rsidR="00141F7F" w:rsidRPr="009B3B3A">
          <w:rPr>
            <w:rStyle w:val="Hyperlink"/>
            <w:noProof/>
          </w:rPr>
          <w:t>14.3.</w:t>
        </w:r>
        <w:r w:rsidR="00141F7F">
          <w:rPr>
            <w:rFonts w:eastAsiaTheme="minorEastAsia" w:cstheme="minorBidi"/>
            <w:b w:val="0"/>
            <w:bCs w:val="0"/>
            <w:noProof/>
            <w:sz w:val="22"/>
            <w:szCs w:val="22"/>
            <w:lang w:eastAsia="en-NZ"/>
          </w:rPr>
          <w:tab/>
        </w:r>
        <w:r w:rsidR="00141F7F" w:rsidRPr="009B3B3A">
          <w:rPr>
            <w:rStyle w:val="Hyperlink"/>
            <w:noProof/>
          </w:rPr>
          <w:t>Reversal Email</w:t>
        </w:r>
        <w:r w:rsidR="00141F7F">
          <w:rPr>
            <w:noProof/>
            <w:webHidden/>
          </w:rPr>
          <w:tab/>
        </w:r>
        <w:r w:rsidR="00141F7F">
          <w:rPr>
            <w:noProof/>
            <w:webHidden/>
          </w:rPr>
          <w:fldChar w:fldCharType="begin"/>
        </w:r>
        <w:r w:rsidR="00141F7F">
          <w:rPr>
            <w:noProof/>
            <w:webHidden/>
          </w:rPr>
          <w:instrText xml:space="preserve"> PAGEREF _Toc512843638 \h </w:instrText>
        </w:r>
        <w:r w:rsidR="00141F7F">
          <w:rPr>
            <w:noProof/>
            <w:webHidden/>
          </w:rPr>
        </w:r>
        <w:r w:rsidR="00141F7F">
          <w:rPr>
            <w:noProof/>
            <w:webHidden/>
          </w:rPr>
          <w:fldChar w:fldCharType="separate"/>
        </w:r>
        <w:r w:rsidR="007356D9">
          <w:rPr>
            <w:noProof/>
            <w:webHidden/>
          </w:rPr>
          <w:t>229</w:t>
        </w:r>
        <w:r w:rsidR="00141F7F">
          <w:rPr>
            <w:noProof/>
            <w:webHidden/>
          </w:rPr>
          <w:fldChar w:fldCharType="end"/>
        </w:r>
      </w:hyperlink>
    </w:p>
    <w:p w14:paraId="3A8C9F2D"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39" w:history="1">
        <w:r w:rsidR="00141F7F" w:rsidRPr="009B3B3A">
          <w:rPr>
            <w:rStyle w:val="Hyperlink"/>
            <w:noProof/>
          </w:rPr>
          <w:t>15.</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B: Reports</w:t>
        </w:r>
        <w:r w:rsidR="00141F7F">
          <w:rPr>
            <w:noProof/>
            <w:webHidden/>
          </w:rPr>
          <w:tab/>
        </w:r>
        <w:r w:rsidR="00141F7F">
          <w:rPr>
            <w:noProof/>
            <w:webHidden/>
          </w:rPr>
          <w:fldChar w:fldCharType="begin"/>
        </w:r>
        <w:r w:rsidR="00141F7F">
          <w:rPr>
            <w:noProof/>
            <w:webHidden/>
          </w:rPr>
          <w:instrText xml:space="preserve"> PAGEREF _Toc512843639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3FC34EF9"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0" w:history="1">
        <w:r w:rsidR="00141F7F" w:rsidRPr="009B3B3A">
          <w:rPr>
            <w:rStyle w:val="Hyperlink"/>
            <w:noProof/>
          </w:rPr>
          <w:t>15.1.</w:t>
        </w:r>
        <w:r w:rsidR="00141F7F">
          <w:rPr>
            <w:rFonts w:eastAsiaTheme="minorEastAsia" w:cstheme="minorBidi"/>
            <w:b w:val="0"/>
            <w:bCs w:val="0"/>
            <w:noProof/>
            <w:sz w:val="22"/>
            <w:szCs w:val="22"/>
            <w:lang w:eastAsia="en-NZ"/>
          </w:rPr>
          <w:tab/>
        </w:r>
        <w:r w:rsidR="00141F7F" w:rsidRPr="009B3B3A">
          <w:rPr>
            <w:rStyle w:val="Hyperlink"/>
            <w:noProof/>
          </w:rPr>
          <w:t>Batch Pre-processing Report</w:t>
        </w:r>
        <w:r w:rsidR="00141F7F">
          <w:rPr>
            <w:noProof/>
            <w:webHidden/>
          </w:rPr>
          <w:tab/>
        </w:r>
        <w:r w:rsidR="00141F7F">
          <w:rPr>
            <w:noProof/>
            <w:webHidden/>
          </w:rPr>
          <w:fldChar w:fldCharType="begin"/>
        </w:r>
        <w:r w:rsidR="00141F7F">
          <w:rPr>
            <w:noProof/>
            <w:webHidden/>
          </w:rPr>
          <w:instrText xml:space="preserve"> PAGEREF _Toc512843640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42B98731"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1" w:history="1">
        <w:r w:rsidR="00141F7F" w:rsidRPr="009B3B3A">
          <w:rPr>
            <w:rStyle w:val="Hyperlink"/>
            <w:noProof/>
          </w:rPr>
          <w:t>15.2.</w:t>
        </w:r>
        <w:r w:rsidR="00141F7F">
          <w:rPr>
            <w:rFonts w:eastAsiaTheme="minorEastAsia" w:cstheme="minorBidi"/>
            <w:b w:val="0"/>
            <w:bCs w:val="0"/>
            <w:noProof/>
            <w:sz w:val="22"/>
            <w:szCs w:val="22"/>
            <w:lang w:eastAsia="en-NZ"/>
          </w:rPr>
          <w:tab/>
        </w:r>
        <w:r w:rsidR="00141F7F" w:rsidRPr="009B3B3A">
          <w:rPr>
            <w:rStyle w:val="Hyperlink"/>
            <w:noProof/>
          </w:rPr>
          <w:t>Batch Processing Report</w:t>
        </w:r>
        <w:r w:rsidR="00141F7F">
          <w:rPr>
            <w:noProof/>
            <w:webHidden/>
          </w:rPr>
          <w:tab/>
        </w:r>
        <w:r w:rsidR="00141F7F">
          <w:rPr>
            <w:noProof/>
            <w:webHidden/>
          </w:rPr>
          <w:fldChar w:fldCharType="begin"/>
        </w:r>
        <w:r w:rsidR="00141F7F">
          <w:rPr>
            <w:noProof/>
            <w:webHidden/>
          </w:rPr>
          <w:instrText xml:space="preserve"> PAGEREF _Toc512843641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62842962"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2" w:history="1">
        <w:r w:rsidR="00141F7F" w:rsidRPr="009B3B3A">
          <w:rPr>
            <w:rStyle w:val="Hyperlink"/>
            <w:noProof/>
          </w:rPr>
          <w:t>15.3.</w:t>
        </w:r>
        <w:r w:rsidR="00141F7F">
          <w:rPr>
            <w:rFonts w:eastAsiaTheme="minorEastAsia" w:cstheme="minorBidi"/>
            <w:b w:val="0"/>
            <w:bCs w:val="0"/>
            <w:noProof/>
            <w:sz w:val="22"/>
            <w:szCs w:val="22"/>
            <w:lang w:eastAsia="en-NZ"/>
          </w:rPr>
          <w:tab/>
        </w:r>
        <w:r w:rsidR="00141F7F" w:rsidRPr="009B3B3A">
          <w:rPr>
            <w:rStyle w:val="Hyperlink"/>
            <w:noProof/>
          </w:rPr>
          <w:t>Batch Reversal Report</w:t>
        </w:r>
        <w:r w:rsidR="00141F7F">
          <w:rPr>
            <w:noProof/>
            <w:webHidden/>
          </w:rPr>
          <w:tab/>
        </w:r>
        <w:r w:rsidR="00141F7F">
          <w:rPr>
            <w:noProof/>
            <w:webHidden/>
          </w:rPr>
          <w:fldChar w:fldCharType="begin"/>
        </w:r>
        <w:r w:rsidR="00141F7F">
          <w:rPr>
            <w:noProof/>
            <w:webHidden/>
          </w:rPr>
          <w:instrText xml:space="preserve"> PAGEREF _Toc512843642 \h </w:instrText>
        </w:r>
        <w:r w:rsidR="00141F7F">
          <w:rPr>
            <w:noProof/>
            <w:webHidden/>
          </w:rPr>
        </w:r>
        <w:r w:rsidR="00141F7F">
          <w:rPr>
            <w:noProof/>
            <w:webHidden/>
          </w:rPr>
          <w:fldChar w:fldCharType="separate"/>
        </w:r>
        <w:r w:rsidR="007356D9">
          <w:rPr>
            <w:noProof/>
            <w:webHidden/>
          </w:rPr>
          <w:t>230</w:t>
        </w:r>
        <w:r w:rsidR="00141F7F">
          <w:rPr>
            <w:noProof/>
            <w:webHidden/>
          </w:rPr>
          <w:fldChar w:fldCharType="end"/>
        </w:r>
      </w:hyperlink>
    </w:p>
    <w:p w14:paraId="0334727E"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3" w:history="1">
        <w:r w:rsidR="00141F7F" w:rsidRPr="009B3B3A">
          <w:rPr>
            <w:rStyle w:val="Hyperlink"/>
            <w:noProof/>
          </w:rPr>
          <w:t>16.</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C: System Glossary</w:t>
        </w:r>
        <w:r w:rsidR="00141F7F">
          <w:rPr>
            <w:noProof/>
            <w:webHidden/>
          </w:rPr>
          <w:tab/>
        </w:r>
        <w:r w:rsidR="00141F7F">
          <w:rPr>
            <w:noProof/>
            <w:webHidden/>
          </w:rPr>
          <w:fldChar w:fldCharType="begin"/>
        </w:r>
        <w:r w:rsidR="00141F7F">
          <w:rPr>
            <w:noProof/>
            <w:webHidden/>
          </w:rPr>
          <w:instrText xml:space="preserve"> PAGEREF _Toc512843643 \h </w:instrText>
        </w:r>
        <w:r w:rsidR="00141F7F">
          <w:rPr>
            <w:noProof/>
            <w:webHidden/>
          </w:rPr>
        </w:r>
        <w:r w:rsidR="00141F7F">
          <w:rPr>
            <w:noProof/>
            <w:webHidden/>
          </w:rPr>
          <w:fldChar w:fldCharType="separate"/>
        </w:r>
        <w:r w:rsidR="007356D9">
          <w:rPr>
            <w:noProof/>
            <w:webHidden/>
          </w:rPr>
          <w:t>231</w:t>
        </w:r>
        <w:r w:rsidR="00141F7F">
          <w:rPr>
            <w:noProof/>
            <w:webHidden/>
          </w:rPr>
          <w:fldChar w:fldCharType="end"/>
        </w:r>
      </w:hyperlink>
    </w:p>
    <w:p w14:paraId="0E18EFBE"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4" w:history="1">
        <w:r w:rsidR="00141F7F" w:rsidRPr="009B3B3A">
          <w:rPr>
            <w:rStyle w:val="Hyperlink"/>
            <w:noProof/>
          </w:rPr>
          <w:t>17.</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D: Business Rules and Error Messages</w:t>
        </w:r>
        <w:r w:rsidR="00141F7F">
          <w:rPr>
            <w:noProof/>
            <w:webHidden/>
          </w:rPr>
          <w:tab/>
        </w:r>
        <w:r w:rsidR="00141F7F">
          <w:rPr>
            <w:noProof/>
            <w:webHidden/>
          </w:rPr>
          <w:fldChar w:fldCharType="begin"/>
        </w:r>
        <w:r w:rsidR="00141F7F">
          <w:rPr>
            <w:noProof/>
            <w:webHidden/>
          </w:rPr>
          <w:instrText xml:space="preserve"> PAGEREF _Toc512843644 \h </w:instrText>
        </w:r>
        <w:r w:rsidR="00141F7F">
          <w:rPr>
            <w:noProof/>
            <w:webHidden/>
          </w:rPr>
        </w:r>
        <w:r w:rsidR="00141F7F">
          <w:rPr>
            <w:noProof/>
            <w:webHidden/>
          </w:rPr>
          <w:fldChar w:fldCharType="separate"/>
        </w:r>
        <w:r w:rsidR="007356D9">
          <w:rPr>
            <w:noProof/>
            <w:webHidden/>
          </w:rPr>
          <w:t>232</w:t>
        </w:r>
        <w:r w:rsidR="00141F7F">
          <w:rPr>
            <w:noProof/>
            <w:webHidden/>
          </w:rPr>
          <w:fldChar w:fldCharType="end"/>
        </w:r>
      </w:hyperlink>
    </w:p>
    <w:p w14:paraId="6DB206B1"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5" w:history="1">
        <w:r w:rsidR="00141F7F" w:rsidRPr="009B3B3A">
          <w:rPr>
            <w:rStyle w:val="Hyperlink"/>
            <w:noProof/>
          </w:rPr>
          <w:t>18.</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E: Encounter Outcome Scenarios</w:t>
        </w:r>
        <w:r w:rsidR="00141F7F">
          <w:rPr>
            <w:noProof/>
            <w:webHidden/>
          </w:rPr>
          <w:tab/>
        </w:r>
        <w:r w:rsidR="00141F7F">
          <w:rPr>
            <w:noProof/>
            <w:webHidden/>
          </w:rPr>
          <w:fldChar w:fldCharType="begin"/>
        </w:r>
        <w:r w:rsidR="00141F7F">
          <w:rPr>
            <w:noProof/>
            <w:webHidden/>
          </w:rPr>
          <w:instrText xml:space="preserve"> PAGEREF _Toc512843645 \h </w:instrText>
        </w:r>
        <w:r w:rsidR="00141F7F">
          <w:rPr>
            <w:noProof/>
            <w:webHidden/>
          </w:rPr>
        </w:r>
        <w:r w:rsidR="00141F7F">
          <w:rPr>
            <w:noProof/>
            <w:webHidden/>
          </w:rPr>
          <w:fldChar w:fldCharType="separate"/>
        </w:r>
        <w:r w:rsidR="007356D9">
          <w:rPr>
            <w:noProof/>
            <w:webHidden/>
          </w:rPr>
          <w:t>233</w:t>
        </w:r>
        <w:r w:rsidR="00141F7F">
          <w:rPr>
            <w:noProof/>
            <w:webHidden/>
          </w:rPr>
          <w:fldChar w:fldCharType="end"/>
        </w:r>
      </w:hyperlink>
    </w:p>
    <w:p w14:paraId="61B7ADC2" w14:textId="77777777" w:rsidR="00141F7F" w:rsidRDefault="005C0F24">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hyperlink w:anchor="_Toc512843646" w:history="1">
        <w:r w:rsidR="00141F7F" w:rsidRPr="009B3B3A">
          <w:rPr>
            <w:rStyle w:val="Hyperlink"/>
            <w:noProof/>
          </w:rPr>
          <w:t>19.</w:t>
        </w:r>
        <w:r w:rsidR="00141F7F">
          <w:rPr>
            <w:rFonts w:asciiTheme="minorHAnsi" w:eastAsiaTheme="minorEastAsia" w:hAnsiTheme="minorHAnsi" w:cstheme="minorBidi"/>
            <w:b w:val="0"/>
            <w:bCs w:val="0"/>
            <w:caps w:val="0"/>
            <w:noProof/>
            <w:sz w:val="22"/>
            <w:szCs w:val="22"/>
            <w:lang w:eastAsia="en-NZ"/>
          </w:rPr>
          <w:tab/>
        </w:r>
        <w:r w:rsidR="00141F7F" w:rsidRPr="009B3B3A">
          <w:rPr>
            <w:rStyle w:val="Hyperlink"/>
            <w:noProof/>
          </w:rPr>
          <w:t>Appendix F: Moving from Phase 2 to Phase 3</w:t>
        </w:r>
        <w:r w:rsidR="00141F7F">
          <w:rPr>
            <w:noProof/>
            <w:webHidden/>
          </w:rPr>
          <w:tab/>
        </w:r>
        <w:r w:rsidR="00141F7F">
          <w:rPr>
            <w:noProof/>
            <w:webHidden/>
          </w:rPr>
          <w:fldChar w:fldCharType="begin"/>
        </w:r>
        <w:r w:rsidR="00141F7F">
          <w:rPr>
            <w:noProof/>
            <w:webHidden/>
          </w:rPr>
          <w:instrText xml:space="preserve"> PAGEREF _Toc512843646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5E91D63F"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7" w:history="1">
        <w:r w:rsidR="00141F7F" w:rsidRPr="009B3B3A">
          <w:rPr>
            <w:rStyle w:val="Hyperlink"/>
            <w:noProof/>
          </w:rPr>
          <w:t>19.1.</w:t>
        </w:r>
        <w:r w:rsidR="00141F7F">
          <w:rPr>
            <w:rFonts w:eastAsiaTheme="minorEastAsia" w:cstheme="minorBidi"/>
            <w:b w:val="0"/>
            <w:bCs w:val="0"/>
            <w:noProof/>
            <w:sz w:val="22"/>
            <w:szCs w:val="22"/>
            <w:lang w:eastAsia="en-NZ"/>
          </w:rPr>
          <w:tab/>
        </w:r>
        <w:r w:rsidR="00141F7F" w:rsidRPr="009B3B3A">
          <w:rPr>
            <w:rStyle w:val="Hyperlink"/>
            <w:noProof/>
          </w:rPr>
          <w:t>Overview</w:t>
        </w:r>
        <w:r w:rsidR="00141F7F">
          <w:rPr>
            <w:noProof/>
            <w:webHidden/>
          </w:rPr>
          <w:tab/>
        </w:r>
        <w:r w:rsidR="00141F7F">
          <w:rPr>
            <w:noProof/>
            <w:webHidden/>
          </w:rPr>
          <w:fldChar w:fldCharType="begin"/>
        </w:r>
        <w:r w:rsidR="00141F7F">
          <w:rPr>
            <w:noProof/>
            <w:webHidden/>
          </w:rPr>
          <w:instrText xml:space="preserve"> PAGEREF _Toc512843647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1BD528DF"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8" w:history="1">
        <w:r w:rsidR="00141F7F" w:rsidRPr="009B3B3A">
          <w:rPr>
            <w:rStyle w:val="Hyperlink"/>
            <w:noProof/>
          </w:rPr>
          <w:t>19.2.</w:t>
        </w:r>
        <w:r w:rsidR="00141F7F">
          <w:rPr>
            <w:rFonts w:eastAsiaTheme="minorEastAsia" w:cstheme="minorBidi"/>
            <w:b w:val="0"/>
            <w:bCs w:val="0"/>
            <w:noProof/>
            <w:sz w:val="22"/>
            <w:szCs w:val="22"/>
            <w:lang w:eastAsia="en-NZ"/>
          </w:rPr>
          <w:tab/>
        </w:r>
        <w:r w:rsidR="00141F7F" w:rsidRPr="009B3B3A">
          <w:rPr>
            <w:rStyle w:val="Hyperlink"/>
            <w:noProof/>
          </w:rPr>
          <w:t>Managing the period of validity</w:t>
        </w:r>
        <w:r w:rsidR="00141F7F">
          <w:rPr>
            <w:noProof/>
            <w:webHidden/>
          </w:rPr>
          <w:tab/>
        </w:r>
        <w:r w:rsidR="00141F7F">
          <w:rPr>
            <w:noProof/>
            <w:webHidden/>
          </w:rPr>
          <w:fldChar w:fldCharType="begin"/>
        </w:r>
        <w:r w:rsidR="00141F7F">
          <w:rPr>
            <w:noProof/>
            <w:webHidden/>
          </w:rPr>
          <w:instrText xml:space="preserve"> PAGEREF _Toc512843648 \h </w:instrText>
        </w:r>
        <w:r w:rsidR="00141F7F">
          <w:rPr>
            <w:noProof/>
            <w:webHidden/>
          </w:rPr>
        </w:r>
        <w:r w:rsidR="00141F7F">
          <w:rPr>
            <w:noProof/>
            <w:webHidden/>
          </w:rPr>
          <w:fldChar w:fldCharType="separate"/>
        </w:r>
        <w:r w:rsidR="007356D9">
          <w:rPr>
            <w:noProof/>
            <w:webHidden/>
          </w:rPr>
          <w:t>234</w:t>
        </w:r>
        <w:r w:rsidR="00141F7F">
          <w:rPr>
            <w:noProof/>
            <w:webHidden/>
          </w:rPr>
          <w:fldChar w:fldCharType="end"/>
        </w:r>
      </w:hyperlink>
    </w:p>
    <w:p w14:paraId="5B8DC1C3"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49" w:history="1">
        <w:r w:rsidR="00141F7F" w:rsidRPr="009B3B3A">
          <w:rPr>
            <w:rStyle w:val="Hyperlink"/>
            <w:noProof/>
          </w:rPr>
          <w:t>19.3.</w:t>
        </w:r>
        <w:r w:rsidR="00141F7F">
          <w:rPr>
            <w:rFonts w:eastAsiaTheme="minorEastAsia" w:cstheme="minorBidi"/>
            <w:b w:val="0"/>
            <w:bCs w:val="0"/>
            <w:noProof/>
            <w:sz w:val="22"/>
            <w:szCs w:val="22"/>
            <w:lang w:eastAsia="en-NZ"/>
          </w:rPr>
          <w:tab/>
        </w:r>
        <w:r w:rsidR="00141F7F" w:rsidRPr="009B3B3A">
          <w:rPr>
            <w:rStyle w:val="Hyperlink"/>
            <w:noProof/>
          </w:rPr>
          <w:t>Rules for impacted data types</w:t>
        </w:r>
        <w:r w:rsidR="00141F7F">
          <w:rPr>
            <w:noProof/>
            <w:webHidden/>
          </w:rPr>
          <w:tab/>
        </w:r>
        <w:r w:rsidR="00141F7F">
          <w:rPr>
            <w:noProof/>
            <w:webHidden/>
          </w:rPr>
          <w:fldChar w:fldCharType="begin"/>
        </w:r>
        <w:r w:rsidR="00141F7F">
          <w:rPr>
            <w:noProof/>
            <w:webHidden/>
          </w:rPr>
          <w:instrText xml:space="preserve"> PAGEREF _Toc512843649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684F2C0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50" w:history="1">
        <w:r w:rsidR="00141F7F" w:rsidRPr="009B3B3A">
          <w:rPr>
            <w:rStyle w:val="Hyperlink"/>
            <w:noProof/>
          </w:rPr>
          <w:t>19.3.1</w:t>
        </w:r>
        <w:r w:rsidR="00141F7F">
          <w:rPr>
            <w:rFonts w:eastAsiaTheme="minorEastAsia" w:cstheme="minorBidi"/>
            <w:noProof/>
            <w:sz w:val="22"/>
            <w:szCs w:val="22"/>
            <w:lang w:eastAsia="en-NZ"/>
          </w:rPr>
          <w:tab/>
        </w:r>
        <w:r w:rsidR="00141F7F" w:rsidRPr="009B3B3A">
          <w:rPr>
            <w:rStyle w:val="Hyperlink"/>
            <w:noProof/>
          </w:rPr>
          <w:t>Code sets</w:t>
        </w:r>
        <w:r w:rsidR="00141F7F">
          <w:rPr>
            <w:noProof/>
            <w:webHidden/>
          </w:rPr>
          <w:tab/>
        </w:r>
        <w:r w:rsidR="00141F7F">
          <w:rPr>
            <w:noProof/>
            <w:webHidden/>
          </w:rPr>
          <w:fldChar w:fldCharType="begin"/>
        </w:r>
        <w:r w:rsidR="00141F7F">
          <w:rPr>
            <w:noProof/>
            <w:webHidden/>
          </w:rPr>
          <w:instrText xml:space="preserve"> PAGEREF _Toc512843650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40581E38"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51" w:history="1">
        <w:r w:rsidR="00141F7F" w:rsidRPr="009B3B3A">
          <w:rPr>
            <w:rStyle w:val="Hyperlink"/>
            <w:noProof/>
          </w:rPr>
          <w:t>19.3.2</w:t>
        </w:r>
        <w:r w:rsidR="00141F7F">
          <w:rPr>
            <w:rFonts w:eastAsiaTheme="minorEastAsia" w:cstheme="minorBidi"/>
            <w:noProof/>
            <w:sz w:val="22"/>
            <w:szCs w:val="22"/>
            <w:lang w:eastAsia="en-NZ"/>
          </w:rPr>
          <w:tab/>
        </w:r>
        <w:r w:rsidR="00141F7F" w:rsidRPr="009B3B3A">
          <w:rPr>
            <w:rStyle w:val="Hyperlink"/>
            <w:noProof/>
          </w:rPr>
          <w:t>Data Domains</w:t>
        </w:r>
        <w:r w:rsidR="00141F7F">
          <w:rPr>
            <w:noProof/>
            <w:webHidden/>
          </w:rPr>
          <w:tab/>
        </w:r>
        <w:r w:rsidR="00141F7F">
          <w:rPr>
            <w:noProof/>
            <w:webHidden/>
          </w:rPr>
          <w:fldChar w:fldCharType="begin"/>
        </w:r>
        <w:r w:rsidR="00141F7F">
          <w:rPr>
            <w:noProof/>
            <w:webHidden/>
          </w:rPr>
          <w:instrText xml:space="preserve"> PAGEREF _Toc512843651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0F8C2DDA"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52" w:history="1">
        <w:r w:rsidR="00141F7F" w:rsidRPr="009B3B3A">
          <w:rPr>
            <w:rStyle w:val="Hyperlink"/>
            <w:noProof/>
          </w:rPr>
          <w:t>19.3.3</w:t>
        </w:r>
        <w:r w:rsidR="00141F7F">
          <w:rPr>
            <w:rFonts w:eastAsiaTheme="minorEastAsia" w:cstheme="minorBidi"/>
            <w:noProof/>
            <w:sz w:val="22"/>
            <w:szCs w:val="22"/>
            <w:lang w:eastAsia="en-NZ"/>
          </w:rPr>
          <w:tab/>
        </w:r>
        <w:r w:rsidR="00141F7F" w:rsidRPr="009B3B3A">
          <w:rPr>
            <w:rStyle w:val="Hyperlink"/>
            <w:noProof/>
          </w:rPr>
          <w:t>Dates</w:t>
        </w:r>
        <w:r w:rsidR="00141F7F">
          <w:rPr>
            <w:noProof/>
            <w:webHidden/>
          </w:rPr>
          <w:tab/>
        </w:r>
        <w:r w:rsidR="00141F7F">
          <w:rPr>
            <w:noProof/>
            <w:webHidden/>
          </w:rPr>
          <w:fldChar w:fldCharType="begin"/>
        </w:r>
        <w:r w:rsidR="00141F7F">
          <w:rPr>
            <w:noProof/>
            <w:webHidden/>
          </w:rPr>
          <w:instrText xml:space="preserve"> PAGEREF _Toc512843652 \h </w:instrText>
        </w:r>
        <w:r w:rsidR="00141F7F">
          <w:rPr>
            <w:noProof/>
            <w:webHidden/>
          </w:rPr>
        </w:r>
        <w:r w:rsidR="00141F7F">
          <w:rPr>
            <w:noProof/>
            <w:webHidden/>
          </w:rPr>
          <w:fldChar w:fldCharType="separate"/>
        </w:r>
        <w:r w:rsidR="007356D9">
          <w:rPr>
            <w:noProof/>
            <w:webHidden/>
          </w:rPr>
          <w:t>235</w:t>
        </w:r>
        <w:r w:rsidR="00141F7F">
          <w:rPr>
            <w:noProof/>
            <w:webHidden/>
          </w:rPr>
          <w:fldChar w:fldCharType="end"/>
        </w:r>
      </w:hyperlink>
    </w:p>
    <w:p w14:paraId="0FC7C011" w14:textId="77777777" w:rsidR="00141F7F" w:rsidRDefault="005C0F24">
      <w:pPr>
        <w:pStyle w:val="TOC3"/>
        <w:tabs>
          <w:tab w:val="left" w:pos="1000"/>
          <w:tab w:val="right" w:leader="dot" w:pos="9061"/>
        </w:tabs>
        <w:rPr>
          <w:rFonts w:eastAsiaTheme="minorEastAsia" w:cstheme="minorBidi"/>
          <w:noProof/>
          <w:sz w:val="22"/>
          <w:szCs w:val="22"/>
          <w:lang w:eastAsia="en-NZ"/>
        </w:rPr>
      </w:pPr>
      <w:hyperlink w:anchor="_Toc512843653" w:history="1">
        <w:r w:rsidR="00141F7F" w:rsidRPr="009B3B3A">
          <w:rPr>
            <w:rStyle w:val="Hyperlink"/>
            <w:noProof/>
          </w:rPr>
          <w:t>19.3.4</w:t>
        </w:r>
        <w:r w:rsidR="00141F7F">
          <w:rPr>
            <w:rFonts w:eastAsiaTheme="minorEastAsia" w:cstheme="minorBidi"/>
            <w:noProof/>
            <w:sz w:val="22"/>
            <w:szCs w:val="22"/>
            <w:lang w:eastAsia="en-NZ"/>
          </w:rPr>
          <w:tab/>
        </w:r>
        <w:r w:rsidR="00141F7F" w:rsidRPr="009B3B3A">
          <w:rPr>
            <w:rStyle w:val="Hyperlink"/>
            <w:noProof/>
          </w:rPr>
          <w:t>Data elements that are not validated</w:t>
        </w:r>
        <w:r w:rsidR="00141F7F">
          <w:rPr>
            <w:noProof/>
            <w:webHidden/>
          </w:rPr>
          <w:tab/>
        </w:r>
        <w:r w:rsidR="00141F7F">
          <w:rPr>
            <w:noProof/>
            <w:webHidden/>
          </w:rPr>
          <w:fldChar w:fldCharType="begin"/>
        </w:r>
        <w:r w:rsidR="00141F7F">
          <w:rPr>
            <w:noProof/>
            <w:webHidden/>
          </w:rPr>
          <w:instrText xml:space="preserve"> PAGEREF _Toc512843653 \h </w:instrText>
        </w:r>
        <w:r w:rsidR="00141F7F">
          <w:rPr>
            <w:noProof/>
            <w:webHidden/>
          </w:rPr>
        </w:r>
        <w:r w:rsidR="00141F7F">
          <w:rPr>
            <w:noProof/>
            <w:webHidden/>
          </w:rPr>
          <w:fldChar w:fldCharType="separate"/>
        </w:r>
        <w:r w:rsidR="007356D9">
          <w:rPr>
            <w:noProof/>
            <w:webHidden/>
          </w:rPr>
          <w:t>236</w:t>
        </w:r>
        <w:r w:rsidR="00141F7F">
          <w:rPr>
            <w:noProof/>
            <w:webHidden/>
          </w:rPr>
          <w:fldChar w:fldCharType="end"/>
        </w:r>
      </w:hyperlink>
    </w:p>
    <w:p w14:paraId="7D2004AB" w14:textId="77777777" w:rsidR="00141F7F" w:rsidRDefault="005C0F24">
      <w:pPr>
        <w:pStyle w:val="TOC2"/>
        <w:tabs>
          <w:tab w:val="left" w:pos="800"/>
          <w:tab w:val="right" w:leader="dot" w:pos="9061"/>
        </w:tabs>
        <w:rPr>
          <w:rFonts w:eastAsiaTheme="minorEastAsia" w:cstheme="minorBidi"/>
          <w:b w:val="0"/>
          <w:bCs w:val="0"/>
          <w:noProof/>
          <w:sz w:val="22"/>
          <w:szCs w:val="22"/>
          <w:lang w:eastAsia="en-NZ"/>
        </w:rPr>
      </w:pPr>
      <w:hyperlink w:anchor="_Toc512843654" w:history="1">
        <w:r w:rsidR="00141F7F" w:rsidRPr="009B3B3A">
          <w:rPr>
            <w:rStyle w:val="Hyperlink"/>
            <w:noProof/>
          </w:rPr>
          <w:t>19.4.</w:t>
        </w:r>
        <w:r w:rsidR="00141F7F">
          <w:rPr>
            <w:rFonts w:eastAsiaTheme="minorEastAsia" w:cstheme="minorBidi"/>
            <w:b w:val="0"/>
            <w:bCs w:val="0"/>
            <w:noProof/>
            <w:sz w:val="22"/>
            <w:szCs w:val="22"/>
            <w:lang w:eastAsia="en-NZ"/>
          </w:rPr>
          <w:tab/>
        </w:r>
        <w:r w:rsidR="00141F7F" w:rsidRPr="009B3B3A">
          <w:rPr>
            <w:rStyle w:val="Hyperlink"/>
            <w:noProof/>
          </w:rPr>
          <w:t>Phase 1 to Phase 3 mapping</w:t>
        </w:r>
        <w:r w:rsidR="00141F7F">
          <w:rPr>
            <w:noProof/>
            <w:webHidden/>
          </w:rPr>
          <w:tab/>
        </w:r>
        <w:r w:rsidR="00141F7F">
          <w:rPr>
            <w:noProof/>
            <w:webHidden/>
          </w:rPr>
          <w:fldChar w:fldCharType="begin"/>
        </w:r>
        <w:r w:rsidR="00141F7F">
          <w:rPr>
            <w:noProof/>
            <w:webHidden/>
          </w:rPr>
          <w:instrText xml:space="preserve"> PAGEREF _Toc512843654 \h </w:instrText>
        </w:r>
        <w:r w:rsidR="00141F7F">
          <w:rPr>
            <w:noProof/>
            <w:webHidden/>
          </w:rPr>
        </w:r>
        <w:r w:rsidR="00141F7F">
          <w:rPr>
            <w:noProof/>
            <w:webHidden/>
          </w:rPr>
          <w:fldChar w:fldCharType="separate"/>
        </w:r>
        <w:r w:rsidR="007356D9">
          <w:rPr>
            <w:noProof/>
            <w:webHidden/>
          </w:rPr>
          <w:t>236</w:t>
        </w:r>
        <w:r w:rsidR="00141F7F">
          <w:rPr>
            <w:noProof/>
            <w:webHidden/>
          </w:rPr>
          <w:fldChar w:fldCharType="end"/>
        </w:r>
      </w:hyperlink>
    </w:p>
    <w:p w14:paraId="707EDB20" w14:textId="77777777" w:rsidR="000A6252" w:rsidRPr="0039118A" w:rsidRDefault="000A6252" w:rsidP="00B311DB">
      <w:pPr>
        <w:rPr>
          <w:b/>
          <w:sz w:val="36"/>
          <w:szCs w:val="36"/>
        </w:rPr>
      </w:pPr>
      <w:r w:rsidRPr="0039118A">
        <w:fldChar w:fldCharType="end"/>
      </w:r>
      <w:bookmarkStart w:id="0" w:name="_Toc351713927"/>
      <w:bookmarkStart w:id="1" w:name="_Toc372273427"/>
      <w:bookmarkStart w:id="2" w:name="_Toc392657646"/>
      <w:r w:rsidRPr="0039118A">
        <w:br w:type="page"/>
      </w:r>
    </w:p>
    <w:p w14:paraId="4DA947F2" w14:textId="77777777" w:rsidR="00FA5679" w:rsidRPr="0039118A" w:rsidRDefault="009E0774" w:rsidP="00B60992">
      <w:pPr>
        <w:pStyle w:val="Heading1"/>
      </w:pPr>
      <w:bookmarkStart w:id="3" w:name="_Toc512843252"/>
      <w:r w:rsidRPr="0039118A">
        <w:lastRenderedPageBreak/>
        <w:t>Front Matter</w:t>
      </w:r>
      <w:bookmarkEnd w:id="0"/>
      <w:bookmarkEnd w:id="1"/>
      <w:bookmarkEnd w:id="2"/>
      <w:bookmarkEnd w:id="3"/>
    </w:p>
    <w:p w14:paraId="7239E95A" w14:textId="77777777" w:rsidR="007C2C6D" w:rsidRPr="0039118A" w:rsidRDefault="009E0774" w:rsidP="003A24BD">
      <w:pPr>
        <w:pStyle w:val="Heading2"/>
      </w:pPr>
      <w:bookmarkStart w:id="4" w:name="_Toc247427173"/>
      <w:bookmarkStart w:id="5" w:name="_Toc247440509"/>
      <w:bookmarkStart w:id="6" w:name="_Toc247440805"/>
      <w:bookmarkStart w:id="7" w:name="_Toc247441068"/>
      <w:bookmarkStart w:id="8" w:name="_Toc247441204"/>
      <w:bookmarkStart w:id="9" w:name="_Toc351713928"/>
      <w:bookmarkStart w:id="10" w:name="_Toc372273428"/>
      <w:bookmarkStart w:id="11" w:name="_Toc392657647"/>
      <w:bookmarkStart w:id="12" w:name="_Toc512843253"/>
      <w:r w:rsidRPr="0039118A">
        <w:t>Reproduction of material</w:t>
      </w:r>
      <w:bookmarkEnd w:id="4"/>
      <w:bookmarkEnd w:id="5"/>
      <w:bookmarkEnd w:id="6"/>
      <w:bookmarkEnd w:id="7"/>
      <w:bookmarkEnd w:id="8"/>
      <w:bookmarkEnd w:id="9"/>
      <w:bookmarkEnd w:id="10"/>
      <w:bookmarkEnd w:id="11"/>
      <w:bookmarkEnd w:id="12"/>
      <w:r w:rsidRPr="0039118A">
        <w:t xml:space="preserve"> </w:t>
      </w:r>
    </w:p>
    <w:p w14:paraId="32BA04C0" w14:textId="77777777" w:rsidR="00BB2DDB" w:rsidRPr="0039118A" w:rsidRDefault="009E0774" w:rsidP="003A24BD">
      <w:r w:rsidRPr="0039118A">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rsidRPr="0039118A">
        <w:t>.</w:t>
      </w:r>
    </w:p>
    <w:p w14:paraId="255518B0" w14:textId="77777777" w:rsidR="00BB2DDB" w:rsidRPr="0039118A" w:rsidRDefault="009E0774" w:rsidP="003A24BD">
      <w:pPr>
        <w:pStyle w:val="Heading2"/>
      </w:pPr>
      <w:bookmarkStart w:id="13" w:name="_Toc372273429"/>
      <w:bookmarkStart w:id="14" w:name="_Toc392657648"/>
      <w:bookmarkStart w:id="15" w:name="_Toc512843254"/>
      <w:r w:rsidRPr="0039118A">
        <w:t>Disclaimer</w:t>
      </w:r>
      <w:bookmarkEnd w:id="13"/>
      <w:bookmarkEnd w:id="14"/>
      <w:bookmarkEnd w:id="15"/>
    </w:p>
    <w:p w14:paraId="4CA0D0BC" w14:textId="77777777" w:rsidR="009E0774" w:rsidRPr="0039118A" w:rsidRDefault="009E0774" w:rsidP="003A79CC">
      <w:pPr>
        <w:pStyle w:val="BodyText"/>
        <w:ind w:left="0"/>
      </w:pPr>
      <w:r w:rsidRPr="0039118A">
        <w:t>The Ministry gives no indemnity as to the correctness of the information or data supplied. The Ministry of Health shall not be liable for any loss or damage arising directly or indirectly from the supply of this publication.</w:t>
      </w:r>
    </w:p>
    <w:p w14:paraId="507489FF" w14:textId="77777777" w:rsidR="009E0774" w:rsidRDefault="009E0774" w:rsidP="003A24BD">
      <w:r w:rsidRPr="0039118A">
        <w:t xml:space="preserve">All care has been taken in the preparation of this publication. The data presented was deemed to be accurate at the time of publication, but may be subject to change. </w:t>
      </w:r>
    </w:p>
    <w:p w14:paraId="21DEE357" w14:textId="77777777" w:rsidR="00B8060F" w:rsidRPr="0039118A" w:rsidRDefault="00B8060F" w:rsidP="003A24BD"/>
    <w:p w14:paraId="7EC44310" w14:textId="77777777" w:rsidR="00C9400B" w:rsidRPr="0039118A" w:rsidRDefault="00C9400B" w:rsidP="003A24BD">
      <w:pPr>
        <w:rPr>
          <w:sz w:val="28"/>
          <w:szCs w:val="28"/>
        </w:rPr>
      </w:pPr>
      <w:r w:rsidRPr="0039118A">
        <w:br w:type="page"/>
      </w:r>
    </w:p>
    <w:p w14:paraId="4A4DC16F" w14:textId="77777777" w:rsidR="002E0C64" w:rsidRPr="0039118A" w:rsidRDefault="009E0774" w:rsidP="008E2E54">
      <w:pPr>
        <w:pStyle w:val="Heading1"/>
      </w:pPr>
      <w:bookmarkStart w:id="16" w:name="_Toc218906804"/>
      <w:bookmarkStart w:id="17" w:name="_Toc247427177"/>
      <w:bookmarkStart w:id="18" w:name="_Toc247440513"/>
      <w:bookmarkStart w:id="19" w:name="_Toc247440809"/>
      <w:bookmarkStart w:id="20" w:name="_Toc247441072"/>
      <w:bookmarkStart w:id="21" w:name="_Toc247441208"/>
      <w:bookmarkStart w:id="22" w:name="_Toc351713931"/>
      <w:bookmarkStart w:id="23" w:name="_Toc372273430"/>
      <w:bookmarkStart w:id="24" w:name="_Toc392657649"/>
      <w:bookmarkStart w:id="25" w:name="_Toc512843255"/>
      <w:r w:rsidRPr="0039118A">
        <w:lastRenderedPageBreak/>
        <w:t>Introduction</w:t>
      </w:r>
      <w:bookmarkEnd w:id="16"/>
      <w:bookmarkEnd w:id="17"/>
      <w:bookmarkEnd w:id="18"/>
      <w:bookmarkEnd w:id="19"/>
      <w:bookmarkEnd w:id="20"/>
      <w:bookmarkEnd w:id="21"/>
      <w:bookmarkEnd w:id="22"/>
      <w:bookmarkEnd w:id="23"/>
      <w:bookmarkEnd w:id="24"/>
      <w:bookmarkEnd w:id="25"/>
    </w:p>
    <w:p w14:paraId="2402ACA6" w14:textId="77777777" w:rsidR="00F32B2A" w:rsidRPr="0039118A" w:rsidRDefault="009E0774" w:rsidP="003A24BD">
      <w:pPr>
        <w:pStyle w:val="Heading2"/>
      </w:pPr>
      <w:bookmarkStart w:id="26" w:name="_Toc247427178"/>
      <w:bookmarkStart w:id="27" w:name="_Toc247440514"/>
      <w:bookmarkStart w:id="28" w:name="_Toc247440810"/>
      <w:bookmarkStart w:id="29" w:name="_Toc247441073"/>
      <w:bookmarkStart w:id="30" w:name="_Toc247441209"/>
      <w:bookmarkStart w:id="31" w:name="_Toc351713932"/>
      <w:bookmarkStart w:id="32" w:name="_Toc372273431"/>
      <w:bookmarkStart w:id="33" w:name="_Toc392657650"/>
      <w:bookmarkStart w:id="34" w:name="_Toc512843256"/>
      <w:r w:rsidRPr="0039118A">
        <w:t>Purpose of this document</w:t>
      </w:r>
      <w:bookmarkEnd w:id="26"/>
      <w:bookmarkEnd w:id="27"/>
      <w:bookmarkEnd w:id="28"/>
      <w:bookmarkEnd w:id="29"/>
      <w:bookmarkEnd w:id="30"/>
      <w:bookmarkEnd w:id="31"/>
      <w:bookmarkEnd w:id="32"/>
      <w:bookmarkEnd w:id="33"/>
      <w:bookmarkEnd w:id="34"/>
    </w:p>
    <w:p w14:paraId="15A6104F" w14:textId="77777777"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information to the Ministry for inclusion in the National Patient Flow Data Collection (NPF). The document includes the following information:</w:t>
      </w:r>
    </w:p>
    <w:p w14:paraId="1ECC5C6D" w14:textId="77777777"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1027E24" w14:textId="77777777"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77ADFBEC"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68A68C8F"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586B45A8" w14:textId="77777777" w:rsidR="009E0774"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571FF54F" w14:textId="5E00C90D" w:rsidR="00B34ABC" w:rsidRDefault="00B34ABC" w:rsidP="00B34ABC">
      <w:pPr>
        <w:pStyle w:val="Heading2"/>
      </w:pPr>
      <w:r>
        <w:t>History of changes to this document</w:t>
      </w:r>
    </w:p>
    <w:p w14:paraId="77ED70EB" w14:textId="58CE38D3" w:rsidR="005C0F24" w:rsidRDefault="005C0F24" w:rsidP="005C0F24">
      <w:pPr>
        <w:pStyle w:val="ListParagraph"/>
        <w:numPr>
          <w:ilvl w:val="0"/>
          <w:numId w:val="83"/>
        </w:numPr>
        <w:autoSpaceDE w:val="0"/>
        <w:autoSpaceDN w:val="0"/>
        <w:adjustRightInd w:val="0"/>
        <w:spacing w:before="0" w:after="0"/>
        <w:rPr>
          <w:rFonts w:ascii="Arial Mäori" w:hAnsi="Arial Mäori" w:cs="Arial Mäori"/>
          <w:color w:val="000000"/>
          <w:szCs w:val="20"/>
          <w:lang w:eastAsia="en-NZ"/>
        </w:rPr>
      </w:pPr>
      <w:r>
        <w:t xml:space="preserve">Version 3.3 </w:t>
      </w:r>
      <w:r w:rsidRPr="005C0F24">
        <w:rPr>
          <w:rFonts w:ascii="Arial Mäori" w:hAnsi="Arial Mäori" w:cs="Arial Mäori"/>
          <w:color w:val="000000"/>
          <w:szCs w:val="20"/>
          <w:lang w:eastAsia="en-NZ"/>
        </w:rPr>
        <w:t>remov</w:t>
      </w:r>
      <w:r>
        <w:rPr>
          <w:rFonts w:ascii="Arial Mäori" w:hAnsi="Arial Mäori" w:cs="Arial Mäori"/>
          <w:color w:val="000000"/>
          <w:szCs w:val="20"/>
          <w:lang w:eastAsia="en-NZ"/>
        </w:rPr>
        <w:t xml:space="preserve">es </w:t>
      </w:r>
      <w:r w:rsidRPr="005C0F24">
        <w:rPr>
          <w:rFonts w:ascii="Arial Mäori" w:hAnsi="Arial Mäori" w:cs="Arial Mäori"/>
          <w:color w:val="000000"/>
          <w:szCs w:val="20"/>
          <w:lang w:eastAsia="en-NZ"/>
        </w:rPr>
        <w:t xml:space="preserve">detailed references to performance indicators, as these will change over time.  Performance metric specifications and dual </w:t>
      </w:r>
      <w:r>
        <w:rPr>
          <w:rFonts w:ascii="Arial Mäori" w:hAnsi="Arial Mäori" w:cs="Arial Mäori"/>
          <w:color w:val="000000"/>
          <w:szCs w:val="20"/>
          <w:lang w:eastAsia="en-NZ"/>
        </w:rPr>
        <w:t>reporting have been taken out of this document and will be documented separately.</w:t>
      </w:r>
      <w:r w:rsidRPr="005C0F24">
        <w:rPr>
          <w:rFonts w:ascii="Arial Mäori" w:hAnsi="Arial Mäori" w:cs="Arial Mäori"/>
          <w:color w:val="000000"/>
          <w:szCs w:val="20"/>
          <w:lang w:eastAsia="en-NZ"/>
        </w:rPr>
        <w:t xml:space="preserve"> </w:t>
      </w:r>
      <w:r>
        <w:rPr>
          <w:rFonts w:ascii="Arial Mäori" w:hAnsi="Arial Mäori" w:cs="Arial Mäori"/>
          <w:color w:val="000000"/>
          <w:szCs w:val="20"/>
          <w:lang w:eastAsia="en-NZ"/>
        </w:rPr>
        <w:t xml:space="preserve">  Minor editorial amendments have been made throughout the document to clarify areas of ambiguity and to respond to frequently asked questions</w:t>
      </w:r>
    </w:p>
    <w:p w14:paraId="5E6EDB16" w14:textId="38F8ED44" w:rsidR="005C0F24" w:rsidRDefault="005C0F24" w:rsidP="005C0F24">
      <w:pPr>
        <w:autoSpaceDE w:val="0"/>
        <w:autoSpaceDN w:val="0"/>
        <w:adjustRightInd w:val="0"/>
        <w:spacing w:before="0" w:after="0"/>
        <w:ind w:left="1440"/>
        <w:rPr>
          <w:rFonts w:ascii="Arial Mäori" w:hAnsi="Arial Mäori" w:cs="Arial Mäori"/>
          <w:color w:val="000000"/>
          <w:szCs w:val="20"/>
          <w:lang w:eastAsia="en-NZ"/>
        </w:rPr>
      </w:pPr>
      <w:r>
        <w:rPr>
          <w:rFonts w:ascii="Arial Mäori" w:hAnsi="Arial Mäori" w:cs="Arial Mäori"/>
          <w:color w:val="000000"/>
          <w:szCs w:val="20"/>
          <w:lang w:eastAsia="en-NZ"/>
        </w:rPr>
        <w:t>V3.3 also includes updated, detailed information on Exception Handling (refer to sections 4.9, 12.13 and 12.14).</w:t>
      </w:r>
    </w:p>
    <w:p w14:paraId="712100D7" w14:textId="77777777" w:rsidR="005C0F24" w:rsidRPr="005C0F24" w:rsidRDefault="005C0F24" w:rsidP="005C0F24">
      <w:pPr>
        <w:pStyle w:val="ListParagraph"/>
        <w:autoSpaceDE w:val="0"/>
        <w:autoSpaceDN w:val="0"/>
        <w:adjustRightInd w:val="0"/>
        <w:spacing w:before="0" w:after="0"/>
        <w:ind w:left="1440"/>
        <w:rPr>
          <w:rFonts w:ascii="Arial Mäori" w:hAnsi="Arial Mäori" w:cs="Arial Mäori"/>
          <w:color w:val="000000"/>
          <w:szCs w:val="20"/>
          <w:lang w:eastAsia="en-NZ"/>
        </w:rPr>
      </w:pPr>
    </w:p>
    <w:p w14:paraId="5F2DD5C2" w14:textId="2A7D3BFC" w:rsidR="00B34ABC" w:rsidRPr="00B34ABC" w:rsidRDefault="00B34ABC" w:rsidP="00B34ABC">
      <w:pPr>
        <w:pStyle w:val="BodyText"/>
        <w:numPr>
          <w:ilvl w:val="0"/>
          <w:numId w:val="83"/>
        </w:numPr>
      </w:pPr>
      <w:r>
        <w:t>Version 3.4 includes an update to table 12.22 Referred From Professional Group.   Following sector feedback MOH has clarified the detailed definitions.</w:t>
      </w:r>
      <w:r w:rsidR="005C0F24">
        <w:t xml:space="preserve">  No change has been made to the XSD or field validation business rules.</w:t>
      </w:r>
    </w:p>
    <w:p w14:paraId="65B6049E" w14:textId="77777777" w:rsidR="00B34ABC" w:rsidRPr="0039118A" w:rsidRDefault="00B34ABC" w:rsidP="00B34ABC">
      <w:pPr>
        <w:pStyle w:val="TableText"/>
        <w:rPr>
          <w:sz w:val="20"/>
          <w:szCs w:val="20"/>
          <w:lang w:eastAsia="en-NZ"/>
        </w:rPr>
      </w:pPr>
    </w:p>
    <w:p w14:paraId="265C139A" w14:textId="77777777" w:rsidR="00F32B2A" w:rsidRPr="0039118A" w:rsidRDefault="002B56EB" w:rsidP="003A24BD">
      <w:pPr>
        <w:pStyle w:val="Heading2"/>
      </w:pPr>
      <w:bookmarkStart w:id="35" w:name="_Toc374971241"/>
      <w:bookmarkStart w:id="36" w:name="_Toc374974836"/>
      <w:bookmarkStart w:id="37" w:name="_Toc374974974"/>
      <w:bookmarkStart w:id="38" w:name="_Toc247427185"/>
      <w:bookmarkStart w:id="39" w:name="_Toc247440521"/>
      <w:bookmarkStart w:id="40" w:name="_Toc247440817"/>
      <w:bookmarkStart w:id="41" w:name="_Toc247441080"/>
      <w:bookmarkStart w:id="42" w:name="_Toc247441216"/>
      <w:bookmarkStart w:id="43" w:name="_Toc351713939"/>
      <w:bookmarkStart w:id="44" w:name="_Toc372273432"/>
      <w:bookmarkStart w:id="45" w:name="_Toc392657651"/>
      <w:bookmarkStart w:id="46" w:name="_Toc512843257"/>
      <w:bookmarkEnd w:id="35"/>
      <w:bookmarkEnd w:id="36"/>
      <w:bookmarkEnd w:id="37"/>
      <w:r w:rsidRPr="0039118A">
        <w:t>Authority for collection of health information</w:t>
      </w:r>
      <w:bookmarkEnd w:id="38"/>
      <w:bookmarkEnd w:id="39"/>
      <w:bookmarkEnd w:id="40"/>
      <w:bookmarkEnd w:id="41"/>
      <w:bookmarkEnd w:id="42"/>
      <w:bookmarkEnd w:id="43"/>
      <w:bookmarkEnd w:id="44"/>
      <w:bookmarkEnd w:id="45"/>
      <w:bookmarkEnd w:id="46"/>
    </w:p>
    <w:p w14:paraId="3568BF0E" w14:textId="77777777" w:rsidR="002B56EB" w:rsidRPr="0039118A" w:rsidRDefault="002B56EB" w:rsidP="003A24BD">
      <w:pPr>
        <w:rPr>
          <w:lang w:val="en-US"/>
        </w:rPr>
      </w:pPr>
      <w:r w:rsidRPr="0039118A">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Pr="0039118A">
        <w:rPr>
          <w:lang w:val="en-US"/>
        </w:rPr>
        <w:t xml:space="preserve"> also governed by the Privacy Act 1993 and the Health Information Privacy Code 1994.</w:t>
      </w:r>
    </w:p>
    <w:p w14:paraId="0E765A33" w14:textId="77777777" w:rsidR="002B56EB" w:rsidRPr="0039118A" w:rsidRDefault="002B56EB" w:rsidP="003A24BD">
      <w:pPr>
        <w:pStyle w:val="Heading2"/>
      </w:pPr>
      <w:bookmarkStart w:id="47" w:name="_Toc247427186"/>
      <w:bookmarkStart w:id="48" w:name="_Toc247440522"/>
      <w:bookmarkStart w:id="49" w:name="_Toc247440818"/>
      <w:bookmarkStart w:id="50" w:name="_Toc247441081"/>
      <w:bookmarkStart w:id="51" w:name="_Toc247441217"/>
      <w:bookmarkStart w:id="52" w:name="_Toc351713940"/>
      <w:bookmarkStart w:id="53" w:name="_Toc372273433"/>
      <w:bookmarkStart w:id="54" w:name="_Toc392657652"/>
      <w:bookmarkStart w:id="55" w:name="_Toc512843258"/>
      <w:r w:rsidRPr="0039118A">
        <w:t>Contact</w:t>
      </w:r>
      <w:bookmarkEnd w:id="47"/>
      <w:bookmarkEnd w:id="48"/>
      <w:bookmarkEnd w:id="49"/>
      <w:bookmarkEnd w:id="50"/>
      <w:bookmarkEnd w:id="51"/>
      <w:bookmarkEnd w:id="52"/>
      <w:bookmarkEnd w:id="53"/>
      <w:bookmarkEnd w:id="54"/>
      <w:bookmarkEnd w:id="55"/>
    </w:p>
    <w:p w14:paraId="6D6F0F65" w14:textId="77777777"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operations@moh.govt.nz</w:t>
      </w:r>
      <w:r w:rsidRPr="0039118A">
        <w:t>.</w:t>
      </w:r>
    </w:p>
    <w:p w14:paraId="58AE90B9" w14:textId="77777777" w:rsidR="002B56EB" w:rsidRPr="0039118A" w:rsidRDefault="002B56EB" w:rsidP="003A24BD"/>
    <w:p w14:paraId="3BF2ECF0" w14:textId="77777777" w:rsidR="00CB28E9" w:rsidRPr="0039118A" w:rsidRDefault="00CB28E9" w:rsidP="003A24BD">
      <w:pPr>
        <w:rPr>
          <w:sz w:val="28"/>
          <w:szCs w:val="28"/>
        </w:rPr>
      </w:pPr>
      <w:r w:rsidRPr="0039118A">
        <w:br w:type="page"/>
      </w:r>
    </w:p>
    <w:p w14:paraId="717883F5" w14:textId="77777777" w:rsidR="002E0C64" w:rsidRPr="0039118A" w:rsidRDefault="005F5B9E" w:rsidP="008E2E54">
      <w:pPr>
        <w:pStyle w:val="Heading1"/>
      </w:pPr>
      <w:bookmarkStart w:id="56" w:name="_Toc372273434"/>
      <w:bookmarkStart w:id="57" w:name="_Toc392657653"/>
      <w:bookmarkStart w:id="58" w:name="_Toc512843259"/>
      <w:r w:rsidRPr="0039118A">
        <w:lastRenderedPageBreak/>
        <w:t>Overview of the National Patient Flow Collection</w:t>
      </w:r>
      <w:bookmarkEnd w:id="56"/>
      <w:bookmarkEnd w:id="57"/>
      <w:bookmarkEnd w:id="58"/>
      <w:r w:rsidR="002D2F06" w:rsidRPr="0039118A">
        <w:t xml:space="preserve"> </w:t>
      </w:r>
    </w:p>
    <w:p w14:paraId="376B46DD" w14:textId="77777777" w:rsidR="00D62784" w:rsidRPr="0039118A" w:rsidRDefault="005F5B9E" w:rsidP="003A24BD">
      <w:pPr>
        <w:pStyle w:val="Heading2"/>
      </w:pPr>
      <w:bookmarkStart w:id="59" w:name="_Toc372273435"/>
      <w:bookmarkStart w:id="60" w:name="_Toc392657654"/>
      <w:bookmarkStart w:id="61" w:name="_Toc512843260"/>
      <w:r w:rsidRPr="0039118A">
        <w:t>Purpose</w:t>
      </w:r>
      <w:bookmarkEnd w:id="59"/>
      <w:bookmarkEnd w:id="60"/>
      <w:bookmarkEnd w:id="61"/>
    </w:p>
    <w:p w14:paraId="298A65AD" w14:textId="0A355465"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compared and reported on</w:t>
      </w:r>
      <w:r w:rsidR="00F10DE1">
        <w:t>.</w:t>
      </w:r>
      <w:r w:rsidR="00A90A6F" w:rsidRPr="00A90A6F">
        <w:t xml:space="preserve"> </w:t>
      </w:r>
      <w:r w:rsidR="005773CC">
        <w:t>The Collection 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D6B6C13" w14:textId="77777777" w:rsidR="004A3BA6" w:rsidRPr="0039118A" w:rsidRDefault="00A90A6F" w:rsidP="00F379BB">
      <w:pPr>
        <w:pStyle w:val="BodyText"/>
        <w:ind w:left="0"/>
      </w:pPr>
      <w:r w:rsidRPr="00A90A6F">
        <w:t>The Collection will feed into a data</w:t>
      </w:r>
      <w:r w:rsidR="007E34EC">
        <w:t xml:space="preserve"> </w:t>
      </w:r>
      <w:r w:rsidRPr="00A90A6F">
        <w:t>warehouse environment to allow analytical reporting and comparison at both patient journey and activity level.  As a consistent reporting dataset it will support operational practice and decision-making and enable local, regional and national access to service use and patient outcomes data.</w:t>
      </w:r>
    </w:p>
    <w:p w14:paraId="5D1DE0A7" w14:textId="77777777" w:rsidR="005351D3" w:rsidRPr="0039118A" w:rsidRDefault="005351D3" w:rsidP="005351D3">
      <w:pPr>
        <w:pStyle w:val="Heading2"/>
      </w:pPr>
      <w:bookmarkStart w:id="62" w:name="_Toc406417668"/>
      <w:bookmarkStart w:id="63" w:name="_Toc406417669"/>
      <w:bookmarkStart w:id="64" w:name="_Toc372273436"/>
      <w:bookmarkStart w:id="65" w:name="_Toc392657655"/>
      <w:bookmarkStart w:id="66" w:name="_Toc512843261"/>
      <w:bookmarkStart w:id="67" w:name="_Toc392657656"/>
      <w:bookmarkStart w:id="68" w:name="_Toc372273437"/>
      <w:bookmarkEnd w:id="62"/>
      <w:bookmarkEnd w:id="63"/>
      <w:r w:rsidRPr="0039118A">
        <w:t>Content</w:t>
      </w:r>
      <w:bookmarkEnd w:id="64"/>
      <w:bookmarkEnd w:id="65"/>
      <w:bookmarkEnd w:id="66"/>
    </w:p>
    <w:p w14:paraId="4BF04493" w14:textId="77777777" w:rsidR="00D41163" w:rsidRDefault="00D41163" w:rsidP="00D41163">
      <w:pPr>
        <w:pStyle w:val="Heading3"/>
        <w:numPr>
          <w:ilvl w:val="2"/>
          <w:numId w:val="40"/>
        </w:numPr>
      </w:pPr>
      <w:bookmarkStart w:id="69" w:name="_Toc512843262"/>
      <w:r>
        <w:t>History and Development</w:t>
      </w:r>
      <w:bookmarkEnd w:id="69"/>
    </w:p>
    <w:p w14:paraId="5B8388CD" w14:textId="77777777" w:rsidR="00D41163" w:rsidRDefault="00D41163" w:rsidP="00D41163">
      <w:pPr>
        <w:pStyle w:val="BodyText"/>
        <w:ind w:left="0"/>
      </w:pPr>
      <w:r>
        <w:t>The NPF Collection was developed between 2014 and 2017 across three phases.</w:t>
      </w:r>
    </w:p>
    <w:p w14:paraId="5E405902" w14:textId="77777777" w:rsidR="00A90A6F" w:rsidRDefault="00A90A6F" w:rsidP="005351D3">
      <w:r>
        <w:t>NPF Phase 1 tracked referrals through to First Specialist Assessment</w:t>
      </w:r>
      <w:r w:rsidR="003A1A4D">
        <w:t xml:space="preserve"> (FSA)</w:t>
      </w:r>
      <w:r>
        <w:t xml:space="preserve">. </w:t>
      </w:r>
    </w:p>
    <w:p w14:paraId="65A3829B" w14:textId="77777777" w:rsidR="00925C26" w:rsidRDefault="00925C26" w:rsidP="005351D3">
      <w:r>
        <w:t>NPF Phase 2 extended the data elements and services and service sub-types included in the Collection.</w:t>
      </w:r>
    </w:p>
    <w:p w14:paraId="4CD66F31" w14:textId="77777777" w:rsidR="00925C26" w:rsidRDefault="00925C26" w:rsidP="00806613">
      <w:pPr>
        <w:jc w:val="both"/>
      </w:pPr>
      <w:r>
        <w:t>NPF Phase 3:</w:t>
      </w:r>
    </w:p>
    <w:p w14:paraId="59748071" w14:textId="7777777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6570607E"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23329BC4"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678E6772" w14:textId="77777777"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5D2377EC" w14:textId="77777777"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7356D9">
        <w:t>4.5</w:t>
      </w:r>
      <w:r w:rsidR="00BA5512">
        <w:fldChar w:fldCharType="end"/>
      </w:r>
      <w:r w:rsidR="00864E62">
        <w:t xml:space="preserve"> Scope of the Collection</w:t>
      </w:r>
      <w:r w:rsidR="0089195F">
        <w:t>’</w:t>
      </w:r>
      <w:r w:rsidR="00864E62">
        <w:t xml:space="preserve"> for </w:t>
      </w:r>
      <w:r w:rsidRPr="00B634F0">
        <w:t>more information.</w:t>
      </w:r>
    </w:p>
    <w:p w14:paraId="2D946B63" w14:textId="77777777" w:rsidR="00810A7F" w:rsidRPr="00810A7F" w:rsidRDefault="00810A7F" w:rsidP="00810A7F">
      <w:pPr>
        <w:pStyle w:val="BodyText"/>
      </w:pPr>
      <w:bookmarkStart w:id="70" w:name="_Toc444256995"/>
      <w:bookmarkStart w:id="71" w:name="_Toc444257450"/>
      <w:bookmarkStart w:id="72" w:name="_Toc444517500"/>
      <w:bookmarkStart w:id="73" w:name="_Toc444521033"/>
      <w:bookmarkStart w:id="74" w:name="_Toc444256996"/>
      <w:bookmarkStart w:id="75" w:name="_Toc444257451"/>
      <w:bookmarkStart w:id="76" w:name="_Toc444517501"/>
      <w:bookmarkStart w:id="77" w:name="_Toc444521034"/>
      <w:bookmarkStart w:id="78" w:name="_Toc444256997"/>
      <w:bookmarkStart w:id="79" w:name="_Toc444257452"/>
      <w:bookmarkStart w:id="80" w:name="_Toc444517502"/>
      <w:bookmarkStart w:id="81" w:name="_Toc444521035"/>
      <w:bookmarkStart w:id="82" w:name="_Toc444256998"/>
      <w:bookmarkStart w:id="83" w:name="_Toc444257453"/>
      <w:bookmarkStart w:id="84" w:name="_Toc444517503"/>
      <w:bookmarkStart w:id="85" w:name="_Toc444521036"/>
      <w:bookmarkStart w:id="86" w:name="_Toc444256999"/>
      <w:bookmarkStart w:id="87" w:name="_Toc444257454"/>
      <w:bookmarkStart w:id="88" w:name="_Toc444517504"/>
      <w:bookmarkStart w:id="89" w:name="_Toc444521037"/>
      <w:bookmarkStart w:id="90" w:name="_Toc444257000"/>
      <w:bookmarkStart w:id="91" w:name="_Toc444257455"/>
      <w:bookmarkStart w:id="92" w:name="_Toc444517505"/>
      <w:bookmarkStart w:id="93" w:name="_Toc444521038"/>
      <w:bookmarkStart w:id="94" w:name="_Toc405552525"/>
      <w:bookmarkStart w:id="95" w:name="_Toc405789535"/>
      <w:bookmarkStart w:id="96" w:name="_Toc405816886"/>
      <w:bookmarkStart w:id="97" w:name="_Toc40587405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1E86F09" w14:textId="77777777" w:rsidR="005351D3" w:rsidRPr="0039118A" w:rsidRDefault="005351D3" w:rsidP="00DC321C">
      <w:pPr>
        <w:pStyle w:val="Heading3"/>
        <w:numPr>
          <w:ilvl w:val="2"/>
          <w:numId w:val="40"/>
        </w:numPr>
      </w:pPr>
      <w:bookmarkStart w:id="98" w:name="_Toc512843263"/>
      <w:r w:rsidRPr="0039118A">
        <w:t>Other Collections</w:t>
      </w:r>
      <w:bookmarkEnd w:id="98"/>
      <w:r w:rsidRPr="0039118A">
        <w:t xml:space="preserve"> </w:t>
      </w:r>
    </w:p>
    <w:p w14:paraId="3CF87D58" w14:textId="77777777"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23ED60FA" w14:textId="77777777"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64AE1FA6" w14:textId="77777777"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diagnosis and</w:t>
      </w:r>
      <w:r>
        <w:t xml:space="preserve"> treatment. </w:t>
      </w:r>
      <w:r w:rsidR="00BE6ADB">
        <w:t xml:space="preserve">It also provides summary data on waiting times from Referral to FSA. </w:t>
      </w:r>
    </w:p>
    <w:p w14:paraId="0701126D" w14:textId="77777777" w:rsidR="00F74F7A"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4F2CA162" w14:textId="77777777" w:rsidR="003841FF" w:rsidRPr="0039118A" w:rsidRDefault="003841FF" w:rsidP="003A24BD">
      <w:pPr>
        <w:pStyle w:val="Heading2"/>
      </w:pPr>
      <w:bookmarkStart w:id="99" w:name="_Toc512843264"/>
      <w:r w:rsidRPr="0039118A">
        <w:t>Health Identity Data</w:t>
      </w:r>
      <w:bookmarkEnd w:id="67"/>
      <w:bookmarkEnd w:id="99"/>
    </w:p>
    <w:p w14:paraId="7E3818DF" w14:textId="77777777"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w:t>
      </w:r>
      <w:proofErr w:type="gramStart"/>
      <w:r w:rsidR="00024B99" w:rsidRPr="0039118A">
        <w:t>DoB</w:t>
      </w:r>
      <w:proofErr w:type="gramEnd"/>
      <w:r w:rsidR="00024B99" w:rsidRPr="0039118A">
        <w:t>)</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w:t>
      </w:r>
      <w:proofErr w:type="gramStart"/>
      <w:r w:rsidR="00461E3D" w:rsidRPr="0039118A">
        <w:t>DoB</w:t>
      </w:r>
      <w:proofErr w:type="gramEnd"/>
      <w:r w:rsidR="00461E3D" w:rsidRPr="0039118A">
        <w:t xml:space="preserve">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 xml:space="preserve">analysis of health needs of patients within a DHB and the delivery of services to the patient. The Domicile Code is collected at each Activity and Referral as it </w:t>
      </w:r>
      <w:r w:rsidR="00CC5829" w:rsidRPr="0039118A">
        <w:t>may change during the patient journey</w:t>
      </w:r>
      <w:r w:rsidR="00660056">
        <w:t xml:space="preserve"> and the submitted data is considered to be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491F0EE9" w14:textId="77777777" w:rsidR="003841FF" w:rsidRPr="0039118A" w:rsidRDefault="003841FF" w:rsidP="003A24BD">
      <w:r w:rsidRPr="0039118A">
        <w:lastRenderedPageBreak/>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r w:rsidR="00D672C9">
        <w:t>s</w:t>
      </w:r>
      <w:r w:rsidR="00A94383">
        <w:t>ervices and managing the patient journey</w:t>
      </w:r>
      <w:r w:rsidRPr="0039118A">
        <w:t>.</w:t>
      </w:r>
    </w:p>
    <w:p w14:paraId="478BC9B3" w14:textId="77777777" w:rsidR="0005732B" w:rsidRPr="0039118A" w:rsidRDefault="005F5B9E" w:rsidP="003A24BD">
      <w:pPr>
        <w:pStyle w:val="Heading2"/>
      </w:pPr>
      <w:bookmarkStart w:id="100" w:name="_Toc405552528"/>
      <w:bookmarkStart w:id="101" w:name="_Toc405789538"/>
      <w:bookmarkStart w:id="102" w:name="_Toc405816889"/>
      <w:bookmarkStart w:id="103" w:name="_Toc405874055"/>
      <w:bookmarkStart w:id="104" w:name="_Toc392657657"/>
      <w:bookmarkStart w:id="105" w:name="_Toc512843265"/>
      <w:bookmarkEnd w:id="100"/>
      <w:bookmarkEnd w:id="101"/>
      <w:bookmarkEnd w:id="102"/>
      <w:bookmarkEnd w:id="103"/>
      <w:r w:rsidRPr="0039118A">
        <w:t>Start Date</w:t>
      </w:r>
      <w:bookmarkEnd w:id="68"/>
      <w:bookmarkEnd w:id="104"/>
      <w:bookmarkEnd w:id="105"/>
    </w:p>
    <w:p w14:paraId="58C5B5B0" w14:textId="7777777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33D7FCBA" w14:textId="77777777"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4F293757" w14:textId="77777777" w:rsidR="005F5B9E" w:rsidRPr="0039118A" w:rsidRDefault="005F5B9E" w:rsidP="003A24BD">
      <w:pPr>
        <w:pStyle w:val="Heading2"/>
      </w:pPr>
      <w:bookmarkStart w:id="106" w:name="_Toc444257004"/>
      <w:bookmarkStart w:id="107" w:name="_Toc444257459"/>
      <w:bookmarkStart w:id="108" w:name="_Toc444517509"/>
      <w:bookmarkStart w:id="109" w:name="_Toc444521042"/>
      <w:bookmarkStart w:id="110" w:name="_Toc444257005"/>
      <w:bookmarkStart w:id="111" w:name="_Toc444257460"/>
      <w:bookmarkStart w:id="112" w:name="_Toc444517510"/>
      <w:bookmarkStart w:id="113" w:name="_Toc444521043"/>
      <w:bookmarkStart w:id="114" w:name="_Toc444257006"/>
      <w:bookmarkStart w:id="115" w:name="_Toc444257461"/>
      <w:bookmarkStart w:id="116" w:name="_Toc444517511"/>
      <w:bookmarkStart w:id="117" w:name="_Toc444521044"/>
      <w:bookmarkStart w:id="118" w:name="_Toc444257007"/>
      <w:bookmarkStart w:id="119" w:name="_Toc444257462"/>
      <w:bookmarkStart w:id="120" w:name="_Toc444517512"/>
      <w:bookmarkStart w:id="121" w:name="_Toc444521045"/>
      <w:bookmarkStart w:id="122" w:name="_Toc372273439"/>
      <w:bookmarkStart w:id="123" w:name="_Toc392657659"/>
      <w:bookmarkStart w:id="124" w:name="_Toc51284326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39118A">
        <w:t>Frequency of Updates</w:t>
      </w:r>
      <w:bookmarkEnd w:id="122"/>
      <w:bookmarkEnd w:id="123"/>
      <w:bookmarkEnd w:id="124"/>
    </w:p>
    <w:p w14:paraId="7B3CE1AA" w14:textId="77777777"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the Ministry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69AA2786" w14:textId="77777777" w:rsidR="005F5B9E" w:rsidRPr="0039118A" w:rsidRDefault="009B3793" w:rsidP="003A24BD">
      <w:pPr>
        <w:pStyle w:val="Heading2"/>
      </w:pPr>
      <w:bookmarkStart w:id="125" w:name="_Toc406140767"/>
      <w:bookmarkStart w:id="126" w:name="_Toc406417676"/>
      <w:bookmarkStart w:id="127" w:name="_Toc512843267"/>
      <w:bookmarkEnd w:id="125"/>
      <w:bookmarkEnd w:id="126"/>
      <w:r>
        <w:t>Authorised Access</w:t>
      </w:r>
      <w:bookmarkEnd w:id="127"/>
    </w:p>
    <w:p w14:paraId="3FBB27C1" w14:textId="77777777" w:rsidR="00645525" w:rsidRPr="0039118A" w:rsidRDefault="00B504D2" w:rsidP="003A24BD">
      <w:pPr>
        <w:pStyle w:val="TableText"/>
        <w:rPr>
          <w:sz w:val="20"/>
          <w:szCs w:val="20"/>
        </w:rPr>
      </w:pPr>
      <w:r w:rsidRPr="0039118A">
        <w:rPr>
          <w:sz w:val="20"/>
          <w:szCs w:val="20"/>
        </w:rPr>
        <w:t xml:space="preserve">Authorised members of the Ministry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09F0FC6C" w14:textId="77777777" w:rsidR="005F5B9E" w:rsidRPr="0039118A" w:rsidRDefault="005F5B9E" w:rsidP="003A24BD">
      <w:pPr>
        <w:pStyle w:val="Heading2"/>
      </w:pPr>
      <w:bookmarkStart w:id="128" w:name="_Toc372273441"/>
      <w:bookmarkStart w:id="129" w:name="_Toc392657661"/>
      <w:bookmarkStart w:id="130" w:name="_Toc512843268"/>
      <w:r w:rsidRPr="0039118A">
        <w:t>Privacy Issues</w:t>
      </w:r>
      <w:bookmarkEnd w:id="128"/>
      <w:bookmarkEnd w:id="129"/>
      <w:bookmarkEnd w:id="130"/>
    </w:p>
    <w:p w14:paraId="7D105E86" w14:textId="77777777" w:rsidR="00645525" w:rsidRPr="0039118A" w:rsidRDefault="00645525" w:rsidP="003A24BD">
      <w:pPr>
        <w:pStyle w:val="TableText"/>
        <w:rPr>
          <w:sz w:val="20"/>
          <w:szCs w:val="20"/>
        </w:rPr>
      </w:pPr>
      <w:r w:rsidRPr="0039118A">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780729B8" w14:textId="77777777" w:rsidR="005F5B9E" w:rsidRPr="0039118A" w:rsidRDefault="00645525" w:rsidP="003A24BD">
      <w:pPr>
        <w:rPr>
          <w:szCs w:val="20"/>
        </w:rPr>
      </w:pPr>
      <w:r w:rsidRPr="0039118A">
        <w:rPr>
          <w:szCs w:val="20"/>
        </w:rPr>
        <w:t>Information available to the general public is of a statistical and non-identifiable nature. Researchers requiring identifiable data will usually need approval from an Ethics Committee.</w:t>
      </w:r>
    </w:p>
    <w:p w14:paraId="45D87F8A" w14:textId="77777777" w:rsidR="005F5B9E" w:rsidRPr="0039118A" w:rsidRDefault="00221A62" w:rsidP="003A24BD">
      <w:pPr>
        <w:pStyle w:val="Heading2"/>
      </w:pPr>
      <w:bookmarkStart w:id="131" w:name="_Toc372273442"/>
      <w:bookmarkStart w:id="132" w:name="_Toc392657662"/>
      <w:bookmarkStart w:id="133" w:name="_Toc512843269"/>
      <w:r>
        <w:t xml:space="preserve">Purpose of </w:t>
      </w:r>
      <w:r w:rsidR="005F5B9E" w:rsidRPr="0039118A">
        <w:t>Reports and Publications</w:t>
      </w:r>
      <w:bookmarkEnd w:id="131"/>
      <w:bookmarkEnd w:id="132"/>
      <w:bookmarkEnd w:id="133"/>
    </w:p>
    <w:p w14:paraId="1DA1A92D" w14:textId="77777777"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5DE3E73B" w14:textId="77777777" w:rsidR="005F5B9E" w:rsidRPr="0039118A" w:rsidRDefault="005F5B9E" w:rsidP="003A24BD">
      <w:pPr>
        <w:pStyle w:val="Heading2"/>
      </w:pPr>
      <w:bookmarkStart w:id="134" w:name="_Toc372273443"/>
      <w:bookmarkStart w:id="135" w:name="_Toc392657663"/>
      <w:bookmarkStart w:id="136" w:name="_Toc512843270"/>
      <w:r w:rsidRPr="0039118A">
        <w:t>Data Provision</w:t>
      </w:r>
      <w:bookmarkEnd w:id="134"/>
      <w:bookmarkEnd w:id="135"/>
      <w:bookmarkEnd w:id="136"/>
    </w:p>
    <w:p w14:paraId="0B2AB201" w14:textId="77777777" w:rsidR="005F5B9E" w:rsidRPr="0039118A" w:rsidRDefault="005F5B9E" w:rsidP="003A24BD">
      <w:r w:rsidRPr="0039118A">
        <w:t xml:space="preserve">Customised datasets or summary reports are available on request, either electronically or on paper. Staff from the </w:t>
      </w:r>
      <w:r w:rsidR="00712C7E" w:rsidRPr="0039118A">
        <w:t xml:space="preserve">Ministry’s </w:t>
      </w:r>
      <w:r w:rsidRPr="0039118A">
        <w:t xml:space="preserve">Analytical Services team 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FFB9598" w14:textId="77777777" w:rsidR="005F5B9E" w:rsidRPr="0039118A" w:rsidRDefault="005F5B9E" w:rsidP="003A24BD">
      <w:r w:rsidRPr="0039118A">
        <w:t>The Ministry</w:t>
      </w:r>
      <w:r w:rsidR="00712C7E" w:rsidRPr="0039118A">
        <w:t xml:space="preserve">’s </w:t>
      </w:r>
      <w:r w:rsidRPr="0039118A">
        <w:t xml:space="preserve">Analytical Services team also offers a peer review service to ensure that Ministry of Health data is reported appropriately when published by other organisations. </w:t>
      </w:r>
    </w:p>
    <w:p w14:paraId="71A6E220" w14:textId="77777777" w:rsidR="005F5B9E" w:rsidRPr="0039118A" w:rsidRDefault="0053754D" w:rsidP="003A24BD">
      <w:r w:rsidRPr="0039118A">
        <w:t>Requestor</w:t>
      </w:r>
      <w:r w:rsidR="00633F77" w:rsidRPr="0039118A">
        <w:t>s outside the Ministry</w:t>
      </w:r>
      <w:r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2A3DD3D9" w14:textId="77777777" w:rsidR="0078032A" w:rsidRPr="0039118A" w:rsidRDefault="0078032A" w:rsidP="003A24BD">
      <w:r w:rsidRPr="0039118A">
        <w:t>For further information about this collection or to request specific datasets or reports</w:t>
      </w:r>
      <w:r w:rsidR="00633F77" w:rsidRPr="0039118A">
        <w:t xml:space="preserve">, contact </w:t>
      </w:r>
      <w:r w:rsidR="00A977AB">
        <w:t>the Ministry</w:t>
      </w:r>
      <w:r w:rsidR="00633F77" w:rsidRPr="0039118A">
        <w:t xml:space="preserve">’s </w:t>
      </w:r>
      <w:r w:rsidRPr="0039118A">
        <w:t xml:space="preserve">Analytical Services team on (04) 816 2893 or email </w:t>
      </w:r>
      <w:hyperlink r:id="rId8" w:history="1">
        <w:r w:rsidRPr="0039118A">
          <w:rPr>
            <w:rStyle w:val="Hyperlink"/>
          </w:rPr>
          <w:t>data-enquiries@moh.govt.nz</w:t>
        </w:r>
      </w:hyperlink>
      <w:r w:rsidRPr="0039118A">
        <w:t>.</w:t>
      </w:r>
    </w:p>
    <w:p w14:paraId="20F4E6CE" w14:textId="77777777" w:rsidR="004E3263" w:rsidRPr="0039118A" w:rsidRDefault="004E3263" w:rsidP="003A24BD">
      <w:pPr>
        <w:sectPr w:rsidR="004E3263" w:rsidRPr="0039118A" w:rsidSect="00324AB3">
          <w:headerReference w:type="default" r:id="rId9"/>
          <w:footerReference w:type="default" r:id="rId10"/>
          <w:headerReference w:type="first" r:id="rId11"/>
          <w:pgSz w:w="11907" w:h="16840" w:code="9"/>
          <w:pgMar w:top="1418" w:right="1418" w:bottom="1134" w:left="1418" w:header="692" w:footer="0" w:gutter="0"/>
          <w:cols w:space="720"/>
          <w:titlePg/>
          <w:docGrid w:linePitch="272"/>
        </w:sectPr>
      </w:pPr>
    </w:p>
    <w:p w14:paraId="6E471E70" w14:textId="77777777" w:rsidR="00E37F93" w:rsidRPr="0039118A" w:rsidRDefault="004F4542" w:rsidP="008E2E54">
      <w:pPr>
        <w:pStyle w:val="Heading1"/>
      </w:pPr>
      <w:bookmarkStart w:id="137" w:name="_Toc405552536"/>
      <w:bookmarkStart w:id="138" w:name="_Toc405789546"/>
      <w:bookmarkStart w:id="139" w:name="_Toc405816897"/>
      <w:bookmarkStart w:id="140" w:name="_Toc405874063"/>
      <w:bookmarkStart w:id="141" w:name="_Toc392657664"/>
      <w:bookmarkStart w:id="142" w:name="_Toc512843271"/>
      <w:bookmarkStart w:id="143" w:name="_Toc372273444"/>
      <w:bookmarkEnd w:id="137"/>
      <w:bookmarkEnd w:id="138"/>
      <w:bookmarkEnd w:id="139"/>
      <w:bookmarkEnd w:id="140"/>
      <w:r w:rsidRPr="0039118A">
        <w:lastRenderedPageBreak/>
        <w:t xml:space="preserve">NPF </w:t>
      </w:r>
      <w:bookmarkEnd w:id="141"/>
      <w:r w:rsidR="00DC52C0">
        <w:t>Collection Overview</w:t>
      </w:r>
      <w:bookmarkEnd w:id="142"/>
    </w:p>
    <w:p w14:paraId="396791F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5557A47E" w14:textId="77777777" w:rsidR="00126340" w:rsidRDefault="00126340" w:rsidP="00F379BB">
      <w:pPr>
        <w:pStyle w:val="Heading2"/>
      </w:pPr>
      <w:bookmarkStart w:id="144" w:name="_Toc444257014"/>
      <w:bookmarkStart w:id="145" w:name="_Toc444257469"/>
      <w:bookmarkStart w:id="146" w:name="_Toc444517519"/>
      <w:bookmarkStart w:id="147" w:name="_Toc444521052"/>
      <w:bookmarkStart w:id="148" w:name="_Toc512843272"/>
      <w:bookmarkEnd w:id="144"/>
      <w:bookmarkEnd w:id="145"/>
      <w:bookmarkEnd w:id="146"/>
      <w:bookmarkEnd w:id="147"/>
      <w:r w:rsidRPr="0039118A">
        <w:t>NPF Core Business Concepts</w:t>
      </w:r>
      <w:bookmarkEnd w:id="148"/>
      <w:r w:rsidRPr="0039118A">
        <w:t xml:space="preserve"> </w:t>
      </w:r>
    </w:p>
    <w:p w14:paraId="1E4E67F7" w14:textId="77777777"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40F741AD" w14:textId="77777777" w:rsidR="00C856DB" w:rsidRPr="0039118A" w:rsidRDefault="00D46693" w:rsidP="00793D29">
      <w:pPr>
        <w:pStyle w:val="Caption"/>
      </w:pPr>
      <w:r>
        <w:object w:dxaOrig="11464" w:dyaOrig="10591" w14:anchorId="4C82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7.75pt" o:ole="">
            <v:imagedata r:id="rId12" o:title=""/>
          </v:shape>
          <o:OLEObject Type="Embed" ProgID="Visio.Drawing.11" ShapeID="_x0000_i1025" DrawAspect="Content" ObjectID="_1601452741" r:id="rId13"/>
        </w:object>
      </w:r>
      <w:r w:rsidR="00027D7B" w:rsidRPr="0039118A">
        <w:t xml:space="preserve">Figure </w:t>
      </w:r>
      <w:fldSimple w:instr=" SEQ Figure \* ARABIC ">
        <w:r w:rsidR="007356D9">
          <w:rPr>
            <w:noProof/>
          </w:rPr>
          <w:t>1</w:t>
        </w:r>
      </w:fldSimple>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46304391" w14:textId="77777777" w:rsidTr="00ED0115">
        <w:tc>
          <w:tcPr>
            <w:tcW w:w="9287" w:type="dxa"/>
          </w:tcPr>
          <w:p w14:paraId="689F669B" w14:textId="77777777" w:rsidR="00ED0115" w:rsidRPr="00CC0A59" w:rsidRDefault="00ED0115" w:rsidP="004B2F88">
            <w:r w:rsidRPr="00CC0A59">
              <w:rPr>
                <w:b/>
              </w:rPr>
              <w:t>Note:</w:t>
            </w:r>
            <w:r w:rsidRPr="00CC0A59">
              <w:t xml:space="preserve"> The NPF Core Business Concepts diagram is a subset of the overall Business Concept Model documented in the High Level Requirements. </w:t>
            </w:r>
            <w:r w:rsidR="00C1727E" w:rsidRPr="00C1727E">
              <w:t>The diagram represents NPF business concepts, it does not cover all scenarios or represent all patient journeys.</w:t>
            </w:r>
          </w:p>
        </w:tc>
      </w:tr>
    </w:tbl>
    <w:p w14:paraId="449CE3CC" w14:textId="77777777" w:rsidR="0061294F" w:rsidRDefault="0061294F" w:rsidP="00CD416C"/>
    <w:p w14:paraId="51DBE5F2" w14:textId="77777777" w:rsidR="00CD416C" w:rsidRDefault="00CD416C">
      <w:pPr>
        <w:spacing w:before="0" w:after="0"/>
        <w:rPr>
          <w:b/>
          <w:sz w:val="24"/>
        </w:rPr>
      </w:pPr>
      <w:r>
        <w:br w:type="page"/>
      </w:r>
    </w:p>
    <w:p w14:paraId="7C1150C6" w14:textId="77777777" w:rsidR="0061294F" w:rsidRDefault="0061294F" w:rsidP="0061294F">
      <w:pPr>
        <w:pStyle w:val="Heading2"/>
      </w:pPr>
      <w:bookmarkStart w:id="149" w:name="_Toc512843273"/>
      <w:r>
        <w:lastRenderedPageBreak/>
        <w:t>Structured Business Vocabulary</w:t>
      </w:r>
      <w:bookmarkEnd w:id="149"/>
    </w:p>
    <w:p w14:paraId="3F54B04B" w14:textId="77777777"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7230" w:type="dxa"/>
        <w:tblInd w:w="108" w:type="dxa"/>
        <w:tblBorders>
          <w:insideV w:val="single" w:sz="8" w:space="0" w:color="7BA0CD"/>
        </w:tblBorders>
        <w:tblLayout w:type="fixed"/>
        <w:tblLook w:val="04A0" w:firstRow="1" w:lastRow="0" w:firstColumn="1" w:lastColumn="0" w:noHBand="0" w:noVBand="1"/>
      </w:tblPr>
      <w:tblGrid>
        <w:gridCol w:w="1560"/>
        <w:gridCol w:w="5670"/>
      </w:tblGrid>
      <w:tr w:rsidR="0018237D" w:rsidRPr="0039118A" w14:paraId="5302621E" w14:textId="77777777" w:rsidTr="00EC2A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EFC0A88" w14:textId="77777777" w:rsidR="0018237D" w:rsidRPr="0039118A" w:rsidRDefault="0018237D"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62CE2B8" w14:textId="77777777" w:rsidR="0018237D" w:rsidRPr="0039118A" w:rsidRDefault="0018237D"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r>
      <w:tr w:rsidR="0018237D" w:rsidRPr="00EF18DA" w14:paraId="5B36B211" w14:textId="77777777" w:rsidTr="00EC2A45">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1D7AF85C" w14:textId="77777777" w:rsidR="0018237D" w:rsidRPr="003C69BA" w:rsidRDefault="0018237D"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tcBorders>
            <w:shd w:val="clear" w:color="auto" w:fill="auto"/>
            <w:vAlign w:val="center"/>
          </w:tcPr>
          <w:p w14:paraId="1196A4A3"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Pr>
                <w:rFonts w:cs="Arial"/>
                <w:sz w:val="20"/>
                <w:szCs w:val="20"/>
              </w:rPr>
              <w:t>P</w:t>
            </w:r>
            <w:r w:rsidRPr="003C69BA">
              <w:rPr>
                <w:rFonts w:cs="Arial"/>
                <w:sz w:val="20"/>
                <w:szCs w:val="20"/>
              </w:rPr>
              <w:t xml:space="preserve">atient’s journey.  Activities are component parts of a </w:t>
            </w:r>
            <w:r>
              <w:rPr>
                <w:rFonts w:cs="Arial"/>
                <w:sz w:val="20"/>
                <w:szCs w:val="20"/>
              </w:rPr>
              <w:t>S</w:t>
            </w:r>
            <w:r w:rsidRPr="003C69BA">
              <w:rPr>
                <w:rFonts w:cs="Arial"/>
                <w:sz w:val="20"/>
                <w:szCs w:val="20"/>
              </w:rPr>
              <w:t xml:space="preserve">ervice </w:t>
            </w:r>
            <w:r>
              <w:rPr>
                <w:rFonts w:cs="Arial"/>
                <w:sz w:val="20"/>
                <w:szCs w:val="20"/>
              </w:rPr>
              <w:t>S</w:t>
            </w:r>
            <w:r w:rsidRPr="003C69BA">
              <w:rPr>
                <w:rFonts w:cs="Arial"/>
                <w:sz w:val="20"/>
                <w:szCs w:val="20"/>
              </w:rPr>
              <w:t>equence.</w:t>
            </w:r>
          </w:p>
        </w:tc>
      </w:tr>
      <w:tr w:rsidR="0018237D" w:rsidRPr="00EF18DA" w14:paraId="21DD13F6"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C5A207F"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tcBorders>
            <w:shd w:val="clear" w:color="auto" w:fill="auto"/>
            <w:vAlign w:val="center"/>
          </w:tcPr>
          <w:p w14:paraId="089D9EAD"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Pr>
                <w:rFonts w:cs="Arial"/>
                <w:sz w:val="20"/>
                <w:szCs w:val="20"/>
              </w:rPr>
              <w:t>A</w:t>
            </w:r>
            <w:r w:rsidRPr="003C69BA">
              <w:rPr>
                <w:rFonts w:cs="Arial"/>
                <w:sz w:val="20"/>
                <w:szCs w:val="20"/>
              </w:rPr>
              <w:t xml:space="preserve">ctivity that provides the </w:t>
            </w:r>
            <w:r>
              <w:rPr>
                <w:rFonts w:cs="Arial"/>
                <w:sz w:val="20"/>
                <w:szCs w:val="20"/>
              </w:rPr>
              <w:t>S</w:t>
            </w:r>
            <w:r w:rsidRPr="003C69BA">
              <w:rPr>
                <w:rFonts w:cs="Arial"/>
                <w:sz w:val="20"/>
                <w:szCs w:val="20"/>
              </w:rPr>
              <w:t xml:space="preserve">ervice to the </w:t>
            </w:r>
            <w:r>
              <w:rPr>
                <w:rFonts w:cs="Arial"/>
                <w:sz w:val="20"/>
                <w:szCs w:val="20"/>
              </w:rPr>
              <w:t>P</w:t>
            </w:r>
            <w:r w:rsidRPr="003C69BA">
              <w:rPr>
                <w:rFonts w:cs="Arial"/>
                <w:sz w:val="20"/>
                <w:szCs w:val="20"/>
              </w:rPr>
              <w:t>atient.</w:t>
            </w:r>
          </w:p>
        </w:tc>
      </w:tr>
      <w:tr w:rsidR="0018237D" w:rsidRPr="0039118A" w14:paraId="1F193821"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953984A"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tcBorders>
            <w:shd w:val="clear" w:color="auto" w:fill="auto"/>
            <w:vAlign w:val="center"/>
          </w:tcPr>
          <w:p w14:paraId="57061324" w14:textId="77777777" w:rsidR="0018237D" w:rsidRPr="003C69BA" w:rsidRDefault="0018237D"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r>
      <w:tr w:rsidR="0018237D" w:rsidRPr="001412E7" w14:paraId="7D6BB275"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8AFA9E"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tcBorders>
            <w:shd w:val="clear" w:color="auto" w:fill="auto"/>
            <w:vAlign w:val="center"/>
          </w:tcPr>
          <w:p w14:paraId="5FBD54D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Pr>
                <w:rFonts w:cs="Arial"/>
                <w:sz w:val="20"/>
                <w:szCs w:val="20"/>
              </w:rPr>
              <w:t>S</w:t>
            </w:r>
            <w:r w:rsidRPr="003C69BA">
              <w:rPr>
                <w:rFonts w:cs="Arial"/>
                <w:sz w:val="20"/>
                <w:szCs w:val="20"/>
              </w:rPr>
              <w:t xml:space="preserve">ervice to which a healthcare user has been assigned, which reflects the nature of the </w:t>
            </w:r>
            <w:r>
              <w:rPr>
                <w:rFonts w:cs="Arial"/>
                <w:sz w:val="20"/>
                <w:szCs w:val="20"/>
              </w:rPr>
              <w:t>S</w:t>
            </w:r>
            <w:r w:rsidRPr="003C69BA">
              <w:rPr>
                <w:rFonts w:cs="Arial"/>
                <w:sz w:val="20"/>
                <w:szCs w:val="20"/>
              </w:rPr>
              <w:t>ervices being provided.</w:t>
            </w:r>
          </w:p>
        </w:tc>
      </w:tr>
      <w:tr w:rsidR="0018237D" w:rsidRPr="0039118A" w14:paraId="6FE5D177"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7AA3F39" w14:textId="77777777" w:rsidR="0018237D" w:rsidRPr="003C69BA" w:rsidRDefault="0018237D"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tcBorders>
            <w:shd w:val="clear" w:color="auto" w:fill="auto"/>
            <w:vAlign w:val="center"/>
          </w:tcPr>
          <w:p w14:paraId="494825FA"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Pr>
                <w:rFonts w:cs="Arial"/>
                <w:sz w:val="20"/>
                <w:szCs w:val="20"/>
              </w:rPr>
              <w:t>P</w:t>
            </w:r>
            <w:r w:rsidRPr="003C69BA">
              <w:rPr>
                <w:rFonts w:cs="Arial"/>
                <w:sz w:val="20"/>
                <w:szCs w:val="20"/>
              </w:rPr>
              <w:t xml:space="preserve">atient-centred </w:t>
            </w:r>
            <w:r>
              <w:rPr>
                <w:rFonts w:cs="Arial"/>
                <w:sz w:val="20"/>
                <w:szCs w:val="20"/>
              </w:rPr>
              <w:t>R</w:t>
            </w:r>
            <w:r w:rsidRPr="003C69BA">
              <w:rPr>
                <w:rFonts w:cs="Arial"/>
                <w:sz w:val="20"/>
                <w:szCs w:val="20"/>
              </w:rPr>
              <w:t xml:space="preserve">eferral based reporting system, which connects related </w:t>
            </w:r>
            <w:r>
              <w:rPr>
                <w:rFonts w:cs="Arial"/>
                <w:sz w:val="20"/>
                <w:szCs w:val="20"/>
              </w:rPr>
              <w:t>P</w:t>
            </w:r>
            <w:r w:rsidRPr="003C69BA">
              <w:rPr>
                <w:rFonts w:cs="Arial"/>
                <w:sz w:val="20"/>
                <w:szCs w:val="20"/>
              </w:rPr>
              <w:t xml:space="preserve">atient </w:t>
            </w:r>
            <w:r>
              <w:rPr>
                <w:rFonts w:cs="Arial"/>
                <w:sz w:val="20"/>
                <w:szCs w:val="20"/>
              </w:rPr>
              <w:t>R</w:t>
            </w:r>
            <w:r w:rsidRPr="003C69BA">
              <w:rPr>
                <w:rFonts w:cs="Arial"/>
                <w:sz w:val="20"/>
                <w:szCs w:val="20"/>
              </w:rPr>
              <w:t xml:space="preserve">eferrals and </w:t>
            </w:r>
            <w:r>
              <w:rPr>
                <w:rFonts w:cs="Arial"/>
                <w:sz w:val="20"/>
                <w:szCs w:val="20"/>
              </w:rPr>
              <w:t>A</w:t>
            </w:r>
            <w:r w:rsidRPr="003C69BA">
              <w:rPr>
                <w:rFonts w:cs="Arial"/>
                <w:sz w:val="20"/>
                <w:szCs w:val="20"/>
              </w:rPr>
              <w:t xml:space="preserve">ctivities to provide a complete view of the </w:t>
            </w:r>
            <w:r>
              <w:rPr>
                <w:rFonts w:cs="Arial"/>
                <w:sz w:val="20"/>
                <w:szCs w:val="20"/>
              </w:rPr>
              <w:t>P</w:t>
            </w:r>
            <w:r w:rsidRPr="003C69BA">
              <w:rPr>
                <w:rFonts w:cs="Arial"/>
                <w:sz w:val="20"/>
                <w:szCs w:val="20"/>
              </w:rPr>
              <w:t xml:space="preserve">atient’s secondary care pathway. The Collection will provide more comprehensive information on </w:t>
            </w:r>
            <w:r>
              <w:rPr>
                <w:rFonts w:cs="Arial"/>
                <w:sz w:val="20"/>
                <w:szCs w:val="20"/>
              </w:rPr>
              <w:t>P</w:t>
            </w:r>
            <w:r w:rsidRPr="003C69BA">
              <w:rPr>
                <w:rFonts w:cs="Arial"/>
                <w:sz w:val="20"/>
                <w:szCs w:val="20"/>
              </w:rPr>
              <w:t xml:space="preserve">atients referred from primary care, the outcome of </w:t>
            </w:r>
            <w:r>
              <w:rPr>
                <w:rFonts w:cs="Arial"/>
                <w:sz w:val="20"/>
                <w:szCs w:val="20"/>
              </w:rPr>
              <w:t>R</w:t>
            </w:r>
            <w:r w:rsidRPr="003C69BA">
              <w:rPr>
                <w:rFonts w:cs="Arial"/>
                <w:sz w:val="20"/>
                <w:szCs w:val="20"/>
              </w:rPr>
              <w:t xml:space="preserve">eferrals, and the time it takes </w:t>
            </w:r>
            <w:r>
              <w:rPr>
                <w:rFonts w:cs="Arial"/>
                <w:sz w:val="20"/>
                <w:szCs w:val="20"/>
              </w:rPr>
              <w:t>P</w:t>
            </w:r>
            <w:r w:rsidRPr="003C69BA">
              <w:rPr>
                <w:rFonts w:cs="Arial"/>
                <w:sz w:val="20"/>
                <w:szCs w:val="20"/>
              </w:rPr>
              <w:t>atients to access care.</w:t>
            </w:r>
          </w:p>
        </w:tc>
      </w:tr>
      <w:tr w:rsidR="0018237D" w:rsidRPr="0039118A" w14:paraId="324A556C"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EA1C6C7"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tcBorders>
            <w:shd w:val="clear" w:color="auto" w:fill="auto"/>
            <w:vAlign w:val="center"/>
          </w:tcPr>
          <w:p w14:paraId="7F53A69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Pr>
                <w:rFonts w:cs="Arial"/>
                <w:sz w:val="20"/>
                <w:szCs w:val="20"/>
              </w:rPr>
              <w:t>A</w:t>
            </w:r>
            <w:r w:rsidRPr="003C69BA">
              <w:rPr>
                <w:rFonts w:cs="Arial"/>
                <w:sz w:val="20"/>
                <w:szCs w:val="20"/>
              </w:rPr>
              <w:t xml:space="preserve">ctivity, the determination of next steps or the subsequent handling of a </w:t>
            </w:r>
            <w:r>
              <w:rPr>
                <w:rFonts w:cs="Arial"/>
                <w:sz w:val="20"/>
                <w:szCs w:val="20"/>
              </w:rPr>
              <w:t>R</w:t>
            </w:r>
            <w:r w:rsidRPr="003C69BA">
              <w:rPr>
                <w:rFonts w:cs="Arial"/>
                <w:sz w:val="20"/>
                <w:szCs w:val="20"/>
              </w:rPr>
              <w:t>eferral.</w:t>
            </w:r>
          </w:p>
          <w:p w14:paraId="472A068E"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r>
      <w:tr w:rsidR="0018237D" w:rsidRPr="0039118A" w14:paraId="7A5E00F2"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8BBCFE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tcBorders>
            <w:shd w:val="clear" w:color="auto" w:fill="auto"/>
          </w:tcPr>
          <w:p w14:paraId="082479B6"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person who receives attention, care or treatment</w:t>
            </w:r>
            <w:r>
              <w:rPr>
                <w:rFonts w:cs="Arial"/>
                <w:sz w:val="20"/>
                <w:szCs w:val="20"/>
              </w:rPr>
              <w:t xml:space="preserve"> health Services</w:t>
            </w:r>
          </w:p>
        </w:tc>
      </w:tr>
      <w:tr w:rsidR="0018237D" w:rsidRPr="0039118A" w14:paraId="0BBD461F"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03574F36"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tcBorders>
            <w:shd w:val="clear" w:color="auto" w:fill="auto"/>
          </w:tcPr>
          <w:p w14:paraId="47867181"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0A4011">
              <w:rPr>
                <w:rFonts w:cs="Arial"/>
                <w:sz w:val="20"/>
                <w:szCs w:val="20"/>
              </w:rPr>
              <w:t xml:space="preserve">A journey of care, through the publicly funded </w:t>
            </w:r>
            <w:r w:rsidRPr="000A4011">
              <w:rPr>
                <w:rFonts w:cs="Arial"/>
                <w:sz w:val="20"/>
                <w:szCs w:val="20"/>
                <w:u w:val="single"/>
              </w:rPr>
              <w:t>Secondary Care Health Sector,</w:t>
            </w:r>
            <w:r w:rsidRPr="000A4011">
              <w:rPr>
                <w:rFonts w:cs="Arial"/>
                <w:sz w:val="20"/>
                <w:szCs w:val="20"/>
              </w:rPr>
              <w:t xml:space="preserve"> for a Patient, which starts with a Presenting Referral with a Presenting Problem.  This is reflected in National Patient Flow as all the Referrals and their associated Activities that relate to the handling of that particular Presenting Problem</w:t>
            </w:r>
            <w:r w:rsidRPr="003C69BA">
              <w:rPr>
                <w:rFonts w:cs="Arial"/>
                <w:sz w:val="20"/>
                <w:szCs w:val="20"/>
              </w:rPr>
              <w:t>.</w:t>
            </w:r>
          </w:p>
        </w:tc>
      </w:tr>
      <w:tr w:rsidR="0018237D" w:rsidRPr="0039118A" w14:paraId="574F924D"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737C81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tcBorders>
            <w:shd w:val="clear" w:color="auto" w:fill="auto"/>
          </w:tcPr>
          <w:p w14:paraId="3203D001"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A4011">
              <w:rPr>
                <w:rFonts w:cs="Arial"/>
                <w:sz w:val="20"/>
                <w:szCs w:val="20"/>
              </w:rPr>
              <w:t>The first known Referral to the Secondary Care Health Sector for a particular Patient with a particular Presenting Problem requesting one or more Services</w:t>
            </w:r>
            <w:r>
              <w:rPr>
                <w:rFonts w:cs="Arial"/>
                <w:sz w:val="20"/>
                <w:szCs w:val="20"/>
              </w:rPr>
              <w:t>.</w:t>
            </w:r>
          </w:p>
        </w:tc>
      </w:tr>
      <w:tr w:rsidR="0018237D" w:rsidRPr="005F69BA" w14:paraId="5A98724B"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2AC68F2" w14:textId="77777777" w:rsidR="0018237D" w:rsidRPr="005F69BA" w:rsidRDefault="0018237D"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none" w:sz="0" w:space="0" w:color="auto"/>
            </w:tcBorders>
            <w:shd w:val="clear" w:color="auto" w:fill="auto"/>
            <w:vAlign w:val="center"/>
          </w:tcPr>
          <w:p w14:paraId="4B42BEA4" w14:textId="77777777" w:rsidR="0018237D" w:rsidRPr="005F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to another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whose intent is the transfer of care, in part or in whole of a </w:t>
            </w:r>
            <w:r>
              <w:rPr>
                <w:rFonts w:cs="Arial"/>
                <w:sz w:val="20"/>
                <w:szCs w:val="20"/>
              </w:rPr>
              <w:t>P</w:t>
            </w:r>
            <w:r w:rsidRPr="005F69BA">
              <w:rPr>
                <w:rFonts w:cs="Arial"/>
                <w:sz w:val="20"/>
                <w:szCs w:val="20"/>
              </w:rPr>
              <w:t xml:space="preserve">atient in regards to a specific condition (e.g. if another specialty is asked to take over management of the </w:t>
            </w:r>
            <w:r>
              <w:rPr>
                <w:rFonts w:cs="Arial"/>
                <w:sz w:val="20"/>
                <w:szCs w:val="20"/>
              </w:rPr>
              <w:t>P</w:t>
            </w:r>
            <w:r w:rsidRPr="005F69BA">
              <w:rPr>
                <w:rFonts w:cs="Arial"/>
                <w:sz w:val="20"/>
                <w:szCs w:val="20"/>
              </w:rPr>
              <w:t>atient).</w:t>
            </w:r>
          </w:p>
        </w:tc>
      </w:tr>
      <w:tr w:rsidR="0018237D" w:rsidRPr="0039118A" w14:paraId="290B61A6"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65837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lastRenderedPageBreak/>
              <w:t xml:space="preserve">Related </w:t>
            </w:r>
            <w:r>
              <w:rPr>
                <w:rFonts w:cs="Arial"/>
                <w:b w:val="0"/>
                <w:sz w:val="20"/>
                <w:szCs w:val="20"/>
              </w:rPr>
              <w:t>R</w:t>
            </w:r>
            <w:r w:rsidRPr="003C69BA">
              <w:rPr>
                <w:rFonts w:cs="Arial"/>
                <w:b w:val="0"/>
                <w:sz w:val="20"/>
                <w:szCs w:val="20"/>
              </w:rPr>
              <w:t>eferral</w:t>
            </w:r>
          </w:p>
        </w:tc>
        <w:tc>
          <w:tcPr>
            <w:tcW w:w="5670" w:type="dxa"/>
            <w:tcBorders>
              <w:left w:val="none" w:sz="0" w:space="0" w:color="auto"/>
            </w:tcBorders>
            <w:shd w:val="clear" w:color="auto" w:fill="auto"/>
            <w:vAlign w:val="center"/>
          </w:tcPr>
          <w:p w14:paraId="4271F687"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Pr>
                <w:rFonts w:cs="Arial"/>
                <w:sz w:val="20"/>
                <w:szCs w:val="20"/>
              </w:rPr>
              <w:t>R</w:t>
            </w:r>
            <w:r w:rsidRPr="003C69BA">
              <w:rPr>
                <w:rFonts w:cs="Arial"/>
                <w:sz w:val="20"/>
                <w:szCs w:val="20"/>
              </w:rPr>
              <w:t xml:space="preserve">eferral related to the </w:t>
            </w:r>
            <w:r>
              <w:rPr>
                <w:rFonts w:cs="Arial"/>
                <w:sz w:val="20"/>
                <w:szCs w:val="20"/>
              </w:rPr>
              <w:t>P</w:t>
            </w:r>
            <w:r w:rsidRPr="003C69BA">
              <w:rPr>
                <w:rFonts w:cs="Arial"/>
                <w:sz w:val="20"/>
                <w:szCs w:val="20"/>
              </w:rPr>
              <w:t xml:space="preserve">resenting </w:t>
            </w:r>
            <w:r>
              <w:rPr>
                <w:rFonts w:cs="Arial"/>
                <w:sz w:val="20"/>
                <w:szCs w:val="20"/>
              </w:rPr>
              <w:t>R</w:t>
            </w:r>
            <w:r w:rsidRPr="003C69BA">
              <w:rPr>
                <w:rFonts w:cs="Arial"/>
                <w:sz w:val="20"/>
                <w:szCs w:val="20"/>
              </w:rPr>
              <w:t>eferral, either across or within a specialty within secondary or tertiary care.</w:t>
            </w:r>
          </w:p>
        </w:tc>
      </w:tr>
      <w:tr w:rsidR="0018237D" w:rsidRPr="0039118A" w14:paraId="66DCFB60"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4ADF78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tcBorders>
            <w:shd w:val="clear" w:color="auto" w:fill="auto"/>
            <w:vAlign w:val="center"/>
          </w:tcPr>
          <w:p w14:paraId="10FD7778" w14:textId="77777777" w:rsidR="0018237D" w:rsidRPr="003C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Pr>
                <w:rFonts w:cs="Arial"/>
                <w:sz w:val="20"/>
                <w:szCs w:val="20"/>
              </w:rPr>
              <w:t>H</w:t>
            </w:r>
            <w:r w:rsidRPr="00235AC3">
              <w:rPr>
                <w:rFonts w:cs="Arial"/>
                <w:sz w:val="20"/>
                <w:szCs w:val="20"/>
              </w:rPr>
              <w:t xml:space="preserve">ealth </w:t>
            </w:r>
            <w:r>
              <w:rPr>
                <w:rFonts w:cs="Arial"/>
                <w:sz w:val="20"/>
                <w:szCs w:val="20"/>
              </w:rPr>
              <w:t>P</w:t>
            </w:r>
            <w:r w:rsidRPr="00235AC3">
              <w:rPr>
                <w:rFonts w:cs="Arial"/>
                <w:sz w:val="20"/>
                <w:szCs w:val="20"/>
              </w:rPr>
              <w:t xml:space="preserve">ractitioner within the specialty provides.  The purpose of the Referral is normally to request a </w:t>
            </w:r>
            <w:r>
              <w:rPr>
                <w:rFonts w:cs="Arial"/>
                <w:sz w:val="20"/>
                <w:szCs w:val="20"/>
              </w:rPr>
              <w:t>S</w:t>
            </w:r>
            <w:r w:rsidRPr="00235AC3">
              <w:rPr>
                <w:rFonts w:cs="Arial"/>
                <w:sz w:val="20"/>
                <w:szCs w:val="20"/>
              </w:rPr>
              <w:t>ervice.</w:t>
            </w:r>
          </w:p>
        </w:tc>
      </w:tr>
      <w:tr w:rsidR="0018237D" w:rsidRPr="0039118A" w:rsidDel="00D03E09" w14:paraId="2E0E3CCB"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6A48856" w14:textId="77777777" w:rsidR="0018237D" w:rsidRPr="003C69BA" w:rsidDel="00D03E09" w:rsidRDefault="0018237D"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tcBorders>
            <w:shd w:val="clear" w:color="auto" w:fill="auto"/>
          </w:tcPr>
          <w:p w14:paraId="310F2BC0" w14:textId="1EF2323C" w:rsidR="005E4FE0" w:rsidRPr="003C69BA" w:rsidDel="00D03E09" w:rsidRDefault="0018237D" w:rsidP="005E4FE0">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 xml:space="preserve">The group of </w:t>
            </w:r>
            <w:r w:rsidR="00EC2A45">
              <w:rPr>
                <w:rFonts w:cs="Arial"/>
                <w:sz w:val="20"/>
                <w:szCs w:val="20"/>
              </w:rPr>
              <w:t>A</w:t>
            </w:r>
            <w:r w:rsidRPr="008D35D3">
              <w:rPr>
                <w:rFonts w:cs="Arial"/>
                <w:sz w:val="20"/>
                <w:szCs w:val="20"/>
              </w:rPr>
              <w:t>ctivities that manage a Referr</w:t>
            </w:r>
            <w:r>
              <w:rPr>
                <w:rFonts w:cs="Arial"/>
                <w:sz w:val="20"/>
                <w:szCs w:val="20"/>
              </w:rPr>
              <w:t>al, with respect to a specific S</w:t>
            </w:r>
            <w:r w:rsidRPr="008D35D3">
              <w:rPr>
                <w:rFonts w:cs="Arial"/>
                <w:sz w:val="20"/>
                <w:szCs w:val="20"/>
              </w:rPr>
              <w:t xml:space="preserve">ervice. In some cases, there may be additional related </w:t>
            </w:r>
            <w:r>
              <w:rPr>
                <w:rFonts w:cs="Arial"/>
                <w:sz w:val="20"/>
                <w:szCs w:val="20"/>
              </w:rPr>
              <w:t>S</w:t>
            </w:r>
            <w:r w:rsidRPr="008D35D3">
              <w:rPr>
                <w:rFonts w:cs="Arial"/>
                <w:sz w:val="20"/>
                <w:szCs w:val="20"/>
              </w:rPr>
              <w:t>ervices associated with the same Referral (e.g. Follow up Assessments which by nature follow other Encounters such as an FSA)</w:t>
            </w:r>
            <w:r>
              <w:rPr>
                <w:rFonts w:cs="Arial"/>
                <w:sz w:val="20"/>
                <w:szCs w:val="20"/>
              </w:rPr>
              <w:t>.</w:t>
            </w:r>
          </w:p>
        </w:tc>
      </w:tr>
    </w:tbl>
    <w:p w14:paraId="733EFBA1" w14:textId="77777777" w:rsidR="00AE155E" w:rsidRPr="0039118A" w:rsidRDefault="00AE155E" w:rsidP="00AE155E">
      <w:pPr>
        <w:pStyle w:val="Heading2"/>
      </w:pPr>
      <w:bookmarkStart w:id="150" w:name="_Toc512843274"/>
      <w:r w:rsidRPr="004549D0">
        <w:rPr>
          <w:rFonts w:asciiTheme="minorHAnsi" w:hAnsiTheme="minorHAnsi"/>
          <w:sz w:val="28"/>
        </w:rPr>
        <w:t>Business and Processing Rules</w:t>
      </w:r>
      <w:bookmarkEnd w:id="150"/>
      <w:r w:rsidRPr="004549D0">
        <w:rPr>
          <w:rFonts w:asciiTheme="minorHAnsi" w:hAnsiTheme="minorHAnsi"/>
          <w:sz w:val="28"/>
        </w:rPr>
        <w:t xml:space="preserve"> </w:t>
      </w:r>
    </w:p>
    <w:p w14:paraId="52483F0E" w14:textId="77777777" w:rsidR="004B0A9A" w:rsidRPr="003F332D" w:rsidRDefault="008E3F58" w:rsidP="008E3F58">
      <w:pPr>
        <w:pStyle w:val="Heading3"/>
      </w:pPr>
      <w:bookmarkStart w:id="151" w:name="_Toc444257018"/>
      <w:bookmarkStart w:id="152" w:name="_Toc444257473"/>
      <w:bookmarkStart w:id="153" w:name="_Toc444517523"/>
      <w:bookmarkStart w:id="154" w:name="_Toc444521056"/>
      <w:bookmarkStart w:id="155" w:name="_Toc444257019"/>
      <w:bookmarkStart w:id="156" w:name="_Toc444257474"/>
      <w:bookmarkStart w:id="157" w:name="_Toc444517524"/>
      <w:bookmarkStart w:id="158" w:name="_Toc444521057"/>
      <w:bookmarkStart w:id="159" w:name="_Toc444257020"/>
      <w:bookmarkStart w:id="160" w:name="_Toc444257475"/>
      <w:bookmarkStart w:id="161" w:name="_Toc444517525"/>
      <w:bookmarkStart w:id="162" w:name="_Toc444521058"/>
      <w:bookmarkStart w:id="163" w:name="_Toc444257021"/>
      <w:bookmarkStart w:id="164" w:name="_Toc444257476"/>
      <w:bookmarkStart w:id="165" w:name="_Toc444517526"/>
      <w:bookmarkStart w:id="166" w:name="_Toc444521059"/>
      <w:bookmarkStart w:id="167" w:name="_Toc444257022"/>
      <w:bookmarkStart w:id="168" w:name="_Toc444257477"/>
      <w:bookmarkStart w:id="169" w:name="_Toc444517527"/>
      <w:bookmarkStart w:id="170" w:name="_Toc444521060"/>
      <w:bookmarkStart w:id="171" w:name="_Toc444257023"/>
      <w:bookmarkStart w:id="172" w:name="_Toc444257478"/>
      <w:bookmarkStart w:id="173" w:name="_Toc444517528"/>
      <w:bookmarkStart w:id="174" w:name="_Toc444521061"/>
      <w:bookmarkStart w:id="175" w:name="_Toc444257024"/>
      <w:bookmarkStart w:id="176" w:name="_Toc444257479"/>
      <w:bookmarkStart w:id="177" w:name="_Toc444517529"/>
      <w:bookmarkStart w:id="178" w:name="_Toc444521062"/>
      <w:bookmarkStart w:id="179" w:name="_Toc444257025"/>
      <w:bookmarkStart w:id="180" w:name="_Toc444257480"/>
      <w:bookmarkStart w:id="181" w:name="_Toc444517530"/>
      <w:bookmarkStart w:id="182" w:name="_Toc444521063"/>
      <w:bookmarkStart w:id="183" w:name="_Toc444257026"/>
      <w:bookmarkStart w:id="184" w:name="_Toc444257481"/>
      <w:bookmarkStart w:id="185" w:name="_Toc444517531"/>
      <w:bookmarkStart w:id="186" w:name="_Toc444521064"/>
      <w:bookmarkStart w:id="187" w:name="_Toc444257027"/>
      <w:bookmarkStart w:id="188" w:name="_Toc444257482"/>
      <w:bookmarkStart w:id="189" w:name="_Toc444517532"/>
      <w:bookmarkStart w:id="190" w:name="_Toc444521065"/>
      <w:bookmarkStart w:id="191" w:name="_Toc444257028"/>
      <w:bookmarkStart w:id="192" w:name="_Toc444257483"/>
      <w:bookmarkStart w:id="193" w:name="_Toc444517533"/>
      <w:bookmarkStart w:id="194" w:name="_Toc444521066"/>
      <w:bookmarkStart w:id="195" w:name="_Toc444257029"/>
      <w:bookmarkStart w:id="196" w:name="_Toc444257484"/>
      <w:bookmarkStart w:id="197" w:name="_Toc444517534"/>
      <w:bookmarkStart w:id="198" w:name="_Toc444521067"/>
      <w:bookmarkStart w:id="199" w:name="_Toc444257030"/>
      <w:bookmarkStart w:id="200" w:name="_Toc444257485"/>
      <w:bookmarkStart w:id="201" w:name="_Toc444517535"/>
      <w:bookmarkStart w:id="202" w:name="_Toc444521068"/>
      <w:bookmarkStart w:id="203" w:name="_Toc51284327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8E3F58">
        <w:t>Rules validation approach</w:t>
      </w:r>
      <w:bookmarkEnd w:id="203"/>
    </w:p>
    <w:p w14:paraId="38A7E7C2" w14:textId="77777777" w:rsidR="00A7565C" w:rsidRDefault="00A7565C" w:rsidP="00A7565C">
      <w:r w:rsidRPr="00B851AF">
        <w:t>Rules will be validated as follows:</w:t>
      </w:r>
    </w:p>
    <w:p w14:paraId="1C72D7FE" w14:textId="77777777"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7CD4EEEE" w14:textId="77777777"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0FDF217E" w14:textId="77777777" w:rsidR="00A7565C" w:rsidRPr="00B851AF" w:rsidRDefault="00A7565C" w:rsidP="00A7565C">
      <w:pPr>
        <w:pStyle w:val="ListParagraph"/>
        <w:numPr>
          <w:ilvl w:val="0"/>
          <w:numId w:val="26"/>
        </w:numPr>
      </w:pPr>
      <w:r w:rsidRPr="00B851AF">
        <w:t>Reporting rules are applied in the production of reports</w:t>
      </w:r>
      <w:r w:rsidR="000F10D6">
        <w:t xml:space="preserve">, and are not elaborated in this File Specification. </w:t>
      </w:r>
    </w:p>
    <w:p w14:paraId="7E148A27" w14:textId="77777777" w:rsidR="00053258" w:rsidRPr="00053258" w:rsidRDefault="00053258" w:rsidP="00053258">
      <w:pPr>
        <w:rPr>
          <w:rFonts w:cs="Arial"/>
        </w:rPr>
      </w:pPr>
      <w:r w:rsidRPr="00053258">
        <w:rPr>
          <w:rFonts w:cs="Arial"/>
        </w:rPr>
        <w:t>The following diagram explains the various differences between the different types of rules:</w:t>
      </w:r>
    </w:p>
    <w:p w14:paraId="750500E3" w14:textId="77777777" w:rsidR="00053258" w:rsidRDefault="00053258" w:rsidP="00053258">
      <w:pPr>
        <w:pStyle w:val="Caption"/>
        <w:rPr>
          <w:rFonts w:cs="Arial"/>
        </w:rPr>
      </w:pPr>
      <w:r>
        <w:rPr>
          <w:rFonts w:cs="Arial"/>
        </w:rPr>
        <w:object w:dxaOrig="13918" w:dyaOrig="6229" w14:anchorId="44426D45">
          <v:shape id="_x0000_i1026" type="#_x0000_t75" style="width:468.75pt;height:208.5pt" o:ole="">
            <v:imagedata r:id="rId14" o:title=""/>
          </v:shape>
          <o:OLEObject Type="Embed" ProgID="Visio.Drawing.11" ShapeID="_x0000_i1026" DrawAspect="Content" ObjectID="_1601452742" r:id="rId15"/>
        </w:object>
      </w:r>
      <w:r>
        <w:t xml:space="preserve">Figure </w:t>
      </w:r>
      <w:fldSimple w:instr=" SEQ Figure \* ARABIC ">
        <w:r w:rsidR="007356D9">
          <w:rPr>
            <w:noProof/>
          </w:rPr>
          <w:t>2</w:t>
        </w:r>
      </w:fldSimple>
      <w:r>
        <w:t xml:space="preserve"> - Business Rules types</w:t>
      </w:r>
    </w:p>
    <w:p w14:paraId="5BFFF515" w14:textId="5C8919AE" w:rsidR="00053258" w:rsidRPr="00053258" w:rsidRDefault="00053258" w:rsidP="00053258">
      <w:pPr>
        <w:rPr>
          <w:rFonts w:cs="Arial"/>
        </w:rPr>
      </w:pPr>
      <w:r w:rsidRPr="00053258">
        <w:rPr>
          <w:rFonts w:cs="Arial"/>
        </w:rPr>
        <w:t>The Integrity Rules include the obligation rules (mandatory, conditionally mandatory or optional)</w:t>
      </w:r>
      <w:r w:rsidR="00BA7128">
        <w:rPr>
          <w:rFonts w:cs="Arial"/>
        </w:rPr>
        <w:t xml:space="preserve"> (refer to 4.8.2 for definitions)</w:t>
      </w:r>
      <w:r w:rsidRPr="00053258">
        <w:rPr>
          <w:rFonts w:cs="Arial"/>
        </w:rPr>
        <w:t xml:space="preserve">. Failing the obligation rules causes submitted files to be rejected. </w:t>
      </w:r>
    </w:p>
    <w:p w14:paraId="056A00C6"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4EAC4CBF" w14:textId="77777777" w:rsidR="00053258" w:rsidRPr="00053258" w:rsidRDefault="00053258" w:rsidP="00053258">
      <w:pPr>
        <w:rPr>
          <w:rFonts w:cs="Arial"/>
        </w:rPr>
      </w:pPr>
      <w:r w:rsidRPr="00053258">
        <w:rPr>
          <w:rFonts w:cs="Arial"/>
        </w:rPr>
        <w:t xml:space="preserve">Some of these data elements are considered essential (for example the Health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DHBs provide them</w:t>
      </w:r>
      <w:r w:rsidR="000B7018" w:rsidRPr="008117E8">
        <w:rPr>
          <w:rFonts w:cs="Arial"/>
        </w:rPr>
        <w:t xml:space="preserve">, and may be set as a </w:t>
      </w:r>
      <w:r w:rsidR="000B7018" w:rsidRPr="008117E8">
        <w:rPr>
          <w:rFonts w:cs="Arial"/>
        </w:rPr>
        <w:lastRenderedPageBreak/>
        <w:t>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43092AA8" w14:textId="77777777"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51B63EC1" w14:textId="77777777" w:rsidR="00B851AF" w:rsidRDefault="00B851AF" w:rsidP="00B851AF">
      <w:pPr>
        <w:pStyle w:val="Heading3"/>
      </w:pPr>
      <w:bookmarkStart w:id="204" w:name="_Toc444257032"/>
      <w:bookmarkStart w:id="205" w:name="_Toc444257487"/>
      <w:bookmarkStart w:id="206" w:name="_Toc444517537"/>
      <w:bookmarkStart w:id="207" w:name="_Toc444521070"/>
      <w:bookmarkStart w:id="208" w:name="_Toc444257033"/>
      <w:bookmarkStart w:id="209" w:name="_Toc444257488"/>
      <w:bookmarkStart w:id="210" w:name="_Toc444517538"/>
      <w:bookmarkStart w:id="211" w:name="_Toc444521071"/>
      <w:bookmarkStart w:id="212" w:name="_Toc444257034"/>
      <w:bookmarkStart w:id="213" w:name="_Toc444257489"/>
      <w:bookmarkStart w:id="214" w:name="_Toc444517539"/>
      <w:bookmarkStart w:id="215" w:name="_Toc444521072"/>
      <w:bookmarkStart w:id="216" w:name="_Toc512843276"/>
      <w:bookmarkEnd w:id="204"/>
      <w:bookmarkEnd w:id="205"/>
      <w:bookmarkEnd w:id="206"/>
      <w:bookmarkEnd w:id="207"/>
      <w:bookmarkEnd w:id="208"/>
      <w:bookmarkEnd w:id="209"/>
      <w:bookmarkEnd w:id="210"/>
      <w:bookmarkEnd w:id="211"/>
      <w:bookmarkEnd w:id="212"/>
      <w:bookmarkEnd w:id="213"/>
      <w:bookmarkEnd w:id="214"/>
      <w:bookmarkEnd w:id="215"/>
      <w:r w:rsidRPr="00B851AF">
        <w:t>Consolidation Rules overview</w:t>
      </w:r>
      <w:bookmarkEnd w:id="216"/>
    </w:p>
    <w:p w14:paraId="57925624" w14:textId="4C7DF665"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 xml:space="preserve">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23FF8FBA"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1E399496"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2205F2F2"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5945E715" w14:textId="77777777"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69BF012B" w14:textId="77777777" w:rsidR="00AE155E" w:rsidRPr="00417B74" w:rsidRDefault="00AE155E" w:rsidP="00AE155E">
      <w:pPr>
        <w:rPr>
          <w:rFonts w:cs="Arial"/>
        </w:rPr>
      </w:pPr>
      <w:r w:rsidRPr="00417B74">
        <w:rPr>
          <w:rFonts w:cs="Arial"/>
        </w:rPr>
        <w:t>This approach will highlight differences between the calculated indicators and the DHB’s expectations of what those indicators should be.</w:t>
      </w:r>
    </w:p>
    <w:p w14:paraId="1CB491F7" w14:textId="77777777" w:rsidR="00AE155E" w:rsidRPr="00417B74" w:rsidRDefault="005626D1" w:rsidP="00AE155E">
      <w:pPr>
        <w:rPr>
          <w:rFonts w:cs="Arial"/>
        </w:rPr>
      </w:pPr>
      <w:r>
        <w:rPr>
          <w:rFonts w:cs="Arial"/>
        </w:rPr>
        <w:t>As indicated in the previous section, Consolidation rules will also check for the presence of data elements that are mandated by the business but not enforced at the time of Submission.</w:t>
      </w:r>
    </w:p>
    <w:p w14:paraId="56507D62" w14:textId="77777777" w:rsidR="0061294F" w:rsidRDefault="0061294F" w:rsidP="0061294F">
      <w:pPr>
        <w:pStyle w:val="Heading2"/>
      </w:pPr>
      <w:bookmarkStart w:id="217" w:name="_Toc512843277"/>
      <w:r>
        <w:t xml:space="preserve">What </w:t>
      </w:r>
      <w:r w:rsidR="00A977AB">
        <w:t>the Ministry</w:t>
      </w:r>
      <w:r>
        <w:t xml:space="preserve"> of Health </w:t>
      </w:r>
      <w:r w:rsidR="009E56DA">
        <w:t>does</w:t>
      </w:r>
      <w:r>
        <w:t xml:space="preserve"> with the NPF data</w:t>
      </w:r>
      <w:bookmarkEnd w:id="217"/>
    </w:p>
    <w:p w14:paraId="68E6EB78" w14:textId="77777777" w:rsidR="00B851AF" w:rsidRPr="00B851AF" w:rsidRDefault="00B851AF" w:rsidP="00B851AF">
      <w:pPr>
        <w:pStyle w:val="BodyText"/>
        <w:ind w:left="0"/>
      </w:pPr>
      <w:r w:rsidRPr="00B851AF">
        <w:t>This diagram gives an overview of how the NPF data is updated, quality controlled and used.</w:t>
      </w:r>
    </w:p>
    <w:p w14:paraId="7DE456BF" w14:textId="77777777" w:rsidR="00CD416C" w:rsidRDefault="005F29E3" w:rsidP="00CD416C">
      <w:r w:rsidRPr="005F29E3">
        <w:rPr>
          <w:noProof/>
          <w:lang w:eastAsia="en-NZ"/>
        </w:rPr>
        <w:drawing>
          <wp:inline distT="0" distB="0" distL="0" distR="0" wp14:anchorId="4366BEAB" wp14:editId="57AD6E5A">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3BE0DCC4" w14:textId="77777777" w:rsidR="00161E56" w:rsidRPr="0039118A" w:rsidRDefault="00161E56" w:rsidP="00161E56">
      <w:pPr>
        <w:pStyle w:val="Caption"/>
      </w:pPr>
      <w:r w:rsidRPr="0039118A">
        <w:t xml:space="preserve">Figure </w:t>
      </w:r>
      <w:r w:rsidR="00112259">
        <w:t>3</w:t>
      </w:r>
      <w:r w:rsidRPr="0039118A">
        <w:t xml:space="preserve">: </w:t>
      </w:r>
      <w:r>
        <w:t xml:space="preserve">High Level Data Processing </w:t>
      </w:r>
    </w:p>
    <w:p w14:paraId="3C821CF3" w14:textId="77777777"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The data is packaged in batches which are transferred by secure file transfer to the Ministry.</w:t>
      </w:r>
    </w:p>
    <w:p w14:paraId="669D76A2" w14:textId="77777777" w:rsidR="00DC058A" w:rsidRDefault="00CD416C" w:rsidP="00CD416C">
      <w:r w:rsidRPr="00B467F3">
        <w:t>The Ministry applies the Integrity rules (see Appendix</w:t>
      </w:r>
      <w:r w:rsidR="009B3793">
        <w:t xml:space="preserve"> D: Business Rules and Error Messages</w:t>
      </w:r>
      <w:r w:rsidRPr="00B467F3">
        <w:t xml:space="preserve">) to the received batches to ensure that the mandatory data required in that </w:t>
      </w:r>
      <w:r w:rsidR="0069417A">
        <w:t>file</w:t>
      </w:r>
      <w:r w:rsidR="0069417A" w:rsidRPr="00B467F3">
        <w:t xml:space="preserve"> </w:t>
      </w:r>
      <w:r w:rsidRPr="00B467F3">
        <w:t xml:space="preserve">has been supplied and that the data structure relationships are correctly represented. The Ministry sends the </w:t>
      </w:r>
      <w:r w:rsidR="006411B2">
        <w:t>Submitting Organisation</w:t>
      </w:r>
      <w:r w:rsidR="00DC058A">
        <w:t xml:space="preserve"> a series of response files informing the </w:t>
      </w:r>
      <w:r w:rsidR="006411B2">
        <w:t>Submitting Organisation</w:t>
      </w:r>
      <w:r w:rsidR="00DC058A">
        <w:t xml:space="preserve"> of file processing outcomes.</w:t>
      </w:r>
    </w:p>
    <w:p w14:paraId="41DD1552" w14:textId="2691DE31" w:rsidR="00CD416C" w:rsidRDefault="00CD416C" w:rsidP="00B81E06">
      <w:pPr>
        <w:ind w:left="53"/>
      </w:pPr>
      <w:r w:rsidRPr="00B467F3">
        <w:lastRenderedPageBreak/>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accepted with warning</w:t>
      </w:r>
      <w:r w:rsidR="00BA7128">
        <w:t>,</w:t>
      </w:r>
      <w:r w:rsidR="00095F84">
        <w:t xml:space="preserve"> or rejected. </w:t>
      </w:r>
      <w:r>
        <w:t xml:space="preserve">The </w:t>
      </w:r>
      <w:r w:rsidR="006411B2">
        <w:t>Submitting Organisation</w:t>
      </w:r>
      <w:r>
        <w:t xml:space="preserve"> may correct data that has not been accepted, or that has been accepted with a warning, and resubmit it. </w:t>
      </w:r>
    </w:p>
    <w:p w14:paraId="62621A4A" w14:textId="1998D0EF" w:rsidR="00CD416C" w:rsidRPr="000B3264" w:rsidRDefault="00CD416C" w:rsidP="00141F7F">
      <w:r>
        <w:t xml:space="preserve">The Ministry periodically </w:t>
      </w:r>
      <w:r w:rsidR="00634873">
        <w:t>queries</w:t>
      </w:r>
      <w:r>
        <w:t xml:space="preserve"> the Collection to determine whether </w:t>
      </w:r>
      <w:r w:rsidR="00A36C13">
        <w:t xml:space="preserve">required </w:t>
      </w:r>
      <w:r>
        <w:t xml:space="preserve">Datasets in the </w:t>
      </w:r>
      <w:r w:rsidR="00122C03">
        <w:t>Service Sequence</w:t>
      </w:r>
      <w:r>
        <w:t xml:space="preserve"> have been received</w:t>
      </w:r>
      <w:r w:rsidR="000C348F">
        <w:t xml:space="preserve">. </w:t>
      </w:r>
      <w:r>
        <w:t xml:space="preserve">The Ministry then sends the </w:t>
      </w:r>
      <w:r w:rsidR="006411B2">
        <w:t>Submitting Organisation</w:t>
      </w:r>
      <w:r>
        <w:t xml:space="preserve"> a </w:t>
      </w:r>
      <w:r w:rsidR="00A52366">
        <w:t>r</w:t>
      </w:r>
      <w:r>
        <w:t xml:space="preserve">econciliation </w:t>
      </w:r>
      <w:r w:rsidR="00A52366">
        <w:t>r</w:t>
      </w:r>
      <w:r>
        <w:t xml:space="preserve">eport listing the data that is </w:t>
      </w:r>
      <w:r w:rsidR="00A36C13">
        <w:t>in</w:t>
      </w:r>
      <w:r>
        <w:t>valid for the reporting period</w:t>
      </w:r>
      <w:r w:rsidR="00BC7A07">
        <w:t xml:space="preserve"> (this may be done as part of the regular reporting cycle)</w:t>
      </w:r>
      <w:r>
        <w:t xml:space="preserve">. </w:t>
      </w:r>
      <w:r w:rsidR="0061294F">
        <w:t xml:space="preserve">This report </w:t>
      </w:r>
      <w:r>
        <w:t>inform</w:t>
      </w:r>
      <w:r w:rsidR="009E56DA">
        <w:t>s</w:t>
      </w:r>
      <w:r>
        <w:t xml:space="preserve"> the </w:t>
      </w:r>
      <w:r w:rsidR="006411B2">
        <w:t>Submitting Organisation</w:t>
      </w:r>
      <w:r>
        <w:t xml:space="preserve"> what data does not meet usual patterns</w:t>
      </w:r>
      <w:r w:rsidR="00D21C17">
        <w:t xml:space="preserve"> to facilitate data corrections</w:t>
      </w:r>
      <w:r w:rsidR="002C2958">
        <w:t>.</w:t>
      </w:r>
      <w:r>
        <w:t xml:space="preserve"> </w:t>
      </w:r>
      <w:bookmarkStart w:id="218" w:name="_Toc412639506"/>
      <w:bookmarkStart w:id="219" w:name="_Toc412641874"/>
      <w:r w:rsidRPr="000B3264">
        <w:t>Performance Reports:</w:t>
      </w:r>
      <w:bookmarkEnd w:id="218"/>
      <w:bookmarkEnd w:id="219"/>
      <w:r w:rsidRPr="000B3264">
        <w:t xml:space="preserve"> </w:t>
      </w:r>
    </w:p>
    <w:p w14:paraId="6264C259" w14:textId="77777777" w:rsidR="00CB7C0D" w:rsidRPr="00CB7C0D" w:rsidRDefault="00CB7C0D" w:rsidP="00CD416C">
      <w:pPr>
        <w:rPr>
          <w:rFonts w:cs="Arial"/>
          <w:color w:val="000000"/>
          <w:lang w:eastAsia="en-NZ"/>
        </w:rPr>
      </w:pPr>
      <w:r w:rsidRPr="00CB7C0D">
        <w:rPr>
          <w:rFonts w:cs="Arial"/>
          <w:color w:val="000000"/>
          <w:lang w:eastAsia="en-NZ"/>
        </w:rPr>
        <w:t>Summary N</w:t>
      </w:r>
      <w:r>
        <w:rPr>
          <w:rFonts w:cs="Arial"/>
          <w:color w:val="000000"/>
          <w:lang w:eastAsia="en-NZ"/>
        </w:rPr>
        <w:t>PF</w:t>
      </w:r>
      <w:r w:rsidRPr="00CB7C0D">
        <w:rPr>
          <w:rFonts w:cs="Arial"/>
          <w:color w:val="000000"/>
          <w:lang w:eastAsia="en-NZ"/>
        </w:rPr>
        <w:t xml:space="preserve"> data is published on the elective services web site </w:t>
      </w:r>
      <w:hyperlink r:id="rId17" w:history="1">
        <w:r w:rsidRPr="00CB7C0D">
          <w:rPr>
            <w:rFonts w:cs="Arial"/>
            <w:color w:val="0000FF"/>
            <w:u w:val="single"/>
            <w:lang w:eastAsia="en-NZ"/>
          </w:rPr>
          <w:t>http://www.moh.govt.nz/electiveservices</w:t>
        </w:r>
      </w:hyperlink>
      <w:r w:rsidRPr="00CB7C0D">
        <w:rPr>
          <w:rFonts w:cs="Arial"/>
          <w:color w:val="000000"/>
          <w:lang w:eastAsia="en-NZ"/>
        </w:rPr>
        <w:t xml:space="preserve">, and regular data quality reconciliation reports are available to </w:t>
      </w:r>
      <w:r w:rsidR="00032693">
        <w:rPr>
          <w:rFonts w:cs="Arial"/>
          <w:color w:val="000000"/>
          <w:lang w:eastAsia="en-NZ"/>
        </w:rPr>
        <w:t>DHBs</w:t>
      </w:r>
      <w:r w:rsidRPr="00CB7C0D">
        <w:rPr>
          <w:rFonts w:cs="Arial"/>
          <w:color w:val="000000"/>
          <w:lang w:eastAsia="en-NZ"/>
        </w:rPr>
        <w:t xml:space="preserve">. </w:t>
      </w:r>
    </w:p>
    <w:p w14:paraId="4E80C106" w14:textId="77777777" w:rsidR="00CD416C" w:rsidRDefault="00CD416C" w:rsidP="00CD416C">
      <w:r>
        <w:t xml:space="preserve">The Ministry </w:t>
      </w:r>
      <w:r w:rsidR="00307284">
        <w:t xml:space="preserve">will </w:t>
      </w:r>
      <w:r>
        <w:t>prepare and send draft performance reports to the DHBs at agreed scheduled times. The DHB reviews the reports and may update the data based on their review. The Ministry prepares and sends the final performance reports to the DHBs at agreed scheduled times.</w:t>
      </w:r>
    </w:p>
    <w:p w14:paraId="3C79E436" w14:textId="77777777" w:rsidR="001D6328" w:rsidRPr="00E12B93" w:rsidRDefault="001D6328" w:rsidP="00F379BB"/>
    <w:p w14:paraId="2B34CE13" w14:textId="77777777" w:rsidR="000464A1" w:rsidRPr="000464A1" w:rsidRDefault="000464A1" w:rsidP="000464A1">
      <w:pPr>
        <w:pStyle w:val="Heading2"/>
      </w:pPr>
      <w:bookmarkStart w:id="220" w:name="_Toc444257038"/>
      <w:bookmarkStart w:id="221" w:name="_Toc444257493"/>
      <w:bookmarkStart w:id="222" w:name="_Toc444517543"/>
      <w:bookmarkStart w:id="223" w:name="_Toc444521076"/>
      <w:bookmarkStart w:id="224" w:name="_Toc405552538"/>
      <w:bookmarkStart w:id="225" w:name="_Toc405789548"/>
      <w:bookmarkStart w:id="226" w:name="_Toc405816899"/>
      <w:bookmarkStart w:id="227" w:name="_Toc405874065"/>
      <w:bookmarkStart w:id="228" w:name="_Toc405552539"/>
      <w:bookmarkStart w:id="229" w:name="_Toc405789549"/>
      <w:bookmarkStart w:id="230" w:name="_Toc405816900"/>
      <w:bookmarkStart w:id="231" w:name="_Toc405874066"/>
      <w:bookmarkStart w:id="232" w:name="_Ref412560736"/>
      <w:bookmarkStart w:id="233" w:name="_Ref412560763"/>
      <w:bookmarkStart w:id="234" w:name="_Toc512843278"/>
      <w:bookmarkEnd w:id="220"/>
      <w:bookmarkEnd w:id="221"/>
      <w:bookmarkEnd w:id="222"/>
      <w:bookmarkEnd w:id="223"/>
      <w:bookmarkEnd w:id="224"/>
      <w:bookmarkEnd w:id="225"/>
      <w:bookmarkEnd w:id="226"/>
      <w:bookmarkEnd w:id="227"/>
      <w:bookmarkEnd w:id="228"/>
      <w:bookmarkEnd w:id="229"/>
      <w:bookmarkEnd w:id="230"/>
      <w:bookmarkEnd w:id="231"/>
      <w:r w:rsidRPr="000464A1">
        <w:t xml:space="preserve">Scope of </w:t>
      </w:r>
      <w:r w:rsidR="0033707D">
        <w:t>t</w:t>
      </w:r>
      <w:r w:rsidR="00B20C39" w:rsidRPr="000464A1">
        <w:t xml:space="preserve">he </w:t>
      </w:r>
      <w:r w:rsidR="00B20C39">
        <w:t>Collection</w:t>
      </w:r>
      <w:bookmarkEnd w:id="232"/>
      <w:bookmarkEnd w:id="233"/>
      <w:bookmarkEnd w:id="234"/>
    </w:p>
    <w:p w14:paraId="23D27C4E" w14:textId="77777777" w:rsidR="00146CBF" w:rsidRDefault="00146CBF" w:rsidP="00146CBF">
      <w:pPr>
        <w:pStyle w:val="BodyText"/>
        <w:ind w:left="360"/>
      </w:pPr>
      <w:r>
        <w:t>The scope of the NPF Collection is determined by the:</w:t>
      </w:r>
    </w:p>
    <w:p w14:paraId="5CF78829" w14:textId="77777777" w:rsidR="00146CBF" w:rsidRDefault="00146CBF" w:rsidP="00DC321C">
      <w:pPr>
        <w:pStyle w:val="BodyText"/>
        <w:numPr>
          <w:ilvl w:val="0"/>
          <w:numId w:val="62"/>
        </w:numPr>
      </w:pPr>
      <w:r>
        <w:t>The Encounter Type (for example Inpatient or Outpatient)</w:t>
      </w:r>
    </w:p>
    <w:p w14:paraId="1F2F8635" w14:textId="77777777"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for, if it is available. </w:t>
      </w:r>
    </w:p>
    <w:p w14:paraId="7D3C55A6" w14:textId="77777777"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EAEBC91" w14:textId="77777777" w:rsidR="00146CBF" w:rsidRDefault="00146CBF" w:rsidP="00146CBF">
      <w:pPr>
        <w:pStyle w:val="BodyText"/>
        <w:ind w:left="360"/>
      </w:pPr>
      <w:r>
        <w:t>Scope is described in this section using the Encounter Type and Services and Service Sub-Types. Data element obligation is included in section 10.</w:t>
      </w:r>
    </w:p>
    <w:p w14:paraId="6084B282" w14:textId="77777777" w:rsidR="002275ED" w:rsidRDefault="002275ED" w:rsidP="00CB507E">
      <w:pPr>
        <w:pStyle w:val="Heading3"/>
      </w:pPr>
      <w:bookmarkStart w:id="235" w:name="_Toc512843279"/>
      <w:r w:rsidRPr="0018383B">
        <w:t>Services for which information must be provided</w:t>
      </w:r>
      <w:r w:rsidRPr="000464A1">
        <w:t>:</w:t>
      </w:r>
      <w:bookmarkEnd w:id="235"/>
    </w:p>
    <w:tbl>
      <w:tblPr>
        <w:tblStyle w:val="TableGrid"/>
        <w:tblW w:w="9464" w:type="dxa"/>
        <w:tblLook w:val="04A0" w:firstRow="1" w:lastRow="0" w:firstColumn="1" w:lastColumn="0" w:noHBand="0" w:noVBand="1"/>
      </w:tblPr>
      <w:tblGrid>
        <w:gridCol w:w="9464"/>
      </w:tblGrid>
      <w:tr w:rsidR="000464A1" w:rsidRPr="00A76285" w14:paraId="02A3975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5DC10908"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51844FA6"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5BF061AE"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2FE029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45B446A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3007564D"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24869573"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A202F9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1FCDE93B"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39793335"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79AE499F"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2E4B6301"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1D21FC26" w14:textId="77777777" w:rsidR="00E2175D" w:rsidRDefault="00E2175D" w:rsidP="00DC321C">
            <w:pPr>
              <w:pStyle w:val="ListParagraph"/>
              <w:numPr>
                <w:ilvl w:val="1"/>
                <w:numId w:val="38"/>
              </w:numPr>
              <w:spacing w:before="0" w:after="0"/>
              <w:contextualSpacing/>
            </w:pPr>
            <w:r>
              <w:t>Follow up – re-referral</w:t>
            </w:r>
          </w:p>
          <w:p w14:paraId="3BD30F07" w14:textId="77777777" w:rsidR="00E2175D" w:rsidRDefault="00E2175D" w:rsidP="00DC321C">
            <w:pPr>
              <w:pStyle w:val="ListParagraph"/>
              <w:numPr>
                <w:ilvl w:val="1"/>
                <w:numId w:val="38"/>
              </w:numPr>
              <w:spacing w:before="0" w:after="0"/>
              <w:contextualSpacing/>
            </w:pPr>
            <w:r>
              <w:t>Follow up – subsequent to FSA</w:t>
            </w:r>
          </w:p>
          <w:p w14:paraId="2AF4557D" w14:textId="77777777" w:rsidR="00E2175D" w:rsidRDefault="00E2175D" w:rsidP="00DC321C">
            <w:pPr>
              <w:pStyle w:val="ListParagraph"/>
              <w:numPr>
                <w:ilvl w:val="1"/>
                <w:numId w:val="38"/>
              </w:numPr>
              <w:spacing w:before="0" w:after="0"/>
              <w:contextualSpacing/>
            </w:pPr>
            <w:r>
              <w:t>Follow up – subsequent to procedure/treatment</w:t>
            </w:r>
          </w:p>
          <w:p w14:paraId="7A805CFF" w14:textId="77777777" w:rsidR="00E2175D" w:rsidRDefault="00E2175D" w:rsidP="00DC321C">
            <w:pPr>
              <w:pStyle w:val="ListParagraph"/>
              <w:numPr>
                <w:ilvl w:val="1"/>
                <w:numId w:val="38"/>
              </w:numPr>
              <w:spacing w:before="0" w:after="0"/>
              <w:contextualSpacing/>
            </w:pPr>
            <w:r>
              <w:t>Colonoscopy/gastroscopy</w:t>
            </w:r>
          </w:p>
          <w:p w14:paraId="297C9282" w14:textId="77777777" w:rsidR="00E2175D" w:rsidRDefault="00E2175D" w:rsidP="00DC321C">
            <w:pPr>
              <w:pStyle w:val="ListParagraph"/>
              <w:numPr>
                <w:ilvl w:val="1"/>
                <w:numId w:val="38"/>
              </w:numPr>
              <w:spacing w:before="0" w:after="0"/>
              <w:contextualSpacing/>
            </w:pPr>
            <w:r>
              <w:t>Gastroscopy</w:t>
            </w:r>
          </w:p>
          <w:p w14:paraId="2B0D400C" w14:textId="77777777" w:rsidR="00E2175D" w:rsidRDefault="00E2175D" w:rsidP="00DC321C">
            <w:pPr>
              <w:pStyle w:val="ListParagraph"/>
              <w:numPr>
                <w:ilvl w:val="1"/>
                <w:numId w:val="38"/>
              </w:numPr>
              <w:spacing w:before="0" w:after="0"/>
              <w:contextualSpacing/>
            </w:pPr>
            <w:r>
              <w:t>ERCP</w:t>
            </w:r>
          </w:p>
          <w:p w14:paraId="365ED664" w14:textId="77777777" w:rsidR="00E2175D" w:rsidRDefault="00E2175D" w:rsidP="00DC321C">
            <w:pPr>
              <w:pStyle w:val="ListParagraph"/>
              <w:numPr>
                <w:ilvl w:val="1"/>
                <w:numId w:val="38"/>
              </w:numPr>
              <w:spacing w:before="0" w:after="0"/>
              <w:contextualSpacing/>
            </w:pPr>
            <w:r>
              <w:t>Colposcopy</w:t>
            </w:r>
          </w:p>
          <w:p w14:paraId="6F537F7C" w14:textId="77777777" w:rsidR="00E2175D" w:rsidRDefault="00E2175D" w:rsidP="00DC321C">
            <w:pPr>
              <w:pStyle w:val="ListParagraph"/>
              <w:numPr>
                <w:ilvl w:val="1"/>
                <w:numId w:val="38"/>
              </w:numPr>
              <w:spacing w:before="0" w:after="0"/>
              <w:contextualSpacing/>
            </w:pPr>
            <w:r>
              <w:t>Hysteroscopy</w:t>
            </w:r>
          </w:p>
          <w:p w14:paraId="714EAAFC" w14:textId="77777777" w:rsidR="00E2175D" w:rsidRDefault="00E2175D" w:rsidP="00DC321C">
            <w:pPr>
              <w:pStyle w:val="ListParagraph"/>
              <w:numPr>
                <w:ilvl w:val="1"/>
                <w:numId w:val="38"/>
              </w:numPr>
              <w:spacing w:before="0" w:after="0"/>
              <w:contextualSpacing/>
            </w:pPr>
            <w:r>
              <w:t>Interventional radiology</w:t>
            </w:r>
          </w:p>
          <w:p w14:paraId="720277F6" w14:textId="77777777" w:rsidR="00E2175D" w:rsidRDefault="00E2175D" w:rsidP="00DC321C">
            <w:pPr>
              <w:pStyle w:val="ListParagraph"/>
              <w:numPr>
                <w:ilvl w:val="1"/>
                <w:numId w:val="38"/>
              </w:numPr>
              <w:spacing w:before="0" w:after="0"/>
              <w:contextualSpacing/>
            </w:pPr>
            <w:r>
              <w:t>Minor eye procedure</w:t>
            </w:r>
          </w:p>
          <w:p w14:paraId="63C1004A" w14:textId="77777777" w:rsidR="00E2175D" w:rsidRDefault="00E2175D" w:rsidP="00DC321C">
            <w:pPr>
              <w:pStyle w:val="ListParagraph"/>
              <w:numPr>
                <w:ilvl w:val="1"/>
                <w:numId w:val="38"/>
              </w:numPr>
              <w:spacing w:before="0" w:after="0"/>
              <w:contextualSpacing/>
            </w:pPr>
            <w:r>
              <w:t>Eye laser</w:t>
            </w:r>
          </w:p>
          <w:p w14:paraId="7E3514AF" w14:textId="77777777" w:rsidR="00E2175D" w:rsidRDefault="00E2175D" w:rsidP="00DC321C">
            <w:pPr>
              <w:pStyle w:val="ListParagraph"/>
              <w:numPr>
                <w:ilvl w:val="1"/>
                <w:numId w:val="38"/>
              </w:numPr>
              <w:spacing w:before="0" w:after="0"/>
              <w:contextualSpacing/>
            </w:pPr>
            <w:r>
              <w:t>Bronchoscopy</w:t>
            </w:r>
          </w:p>
          <w:p w14:paraId="55677CCD" w14:textId="77777777" w:rsidR="00E2175D" w:rsidRDefault="00E2175D" w:rsidP="00DC321C">
            <w:pPr>
              <w:pStyle w:val="ListParagraph"/>
              <w:numPr>
                <w:ilvl w:val="1"/>
                <w:numId w:val="38"/>
              </w:numPr>
              <w:spacing w:before="0" w:after="0"/>
              <w:contextualSpacing/>
            </w:pPr>
            <w:r>
              <w:t>Cystoscopy</w:t>
            </w:r>
          </w:p>
          <w:p w14:paraId="7E2BAECB" w14:textId="77777777" w:rsidR="00E2175D" w:rsidRDefault="00E2175D" w:rsidP="00DC321C">
            <w:pPr>
              <w:pStyle w:val="ListParagraph"/>
              <w:numPr>
                <w:ilvl w:val="1"/>
                <w:numId w:val="38"/>
              </w:numPr>
              <w:spacing w:before="0" w:after="0"/>
              <w:contextualSpacing/>
            </w:pPr>
            <w:r>
              <w:t>Urodynamics</w:t>
            </w:r>
          </w:p>
          <w:p w14:paraId="6CDD9848" w14:textId="77777777" w:rsidR="00E2175D" w:rsidRDefault="00E2175D" w:rsidP="00DC321C">
            <w:pPr>
              <w:pStyle w:val="ListParagraph"/>
              <w:numPr>
                <w:ilvl w:val="1"/>
                <w:numId w:val="38"/>
              </w:numPr>
              <w:spacing w:before="0" w:after="0"/>
              <w:contextualSpacing/>
            </w:pPr>
            <w:r>
              <w:lastRenderedPageBreak/>
              <w:t>Lithotripsy</w:t>
            </w:r>
          </w:p>
          <w:p w14:paraId="0C27E9C9" w14:textId="77777777" w:rsidR="00E2175D" w:rsidRDefault="00E2175D" w:rsidP="00DC321C">
            <w:pPr>
              <w:pStyle w:val="ListParagraph"/>
              <w:numPr>
                <w:ilvl w:val="1"/>
                <w:numId w:val="38"/>
              </w:numPr>
              <w:spacing w:before="0" w:after="0"/>
              <w:contextualSpacing/>
            </w:pPr>
            <w:r>
              <w:t>Dental treatment</w:t>
            </w:r>
          </w:p>
          <w:p w14:paraId="72407F96" w14:textId="77777777" w:rsidR="00E2175D" w:rsidRDefault="00E2175D" w:rsidP="00DC321C">
            <w:pPr>
              <w:pStyle w:val="ListParagraph"/>
              <w:numPr>
                <w:ilvl w:val="1"/>
                <w:numId w:val="38"/>
              </w:numPr>
              <w:spacing w:before="0" w:after="0"/>
              <w:contextualSpacing/>
            </w:pPr>
            <w:r>
              <w:t>Minor operation</w:t>
            </w:r>
          </w:p>
          <w:p w14:paraId="2F6B86D8" w14:textId="77777777" w:rsidR="00E2175D" w:rsidRDefault="00E2175D" w:rsidP="00DC321C">
            <w:pPr>
              <w:pStyle w:val="ListParagraph"/>
              <w:numPr>
                <w:ilvl w:val="1"/>
                <w:numId w:val="38"/>
              </w:numPr>
              <w:spacing w:before="0" w:after="0"/>
              <w:contextualSpacing/>
            </w:pPr>
            <w:r>
              <w:t>CT scan</w:t>
            </w:r>
          </w:p>
          <w:p w14:paraId="4B20CEEE" w14:textId="77777777" w:rsidR="00E2175D" w:rsidRDefault="00E2175D" w:rsidP="00DC321C">
            <w:pPr>
              <w:pStyle w:val="ListParagraph"/>
              <w:numPr>
                <w:ilvl w:val="1"/>
                <w:numId w:val="38"/>
              </w:numPr>
              <w:spacing w:before="0" w:after="0"/>
              <w:contextualSpacing/>
            </w:pPr>
            <w:r>
              <w:t>CT angiography</w:t>
            </w:r>
          </w:p>
          <w:p w14:paraId="44AF5EB9" w14:textId="77777777" w:rsidR="00E2175D" w:rsidRDefault="00E2175D" w:rsidP="00DC321C">
            <w:pPr>
              <w:pStyle w:val="ListParagraph"/>
              <w:numPr>
                <w:ilvl w:val="1"/>
                <w:numId w:val="38"/>
              </w:numPr>
              <w:spacing w:before="0" w:after="0"/>
              <w:contextualSpacing/>
            </w:pPr>
            <w:r>
              <w:t>CT  colonography</w:t>
            </w:r>
          </w:p>
          <w:p w14:paraId="16D1A604" w14:textId="77777777" w:rsidR="00E2175D" w:rsidRDefault="00E2175D" w:rsidP="00DC321C">
            <w:pPr>
              <w:pStyle w:val="ListParagraph"/>
              <w:numPr>
                <w:ilvl w:val="1"/>
                <w:numId w:val="38"/>
              </w:numPr>
              <w:spacing w:before="0" w:after="0"/>
              <w:contextualSpacing/>
            </w:pPr>
            <w:r>
              <w:t>MRI scan</w:t>
            </w:r>
          </w:p>
          <w:p w14:paraId="03DAB3E2" w14:textId="77777777" w:rsidR="00E2175D" w:rsidRDefault="00E2175D" w:rsidP="00DC321C">
            <w:pPr>
              <w:pStyle w:val="ListParagraph"/>
              <w:numPr>
                <w:ilvl w:val="1"/>
                <w:numId w:val="38"/>
              </w:numPr>
              <w:spacing w:before="0" w:after="0"/>
              <w:contextualSpacing/>
            </w:pPr>
            <w:r>
              <w:t>MRI angiography</w:t>
            </w:r>
          </w:p>
          <w:p w14:paraId="7833A310" w14:textId="77777777" w:rsidR="00E2175D" w:rsidRDefault="00E2175D" w:rsidP="00DC321C">
            <w:pPr>
              <w:pStyle w:val="ListParagraph"/>
              <w:numPr>
                <w:ilvl w:val="1"/>
                <w:numId w:val="38"/>
              </w:numPr>
              <w:spacing w:before="0" w:after="0"/>
              <w:contextualSpacing/>
            </w:pPr>
            <w:r>
              <w:t>PET scan</w:t>
            </w:r>
          </w:p>
          <w:p w14:paraId="7003A554" w14:textId="77777777" w:rsidR="00E2175D" w:rsidRDefault="00E2175D" w:rsidP="00DC321C">
            <w:pPr>
              <w:pStyle w:val="ListParagraph"/>
              <w:numPr>
                <w:ilvl w:val="1"/>
                <w:numId w:val="38"/>
              </w:numPr>
              <w:spacing w:before="0" w:after="0"/>
              <w:contextualSpacing/>
            </w:pPr>
            <w:r>
              <w:t>Ultrasound</w:t>
            </w:r>
          </w:p>
          <w:p w14:paraId="56EA85EB" w14:textId="77777777" w:rsidR="00E2175D" w:rsidRDefault="00E2175D" w:rsidP="00DC321C">
            <w:pPr>
              <w:pStyle w:val="ListParagraph"/>
              <w:numPr>
                <w:ilvl w:val="1"/>
                <w:numId w:val="38"/>
              </w:numPr>
              <w:spacing w:before="0" w:after="0"/>
              <w:contextualSpacing/>
            </w:pPr>
            <w:r>
              <w:t>Mammogram</w:t>
            </w:r>
          </w:p>
          <w:p w14:paraId="7E2072B1" w14:textId="77777777" w:rsidR="00E2175D" w:rsidRDefault="00E2175D" w:rsidP="00DC321C">
            <w:pPr>
              <w:pStyle w:val="ListParagraph"/>
              <w:numPr>
                <w:ilvl w:val="1"/>
                <w:numId w:val="38"/>
              </w:numPr>
              <w:spacing w:before="0" w:after="0"/>
              <w:contextualSpacing/>
            </w:pPr>
            <w:r>
              <w:t>Nuclear medicine</w:t>
            </w:r>
          </w:p>
          <w:p w14:paraId="3DDCE6D6" w14:textId="77777777" w:rsidR="00E2175D" w:rsidRDefault="00E2175D" w:rsidP="00DC321C">
            <w:pPr>
              <w:pStyle w:val="ListParagraph"/>
              <w:numPr>
                <w:ilvl w:val="1"/>
                <w:numId w:val="38"/>
              </w:numPr>
              <w:spacing w:before="0" w:after="0"/>
              <w:contextualSpacing/>
            </w:pPr>
            <w:r>
              <w:t>Audiology</w:t>
            </w:r>
          </w:p>
          <w:p w14:paraId="5E90875E" w14:textId="77777777" w:rsidR="00E2175D" w:rsidRDefault="00E2175D" w:rsidP="00DC321C">
            <w:pPr>
              <w:pStyle w:val="ListParagraph"/>
              <w:numPr>
                <w:ilvl w:val="1"/>
                <w:numId w:val="38"/>
              </w:numPr>
              <w:spacing w:before="0" w:after="0"/>
              <w:contextualSpacing/>
            </w:pPr>
            <w:r>
              <w:t>ECG</w:t>
            </w:r>
          </w:p>
          <w:p w14:paraId="69A60301" w14:textId="77777777" w:rsidR="00E2175D" w:rsidRDefault="00E2175D" w:rsidP="00DC321C">
            <w:pPr>
              <w:pStyle w:val="ListParagraph"/>
              <w:numPr>
                <w:ilvl w:val="1"/>
                <w:numId w:val="38"/>
              </w:numPr>
              <w:spacing w:before="0" w:after="0"/>
              <w:contextualSpacing/>
            </w:pPr>
            <w:r>
              <w:t>Echo cardiogram – transoesophogeal</w:t>
            </w:r>
          </w:p>
          <w:p w14:paraId="20CE1FBF" w14:textId="77777777" w:rsidR="00E2175D" w:rsidRDefault="00E2175D" w:rsidP="00DC321C">
            <w:pPr>
              <w:pStyle w:val="ListParagraph"/>
              <w:numPr>
                <w:ilvl w:val="1"/>
                <w:numId w:val="38"/>
              </w:numPr>
              <w:spacing w:before="0" w:after="0"/>
              <w:contextualSpacing/>
            </w:pPr>
            <w:r>
              <w:t>Echo cardiogram – transthoracic</w:t>
            </w:r>
          </w:p>
          <w:p w14:paraId="1EA4A8D2" w14:textId="77777777" w:rsidR="00E2175D" w:rsidRDefault="00E2175D" w:rsidP="00DC321C">
            <w:pPr>
              <w:pStyle w:val="ListParagraph"/>
              <w:numPr>
                <w:ilvl w:val="1"/>
                <w:numId w:val="38"/>
              </w:numPr>
              <w:spacing w:before="0" w:after="0"/>
              <w:contextualSpacing/>
            </w:pPr>
            <w:r>
              <w:t>ETT</w:t>
            </w:r>
          </w:p>
          <w:p w14:paraId="2DED503D" w14:textId="77777777" w:rsidR="00E2175D" w:rsidRDefault="00E2175D" w:rsidP="00DC321C">
            <w:pPr>
              <w:pStyle w:val="ListParagraph"/>
              <w:numPr>
                <w:ilvl w:val="1"/>
                <w:numId w:val="38"/>
              </w:numPr>
              <w:spacing w:before="0" w:after="0"/>
              <w:contextualSpacing/>
            </w:pPr>
            <w:r>
              <w:t>Holter monitoring</w:t>
            </w:r>
          </w:p>
          <w:p w14:paraId="042C06BC" w14:textId="77777777" w:rsidR="00E2175D" w:rsidRDefault="00E2175D" w:rsidP="00DC321C">
            <w:pPr>
              <w:pStyle w:val="ListParagraph"/>
              <w:numPr>
                <w:ilvl w:val="1"/>
                <w:numId w:val="38"/>
              </w:numPr>
              <w:spacing w:before="0" w:after="0"/>
              <w:contextualSpacing/>
            </w:pPr>
            <w:r>
              <w:t>Lung function</w:t>
            </w:r>
          </w:p>
          <w:p w14:paraId="280B1438" w14:textId="77777777" w:rsidR="00E2175D" w:rsidRDefault="00E2175D" w:rsidP="00DC321C">
            <w:pPr>
              <w:pStyle w:val="ListParagraph"/>
              <w:numPr>
                <w:ilvl w:val="1"/>
                <w:numId w:val="38"/>
              </w:numPr>
              <w:spacing w:before="0" w:after="0"/>
              <w:contextualSpacing/>
            </w:pPr>
            <w:r>
              <w:t>Sleep study</w:t>
            </w:r>
          </w:p>
          <w:p w14:paraId="4C136B7B" w14:textId="77777777" w:rsidR="00E2175D" w:rsidRDefault="00E2175D" w:rsidP="00DC321C">
            <w:pPr>
              <w:pStyle w:val="ListParagraph"/>
              <w:numPr>
                <w:ilvl w:val="1"/>
                <w:numId w:val="38"/>
              </w:numPr>
              <w:spacing w:before="0" w:after="0"/>
              <w:contextualSpacing/>
            </w:pPr>
            <w:r>
              <w:t>EEG</w:t>
            </w:r>
          </w:p>
          <w:p w14:paraId="200F1DEF" w14:textId="77777777" w:rsidR="00E2175D" w:rsidRDefault="00E2175D" w:rsidP="00DC321C">
            <w:pPr>
              <w:pStyle w:val="ListParagraph"/>
              <w:numPr>
                <w:ilvl w:val="1"/>
                <w:numId w:val="38"/>
              </w:numPr>
              <w:spacing w:before="0" w:after="0"/>
              <w:contextualSpacing/>
            </w:pPr>
            <w:r>
              <w:t>Nerve study</w:t>
            </w:r>
          </w:p>
          <w:p w14:paraId="7EFC21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29AD9115" w14:textId="77777777"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proofErr w:type="gramStart"/>
            <w:r w:rsidR="00035733">
              <w:rPr>
                <w:rFonts w:cs="Arial"/>
              </w:rPr>
              <w:t>e</w:t>
            </w:r>
            <w:r w:rsidRPr="000464A1">
              <w:rPr>
                <w:rFonts w:cs="Arial"/>
              </w:rPr>
              <w:t>.g</w:t>
            </w:r>
            <w:proofErr w:type="gramEnd"/>
            <w:r w:rsidRPr="000464A1">
              <w:rPr>
                <w:rFonts w:cs="Arial"/>
              </w:rPr>
              <w:t>. A Colonoscopy provided as part of an Acute Admission is outside of scope.)</w:t>
            </w:r>
          </w:p>
        </w:tc>
      </w:tr>
    </w:tbl>
    <w:p w14:paraId="58F1ADBC" w14:textId="77777777" w:rsidR="000464A1" w:rsidRDefault="004B0A9A" w:rsidP="000464A1">
      <w:pPr>
        <w:rPr>
          <w:rFonts w:asciiTheme="minorHAnsi" w:hAnsiTheme="minorHAnsi"/>
          <w:b/>
          <w:i/>
          <w:u w:val="single"/>
        </w:rPr>
      </w:pPr>
      <w:r>
        <w:rPr>
          <w:rFonts w:asciiTheme="minorHAnsi" w:hAnsiTheme="minorHAnsi"/>
          <w:b/>
          <w:i/>
          <w:u w:val="single"/>
        </w:rPr>
        <w:lastRenderedPageBreak/>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4AA2E9ED" w14:textId="77777777" w:rsidR="000836C3" w:rsidRPr="000836C3" w:rsidRDefault="000836C3" w:rsidP="00CB507E">
      <w:pPr>
        <w:pStyle w:val="Heading3"/>
      </w:pPr>
      <w:bookmarkStart w:id="236" w:name="_Toc512843280"/>
      <w:r w:rsidRPr="0018383B">
        <w:t xml:space="preserve">Services for which information </w:t>
      </w:r>
      <w:r>
        <w:t xml:space="preserve">should </w:t>
      </w:r>
      <w:r w:rsidRPr="0018383B">
        <w:t>be provided</w:t>
      </w:r>
      <w:r w:rsidRPr="000464A1">
        <w:t>:</w:t>
      </w:r>
      <w:bookmarkEnd w:id="236"/>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227F5008" w14:textId="77777777" w:rsidTr="00932289">
        <w:trPr>
          <w:trHeight w:val="2629"/>
        </w:trPr>
        <w:tc>
          <w:tcPr>
            <w:tcW w:w="9242" w:type="dxa"/>
          </w:tcPr>
          <w:p w14:paraId="66F517C4" w14:textId="77777777" w:rsidR="0082730A" w:rsidRDefault="0082730A" w:rsidP="0026236E">
            <w:pPr>
              <w:spacing w:before="0" w:after="0"/>
              <w:ind w:left="360"/>
              <w:contextualSpacing/>
              <w:rPr>
                <w:rFonts w:cs="Arial"/>
              </w:rPr>
            </w:pPr>
          </w:p>
          <w:p w14:paraId="639D9EE8"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30E608EB"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03F0E2A9"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4B34253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A84952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3B5BFC9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52F743B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72EDA928" w14:textId="77777777"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092DF6FC" w14:textId="77777777" w:rsidR="00C844B3" w:rsidRPr="008D22EE" w:rsidRDefault="00C844B3" w:rsidP="008D22EE"/>
    <w:p w14:paraId="11035627" w14:textId="2B62F80B" w:rsidR="00D344C6" w:rsidRDefault="00D344C6" w:rsidP="00E2175D">
      <w:pPr>
        <w:pStyle w:val="Heading3"/>
      </w:pPr>
      <w:bookmarkStart w:id="237" w:name="_Toc512843281"/>
      <w:r>
        <w:t xml:space="preserve">Accident Compensation </w:t>
      </w:r>
      <w:r w:rsidR="002B5543">
        <w:t>Commission (ACC)</w:t>
      </w:r>
      <w:bookmarkEnd w:id="237"/>
    </w:p>
    <w:p w14:paraId="479E9FBD" w14:textId="51FA9DAB" w:rsidR="002B5543" w:rsidRPr="002B5543" w:rsidRDefault="00330C46" w:rsidP="002B5543">
      <w:pPr>
        <w:pStyle w:val="BodyText"/>
        <w:ind w:left="0"/>
      </w:pPr>
      <w:r>
        <w:t>I</w:t>
      </w:r>
      <w:r w:rsidR="002B5543">
        <w:t>f a</w:t>
      </w:r>
      <w:r>
        <w:t>n ACC funded</w:t>
      </w:r>
      <w:r w:rsidR="002B5543">
        <w:t xml:space="preserve"> journey is in the collection, a complete Service Sequence should be submitted.  If a journey or Service Sequence is submitted to the collection and later changed to ACC, the Principal Health Service Purchase</w:t>
      </w:r>
      <w:r w:rsidR="00622CDE">
        <w:t>r</w:t>
      </w:r>
      <w:r w:rsidR="002B5543">
        <w:t xml:space="preserve"> </w:t>
      </w:r>
      <w:r w:rsidR="00622CDE">
        <w:t xml:space="preserve">should </w:t>
      </w:r>
      <w:r w:rsidR="002B5543">
        <w:t xml:space="preserve">be updated to reflect that the service is ACC funded.  </w:t>
      </w:r>
    </w:p>
    <w:p w14:paraId="4368DE3D" w14:textId="77777777" w:rsidR="000464A1" w:rsidRPr="009A08AF" w:rsidRDefault="000464A1" w:rsidP="00E2175D">
      <w:pPr>
        <w:pStyle w:val="Heading3"/>
      </w:pPr>
      <w:bookmarkStart w:id="238" w:name="_Toc512843282"/>
      <w:r w:rsidRPr="009A08AF">
        <w:t xml:space="preserve">Description of </w:t>
      </w:r>
      <w:r w:rsidR="00035733">
        <w:t>S</w:t>
      </w:r>
      <w:r w:rsidRPr="009A08AF">
        <w:t>ervices</w:t>
      </w:r>
      <w:bookmarkEnd w:id="238"/>
    </w:p>
    <w:p w14:paraId="2922A8F2" w14:textId="77777777"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39A71CFC" w14:textId="77777777" w:rsidTr="00465EEF">
        <w:trPr>
          <w:cantSplit/>
        </w:trPr>
        <w:tc>
          <w:tcPr>
            <w:tcW w:w="2256" w:type="dxa"/>
          </w:tcPr>
          <w:p w14:paraId="31B81D23" w14:textId="77777777" w:rsidR="000464A1" w:rsidRPr="000464A1" w:rsidRDefault="000464A1" w:rsidP="00465EEF">
            <w:pPr>
              <w:keepNext/>
              <w:keepLines/>
              <w:spacing w:after="100"/>
              <w:rPr>
                <w:rFonts w:cs="Arial"/>
                <w:b/>
              </w:rPr>
            </w:pPr>
            <w:r w:rsidRPr="000464A1">
              <w:rPr>
                <w:rFonts w:cs="Arial"/>
                <w:b/>
              </w:rPr>
              <w:lastRenderedPageBreak/>
              <w:t>Service provided to:</w:t>
            </w:r>
          </w:p>
        </w:tc>
        <w:tc>
          <w:tcPr>
            <w:tcW w:w="6805" w:type="dxa"/>
            <w:gridSpan w:val="3"/>
          </w:tcPr>
          <w:p w14:paraId="7F429DA7"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0540C893" w14:textId="77777777" w:rsidTr="00465EEF">
        <w:trPr>
          <w:cantSplit/>
        </w:trPr>
        <w:tc>
          <w:tcPr>
            <w:tcW w:w="9061" w:type="dxa"/>
            <w:gridSpan w:val="4"/>
          </w:tcPr>
          <w:p w14:paraId="5B0FB933" w14:textId="77777777"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in particular to how </w:t>
            </w:r>
            <w:r w:rsidR="00035733">
              <w:rPr>
                <w:rFonts w:cs="Arial"/>
                <w:i/>
              </w:rPr>
              <w:t>S</w:t>
            </w:r>
            <w:r w:rsidRPr="00564666">
              <w:rPr>
                <w:rFonts w:cs="Arial"/>
                <w:i/>
              </w:rPr>
              <w:t>ervices are described within the Prioritisation Activity.</w:t>
            </w:r>
          </w:p>
        </w:tc>
      </w:tr>
      <w:tr w:rsidR="000464A1" w:rsidRPr="000464A1" w14:paraId="0EEB018E" w14:textId="77777777" w:rsidTr="00465EEF">
        <w:trPr>
          <w:cantSplit/>
        </w:trPr>
        <w:tc>
          <w:tcPr>
            <w:tcW w:w="2256" w:type="dxa"/>
          </w:tcPr>
          <w:p w14:paraId="215B6A39" w14:textId="77777777" w:rsidR="000464A1" w:rsidRPr="000464A1" w:rsidRDefault="000464A1" w:rsidP="00465EEF">
            <w:pPr>
              <w:keepNext/>
              <w:keepLines/>
              <w:spacing w:after="100"/>
              <w:rPr>
                <w:rFonts w:cs="Arial"/>
                <w:b/>
              </w:rPr>
            </w:pPr>
          </w:p>
        </w:tc>
        <w:tc>
          <w:tcPr>
            <w:tcW w:w="2340" w:type="dxa"/>
          </w:tcPr>
          <w:p w14:paraId="4B06D6BC"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6068D5D1" w14:textId="77777777"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30DFA5DE"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4CA3274" w14:textId="77777777" w:rsidTr="00465EEF">
        <w:trPr>
          <w:cantSplit/>
        </w:trPr>
        <w:tc>
          <w:tcPr>
            <w:tcW w:w="2256" w:type="dxa"/>
            <w:tcBorders>
              <w:bottom w:val="single" w:sz="4" w:space="0" w:color="auto"/>
            </w:tcBorders>
          </w:tcPr>
          <w:p w14:paraId="68A75822" w14:textId="77777777"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76ED0F5A" w14:textId="77777777" w:rsidR="000464A1" w:rsidRPr="000464A1" w:rsidRDefault="000464A1" w:rsidP="00465EEF">
            <w:pPr>
              <w:keepNext/>
              <w:keepLines/>
              <w:spacing w:after="100"/>
              <w:rPr>
                <w:rFonts w:cs="Arial"/>
              </w:rPr>
            </w:pPr>
            <w:r w:rsidRPr="000464A1">
              <w:rPr>
                <w:rFonts w:cs="Arial"/>
              </w:rPr>
              <w:t>Treatment/Procedure or</w:t>
            </w:r>
          </w:p>
          <w:p w14:paraId="7F72EB53"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76BAC443" w14:textId="77777777"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76083AF1"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62CF068D" w14:textId="77777777" w:rsidTr="00465EEF">
        <w:trPr>
          <w:cantSplit/>
        </w:trPr>
        <w:tc>
          <w:tcPr>
            <w:tcW w:w="2256" w:type="dxa"/>
            <w:tcBorders>
              <w:bottom w:val="single" w:sz="4" w:space="0" w:color="auto"/>
            </w:tcBorders>
          </w:tcPr>
          <w:p w14:paraId="4BFE4C34"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75BE4C57" w14:textId="77777777"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2083A390" w14:textId="167F7B8C" w:rsidR="000464A1" w:rsidRPr="000464A1" w:rsidRDefault="000464A1" w:rsidP="0018237D">
            <w:pPr>
              <w:keepNext/>
              <w:keepLines/>
              <w:spacing w:after="100"/>
              <w:rPr>
                <w:rFonts w:cs="Arial"/>
              </w:rPr>
            </w:pPr>
            <w:r w:rsidRPr="000464A1">
              <w:rPr>
                <w:rFonts w:cs="Arial"/>
              </w:rPr>
              <w:t xml:space="preserve">Specified </w:t>
            </w:r>
          </w:p>
        </w:tc>
        <w:tc>
          <w:tcPr>
            <w:tcW w:w="2228" w:type="dxa"/>
            <w:tcBorders>
              <w:bottom w:val="single" w:sz="4" w:space="0" w:color="auto"/>
            </w:tcBorders>
          </w:tcPr>
          <w:p w14:paraId="75268BD3"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5779D0" w14:textId="77777777" w:rsidTr="00465EEF">
        <w:trPr>
          <w:cantSplit/>
        </w:trPr>
        <w:tc>
          <w:tcPr>
            <w:tcW w:w="2256" w:type="dxa"/>
            <w:tcBorders>
              <w:top w:val="single" w:sz="4" w:space="0" w:color="auto"/>
            </w:tcBorders>
            <w:shd w:val="clear" w:color="auto" w:fill="auto"/>
          </w:tcPr>
          <w:p w14:paraId="3B3B3474" w14:textId="77777777"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695808D3" w14:textId="77777777" w:rsidR="003E49AB" w:rsidRPr="000464A1" w:rsidRDefault="003E49AB" w:rsidP="00465EEF">
            <w:pPr>
              <w:keepNext/>
              <w:keepLines/>
              <w:spacing w:after="100"/>
              <w:rPr>
                <w:rFonts w:cs="Arial"/>
              </w:rPr>
            </w:pPr>
          </w:p>
        </w:tc>
      </w:tr>
      <w:tr w:rsidR="000464A1" w:rsidRPr="000464A1" w14:paraId="249449C1" w14:textId="77777777" w:rsidTr="00465EEF">
        <w:trPr>
          <w:cantSplit/>
        </w:trPr>
        <w:tc>
          <w:tcPr>
            <w:tcW w:w="2256" w:type="dxa"/>
          </w:tcPr>
          <w:p w14:paraId="43E927BC"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2A624D9" w14:textId="77777777"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1AE0729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2F992249" w14:textId="77777777"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20C52808" w14:textId="77777777" w:rsidR="000464A1" w:rsidRPr="000464A1" w:rsidRDefault="000464A1" w:rsidP="00465EEF">
            <w:pPr>
              <w:pStyle w:val="ListParagraph"/>
              <w:keepNext/>
              <w:keepLines/>
              <w:spacing w:before="0" w:after="100"/>
              <w:contextualSpacing/>
              <w:rPr>
                <w:rFonts w:cs="Arial"/>
              </w:rPr>
            </w:pPr>
          </w:p>
          <w:p w14:paraId="469D88C2" w14:textId="77777777" w:rsidR="000464A1" w:rsidRPr="00FE2E4A" w:rsidRDefault="000464A1" w:rsidP="00465EEF">
            <w:pPr>
              <w:keepNext/>
              <w:keepLines/>
              <w:spacing w:before="0" w:after="100"/>
              <w:ind w:left="360"/>
              <w:contextualSpacing/>
              <w:rPr>
                <w:rFonts w:cs="Arial"/>
              </w:rPr>
            </w:pPr>
          </w:p>
        </w:tc>
      </w:tr>
    </w:tbl>
    <w:p w14:paraId="67DE2B55" w14:textId="77777777" w:rsidR="00C844B3" w:rsidRDefault="00C844B3" w:rsidP="000464A1">
      <w:pPr>
        <w:rPr>
          <w:rFonts w:asciiTheme="minorHAnsi" w:hAnsiTheme="minorHAnsi"/>
        </w:rPr>
      </w:pPr>
    </w:p>
    <w:p w14:paraId="51313AE3" w14:textId="77777777" w:rsidR="004C62DE" w:rsidRPr="0039118A" w:rsidRDefault="00737584" w:rsidP="00E2175D">
      <w:pPr>
        <w:pStyle w:val="Heading3"/>
      </w:pPr>
      <w:bookmarkStart w:id="239" w:name="_Toc512843283"/>
      <w:r w:rsidRPr="0039118A">
        <w:t xml:space="preserve">Relationship between </w:t>
      </w:r>
      <w:r w:rsidR="00EC6D7C">
        <w:t>Services and Outcomes</w:t>
      </w:r>
      <w:bookmarkEnd w:id="239"/>
    </w:p>
    <w:p w14:paraId="68ACFC97" w14:textId="77777777" w:rsidR="000C5CB7" w:rsidRPr="0039118A" w:rsidRDefault="000C5CB7" w:rsidP="00F379BB">
      <w:r w:rsidRPr="0039118A">
        <w:t>The diagram on the following page shows the relationships between:</w:t>
      </w:r>
    </w:p>
    <w:p w14:paraId="4F631CCC" w14:textId="77777777" w:rsidR="004C62DE" w:rsidRPr="0039118A" w:rsidRDefault="000C5CB7" w:rsidP="00177A65">
      <w:pPr>
        <w:pStyle w:val="ListParagraph"/>
        <w:numPr>
          <w:ilvl w:val="0"/>
          <w:numId w:val="27"/>
        </w:numPr>
      </w:pPr>
      <w:r w:rsidRPr="0039118A">
        <w:t>Service Type</w:t>
      </w:r>
    </w:p>
    <w:p w14:paraId="2854A630" w14:textId="77777777" w:rsidR="000C5CB7" w:rsidRPr="0039118A" w:rsidRDefault="000C5CB7" w:rsidP="00177A65">
      <w:pPr>
        <w:pStyle w:val="ListParagraph"/>
        <w:numPr>
          <w:ilvl w:val="0"/>
          <w:numId w:val="27"/>
        </w:numPr>
      </w:pPr>
      <w:r w:rsidRPr="0039118A">
        <w:t>Encounter Type</w:t>
      </w:r>
    </w:p>
    <w:p w14:paraId="52783E60" w14:textId="77777777" w:rsidR="000C5CB7" w:rsidRPr="0039118A" w:rsidRDefault="000C5CB7" w:rsidP="00177A65">
      <w:pPr>
        <w:pStyle w:val="ListParagraph"/>
        <w:numPr>
          <w:ilvl w:val="0"/>
          <w:numId w:val="27"/>
        </w:numPr>
      </w:pPr>
      <w:r w:rsidRPr="0039118A">
        <w:t xml:space="preserve">Attendance Outcome </w:t>
      </w:r>
    </w:p>
    <w:p w14:paraId="69FDD8E4" w14:textId="77777777" w:rsidR="000C5CB7" w:rsidRPr="0039118A" w:rsidRDefault="000C5CB7" w:rsidP="00177A65">
      <w:pPr>
        <w:pStyle w:val="ListParagraph"/>
        <w:numPr>
          <w:ilvl w:val="0"/>
          <w:numId w:val="27"/>
        </w:numPr>
      </w:pPr>
      <w:r w:rsidRPr="0039118A">
        <w:t xml:space="preserve">Encounter Outcome Decision </w:t>
      </w:r>
    </w:p>
    <w:p w14:paraId="4A7691DF" w14:textId="77777777" w:rsidR="000C5CB7" w:rsidRPr="0039118A" w:rsidRDefault="000C5CB7" w:rsidP="00177A65">
      <w:pPr>
        <w:pStyle w:val="ListParagraph"/>
        <w:numPr>
          <w:ilvl w:val="0"/>
          <w:numId w:val="27"/>
        </w:numPr>
      </w:pPr>
      <w:r w:rsidRPr="0039118A">
        <w:t xml:space="preserve">Encounter Outcome Reason </w:t>
      </w:r>
    </w:p>
    <w:p w14:paraId="41C6F932" w14:textId="77777777" w:rsidR="000C5CB7" w:rsidRPr="0039118A" w:rsidRDefault="008C44E3" w:rsidP="00177A65">
      <w:pPr>
        <w:pStyle w:val="ListParagraph"/>
        <w:numPr>
          <w:ilvl w:val="0"/>
          <w:numId w:val="27"/>
        </w:numPr>
      </w:pPr>
      <w:r w:rsidRPr="0039118A">
        <w:t>Destination.</w:t>
      </w:r>
    </w:p>
    <w:p w14:paraId="0952BD32" w14:textId="77777777" w:rsidR="008F6E30" w:rsidRPr="0039118A" w:rsidRDefault="008F6E30" w:rsidP="00F379BB"/>
    <w:p w14:paraId="4630EC53" w14:textId="77777777" w:rsidR="008F6E30" w:rsidRPr="0039118A" w:rsidRDefault="008F6E30" w:rsidP="008F6E30">
      <w:pPr>
        <w:sectPr w:rsidR="008F6E30" w:rsidRPr="0039118A" w:rsidSect="00C4242F">
          <w:footerReference w:type="default" r:id="rId18"/>
          <w:pgSz w:w="11907" w:h="16840" w:code="9"/>
          <w:pgMar w:top="1418" w:right="1418" w:bottom="1134" w:left="1418" w:header="692" w:footer="0" w:gutter="0"/>
          <w:cols w:space="720"/>
          <w:docGrid w:linePitch="272"/>
        </w:sectPr>
      </w:pPr>
    </w:p>
    <w:p w14:paraId="5DE6F8BA" w14:textId="77777777" w:rsidR="008F6E30" w:rsidRDefault="00B967D0" w:rsidP="008063A9">
      <w:r w:rsidRPr="00B967D0">
        <w:rPr>
          <w:noProof/>
          <w:lang w:eastAsia="en-NZ"/>
        </w:rPr>
        <w:lastRenderedPageBreak/>
        <w:drawing>
          <wp:inline distT="0" distB="0" distL="0" distR="0" wp14:anchorId="336F506F" wp14:editId="506D6EB7">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00E0E9D7" w14:textId="77777777"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4F7790A8" w14:textId="77777777" w:rsidR="008F6E30" w:rsidRPr="0039118A" w:rsidRDefault="008F6E30" w:rsidP="008F6E30">
      <w:pPr>
        <w:sectPr w:rsidR="008F6E30" w:rsidRPr="0039118A" w:rsidSect="008D22EE">
          <w:footerReference w:type="default" r:id="rId20"/>
          <w:pgSz w:w="23814" w:h="16839" w:orient="landscape" w:code="8"/>
          <w:pgMar w:top="1418" w:right="1418" w:bottom="1418" w:left="1134" w:header="692" w:footer="0" w:gutter="0"/>
          <w:cols w:space="720"/>
          <w:docGrid w:linePitch="272"/>
        </w:sectPr>
      </w:pPr>
    </w:p>
    <w:p w14:paraId="38F555AC" w14:textId="77777777" w:rsidR="003A4649" w:rsidRDefault="003A4649" w:rsidP="00E12B93">
      <w:pPr>
        <w:pStyle w:val="Heading2"/>
      </w:pPr>
      <w:bookmarkStart w:id="240" w:name="_Toc512843284"/>
      <w:r>
        <w:lastRenderedPageBreak/>
        <w:t>NPF Data Models</w:t>
      </w:r>
      <w:bookmarkEnd w:id="240"/>
    </w:p>
    <w:p w14:paraId="36E48838" w14:textId="77777777" w:rsidR="003A4649" w:rsidRDefault="003A4649" w:rsidP="00793D29">
      <w:pPr>
        <w:pStyle w:val="BodyText"/>
        <w:ind w:left="0"/>
      </w:pPr>
      <w:r>
        <w:t>NPF can be represented by the following data models:</w:t>
      </w:r>
    </w:p>
    <w:p w14:paraId="784A92EC" w14:textId="77777777"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5FF36BFB" w14:textId="77777777"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18826CF4" w14:textId="77777777" w:rsidR="000463E7" w:rsidRDefault="000463E7" w:rsidP="000463E7">
      <w:pPr>
        <w:pStyle w:val="Heading3"/>
      </w:pPr>
      <w:bookmarkStart w:id="241" w:name="_Toc412566797"/>
      <w:bookmarkStart w:id="242" w:name="_Toc512843285"/>
      <w:bookmarkStart w:id="243" w:name="_Ref412560118"/>
      <w:r>
        <w:t>NPF Collection Model</w:t>
      </w:r>
      <w:bookmarkEnd w:id="241"/>
      <w:bookmarkEnd w:id="242"/>
    </w:p>
    <w:p w14:paraId="5E9A8E47" w14:textId="77777777" w:rsidR="000463E7" w:rsidRDefault="000463E7" w:rsidP="000463E7">
      <w:r>
        <w:t>The figure below shows the pattern of the NPF Collection.</w:t>
      </w:r>
    </w:p>
    <w:p w14:paraId="6A511820" w14:textId="77777777" w:rsidR="000463E7" w:rsidRDefault="000463E7" w:rsidP="000463E7"/>
    <w:p w14:paraId="441777C4" w14:textId="77777777" w:rsidR="000463E7" w:rsidRDefault="000463E7" w:rsidP="000463E7">
      <w:r>
        <w:rPr>
          <w:noProof/>
          <w:lang w:eastAsia="en-NZ"/>
        </w:rPr>
        <w:drawing>
          <wp:inline distT="0" distB="0" distL="0" distR="0" wp14:anchorId="113D4BC2" wp14:editId="77900CD1">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1"/>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535A6282" w14:textId="77777777" w:rsidR="000463E7" w:rsidRDefault="000463E7" w:rsidP="000463E7">
      <w:pPr>
        <w:pStyle w:val="Caption"/>
      </w:pPr>
      <w:r>
        <w:t xml:space="preserve">Figure </w:t>
      </w:r>
      <w:r w:rsidR="00112259">
        <w:t>5</w:t>
      </w:r>
      <w:r>
        <w:t>: NPF Data Model Pattern</w:t>
      </w:r>
    </w:p>
    <w:p w14:paraId="4D81F9EE" w14:textId="77777777" w:rsidR="000463E7" w:rsidRDefault="000463E7" w:rsidP="000463E7"/>
    <w:p w14:paraId="0E5DFE19" w14:textId="77777777" w:rsidR="000463E7" w:rsidRDefault="000463E7" w:rsidP="000463E7">
      <w:r>
        <w:t>This model represents at an abstract level the concept of Referrals, Activities and Outcomes.</w:t>
      </w:r>
    </w:p>
    <w:p w14:paraId="46E9C85E" w14:textId="77777777" w:rsidR="000463E7" w:rsidRDefault="000463E7" w:rsidP="000463E7">
      <w:r>
        <w:t>The data model on the following page represents the logical view of data elements in the Collection showing the data model entities and the relationships between those entities.</w:t>
      </w:r>
    </w:p>
    <w:p w14:paraId="11B89C56" w14:textId="77777777" w:rsidR="008D22EE" w:rsidRPr="0039118A" w:rsidRDefault="000463E7" w:rsidP="008D22EE">
      <w:pPr>
        <w:sectPr w:rsidR="008D22EE" w:rsidRPr="0039118A" w:rsidSect="008D22EE">
          <w:footerReference w:type="default" r:id="rId22"/>
          <w:pgSz w:w="11907" w:h="16839" w:code="9"/>
          <w:pgMar w:top="1418" w:right="1418" w:bottom="1134" w:left="1418" w:header="692" w:footer="0" w:gutter="0"/>
          <w:cols w:space="720"/>
          <w:docGrid w:linePitch="272"/>
        </w:sectPr>
      </w:pPr>
      <w:r w:rsidRPr="008D22EE">
        <w:t>There are data elements for an Activity common to all Activities - Prioritisation, Notification, Booking, Encounter and Exception. This is represented in the diagram by a generalisation/specialisation association (closed arrowhead) between an Activity entity and its specialisations Prioritisation, Notification, Booking, Encounter and Exception.</w:t>
      </w:r>
      <w:bookmarkEnd w:id="243"/>
    </w:p>
    <w:p w14:paraId="72524F14" w14:textId="77777777" w:rsidR="00CF3951" w:rsidRDefault="00CF3951" w:rsidP="009A08AF">
      <w:pPr>
        <w:pStyle w:val="Caption"/>
      </w:pPr>
    </w:p>
    <w:p w14:paraId="5AB0A92D" w14:textId="77777777" w:rsidR="000463E7" w:rsidRDefault="00CF3951" w:rsidP="009A08AF">
      <w:pPr>
        <w:pStyle w:val="Caption"/>
      </w:pPr>
      <w:r>
        <w:rPr>
          <w:noProof/>
          <w:sz w:val="0"/>
          <w:szCs w:val="0"/>
          <w:lang w:eastAsia="en-NZ"/>
        </w:rPr>
        <w:drawing>
          <wp:inline distT="0" distB="0" distL="0" distR="0" wp14:anchorId="6C48A8BB" wp14:editId="3A7E030C">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3"/>
                    <a:stretch>
                      <a:fillRect/>
                    </a:stretch>
                  </pic:blipFill>
                  <pic:spPr bwMode="auto">
                    <a:xfrm>
                      <a:off x="0" y="0"/>
                      <a:ext cx="8587088" cy="8363965"/>
                    </a:xfrm>
                    <a:prstGeom prst="rect">
                      <a:avLst/>
                    </a:prstGeom>
                    <a:noFill/>
                    <a:ln w="9525">
                      <a:noFill/>
                      <a:miter lim="800000"/>
                      <a:headEnd/>
                      <a:tailEnd/>
                    </a:ln>
                  </pic:spPr>
                </pic:pic>
              </a:graphicData>
            </a:graphic>
          </wp:inline>
        </w:drawing>
      </w:r>
    </w:p>
    <w:p w14:paraId="46570760" w14:textId="77777777"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13C2DA86" w14:textId="77777777" w:rsidR="008D22EE" w:rsidRPr="0039118A" w:rsidRDefault="008D22EE" w:rsidP="008D22EE">
      <w:pPr>
        <w:sectPr w:rsidR="008D22EE" w:rsidRPr="0039118A" w:rsidSect="008D22EE">
          <w:footerReference w:type="default" r:id="rId24"/>
          <w:pgSz w:w="23814" w:h="16839" w:orient="landscape" w:code="8"/>
          <w:pgMar w:top="1418" w:right="1418" w:bottom="1418" w:left="1134" w:header="692" w:footer="0" w:gutter="0"/>
          <w:cols w:space="720"/>
          <w:docGrid w:linePitch="272"/>
        </w:sectPr>
      </w:pPr>
    </w:p>
    <w:p w14:paraId="354608B1" w14:textId="77777777" w:rsidR="008F3A56" w:rsidRDefault="008F3A56" w:rsidP="008D22EE">
      <w:pPr>
        <w:pStyle w:val="Heading3"/>
      </w:pPr>
      <w:bookmarkStart w:id="244" w:name="_Toc512843286"/>
      <w:r>
        <w:lastRenderedPageBreak/>
        <w:t>Relationships between entities in the data model</w:t>
      </w:r>
      <w:bookmarkEnd w:id="244"/>
    </w:p>
    <w:p w14:paraId="5AC8491D" w14:textId="77777777" w:rsidR="00AF5AE7" w:rsidRDefault="00AF5AE7" w:rsidP="00AF5AE7">
      <w:r>
        <w:t xml:space="preserve">The </w:t>
      </w:r>
      <w:r w:rsidR="00340857">
        <w:t>table below expresses the relationships between entities</w:t>
      </w:r>
      <w:r>
        <w:t>.</w:t>
      </w:r>
    </w:p>
    <w:p w14:paraId="50A9BD11" w14:textId="77777777" w:rsidR="00AF5AE7" w:rsidRDefault="00AF5AE7" w:rsidP="00AF5AE7">
      <w:r>
        <w:t>An example of relationships is:</w:t>
      </w:r>
    </w:p>
    <w:p w14:paraId="1AC725B8" w14:textId="77777777" w:rsidR="00AF5AE7" w:rsidRDefault="00AF5AE7" w:rsidP="00177A65">
      <w:pPr>
        <w:pStyle w:val="ListParagraph"/>
        <w:numPr>
          <w:ilvl w:val="0"/>
          <w:numId w:val="31"/>
        </w:numPr>
      </w:pPr>
      <w:r>
        <w:t>A Patient can have one or more Referrals</w:t>
      </w:r>
    </w:p>
    <w:p w14:paraId="64FED6F0" w14:textId="77777777"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2F8E0DD4" w14:textId="77777777" w:rsidTr="00DC29E4">
        <w:tc>
          <w:tcPr>
            <w:tcW w:w="1325" w:type="dxa"/>
            <w:shd w:val="clear" w:color="auto" w:fill="BFBFBF" w:themeFill="background1" w:themeFillShade="BF"/>
          </w:tcPr>
          <w:p w14:paraId="1F889FE3" w14:textId="77777777" w:rsidR="00AF5AE7" w:rsidRPr="00E12B93" w:rsidRDefault="00AF5AE7" w:rsidP="00AF5AE7">
            <w:pPr>
              <w:rPr>
                <w:b/>
              </w:rPr>
            </w:pPr>
          </w:p>
        </w:tc>
        <w:tc>
          <w:tcPr>
            <w:tcW w:w="1325" w:type="dxa"/>
            <w:shd w:val="clear" w:color="auto" w:fill="BFBFBF" w:themeFill="background1" w:themeFillShade="BF"/>
          </w:tcPr>
          <w:p w14:paraId="576A941E" w14:textId="77777777" w:rsidR="00AF5AE7" w:rsidRPr="00E12B93" w:rsidRDefault="00AF5AE7" w:rsidP="00AF5AE7">
            <w:pPr>
              <w:rPr>
                <w:b/>
              </w:rPr>
            </w:pPr>
            <w:r w:rsidRPr="00E12B93">
              <w:rPr>
                <w:b/>
              </w:rPr>
              <w:t>Patient</w:t>
            </w:r>
          </w:p>
        </w:tc>
        <w:tc>
          <w:tcPr>
            <w:tcW w:w="1326" w:type="dxa"/>
            <w:shd w:val="clear" w:color="auto" w:fill="BFBFBF" w:themeFill="background1" w:themeFillShade="BF"/>
          </w:tcPr>
          <w:p w14:paraId="2EC115C5" w14:textId="77777777" w:rsidR="00AF5AE7" w:rsidRPr="00E12B93" w:rsidRDefault="00AF5AE7" w:rsidP="00AF5AE7">
            <w:pPr>
              <w:rPr>
                <w:b/>
              </w:rPr>
            </w:pPr>
            <w:r w:rsidRPr="00E12B93">
              <w:rPr>
                <w:b/>
              </w:rPr>
              <w:t>Referral</w:t>
            </w:r>
          </w:p>
        </w:tc>
        <w:tc>
          <w:tcPr>
            <w:tcW w:w="1326" w:type="dxa"/>
            <w:shd w:val="clear" w:color="auto" w:fill="BFBFBF" w:themeFill="background1" w:themeFillShade="BF"/>
          </w:tcPr>
          <w:p w14:paraId="406CFC5C" w14:textId="77777777" w:rsidR="00AF5AE7" w:rsidRPr="00E12B93" w:rsidRDefault="00AF5AE7" w:rsidP="00AF5AE7">
            <w:pPr>
              <w:rPr>
                <w:b/>
              </w:rPr>
            </w:pPr>
            <w:r w:rsidRPr="00E12B93">
              <w:rPr>
                <w:b/>
              </w:rPr>
              <w:t>Activity</w:t>
            </w:r>
          </w:p>
        </w:tc>
        <w:tc>
          <w:tcPr>
            <w:tcW w:w="1327" w:type="dxa"/>
            <w:shd w:val="clear" w:color="auto" w:fill="BFBFBF" w:themeFill="background1" w:themeFillShade="BF"/>
          </w:tcPr>
          <w:p w14:paraId="301A2E70" w14:textId="77777777"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7774506E" w14:textId="77777777"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443E92AF" w14:textId="77777777" w:rsidR="00AF5AE7" w:rsidRPr="00E12B93" w:rsidRDefault="00AF5AE7" w:rsidP="00AF5AE7">
            <w:pPr>
              <w:rPr>
                <w:b/>
              </w:rPr>
            </w:pPr>
            <w:r w:rsidRPr="00E12B93">
              <w:rPr>
                <w:b/>
              </w:rPr>
              <w:t>Diagnosis</w:t>
            </w:r>
          </w:p>
        </w:tc>
      </w:tr>
      <w:tr w:rsidR="00AF5AE7" w14:paraId="40866F4C" w14:textId="77777777" w:rsidTr="00DC29E4">
        <w:tc>
          <w:tcPr>
            <w:tcW w:w="1325" w:type="dxa"/>
            <w:shd w:val="clear" w:color="auto" w:fill="BFBFBF" w:themeFill="background1" w:themeFillShade="BF"/>
          </w:tcPr>
          <w:p w14:paraId="77B55814" w14:textId="77777777" w:rsidR="00AF5AE7" w:rsidRPr="00E12B93" w:rsidRDefault="00AF5AE7" w:rsidP="00AF5AE7">
            <w:pPr>
              <w:rPr>
                <w:b/>
              </w:rPr>
            </w:pPr>
            <w:r w:rsidRPr="00E12B93">
              <w:rPr>
                <w:b/>
              </w:rPr>
              <w:t>Patient</w:t>
            </w:r>
          </w:p>
        </w:tc>
        <w:tc>
          <w:tcPr>
            <w:tcW w:w="1325" w:type="dxa"/>
          </w:tcPr>
          <w:p w14:paraId="0300DDD9" w14:textId="77777777" w:rsidR="00AF5AE7" w:rsidRDefault="00AF5AE7" w:rsidP="00E12B93">
            <w:pPr>
              <w:jc w:val="center"/>
            </w:pPr>
            <w:r>
              <w:t>-</w:t>
            </w:r>
          </w:p>
        </w:tc>
        <w:tc>
          <w:tcPr>
            <w:tcW w:w="1326" w:type="dxa"/>
          </w:tcPr>
          <w:p w14:paraId="534B7492" w14:textId="77777777" w:rsidR="00AF5AE7" w:rsidRDefault="00AF5AE7" w:rsidP="00AF5AE7">
            <w:r>
              <w:t>Can have one or more</w:t>
            </w:r>
          </w:p>
        </w:tc>
        <w:tc>
          <w:tcPr>
            <w:tcW w:w="1326" w:type="dxa"/>
          </w:tcPr>
          <w:p w14:paraId="10C3DB5D" w14:textId="77777777" w:rsidR="00AF5AE7" w:rsidRDefault="00340857" w:rsidP="00E12B93">
            <w:pPr>
              <w:jc w:val="center"/>
            </w:pPr>
            <w:r>
              <w:t>-</w:t>
            </w:r>
          </w:p>
        </w:tc>
        <w:tc>
          <w:tcPr>
            <w:tcW w:w="1327" w:type="dxa"/>
          </w:tcPr>
          <w:p w14:paraId="44C32C7E" w14:textId="77777777" w:rsidR="00AF5AE7" w:rsidRDefault="00340857" w:rsidP="00E12B93">
            <w:pPr>
              <w:jc w:val="center"/>
            </w:pPr>
            <w:r>
              <w:t>-</w:t>
            </w:r>
          </w:p>
        </w:tc>
        <w:tc>
          <w:tcPr>
            <w:tcW w:w="1327" w:type="dxa"/>
          </w:tcPr>
          <w:p w14:paraId="0E8EAFF9" w14:textId="77777777" w:rsidR="00AF5AE7" w:rsidRDefault="00340857" w:rsidP="00E12B93">
            <w:pPr>
              <w:jc w:val="center"/>
            </w:pPr>
            <w:r>
              <w:t>-</w:t>
            </w:r>
          </w:p>
        </w:tc>
        <w:tc>
          <w:tcPr>
            <w:tcW w:w="1331" w:type="dxa"/>
          </w:tcPr>
          <w:p w14:paraId="1301A0E7" w14:textId="77777777" w:rsidR="00AF5AE7" w:rsidRDefault="00340857" w:rsidP="00E12B93">
            <w:pPr>
              <w:jc w:val="center"/>
            </w:pPr>
            <w:r>
              <w:t>-</w:t>
            </w:r>
          </w:p>
        </w:tc>
      </w:tr>
      <w:tr w:rsidR="00340857" w14:paraId="6E9979F3" w14:textId="77777777" w:rsidTr="00DC29E4">
        <w:tc>
          <w:tcPr>
            <w:tcW w:w="1325" w:type="dxa"/>
            <w:shd w:val="clear" w:color="auto" w:fill="BFBFBF" w:themeFill="background1" w:themeFillShade="BF"/>
          </w:tcPr>
          <w:p w14:paraId="006884FD" w14:textId="77777777" w:rsidR="00340857" w:rsidRPr="00E12B93" w:rsidRDefault="00340857" w:rsidP="00AF5AE7">
            <w:pPr>
              <w:rPr>
                <w:b/>
              </w:rPr>
            </w:pPr>
            <w:r w:rsidRPr="00E12B93">
              <w:rPr>
                <w:b/>
              </w:rPr>
              <w:t>Referral</w:t>
            </w:r>
          </w:p>
        </w:tc>
        <w:tc>
          <w:tcPr>
            <w:tcW w:w="1325" w:type="dxa"/>
          </w:tcPr>
          <w:p w14:paraId="44C2913C" w14:textId="77777777" w:rsidR="00340857" w:rsidRDefault="00340857" w:rsidP="00AF5AE7">
            <w:r>
              <w:t>Is related to one</w:t>
            </w:r>
          </w:p>
        </w:tc>
        <w:tc>
          <w:tcPr>
            <w:tcW w:w="1326" w:type="dxa"/>
          </w:tcPr>
          <w:p w14:paraId="774A94E5" w14:textId="77777777" w:rsidR="00340857" w:rsidRDefault="00340857" w:rsidP="00521AF2">
            <w:r>
              <w:t>Can have zero or more related referrals</w:t>
            </w:r>
          </w:p>
        </w:tc>
        <w:tc>
          <w:tcPr>
            <w:tcW w:w="1326" w:type="dxa"/>
          </w:tcPr>
          <w:p w14:paraId="033F0537" w14:textId="77777777" w:rsidR="00340857" w:rsidRDefault="00340857" w:rsidP="00AF5AE7">
            <w:r>
              <w:t>Can have one or more</w:t>
            </w:r>
          </w:p>
        </w:tc>
        <w:tc>
          <w:tcPr>
            <w:tcW w:w="1327" w:type="dxa"/>
          </w:tcPr>
          <w:p w14:paraId="23B7B160" w14:textId="77777777" w:rsidR="00340857" w:rsidRDefault="00340857" w:rsidP="00E12B93">
            <w:pPr>
              <w:jc w:val="center"/>
            </w:pPr>
            <w:r>
              <w:t>-</w:t>
            </w:r>
          </w:p>
        </w:tc>
        <w:tc>
          <w:tcPr>
            <w:tcW w:w="1327" w:type="dxa"/>
          </w:tcPr>
          <w:p w14:paraId="591C71AA" w14:textId="77777777" w:rsidR="00340857" w:rsidRDefault="00340857" w:rsidP="00E12B93">
            <w:pPr>
              <w:jc w:val="center"/>
            </w:pPr>
            <w:r>
              <w:t>-</w:t>
            </w:r>
          </w:p>
        </w:tc>
        <w:tc>
          <w:tcPr>
            <w:tcW w:w="1331" w:type="dxa"/>
          </w:tcPr>
          <w:p w14:paraId="334163AC" w14:textId="77777777" w:rsidR="00340857" w:rsidRDefault="00340857" w:rsidP="00521AF2">
            <w:r>
              <w:t>Can have zero or more referral diagnoses</w:t>
            </w:r>
          </w:p>
        </w:tc>
      </w:tr>
      <w:tr w:rsidR="00340857" w14:paraId="5CA7A611" w14:textId="77777777" w:rsidTr="00DC29E4">
        <w:tc>
          <w:tcPr>
            <w:tcW w:w="1325" w:type="dxa"/>
            <w:shd w:val="clear" w:color="auto" w:fill="BFBFBF" w:themeFill="background1" w:themeFillShade="BF"/>
          </w:tcPr>
          <w:p w14:paraId="10E84F86" w14:textId="77777777" w:rsidR="00340857" w:rsidRPr="00E12B93" w:rsidRDefault="00340857" w:rsidP="00AF5AE7">
            <w:pPr>
              <w:rPr>
                <w:b/>
              </w:rPr>
            </w:pPr>
            <w:r w:rsidRPr="00E12B93">
              <w:rPr>
                <w:b/>
              </w:rPr>
              <w:t>Activity</w:t>
            </w:r>
          </w:p>
        </w:tc>
        <w:tc>
          <w:tcPr>
            <w:tcW w:w="1325" w:type="dxa"/>
          </w:tcPr>
          <w:p w14:paraId="3B3F7F0D" w14:textId="77777777" w:rsidR="00340857" w:rsidRDefault="00340857" w:rsidP="00E12B93">
            <w:pPr>
              <w:jc w:val="center"/>
            </w:pPr>
            <w:r>
              <w:t>-</w:t>
            </w:r>
          </w:p>
        </w:tc>
        <w:tc>
          <w:tcPr>
            <w:tcW w:w="1326" w:type="dxa"/>
          </w:tcPr>
          <w:p w14:paraId="0DF9F87B" w14:textId="77777777" w:rsidR="00340857" w:rsidRDefault="00340857" w:rsidP="00AF5AE7">
            <w:r>
              <w:t>Is related to one</w:t>
            </w:r>
          </w:p>
        </w:tc>
        <w:tc>
          <w:tcPr>
            <w:tcW w:w="1326" w:type="dxa"/>
          </w:tcPr>
          <w:p w14:paraId="49BE4998" w14:textId="77777777" w:rsidR="00340857" w:rsidRDefault="00340857" w:rsidP="00E12B93">
            <w:pPr>
              <w:jc w:val="center"/>
            </w:pPr>
            <w:r>
              <w:t>-</w:t>
            </w:r>
          </w:p>
        </w:tc>
        <w:tc>
          <w:tcPr>
            <w:tcW w:w="1327" w:type="dxa"/>
          </w:tcPr>
          <w:p w14:paraId="241A2DED" w14:textId="77777777" w:rsidR="00340857" w:rsidRDefault="00340857" w:rsidP="00521AF2">
            <w:r>
              <w:t>A Prioritisation Activity can have only one Prioritisation Outcome</w:t>
            </w:r>
          </w:p>
          <w:p w14:paraId="1B60B18B" w14:textId="77777777" w:rsidR="00340857" w:rsidRDefault="00340857" w:rsidP="000F1900">
            <w:r>
              <w:t>An Encounter Activity can have zero or many Encounter Outcomes</w:t>
            </w:r>
          </w:p>
        </w:tc>
        <w:tc>
          <w:tcPr>
            <w:tcW w:w="1327" w:type="dxa"/>
          </w:tcPr>
          <w:p w14:paraId="6787F02B" w14:textId="77777777" w:rsidR="00411950" w:rsidRDefault="00411950" w:rsidP="00411950">
            <w:r>
              <w:t>A Prioritisation Activity can have only one Clinical Priority</w:t>
            </w:r>
          </w:p>
          <w:p w14:paraId="6515972F" w14:textId="77777777" w:rsidR="00340857" w:rsidRDefault="00340857" w:rsidP="00AF5AE7"/>
        </w:tc>
        <w:tc>
          <w:tcPr>
            <w:tcW w:w="1331" w:type="dxa"/>
          </w:tcPr>
          <w:p w14:paraId="0855BFB1" w14:textId="77777777" w:rsidR="00340857" w:rsidRDefault="00411950" w:rsidP="00AF5AE7">
            <w:r>
              <w:t>Can have zero or more</w:t>
            </w:r>
          </w:p>
        </w:tc>
      </w:tr>
      <w:tr w:rsidR="00972CF2" w14:paraId="06EA9483" w14:textId="77777777" w:rsidTr="00DC29E4">
        <w:tc>
          <w:tcPr>
            <w:tcW w:w="1325" w:type="dxa"/>
            <w:shd w:val="clear" w:color="auto" w:fill="BFBFBF" w:themeFill="background1" w:themeFillShade="BF"/>
          </w:tcPr>
          <w:p w14:paraId="269ABFEE" w14:textId="77777777" w:rsidR="00972CF2" w:rsidRPr="00521AF2" w:rsidRDefault="00972CF2" w:rsidP="00AF5AE7">
            <w:pPr>
              <w:rPr>
                <w:b/>
              </w:rPr>
            </w:pPr>
            <w:r>
              <w:rPr>
                <w:b/>
              </w:rPr>
              <w:t>Activity Outcome</w:t>
            </w:r>
          </w:p>
        </w:tc>
        <w:tc>
          <w:tcPr>
            <w:tcW w:w="1325" w:type="dxa"/>
          </w:tcPr>
          <w:p w14:paraId="19C1DA91" w14:textId="77777777" w:rsidR="00972CF2" w:rsidRDefault="00972CF2" w:rsidP="00340857">
            <w:pPr>
              <w:jc w:val="center"/>
            </w:pPr>
            <w:r>
              <w:t>-</w:t>
            </w:r>
          </w:p>
        </w:tc>
        <w:tc>
          <w:tcPr>
            <w:tcW w:w="1326" w:type="dxa"/>
          </w:tcPr>
          <w:p w14:paraId="3CEA9CA1" w14:textId="77777777" w:rsidR="00972CF2" w:rsidRDefault="00972CF2" w:rsidP="00E12B93">
            <w:pPr>
              <w:jc w:val="center"/>
            </w:pPr>
            <w:r>
              <w:t>-</w:t>
            </w:r>
          </w:p>
        </w:tc>
        <w:tc>
          <w:tcPr>
            <w:tcW w:w="1326" w:type="dxa"/>
          </w:tcPr>
          <w:p w14:paraId="0F87AFEC" w14:textId="77777777" w:rsidR="00972CF2" w:rsidRDefault="00972CF2" w:rsidP="00AF5AE7">
            <w:r>
              <w:t>Is related to one</w:t>
            </w:r>
          </w:p>
        </w:tc>
        <w:tc>
          <w:tcPr>
            <w:tcW w:w="1327" w:type="dxa"/>
          </w:tcPr>
          <w:p w14:paraId="6374A5A2" w14:textId="77777777" w:rsidR="00972CF2" w:rsidRDefault="00972CF2" w:rsidP="00E12B93">
            <w:pPr>
              <w:jc w:val="center"/>
            </w:pPr>
            <w:r>
              <w:t>-</w:t>
            </w:r>
          </w:p>
        </w:tc>
        <w:tc>
          <w:tcPr>
            <w:tcW w:w="1327" w:type="dxa"/>
          </w:tcPr>
          <w:p w14:paraId="0D031AD6" w14:textId="77777777" w:rsidR="00972CF2" w:rsidRDefault="00972CF2" w:rsidP="00E12B93">
            <w:pPr>
              <w:jc w:val="center"/>
            </w:pPr>
            <w:r>
              <w:t>-</w:t>
            </w:r>
          </w:p>
        </w:tc>
        <w:tc>
          <w:tcPr>
            <w:tcW w:w="1331" w:type="dxa"/>
          </w:tcPr>
          <w:p w14:paraId="4B293532" w14:textId="77777777" w:rsidR="00972CF2" w:rsidRDefault="00972CF2" w:rsidP="00E12B93">
            <w:pPr>
              <w:jc w:val="center"/>
            </w:pPr>
            <w:r>
              <w:t>-</w:t>
            </w:r>
          </w:p>
        </w:tc>
      </w:tr>
      <w:tr w:rsidR="00972CF2" w14:paraId="1BA73D18" w14:textId="77777777" w:rsidTr="00DC29E4">
        <w:tc>
          <w:tcPr>
            <w:tcW w:w="1325" w:type="dxa"/>
            <w:shd w:val="clear" w:color="auto" w:fill="BFBFBF" w:themeFill="background1" w:themeFillShade="BF"/>
          </w:tcPr>
          <w:p w14:paraId="705014CB" w14:textId="77777777" w:rsidR="00972CF2" w:rsidRDefault="00972CF2" w:rsidP="00AF5AE7">
            <w:pPr>
              <w:rPr>
                <w:b/>
              </w:rPr>
            </w:pPr>
            <w:r>
              <w:rPr>
                <w:b/>
              </w:rPr>
              <w:t>Clinical Priority</w:t>
            </w:r>
          </w:p>
        </w:tc>
        <w:tc>
          <w:tcPr>
            <w:tcW w:w="1325" w:type="dxa"/>
          </w:tcPr>
          <w:p w14:paraId="4B3A9A38" w14:textId="77777777" w:rsidR="00972CF2" w:rsidRDefault="00972CF2" w:rsidP="00340857">
            <w:pPr>
              <w:jc w:val="center"/>
            </w:pPr>
            <w:r>
              <w:t>-</w:t>
            </w:r>
          </w:p>
        </w:tc>
        <w:tc>
          <w:tcPr>
            <w:tcW w:w="1326" w:type="dxa"/>
          </w:tcPr>
          <w:p w14:paraId="223B3488" w14:textId="77777777" w:rsidR="00972CF2" w:rsidRDefault="00972CF2" w:rsidP="00E12B93">
            <w:pPr>
              <w:jc w:val="center"/>
            </w:pPr>
            <w:r>
              <w:t>-</w:t>
            </w:r>
          </w:p>
        </w:tc>
        <w:tc>
          <w:tcPr>
            <w:tcW w:w="1326" w:type="dxa"/>
          </w:tcPr>
          <w:p w14:paraId="545B053F" w14:textId="77777777" w:rsidR="00972CF2" w:rsidRDefault="00972CF2" w:rsidP="00AF5AE7">
            <w:r>
              <w:t>Is related to one</w:t>
            </w:r>
          </w:p>
        </w:tc>
        <w:tc>
          <w:tcPr>
            <w:tcW w:w="1327" w:type="dxa"/>
          </w:tcPr>
          <w:p w14:paraId="42E5126F" w14:textId="77777777" w:rsidR="00972CF2" w:rsidRDefault="00972CF2" w:rsidP="00972CF2">
            <w:pPr>
              <w:jc w:val="center"/>
            </w:pPr>
            <w:r>
              <w:t>-</w:t>
            </w:r>
          </w:p>
        </w:tc>
        <w:tc>
          <w:tcPr>
            <w:tcW w:w="1327" w:type="dxa"/>
          </w:tcPr>
          <w:p w14:paraId="69011047" w14:textId="77777777" w:rsidR="00972CF2" w:rsidRDefault="00972CF2" w:rsidP="00972CF2">
            <w:pPr>
              <w:jc w:val="center"/>
            </w:pPr>
            <w:r>
              <w:t>-</w:t>
            </w:r>
          </w:p>
        </w:tc>
        <w:tc>
          <w:tcPr>
            <w:tcW w:w="1331" w:type="dxa"/>
          </w:tcPr>
          <w:p w14:paraId="68DA5978" w14:textId="77777777" w:rsidR="00972CF2" w:rsidRDefault="00972CF2" w:rsidP="00972CF2">
            <w:pPr>
              <w:jc w:val="center"/>
            </w:pPr>
            <w:r>
              <w:t>-</w:t>
            </w:r>
          </w:p>
        </w:tc>
      </w:tr>
      <w:tr w:rsidR="007720F6" w14:paraId="52B925C7" w14:textId="77777777" w:rsidTr="007720F6">
        <w:tc>
          <w:tcPr>
            <w:tcW w:w="1325" w:type="dxa"/>
            <w:shd w:val="clear" w:color="auto" w:fill="BFBFBF" w:themeFill="background1" w:themeFillShade="BF"/>
          </w:tcPr>
          <w:p w14:paraId="79DF75CA"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CB6CFCE" w14:textId="77777777" w:rsidR="00DC29E4" w:rsidRPr="00EE1017" w:rsidRDefault="00DC29E4" w:rsidP="00666793">
            <w:pPr>
              <w:jc w:val="center"/>
              <w:rPr>
                <w:rFonts w:cs="Arial"/>
              </w:rPr>
            </w:pPr>
            <w:r w:rsidRPr="00EE1017">
              <w:rPr>
                <w:rFonts w:cs="Arial"/>
              </w:rPr>
              <w:t>-</w:t>
            </w:r>
          </w:p>
        </w:tc>
        <w:tc>
          <w:tcPr>
            <w:tcW w:w="1326" w:type="dxa"/>
          </w:tcPr>
          <w:p w14:paraId="5C4ECA68" w14:textId="77777777" w:rsidR="00DC29E4" w:rsidRPr="00EE1017" w:rsidRDefault="00DC29E4" w:rsidP="00666793">
            <w:pPr>
              <w:rPr>
                <w:rFonts w:cs="Arial"/>
              </w:rPr>
            </w:pPr>
            <w:r w:rsidRPr="00EE1017">
              <w:rPr>
                <w:rFonts w:cs="Arial"/>
              </w:rPr>
              <w:t>Is related to one</w:t>
            </w:r>
          </w:p>
        </w:tc>
        <w:tc>
          <w:tcPr>
            <w:tcW w:w="1326" w:type="dxa"/>
          </w:tcPr>
          <w:p w14:paraId="55B7D6F0" w14:textId="77777777" w:rsidR="00DC29E4" w:rsidRPr="00EE1017" w:rsidRDefault="00DC29E4" w:rsidP="00666793">
            <w:pPr>
              <w:rPr>
                <w:rFonts w:cs="Arial"/>
              </w:rPr>
            </w:pPr>
          </w:p>
        </w:tc>
        <w:tc>
          <w:tcPr>
            <w:tcW w:w="1327" w:type="dxa"/>
          </w:tcPr>
          <w:p w14:paraId="08BDA941" w14:textId="77777777" w:rsidR="00DC29E4" w:rsidRPr="00EE1017" w:rsidRDefault="00DC29E4" w:rsidP="00666793">
            <w:pPr>
              <w:jc w:val="center"/>
              <w:rPr>
                <w:rFonts w:cs="Arial"/>
              </w:rPr>
            </w:pPr>
            <w:r w:rsidRPr="00EE1017">
              <w:rPr>
                <w:rFonts w:cs="Arial"/>
              </w:rPr>
              <w:t>-</w:t>
            </w:r>
          </w:p>
        </w:tc>
        <w:tc>
          <w:tcPr>
            <w:tcW w:w="1327" w:type="dxa"/>
          </w:tcPr>
          <w:p w14:paraId="6F12E3F3" w14:textId="77777777" w:rsidR="00DC29E4" w:rsidRPr="00EE1017" w:rsidRDefault="00DC29E4" w:rsidP="00666793">
            <w:pPr>
              <w:jc w:val="center"/>
              <w:rPr>
                <w:rFonts w:cs="Arial"/>
              </w:rPr>
            </w:pPr>
            <w:r w:rsidRPr="00EE1017">
              <w:rPr>
                <w:rFonts w:cs="Arial"/>
              </w:rPr>
              <w:t>-</w:t>
            </w:r>
          </w:p>
        </w:tc>
        <w:tc>
          <w:tcPr>
            <w:tcW w:w="1331" w:type="dxa"/>
          </w:tcPr>
          <w:p w14:paraId="42BFCA1A" w14:textId="77777777" w:rsidR="00DC29E4" w:rsidRPr="00EE1017" w:rsidRDefault="00DC29E4" w:rsidP="00666793">
            <w:pPr>
              <w:jc w:val="center"/>
              <w:rPr>
                <w:rFonts w:cs="Arial"/>
              </w:rPr>
            </w:pPr>
            <w:r w:rsidRPr="00EE1017">
              <w:rPr>
                <w:rFonts w:cs="Arial"/>
              </w:rPr>
              <w:t>-</w:t>
            </w:r>
          </w:p>
        </w:tc>
      </w:tr>
      <w:tr w:rsidR="00972CF2" w14:paraId="47B52734" w14:textId="77777777" w:rsidTr="00DC29E4">
        <w:tc>
          <w:tcPr>
            <w:tcW w:w="1325" w:type="dxa"/>
            <w:shd w:val="clear" w:color="auto" w:fill="BFBFBF" w:themeFill="background1" w:themeFillShade="BF"/>
          </w:tcPr>
          <w:p w14:paraId="23EB376F" w14:textId="77777777" w:rsidR="00972CF2" w:rsidRDefault="00972CF2" w:rsidP="00AF5AE7">
            <w:pPr>
              <w:rPr>
                <w:b/>
              </w:rPr>
            </w:pPr>
            <w:r>
              <w:rPr>
                <w:b/>
              </w:rPr>
              <w:t>Diagnosis</w:t>
            </w:r>
          </w:p>
        </w:tc>
        <w:tc>
          <w:tcPr>
            <w:tcW w:w="1325" w:type="dxa"/>
          </w:tcPr>
          <w:p w14:paraId="11BA65A2" w14:textId="77777777" w:rsidR="00972CF2" w:rsidRDefault="00972CF2" w:rsidP="00340857">
            <w:pPr>
              <w:jc w:val="center"/>
            </w:pPr>
            <w:r>
              <w:t>-</w:t>
            </w:r>
          </w:p>
        </w:tc>
        <w:tc>
          <w:tcPr>
            <w:tcW w:w="1326" w:type="dxa"/>
          </w:tcPr>
          <w:p w14:paraId="36D9B631" w14:textId="77777777" w:rsidR="00972CF2" w:rsidRDefault="00972CF2" w:rsidP="00972CF2">
            <w:pPr>
              <w:jc w:val="center"/>
            </w:pPr>
            <w:r>
              <w:t>-</w:t>
            </w:r>
          </w:p>
        </w:tc>
        <w:tc>
          <w:tcPr>
            <w:tcW w:w="1326" w:type="dxa"/>
          </w:tcPr>
          <w:p w14:paraId="592F546F" w14:textId="77777777" w:rsidR="00972CF2" w:rsidRDefault="00972CF2" w:rsidP="00AF5AE7">
            <w:r>
              <w:t>Is related to one</w:t>
            </w:r>
          </w:p>
        </w:tc>
        <w:tc>
          <w:tcPr>
            <w:tcW w:w="1327" w:type="dxa"/>
          </w:tcPr>
          <w:p w14:paraId="07C70FFA" w14:textId="77777777" w:rsidR="00972CF2" w:rsidRDefault="00972CF2" w:rsidP="00972CF2">
            <w:pPr>
              <w:jc w:val="center"/>
            </w:pPr>
            <w:r>
              <w:t>-</w:t>
            </w:r>
          </w:p>
        </w:tc>
        <w:tc>
          <w:tcPr>
            <w:tcW w:w="1327" w:type="dxa"/>
          </w:tcPr>
          <w:p w14:paraId="7ABCA1A3" w14:textId="77777777" w:rsidR="00972CF2" w:rsidRDefault="00972CF2" w:rsidP="00972CF2">
            <w:pPr>
              <w:jc w:val="center"/>
            </w:pPr>
            <w:r>
              <w:t>-</w:t>
            </w:r>
          </w:p>
        </w:tc>
        <w:tc>
          <w:tcPr>
            <w:tcW w:w="1331" w:type="dxa"/>
          </w:tcPr>
          <w:p w14:paraId="3191F6C8" w14:textId="77777777" w:rsidR="00972CF2" w:rsidRDefault="00972CF2" w:rsidP="00972CF2">
            <w:pPr>
              <w:jc w:val="center"/>
            </w:pPr>
            <w:r>
              <w:t>-</w:t>
            </w:r>
          </w:p>
        </w:tc>
      </w:tr>
    </w:tbl>
    <w:p w14:paraId="0BADD9D9" w14:textId="33B355D8" w:rsidR="00E74B37" w:rsidRDefault="004951C2" w:rsidP="00AF5AE7">
      <w:r>
        <w:t xml:space="preserve">NOTE: </w:t>
      </w:r>
      <w:r w:rsidR="00E74B37">
        <w:t xml:space="preserve">An encounter outcome may be submitted with the encounter or at a later time. An encounter outcome is required to </w:t>
      </w:r>
      <w:r w:rsidR="00BE7F2E">
        <w:t>enable a complete view of a patient’s pathway</w:t>
      </w:r>
      <w:r w:rsidR="00E74B37">
        <w:t>.</w:t>
      </w:r>
    </w:p>
    <w:p w14:paraId="278B1926" w14:textId="77777777"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1E508CF1" w14:textId="77777777" w:rsidR="00A33665" w:rsidRDefault="00A33665" w:rsidP="00E12B93">
      <w:pPr>
        <w:pStyle w:val="Heading3"/>
      </w:pPr>
      <w:bookmarkStart w:id="245" w:name="_Ref412560156"/>
      <w:bookmarkStart w:id="246" w:name="_Ref412560221"/>
      <w:bookmarkStart w:id="247" w:name="_Ref412560473"/>
      <w:bookmarkStart w:id="248" w:name="_Toc512843287"/>
      <w:r>
        <w:t>NPF Submission Model</w:t>
      </w:r>
      <w:bookmarkEnd w:id="245"/>
      <w:bookmarkEnd w:id="246"/>
      <w:bookmarkEnd w:id="247"/>
      <w:bookmarkEnd w:id="248"/>
    </w:p>
    <w:p w14:paraId="133BADA1" w14:textId="77777777" w:rsidR="00C844B3" w:rsidRDefault="00C844B3" w:rsidP="00EB6D35">
      <w:pPr>
        <w:pStyle w:val="Heading4"/>
      </w:pPr>
      <w:r>
        <w:t xml:space="preserve">Submission </w:t>
      </w:r>
      <w:r w:rsidR="00D82B1D">
        <w:t>Structure</w:t>
      </w:r>
    </w:p>
    <w:p w14:paraId="7380B62D" w14:textId="77777777" w:rsidR="00B325C6" w:rsidRDefault="00B325C6" w:rsidP="00B325C6">
      <w:r>
        <w:t xml:space="preserve">The figure below represents the structure of a submission of data to the Collection. </w:t>
      </w:r>
    </w:p>
    <w:p w14:paraId="2BD9E17F" w14:textId="77777777" w:rsidR="00B325C6" w:rsidRDefault="00142C20" w:rsidP="00B325C6">
      <w:r>
        <w:object w:dxaOrig="10062" w:dyaOrig="5926" w14:anchorId="0F47B99B">
          <v:shape id="_x0000_i1027" type="#_x0000_t75" style="width:7in;height:294.75pt" o:ole="">
            <v:imagedata r:id="rId25" o:title=""/>
          </v:shape>
          <o:OLEObject Type="Embed" ProgID="Visio.Drawing.11" ShapeID="_x0000_i1027" DrawAspect="Content" ObjectID="_1601452743" r:id="rId26"/>
        </w:object>
      </w:r>
    </w:p>
    <w:p w14:paraId="60AC966F" w14:textId="77777777" w:rsidR="00B325C6" w:rsidRPr="003A4649" w:rsidRDefault="00B325C6" w:rsidP="00B325C6">
      <w:pPr>
        <w:pStyle w:val="Caption"/>
      </w:pPr>
      <w:r>
        <w:t xml:space="preserve">Figure </w:t>
      </w:r>
      <w:r w:rsidR="00112259">
        <w:t>7</w:t>
      </w:r>
      <w:r>
        <w:t>: Submission Structure</w:t>
      </w:r>
    </w:p>
    <w:p w14:paraId="5813FD3C" w14:textId="77777777"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11E6C9A1" w14:textId="77777777"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single request to maintain the Collection. It contains an operation, a header and a dataset</w:t>
      </w:r>
      <w:r w:rsidR="000D0554">
        <w:t>.</w:t>
      </w:r>
    </w:p>
    <w:p w14:paraId="5DD1EF5E" w14:textId="77777777"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59D8C6BC" w14:textId="77777777" w:rsidR="00B325C6" w:rsidRDefault="00B325C6" w:rsidP="00177A65">
      <w:pPr>
        <w:pStyle w:val="ListParagraph"/>
        <w:numPr>
          <w:ilvl w:val="0"/>
          <w:numId w:val="29"/>
        </w:numPr>
      </w:pPr>
      <w:r>
        <w:t>Operation – The action to be effected on the record in the Collection - Add, Update, Remove</w:t>
      </w:r>
      <w:r w:rsidR="000D0554">
        <w:t>.</w:t>
      </w:r>
    </w:p>
    <w:p w14:paraId="6C4CEF1D" w14:textId="77777777" w:rsidR="00B0120D" w:rsidRDefault="00B0120D" w:rsidP="00177A65">
      <w:pPr>
        <w:pStyle w:val="ListParagraph"/>
        <w:numPr>
          <w:ilvl w:val="0"/>
          <w:numId w:val="29"/>
        </w:numPr>
      </w:pPr>
      <w:r w:rsidRPr="00B0120D">
        <w:t>Header - A header contains control information for a data/summary file</w:t>
      </w:r>
      <w:r w:rsidR="000D0554">
        <w:t>.</w:t>
      </w:r>
    </w:p>
    <w:p w14:paraId="5E7E1D0D" w14:textId="77777777"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72D5CC2"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124C3A92" w14:textId="77777777"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16FC071" w14:textId="77777777" w:rsidR="00B325C6" w:rsidRDefault="00B325C6" w:rsidP="00177A65">
      <w:pPr>
        <w:pStyle w:val="ListParagraph"/>
        <w:numPr>
          <w:ilvl w:val="0"/>
          <w:numId w:val="29"/>
        </w:numPr>
      </w:pPr>
      <w:r>
        <w:t xml:space="preserve">Collection record – A unit of information that reflects the Collection’s current view of a point in the Patient’s Journey. At the highest level records are Referrals or </w:t>
      </w:r>
      <w:r w:rsidR="00D82B1D">
        <w:t>Activities. This</w:t>
      </w:r>
      <w:r w:rsidR="00B375EA">
        <w:t xml:space="preserve"> is also known as the active record</w:t>
      </w:r>
      <w:r w:rsidR="000D0554">
        <w:t>.</w:t>
      </w:r>
    </w:p>
    <w:p w14:paraId="07367AE2" w14:textId="77777777"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5014DCAF" w14:textId="77777777" w:rsidR="00477549" w:rsidRDefault="00477549">
      <w:pPr>
        <w:spacing w:before="0" w:after="0"/>
      </w:pPr>
      <w:r>
        <w:br w:type="page"/>
      </w:r>
    </w:p>
    <w:p w14:paraId="4B630256" w14:textId="77777777" w:rsidR="00DF794F" w:rsidRDefault="00DF794F" w:rsidP="005A183A">
      <w:pPr>
        <w:ind w:left="360"/>
      </w:pPr>
    </w:p>
    <w:p w14:paraId="305D7223" w14:textId="77777777" w:rsidR="00B325C6" w:rsidRDefault="00B0120D" w:rsidP="00EB6D35">
      <w:pPr>
        <w:pStyle w:val="Heading4"/>
      </w:pPr>
      <w:r>
        <w:t xml:space="preserve">Data </w:t>
      </w:r>
      <w:r w:rsidR="00C844B3">
        <w:t>File Structure</w:t>
      </w:r>
    </w:p>
    <w:p w14:paraId="0BF07AD7" w14:textId="77777777"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23A54095" w14:textId="77777777" w:rsidR="00B325C6" w:rsidRDefault="00B93F5D" w:rsidP="00B325C6">
      <w:pPr>
        <w:spacing w:before="0" w:after="0"/>
      </w:pPr>
      <w:r>
        <w:object w:dxaOrig="8871" w:dyaOrig="2210" w14:anchorId="4DA82568">
          <v:shape id="_x0000_i1028" type="#_x0000_t75" style="width:445.5pt;height:107.25pt" o:ole="">
            <v:imagedata r:id="rId27" o:title=""/>
          </v:shape>
          <o:OLEObject Type="Embed" ProgID="Visio.Drawing.11" ShapeID="_x0000_i1028" DrawAspect="Content" ObjectID="_1601452744" r:id="rId28"/>
        </w:object>
      </w:r>
    </w:p>
    <w:p w14:paraId="15AB49A1" w14:textId="77777777"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734737D" w14:textId="77777777" w:rsidR="00B325C6" w:rsidRPr="0039118A" w:rsidRDefault="00B325C6" w:rsidP="00B325C6">
      <w:r w:rsidRPr="0039118A">
        <w:t xml:space="preserve">Each </w:t>
      </w:r>
      <w:r w:rsidR="00B0120D">
        <w:t xml:space="preserve">data </w:t>
      </w:r>
      <w:r w:rsidRPr="0039118A">
        <w:t>file contains:</w:t>
      </w:r>
    </w:p>
    <w:p w14:paraId="623F5F9F" w14:textId="77777777" w:rsidR="00B325C6" w:rsidRDefault="00B325C6" w:rsidP="00177A65">
      <w:pPr>
        <w:pStyle w:val="ListParagraph"/>
        <w:numPr>
          <w:ilvl w:val="0"/>
          <w:numId w:val="21"/>
        </w:numPr>
        <w:rPr>
          <w:rFonts w:cs="Arial"/>
          <w:szCs w:val="20"/>
        </w:rPr>
      </w:pPr>
      <w:r>
        <w:rPr>
          <w:rFonts w:cs="Arial"/>
          <w:szCs w:val="20"/>
        </w:rPr>
        <w:t>The operation</w:t>
      </w:r>
    </w:p>
    <w:p w14:paraId="34442F1A"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36CFD834"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5EA621F9" w14:textId="77777777" w:rsidR="00B325C6" w:rsidRDefault="00B325C6" w:rsidP="00B325C6">
      <w:pPr>
        <w:spacing w:before="0" w:after="0"/>
        <w:rPr>
          <w:rFonts w:cs="Arial"/>
          <w:szCs w:val="20"/>
        </w:rPr>
      </w:pPr>
    </w:p>
    <w:p w14:paraId="26723A8E"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073D1F0C" w14:textId="77777777" w:rsidR="00B325C6" w:rsidRDefault="00B325C6" w:rsidP="00B325C6">
      <w:pPr>
        <w:spacing w:before="0" w:after="0"/>
        <w:rPr>
          <w:rFonts w:cs="Arial"/>
          <w:szCs w:val="20"/>
        </w:rPr>
      </w:pPr>
    </w:p>
    <w:p w14:paraId="4EDCD172" w14:textId="77777777" w:rsidR="00B325C6" w:rsidRDefault="00B325C6" w:rsidP="00B325C6">
      <w:pPr>
        <w:spacing w:before="0" w:after="0"/>
        <w:rPr>
          <w:rFonts w:cs="Arial"/>
          <w:szCs w:val="20"/>
        </w:rPr>
      </w:pPr>
      <w:r>
        <w:rPr>
          <w:rFonts w:cs="Arial"/>
          <w:szCs w:val="20"/>
        </w:rPr>
        <w:t>A data segment contains data elements.</w:t>
      </w:r>
    </w:p>
    <w:p w14:paraId="085BE433" w14:textId="77777777" w:rsidR="00B325C6" w:rsidRDefault="00B325C6" w:rsidP="00B325C6">
      <w:pPr>
        <w:spacing w:before="0" w:after="0"/>
        <w:rPr>
          <w:rFonts w:cs="Arial"/>
          <w:szCs w:val="20"/>
        </w:rPr>
      </w:pPr>
    </w:p>
    <w:p w14:paraId="484E2D94" w14:textId="77777777" w:rsidR="00B325C6" w:rsidRPr="005A183A" w:rsidRDefault="00B325C6" w:rsidP="005A183A">
      <w:pPr>
        <w:rPr>
          <w:u w:val="single"/>
        </w:rPr>
      </w:pPr>
      <w:r w:rsidRPr="005A183A">
        <w:rPr>
          <w:u w:val="single"/>
        </w:rPr>
        <w:t>Mandatory/Optional Segments</w:t>
      </w:r>
    </w:p>
    <w:p w14:paraId="7A375151"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3737865D" w14:textId="77777777" w:rsidR="00B325C6" w:rsidRPr="005A183A" w:rsidRDefault="00B325C6" w:rsidP="005A183A">
      <w:pPr>
        <w:rPr>
          <w:u w:val="single"/>
        </w:rPr>
      </w:pPr>
      <w:r w:rsidRPr="005A183A">
        <w:rPr>
          <w:u w:val="single"/>
        </w:rPr>
        <w:t>Mandatory/Optional Elements</w:t>
      </w:r>
    </w:p>
    <w:p w14:paraId="682A7407" w14:textId="77777777" w:rsidR="00B325C6" w:rsidRPr="0039118A" w:rsidRDefault="00B325C6" w:rsidP="00B325C6">
      <w:r w:rsidRPr="0039118A">
        <w:t xml:space="preserve">Mandatory data elements must be populated. Optional data elements may be null. </w:t>
      </w:r>
    </w:p>
    <w:p w14:paraId="3FB20D01"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dataset other data elements will also need to be provided. </w:t>
      </w:r>
    </w:p>
    <w:tbl>
      <w:tblPr>
        <w:tblStyle w:val="TableGrid"/>
        <w:tblW w:w="0" w:type="auto"/>
        <w:tblLook w:val="04A0" w:firstRow="1" w:lastRow="0" w:firstColumn="1" w:lastColumn="0" w:noHBand="0" w:noVBand="1"/>
      </w:tblPr>
      <w:tblGrid>
        <w:gridCol w:w="9061"/>
      </w:tblGrid>
      <w:tr w:rsidR="00B325C6" w:rsidRPr="00FC55CD" w14:paraId="5819A89F" w14:textId="77777777" w:rsidTr="00D24206">
        <w:tc>
          <w:tcPr>
            <w:tcW w:w="9287" w:type="dxa"/>
          </w:tcPr>
          <w:p w14:paraId="2CA9BEC0" w14:textId="77777777" w:rsidR="00261A90" w:rsidRDefault="00B325C6" w:rsidP="004D7BCB">
            <w:pPr>
              <w:spacing w:before="0" w:after="100"/>
              <w:rPr>
                <w:rFonts w:cs="Arial"/>
              </w:rPr>
            </w:pPr>
            <w:r w:rsidRPr="00FC55CD">
              <w:rPr>
                <w:rFonts w:cs="Arial"/>
              </w:rPr>
              <w:t>Note</w:t>
            </w:r>
            <w:r w:rsidR="00261A90">
              <w:rPr>
                <w:rFonts w:cs="Arial"/>
              </w:rPr>
              <w:t>:</w:t>
            </w:r>
          </w:p>
          <w:p w14:paraId="070787FF" w14:textId="77777777" w:rsidR="00261A90" w:rsidRDefault="00B325C6" w:rsidP="00DC321C">
            <w:pPr>
              <w:pStyle w:val="ListParagraph"/>
              <w:numPr>
                <w:ilvl w:val="0"/>
                <w:numId w:val="61"/>
              </w:numPr>
              <w:spacing w:before="0" w:after="0"/>
              <w:rPr>
                <w:rFonts w:cs="Arial"/>
              </w:rPr>
            </w:pPr>
            <w:r w:rsidRPr="00AE39BA">
              <w:rPr>
                <w:rFonts w:cs="Arial"/>
              </w:rPr>
              <w:t>if a data segment contains mandatory elements it does not imply that the data segment is mandatory</w:t>
            </w:r>
          </w:p>
          <w:p w14:paraId="46F8F69C" w14:textId="77777777"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6B66AF74" w14:textId="77777777" w:rsidR="00595639" w:rsidRDefault="00595639" w:rsidP="005A183A"/>
    <w:p w14:paraId="5D65F138" w14:textId="77777777" w:rsidR="008D22EE" w:rsidRDefault="008D22EE" w:rsidP="007720F6">
      <w:pPr>
        <w:pStyle w:val="Caption"/>
      </w:pPr>
    </w:p>
    <w:p w14:paraId="2AE3E9C1" w14:textId="77777777" w:rsidR="00595639" w:rsidRPr="00595639" w:rsidRDefault="00595639" w:rsidP="005A183A"/>
    <w:p w14:paraId="048B66FC" w14:textId="77777777" w:rsidR="008D22EE" w:rsidRPr="0039118A" w:rsidRDefault="008D22EE" w:rsidP="008D22EE">
      <w:pPr>
        <w:sectPr w:rsidR="008D22EE" w:rsidRPr="0039118A" w:rsidSect="004D7BCB">
          <w:footerReference w:type="default" r:id="rId29"/>
          <w:pgSz w:w="11907" w:h="16839" w:code="9"/>
          <w:pgMar w:top="1418" w:right="1418" w:bottom="1134" w:left="1418" w:header="692" w:footer="0" w:gutter="0"/>
          <w:cols w:space="720"/>
          <w:docGrid w:linePitch="272"/>
        </w:sectPr>
      </w:pPr>
    </w:p>
    <w:p w14:paraId="72FA8B2A" w14:textId="77777777" w:rsidR="00B325C6" w:rsidRDefault="00B325C6" w:rsidP="00B325C6"/>
    <w:p w14:paraId="10B9BE40" w14:textId="77777777" w:rsidR="00B325C6" w:rsidRDefault="00B325C6" w:rsidP="00EB6D35">
      <w:pPr>
        <w:pStyle w:val="Heading4"/>
      </w:pPr>
      <w:r>
        <w:t>Dataset combinations</w:t>
      </w:r>
    </w:p>
    <w:p w14:paraId="40C4579F" w14:textId="77777777"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7356D9">
        <w:t>7</w:t>
      </w:r>
      <w:r w:rsidR="00C844B3">
        <w:fldChar w:fldCharType="end"/>
      </w:r>
      <w:r>
        <w:t>.</w:t>
      </w:r>
    </w:p>
    <w:p w14:paraId="47623558" w14:textId="77777777" w:rsidR="00B325C6" w:rsidRDefault="00A1678A" w:rsidP="00AB6CF9">
      <w:pPr>
        <w:jc w:val="center"/>
      </w:pPr>
      <w:r w:rsidRPr="007D41A9">
        <w:rPr>
          <w:noProof/>
          <w:lang w:eastAsia="en-NZ"/>
        </w:rPr>
        <w:drawing>
          <wp:inline distT="0" distB="0" distL="0" distR="0" wp14:anchorId="46AFE62A" wp14:editId="651DBBDD">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1DA54EDB" w14:textId="77777777"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69CEF1E3" w14:textId="77777777" w:rsidR="008D22EE" w:rsidRPr="0039118A" w:rsidRDefault="008D22EE" w:rsidP="008D22EE">
      <w:pPr>
        <w:sectPr w:rsidR="008D22EE" w:rsidRPr="0039118A" w:rsidSect="008D22EE">
          <w:footerReference w:type="default" r:id="rId31"/>
          <w:pgSz w:w="23814" w:h="16839" w:orient="landscape" w:code="8"/>
          <w:pgMar w:top="1418" w:right="1418" w:bottom="1418" w:left="1134" w:header="692" w:footer="0" w:gutter="0"/>
          <w:cols w:space="720"/>
          <w:docGrid w:linePitch="272"/>
        </w:sectPr>
      </w:pPr>
    </w:p>
    <w:p w14:paraId="4322727F" w14:textId="77777777" w:rsidR="00595639" w:rsidRDefault="00595639" w:rsidP="00595639">
      <w:pPr>
        <w:pStyle w:val="Heading3"/>
      </w:pPr>
      <w:bookmarkStart w:id="249" w:name="_Toc512843288"/>
      <w:r>
        <w:lastRenderedPageBreak/>
        <w:t>NPF Response Model</w:t>
      </w:r>
      <w:bookmarkEnd w:id="249"/>
    </w:p>
    <w:p w14:paraId="1B8F5498" w14:textId="77777777" w:rsidR="00595639" w:rsidRDefault="00595639" w:rsidP="00EB6D35">
      <w:pPr>
        <w:pStyle w:val="Heading4"/>
      </w:pPr>
      <w:r>
        <w:t>Response Structure</w:t>
      </w:r>
    </w:p>
    <w:p w14:paraId="64AD189E" w14:textId="77777777" w:rsidR="00595639" w:rsidRDefault="00595639" w:rsidP="00595639">
      <w:r>
        <w:t xml:space="preserve">The figure below represents the structure of a response to a submission of data to the Collection. </w:t>
      </w:r>
    </w:p>
    <w:p w14:paraId="5F965796" w14:textId="77777777"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25AB0ECE" w14:textId="77777777" w:rsidR="00595639" w:rsidRDefault="00595639" w:rsidP="005A183A"/>
    <w:p w14:paraId="2E63AB3C" w14:textId="77777777" w:rsidR="0084013A" w:rsidRDefault="00AE39BA" w:rsidP="005A183A">
      <w:pPr>
        <w:keepNext/>
      </w:pPr>
      <w:r w:rsidRPr="00AE39BA">
        <w:t xml:space="preserve"> </w:t>
      </w:r>
      <w:r>
        <w:object w:dxaOrig="8796" w:dyaOrig="9858" w14:anchorId="40BCE89F">
          <v:shape id="_x0000_i1029" type="#_x0000_t75" style="width:439.5pt;height:489.75pt" o:ole="">
            <v:imagedata r:id="rId32" o:title=""/>
          </v:shape>
          <o:OLEObject Type="Embed" ProgID="Visio.Drawing.11" ShapeID="_x0000_i1029" DrawAspect="Content" ObjectID="_1601452745" r:id="rId33"/>
        </w:object>
      </w:r>
    </w:p>
    <w:p w14:paraId="40ACF1B1" w14:textId="77777777" w:rsidR="00595639" w:rsidRDefault="0084013A" w:rsidP="005A183A">
      <w:pPr>
        <w:pStyle w:val="Caption"/>
      </w:pPr>
      <w:r>
        <w:t xml:space="preserve">Figure </w:t>
      </w:r>
      <w:r w:rsidR="00112259">
        <w:t>10</w:t>
      </w:r>
      <w:r>
        <w:t>: Response</w:t>
      </w:r>
      <w:r w:rsidRPr="004D2270">
        <w:t xml:space="preserve"> Structure</w:t>
      </w:r>
    </w:p>
    <w:p w14:paraId="45C0E56C" w14:textId="77777777" w:rsidR="00595639" w:rsidRPr="00B0120D" w:rsidRDefault="00595639" w:rsidP="00595639">
      <w:pPr>
        <w:pStyle w:val="BodyText"/>
        <w:numPr>
          <w:ilvl w:val="0"/>
          <w:numId w:val="29"/>
        </w:numPr>
      </w:pPr>
      <w:r w:rsidRPr="00B0120D">
        <w:t>Batch Response File - A compressed (zip) file containing one or more response files</w:t>
      </w:r>
    </w:p>
    <w:p w14:paraId="142E3D13" w14:textId="77777777"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4CE9B767" w14:textId="77777777" w:rsidR="00595639" w:rsidRPr="00595639" w:rsidRDefault="00595639" w:rsidP="005A183A">
      <w:pPr>
        <w:pStyle w:val="ListParagraph"/>
        <w:numPr>
          <w:ilvl w:val="0"/>
          <w:numId w:val="29"/>
        </w:numPr>
      </w:pPr>
      <w:r>
        <w:lastRenderedPageBreak/>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3D2DB86B" w14:textId="77777777" w:rsidR="008617AD" w:rsidRDefault="00945DFF" w:rsidP="008617AD">
      <w:pPr>
        <w:pStyle w:val="Heading2"/>
      </w:pPr>
      <w:bookmarkStart w:id="250" w:name="_Toc512843289"/>
      <w:r>
        <w:t xml:space="preserve">NPF Data </w:t>
      </w:r>
      <w:r w:rsidR="008617AD">
        <w:t>Identifiers</w:t>
      </w:r>
      <w:bookmarkEnd w:id="250"/>
    </w:p>
    <w:p w14:paraId="1E08BE16" w14:textId="77777777"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507103F8" w14:textId="77777777"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1AB220DB" w14:textId="45B7F348" w:rsidR="004B2E42" w:rsidRDefault="00141F7F" w:rsidP="007B7B4B">
      <w:r>
        <w:rPr>
          <w:noProof/>
          <w:lang w:eastAsia="en-NZ"/>
        </w:rPr>
        <w:drawing>
          <wp:inline distT="0" distB="0" distL="0" distR="0" wp14:anchorId="7D7533DB" wp14:editId="0D86E634">
            <wp:extent cx="6155140" cy="2827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0532" cy="2835008"/>
                    </a:xfrm>
                    <a:prstGeom prst="rect">
                      <a:avLst/>
                    </a:prstGeom>
                    <a:noFill/>
                  </pic:spPr>
                </pic:pic>
              </a:graphicData>
            </a:graphic>
          </wp:inline>
        </w:drawing>
      </w:r>
    </w:p>
    <w:p w14:paraId="0B3A1C7B" w14:textId="77777777" w:rsidR="00141F7F" w:rsidRDefault="00141F7F" w:rsidP="007B7B4B">
      <w:pPr>
        <w:pStyle w:val="Caption"/>
      </w:pPr>
    </w:p>
    <w:p w14:paraId="6C3C3A49" w14:textId="77777777" w:rsidR="007B7B4B" w:rsidRDefault="007B7B4B" w:rsidP="007B7B4B">
      <w:pPr>
        <w:pStyle w:val="Caption"/>
      </w:pPr>
      <w:r>
        <w:t xml:space="preserve">Figure </w:t>
      </w:r>
      <w:r w:rsidR="0084013A">
        <w:t>1</w:t>
      </w:r>
      <w:r w:rsidR="00112259">
        <w:t>1</w:t>
      </w:r>
      <w:r>
        <w:t>: Patient Journey</w:t>
      </w:r>
    </w:p>
    <w:p w14:paraId="5D94EAF8" w14:textId="77777777" w:rsidR="007B7B4B" w:rsidRPr="001C0071" w:rsidRDefault="007B7B4B" w:rsidP="007B7B4B">
      <w:r>
        <w:t xml:space="preserve">In order to achieve this, rules need to be established. Among those rules is the </w:t>
      </w:r>
      <w:r w:rsidR="00E45287">
        <w:t xml:space="preserve">need to ensure the </w:t>
      </w:r>
      <w:r>
        <w:t xml:space="preserve">unique identification of each piece of the Journey. </w:t>
      </w:r>
      <w:r w:rsidR="00E45287">
        <w:t xml:space="preserve">This is achieved through the use of identifiers </w:t>
      </w:r>
      <w:r>
        <w:t xml:space="preserve">as follows: </w:t>
      </w:r>
    </w:p>
    <w:p w14:paraId="35070E07" w14:textId="77777777"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6AB1E587" w14:textId="77777777" w:rsidR="00E45287" w:rsidRDefault="00E45287" w:rsidP="007F1700">
      <w:pPr>
        <w:numPr>
          <w:ilvl w:val="0"/>
          <w:numId w:val="35"/>
        </w:numPr>
        <w:spacing w:before="0" w:after="0" w:line="276" w:lineRule="auto"/>
      </w:pPr>
      <w:r>
        <w:t>Each Referral Diagnosis must be uniquely identified within the Referral it is associated with.</w:t>
      </w:r>
    </w:p>
    <w:p w14:paraId="45BF54B8" w14:textId="77777777"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5821E72A" w14:textId="77777777"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27AE2BAC" w14:textId="77777777"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5FCE3129"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0440DD45"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47755EB5" w14:textId="77777777" w:rsidR="007B7B4B" w:rsidRPr="0039118A" w:rsidRDefault="00E45287" w:rsidP="00177A65">
      <w:pPr>
        <w:pStyle w:val="ListParagraph"/>
        <w:numPr>
          <w:ilvl w:val="0"/>
          <w:numId w:val="22"/>
        </w:numPr>
        <w:rPr>
          <w:rFonts w:cs="Arial"/>
          <w:szCs w:val="20"/>
        </w:rPr>
      </w:pPr>
      <w:r>
        <w:rPr>
          <w:rFonts w:cs="Arial"/>
          <w:szCs w:val="20"/>
        </w:rPr>
        <w:t xml:space="preserve">Previous </w:t>
      </w:r>
      <w:r w:rsidR="007B7B4B">
        <w:rPr>
          <w:rFonts w:cs="Arial"/>
          <w:szCs w:val="20"/>
        </w:rPr>
        <w:t xml:space="preserve">Related Referral Identifier </w:t>
      </w:r>
    </w:p>
    <w:p w14:paraId="7CBF19E5"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4A5165B8" w14:textId="77777777"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2FB823AE" w14:textId="77777777"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463D89E6" w14:textId="77777777"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7356D9">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41E02588" w14:textId="77777777" w:rsidR="007B7B4B" w:rsidRDefault="007B7B4B" w:rsidP="00945DFF">
      <w:r>
        <w:lastRenderedPageBreak/>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3532AB1" w14:textId="77777777" w:rsidTr="007B7B4B">
        <w:tc>
          <w:tcPr>
            <w:tcW w:w="1809" w:type="dxa"/>
            <w:shd w:val="clear" w:color="auto" w:fill="BFBFBF" w:themeFill="background1" w:themeFillShade="BF"/>
          </w:tcPr>
          <w:p w14:paraId="4F0C983D" w14:textId="77777777" w:rsidR="007B7B4B" w:rsidRPr="008617AD" w:rsidRDefault="007B7B4B" w:rsidP="007B7B4B">
            <w:pPr>
              <w:rPr>
                <w:b/>
              </w:rPr>
            </w:pPr>
            <w:r>
              <w:rPr>
                <w:b/>
              </w:rPr>
              <w:t>Entity</w:t>
            </w:r>
          </w:p>
        </w:tc>
        <w:tc>
          <w:tcPr>
            <w:tcW w:w="2127" w:type="dxa"/>
            <w:shd w:val="clear" w:color="auto" w:fill="BFBFBF" w:themeFill="background1" w:themeFillShade="BF"/>
          </w:tcPr>
          <w:p w14:paraId="31394117"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C82DC87" w14:textId="77777777" w:rsidR="007B7B4B" w:rsidRPr="008617AD" w:rsidRDefault="007B7B4B" w:rsidP="007B7B4B">
            <w:pPr>
              <w:rPr>
                <w:b/>
              </w:rPr>
            </w:pPr>
            <w:r w:rsidRPr="008617AD">
              <w:rPr>
                <w:b/>
              </w:rPr>
              <w:t>Uniqu</w:t>
            </w:r>
            <w:r>
              <w:rPr>
                <w:b/>
              </w:rPr>
              <w:t>e to</w:t>
            </w:r>
          </w:p>
        </w:tc>
      </w:tr>
      <w:tr w:rsidR="007B7B4B" w14:paraId="76FC6B8A" w14:textId="77777777" w:rsidTr="007B7B4B">
        <w:tc>
          <w:tcPr>
            <w:tcW w:w="1809" w:type="dxa"/>
          </w:tcPr>
          <w:p w14:paraId="6899A7AF" w14:textId="77777777" w:rsidR="007B7B4B" w:rsidRDefault="007B7B4B" w:rsidP="007B7B4B">
            <w:r>
              <w:t>Referral</w:t>
            </w:r>
          </w:p>
        </w:tc>
        <w:tc>
          <w:tcPr>
            <w:tcW w:w="2127" w:type="dxa"/>
          </w:tcPr>
          <w:p w14:paraId="69C2C72D" w14:textId="77777777" w:rsidR="007B7B4B" w:rsidRDefault="007B7B4B" w:rsidP="007B7B4B">
            <w:r>
              <w:t>Referral ID</w:t>
            </w:r>
          </w:p>
        </w:tc>
        <w:tc>
          <w:tcPr>
            <w:tcW w:w="5351" w:type="dxa"/>
          </w:tcPr>
          <w:p w14:paraId="70600B0C" w14:textId="77777777" w:rsidR="007B7B4B" w:rsidRDefault="00035733" w:rsidP="007B7B4B">
            <w:r>
              <w:t>T</w:t>
            </w:r>
            <w:r w:rsidR="007B7B4B">
              <w:t xml:space="preserve">he </w:t>
            </w:r>
            <w:r w:rsidR="00BA7E90">
              <w:t>Submitting Organisation</w:t>
            </w:r>
            <w:r>
              <w:t>.</w:t>
            </w:r>
          </w:p>
          <w:p w14:paraId="2F94B54F" w14:textId="77777777"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r w:rsidR="00A977AB">
              <w:t>t</w:t>
            </w:r>
            <w:r w:rsidR="005E529A">
              <w:t>he Ministry</w:t>
            </w:r>
            <w:r w:rsidR="007720F6">
              <w:t xml:space="preserve"> </w:t>
            </w:r>
            <w:r w:rsidR="00206264">
              <w:t xml:space="preserve">taking into account both the </w:t>
            </w:r>
            <w:r w:rsidR="00BA7E90">
              <w:t xml:space="preserve">Submitting </w:t>
            </w:r>
            <w:r w:rsidR="007B7B4B">
              <w:t xml:space="preserve">Organisation ID and </w:t>
            </w:r>
            <w:r w:rsidR="00BA7E90">
              <w:t>Referral ID</w:t>
            </w:r>
            <w:r w:rsidR="007B7B4B">
              <w:t>.</w:t>
            </w:r>
          </w:p>
        </w:tc>
      </w:tr>
      <w:tr w:rsidR="005D5791" w14:paraId="04E221A8" w14:textId="77777777" w:rsidTr="00AD0871">
        <w:tc>
          <w:tcPr>
            <w:tcW w:w="1809" w:type="dxa"/>
          </w:tcPr>
          <w:p w14:paraId="4CB69726" w14:textId="77777777" w:rsidR="005D5791" w:rsidRDefault="005D5791" w:rsidP="00AD0871">
            <w:r>
              <w:t>Referral</w:t>
            </w:r>
          </w:p>
        </w:tc>
        <w:tc>
          <w:tcPr>
            <w:tcW w:w="2127" w:type="dxa"/>
          </w:tcPr>
          <w:p w14:paraId="13D17D20" w14:textId="77777777"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66B9F2D0" w14:textId="77777777" w:rsidR="00CA3679" w:rsidRDefault="00977A1F" w:rsidP="00977A1F">
            <w:r>
              <w:t>The Submitting Organisation that raised the Presenting Referral.</w:t>
            </w:r>
          </w:p>
          <w:p w14:paraId="06A50CA1" w14:textId="77777777"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4C991429" w14:textId="77777777" w:rsidTr="007B7B4B">
        <w:tc>
          <w:tcPr>
            <w:tcW w:w="1809" w:type="dxa"/>
          </w:tcPr>
          <w:p w14:paraId="7231E11A" w14:textId="77777777" w:rsidR="007B7B4B" w:rsidRDefault="007B7B4B" w:rsidP="004D7BCB">
            <w:pPr>
              <w:spacing w:after="100"/>
            </w:pPr>
            <w:r>
              <w:t>Referral</w:t>
            </w:r>
          </w:p>
        </w:tc>
        <w:tc>
          <w:tcPr>
            <w:tcW w:w="2127" w:type="dxa"/>
          </w:tcPr>
          <w:p w14:paraId="7E958FB0" w14:textId="77777777"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AB64CD8" w14:textId="77777777"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EAEE8B0" w14:textId="77777777" w:rsidR="007B7B4B" w:rsidRDefault="00206264" w:rsidP="00395DCB">
            <w:r w:rsidRPr="003178CD">
              <w:t xml:space="preserve">This ID is the unique ID for the </w:t>
            </w:r>
            <w:r>
              <w:t>R</w:t>
            </w:r>
            <w:r w:rsidRPr="003178CD">
              <w:t xml:space="preserve">eferral that </w:t>
            </w:r>
            <w:r>
              <w:t xml:space="preserve">preceded the Referral in question. </w:t>
            </w:r>
          </w:p>
          <w:p w14:paraId="27218932" w14:textId="77777777" w:rsidR="00395DCB" w:rsidRDefault="00395DCB" w:rsidP="00787AE8">
            <w:r>
              <w:t xml:space="preserve">The Collection will use the Patient to uniquely identify the </w:t>
            </w:r>
            <w:r w:rsidR="00787AE8">
              <w:t>Related</w:t>
            </w:r>
            <w:r>
              <w:t xml:space="preserve"> Referral.</w:t>
            </w:r>
          </w:p>
        </w:tc>
      </w:tr>
      <w:tr w:rsidR="007720F6" w14:paraId="6E7D1DF8" w14:textId="77777777" w:rsidTr="007B7B4B">
        <w:tc>
          <w:tcPr>
            <w:tcW w:w="1809" w:type="dxa"/>
          </w:tcPr>
          <w:p w14:paraId="27A7504C" w14:textId="77777777" w:rsidR="007720F6" w:rsidRDefault="007720F6" w:rsidP="007720F6">
            <w:r>
              <w:t>Referral Diagnosis</w:t>
            </w:r>
          </w:p>
        </w:tc>
        <w:tc>
          <w:tcPr>
            <w:tcW w:w="2127" w:type="dxa"/>
          </w:tcPr>
          <w:p w14:paraId="58C0408F" w14:textId="77777777" w:rsidR="007720F6" w:rsidRDefault="007720F6">
            <w:r>
              <w:t xml:space="preserve">Referral Information </w:t>
            </w:r>
            <w:r w:rsidR="008D759D">
              <w:t>i</w:t>
            </w:r>
            <w:r>
              <w:t>dentifier</w:t>
            </w:r>
          </w:p>
        </w:tc>
        <w:tc>
          <w:tcPr>
            <w:tcW w:w="5351" w:type="dxa"/>
          </w:tcPr>
          <w:p w14:paraId="62799CB1" w14:textId="77777777" w:rsidR="007720F6" w:rsidRDefault="00035733">
            <w:r>
              <w:t>T</w:t>
            </w:r>
            <w:r w:rsidR="007720F6">
              <w:t>he Referral it is associated with</w:t>
            </w:r>
            <w:r>
              <w:t>.</w:t>
            </w:r>
          </w:p>
        </w:tc>
      </w:tr>
      <w:tr w:rsidR="007B7B4B" w14:paraId="4455EDE9" w14:textId="77777777" w:rsidTr="007B7B4B">
        <w:tc>
          <w:tcPr>
            <w:tcW w:w="1809" w:type="dxa"/>
          </w:tcPr>
          <w:p w14:paraId="50F3B3F8" w14:textId="77777777" w:rsidR="007B7B4B" w:rsidRDefault="007B7B4B" w:rsidP="007B7B4B">
            <w:r>
              <w:t xml:space="preserve">Activity </w:t>
            </w:r>
          </w:p>
        </w:tc>
        <w:tc>
          <w:tcPr>
            <w:tcW w:w="2127" w:type="dxa"/>
          </w:tcPr>
          <w:p w14:paraId="304C1B1E" w14:textId="77777777" w:rsidR="007B7B4B" w:rsidRDefault="007B7B4B" w:rsidP="007B7B4B">
            <w:r>
              <w:t>Activity ID</w:t>
            </w:r>
          </w:p>
        </w:tc>
        <w:tc>
          <w:tcPr>
            <w:tcW w:w="5351" w:type="dxa"/>
          </w:tcPr>
          <w:p w14:paraId="72B9288F" w14:textId="77777777" w:rsidR="007B7B4B" w:rsidRDefault="00035733">
            <w:r>
              <w:t>T</w:t>
            </w:r>
            <w:r w:rsidR="007B7B4B">
              <w:t>he Referral</w:t>
            </w:r>
            <w:r w:rsidR="00206264">
              <w:t xml:space="preserve"> it is associated with</w:t>
            </w:r>
            <w:r>
              <w:t>.</w:t>
            </w:r>
          </w:p>
        </w:tc>
      </w:tr>
      <w:tr w:rsidR="007B7B4B" w14:paraId="2B1BBB3A" w14:textId="77777777" w:rsidTr="007B7B4B">
        <w:tc>
          <w:tcPr>
            <w:tcW w:w="1809" w:type="dxa"/>
          </w:tcPr>
          <w:p w14:paraId="2F94D624" w14:textId="77777777" w:rsidR="007B7B4B" w:rsidRDefault="007B7B4B" w:rsidP="007B7B4B">
            <w:r>
              <w:t xml:space="preserve">Outcome </w:t>
            </w:r>
          </w:p>
        </w:tc>
        <w:tc>
          <w:tcPr>
            <w:tcW w:w="2127" w:type="dxa"/>
          </w:tcPr>
          <w:p w14:paraId="7BE7FC64" w14:textId="77777777" w:rsidR="007B7B4B" w:rsidRDefault="007B7B4B" w:rsidP="007B7B4B">
            <w:r>
              <w:t>Outcome ID</w:t>
            </w:r>
          </w:p>
        </w:tc>
        <w:tc>
          <w:tcPr>
            <w:tcW w:w="5351" w:type="dxa"/>
          </w:tcPr>
          <w:p w14:paraId="0DCA75F4" w14:textId="77777777" w:rsidR="007B7B4B" w:rsidRDefault="00035733">
            <w:r>
              <w:t>T</w:t>
            </w:r>
            <w:r w:rsidR="007B7B4B">
              <w:t>he Activity</w:t>
            </w:r>
            <w:r w:rsidR="00206264">
              <w:t xml:space="preserve"> it is associated with</w:t>
            </w:r>
            <w:r>
              <w:t>.</w:t>
            </w:r>
          </w:p>
        </w:tc>
      </w:tr>
    </w:tbl>
    <w:p w14:paraId="61EA72A4"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4B9493C9" w14:textId="77777777" w:rsidTr="00ED7A21">
        <w:tc>
          <w:tcPr>
            <w:tcW w:w="9287" w:type="dxa"/>
          </w:tcPr>
          <w:p w14:paraId="7A3CDDDC"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identifier must intentionally in part or as a whole include a National Health Index number</w:t>
            </w:r>
          </w:p>
          <w:p w14:paraId="0C182A6D" w14:textId="77777777" w:rsidR="00154790" w:rsidRDefault="00154790" w:rsidP="00154790">
            <w:r w:rsidRPr="00787AE8">
              <w:rPr>
                <w:b/>
              </w:rPr>
              <w:t>Note:</w:t>
            </w:r>
            <w:r w:rsidRPr="00787AE8">
              <w:t xml:space="preserve"> The P</w:t>
            </w:r>
            <w:r>
              <w:t>atient is used to uniquely identify Presenting and Related Referrals because:</w:t>
            </w:r>
          </w:p>
          <w:p w14:paraId="1620417C" w14:textId="77777777"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6E7CFA20" w14:textId="77777777"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DF67118" w14:textId="77777777" w:rsidR="00787AE8" w:rsidRDefault="00787AE8" w:rsidP="00945DFF"/>
    <w:p w14:paraId="125D6EDA" w14:textId="77777777"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25725F76" w14:textId="77777777"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2FC50989" w14:textId="77777777" w:rsidR="00945DFF" w:rsidRPr="00126C3C" w:rsidRDefault="00126C3C" w:rsidP="00177A65">
      <w:pPr>
        <w:pStyle w:val="ListParagraph"/>
        <w:numPr>
          <w:ilvl w:val="0"/>
          <w:numId w:val="33"/>
        </w:numPr>
        <w:rPr>
          <w:rFonts w:ascii="Arial Mäori" w:hAnsi="Arial Mäori" w:cs="Arial Mäori"/>
          <w:iCs/>
          <w:color w:val="000000"/>
          <w:szCs w:val="20"/>
          <w:lang w:eastAsia="en-NZ"/>
        </w:rPr>
      </w:pPr>
      <w:r>
        <w:t xml:space="preserve">the </w:t>
      </w:r>
      <w:r w:rsidR="007B5136">
        <w:t>data</w:t>
      </w:r>
      <w:r w:rsidR="00CF5DC7">
        <w:t>/summary</w:t>
      </w:r>
      <w:r w:rsidR="007B5136">
        <w:t xml:space="preserve"> </w:t>
      </w:r>
      <w:r>
        <w:t>file identifier - Correlation ID</w:t>
      </w:r>
    </w:p>
    <w:p w14:paraId="350B942D" w14:textId="77777777"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01D12370" w14:textId="77777777" w:rsidTr="00377A55">
        <w:tc>
          <w:tcPr>
            <w:tcW w:w="1809" w:type="dxa"/>
            <w:shd w:val="clear" w:color="auto" w:fill="BFBFBF" w:themeFill="background1" w:themeFillShade="BF"/>
          </w:tcPr>
          <w:p w14:paraId="18406029" w14:textId="77777777" w:rsidR="00377A55" w:rsidRPr="008617AD" w:rsidRDefault="00377A55" w:rsidP="00E12B93">
            <w:pPr>
              <w:rPr>
                <w:b/>
              </w:rPr>
            </w:pPr>
            <w:r>
              <w:rPr>
                <w:b/>
              </w:rPr>
              <w:t>Entity</w:t>
            </w:r>
          </w:p>
        </w:tc>
        <w:tc>
          <w:tcPr>
            <w:tcW w:w="2127" w:type="dxa"/>
            <w:shd w:val="clear" w:color="auto" w:fill="BFBFBF" w:themeFill="background1" w:themeFillShade="BF"/>
          </w:tcPr>
          <w:p w14:paraId="78B5C840" w14:textId="77777777" w:rsidR="00377A55" w:rsidRPr="008617AD" w:rsidRDefault="00377A55" w:rsidP="00E12B93">
            <w:pPr>
              <w:rPr>
                <w:b/>
              </w:rPr>
            </w:pPr>
            <w:r w:rsidRPr="008617AD">
              <w:rPr>
                <w:b/>
              </w:rPr>
              <w:t>Identifier</w:t>
            </w:r>
          </w:p>
        </w:tc>
        <w:tc>
          <w:tcPr>
            <w:tcW w:w="5351" w:type="dxa"/>
            <w:shd w:val="clear" w:color="auto" w:fill="BFBFBF" w:themeFill="background1" w:themeFillShade="BF"/>
          </w:tcPr>
          <w:p w14:paraId="70D04AC4" w14:textId="77777777" w:rsidR="00377A55" w:rsidRPr="008617AD" w:rsidRDefault="00377A55" w:rsidP="00E12B93">
            <w:pPr>
              <w:rPr>
                <w:b/>
              </w:rPr>
            </w:pPr>
            <w:r w:rsidRPr="008617AD">
              <w:rPr>
                <w:b/>
              </w:rPr>
              <w:t>Uniqu</w:t>
            </w:r>
            <w:r>
              <w:rPr>
                <w:b/>
              </w:rPr>
              <w:t>e to</w:t>
            </w:r>
          </w:p>
        </w:tc>
      </w:tr>
      <w:tr w:rsidR="00377A55" w14:paraId="19E9D182" w14:textId="77777777" w:rsidTr="00377A55">
        <w:tc>
          <w:tcPr>
            <w:tcW w:w="1809" w:type="dxa"/>
          </w:tcPr>
          <w:p w14:paraId="4F493842" w14:textId="77777777" w:rsidR="00377A55" w:rsidRDefault="00377A55" w:rsidP="006C5A7A">
            <w:r>
              <w:t>Batch</w:t>
            </w:r>
            <w:r w:rsidR="00D62DE3">
              <w:t xml:space="preserve"> File</w:t>
            </w:r>
          </w:p>
        </w:tc>
        <w:tc>
          <w:tcPr>
            <w:tcW w:w="2127" w:type="dxa"/>
          </w:tcPr>
          <w:p w14:paraId="47001B23" w14:textId="77777777" w:rsidR="00377A55" w:rsidRDefault="00377A55" w:rsidP="00E12B93">
            <w:r>
              <w:t>Business Transaction ID</w:t>
            </w:r>
          </w:p>
        </w:tc>
        <w:tc>
          <w:tcPr>
            <w:tcW w:w="5351" w:type="dxa"/>
          </w:tcPr>
          <w:p w14:paraId="6A1DF26B" w14:textId="77777777" w:rsidR="00377A55" w:rsidRDefault="00035733">
            <w:r>
              <w:t>T</w:t>
            </w:r>
            <w:r w:rsidR="00377A55">
              <w:t>he Submitting Organisation</w:t>
            </w:r>
            <w:r>
              <w:t>.</w:t>
            </w:r>
          </w:p>
        </w:tc>
      </w:tr>
      <w:tr w:rsidR="00377A55" w14:paraId="038780E7" w14:textId="77777777" w:rsidTr="00377A55">
        <w:tc>
          <w:tcPr>
            <w:tcW w:w="1809" w:type="dxa"/>
          </w:tcPr>
          <w:p w14:paraId="3A172B83" w14:textId="77777777" w:rsidR="00377A55" w:rsidRDefault="007B5136" w:rsidP="00E12B93">
            <w:r>
              <w:lastRenderedPageBreak/>
              <w:t>Data</w:t>
            </w:r>
            <w:r w:rsidR="00CF5DC7">
              <w:t>/Summary</w:t>
            </w:r>
            <w:r>
              <w:t xml:space="preserve"> </w:t>
            </w:r>
            <w:r w:rsidR="00377A55">
              <w:t>File</w:t>
            </w:r>
          </w:p>
        </w:tc>
        <w:tc>
          <w:tcPr>
            <w:tcW w:w="2127" w:type="dxa"/>
          </w:tcPr>
          <w:p w14:paraId="25ED1EC7" w14:textId="77777777" w:rsidR="00377A55" w:rsidRDefault="00377A55" w:rsidP="00E12B93">
            <w:r>
              <w:t>Correlation ID</w:t>
            </w:r>
          </w:p>
        </w:tc>
        <w:tc>
          <w:tcPr>
            <w:tcW w:w="5351" w:type="dxa"/>
          </w:tcPr>
          <w:p w14:paraId="14C27823" w14:textId="77777777" w:rsidR="00377A55" w:rsidRDefault="00035733">
            <w:r>
              <w:t>T</w:t>
            </w:r>
            <w:r w:rsidR="00377A55">
              <w:t>he Submitting Organisation</w:t>
            </w:r>
            <w:r>
              <w:t>.</w:t>
            </w:r>
          </w:p>
        </w:tc>
      </w:tr>
    </w:tbl>
    <w:p w14:paraId="0068DB83" w14:textId="77777777" w:rsidR="00C844B3" w:rsidRDefault="00C844B3">
      <w:pPr>
        <w:spacing w:before="0" w:after="0"/>
      </w:pPr>
    </w:p>
    <w:p w14:paraId="51B9EFE7" w14:textId="77777777" w:rsidR="0040467E" w:rsidRDefault="0040467E" w:rsidP="0040467E">
      <w:pPr>
        <w:pStyle w:val="Heading3"/>
      </w:pPr>
      <w:bookmarkStart w:id="251" w:name="_Toc512843290"/>
      <w:r>
        <w:t>Connecting the Patient Journey</w:t>
      </w:r>
      <w:bookmarkEnd w:id="251"/>
    </w:p>
    <w:p w14:paraId="65355D6A" w14:textId="4F3D1203" w:rsidR="0040467E" w:rsidRDefault="0040467E" w:rsidP="0040467E">
      <w:pPr>
        <w:tabs>
          <w:tab w:val="left" w:pos="3885"/>
        </w:tabs>
      </w:pPr>
      <w:r>
        <w:t>Phase 3 builds on the frameworks introduced in Phase 2. The purpose of these enhancements is to enable the connection of the Referrals and associated Activities to form an understanding of the Journeys that a Patient participates in.</w:t>
      </w:r>
    </w:p>
    <w:p w14:paraId="4B4D9455"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7A405F23" w14:textId="77777777"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as the Services that are requested, prioritised and provided to a Patient with a Health Condition</w:t>
      </w:r>
      <w:r>
        <w:rPr>
          <w:rFonts w:cs="Arial"/>
          <w:b/>
          <w:i/>
        </w:rPr>
        <w:t>.</w:t>
      </w:r>
    </w:p>
    <w:p w14:paraId="128EAEE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06D806F8" w14:textId="77777777" w:rsidR="0040467E" w:rsidRDefault="0040467E" w:rsidP="0040467E">
      <w:pPr>
        <w:tabs>
          <w:tab w:val="left" w:pos="3885"/>
        </w:tabs>
      </w:pPr>
      <w:r>
        <w:t>NPF will view the Information about a Patient’s Journey from two major perspectives:</w:t>
      </w:r>
    </w:p>
    <w:p w14:paraId="28901D08" w14:textId="77777777" w:rsidR="0040467E" w:rsidRDefault="0040467E" w:rsidP="00DC321C">
      <w:pPr>
        <w:pStyle w:val="ListParagraph"/>
        <w:numPr>
          <w:ilvl w:val="0"/>
          <w:numId w:val="63"/>
        </w:numPr>
        <w:tabs>
          <w:tab w:val="left" w:pos="3885"/>
        </w:tabs>
        <w:spacing w:before="0" w:after="160" w:line="259" w:lineRule="auto"/>
        <w:contextualSpacing/>
      </w:pPr>
      <w:r>
        <w:t>A Health Sector’s (District Health Boards) perspective and</w:t>
      </w:r>
    </w:p>
    <w:p w14:paraId="3BB67394"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617CCD08" w14:textId="77777777" w:rsidR="0040467E" w:rsidRDefault="0040467E" w:rsidP="0040467E">
      <w:pPr>
        <w:tabs>
          <w:tab w:val="left" w:pos="3885"/>
        </w:tabs>
      </w:pPr>
      <w:r>
        <w:t>See the diagram below for a view of how these two perspectives are formed.</w:t>
      </w:r>
    </w:p>
    <w:p w14:paraId="0BD284B3" w14:textId="77777777" w:rsidR="0040467E" w:rsidRDefault="0040467E" w:rsidP="0040467E">
      <w:pPr>
        <w:sectPr w:rsidR="0040467E">
          <w:footerReference w:type="default" r:id="rId35"/>
          <w:pgSz w:w="11906" w:h="16838"/>
          <w:pgMar w:top="1440" w:right="1440" w:bottom="1440" w:left="1440" w:header="708" w:footer="708" w:gutter="0"/>
          <w:cols w:space="708"/>
          <w:docGrid w:linePitch="360"/>
        </w:sectPr>
      </w:pPr>
    </w:p>
    <w:p w14:paraId="263983DF" w14:textId="77777777" w:rsidR="0040467E" w:rsidRDefault="0040467E" w:rsidP="0040467E">
      <w:pPr>
        <w:pStyle w:val="Caption"/>
      </w:pPr>
      <w:r w:rsidRPr="00E1286A">
        <w:rPr>
          <w:noProof/>
          <w:lang w:eastAsia="en-NZ"/>
        </w:rPr>
        <w:lastRenderedPageBreak/>
        <w:drawing>
          <wp:inline distT="0" distB="0" distL="0" distR="0" wp14:anchorId="6FC50347" wp14:editId="741BB333">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0784C860" w14:textId="77777777" w:rsidR="0040467E" w:rsidRDefault="0040467E" w:rsidP="0040467E">
      <w:pPr>
        <w:pStyle w:val="Caption"/>
        <w:sectPr w:rsidR="0040467E" w:rsidSect="000D6B04">
          <w:footerReference w:type="default" r:id="rId37"/>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0C07AD7F" w14:textId="77777777" w:rsidR="007C483E" w:rsidRDefault="007C483E" w:rsidP="007C483E">
      <w:pPr>
        <w:tabs>
          <w:tab w:val="left" w:pos="3885"/>
        </w:tabs>
      </w:pPr>
      <w:r>
        <w:lastRenderedPageBreak/>
        <w:t>The ability to connect and link the various points to the correct Patient and the correct Health Condition is fundamental to the Collection providing a clear understanding of Patients’ Journeys.</w:t>
      </w:r>
    </w:p>
    <w:p w14:paraId="1D979178" w14:textId="77777777" w:rsidR="007C483E" w:rsidRDefault="007C483E" w:rsidP="007C483E">
      <w:pPr>
        <w:tabs>
          <w:tab w:val="left" w:pos="3885"/>
        </w:tabs>
      </w:pPr>
      <w:r>
        <w:t>A Health Condition’s description evolves in the Collection by collecting the:</w:t>
      </w:r>
    </w:p>
    <w:p w14:paraId="5AB46223"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5525C5B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251FA227" w14:textId="77777777" w:rsidR="007C483E" w:rsidRDefault="007C483E" w:rsidP="007C483E">
      <w:pPr>
        <w:tabs>
          <w:tab w:val="left" w:pos="3885"/>
        </w:tabs>
      </w:pPr>
      <w:r>
        <w:t>Linking Referrals into a Patient Journey is achieved through identifiers and codes, and also interpretation rules.  These identifiers and data elements were introduced in Phase 2, they are:</w:t>
      </w:r>
    </w:p>
    <w:p w14:paraId="499C7860"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12C2DC49"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899517"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31297284" w14:textId="77777777" w:rsidR="007C483E" w:rsidRDefault="007C483E" w:rsidP="007C483E">
      <w:pPr>
        <w:tabs>
          <w:tab w:val="left" w:pos="3885"/>
        </w:tabs>
      </w:pPr>
      <w:r>
        <w:t>Other data elements that provide information that could be used to interpret a link are:</w:t>
      </w:r>
    </w:p>
    <w:p w14:paraId="1E1AFFA8"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0CCE915F"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6BABABF9"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33F14DB8"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4B3F52CD"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57585CD6" w14:textId="77777777" w:rsidR="007C483E" w:rsidRDefault="007C483E" w:rsidP="00DC321C">
      <w:pPr>
        <w:pStyle w:val="ListParagraph"/>
        <w:numPr>
          <w:ilvl w:val="0"/>
          <w:numId w:val="65"/>
        </w:numPr>
        <w:tabs>
          <w:tab w:val="left" w:pos="3885"/>
        </w:tabs>
        <w:spacing w:before="0" w:after="160" w:line="259" w:lineRule="auto"/>
        <w:contextualSpacing/>
      </w:pPr>
      <w:r>
        <w:t>Destination</w:t>
      </w:r>
    </w:p>
    <w:p w14:paraId="73EE59D4"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9F8FCEC"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000BBA96"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5D01BF98" w14:textId="77777777"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271FFF6A" w14:textId="77777777" w:rsidR="007C483E" w:rsidRDefault="000C5A58" w:rsidP="000C5A58">
      <w:pPr>
        <w:pStyle w:val="Heading3"/>
      </w:pPr>
      <w:bookmarkStart w:id="252" w:name="_Toc512843291"/>
      <w:r>
        <w:t>National Patient Flow standard patterns</w:t>
      </w:r>
      <w:bookmarkEnd w:id="252"/>
    </w:p>
    <w:p w14:paraId="11965AC8" w14:textId="77777777" w:rsidR="000C5A58" w:rsidRDefault="000C5A58" w:rsidP="000C5A58">
      <w:pPr>
        <w:spacing w:before="0" w:after="160" w:line="259" w:lineRule="auto"/>
        <w:contextualSpacing/>
      </w:pPr>
      <w:r>
        <w:t>The NPF Collection expects the following standard patterns to enable linking of Referrals and Activities:</w:t>
      </w:r>
    </w:p>
    <w:p w14:paraId="502552E4" w14:textId="77777777" w:rsidR="000C5A58" w:rsidRDefault="000C5A58" w:rsidP="00DC321C">
      <w:pPr>
        <w:pStyle w:val="ListParagraph"/>
        <w:numPr>
          <w:ilvl w:val="0"/>
          <w:numId w:val="74"/>
        </w:numPr>
        <w:spacing w:before="0" w:after="160" w:line="259" w:lineRule="auto"/>
        <w:contextualSpacing/>
      </w:pPr>
      <w:r>
        <w:t>Referral Information:</w:t>
      </w:r>
    </w:p>
    <w:p w14:paraId="42E9E36C"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21C683F9"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57C1A3D9" w14:textId="77777777"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AB7A51B" w14:textId="77777777" w:rsidR="000C5A58" w:rsidRDefault="000C5A58" w:rsidP="00DC321C">
      <w:pPr>
        <w:pStyle w:val="ListParagraph"/>
        <w:numPr>
          <w:ilvl w:val="0"/>
          <w:numId w:val="74"/>
        </w:numPr>
        <w:spacing w:before="0" w:after="160" w:line="259" w:lineRule="auto"/>
        <w:contextualSpacing/>
      </w:pPr>
      <w:r>
        <w:t>Service Sequence:</w:t>
      </w:r>
    </w:p>
    <w:p w14:paraId="3245DE84"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3D764266" w14:textId="77777777" w:rsidR="000C5A58" w:rsidRDefault="000C5A58" w:rsidP="000C5A58">
      <w:r>
        <w:t>The following sections explain the elements of the above patterns and what will happen when these patterns are not followed.</w:t>
      </w:r>
    </w:p>
    <w:p w14:paraId="7CDE11BA" w14:textId="77777777" w:rsidR="0040467E" w:rsidRDefault="0040467E" w:rsidP="00EB6D35">
      <w:pPr>
        <w:pStyle w:val="Heading4"/>
      </w:pPr>
      <w:r>
        <w:t>Referral Information</w:t>
      </w:r>
    </w:p>
    <w:p w14:paraId="6E5B0221" w14:textId="77777777"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A communication by one health practitioner to another health practitioner whose intent is the transfer of care, in part or in whole of a patient in regards to a specific condition (e.g. if another specialty is asked to take over management of the patient)</w:t>
      </w:r>
      <w:r>
        <w:t>.”</w:t>
      </w:r>
    </w:p>
    <w:p w14:paraId="346DAC0B"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or “Where are the constraints or blockages that impact on patient access?” and “What are the ‘legitimate delays’ in the patient journey, e.g. clinical reasons or patient preference?”</w:t>
      </w:r>
    </w:p>
    <w:p w14:paraId="6E6DE5CE" w14:textId="77777777"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w:t>
      </w:r>
      <w:r>
        <w:lastRenderedPageBreak/>
        <w:t xml:space="preserve">be a note, a letter or a booking.  NPF requires that the request for a Service be recorded as a Referral even though the </w:t>
      </w:r>
      <w:r w:rsidR="006411B2">
        <w:t>Submitting Organisation</w:t>
      </w:r>
      <w:r>
        <w:t xml:space="preserve"> may not treat it as such.</w:t>
      </w:r>
    </w:p>
    <w:p w14:paraId="0915F871" w14:textId="77777777"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2AE8AA0B" w14:textId="77777777" w:rsidR="007C483E" w:rsidRDefault="007C483E" w:rsidP="007C483E">
      <w:pPr>
        <w:tabs>
          <w:tab w:val="left" w:pos="3885"/>
        </w:tabs>
      </w:pPr>
    </w:p>
    <w:p w14:paraId="3AD03B2B"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617AABEC"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3A226BA1"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5587D2BC"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56AC4891" w14:textId="74E8DB46" w:rsidR="0040467E" w:rsidRDefault="007C483E" w:rsidP="0040467E">
      <w:pPr>
        <w:tabs>
          <w:tab w:val="left" w:pos="3885"/>
        </w:tabs>
      </w:pPr>
      <w:r>
        <w:t>The above fields are considered mandat</w:t>
      </w:r>
      <w:r w:rsidR="00A12B1D">
        <w:t>ory</w:t>
      </w:r>
      <w:r>
        <w:t xml:space="preserve">.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1AC27C24" w14:textId="77777777" w:rsidTr="00E23EFF">
        <w:trPr>
          <w:cantSplit/>
          <w:tblHeader/>
        </w:trPr>
        <w:tc>
          <w:tcPr>
            <w:tcW w:w="421" w:type="dxa"/>
            <w:shd w:val="clear" w:color="auto" w:fill="BFBFBF" w:themeFill="background1" w:themeFillShade="BF"/>
          </w:tcPr>
          <w:p w14:paraId="2A68CD73"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19E8867" w14:textId="77777777"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9E37FCF" w14:textId="77777777"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77AAD800" w14:textId="77777777"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702D73DB" w14:textId="77777777"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0BC86DB7" w14:textId="77777777" w:rsidTr="00E23EFF">
        <w:trPr>
          <w:cantSplit/>
        </w:trPr>
        <w:tc>
          <w:tcPr>
            <w:tcW w:w="421" w:type="dxa"/>
          </w:tcPr>
          <w:p w14:paraId="322133FE" w14:textId="77777777"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3ED4529E" w14:textId="77777777"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72724BD7"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25D46C2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614596CA" w14:textId="77777777" w:rsidR="00E23EFF" w:rsidRDefault="00E23EFF" w:rsidP="00095A36">
            <w:pPr>
              <w:tabs>
                <w:tab w:val="left" w:pos="3885"/>
              </w:tabs>
              <w:spacing w:before="60" w:after="60" w:afterAutospacing="0"/>
              <w:rPr>
                <w:szCs w:val="20"/>
              </w:rPr>
            </w:pPr>
            <w:r>
              <w:rPr>
                <w:szCs w:val="20"/>
              </w:rPr>
              <w:t>This is the ideal format for a Presenting Referral.</w:t>
            </w:r>
          </w:p>
          <w:p w14:paraId="45B6AAEF" w14:textId="77777777"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5B5DA2C1" w14:textId="77777777" w:rsidTr="00E23EFF">
        <w:trPr>
          <w:cantSplit/>
        </w:trPr>
        <w:tc>
          <w:tcPr>
            <w:tcW w:w="421" w:type="dxa"/>
          </w:tcPr>
          <w:p w14:paraId="2325C59F" w14:textId="77777777"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B1B2AD1"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5C468DC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19B932CE"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70DECED1"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2EB11ACB" w14:textId="77777777"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1241BE17" w14:textId="77777777" w:rsidTr="00E23EFF">
        <w:trPr>
          <w:cantSplit/>
        </w:trPr>
        <w:tc>
          <w:tcPr>
            <w:tcW w:w="421" w:type="dxa"/>
          </w:tcPr>
          <w:p w14:paraId="3239AB1E" w14:textId="77777777"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6966720A"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1A31E92A"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07CAA9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4D86AE3"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7D892AF4" w14:textId="77777777"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7C2884AC" w14:textId="77777777" w:rsidTr="00E23EFF">
        <w:trPr>
          <w:cantSplit/>
        </w:trPr>
        <w:tc>
          <w:tcPr>
            <w:tcW w:w="421" w:type="dxa"/>
          </w:tcPr>
          <w:p w14:paraId="7F263E1C" w14:textId="77777777"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7929BC7E"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513125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57BB00D"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51DC447" w14:textId="77777777"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71FFC4A9" w14:textId="77777777"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5EE92788" w14:textId="77777777" w:rsidTr="00E23EFF">
        <w:trPr>
          <w:cantSplit/>
        </w:trPr>
        <w:tc>
          <w:tcPr>
            <w:tcW w:w="421" w:type="dxa"/>
          </w:tcPr>
          <w:p w14:paraId="3976AF4C" w14:textId="77777777" w:rsidR="00E23EFF" w:rsidRPr="00A94C26" w:rsidRDefault="00E23EFF" w:rsidP="003833D2">
            <w:pPr>
              <w:tabs>
                <w:tab w:val="left" w:pos="3885"/>
              </w:tabs>
              <w:spacing w:before="60" w:after="60"/>
              <w:jc w:val="center"/>
              <w:rPr>
                <w:szCs w:val="20"/>
              </w:rPr>
            </w:pPr>
            <w:r>
              <w:rPr>
                <w:szCs w:val="20"/>
              </w:rPr>
              <w:lastRenderedPageBreak/>
              <w:t>5</w:t>
            </w:r>
          </w:p>
        </w:tc>
        <w:tc>
          <w:tcPr>
            <w:tcW w:w="2041" w:type="dxa"/>
            <w:shd w:val="clear" w:color="auto" w:fill="auto"/>
          </w:tcPr>
          <w:p w14:paraId="192FD758"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5B65118D"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F5F2C1B"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112BF881"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679074CB" w14:textId="77777777" w:rsidTr="00E23EFF">
        <w:trPr>
          <w:cantSplit/>
        </w:trPr>
        <w:tc>
          <w:tcPr>
            <w:tcW w:w="421" w:type="dxa"/>
          </w:tcPr>
          <w:p w14:paraId="319E6EDD" w14:textId="77777777"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260FE1B0"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A51E8C4"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35B7A2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2769E091"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23D8EF92"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46B8629"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3C06AFBB" w14:textId="77777777"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616EA8AA" w14:textId="77777777" w:rsidTr="00E23EFF">
        <w:tblPrEx>
          <w:tblLook w:val="04A0" w:firstRow="1" w:lastRow="0" w:firstColumn="1" w:lastColumn="0" w:noHBand="0" w:noVBand="1"/>
        </w:tblPrEx>
        <w:tc>
          <w:tcPr>
            <w:tcW w:w="421" w:type="dxa"/>
          </w:tcPr>
          <w:p w14:paraId="2BDD841C" w14:textId="77777777" w:rsidR="00E23EFF" w:rsidRPr="00A94C26" w:rsidRDefault="00E23EFF" w:rsidP="003833D2">
            <w:pPr>
              <w:tabs>
                <w:tab w:val="left" w:pos="3885"/>
              </w:tabs>
              <w:spacing w:before="60" w:after="60"/>
              <w:jc w:val="center"/>
              <w:rPr>
                <w:szCs w:val="20"/>
              </w:rPr>
            </w:pPr>
            <w:r>
              <w:rPr>
                <w:szCs w:val="20"/>
              </w:rPr>
              <w:t>7</w:t>
            </w:r>
          </w:p>
        </w:tc>
        <w:tc>
          <w:tcPr>
            <w:tcW w:w="2041" w:type="dxa"/>
          </w:tcPr>
          <w:p w14:paraId="6C220361"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6FE89EF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4A26636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3DBF8CBB"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7886AB83"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5BF195B3" w14:textId="77777777" w:rsidTr="00E23EFF">
        <w:tblPrEx>
          <w:tblLook w:val="04A0" w:firstRow="1" w:lastRow="0" w:firstColumn="1" w:lastColumn="0" w:noHBand="0" w:noVBand="1"/>
        </w:tblPrEx>
        <w:tc>
          <w:tcPr>
            <w:tcW w:w="421" w:type="dxa"/>
          </w:tcPr>
          <w:p w14:paraId="6D496722" w14:textId="77777777" w:rsidR="00E23EFF" w:rsidRPr="00A94C26" w:rsidRDefault="00E23EFF" w:rsidP="003833D2">
            <w:pPr>
              <w:tabs>
                <w:tab w:val="left" w:pos="3885"/>
              </w:tabs>
              <w:spacing w:before="60" w:after="60"/>
              <w:jc w:val="center"/>
              <w:rPr>
                <w:szCs w:val="20"/>
              </w:rPr>
            </w:pPr>
            <w:r>
              <w:rPr>
                <w:szCs w:val="20"/>
              </w:rPr>
              <w:t>8</w:t>
            </w:r>
          </w:p>
        </w:tc>
        <w:tc>
          <w:tcPr>
            <w:tcW w:w="2041" w:type="dxa"/>
          </w:tcPr>
          <w:p w14:paraId="34067A57"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790202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6F2ECCD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71743495"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2121D0F"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5E08D848" w14:textId="77777777"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45E1D59" w14:textId="7777777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799894FA" w14:textId="77777777" w:rsidR="004679FF" w:rsidRDefault="004679FF" w:rsidP="004679FF">
      <w:pPr>
        <w:tabs>
          <w:tab w:val="left" w:pos="3885"/>
        </w:tabs>
      </w:pPr>
      <w:r>
        <w:t>Journeys that are about the same Health Condition but are a significant amount of time apart will be treated as separate Journeys but they could be associated through the Presenting Problem or Diagnosis Codes.</w:t>
      </w:r>
    </w:p>
    <w:p w14:paraId="6D983D1E" w14:textId="77777777" w:rsidR="006B5157" w:rsidRDefault="00D47034" w:rsidP="006B5157">
      <w:pPr>
        <w:keepNext/>
        <w:tabs>
          <w:tab w:val="left" w:pos="3885"/>
        </w:tabs>
      </w:pPr>
      <w:r>
        <w:lastRenderedPageBreak/>
        <w:t xml:space="preserve">The above table is </w:t>
      </w:r>
      <w:r w:rsidR="006B5157">
        <w:t>represented as a decision tree</w:t>
      </w:r>
      <w:r>
        <w:t>,</w:t>
      </w:r>
      <w:r w:rsidR="006B5157">
        <w:t xml:space="preserve"> </w:t>
      </w:r>
      <w:r>
        <w:t xml:space="preserve">when the Presenting Referral ID set to “Yes”, </w:t>
      </w:r>
      <w:r w:rsidR="006B5157">
        <w:t>as:</w:t>
      </w:r>
    </w:p>
    <w:p w14:paraId="046DA34F" w14:textId="77777777" w:rsidR="006B5157" w:rsidRDefault="00D47034" w:rsidP="004679FF">
      <w:pPr>
        <w:tabs>
          <w:tab w:val="left" w:pos="3885"/>
        </w:tabs>
      </w:pPr>
      <w:r w:rsidRPr="00D47034">
        <w:rPr>
          <w:noProof/>
          <w:lang w:eastAsia="en-NZ"/>
        </w:rPr>
        <w:drawing>
          <wp:inline distT="0" distB="0" distL="0" distR="0" wp14:anchorId="65B6A7D5" wp14:editId="2B517D68">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D1EC777" w14:textId="77777777" w:rsidR="00D47034" w:rsidRDefault="000877EF" w:rsidP="00FD3FE6">
      <w:pPr>
        <w:pStyle w:val="Caption"/>
      </w:pPr>
      <w:r>
        <w:t>Figure 1</w:t>
      </w:r>
      <w:r w:rsidR="00112259">
        <w:t>3</w:t>
      </w:r>
      <w:r>
        <w:t xml:space="preserve"> – Presenting Referral Flag set to “Yes” decision tree</w:t>
      </w:r>
    </w:p>
    <w:p w14:paraId="20D72229" w14:textId="77777777" w:rsidR="006B5157" w:rsidRDefault="006B5157" w:rsidP="00D47034">
      <w:pPr>
        <w:keepNext/>
        <w:tabs>
          <w:tab w:val="left" w:pos="3885"/>
        </w:tabs>
      </w:pPr>
      <w:r>
        <w:lastRenderedPageBreak/>
        <w:t>For Referrals that have the Presenting Referral ID set to “No”, the decision tree</w:t>
      </w:r>
      <w:r w:rsidR="00FA178B">
        <w:t xml:space="preserve"> is</w:t>
      </w:r>
      <w:r>
        <w:t>:</w:t>
      </w:r>
    </w:p>
    <w:p w14:paraId="7846312B" w14:textId="77777777" w:rsidR="006B5157" w:rsidRDefault="00D47034" w:rsidP="004679FF">
      <w:pPr>
        <w:tabs>
          <w:tab w:val="left" w:pos="3885"/>
        </w:tabs>
      </w:pPr>
      <w:r w:rsidRPr="00D47034">
        <w:rPr>
          <w:noProof/>
          <w:lang w:eastAsia="en-NZ"/>
        </w:rPr>
        <w:drawing>
          <wp:inline distT="0" distB="0" distL="0" distR="0" wp14:anchorId="7044CF40" wp14:editId="1ACFCD9A">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37D93A41" w14:textId="77777777"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239C9E5D" w14:textId="77777777" w:rsidR="0040467E" w:rsidRPr="000C5A58" w:rsidRDefault="0040467E" w:rsidP="000C5A58">
      <w:pPr>
        <w:rPr>
          <w:b/>
        </w:rPr>
      </w:pPr>
      <w:r w:rsidRPr="000C5A58">
        <w:rPr>
          <w:b/>
        </w:rPr>
        <w:t>Handling Referrals that don’t have any linking IDs</w:t>
      </w:r>
    </w:p>
    <w:p w14:paraId="4A742BF4" w14:textId="77777777"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65C70522" w14:textId="77777777" w:rsidR="0040467E" w:rsidRDefault="0040467E" w:rsidP="0040467E">
      <w:r>
        <w:t xml:space="preserve">When the Presenting Referral ID and Previous Related ID </w:t>
      </w:r>
      <w:r w:rsidR="0032434B">
        <w:t>are</w:t>
      </w:r>
      <w:r>
        <w:t xml:space="preserve"> not present and the Presenting Referral Flag identifies it as a Presenting Referral the Referral is a Presenting Referral to which other Related Referrals could be connected to.</w:t>
      </w:r>
    </w:p>
    <w:p w14:paraId="1F1CCCDC" w14:textId="77777777" w:rsidR="00766876" w:rsidRDefault="00766876" w:rsidP="00766876">
      <w:r>
        <w:t xml:space="preserve">When the Presenting Referral ID and a Previous Related ID are not present and the Presenting Referral Flag indicates that it is not a Presenting Referral the Referral will be treated as a Related </w:t>
      </w:r>
      <w:r>
        <w:lastRenderedPageBreak/>
        <w:t>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2EEBCFCA" w14:textId="77777777" w:rsidR="0040467E" w:rsidRDefault="0040467E" w:rsidP="0040467E">
      <w:r>
        <w:t xml:space="preserve">Specific variance reports may be developed to assist the Ministry and </w:t>
      </w:r>
      <w:r w:rsidR="006411B2">
        <w:t>Submitting Organisation</w:t>
      </w:r>
      <w:r>
        <w:t>s to more explicitly connect Referrals to the correct Journeys.</w:t>
      </w:r>
    </w:p>
    <w:p w14:paraId="278F573E" w14:textId="77777777" w:rsidR="00131548" w:rsidRPr="000C5A58" w:rsidRDefault="00131548" w:rsidP="000C5A58">
      <w:pPr>
        <w:rPr>
          <w:b/>
        </w:rPr>
      </w:pPr>
      <w:r w:rsidRPr="000C5A58">
        <w:rPr>
          <w:b/>
        </w:rPr>
        <w:t>Handling Referrals that have other issues</w:t>
      </w:r>
    </w:p>
    <w:p w14:paraId="4112BDB7" w14:textId="77777777" w:rsidR="00131548" w:rsidRDefault="008A08F7" w:rsidP="0040467E">
      <w:r>
        <w:t>There are additional scenarios to those above that require handling</w:t>
      </w:r>
      <w:r w:rsidR="00131548">
        <w:t>:</w:t>
      </w:r>
    </w:p>
    <w:p w14:paraId="0704E74E" w14:textId="77777777"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622A5C4C" w14:textId="77777777"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0E23BBF6" w14:textId="77777777"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BEE7282" w14:textId="77777777"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55ABAA29" w14:textId="77777777" w:rsidR="0040467E" w:rsidRDefault="0040467E" w:rsidP="00EB6D35">
      <w:pPr>
        <w:pStyle w:val="Heading4"/>
      </w:pPr>
      <w:r>
        <w:t>Service Sequence</w:t>
      </w:r>
    </w:p>
    <w:p w14:paraId="3DE19093" w14:textId="53B57B08" w:rsidR="0091104C" w:rsidRPr="00FF6EF1" w:rsidRDefault="0091104C" w:rsidP="00FF6EF1">
      <w:r>
        <w:rPr>
          <w:rFonts w:cs="Arial"/>
          <w:szCs w:val="20"/>
        </w:rPr>
        <w:t>A Service Sequence is t</w:t>
      </w:r>
      <w:r w:rsidRPr="008D35D3">
        <w:rPr>
          <w:rFonts w:cs="Arial"/>
          <w:szCs w:val="20"/>
        </w:rPr>
        <w:t xml:space="preserve">he group of </w:t>
      </w:r>
      <w:r>
        <w:rPr>
          <w:rFonts w:cs="Arial"/>
          <w:szCs w:val="20"/>
        </w:rPr>
        <w:t>A</w:t>
      </w:r>
      <w:r w:rsidRPr="008D35D3">
        <w:rPr>
          <w:rFonts w:cs="Arial"/>
          <w:szCs w:val="20"/>
        </w:rPr>
        <w:t>ctivities that manage a Referr</w:t>
      </w:r>
      <w:r>
        <w:rPr>
          <w:rFonts w:cs="Arial"/>
          <w:szCs w:val="20"/>
        </w:rPr>
        <w:t>al, with respect to a specific S</w:t>
      </w:r>
      <w:r w:rsidRPr="008D35D3">
        <w:rPr>
          <w:rFonts w:cs="Arial"/>
          <w:szCs w:val="20"/>
        </w:rPr>
        <w:t xml:space="preserve">ervice. In some cases, there may be additional related </w:t>
      </w:r>
      <w:r>
        <w:rPr>
          <w:rFonts w:cs="Arial"/>
          <w:szCs w:val="20"/>
        </w:rPr>
        <w:t>S</w:t>
      </w:r>
      <w:r w:rsidRPr="008D35D3">
        <w:rPr>
          <w:rFonts w:cs="Arial"/>
          <w:szCs w:val="20"/>
        </w:rPr>
        <w:t>ervices as</w:t>
      </w:r>
      <w:r>
        <w:rPr>
          <w:rFonts w:cs="Arial"/>
          <w:szCs w:val="20"/>
        </w:rPr>
        <w:t xml:space="preserve">sociated with the same Referral.  For example, if a patient is referred for two different tests, this should be recorded as either two separate Referrals or two separate Services Sequences, linked to the same Referral ID.  Having a complete Service Sequence for every Service is required to ensure a complete view of the Patient Journey. </w:t>
      </w:r>
    </w:p>
    <w:p w14:paraId="19AEB6BB" w14:textId="14178A03" w:rsidR="00496562" w:rsidRDefault="00496562" w:rsidP="00496562">
      <w:r>
        <w:t xml:space="preserve">Included within the data elements for all </w:t>
      </w:r>
      <w:r w:rsidR="0001020A">
        <w:t>A</w:t>
      </w:r>
      <w:r>
        <w:t>ctivities are the Service Type, Service Sub Type, and Intended Procedure Code</w:t>
      </w:r>
      <w:r w:rsidR="0001020A">
        <w:t>.</w:t>
      </w:r>
      <w:r>
        <w:t xml:space="preserve"> </w:t>
      </w:r>
      <w:r w:rsidR="00AD0CFF">
        <w:t>I</w:t>
      </w:r>
      <w:r>
        <w:t>t is these three data elements that are considered in the concept of a Service Sequence. Where the Service Type, Service Sub Type, and Intended Procedure Code match between activities associated with a referral ID the matching activities are grouped into the same Service Sequence. The concept of Service Sequence will be used in the development of reporting from NPF for parts of the patient pathway, and as a check on data completeness.</w:t>
      </w:r>
    </w:p>
    <w:p w14:paraId="5EA4D65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74C06AA0" w14:textId="6616546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r w:rsidR="00496562">
        <w:rPr>
          <w:szCs w:val="20"/>
        </w:rPr>
        <w:t xml:space="preserve"> </w:t>
      </w:r>
      <w:r w:rsidR="00DE095F">
        <w:rPr>
          <w:szCs w:val="20"/>
        </w:rPr>
        <w:t xml:space="preserve">where the Outcome Decision is not New  </w:t>
      </w:r>
      <w:r w:rsidR="00370AC9">
        <w:rPr>
          <w:szCs w:val="20"/>
        </w:rPr>
        <w:t xml:space="preserve">Appointment </w:t>
      </w:r>
      <w:r w:rsidR="00DE095F">
        <w:rPr>
          <w:szCs w:val="20"/>
        </w:rPr>
        <w:t xml:space="preserve">Required </w:t>
      </w:r>
      <w:r w:rsidR="00496562">
        <w:rPr>
          <w:szCs w:val="20"/>
        </w:rPr>
        <w:t>or</w:t>
      </w:r>
      <w:r w:rsidRPr="00A94C26">
        <w:rPr>
          <w:szCs w:val="20"/>
        </w:rPr>
        <w:t>,</w:t>
      </w:r>
    </w:p>
    <w:p w14:paraId="14C768D9" w14:textId="61EA6E78"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w:t>
      </w:r>
      <w:r w:rsidR="0005131E">
        <w:rPr>
          <w:szCs w:val="20"/>
        </w:rPr>
        <w:t xml:space="preserve"> </w:t>
      </w:r>
      <w:r w:rsidRPr="00A94C26">
        <w:rPr>
          <w:szCs w:val="20"/>
        </w:rPr>
        <w:t xml:space="preserve">Prioritisation Outcome </w:t>
      </w:r>
      <w:r w:rsidR="0005131E">
        <w:rPr>
          <w:szCs w:val="20"/>
        </w:rPr>
        <w:t xml:space="preserve">that is </w:t>
      </w:r>
      <w:r w:rsidRPr="00A94C26">
        <w:rPr>
          <w:szCs w:val="20"/>
        </w:rPr>
        <w:t xml:space="preserve"> Declined</w:t>
      </w:r>
      <w:r w:rsidR="00DE095F">
        <w:rPr>
          <w:szCs w:val="20"/>
        </w:rPr>
        <w:t xml:space="preserve"> and Notified</w:t>
      </w:r>
      <w:r w:rsidRPr="00A94C26">
        <w:rPr>
          <w:szCs w:val="20"/>
        </w:rPr>
        <w:t xml:space="preserve"> or</w:t>
      </w:r>
    </w:p>
    <w:p w14:paraId="410E15E3" w14:textId="3B8AB153"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Activity</w:t>
      </w:r>
      <w:r w:rsidR="00DE095F">
        <w:rPr>
          <w:szCs w:val="20"/>
        </w:rPr>
        <w:t xml:space="preserve"> that is</w:t>
      </w:r>
      <w:r w:rsidRPr="00A94C26">
        <w:rPr>
          <w:szCs w:val="20"/>
        </w:rPr>
        <w:t xml:space="preserve"> </w:t>
      </w:r>
      <w:proofErr w:type="gramStart"/>
      <w:r w:rsidR="003D21B8" w:rsidRPr="00A94C26">
        <w:rPr>
          <w:szCs w:val="20"/>
        </w:rPr>
        <w:t>C</w:t>
      </w:r>
      <w:r w:rsidR="003D21B8">
        <w:rPr>
          <w:szCs w:val="20"/>
        </w:rPr>
        <w:t>lose</w:t>
      </w:r>
      <w:r w:rsidR="00DE095F">
        <w:rPr>
          <w:szCs w:val="20"/>
        </w:rPr>
        <w:t>s</w:t>
      </w:r>
      <w:proofErr w:type="gramEnd"/>
      <w:r w:rsidR="00DE095F">
        <w:rPr>
          <w:szCs w:val="20"/>
        </w:rPr>
        <w:t xml:space="preserve"> the Service Sequence.</w:t>
      </w:r>
    </w:p>
    <w:p w14:paraId="546A8320" w14:textId="77777777"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is able to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1796A4C5" w14:textId="77777777" w:rsidR="00DE095F" w:rsidRDefault="00DE095F" w:rsidP="000245F8">
      <w:pPr>
        <w:tabs>
          <w:tab w:val="left" w:pos="3885"/>
        </w:tabs>
        <w:rPr>
          <w:szCs w:val="20"/>
        </w:rPr>
      </w:pPr>
      <w:r>
        <w:rPr>
          <w:szCs w:val="20"/>
        </w:rPr>
        <w:t>Activities are connected in the same Service Sequence when they contain the same:</w:t>
      </w:r>
    </w:p>
    <w:p w14:paraId="53EA324A" w14:textId="5BA90415" w:rsidR="00DE095F" w:rsidRDefault="00DE095F" w:rsidP="00DE095F">
      <w:pPr>
        <w:pStyle w:val="ListParagraph"/>
        <w:numPr>
          <w:ilvl w:val="0"/>
          <w:numId w:val="82"/>
        </w:numPr>
        <w:tabs>
          <w:tab w:val="left" w:pos="3885"/>
        </w:tabs>
        <w:rPr>
          <w:szCs w:val="20"/>
        </w:rPr>
      </w:pPr>
      <w:r w:rsidRPr="00DE095F">
        <w:rPr>
          <w:szCs w:val="20"/>
        </w:rPr>
        <w:t>Referral</w:t>
      </w:r>
      <w:r>
        <w:rPr>
          <w:szCs w:val="20"/>
        </w:rPr>
        <w:t xml:space="preserve"> ID,</w:t>
      </w:r>
    </w:p>
    <w:p w14:paraId="77EAD3D2" w14:textId="6415CB27" w:rsidR="00DE095F" w:rsidRDefault="00DE095F" w:rsidP="00DE095F">
      <w:pPr>
        <w:pStyle w:val="ListParagraph"/>
        <w:numPr>
          <w:ilvl w:val="0"/>
          <w:numId w:val="82"/>
        </w:numPr>
        <w:tabs>
          <w:tab w:val="left" w:pos="3885"/>
        </w:tabs>
        <w:rPr>
          <w:szCs w:val="20"/>
        </w:rPr>
      </w:pPr>
      <w:r>
        <w:rPr>
          <w:szCs w:val="20"/>
        </w:rPr>
        <w:t>Service Type,</w:t>
      </w:r>
    </w:p>
    <w:p w14:paraId="05B9BC79" w14:textId="4C264EFC" w:rsidR="00DE095F" w:rsidRDefault="00DE095F" w:rsidP="00DE095F">
      <w:pPr>
        <w:pStyle w:val="ListParagraph"/>
        <w:numPr>
          <w:ilvl w:val="0"/>
          <w:numId w:val="82"/>
        </w:numPr>
        <w:tabs>
          <w:tab w:val="left" w:pos="3885"/>
        </w:tabs>
        <w:rPr>
          <w:szCs w:val="20"/>
        </w:rPr>
      </w:pPr>
      <w:r>
        <w:rPr>
          <w:szCs w:val="20"/>
        </w:rPr>
        <w:t>Service Sub-type. and</w:t>
      </w:r>
    </w:p>
    <w:p w14:paraId="0D593E49" w14:textId="3E153DE1" w:rsidR="00DE095F" w:rsidRPr="00A94C26" w:rsidRDefault="00DE095F" w:rsidP="00DE095F">
      <w:pPr>
        <w:pStyle w:val="ListParagraph"/>
        <w:numPr>
          <w:ilvl w:val="0"/>
          <w:numId w:val="82"/>
        </w:numPr>
        <w:tabs>
          <w:tab w:val="left" w:pos="3885"/>
        </w:tabs>
        <w:spacing w:before="0" w:after="160" w:line="259" w:lineRule="auto"/>
        <w:contextualSpacing/>
        <w:rPr>
          <w:szCs w:val="20"/>
        </w:rPr>
      </w:pPr>
      <w:r w:rsidRPr="00A94C26">
        <w:rPr>
          <w:szCs w:val="20"/>
        </w:rPr>
        <w:t>Intended Procedure Clinical Code</w:t>
      </w:r>
      <w:r>
        <w:rPr>
          <w:szCs w:val="20"/>
        </w:rPr>
        <w:t xml:space="preserve"> (where supplied).</w:t>
      </w:r>
      <w:r w:rsidRPr="00A94C26">
        <w:rPr>
          <w:szCs w:val="20"/>
        </w:rPr>
        <w:t xml:space="preserve"> </w:t>
      </w:r>
    </w:p>
    <w:p w14:paraId="21BDDEBF" w14:textId="77777777" w:rsidR="000245F8" w:rsidRPr="00141F7F" w:rsidRDefault="000245F8" w:rsidP="00141F7F">
      <w:pPr>
        <w:pStyle w:val="ListParagraph"/>
        <w:tabs>
          <w:tab w:val="left" w:pos="3885"/>
        </w:tabs>
        <w:ind w:left="780"/>
        <w:rPr>
          <w:szCs w:val="20"/>
        </w:rPr>
        <w:sectPr w:rsidR="000245F8" w:rsidRPr="00141F7F" w:rsidSect="000D6B04">
          <w:footerReference w:type="default" r:id="rId40"/>
          <w:pgSz w:w="11906" w:h="16838"/>
          <w:pgMar w:top="1440" w:right="1440" w:bottom="1440" w:left="1440" w:header="708" w:footer="708" w:gutter="0"/>
          <w:cols w:space="708"/>
          <w:docGrid w:linePitch="360"/>
        </w:sectPr>
      </w:pPr>
    </w:p>
    <w:p w14:paraId="13FB59ED" w14:textId="41E4C526" w:rsidR="007A11B0" w:rsidRPr="008063A9" w:rsidRDefault="00141F7F" w:rsidP="008063A9">
      <w:pPr>
        <w:pStyle w:val="Heading2"/>
        <w:tabs>
          <w:tab w:val="left" w:pos="3885"/>
        </w:tabs>
        <w:spacing w:before="0" w:after="160" w:line="259" w:lineRule="auto"/>
        <w:ind w:left="360"/>
        <w:contextualSpacing/>
        <w:rPr>
          <w:szCs w:val="20"/>
        </w:rPr>
      </w:pPr>
      <w:bookmarkStart w:id="253" w:name="_Toc512843292"/>
      <w:r>
        <w:lastRenderedPageBreak/>
        <w:t>M</w:t>
      </w:r>
      <w:r w:rsidR="007A11B0" w:rsidRPr="007A11B0">
        <w:t>oving from Phase 2 to Phase 3 and handling of data element validation</w:t>
      </w:r>
      <w:bookmarkEnd w:id="253"/>
      <w:r w:rsidR="00300DA4" w:rsidRPr="008063A9">
        <w:rPr>
          <w:szCs w:val="20"/>
        </w:rPr>
        <w:t xml:space="preserve"> </w:t>
      </w:r>
    </w:p>
    <w:p w14:paraId="2CB5A0E1" w14:textId="77777777" w:rsidR="007A11B0" w:rsidRDefault="007A11B0" w:rsidP="007A11B0">
      <w:pPr>
        <w:pStyle w:val="Heading3"/>
      </w:pPr>
      <w:bookmarkStart w:id="254" w:name="_Toc512843293"/>
      <w:r>
        <w:t>Approach</w:t>
      </w:r>
      <w:bookmarkEnd w:id="254"/>
    </w:p>
    <w:p w14:paraId="4EE9B207" w14:textId="77777777" w:rsidR="009C1584" w:rsidRDefault="009C1584" w:rsidP="009C1584">
      <w:r>
        <w:t>To enable the movement of Submitting Organisations from a Phase 2 collection to a Phase 3 one, and to avoid the need for a full migration, the following transition approach has been adopted:</w:t>
      </w:r>
    </w:p>
    <w:p w14:paraId="765F8BA9" w14:textId="77777777"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4A7DB96C" w14:textId="77777777"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543F34C8" w14:textId="77777777"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the Ministry.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17D8C09D" w14:textId="77777777"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71620659" w14:textId="77777777"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589A70D4" w14:textId="77777777" w:rsidR="007A11B0" w:rsidRDefault="007A11B0" w:rsidP="007A11B0">
      <w:pPr>
        <w:pStyle w:val="Heading3"/>
      </w:pPr>
      <w:bookmarkStart w:id="255" w:name="_Toc512843294"/>
      <w:r>
        <w:t>Different types of obligation</w:t>
      </w:r>
      <w:bookmarkEnd w:id="255"/>
    </w:p>
    <w:p w14:paraId="37E74F74"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5ACC8771" w14:textId="77777777" w:rsidTr="003B38FF">
        <w:tc>
          <w:tcPr>
            <w:tcW w:w="1413" w:type="dxa"/>
          </w:tcPr>
          <w:p w14:paraId="3FDFF832"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0E4174F4"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00305F81"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1EBD23D" w14:textId="77777777" w:rsidTr="003B38FF">
        <w:tc>
          <w:tcPr>
            <w:tcW w:w="1413" w:type="dxa"/>
          </w:tcPr>
          <w:p w14:paraId="7374E100" w14:textId="77777777" w:rsidR="009C1584" w:rsidRDefault="009C1584" w:rsidP="009C1584">
            <w:pPr>
              <w:spacing w:before="60" w:after="60" w:afterAutospacing="0"/>
            </w:pPr>
            <w:r>
              <w:t>Optional</w:t>
            </w:r>
          </w:p>
        </w:tc>
        <w:tc>
          <w:tcPr>
            <w:tcW w:w="3260" w:type="dxa"/>
          </w:tcPr>
          <w:p w14:paraId="65E8BB41" w14:textId="77777777" w:rsidR="009C1584" w:rsidRDefault="009C1584" w:rsidP="009C1584">
            <w:pPr>
              <w:spacing w:before="60" w:after="60" w:afterAutospacing="0"/>
              <w:rPr>
                <w:b/>
              </w:rPr>
            </w:pPr>
            <w:r w:rsidRPr="00B64DC4">
              <w:rPr>
                <w:b/>
              </w:rPr>
              <w:t xml:space="preserve">Optional </w:t>
            </w:r>
          </w:p>
          <w:p w14:paraId="2C648900" w14:textId="77777777" w:rsidR="009C1584" w:rsidRDefault="009C1584" w:rsidP="009C1584">
            <w:pPr>
              <w:spacing w:before="60" w:after="60" w:afterAutospacing="0"/>
            </w:pPr>
            <w:r>
              <w:t>The file will still be processed if the data element is absent.</w:t>
            </w:r>
          </w:p>
        </w:tc>
        <w:tc>
          <w:tcPr>
            <w:tcW w:w="4343" w:type="dxa"/>
          </w:tcPr>
          <w:p w14:paraId="27E89D6B" w14:textId="77777777" w:rsidR="009C1584" w:rsidRDefault="009C1584" w:rsidP="009C1584">
            <w:pPr>
              <w:spacing w:before="60" w:after="60" w:afterAutospacing="0"/>
            </w:pPr>
            <w:r>
              <w:t>This element is important to the Collection but not considered critical.</w:t>
            </w:r>
          </w:p>
        </w:tc>
      </w:tr>
      <w:tr w:rsidR="009C1584" w14:paraId="38086233" w14:textId="77777777" w:rsidTr="003B38FF">
        <w:tc>
          <w:tcPr>
            <w:tcW w:w="1413" w:type="dxa"/>
          </w:tcPr>
          <w:p w14:paraId="6EED22C2" w14:textId="77777777" w:rsidR="009C1584" w:rsidRDefault="009C1584" w:rsidP="009C1584">
            <w:pPr>
              <w:spacing w:before="60" w:after="60" w:afterAutospacing="0"/>
            </w:pPr>
            <w:r>
              <w:t>Conditionally Mandatory</w:t>
            </w:r>
          </w:p>
        </w:tc>
        <w:tc>
          <w:tcPr>
            <w:tcW w:w="3260" w:type="dxa"/>
          </w:tcPr>
          <w:p w14:paraId="1A5B59F3" w14:textId="77777777" w:rsidR="009C1584" w:rsidRPr="00B64DC4" w:rsidRDefault="009C1584" w:rsidP="009C1584">
            <w:pPr>
              <w:spacing w:before="60" w:after="60" w:afterAutospacing="0"/>
              <w:rPr>
                <w:b/>
              </w:rPr>
            </w:pPr>
            <w:r w:rsidRPr="00B64DC4">
              <w:rPr>
                <w:b/>
              </w:rPr>
              <w:t>Conditionally Mandatory</w:t>
            </w:r>
          </w:p>
          <w:p w14:paraId="3D96814A"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51EACEB2" w14:textId="77777777" w:rsidR="009C1584" w:rsidRDefault="009C1584" w:rsidP="009C1584">
            <w:pPr>
              <w:spacing w:before="60" w:after="60" w:afterAutospacing="0"/>
            </w:pPr>
            <w:r>
              <w:t>Given a condition, this element is considered critical to the Collection.</w:t>
            </w:r>
          </w:p>
        </w:tc>
      </w:tr>
      <w:tr w:rsidR="009C1584" w14:paraId="00123153" w14:textId="77777777" w:rsidTr="003B38FF">
        <w:tc>
          <w:tcPr>
            <w:tcW w:w="1413" w:type="dxa"/>
          </w:tcPr>
          <w:p w14:paraId="34AC08B5" w14:textId="77777777" w:rsidR="009C1584" w:rsidRDefault="009C1584" w:rsidP="009C1584">
            <w:pPr>
              <w:spacing w:before="60" w:after="60" w:afterAutospacing="0"/>
            </w:pPr>
            <w:r>
              <w:t>Mandatory</w:t>
            </w:r>
          </w:p>
        </w:tc>
        <w:tc>
          <w:tcPr>
            <w:tcW w:w="3260" w:type="dxa"/>
          </w:tcPr>
          <w:p w14:paraId="46D6DAD9" w14:textId="77777777" w:rsidR="009C1584" w:rsidRDefault="009C1584" w:rsidP="009C1584">
            <w:pPr>
              <w:spacing w:before="60" w:after="60" w:afterAutospacing="0"/>
              <w:rPr>
                <w:b/>
              </w:rPr>
            </w:pPr>
            <w:r w:rsidRPr="00B64DC4">
              <w:rPr>
                <w:b/>
              </w:rPr>
              <w:t xml:space="preserve">Mandatory </w:t>
            </w:r>
          </w:p>
          <w:p w14:paraId="3B96A188" w14:textId="77777777" w:rsidR="009C1584" w:rsidRDefault="009C1584" w:rsidP="009C1584">
            <w:pPr>
              <w:spacing w:before="60" w:after="60" w:afterAutospacing="0"/>
            </w:pPr>
            <w:r>
              <w:t>The file will reject if the data element is absent.</w:t>
            </w:r>
          </w:p>
        </w:tc>
        <w:tc>
          <w:tcPr>
            <w:tcW w:w="4343" w:type="dxa"/>
          </w:tcPr>
          <w:p w14:paraId="1CBFAB0F" w14:textId="77777777" w:rsidR="009C1584" w:rsidRDefault="009C1584" w:rsidP="009C1584">
            <w:pPr>
              <w:spacing w:before="60" w:after="60" w:afterAutospacing="0"/>
            </w:pPr>
            <w:r>
              <w:t>This element is considered critical to the Collection in all cases.</w:t>
            </w:r>
          </w:p>
        </w:tc>
      </w:tr>
      <w:tr w:rsidR="009C1584" w14:paraId="7FB2707A" w14:textId="77777777" w:rsidTr="003B38FF">
        <w:tc>
          <w:tcPr>
            <w:tcW w:w="1413" w:type="dxa"/>
          </w:tcPr>
          <w:p w14:paraId="54FAEC95"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3952E925" w14:textId="77777777" w:rsidR="009C1584" w:rsidRDefault="009C1584" w:rsidP="009C1584">
            <w:pPr>
              <w:spacing w:before="60" w:after="60" w:afterAutospacing="0"/>
            </w:pPr>
            <w:r w:rsidRPr="00B64DC4">
              <w:rPr>
                <w:b/>
              </w:rPr>
              <w:t>Optional</w:t>
            </w:r>
            <w:r>
              <w:t xml:space="preserve"> </w:t>
            </w:r>
          </w:p>
          <w:p w14:paraId="3CC70FD3" w14:textId="77777777" w:rsidR="009C1584" w:rsidRDefault="009C1584" w:rsidP="009C1584">
            <w:pPr>
              <w:spacing w:before="60" w:after="60" w:afterAutospacing="0"/>
            </w:pPr>
            <w:r>
              <w:t>The file will still be processed if the data element is absent.</w:t>
            </w:r>
          </w:p>
          <w:p w14:paraId="3BB6F442"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74C56350" w14:textId="77777777" w:rsidR="009C1584" w:rsidRDefault="009C1584" w:rsidP="009C1584">
            <w:pPr>
              <w:spacing w:before="60" w:after="60" w:afterAutospacing="0"/>
            </w:pPr>
            <w:r>
              <w:t xml:space="preserve">This element is considered essential for the Collection.  </w:t>
            </w:r>
          </w:p>
          <w:p w14:paraId="537FDE03" w14:textId="77777777"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6B74ECEF"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1E7726DD" w14:textId="77777777" w:rsidTr="003B38FF">
        <w:tc>
          <w:tcPr>
            <w:tcW w:w="1413" w:type="dxa"/>
          </w:tcPr>
          <w:p w14:paraId="7B91E8A2" w14:textId="77777777" w:rsidR="009C1584" w:rsidRDefault="009C1584" w:rsidP="009C1584">
            <w:pPr>
              <w:spacing w:before="60" w:after="60" w:afterAutospacing="0"/>
            </w:pPr>
            <w:r>
              <w:t>Mandatory /</w:t>
            </w:r>
            <w:r>
              <w:br/>
              <w:t>Conditionally Mandatory</w:t>
            </w:r>
          </w:p>
          <w:p w14:paraId="279699D8" w14:textId="77777777" w:rsidR="009C1584" w:rsidRDefault="009C1584" w:rsidP="009C1584">
            <w:pPr>
              <w:spacing w:before="60" w:after="60" w:afterAutospacing="0"/>
            </w:pPr>
            <w:r>
              <w:t>(with default codes)</w:t>
            </w:r>
          </w:p>
        </w:tc>
        <w:tc>
          <w:tcPr>
            <w:tcW w:w="3260" w:type="dxa"/>
          </w:tcPr>
          <w:p w14:paraId="5798CB35" w14:textId="77777777" w:rsidR="009C1584" w:rsidRDefault="009C1584" w:rsidP="009C1584">
            <w:pPr>
              <w:spacing w:before="60" w:after="60" w:afterAutospacing="0"/>
              <w:rPr>
                <w:b/>
              </w:rPr>
            </w:pPr>
            <w:r w:rsidRPr="00B64DC4">
              <w:rPr>
                <w:b/>
              </w:rPr>
              <w:t>Mandatory</w:t>
            </w:r>
            <w:r>
              <w:rPr>
                <w:b/>
              </w:rPr>
              <w:t xml:space="preserve"> / </w:t>
            </w:r>
          </w:p>
          <w:p w14:paraId="1BB8A4FF" w14:textId="77777777" w:rsidR="009C1584" w:rsidRDefault="009C1584" w:rsidP="009C1584">
            <w:pPr>
              <w:spacing w:before="60" w:after="60" w:afterAutospacing="0"/>
            </w:pPr>
            <w:r>
              <w:rPr>
                <w:b/>
              </w:rPr>
              <w:t>Conditionally Mandatory</w:t>
            </w:r>
          </w:p>
          <w:p w14:paraId="159E7DF7"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7C533076" w14:textId="77777777"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2CDCF64F" w14:textId="77777777" w:rsidTr="003B38FF">
        <w:tc>
          <w:tcPr>
            <w:tcW w:w="1413" w:type="dxa"/>
          </w:tcPr>
          <w:p w14:paraId="5C1AB9D6" w14:textId="77777777" w:rsidR="00D8199E" w:rsidRDefault="00D8199E" w:rsidP="009C1584">
            <w:pPr>
              <w:spacing w:before="60" w:after="60"/>
            </w:pPr>
            <w:r>
              <w:t>Retired</w:t>
            </w:r>
          </w:p>
        </w:tc>
        <w:tc>
          <w:tcPr>
            <w:tcW w:w="3260" w:type="dxa"/>
          </w:tcPr>
          <w:p w14:paraId="08582083" w14:textId="77777777" w:rsidR="00D8199E" w:rsidRDefault="00D8199E" w:rsidP="009C1584">
            <w:pPr>
              <w:spacing w:before="60" w:after="60" w:afterAutospacing="0"/>
              <w:rPr>
                <w:b/>
              </w:rPr>
            </w:pPr>
            <w:r>
              <w:rPr>
                <w:b/>
              </w:rPr>
              <w:t>Optional</w:t>
            </w:r>
          </w:p>
          <w:p w14:paraId="37E3E5EE" w14:textId="77777777" w:rsidR="00D8199E" w:rsidRPr="00B64DC4" w:rsidRDefault="00D8199E" w:rsidP="00D8199E">
            <w:pPr>
              <w:spacing w:before="60" w:after="60" w:afterAutospacing="0"/>
              <w:rPr>
                <w:b/>
              </w:rPr>
            </w:pPr>
            <w:r>
              <w:t>The file will still be processed if the data element is absent. These elements are clearly i</w:t>
            </w:r>
            <w:r w:rsidR="00E11001">
              <w:t xml:space="preserve">dentified in </w:t>
            </w:r>
            <w:r w:rsidR="00E11001">
              <w:lastRenderedPageBreak/>
              <w:t>the data dictionary as no longer required to be collected</w:t>
            </w:r>
            <w:r>
              <w:t>.</w:t>
            </w:r>
          </w:p>
        </w:tc>
        <w:tc>
          <w:tcPr>
            <w:tcW w:w="4343" w:type="dxa"/>
          </w:tcPr>
          <w:p w14:paraId="3CF8B8F9" w14:textId="77777777" w:rsidR="00D8199E" w:rsidRDefault="00D8199E" w:rsidP="00D8199E">
            <w:pPr>
              <w:spacing w:before="60" w:after="60"/>
            </w:pPr>
            <w:r>
              <w:lastRenderedPageBreak/>
              <w:t xml:space="preserve">This element is no longer required, but is retained so that data collected in Phase 2 can updated. </w:t>
            </w:r>
          </w:p>
        </w:tc>
      </w:tr>
    </w:tbl>
    <w:p w14:paraId="33E203F9" w14:textId="77777777" w:rsidR="009E6519" w:rsidRDefault="009E6519" w:rsidP="009E6519">
      <w:pPr>
        <w:pStyle w:val="Heading2"/>
      </w:pPr>
      <w:bookmarkStart w:id="256" w:name="_Toc374974860"/>
      <w:bookmarkStart w:id="257" w:name="_Toc374974998"/>
      <w:bookmarkStart w:id="258" w:name="_Toc374971267"/>
      <w:bookmarkStart w:id="259" w:name="_Toc374974863"/>
      <w:bookmarkStart w:id="260" w:name="_Toc374975001"/>
      <w:bookmarkStart w:id="261" w:name="_Toc512843295"/>
      <w:bookmarkEnd w:id="143"/>
      <w:bookmarkEnd w:id="256"/>
      <w:bookmarkEnd w:id="257"/>
      <w:bookmarkEnd w:id="258"/>
      <w:bookmarkEnd w:id="259"/>
      <w:bookmarkEnd w:id="260"/>
      <w:r>
        <w:lastRenderedPageBreak/>
        <w:t>Exceptions</w:t>
      </w:r>
      <w:bookmarkEnd w:id="261"/>
    </w:p>
    <w:p w14:paraId="00BF480B" w14:textId="77777777"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453B86A4" w14:textId="77777777"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The Ministry expects to add to the specific guidance as the Collection matures. </w:t>
      </w:r>
    </w:p>
    <w:p w14:paraId="17A927B6" w14:textId="77777777"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4F651FCC" w14:textId="77777777"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7581B52A" w14:textId="3C1B7B04" w:rsidR="00496562"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dates. The start date must be established by submission of an Exception Activity</w:t>
      </w:r>
      <w:r w:rsidR="00FA22B7">
        <w:rPr>
          <w:color w:val="000000"/>
          <w:szCs w:val="24"/>
        </w:rPr>
        <w:t xml:space="preserve"> and t</w:t>
      </w:r>
      <w:r w:rsidRPr="004978A8">
        <w:rPr>
          <w:color w:val="000000"/>
          <w:szCs w:val="24"/>
        </w:rPr>
        <w:t xml:space="preserve">he end date can </w:t>
      </w:r>
      <w:r w:rsidR="00FA22B7">
        <w:rPr>
          <w:color w:val="000000"/>
          <w:szCs w:val="24"/>
        </w:rPr>
        <w:t xml:space="preserve">only </w:t>
      </w:r>
      <w:r w:rsidRPr="004978A8">
        <w:rPr>
          <w:color w:val="000000"/>
          <w:szCs w:val="24"/>
        </w:rPr>
        <w:t xml:space="preserve">be established by a </w:t>
      </w:r>
      <w:r w:rsidR="00AF3A9C">
        <w:rPr>
          <w:color w:val="000000"/>
          <w:szCs w:val="24"/>
        </w:rPr>
        <w:t>R</w:t>
      </w:r>
      <w:r w:rsidRPr="004978A8">
        <w:rPr>
          <w:color w:val="000000"/>
          <w:szCs w:val="24"/>
        </w:rPr>
        <w:t>eactivate Exception</w:t>
      </w:r>
      <w:r w:rsidR="00FA22B7">
        <w:rPr>
          <w:color w:val="000000"/>
          <w:szCs w:val="24"/>
        </w:rPr>
        <w:t>.</w:t>
      </w:r>
      <w:r w:rsidR="00496562">
        <w:rPr>
          <w:color w:val="000000"/>
          <w:szCs w:val="24"/>
        </w:rPr>
        <w:t xml:space="preserve"> </w:t>
      </w:r>
    </w:p>
    <w:p w14:paraId="0C100738" w14:textId="77777777" w:rsidR="004978A8" w:rsidRDefault="00496562" w:rsidP="004978A8">
      <w:pPr>
        <w:spacing w:line="240" w:lineRule="atLeast"/>
        <w:rPr>
          <w:color w:val="000000"/>
          <w:szCs w:val="24"/>
        </w:rPr>
      </w:pPr>
      <w:r w:rsidRPr="00496562">
        <w:rPr>
          <w:b/>
          <w:color w:val="000000"/>
          <w:szCs w:val="24"/>
        </w:rPr>
        <w:t>PLEASE NOTE:</w:t>
      </w:r>
      <w:r w:rsidR="004978A8" w:rsidRPr="004978A8">
        <w:rPr>
          <w:color w:val="000000"/>
          <w:szCs w:val="24"/>
        </w:rPr>
        <w:t xml:space="preserve"> </w:t>
      </w:r>
      <w:r w:rsidR="00FA22B7">
        <w:rPr>
          <w:rFonts w:cs="Arial"/>
          <w:color w:val="000000"/>
          <w:szCs w:val="20"/>
        </w:rPr>
        <w:t>Although previous guidance indicated that submitting any other Activity would also reactivate a suspended Referral, concerns regarding inappropriate Reactivation of Suspended Referrals mean this is no longer an option.</w:t>
      </w:r>
    </w:p>
    <w:p w14:paraId="5DF1A5AA" w14:textId="77777777"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1A6D5F0D" w14:textId="77777777" w:rsidR="004978A8" w:rsidRPr="004978A8" w:rsidRDefault="004978A8" w:rsidP="004978A8">
      <w:pPr>
        <w:pStyle w:val="Heading3"/>
      </w:pPr>
      <w:bookmarkStart w:id="262" w:name="_Toc512843296"/>
      <w:r w:rsidRPr="004978A8">
        <w:t>Close</w:t>
      </w:r>
      <w:r>
        <w:t>d</w:t>
      </w:r>
      <w:r w:rsidRPr="004978A8">
        <w:t xml:space="preserve"> Exceptions</w:t>
      </w:r>
      <w:bookmarkEnd w:id="262"/>
    </w:p>
    <w:p w14:paraId="70E42599" w14:textId="77777777"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proofErr w:type="gramStart"/>
      <w:r w:rsidR="00AF3A9C">
        <w:rPr>
          <w:color w:val="000000"/>
        </w:rPr>
        <w:t>R</w:t>
      </w:r>
      <w:r w:rsidR="009E6519">
        <w:rPr>
          <w:color w:val="000000"/>
        </w:rPr>
        <w:t>eactivated</w:t>
      </w:r>
      <w:proofErr w:type="gramEnd"/>
      <w:r w:rsidR="009E6519">
        <w:rPr>
          <w:color w:val="000000"/>
        </w:rPr>
        <w:t>.</w:t>
      </w:r>
    </w:p>
    <w:p w14:paraId="7A3CB250" w14:textId="77777777"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14 day Indicator report will include Referrals that have been closed with the reasons “Cancelled - patient referred to another DHB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059197AF" w14:textId="77777777" w:rsidR="00626751" w:rsidRPr="004978A8" w:rsidRDefault="0021222D" w:rsidP="00626751">
      <w:pPr>
        <w:pStyle w:val="Heading3"/>
      </w:pPr>
      <w:bookmarkStart w:id="263" w:name="_Toc512843297"/>
      <w:r>
        <w:t>Exception p</w:t>
      </w:r>
      <w:r w:rsidR="00626751">
        <w:t>eriods</w:t>
      </w:r>
      <w:bookmarkEnd w:id="263"/>
    </w:p>
    <w:p w14:paraId="3D74C85A" w14:textId="2D27B7AA"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w:t>
      </w:r>
      <w:r w:rsidR="00147833">
        <w:rPr>
          <w:color w:val="000000"/>
        </w:rPr>
        <w:t>r</w:t>
      </w:r>
      <w:r>
        <w:rPr>
          <w:color w:val="000000"/>
        </w:rPr>
        <w:t>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4436EBE1" w14:textId="0D89FD2F" w:rsidR="00FA22B7" w:rsidRPr="004F4568" w:rsidRDefault="000F6DAE" w:rsidP="00FA22B7">
      <w:pPr>
        <w:pStyle w:val="ListParagraph"/>
        <w:numPr>
          <w:ilvl w:val="0"/>
          <w:numId w:val="77"/>
        </w:numPr>
        <w:spacing w:line="240" w:lineRule="atLeast"/>
        <w:rPr>
          <w:b/>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eactivate Exception</w:t>
      </w:r>
      <w:r w:rsidR="00496562">
        <w:rPr>
          <w:color w:val="000000"/>
        </w:rPr>
        <w:t>.</w:t>
      </w:r>
      <w:r w:rsidR="00FA22B7">
        <w:rPr>
          <w:color w:val="000000"/>
        </w:rPr>
        <w:t xml:space="preserve"> </w:t>
      </w:r>
      <w:r w:rsidR="00FA22B7" w:rsidRPr="00FA22B7">
        <w:rPr>
          <w:color w:val="000000"/>
        </w:rPr>
        <w:t xml:space="preserve">The reactivation date is the Date Exception Outcome Assigned, when the Service Sequence is </w:t>
      </w:r>
      <w:proofErr w:type="gramStart"/>
      <w:r w:rsidR="00FA22B7" w:rsidRPr="00FA22B7">
        <w:rPr>
          <w:color w:val="000000"/>
        </w:rPr>
        <w:t>Reactivated</w:t>
      </w:r>
      <w:proofErr w:type="gramEnd"/>
      <w:r w:rsidR="00FA22B7" w:rsidRPr="00FA22B7">
        <w:rPr>
          <w:color w:val="000000"/>
        </w:rPr>
        <w:t xml:space="preserve"> by a Reactivate Exception.</w:t>
      </w:r>
      <w:r w:rsidR="004F4568">
        <w:rPr>
          <w:color w:val="000000"/>
        </w:rPr>
        <w:t xml:space="preserve">  </w:t>
      </w:r>
      <w:r w:rsidR="004F4568" w:rsidRPr="004F4568">
        <w:rPr>
          <w:b/>
          <w:color w:val="000000"/>
        </w:rPr>
        <w:t>Note: This is a change from the project phases of NPF.</w:t>
      </w:r>
    </w:p>
    <w:p w14:paraId="45D92222" w14:textId="006C2D5B" w:rsidR="000F6DAE" w:rsidRDefault="000F6DAE" w:rsidP="00DC321C">
      <w:pPr>
        <w:pStyle w:val="ListParagraph"/>
        <w:numPr>
          <w:ilvl w:val="0"/>
          <w:numId w:val="77"/>
        </w:numPr>
        <w:spacing w:line="240" w:lineRule="atLeast"/>
        <w:rPr>
          <w:color w:val="000000"/>
        </w:rPr>
      </w:pPr>
      <w:r>
        <w:rPr>
          <w:color w:val="000000"/>
        </w:rPr>
        <w:t>A</w:t>
      </w:r>
      <w:r w:rsidR="00141F7F">
        <w:rPr>
          <w:color w:val="000000"/>
        </w:rPr>
        <w:t xml:space="preserve"> </w:t>
      </w:r>
      <w:r w:rsidR="004838D9">
        <w:rPr>
          <w:color w:val="000000"/>
        </w:rPr>
        <w:t>S</w:t>
      </w:r>
      <w:r>
        <w:rPr>
          <w:color w:val="000000"/>
        </w:rPr>
        <w:t xml:space="preserve">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period of time (to be determined) has elapsed. </w:t>
      </w:r>
    </w:p>
    <w:p w14:paraId="35FF4D3E" w14:textId="23C76154"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1E4303AA" w14:textId="77777777"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0BF056D2" w14:textId="77777777" w:rsidR="009E6519" w:rsidRDefault="009E6519" w:rsidP="00DC321C">
      <w:pPr>
        <w:pStyle w:val="ListParagraph"/>
        <w:numPr>
          <w:ilvl w:val="1"/>
          <w:numId w:val="77"/>
        </w:numPr>
        <w:spacing w:line="240" w:lineRule="atLeast"/>
        <w:rPr>
          <w:color w:val="000000"/>
        </w:rPr>
      </w:pPr>
      <w:r>
        <w:rPr>
          <w:color w:val="000000"/>
        </w:rPr>
        <w:lastRenderedPageBreak/>
        <w:t>Where the Exception periods overlap, they will be generally be treated as one continuous period. The nature of an Exception period may require that this is not done.</w:t>
      </w:r>
    </w:p>
    <w:p w14:paraId="1E3F6366" w14:textId="77777777" w:rsidR="009E6519" w:rsidRDefault="009E6519" w:rsidP="00DC321C">
      <w:pPr>
        <w:pStyle w:val="ListParagraph"/>
        <w:numPr>
          <w:ilvl w:val="1"/>
          <w:numId w:val="77"/>
        </w:numPr>
        <w:spacing w:line="240" w:lineRule="atLeast"/>
        <w:rPr>
          <w:color w:val="000000"/>
        </w:rPr>
      </w:pPr>
      <w:r>
        <w:rPr>
          <w:color w:val="000000"/>
        </w:rPr>
        <w:t>Where the Exception periods do not overlap they will be treated separately.</w:t>
      </w:r>
    </w:p>
    <w:p w14:paraId="00D500DF"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068F2310" w14:textId="400E7271" w:rsidR="00083A6C" w:rsidRPr="00196948" w:rsidRDefault="00083A6C" w:rsidP="00196948">
      <w:pPr>
        <w:pStyle w:val="ListParagraph"/>
        <w:numPr>
          <w:ilvl w:val="0"/>
          <w:numId w:val="77"/>
        </w:numPr>
        <w:spacing w:line="240" w:lineRule="atLeast"/>
        <w:rPr>
          <w:color w:val="000000"/>
        </w:rPr>
      </w:pPr>
      <w:r w:rsidRPr="00196948">
        <w:rPr>
          <w:color w:val="000000"/>
        </w:rPr>
        <w:br w:type="page"/>
      </w:r>
    </w:p>
    <w:p w14:paraId="3C40CB32" w14:textId="77777777" w:rsidR="004B4014" w:rsidRPr="0039118A" w:rsidRDefault="00B519EB" w:rsidP="008E2E54">
      <w:pPr>
        <w:pStyle w:val="Heading1"/>
      </w:pPr>
      <w:bookmarkStart w:id="264" w:name="_Toc512843298"/>
      <w:r w:rsidRPr="0039118A">
        <w:lastRenderedPageBreak/>
        <w:t xml:space="preserve">How </w:t>
      </w:r>
      <w:r w:rsidR="003B5CCB">
        <w:t>is</w:t>
      </w:r>
      <w:r w:rsidR="003B5CCB" w:rsidRPr="0039118A">
        <w:t xml:space="preserve"> </w:t>
      </w:r>
      <w:r w:rsidR="001C4249" w:rsidRPr="0039118A">
        <w:t xml:space="preserve">data </w:t>
      </w:r>
      <w:r w:rsidRPr="0039118A">
        <w:t>submitted?</w:t>
      </w:r>
      <w:bookmarkEnd w:id="264"/>
    </w:p>
    <w:p w14:paraId="1CC00CD9" w14:textId="77777777"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0EB9A698" w14:textId="77777777"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r w:rsidR="00B519EB" w:rsidRPr="0039118A">
        <w:t xml:space="preserve">the Ministry </w:t>
      </w:r>
    </w:p>
    <w:p w14:paraId="0338CCD2" w14:textId="77777777" w:rsidR="00B519EB" w:rsidRPr="0039118A" w:rsidRDefault="003B5CCB" w:rsidP="00177A65">
      <w:pPr>
        <w:pStyle w:val="BodyText"/>
        <w:numPr>
          <w:ilvl w:val="0"/>
          <w:numId w:val="17"/>
        </w:numPr>
      </w:pPr>
      <w:r>
        <w:t>how t</w:t>
      </w:r>
      <w:r w:rsidR="008A6E52" w:rsidRPr="0039118A">
        <w:t xml:space="preserve">he Ministry processes the </w:t>
      </w:r>
      <w:r>
        <w:t>batch</w:t>
      </w:r>
      <w:r w:rsidR="008A6E52" w:rsidRPr="0039118A">
        <w:t>es</w:t>
      </w:r>
    </w:p>
    <w:p w14:paraId="35163F39" w14:textId="77777777" w:rsidR="00145A46" w:rsidRDefault="003B5CCB" w:rsidP="00177A65">
      <w:pPr>
        <w:pStyle w:val="BodyText"/>
        <w:numPr>
          <w:ilvl w:val="0"/>
          <w:numId w:val="17"/>
        </w:numPr>
      </w:pPr>
      <w:proofErr w:type="gramStart"/>
      <w:r>
        <w:t>b</w:t>
      </w:r>
      <w:r w:rsidR="00145A46" w:rsidRPr="0039118A">
        <w:t>atch</w:t>
      </w:r>
      <w:proofErr w:type="gramEnd"/>
      <w:r w:rsidR="00145A46" w:rsidRPr="0039118A">
        <w:t xml:space="preserve"> submission requirements</w:t>
      </w:r>
      <w:r w:rsidR="00522F31" w:rsidRPr="0039118A">
        <w:t>.</w:t>
      </w:r>
    </w:p>
    <w:p w14:paraId="31844A9F" w14:textId="77777777" w:rsidR="002869EF" w:rsidRDefault="002869EF" w:rsidP="00E12B93"/>
    <w:p w14:paraId="3B2F893C" w14:textId="77777777"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7356D9">
        <w:t>4.6.3</w:t>
      </w:r>
      <w:r w:rsidR="00D6401D">
        <w:fldChar w:fldCharType="end"/>
      </w:r>
      <w:r>
        <w:t xml:space="preserve"> NPF Submission Model</w:t>
      </w:r>
      <w:r w:rsidR="00066DC7">
        <w:t>”</w:t>
      </w:r>
      <w:r>
        <w:t xml:space="preserve"> for an explanation of the submission structure</w:t>
      </w:r>
      <w:r w:rsidR="00ED49B0">
        <w:t>.</w:t>
      </w:r>
    </w:p>
    <w:p w14:paraId="29B0839D" w14:textId="77777777" w:rsidR="00E45739" w:rsidRPr="0039118A" w:rsidRDefault="00E45739" w:rsidP="003A24BD">
      <w:pPr>
        <w:pStyle w:val="Heading2"/>
      </w:pPr>
      <w:bookmarkStart w:id="265" w:name="_Toc411324805"/>
      <w:bookmarkStart w:id="266" w:name="_Toc411348227"/>
      <w:bookmarkStart w:id="267" w:name="_Toc392657679"/>
      <w:bookmarkStart w:id="268" w:name="_Toc512843299"/>
      <w:bookmarkEnd w:id="265"/>
      <w:bookmarkEnd w:id="266"/>
      <w:r w:rsidRPr="0039118A">
        <w:t>File transmission</w:t>
      </w:r>
      <w:bookmarkEnd w:id="267"/>
      <w:bookmarkEnd w:id="268"/>
    </w:p>
    <w:p w14:paraId="73B5D614" w14:textId="77777777"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21E2B860" w14:textId="77777777" w:rsidR="00CD726F" w:rsidRDefault="00CD726F" w:rsidP="003A24BD"/>
    <w:p w14:paraId="11C7FF23" w14:textId="77777777" w:rsidR="005114DC" w:rsidRDefault="005114DC" w:rsidP="003A24BD">
      <w:r w:rsidRPr="005114DC">
        <w:rPr>
          <w:noProof/>
          <w:lang w:eastAsia="en-NZ"/>
        </w:rPr>
        <w:drawing>
          <wp:inline distT="0" distB="0" distL="0" distR="0" wp14:anchorId="310F5075" wp14:editId="338E653B">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4093A766" w14:textId="77777777"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7B89CB0B" w14:textId="77777777" w:rsidR="00C844B3" w:rsidRDefault="00C844B3">
      <w:pPr>
        <w:spacing w:before="0" w:after="0"/>
        <w:rPr>
          <w:b/>
          <w:bCs/>
          <w:color w:val="4F81BD" w:themeColor="accent1"/>
          <w:sz w:val="18"/>
          <w:szCs w:val="18"/>
        </w:rPr>
      </w:pPr>
      <w:r>
        <w:br w:type="page"/>
      </w:r>
    </w:p>
    <w:p w14:paraId="703F60C6" w14:textId="77777777" w:rsidR="00E45739" w:rsidRPr="0039118A" w:rsidRDefault="0079536B" w:rsidP="003A24BD">
      <w:pPr>
        <w:pStyle w:val="Heading2"/>
        <w:rPr>
          <w:lang w:eastAsia="en-NZ"/>
        </w:rPr>
      </w:pPr>
      <w:bookmarkStart w:id="269" w:name="_Toc406140782"/>
      <w:bookmarkStart w:id="270" w:name="_Toc406417691"/>
      <w:bookmarkStart w:id="271" w:name="_Toc406140783"/>
      <w:bookmarkStart w:id="272" w:name="_Toc406417692"/>
      <w:bookmarkStart w:id="273" w:name="_Toc406140784"/>
      <w:bookmarkStart w:id="274" w:name="_Toc406417693"/>
      <w:bookmarkStart w:id="275" w:name="_Toc406140785"/>
      <w:bookmarkStart w:id="276" w:name="_Toc406417694"/>
      <w:bookmarkStart w:id="277" w:name="_Toc406140786"/>
      <w:bookmarkStart w:id="278" w:name="_Toc406417695"/>
      <w:bookmarkStart w:id="279" w:name="_Toc406140787"/>
      <w:bookmarkStart w:id="280" w:name="_Toc406417696"/>
      <w:bookmarkStart w:id="281" w:name="_Toc406140788"/>
      <w:bookmarkStart w:id="282" w:name="_Toc406417697"/>
      <w:bookmarkStart w:id="283" w:name="_Toc406140789"/>
      <w:bookmarkStart w:id="284" w:name="_Toc406417698"/>
      <w:bookmarkStart w:id="285" w:name="_Toc406140790"/>
      <w:bookmarkStart w:id="286" w:name="_Toc406417699"/>
      <w:bookmarkStart w:id="287" w:name="_Toc406140791"/>
      <w:bookmarkStart w:id="288" w:name="_Toc406417700"/>
      <w:bookmarkStart w:id="289" w:name="_Toc392657680"/>
      <w:bookmarkStart w:id="290" w:name="_Toc512843300"/>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9118A">
        <w:rPr>
          <w:lang w:eastAsia="en-NZ"/>
        </w:rPr>
        <w:lastRenderedPageBreak/>
        <w:t>Batch</w:t>
      </w:r>
      <w:r w:rsidR="00E45739" w:rsidRPr="0039118A">
        <w:rPr>
          <w:lang w:eastAsia="en-NZ"/>
        </w:rPr>
        <w:t xml:space="preserve"> Processing</w:t>
      </w:r>
      <w:bookmarkEnd w:id="289"/>
      <w:r w:rsidR="00C7750D" w:rsidRPr="0039118A">
        <w:rPr>
          <w:lang w:eastAsia="en-NZ"/>
        </w:rPr>
        <w:t xml:space="preserve"> Overview</w:t>
      </w:r>
      <w:bookmarkEnd w:id="290"/>
    </w:p>
    <w:p w14:paraId="4A708ED4" w14:textId="77777777"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5B244171"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18EF7182" w14:textId="77777777" w:rsidR="00A82C4D" w:rsidRPr="0039118A" w:rsidRDefault="00A82C4D" w:rsidP="009A08AF">
      <w:pPr>
        <w:rPr>
          <w:lang w:eastAsia="en-NZ"/>
        </w:rPr>
      </w:pPr>
    </w:p>
    <w:p w14:paraId="34E23975" w14:textId="77777777" w:rsidR="00B375EA" w:rsidRDefault="005114DC" w:rsidP="00B375EA">
      <w:r w:rsidRPr="005114DC">
        <w:rPr>
          <w:noProof/>
          <w:lang w:eastAsia="en-NZ"/>
        </w:rPr>
        <w:drawing>
          <wp:inline distT="0" distB="0" distL="0" distR="0" wp14:anchorId="78CE6245" wp14:editId="209CE91B">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65C2FDF1" w14:textId="77777777" w:rsidR="00B375EA" w:rsidRPr="0039118A" w:rsidRDefault="00B375EA" w:rsidP="00B375EA">
      <w:pPr>
        <w:pStyle w:val="Caption"/>
      </w:pPr>
      <w:bookmarkStart w:id="291" w:name="_Toc374971273"/>
      <w:bookmarkStart w:id="292" w:name="_Toc374974869"/>
      <w:bookmarkStart w:id="293" w:name="_Toc374975007"/>
      <w:bookmarkStart w:id="294" w:name="_Toc374971274"/>
      <w:bookmarkStart w:id="295" w:name="_Toc374974870"/>
      <w:bookmarkStart w:id="296" w:name="_Toc374975008"/>
      <w:bookmarkStart w:id="297" w:name="_Toc374971275"/>
      <w:bookmarkStart w:id="298" w:name="_Toc374974871"/>
      <w:bookmarkStart w:id="299" w:name="_Toc374975009"/>
      <w:bookmarkStart w:id="300" w:name="_Toc374971276"/>
      <w:bookmarkStart w:id="301" w:name="_Toc374974872"/>
      <w:bookmarkStart w:id="302" w:name="_Toc374975010"/>
      <w:bookmarkEnd w:id="291"/>
      <w:bookmarkEnd w:id="292"/>
      <w:bookmarkEnd w:id="293"/>
      <w:bookmarkEnd w:id="294"/>
      <w:bookmarkEnd w:id="295"/>
      <w:bookmarkEnd w:id="296"/>
      <w:bookmarkEnd w:id="297"/>
      <w:bookmarkEnd w:id="298"/>
      <w:bookmarkEnd w:id="299"/>
      <w:bookmarkEnd w:id="300"/>
      <w:bookmarkEnd w:id="301"/>
      <w:bookmarkEnd w:id="302"/>
      <w:r w:rsidRPr="0039118A">
        <w:t xml:space="preserve">Figure </w:t>
      </w:r>
      <w:r w:rsidR="0084013A">
        <w:t>1</w:t>
      </w:r>
      <w:r w:rsidR="00112259">
        <w:t>6</w:t>
      </w:r>
      <w:r w:rsidRPr="0039118A">
        <w:t xml:space="preserve">: </w:t>
      </w:r>
      <w:r>
        <w:t xml:space="preserve">Batch Processing Overview </w:t>
      </w:r>
    </w:p>
    <w:p w14:paraId="0494E87C" w14:textId="77777777" w:rsidR="00E45739" w:rsidRPr="0039118A" w:rsidRDefault="0079536B" w:rsidP="003A24BD">
      <w:pPr>
        <w:pStyle w:val="Heading3"/>
        <w:rPr>
          <w:lang w:eastAsia="en-NZ"/>
        </w:rPr>
      </w:pPr>
      <w:bookmarkStart w:id="303" w:name="_Toc512843301"/>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03"/>
    </w:p>
    <w:p w14:paraId="5FA7A008" w14:textId="77777777" w:rsidR="00801AA2" w:rsidRPr="0039118A" w:rsidRDefault="00801AA2" w:rsidP="00801AA2">
      <w:pPr>
        <w:pStyle w:val="BodyText"/>
        <w:ind w:left="0"/>
        <w:rPr>
          <w:lang w:eastAsia="en-NZ"/>
        </w:rPr>
      </w:pPr>
      <w:bookmarkStart w:id="304" w:name="_Toc406417703"/>
      <w:bookmarkEnd w:id="304"/>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CB33B9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43019374" w14:textId="77777777"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E829831" w14:textId="77777777"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63155B7A" w14:textId="77777777"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456342B1" w14:textId="77777777"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0C02654F" w14:textId="77777777"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rejected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7356D9">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52F5357B" w14:textId="77777777"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241188DA" w14:textId="77777777" w:rsidR="00C844B3" w:rsidRDefault="00C844B3">
      <w:pPr>
        <w:spacing w:before="0" w:after="0"/>
        <w:rPr>
          <w:szCs w:val="20"/>
          <w:lang w:eastAsia="en-NZ"/>
        </w:rPr>
      </w:pPr>
      <w:r>
        <w:rPr>
          <w:szCs w:val="20"/>
          <w:lang w:eastAsia="en-NZ"/>
        </w:rPr>
        <w:br w:type="page"/>
      </w:r>
    </w:p>
    <w:p w14:paraId="4FBBCC84" w14:textId="77777777" w:rsidR="006C7EBF" w:rsidRPr="0039118A" w:rsidRDefault="00022C0E" w:rsidP="003A24BD">
      <w:pPr>
        <w:pStyle w:val="Heading3"/>
        <w:rPr>
          <w:lang w:eastAsia="en-NZ"/>
        </w:rPr>
      </w:pPr>
      <w:bookmarkStart w:id="305" w:name="_Toc512843302"/>
      <w:r w:rsidRPr="0039118A">
        <w:rPr>
          <w:lang w:eastAsia="en-NZ"/>
        </w:rPr>
        <w:lastRenderedPageBreak/>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05"/>
    </w:p>
    <w:p w14:paraId="72A1BC11" w14:textId="77777777" w:rsidR="00E96259" w:rsidRDefault="001B4EEA" w:rsidP="009A08AF">
      <w:bookmarkStart w:id="306" w:name="_Toc392657684"/>
      <w:r w:rsidRPr="001B4EEA">
        <w:t>During this stage each data file is validated and is accepted or rejected</w:t>
      </w:r>
      <w:r w:rsidR="00E96259">
        <w:t xml:space="preserve">. </w:t>
      </w:r>
    </w:p>
    <w:p w14:paraId="41B8C965" w14:textId="77777777" w:rsidR="00E96259" w:rsidRDefault="00E96259" w:rsidP="00E96259">
      <w:r>
        <w:t>In this stage further validations are performed to check integrity of the data and adherence to business rules (data integrity):</w:t>
      </w:r>
    </w:p>
    <w:p w14:paraId="6912ECD9" w14:textId="77777777"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161533C6" w14:textId="77777777"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r>
        <w:t>rejected</w:t>
      </w:r>
      <w:r w:rsidR="005E529A">
        <w:t>, or accepted with warning</w:t>
      </w:r>
      <w:r>
        <w:t>.</w:t>
      </w:r>
      <w:r w:rsidRPr="00112838">
        <w:t xml:space="preserve"> </w:t>
      </w:r>
    </w:p>
    <w:p w14:paraId="466FFED5" w14:textId="7777777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51900B4B" w14:textId="77777777"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1E0E14E3" w14:textId="77777777" w:rsidR="00AD260D" w:rsidRPr="0039118A" w:rsidRDefault="00AD260D" w:rsidP="003A24BD">
      <w:pPr>
        <w:pStyle w:val="Heading3"/>
        <w:rPr>
          <w:lang w:eastAsia="en-NZ"/>
        </w:rPr>
      </w:pPr>
      <w:bookmarkStart w:id="307" w:name="_Toc512843303"/>
      <w:r w:rsidRPr="0039118A">
        <w:rPr>
          <w:lang w:eastAsia="en-NZ"/>
        </w:rPr>
        <w:t>Data Load</w:t>
      </w:r>
      <w:bookmarkEnd w:id="306"/>
      <w:bookmarkEnd w:id="307"/>
    </w:p>
    <w:p w14:paraId="1D441DBC" w14:textId="77777777"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93583E5" w14:textId="77777777" w:rsidR="001B4EEA" w:rsidRDefault="001B4EEA" w:rsidP="009A08AF">
      <w:pPr>
        <w:pStyle w:val="Heading3"/>
        <w:rPr>
          <w:lang w:eastAsia="en-NZ"/>
        </w:rPr>
      </w:pPr>
      <w:bookmarkStart w:id="308" w:name="_Toc512843304"/>
      <w:r w:rsidRPr="00DE03D8">
        <w:rPr>
          <w:lang w:eastAsia="en-NZ"/>
        </w:rPr>
        <w:t>Data Warehouse Load</w:t>
      </w:r>
      <w:bookmarkEnd w:id="308"/>
    </w:p>
    <w:p w14:paraId="7511D6C8" w14:textId="77777777"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4869BAC1" w14:textId="77777777" w:rsidR="00145A46" w:rsidRPr="0039118A" w:rsidRDefault="00145A46" w:rsidP="00145A46">
      <w:pPr>
        <w:pStyle w:val="Heading2"/>
        <w:rPr>
          <w:lang w:eastAsia="en-NZ"/>
        </w:rPr>
      </w:pPr>
      <w:bookmarkStart w:id="309" w:name="_Toc375055118"/>
      <w:bookmarkStart w:id="310" w:name="_Toc375055247"/>
      <w:bookmarkStart w:id="311" w:name="_Toc375056239"/>
      <w:bookmarkStart w:id="312" w:name="_Toc405874075"/>
      <w:bookmarkStart w:id="313" w:name="_Toc512843305"/>
      <w:bookmarkEnd w:id="309"/>
      <w:bookmarkEnd w:id="310"/>
      <w:bookmarkEnd w:id="311"/>
      <w:bookmarkEnd w:id="312"/>
      <w:r w:rsidRPr="0039118A">
        <w:rPr>
          <w:lang w:eastAsia="en-NZ"/>
        </w:rPr>
        <w:t>Batch submission requirements</w:t>
      </w:r>
      <w:bookmarkEnd w:id="313"/>
    </w:p>
    <w:p w14:paraId="1B2E60F2" w14:textId="77777777"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s are expected to provide referrals data to the Ministry at a minimum of once per week.</w:t>
      </w:r>
      <w:r w:rsidR="00B40D03" w:rsidRPr="0039118A">
        <w:t xml:space="preserve"> </w:t>
      </w:r>
    </w:p>
    <w:p w14:paraId="5D49EDCB" w14:textId="77777777"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78346254" w14:textId="77777777" w:rsidR="005E529A" w:rsidRDefault="00A73C98" w:rsidP="00177A65">
      <w:pPr>
        <w:pStyle w:val="BodyText"/>
        <w:numPr>
          <w:ilvl w:val="0"/>
          <w:numId w:val="32"/>
        </w:numPr>
        <w:rPr>
          <w:rFonts w:cs="Arial"/>
          <w:color w:val="000000"/>
          <w:szCs w:val="20"/>
          <w:lang w:eastAsia="en-NZ"/>
        </w:rPr>
      </w:pPr>
      <w:r>
        <w:rPr>
          <w:szCs w:val="20"/>
        </w:rPr>
        <w:t>The Ministry of Health</w:t>
      </w:r>
      <w:r w:rsidRPr="008B4A96">
        <w:rPr>
          <w:szCs w:val="20"/>
        </w:rPr>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0CAD2BB4"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6A723D2E" w14:textId="77777777" w:rsidR="008063A9" w:rsidRPr="008063A9" w:rsidRDefault="008063A9" w:rsidP="008063A9">
      <w:pPr>
        <w:pStyle w:val="Heading2"/>
      </w:pPr>
      <w:bookmarkStart w:id="314" w:name="_Toc405874077"/>
      <w:bookmarkStart w:id="315" w:name="_Toc444517571"/>
      <w:bookmarkStart w:id="316" w:name="_Toc444521104"/>
      <w:bookmarkStart w:id="317" w:name="_Toc512843306"/>
      <w:bookmarkEnd w:id="314"/>
      <w:bookmarkEnd w:id="315"/>
      <w:bookmarkEnd w:id="316"/>
      <w:r>
        <w:lastRenderedPageBreak/>
        <w:t>Batch Reversal</w:t>
      </w:r>
      <w:bookmarkEnd w:id="317"/>
    </w:p>
    <w:p w14:paraId="3BA1EEAB" w14:textId="77777777" w:rsidR="007065D6" w:rsidRPr="001E276D" w:rsidRDefault="007065D6" w:rsidP="007065D6">
      <w:pPr>
        <w:pStyle w:val="Heading3"/>
      </w:pPr>
      <w:bookmarkStart w:id="318" w:name="_Toc512843307"/>
      <w:r>
        <w:t>Reversal Process</w:t>
      </w:r>
      <w:bookmarkEnd w:id="318"/>
    </w:p>
    <w:p w14:paraId="4E4DF19C" w14:textId="77777777" w:rsidR="00C13253" w:rsidRDefault="006F3001" w:rsidP="007065D6">
      <w:r w:rsidRPr="006F3001">
        <w:rPr>
          <w:noProof/>
          <w:lang w:eastAsia="en-NZ"/>
        </w:rPr>
        <w:drawing>
          <wp:inline distT="0" distB="0" distL="0" distR="0" wp14:anchorId="3EA763FC" wp14:editId="36B396B6">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1F3ABF32" w14:textId="77777777"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2BC5AC9E" w14:textId="77777777"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597BFFDD" w14:textId="77777777"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0513B2A8" w14:textId="7777777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6AFDDAAA" w14:textId="0B06CFAF" w:rsidR="007065D6" w:rsidRDefault="009161B1" w:rsidP="00C11BBB">
      <w:pPr>
        <w:pStyle w:val="ListParagraph"/>
        <w:numPr>
          <w:ilvl w:val="0"/>
          <w:numId w:val="42"/>
        </w:numPr>
        <w:spacing w:before="0" w:after="200" w:line="276" w:lineRule="auto"/>
        <w:contextualSpacing/>
      </w:pPr>
      <w:r>
        <w:t xml:space="preserve">A </w:t>
      </w:r>
      <w:r w:rsidR="00C11BBB">
        <w:t xml:space="preserve">reversal </w:t>
      </w:r>
      <w:r>
        <w:t xml:space="preserve">report is returned </w:t>
      </w:r>
      <w:r w:rsidR="00C11BBB">
        <w:t xml:space="preserve">to the DHB for reconciliation purposes. </w:t>
      </w:r>
      <w:r w:rsidR="007065D6">
        <w:t>Reversal processing rules</w:t>
      </w:r>
    </w:p>
    <w:p w14:paraId="27BAA2E5" w14:textId="77777777" w:rsidR="007065D6" w:rsidRDefault="007065D6" w:rsidP="007065D6">
      <w:pPr>
        <w:keepNext/>
        <w:rPr>
          <w:highlight w:val="magenta"/>
        </w:rPr>
      </w:pPr>
      <w:r>
        <w:lastRenderedPageBreak/>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E07FDD6" w14:textId="77777777"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3A1E1FE" w14:textId="77777777" w:rsidR="007065D6" w:rsidRDefault="007065D6" w:rsidP="007065D6">
      <w:pPr>
        <w:keepNext/>
      </w:pPr>
      <w:r>
        <w:t>Batch level rules:</w:t>
      </w:r>
    </w:p>
    <w:p w14:paraId="0467B2A8" w14:textId="77777777"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193D814B"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795DECE"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B916664" w14:textId="77777777"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1411F734" w14:textId="77777777" w:rsidR="007065D6" w:rsidRPr="00A53001" w:rsidRDefault="007065D6" w:rsidP="007065D6">
      <w:pPr>
        <w:pStyle w:val="Heading3"/>
      </w:pPr>
      <w:bookmarkStart w:id="319" w:name="_Toc512843308"/>
      <w:r w:rsidRPr="00A53001">
        <w:t xml:space="preserve">Reversal reports and </w:t>
      </w:r>
      <w:r w:rsidR="007B5136">
        <w:t>response</w:t>
      </w:r>
      <w:r w:rsidR="007B5136" w:rsidRPr="00A53001">
        <w:t xml:space="preserve"> </w:t>
      </w:r>
      <w:r w:rsidRPr="00A53001">
        <w:t>files</w:t>
      </w:r>
      <w:bookmarkEnd w:id="319"/>
    </w:p>
    <w:p w14:paraId="10453686" w14:textId="77777777"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4A4961BC" w14:textId="77777777" w:rsidR="000075E4" w:rsidRPr="0039118A" w:rsidRDefault="000075E4" w:rsidP="00145A46">
      <w:pPr>
        <w:pStyle w:val="TableText"/>
        <w:rPr>
          <w:sz w:val="20"/>
          <w:szCs w:val="20"/>
          <w:lang w:eastAsia="en-NZ"/>
        </w:rPr>
      </w:pPr>
    </w:p>
    <w:p w14:paraId="7C3745D4" w14:textId="77777777" w:rsidR="009774C2" w:rsidRPr="0039118A" w:rsidRDefault="009774C2">
      <w:pPr>
        <w:spacing w:before="0" w:after="0"/>
        <w:rPr>
          <w:b/>
          <w:sz w:val="36"/>
          <w:szCs w:val="36"/>
        </w:rPr>
      </w:pPr>
      <w:bookmarkStart w:id="320" w:name="_Toc392657686"/>
      <w:bookmarkStart w:id="321" w:name="_Toc372273448"/>
      <w:r w:rsidRPr="0039118A">
        <w:br w:type="page"/>
      </w:r>
    </w:p>
    <w:p w14:paraId="6F7EE2BA" w14:textId="77777777" w:rsidR="009774C2" w:rsidRPr="0039118A" w:rsidRDefault="009774C2" w:rsidP="009774C2">
      <w:pPr>
        <w:pStyle w:val="Heading1"/>
      </w:pPr>
      <w:bookmarkStart w:id="322" w:name="_Toc512843309"/>
      <w:r w:rsidRPr="0039118A">
        <w:lastRenderedPageBreak/>
        <w:t xml:space="preserve">What are the </w:t>
      </w:r>
      <w:r w:rsidR="00AA20FD" w:rsidRPr="0039118A">
        <w:t xml:space="preserve">data </w:t>
      </w:r>
      <w:r w:rsidRPr="0039118A">
        <w:t>files?</w:t>
      </w:r>
      <w:bookmarkEnd w:id="322"/>
    </w:p>
    <w:p w14:paraId="71CCFE91" w14:textId="77777777" w:rsidR="009774C2" w:rsidRPr="0039118A" w:rsidRDefault="009774C2" w:rsidP="009774C2">
      <w:pPr>
        <w:pStyle w:val="BodyText"/>
        <w:ind w:left="0"/>
      </w:pPr>
      <w:r w:rsidRPr="0039118A">
        <w:t>This section specifies</w:t>
      </w:r>
      <w:r w:rsidR="004E34A8" w:rsidRPr="0039118A">
        <w:t>:</w:t>
      </w:r>
      <w:r w:rsidRPr="0039118A">
        <w:t xml:space="preserve"> </w:t>
      </w:r>
    </w:p>
    <w:p w14:paraId="604EEA66" w14:textId="77777777"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4E833048" w14:textId="77777777"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19E02335" w14:textId="77777777" w:rsidR="00530E27" w:rsidRPr="0039118A" w:rsidRDefault="00530E27" w:rsidP="00530E27">
      <w:pPr>
        <w:pStyle w:val="Heading2"/>
      </w:pPr>
      <w:bookmarkStart w:id="323" w:name="_Toc406417710"/>
      <w:bookmarkStart w:id="324" w:name="_Toc392657694"/>
      <w:bookmarkStart w:id="325" w:name="_Toc512843310"/>
      <w:bookmarkEnd w:id="323"/>
      <w:r w:rsidRPr="0039118A">
        <w:t>Overview</w:t>
      </w:r>
      <w:bookmarkEnd w:id="324"/>
      <w:bookmarkEnd w:id="325"/>
    </w:p>
    <w:p w14:paraId="46B3750E" w14:textId="77777777"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the Ministry. </w:t>
      </w:r>
      <w:r w:rsidR="001A4EA2" w:rsidRPr="0039118A">
        <w:rPr>
          <w:rFonts w:cs="Arial"/>
          <w:szCs w:val="20"/>
        </w:rPr>
        <w:t xml:space="preserve">Each batch file can contain a </w:t>
      </w:r>
      <w:r w:rsidR="00387A1A">
        <w:rPr>
          <w:rFonts w:cs="Arial"/>
          <w:szCs w:val="20"/>
        </w:rPr>
        <w:t>number</w:t>
      </w:r>
      <w:r w:rsidR="00387A1A" w:rsidRPr="0039118A">
        <w:rPr>
          <w:rFonts w:cs="Arial"/>
          <w:szCs w:val="20"/>
        </w:rPr>
        <w:t xml:space="preserve"> </w:t>
      </w:r>
      <w:r w:rsidR="001A4EA2" w:rsidRPr="0039118A">
        <w:rPr>
          <w:rFonts w:cs="Arial"/>
          <w:szCs w:val="20"/>
        </w:rPr>
        <w:t xml:space="preserve">of different </w:t>
      </w:r>
      <w:r w:rsidR="00833E25" w:rsidRPr="0039118A">
        <w:rPr>
          <w:rFonts w:cs="Arial"/>
          <w:szCs w:val="20"/>
        </w:rPr>
        <w:t>NPF</w:t>
      </w:r>
      <w:r w:rsidR="001A4EA2" w:rsidRPr="0039118A">
        <w:rPr>
          <w:rFonts w:cs="Arial"/>
          <w:szCs w:val="20"/>
        </w:rPr>
        <w:t xml:space="preserve"> data files. </w:t>
      </w:r>
    </w:p>
    <w:p w14:paraId="6D9E7AE4" w14:textId="77777777"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7356D9">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73DD70BD" w14:textId="77777777" w:rsidR="000E3CBB" w:rsidRPr="0039118A" w:rsidRDefault="003C1B08" w:rsidP="003A24BD">
      <w:pPr>
        <w:pStyle w:val="Heading2"/>
      </w:pPr>
      <w:bookmarkStart w:id="326" w:name="_Toc405552552"/>
      <w:bookmarkStart w:id="327" w:name="_Toc405789562"/>
      <w:bookmarkStart w:id="328" w:name="_Toc405816913"/>
      <w:bookmarkStart w:id="329" w:name="_Toc405874081"/>
      <w:bookmarkStart w:id="330" w:name="_Toc405552553"/>
      <w:bookmarkStart w:id="331" w:name="_Toc405789563"/>
      <w:bookmarkStart w:id="332" w:name="_Toc405816914"/>
      <w:bookmarkStart w:id="333" w:name="_Toc405874082"/>
      <w:bookmarkStart w:id="334" w:name="_Toc405552555"/>
      <w:bookmarkStart w:id="335" w:name="_Toc405789565"/>
      <w:bookmarkStart w:id="336" w:name="_Toc405816916"/>
      <w:bookmarkStart w:id="337" w:name="_Toc405874084"/>
      <w:bookmarkStart w:id="338" w:name="_Toc405552558"/>
      <w:bookmarkStart w:id="339" w:name="_Toc405789568"/>
      <w:bookmarkStart w:id="340" w:name="_Toc405816919"/>
      <w:bookmarkStart w:id="341" w:name="_Toc405874087"/>
      <w:bookmarkStart w:id="342" w:name="_Toc51284331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39118A">
        <w:t>Input</w:t>
      </w:r>
      <w:bookmarkEnd w:id="320"/>
      <w:bookmarkEnd w:id="321"/>
      <w:r w:rsidR="004E34A8" w:rsidRPr="0039118A">
        <w:t>s</w:t>
      </w:r>
      <w:bookmarkEnd w:id="342"/>
    </w:p>
    <w:p w14:paraId="113B02DE" w14:textId="77777777" w:rsidR="001A2510" w:rsidRPr="0039118A" w:rsidRDefault="001A2510" w:rsidP="003A24BD">
      <w:r w:rsidRPr="0039118A">
        <w:t xml:space="preserve">The following files </w:t>
      </w:r>
      <w:r w:rsidR="003C1B08" w:rsidRPr="0039118A">
        <w:t>are inputs to the NPF system</w:t>
      </w:r>
      <w:r w:rsidR="00EF4B1D" w:rsidRPr="0039118A">
        <w:t>:</w:t>
      </w:r>
    </w:p>
    <w:p w14:paraId="1FE9AA09" w14:textId="77777777" w:rsidR="009774C2" w:rsidRPr="0039118A" w:rsidRDefault="004E34A8" w:rsidP="004E34A8">
      <w:pPr>
        <w:pStyle w:val="Heading3"/>
      </w:pPr>
      <w:bookmarkStart w:id="343" w:name="_Toc512843312"/>
      <w:r w:rsidRPr="0039118A">
        <w:t xml:space="preserve">Batch </w:t>
      </w:r>
      <w:r w:rsidR="001B3040" w:rsidRPr="0039118A">
        <w:t>F</w:t>
      </w:r>
      <w:r w:rsidRPr="0039118A">
        <w:t>ile</w:t>
      </w:r>
      <w:bookmarkEnd w:id="343"/>
    </w:p>
    <w:p w14:paraId="622CD543" w14:textId="77777777" w:rsidR="004E34A8" w:rsidRPr="0039118A" w:rsidRDefault="004E34A8" w:rsidP="00177A65">
      <w:pPr>
        <w:pStyle w:val="BodyText"/>
        <w:numPr>
          <w:ilvl w:val="0"/>
          <w:numId w:val="19"/>
        </w:numPr>
      </w:pPr>
      <w:r w:rsidRPr="0039118A">
        <w:t xml:space="preserve">The batch file is a compressed (zip) file containing a </w:t>
      </w:r>
      <w:r w:rsidR="0073561F" w:rsidRPr="0039118A">
        <w:t xml:space="preserve">number </w:t>
      </w:r>
      <w:r w:rsidRPr="0039118A">
        <w:t xml:space="preserve">of </w:t>
      </w:r>
      <w:r w:rsidR="0010475F" w:rsidRPr="0039118A">
        <w:t>data files</w:t>
      </w:r>
      <w:r w:rsidR="004E16F8">
        <w:t xml:space="preserve"> and one summary file</w:t>
      </w:r>
    </w:p>
    <w:p w14:paraId="6CFE5BCE" w14:textId="77777777"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7514E053" w14:textId="77777777" w:rsidR="000E3CBB" w:rsidRPr="0039118A" w:rsidRDefault="001B3040" w:rsidP="003A24BD">
      <w:pPr>
        <w:pStyle w:val="Heading3"/>
      </w:pPr>
      <w:bookmarkStart w:id="344" w:name="_Toc411324818"/>
      <w:bookmarkStart w:id="345" w:name="_Toc411348240"/>
      <w:bookmarkStart w:id="346" w:name="_Toc411324819"/>
      <w:bookmarkStart w:id="347" w:name="_Toc411348241"/>
      <w:bookmarkStart w:id="348" w:name="_Toc372273449"/>
      <w:bookmarkStart w:id="349" w:name="_Toc392657687"/>
      <w:bookmarkStart w:id="350" w:name="_Toc512843313"/>
      <w:bookmarkEnd w:id="344"/>
      <w:bookmarkEnd w:id="345"/>
      <w:bookmarkEnd w:id="346"/>
      <w:bookmarkEnd w:id="347"/>
      <w:r w:rsidRPr="0039118A">
        <w:t xml:space="preserve">Data </w:t>
      </w:r>
      <w:r w:rsidR="000E3CBB" w:rsidRPr="0039118A">
        <w:t>File</w:t>
      </w:r>
      <w:bookmarkEnd w:id="348"/>
      <w:bookmarkEnd w:id="349"/>
      <w:bookmarkEnd w:id="350"/>
    </w:p>
    <w:p w14:paraId="3CEEBEF9" w14:textId="77777777"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E2122CF" w14:textId="77777777"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8413C8F" w14:textId="77777777"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09BD203B" w14:textId="77777777"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378A2896" w14:textId="77777777"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413363DE" w14:textId="77777777" w:rsidTr="00ED237B">
        <w:tc>
          <w:tcPr>
            <w:tcW w:w="1559" w:type="dxa"/>
            <w:tcBorders>
              <w:top w:val="single" w:sz="4" w:space="0" w:color="808080"/>
              <w:bottom w:val="single" w:sz="2" w:space="0" w:color="808080"/>
            </w:tcBorders>
            <w:shd w:val="clear" w:color="auto" w:fill="E0E0E0"/>
          </w:tcPr>
          <w:p w14:paraId="4A43E253" w14:textId="77777777"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294E7035"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6AB84449" w14:textId="77777777" w:rsidTr="00ED237B">
        <w:tc>
          <w:tcPr>
            <w:tcW w:w="1559" w:type="dxa"/>
            <w:tcBorders>
              <w:top w:val="single" w:sz="2" w:space="0" w:color="808080"/>
              <w:bottom w:val="single" w:sz="2" w:space="0" w:color="808080"/>
            </w:tcBorders>
          </w:tcPr>
          <w:p w14:paraId="6B8B017B"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4EC4B09D" w14:textId="77777777"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184AD42D" w14:textId="77777777" w:rsidTr="00ED237B">
        <w:tc>
          <w:tcPr>
            <w:tcW w:w="1559" w:type="dxa"/>
            <w:tcBorders>
              <w:top w:val="single" w:sz="2" w:space="0" w:color="808080"/>
            </w:tcBorders>
          </w:tcPr>
          <w:p w14:paraId="3A2088C6" w14:textId="77777777"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0D2BEF1F"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69812DE8" w14:textId="77777777"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1BCB1F96" w14:textId="77777777"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A876C19" w14:textId="77777777"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09BA74B4" w14:textId="77777777"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7356D9">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511BD343" w14:textId="77777777" w:rsidR="00C844B3" w:rsidRDefault="00C844B3">
      <w:pPr>
        <w:spacing w:before="0" w:after="0"/>
        <w:rPr>
          <w:szCs w:val="20"/>
        </w:rPr>
      </w:pPr>
      <w:r>
        <w:rPr>
          <w:szCs w:val="20"/>
        </w:rPr>
        <w:br w:type="page"/>
      </w:r>
    </w:p>
    <w:p w14:paraId="3384A22F" w14:textId="77777777" w:rsidR="000E3CBB" w:rsidRPr="0039118A" w:rsidRDefault="000E3CBB" w:rsidP="003A24BD">
      <w:pPr>
        <w:pStyle w:val="Heading3"/>
      </w:pPr>
      <w:bookmarkStart w:id="351" w:name="_Toc411324821"/>
      <w:bookmarkStart w:id="352" w:name="_Toc411348243"/>
      <w:bookmarkStart w:id="353" w:name="_Toc372273450"/>
      <w:bookmarkStart w:id="354" w:name="_Toc392657688"/>
      <w:bookmarkStart w:id="355" w:name="_Toc512843314"/>
      <w:bookmarkEnd w:id="351"/>
      <w:bookmarkEnd w:id="352"/>
      <w:r w:rsidRPr="0039118A">
        <w:lastRenderedPageBreak/>
        <w:t>Summary File</w:t>
      </w:r>
      <w:bookmarkEnd w:id="353"/>
      <w:bookmarkEnd w:id="354"/>
      <w:bookmarkEnd w:id="355"/>
    </w:p>
    <w:p w14:paraId="024EADAF" w14:textId="77777777"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F69C66D" w14:textId="77777777"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37EE11C0" w14:textId="77777777"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432BCE8A" w14:textId="77777777"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681357D2" w14:textId="77777777" w:rsidTr="00ED237B">
        <w:tc>
          <w:tcPr>
            <w:tcW w:w="1559" w:type="dxa"/>
            <w:tcBorders>
              <w:top w:val="single" w:sz="4" w:space="0" w:color="808080"/>
              <w:bottom w:val="single" w:sz="2" w:space="0" w:color="808080"/>
            </w:tcBorders>
            <w:shd w:val="clear" w:color="auto" w:fill="E0E0E0"/>
          </w:tcPr>
          <w:p w14:paraId="029F4B2B" w14:textId="77777777"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34136B97"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E543371" w14:textId="77777777" w:rsidTr="00ED237B">
        <w:tc>
          <w:tcPr>
            <w:tcW w:w="1559" w:type="dxa"/>
            <w:tcBorders>
              <w:top w:val="single" w:sz="2" w:space="0" w:color="808080"/>
              <w:bottom w:val="single" w:sz="2" w:space="0" w:color="808080"/>
            </w:tcBorders>
          </w:tcPr>
          <w:p w14:paraId="491D0D92"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7A9E84A9" w14:textId="77777777"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2A39B6FA" w14:textId="77777777" w:rsidTr="00ED237B">
        <w:tc>
          <w:tcPr>
            <w:tcW w:w="1559" w:type="dxa"/>
            <w:tcBorders>
              <w:top w:val="single" w:sz="2" w:space="0" w:color="808080"/>
            </w:tcBorders>
          </w:tcPr>
          <w:p w14:paraId="6F464D31"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770C3427" w14:textId="77777777"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032D6393" w14:textId="77777777"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7356D9">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7F51AE34" w14:textId="77777777" w:rsidR="003C1B08" w:rsidRPr="0039118A" w:rsidRDefault="003C1B08" w:rsidP="003A24BD">
      <w:pPr>
        <w:pStyle w:val="Heading2"/>
      </w:pPr>
      <w:bookmarkStart w:id="356" w:name="_Toc373925400"/>
      <w:bookmarkStart w:id="357" w:name="_Toc373937195"/>
      <w:bookmarkStart w:id="358" w:name="_Toc374018974"/>
      <w:bookmarkStart w:id="359" w:name="_Toc374355858"/>
      <w:bookmarkStart w:id="360" w:name="_Toc373925402"/>
      <w:bookmarkStart w:id="361" w:name="_Toc373937197"/>
      <w:bookmarkStart w:id="362" w:name="_Toc374018976"/>
      <w:bookmarkStart w:id="363" w:name="_Toc374355860"/>
      <w:bookmarkStart w:id="364" w:name="_Toc380148284"/>
      <w:bookmarkStart w:id="365" w:name="_Toc380170593"/>
      <w:bookmarkStart w:id="366" w:name="_Toc380178068"/>
      <w:bookmarkStart w:id="367" w:name="_Toc380388237"/>
      <w:bookmarkStart w:id="368" w:name="_Toc380389215"/>
      <w:bookmarkStart w:id="369" w:name="_Toc380392540"/>
      <w:bookmarkStart w:id="370" w:name="_Toc380420651"/>
      <w:bookmarkStart w:id="371" w:name="_Toc380148285"/>
      <w:bookmarkStart w:id="372" w:name="_Toc380170594"/>
      <w:bookmarkStart w:id="373" w:name="_Toc380178069"/>
      <w:bookmarkStart w:id="374" w:name="_Toc380388238"/>
      <w:bookmarkStart w:id="375" w:name="_Toc380389216"/>
      <w:bookmarkStart w:id="376" w:name="_Toc380392541"/>
      <w:bookmarkStart w:id="377" w:name="_Toc380420652"/>
      <w:bookmarkStart w:id="378" w:name="_Toc380148286"/>
      <w:bookmarkStart w:id="379" w:name="_Toc380170595"/>
      <w:bookmarkStart w:id="380" w:name="_Toc380178070"/>
      <w:bookmarkStart w:id="381" w:name="_Toc380388239"/>
      <w:bookmarkStart w:id="382" w:name="_Toc380389217"/>
      <w:bookmarkStart w:id="383" w:name="_Toc380392542"/>
      <w:bookmarkStart w:id="384" w:name="_Toc380420653"/>
      <w:bookmarkStart w:id="385" w:name="_Toc380148287"/>
      <w:bookmarkStart w:id="386" w:name="_Toc380170596"/>
      <w:bookmarkStart w:id="387" w:name="_Toc380178071"/>
      <w:bookmarkStart w:id="388" w:name="_Toc380388240"/>
      <w:bookmarkStart w:id="389" w:name="_Toc380389218"/>
      <w:bookmarkStart w:id="390" w:name="_Toc380392543"/>
      <w:bookmarkStart w:id="391" w:name="_Toc380420654"/>
      <w:bookmarkStart w:id="392" w:name="_Toc380148288"/>
      <w:bookmarkStart w:id="393" w:name="_Toc380170597"/>
      <w:bookmarkStart w:id="394" w:name="_Toc380178072"/>
      <w:bookmarkStart w:id="395" w:name="_Toc380388241"/>
      <w:bookmarkStart w:id="396" w:name="_Toc380389219"/>
      <w:bookmarkStart w:id="397" w:name="_Toc380392544"/>
      <w:bookmarkStart w:id="398" w:name="_Toc380420655"/>
      <w:bookmarkStart w:id="399" w:name="_Toc380148289"/>
      <w:bookmarkStart w:id="400" w:name="_Toc380170598"/>
      <w:bookmarkStart w:id="401" w:name="_Toc380178073"/>
      <w:bookmarkStart w:id="402" w:name="_Toc380388242"/>
      <w:bookmarkStart w:id="403" w:name="_Toc380389220"/>
      <w:bookmarkStart w:id="404" w:name="_Toc380392545"/>
      <w:bookmarkStart w:id="405" w:name="_Toc380420656"/>
      <w:bookmarkStart w:id="406" w:name="_Toc380148299"/>
      <w:bookmarkStart w:id="407" w:name="_Toc380170608"/>
      <w:bookmarkStart w:id="408" w:name="_Toc380178083"/>
      <w:bookmarkStart w:id="409" w:name="_Toc380388252"/>
      <w:bookmarkStart w:id="410" w:name="_Toc380389230"/>
      <w:bookmarkStart w:id="411" w:name="_Toc380392555"/>
      <w:bookmarkStart w:id="412" w:name="_Toc380420666"/>
      <w:bookmarkStart w:id="413" w:name="_Toc411324824"/>
      <w:bookmarkStart w:id="414" w:name="_Toc411348245"/>
      <w:bookmarkStart w:id="415" w:name="_Toc392657689"/>
      <w:bookmarkStart w:id="416" w:name="_Ref412560198"/>
      <w:bookmarkStart w:id="417" w:name="_Toc51284331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9118A">
        <w:t>Output Files</w:t>
      </w:r>
      <w:bookmarkEnd w:id="415"/>
      <w:bookmarkEnd w:id="416"/>
      <w:bookmarkEnd w:id="417"/>
      <w:r w:rsidRPr="0039118A">
        <w:t xml:space="preserve"> </w:t>
      </w:r>
    </w:p>
    <w:p w14:paraId="7B94FCBF" w14:textId="77777777" w:rsidR="003C1B08" w:rsidRPr="0039118A" w:rsidRDefault="003C1B08" w:rsidP="003A24BD">
      <w:r w:rsidRPr="0039118A">
        <w:t>The following files are outputs of the NPF system</w:t>
      </w:r>
      <w:r w:rsidR="008C44E3" w:rsidRPr="0039118A">
        <w:t>:</w:t>
      </w:r>
    </w:p>
    <w:p w14:paraId="1DB125E6" w14:textId="77777777" w:rsidR="00256D38" w:rsidRPr="0039118A" w:rsidRDefault="006C5A7A" w:rsidP="00256D38">
      <w:pPr>
        <w:pStyle w:val="Heading3"/>
      </w:pPr>
      <w:bookmarkStart w:id="418" w:name="_Toc512843316"/>
      <w:bookmarkStart w:id="419" w:name="_Toc392657690"/>
      <w:r w:rsidRPr="0039118A">
        <w:t xml:space="preserve">Batch </w:t>
      </w:r>
      <w:r w:rsidR="00256D38">
        <w:t xml:space="preserve">Response </w:t>
      </w:r>
      <w:r w:rsidR="00256D38" w:rsidRPr="0039118A">
        <w:t>File</w:t>
      </w:r>
      <w:bookmarkEnd w:id="418"/>
    </w:p>
    <w:p w14:paraId="30079B6F" w14:textId="77777777"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2EE2B19D" w14:textId="77777777"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49C4A808" w14:textId="77777777" w:rsidR="00501A6E" w:rsidRDefault="00501A6E" w:rsidP="00501A6E">
      <w:pPr>
        <w:pStyle w:val="Heading3"/>
      </w:pPr>
      <w:bookmarkStart w:id="420" w:name="_Toc373925406"/>
      <w:bookmarkStart w:id="421" w:name="_Toc373937201"/>
      <w:bookmarkStart w:id="422" w:name="_Toc374018980"/>
      <w:bookmarkStart w:id="423" w:name="_Toc374355864"/>
      <w:bookmarkStart w:id="424" w:name="_Toc373925407"/>
      <w:bookmarkStart w:id="425" w:name="_Toc373937202"/>
      <w:bookmarkStart w:id="426" w:name="_Toc374018981"/>
      <w:bookmarkStart w:id="427" w:name="_Toc374355865"/>
      <w:bookmarkStart w:id="428" w:name="_Toc512843317"/>
      <w:bookmarkEnd w:id="419"/>
      <w:bookmarkEnd w:id="420"/>
      <w:bookmarkEnd w:id="421"/>
      <w:bookmarkEnd w:id="422"/>
      <w:bookmarkEnd w:id="423"/>
      <w:bookmarkEnd w:id="424"/>
      <w:bookmarkEnd w:id="425"/>
      <w:bookmarkEnd w:id="426"/>
      <w:bookmarkEnd w:id="427"/>
      <w:r>
        <w:t xml:space="preserve">Pre-processing </w:t>
      </w:r>
      <w:r w:rsidR="009260F1">
        <w:t xml:space="preserve">Batch </w:t>
      </w:r>
      <w:r>
        <w:t>Response File</w:t>
      </w:r>
      <w:bookmarkEnd w:id="428"/>
    </w:p>
    <w:p w14:paraId="186F0623" w14:textId="7777777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764B2E46" w14:textId="77777777"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3D3B312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5EE84ADA" w14:textId="77777777" w:rsidTr="00D24206">
        <w:tc>
          <w:tcPr>
            <w:tcW w:w="1559" w:type="dxa"/>
            <w:tcBorders>
              <w:top w:val="single" w:sz="4" w:space="0" w:color="808080"/>
              <w:bottom w:val="single" w:sz="2" w:space="0" w:color="808080"/>
            </w:tcBorders>
            <w:shd w:val="clear" w:color="auto" w:fill="E0E0E0"/>
          </w:tcPr>
          <w:p w14:paraId="22D9C3F1" w14:textId="77777777"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173ECA6C"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67546790" w14:textId="77777777" w:rsidTr="00D24206">
        <w:tc>
          <w:tcPr>
            <w:tcW w:w="1559" w:type="dxa"/>
            <w:tcBorders>
              <w:top w:val="single" w:sz="2" w:space="0" w:color="808080"/>
              <w:bottom w:val="single" w:sz="2" w:space="0" w:color="808080"/>
            </w:tcBorders>
          </w:tcPr>
          <w:p w14:paraId="108C8130" w14:textId="7777777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7944C8CE"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5ED873C8"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30DE9DB1" w14:textId="77777777"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6060D50B" w14:textId="77777777" w:rsidTr="00D24206">
        <w:tc>
          <w:tcPr>
            <w:tcW w:w="1559" w:type="dxa"/>
            <w:tcBorders>
              <w:top w:val="single" w:sz="2" w:space="0" w:color="808080"/>
            </w:tcBorders>
          </w:tcPr>
          <w:p w14:paraId="2C15FE78" w14:textId="77777777"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62CFFE6F"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7DD9F656" w14:textId="77777777"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2DCC3E4D" w14:textId="77777777" w:rsidR="00C844B3" w:rsidRDefault="00C844B3">
      <w:pPr>
        <w:spacing w:before="0" w:after="0"/>
      </w:pPr>
      <w:r>
        <w:br w:type="page"/>
      </w:r>
    </w:p>
    <w:p w14:paraId="0F7EC999" w14:textId="77777777" w:rsidR="00501A6E" w:rsidRPr="00492D5C" w:rsidRDefault="00501A6E" w:rsidP="00501A6E">
      <w:pPr>
        <w:pStyle w:val="Heading3"/>
      </w:pPr>
      <w:bookmarkStart w:id="429" w:name="_Toc512843318"/>
      <w:r>
        <w:lastRenderedPageBreak/>
        <w:t xml:space="preserve">Processing </w:t>
      </w:r>
      <w:r w:rsidR="009260F1">
        <w:t xml:space="preserve">Batch </w:t>
      </w:r>
      <w:r w:rsidRPr="00492D5C">
        <w:t>Response File</w:t>
      </w:r>
      <w:bookmarkEnd w:id="429"/>
      <w:r w:rsidRPr="00492D5C">
        <w:t xml:space="preserve"> </w:t>
      </w:r>
    </w:p>
    <w:p w14:paraId="0E0899D9" w14:textId="77777777"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7B02D433" w14:textId="77777777"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693957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25F2EEED" w14:textId="77777777" w:rsidTr="00B375EA">
        <w:tc>
          <w:tcPr>
            <w:tcW w:w="1559" w:type="dxa"/>
            <w:tcBorders>
              <w:top w:val="single" w:sz="4" w:space="0" w:color="808080"/>
              <w:bottom w:val="single" w:sz="2" w:space="0" w:color="808080"/>
            </w:tcBorders>
            <w:shd w:val="clear" w:color="auto" w:fill="E0E0E0"/>
          </w:tcPr>
          <w:p w14:paraId="56DA20FE" w14:textId="77777777"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930888B"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346BBBBA" w14:textId="77777777" w:rsidTr="00B375EA">
        <w:tc>
          <w:tcPr>
            <w:tcW w:w="1559" w:type="dxa"/>
            <w:tcBorders>
              <w:top w:val="single" w:sz="2" w:space="0" w:color="808080"/>
              <w:bottom w:val="single" w:sz="2" w:space="0" w:color="808080"/>
            </w:tcBorders>
          </w:tcPr>
          <w:p w14:paraId="73C4B6F0" w14:textId="77777777"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5CAB01E8"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277510B4"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510E80B0" w14:textId="77777777"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240D959B" w14:textId="77777777" w:rsidR="00033EE2" w:rsidRDefault="00033EE2" w:rsidP="00501A6E"/>
    <w:p w14:paraId="38311647" w14:textId="77777777"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2829E1CE" w14:textId="77777777" w:rsidTr="00C734DE">
        <w:tc>
          <w:tcPr>
            <w:tcW w:w="1559" w:type="dxa"/>
            <w:tcBorders>
              <w:top w:val="single" w:sz="4" w:space="0" w:color="808080"/>
              <w:bottom w:val="single" w:sz="2" w:space="0" w:color="808080"/>
            </w:tcBorders>
            <w:shd w:val="clear" w:color="auto" w:fill="E0E0E0"/>
          </w:tcPr>
          <w:p w14:paraId="4E3079C2"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34BBEAC2"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28896C9E" w14:textId="77777777" w:rsidTr="00C734DE">
        <w:tc>
          <w:tcPr>
            <w:tcW w:w="1559" w:type="dxa"/>
            <w:tcBorders>
              <w:top w:val="single" w:sz="2" w:space="0" w:color="808080"/>
              <w:bottom w:val="single" w:sz="2" w:space="0" w:color="808080"/>
            </w:tcBorders>
          </w:tcPr>
          <w:p w14:paraId="69C860B1" w14:textId="77777777"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473263BB"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7328D951"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0125F735"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57C65150" w14:textId="77777777" w:rsidTr="00C734DE">
        <w:tc>
          <w:tcPr>
            <w:tcW w:w="1559" w:type="dxa"/>
            <w:tcBorders>
              <w:top w:val="single" w:sz="2" w:space="0" w:color="808080"/>
              <w:bottom w:val="single" w:sz="2" w:space="0" w:color="808080"/>
            </w:tcBorders>
          </w:tcPr>
          <w:p w14:paraId="3B18C45D"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031F665" w14:textId="77777777"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6C34B777" w14:textId="77777777" w:rsidTr="00C734DE">
        <w:tc>
          <w:tcPr>
            <w:tcW w:w="1559" w:type="dxa"/>
            <w:tcBorders>
              <w:top w:val="single" w:sz="2" w:space="0" w:color="808080"/>
              <w:bottom w:val="single" w:sz="2" w:space="0" w:color="808080"/>
            </w:tcBorders>
          </w:tcPr>
          <w:p w14:paraId="6E2A54FC"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690B291A"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340E6CAD" w14:textId="77777777" w:rsidTr="00C734DE">
        <w:tc>
          <w:tcPr>
            <w:tcW w:w="1559" w:type="dxa"/>
            <w:tcBorders>
              <w:top w:val="single" w:sz="2" w:space="0" w:color="808080"/>
            </w:tcBorders>
          </w:tcPr>
          <w:p w14:paraId="3D6F3516" w14:textId="77777777"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6E545359" w14:textId="77777777"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286BFFB1" w14:textId="77777777"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523CF0C8" w14:textId="77777777" w:rsidR="00501A6E" w:rsidRDefault="00501A6E" w:rsidP="00501A6E">
      <w:pPr>
        <w:pStyle w:val="Heading3"/>
      </w:pPr>
      <w:bookmarkStart w:id="430" w:name="_Toc512843319"/>
      <w:r>
        <w:t>Batch Pre-processing Report</w:t>
      </w:r>
      <w:bookmarkEnd w:id="430"/>
    </w:p>
    <w:p w14:paraId="06EE0D70"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758640ED" w14:textId="77777777" w:rsidR="00501A6E" w:rsidRPr="00681E5D" w:rsidRDefault="00501A6E" w:rsidP="00DC321C">
      <w:pPr>
        <w:pStyle w:val="ListParagraph"/>
        <w:numPr>
          <w:ilvl w:val="0"/>
          <w:numId w:val="46"/>
        </w:numPr>
        <w:spacing w:before="0" w:after="200" w:line="276" w:lineRule="auto"/>
        <w:contextualSpacing/>
      </w:pPr>
      <w:r>
        <w:t>The batch report is in Excel (xls) format.</w:t>
      </w:r>
    </w:p>
    <w:p w14:paraId="3A75A9A0" w14:textId="77777777" w:rsidR="00501A6E" w:rsidRPr="00492D5C" w:rsidRDefault="00501A6E" w:rsidP="00501A6E">
      <w:pPr>
        <w:pStyle w:val="Heading3"/>
      </w:pPr>
      <w:bookmarkStart w:id="431" w:name="_Toc512843320"/>
      <w:r w:rsidRPr="00492D5C">
        <w:t xml:space="preserve">Batch </w:t>
      </w:r>
      <w:r>
        <w:t xml:space="preserve">Processing </w:t>
      </w:r>
      <w:r w:rsidRPr="00492D5C">
        <w:t>Report</w:t>
      </w:r>
      <w:bookmarkEnd w:id="431"/>
    </w:p>
    <w:p w14:paraId="4EF93DC2"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AC32520" w14:textId="77777777" w:rsidR="00501A6E" w:rsidRDefault="00501A6E" w:rsidP="00DC321C">
      <w:pPr>
        <w:pStyle w:val="ListParagraph"/>
        <w:numPr>
          <w:ilvl w:val="0"/>
          <w:numId w:val="47"/>
        </w:numPr>
        <w:spacing w:before="0" w:after="200" w:line="276" w:lineRule="auto"/>
        <w:contextualSpacing/>
      </w:pPr>
      <w:r>
        <w:t>The batch report is in Excel (xls) format.</w:t>
      </w:r>
    </w:p>
    <w:p w14:paraId="3B741ACF" w14:textId="77777777" w:rsidR="00501A6E" w:rsidRPr="00492D5C" w:rsidRDefault="00501A6E" w:rsidP="00501A6E">
      <w:pPr>
        <w:pStyle w:val="Heading3"/>
      </w:pPr>
      <w:bookmarkStart w:id="432" w:name="_Toc512843321"/>
      <w:r w:rsidRPr="00492D5C">
        <w:t>Reverse Batch Report</w:t>
      </w:r>
      <w:bookmarkEnd w:id="432"/>
    </w:p>
    <w:p w14:paraId="70355D66"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4A4D08F7" w14:textId="77777777" w:rsidR="00C844B3" w:rsidRDefault="00501A6E" w:rsidP="00DC321C">
      <w:pPr>
        <w:pStyle w:val="ListParagraph"/>
        <w:numPr>
          <w:ilvl w:val="0"/>
          <w:numId w:val="48"/>
        </w:numPr>
        <w:spacing w:before="0" w:after="200" w:line="276" w:lineRule="auto"/>
        <w:contextualSpacing/>
      </w:pPr>
      <w:r>
        <w:t>The reverse batch report is in Excel (xls) format.</w:t>
      </w:r>
    </w:p>
    <w:p w14:paraId="085DCFC3" w14:textId="77777777" w:rsidR="00C844B3" w:rsidRDefault="00C844B3">
      <w:pPr>
        <w:spacing w:before="0" w:after="0"/>
        <w:rPr>
          <w:szCs w:val="24"/>
        </w:rPr>
      </w:pPr>
      <w:r>
        <w:br w:type="page"/>
      </w:r>
    </w:p>
    <w:p w14:paraId="11F83220" w14:textId="77777777" w:rsidR="00501A6E" w:rsidRDefault="00C21C22" w:rsidP="00501A6E">
      <w:pPr>
        <w:pStyle w:val="Heading3"/>
      </w:pPr>
      <w:bookmarkStart w:id="433" w:name="_Toc512843322"/>
      <w:r>
        <w:lastRenderedPageBreak/>
        <w:t xml:space="preserve">Response Files for </w:t>
      </w:r>
      <w:r w:rsidR="00501A6E">
        <w:t>Reverse Batch</w:t>
      </w:r>
      <w:bookmarkEnd w:id="433"/>
      <w:r w:rsidR="00501A6E">
        <w:t xml:space="preserve"> </w:t>
      </w:r>
    </w:p>
    <w:p w14:paraId="79A7B7A2" w14:textId="77777777"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323CC307" w14:textId="77777777"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012C313" w14:textId="77777777"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04ED4DEE" w14:textId="77777777" w:rsidTr="00B375EA">
        <w:tc>
          <w:tcPr>
            <w:tcW w:w="1559" w:type="dxa"/>
            <w:tcBorders>
              <w:top w:val="single" w:sz="4" w:space="0" w:color="808080"/>
              <w:bottom w:val="single" w:sz="2" w:space="0" w:color="808080"/>
            </w:tcBorders>
            <w:shd w:val="clear" w:color="auto" w:fill="E0E0E0"/>
          </w:tcPr>
          <w:p w14:paraId="4AD2A072" w14:textId="77777777"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D620883"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1A44C7B2" w14:textId="77777777" w:rsidTr="00B375EA">
        <w:tc>
          <w:tcPr>
            <w:tcW w:w="1559" w:type="dxa"/>
            <w:tcBorders>
              <w:top w:val="single" w:sz="2" w:space="0" w:color="808080"/>
              <w:bottom w:val="single" w:sz="2" w:space="0" w:color="808080"/>
            </w:tcBorders>
          </w:tcPr>
          <w:p w14:paraId="1ED349C0" w14:textId="77777777"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2AC11D9F"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D9A328E"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2F924A9A" w14:textId="77777777"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4F55F78A" w14:textId="77777777" w:rsidTr="00B375EA">
        <w:tc>
          <w:tcPr>
            <w:tcW w:w="1559" w:type="dxa"/>
            <w:tcBorders>
              <w:top w:val="single" w:sz="2" w:space="0" w:color="808080"/>
            </w:tcBorders>
          </w:tcPr>
          <w:p w14:paraId="5BADB1A8" w14:textId="77777777"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31856A80" w14:textId="77777777" w:rsidR="00B375EA" w:rsidRDefault="00B375EA" w:rsidP="008F3A56">
            <w:pPr>
              <w:pStyle w:val="TableText"/>
              <w:rPr>
                <w:sz w:val="20"/>
                <w:szCs w:val="20"/>
                <w:lang w:eastAsia="en-NZ"/>
              </w:rPr>
            </w:pPr>
            <w:r>
              <w:rPr>
                <w:sz w:val="20"/>
                <w:szCs w:val="20"/>
                <w:lang w:eastAsia="en-NZ"/>
              </w:rPr>
              <w:t>This section will be included if:</w:t>
            </w:r>
          </w:p>
          <w:p w14:paraId="66537CA0" w14:textId="7777777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2BE0F4F2"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7021B430"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580A9231"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8974C47" w14:textId="77777777"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7356D9">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3006485E" w14:textId="77777777"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7356D9">
        <w:t>8</w:t>
      </w:r>
      <w:r w:rsidR="00D6401D">
        <w:fldChar w:fldCharType="end"/>
      </w:r>
      <w:r>
        <w:t xml:space="preserve"> – What is in the Output Files?</w:t>
      </w:r>
      <w:r w:rsidR="002D7BF9">
        <w:t>”</w:t>
      </w:r>
      <w:r>
        <w:t xml:space="preserve"> for details of the fields contained in the above records.</w:t>
      </w:r>
    </w:p>
    <w:p w14:paraId="7C1312D0" w14:textId="77777777" w:rsidR="00C844B3" w:rsidRDefault="00C844B3">
      <w:pPr>
        <w:spacing w:before="0" w:after="0"/>
      </w:pPr>
      <w:r>
        <w:br w:type="page"/>
      </w:r>
    </w:p>
    <w:p w14:paraId="02C5BF82" w14:textId="77777777" w:rsidR="00726EF2" w:rsidRPr="0039118A" w:rsidRDefault="005504CC" w:rsidP="00726EF2">
      <w:pPr>
        <w:pStyle w:val="Heading2"/>
      </w:pPr>
      <w:bookmarkStart w:id="434" w:name="_Toc512843323"/>
      <w:r w:rsidRPr="0039118A">
        <w:lastRenderedPageBreak/>
        <w:t>Batch</w:t>
      </w:r>
      <w:r w:rsidR="00726EF2" w:rsidRPr="0039118A">
        <w:t xml:space="preserve"> definition</w:t>
      </w:r>
      <w:bookmarkEnd w:id="434"/>
    </w:p>
    <w:p w14:paraId="7750A122" w14:textId="77777777"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a</w:t>
      </w:r>
      <w:r w:rsidR="00290505" w:rsidRPr="0039118A">
        <w:rPr>
          <w:rFonts w:cs="Arial"/>
          <w:color w:val="000000"/>
          <w:szCs w:val="20"/>
          <w:lang w:eastAsia="en-NZ"/>
        </w:rPr>
        <w:t xml:space="preserve"> number of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6B429D6C" w14:textId="77777777" w:rsidR="005504CC" w:rsidRPr="0039118A" w:rsidRDefault="005504CC" w:rsidP="005504CC">
      <w:pPr>
        <w:autoSpaceDE w:val="0"/>
        <w:autoSpaceDN w:val="0"/>
        <w:adjustRightInd w:val="0"/>
        <w:spacing w:before="0" w:after="0"/>
        <w:rPr>
          <w:rFonts w:cs="Arial"/>
          <w:color w:val="000000"/>
          <w:szCs w:val="20"/>
          <w:lang w:eastAsia="en-NZ"/>
        </w:rPr>
      </w:pPr>
    </w:p>
    <w:p w14:paraId="759E23C1" w14:textId="77777777"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r w:rsidR="00A73C98" w:rsidRPr="00A73C98">
        <w:rPr>
          <w:rFonts w:cs="Arial"/>
          <w:color w:val="000000"/>
          <w:szCs w:val="20"/>
          <w:lang w:eastAsia="en-NZ"/>
        </w:rPr>
        <w:t>Ministry of Health</w:t>
      </w:r>
      <w:r w:rsidR="00A73C98" w:rsidRPr="0039118A">
        <w:rPr>
          <w:rFonts w:cs="Arial"/>
          <w:color w:val="000000"/>
          <w:szCs w:val="20"/>
          <w:lang w:eastAsia="en-NZ"/>
        </w:rPr>
        <w:t xml:space="preserve"> </w:t>
      </w:r>
      <w:r w:rsidRPr="0039118A">
        <w:rPr>
          <w:rFonts w:cs="Arial"/>
          <w:color w:val="000000"/>
          <w:szCs w:val="20"/>
          <w:lang w:eastAsia="en-NZ"/>
        </w:rPr>
        <w:t>Data Administrators.</w:t>
      </w:r>
    </w:p>
    <w:p w14:paraId="4ECE9621" w14:textId="77777777" w:rsidR="005504CC" w:rsidRPr="0039118A" w:rsidRDefault="005504CC" w:rsidP="005504CC">
      <w:pPr>
        <w:pStyle w:val="BodyText"/>
      </w:pPr>
    </w:p>
    <w:p w14:paraId="666242EF" w14:textId="77777777" w:rsidR="005504CC" w:rsidRPr="0039118A" w:rsidRDefault="00CF6672" w:rsidP="005504CC">
      <w:pPr>
        <w:pStyle w:val="BodyText"/>
      </w:pPr>
      <w:r>
        <w:rPr>
          <w:noProof/>
          <w:lang w:eastAsia="en-NZ"/>
        </w:rPr>
        <w:drawing>
          <wp:inline distT="0" distB="0" distL="0" distR="0" wp14:anchorId="22A987A1" wp14:editId="5CC4F837">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62AEA795" w14:textId="77777777" w:rsidR="002044D9" w:rsidRDefault="002044D9" w:rsidP="002044D9">
      <w:bookmarkStart w:id="435" w:name="BKM_29DC4AC2_4FB4_4D24_975C_096A6B35CB5D"/>
      <w:bookmarkEnd w:id="435"/>
      <w:r w:rsidRPr="0039118A">
        <w:t xml:space="preserve">Refer to </w:t>
      </w:r>
      <w:r w:rsidR="002D7BF9">
        <w:t>s</w:t>
      </w:r>
      <w:r w:rsidRPr="0039118A">
        <w:t xml:space="preserve">ection </w:t>
      </w:r>
      <w:r w:rsidR="002D7BF9">
        <w:t>“11.1.1 – Batch”</w:t>
      </w:r>
      <w:r w:rsidRPr="0039118A">
        <w:t xml:space="preserve"> for the definition of the batch data elements.</w:t>
      </w:r>
    </w:p>
    <w:p w14:paraId="615FFA62" w14:textId="77777777" w:rsidR="00C33996" w:rsidRPr="00C33996" w:rsidRDefault="00C33996" w:rsidP="002044D9">
      <w:pPr>
        <w:rPr>
          <w:b/>
        </w:rPr>
      </w:pPr>
      <w:r w:rsidRPr="00C33996">
        <w:rPr>
          <w:b/>
        </w:rPr>
        <w:t>Validation</w:t>
      </w:r>
    </w:p>
    <w:p w14:paraId="3A157A16" w14:textId="77777777" w:rsidR="00580FCF" w:rsidRPr="0039118A" w:rsidRDefault="00580FCF" w:rsidP="002044D9">
      <w:r>
        <w:t xml:space="preserve">For batch integrity checking rules refer to the group of rules </w:t>
      </w:r>
      <w:proofErr w:type="gramStart"/>
      <w:r>
        <w:rPr>
          <w:i/>
          <w:iCs/>
          <w:color w:val="000000"/>
        </w:rPr>
        <w:t>What</w:t>
      </w:r>
      <w:proofErr w:type="gramEnd"/>
      <w:r>
        <w:rPr>
          <w:i/>
          <w:iCs/>
          <w:color w:val="000000"/>
        </w:rPr>
        <w:t xml:space="preserve"> is a valid batch?</w:t>
      </w:r>
      <w:r>
        <w:t xml:space="preserve"> </w:t>
      </w:r>
      <w:proofErr w:type="gramStart"/>
      <w:r>
        <w:t>in</w:t>
      </w:r>
      <w:proofErr w:type="gramEnd"/>
      <w:r>
        <w:t xml:space="preserve">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64F97AD4" w14:textId="77777777" w:rsidR="00726EF2" w:rsidRPr="0039118A" w:rsidRDefault="00726EF2" w:rsidP="006B4D95">
      <w:pPr>
        <w:pStyle w:val="Heading3"/>
      </w:pPr>
      <w:bookmarkStart w:id="436" w:name="_Toc392657695"/>
      <w:bookmarkStart w:id="437" w:name="_Toc512843324"/>
      <w:r w:rsidRPr="0039118A">
        <w:t>File Name</w:t>
      </w:r>
      <w:bookmarkEnd w:id="436"/>
      <w:r w:rsidR="00CC71F6">
        <w:t>s</w:t>
      </w:r>
      <w:bookmarkEnd w:id="437"/>
    </w:p>
    <w:p w14:paraId="51E9F2E0" w14:textId="77777777" w:rsidR="00CC71F6" w:rsidRDefault="00CC71F6" w:rsidP="00EB6D35">
      <w:pPr>
        <w:pStyle w:val="Heading4"/>
      </w:pPr>
      <w:r>
        <w:t>Batch</w:t>
      </w:r>
    </w:p>
    <w:p w14:paraId="17176FBE" w14:textId="77777777"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792682DE" w14:textId="77777777"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55777D5A" w14:textId="77777777" w:rsidR="00726EF2" w:rsidRPr="0039118A" w:rsidRDefault="00F319C4" w:rsidP="00726EF2">
      <w:pPr>
        <w:rPr>
          <w:b/>
        </w:rPr>
      </w:pPr>
      <w:r w:rsidRPr="0039118A">
        <w:rPr>
          <w:b/>
        </w:rPr>
        <w:t>Example:</w:t>
      </w:r>
    </w:p>
    <w:p w14:paraId="6410C587" w14:textId="77777777"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7276B218" w14:textId="77777777"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proofErr w:type="gramStart"/>
      <w:r w:rsidRPr="00E12B93">
        <w:rPr>
          <w:rFonts w:cs="Arial"/>
          <w:i/>
          <w:szCs w:val="20"/>
        </w:rPr>
        <w:t>What</w:t>
      </w:r>
      <w:proofErr w:type="gramEnd"/>
      <w:r w:rsidRPr="00E12B93">
        <w:rPr>
          <w:rFonts w:cs="Arial"/>
          <w:i/>
          <w:szCs w:val="20"/>
        </w:rPr>
        <w:t xml:space="preserve"> is a valid batch filename?</w:t>
      </w:r>
      <w:r>
        <w:rPr>
          <w:rFonts w:cs="Arial"/>
          <w:szCs w:val="20"/>
        </w:rPr>
        <w:t xml:space="preserve"> </w:t>
      </w:r>
      <w:proofErr w:type="gramStart"/>
      <w:r>
        <w:rPr>
          <w:rFonts w:cs="Arial"/>
          <w:szCs w:val="20"/>
        </w:rPr>
        <w:t>in</w:t>
      </w:r>
      <w:proofErr w:type="gramEnd"/>
      <w:r>
        <w:rPr>
          <w:rFonts w:cs="Arial"/>
          <w:szCs w:val="20"/>
        </w:rPr>
        <w:t xml:space="preserve">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4E9B2BB1" w14:textId="77777777" w:rsidR="00E174D9" w:rsidRPr="0039118A" w:rsidRDefault="00E174D9" w:rsidP="00F57171">
      <w:pPr>
        <w:pStyle w:val="ListParagraph"/>
        <w:ind w:left="360"/>
        <w:rPr>
          <w:rFonts w:cs="Arial"/>
          <w:szCs w:val="20"/>
        </w:rPr>
      </w:pPr>
    </w:p>
    <w:p w14:paraId="31E81193" w14:textId="77777777" w:rsidR="00CC71F6" w:rsidRDefault="00CC71F6" w:rsidP="00EB6D35">
      <w:pPr>
        <w:pStyle w:val="Heading4"/>
      </w:pPr>
      <w:r>
        <w:t>Response</w:t>
      </w:r>
    </w:p>
    <w:p w14:paraId="2EF6F9F0" w14:textId="77777777"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53DF353E" w14:textId="77777777"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350A692F" w14:textId="77777777" w:rsidR="00F319C4" w:rsidRPr="0039118A" w:rsidRDefault="00F319C4" w:rsidP="00F319C4">
      <w:pPr>
        <w:rPr>
          <w:b/>
        </w:rPr>
      </w:pPr>
      <w:r w:rsidRPr="0039118A">
        <w:rPr>
          <w:b/>
        </w:rPr>
        <w:t>Example:</w:t>
      </w:r>
    </w:p>
    <w:p w14:paraId="6B720BDC" w14:textId="77777777"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13DE452" w14:textId="77777777" w:rsidR="00CC71F6" w:rsidRDefault="00CC71F6" w:rsidP="00F57171">
      <w:pPr>
        <w:pStyle w:val="ListParagraph"/>
        <w:ind w:left="360"/>
        <w:rPr>
          <w:rFonts w:cs="Arial"/>
          <w:szCs w:val="20"/>
        </w:rPr>
      </w:pPr>
    </w:p>
    <w:p w14:paraId="0E6CD8C3" w14:textId="77777777"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00C46272" w14:textId="77777777"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09016C56" w14:textId="77777777" w:rsidR="00CC71F6" w:rsidRPr="0039118A" w:rsidRDefault="00CC71F6" w:rsidP="00CC71F6">
      <w:pPr>
        <w:rPr>
          <w:b/>
        </w:rPr>
      </w:pPr>
      <w:r w:rsidRPr="0039118A">
        <w:rPr>
          <w:b/>
        </w:rPr>
        <w:t>Example:</w:t>
      </w:r>
    </w:p>
    <w:p w14:paraId="16A5C635" w14:textId="77777777" w:rsidR="00CC71F6" w:rsidRDefault="00CC71F6" w:rsidP="00CC71F6">
      <w:pPr>
        <w:pStyle w:val="ListParagraph"/>
        <w:ind w:left="360"/>
        <w:rPr>
          <w:rFonts w:cs="Arial"/>
          <w:szCs w:val="20"/>
        </w:rPr>
      </w:pPr>
      <w:r w:rsidRPr="0039118A">
        <w:rPr>
          <w:rFonts w:cs="Arial"/>
          <w:szCs w:val="20"/>
        </w:rPr>
        <w:lastRenderedPageBreak/>
        <w:t>RESP_G00036-D_2014-07-01T102305_0000000001_NPF_PROD_</w:t>
      </w:r>
      <w:r w:rsidR="00D60F84">
        <w:rPr>
          <w:rFonts w:cs="Arial"/>
          <w:szCs w:val="20"/>
        </w:rPr>
        <w:t>3</w:t>
      </w:r>
      <w:r w:rsidRPr="0039118A">
        <w:rPr>
          <w:rFonts w:cs="Arial"/>
          <w:szCs w:val="20"/>
        </w:rPr>
        <w:t>.0.</w:t>
      </w:r>
      <w:r w:rsidR="00D820C4">
        <w:rPr>
          <w:rFonts w:cs="Arial"/>
          <w:szCs w:val="20"/>
        </w:rPr>
        <w:t>xml</w:t>
      </w:r>
    </w:p>
    <w:p w14:paraId="70B1AF9D" w14:textId="77777777" w:rsidR="00CC71F6" w:rsidRDefault="00CC71F6" w:rsidP="00F57171">
      <w:pPr>
        <w:pStyle w:val="ListParagraph"/>
        <w:ind w:left="360"/>
        <w:rPr>
          <w:rFonts w:cs="Arial"/>
          <w:szCs w:val="20"/>
        </w:rPr>
      </w:pPr>
    </w:p>
    <w:p w14:paraId="6BAAFFBF" w14:textId="77777777" w:rsidR="00CC71F6" w:rsidRDefault="00CC71F6" w:rsidP="00EB6D35">
      <w:pPr>
        <w:pStyle w:val="Heading4"/>
      </w:pPr>
      <w:r>
        <w:t>Reversal</w:t>
      </w:r>
    </w:p>
    <w:p w14:paraId="1A224597"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2FD4676E"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290BBEF" w14:textId="77777777" w:rsidR="00B375EA" w:rsidRPr="0039118A" w:rsidRDefault="00B375EA" w:rsidP="00B375EA">
      <w:pPr>
        <w:rPr>
          <w:b/>
        </w:rPr>
      </w:pPr>
      <w:r w:rsidRPr="0039118A">
        <w:rPr>
          <w:b/>
        </w:rPr>
        <w:t>Example:</w:t>
      </w:r>
    </w:p>
    <w:p w14:paraId="0586728E" w14:textId="77777777"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11E563F1" w14:textId="77777777" w:rsidR="005504CC" w:rsidRPr="0039118A" w:rsidRDefault="005504CC">
      <w:pPr>
        <w:spacing w:before="0" w:after="0"/>
        <w:rPr>
          <w:b/>
          <w:sz w:val="24"/>
        </w:rPr>
      </w:pPr>
      <w:bookmarkStart w:id="438" w:name="_Ref374968552"/>
      <w:bookmarkStart w:id="439" w:name="_Toc392657696"/>
      <w:r w:rsidRPr="0039118A">
        <w:br w:type="page"/>
      </w:r>
    </w:p>
    <w:p w14:paraId="2837E16B" w14:textId="77777777" w:rsidR="005504CC" w:rsidRPr="0039118A" w:rsidRDefault="00B3598C" w:rsidP="005504CC">
      <w:pPr>
        <w:pStyle w:val="Heading2"/>
      </w:pPr>
      <w:bookmarkStart w:id="440" w:name="_Toc512843325"/>
      <w:r w:rsidRPr="0039118A">
        <w:lastRenderedPageBreak/>
        <w:t>Data</w:t>
      </w:r>
      <w:r w:rsidR="00A836AA">
        <w:t>/Summary</w:t>
      </w:r>
      <w:r w:rsidRPr="0039118A">
        <w:t xml:space="preserve"> f</w:t>
      </w:r>
      <w:r w:rsidR="005504CC" w:rsidRPr="0039118A">
        <w:t>ile definition</w:t>
      </w:r>
      <w:bookmarkEnd w:id="440"/>
    </w:p>
    <w:p w14:paraId="02CF9E67" w14:textId="77777777"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r w:rsidRPr="00A73C98">
        <w:rPr>
          <w:rFonts w:cs="Arial"/>
          <w:color w:val="000000"/>
          <w:szCs w:val="20"/>
          <w:lang w:eastAsia="en-NZ"/>
        </w:rPr>
        <w:t>Ministry of Health</w:t>
      </w:r>
      <w:r w:rsidRPr="0039118A">
        <w:rPr>
          <w:rFonts w:cs="Arial"/>
          <w:color w:val="000000"/>
          <w:szCs w:val="20"/>
          <w:lang w:eastAsia="en-NZ"/>
        </w:rPr>
        <w:t xml:space="preserve"> Data Administrators.</w:t>
      </w:r>
    </w:p>
    <w:p w14:paraId="71FC8D0D" w14:textId="77777777" w:rsidR="005D726C" w:rsidRPr="0039118A" w:rsidRDefault="005D726C" w:rsidP="005504CC">
      <w:pPr>
        <w:autoSpaceDE w:val="0"/>
        <w:autoSpaceDN w:val="0"/>
        <w:adjustRightInd w:val="0"/>
        <w:spacing w:before="0" w:after="0"/>
        <w:rPr>
          <w:rFonts w:cs="Arial"/>
          <w:color w:val="000000"/>
          <w:szCs w:val="20"/>
          <w:lang w:eastAsia="en-NZ"/>
        </w:rPr>
      </w:pPr>
    </w:p>
    <w:p w14:paraId="00BC13B1" w14:textId="77777777"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4A4C25B9" w14:textId="77777777" w:rsidR="00422428" w:rsidRPr="0039118A" w:rsidRDefault="00422428" w:rsidP="005504CC">
      <w:pPr>
        <w:autoSpaceDE w:val="0"/>
        <w:autoSpaceDN w:val="0"/>
        <w:adjustRightInd w:val="0"/>
        <w:spacing w:before="0" w:after="0"/>
        <w:rPr>
          <w:rFonts w:cs="Arial"/>
          <w:szCs w:val="20"/>
          <w:lang w:val="en-AU" w:eastAsia="en-NZ"/>
        </w:rPr>
      </w:pPr>
    </w:p>
    <w:p w14:paraId="664FFB6E" w14:textId="77777777" w:rsidR="005504CC" w:rsidRPr="0039118A" w:rsidRDefault="00CF6672" w:rsidP="005504CC">
      <w:pPr>
        <w:pStyle w:val="BodyText"/>
      </w:pPr>
      <w:r>
        <w:rPr>
          <w:noProof/>
          <w:lang w:eastAsia="en-NZ"/>
        </w:rPr>
        <w:drawing>
          <wp:inline distT="0" distB="0" distL="0" distR="0" wp14:anchorId="0B732FD3" wp14:editId="5CFE5CF6">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56D8C5F" w14:textId="77777777" w:rsidR="002044D9" w:rsidRPr="0039118A" w:rsidRDefault="002044D9" w:rsidP="002044D9"/>
    <w:p w14:paraId="76AED114" w14:textId="77777777"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2B97F1CA" w14:textId="77777777" w:rsidR="00C33996" w:rsidRDefault="00C33996" w:rsidP="00580FCF"/>
    <w:p w14:paraId="7F23A03B" w14:textId="77777777" w:rsidR="00C33996" w:rsidRPr="00C33996" w:rsidRDefault="00C33996" w:rsidP="00580FCF">
      <w:pPr>
        <w:rPr>
          <w:b/>
        </w:rPr>
      </w:pPr>
      <w:r w:rsidRPr="00C33996">
        <w:rPr>
          <w:b/>
        </w:rPr>
        <w:t>Validation</w:t>
      </w:r>
    </w:p>
    <w:p w14:paraId="14C6ED13" w14:textId="77777777" w:rsidR="00580FCF" w:rsidRPr="0039118A" w:rsidRDefault="00580FCF" w:rsidP="00580FCF">
      <w:r>
        <w:t xml:space="preserve">For integrity checking rules refer to the group of rules </w:t>
      </w:r>
      <w:proofErr w:type="gramStart"/>
      <w:r>
        <w:rPr>
          <w:i/>
          <w:iCs/>
          <w:color w:val="000000"/>
        </w:rPr>
        <w:t>What</w:t>
      </w:r>
      <w:proofErr w:type="gramEnd"/>
      <w:r>
        <w:rPr>
          <w:i/>
          <w:iCs/>
          <w:color w:val="000000"/>
        </w:rPr>
        <w:t xml:space="preserve"> is a valid </w:t>
      </w:r>
      <w:r w:rsidR="00CF5DC7">
        <w:rPr>
          <w:i/>
          <w:iCs/>
          <w:color w:val="000000"/>
        </w:rPr>
        <w:t xml:space="preserve">data </w:t>
      </w:r>
      <w:r>
        <w:rPr>
          <w:i/>
          <w:iCs/>
          <w:color w:val="000000"/>
        </w:rPr>
        <w:t>file?</w:t>
      </w:r>
      <w:r w:rsidR="00A836AA">
        <w:rPr>
          <w:i/>
          <w:iCs/>
          <w:color w:val="000000"/>
        </w:rPr>
        <w:t xml:space="preserve"> </w:t>
      </w:r>
      <w:proofErr w:type="gramStart"/>
      <w:r w:rsidR="00A836AA" w:rsidRPr="00443284">
        <w:rPr>
          <w:iCs/>
          <w:color w:val="000000"/>
        </w:rPr>
        <w:t>and</w:t>
      </w:r>
      <w:proofErr w:type="gramEnd"/>
      <w:r w:rsidR="00A836AA">
        <w:rPr>
          <w:i/>
          <w:iCs/>
          <w:color w:val="000000"/>
        </w:rPr>
        <w:t xml:space="preserve"> What is a </w:t>
      </w:r>
      <w:r w:rsidR="00CF5DC7">
        <w:rPr>
          <w:i/>
          <w:iCs/>
          <w:color w:val="000000"/>
        </w:rPr>
        <w:t xml:space="preserve">valid </w:t>
      </w:r>
      <w:r w:rsidR="00A836AA">
        <w:rPr>
          <w:i/>
          <w:iCs/>
          <w:color w:val="000000"/>
        </w:rPr>
        <w:t>summary file?</w:t>
      </w:r>
      <w:r>
        <w:t xml:space="preserve"> </w:t>
      </w:r>
      <w:proofErr w:type="gramStart"/>
      <w:r>
        <w:t>in</w:t>
      </w:r>
      <w:proofErr w:type="gramEnd"/>
      <w:r>
        <w:t xml:space="preserve"> the attached </w:t>
      </w:r>
      <w:r w:rsidR="002647AF">
        <w:t>Business Rules Catalogue (</w:t>
      </w:r>
      <w:r w:rsidR="00DD538D">
        <w:t>17 - Appendix D: Business Rules and Error Messages</w:t>
      </w:r>
      <w:r w:rsidR="00DD538D" w:rsidDel="00DD538D">
        <w:t xml:space="preserve"> </w:t>
      </w:r>
      <w:r w:rsidR="002647AF">
        <w:t>)</w:t>
      </w:r>
      <w:r>
        <w:t>.</w:t>
      </w:r>
    </w:p>
    <w:p w14:paraId="2E81AC46" w14:textId="77777777" w:rsidR="00726EF2" w:rsidRPr="0039118A" w:rsidRDefault="00331047" w:rsidP="00726EF2">
      <w:pPr>
        <w:pStyle w:val="Heading3"/>
      </w:pPr>
      <w:bookmarkStart w:id="441" w:name="_Toc411324832"/>
      <w:bookmarkStart w:id="442" w:name="_Toc411348253"/>
      <w:bookmarkStart w:id="443" w:name="BKM_FA0A9D79_4715_43D7_B05C_3283F88E2922"/>
      <w:bookmarkStart w:id="444" w:name="_Toc512843326"/>
      <w:bookmarkEnd w:id="441"/>
      <w:bookmarkEnd w:id="442"/>
      <w:bookmarkEnd w:id="443"/>
      <w:r w:rsidRPr="0039118A">
        <w:t>Data</w:t>
      </w:r>
      <w:r w:rsidR="00A836AA">
        <w:t>/Summary</w:t>
      </w:r>
      <w:r w:rsidR="00726EF2" w:rsidRPr="0039118A">
        <w:t xml:space="preserve"> File Name</w:t>
      </w:r>
      <w:bookmarkEnd w:id="438"/>
      <w:bookmarkEnd w:id="439"/>
      <w:bookmarkEnd w:id="444"/>
    </w:p>
    <w:p w14:paraId="3FBAC003" w14:textId="77777777"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7A6510F9" w14:textId="777777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12491127" w14:textId="77777777" w:rsidR="000075E4" w:rsidRPr="0039118A" w:rsidRDefault="00F319C4" w:rsidP="000075E4">
      <w:pPr>
        <w:rPr>
          <w:rFonts w:cs="Arial"/>
          <w:b/>
          <w:szCs w:val="20"/>
        </w:rPr>
      </w:pPr>
      <w:r w:rsidRPr="0039118A">
        <w:rPr>
          <w:rFonts w:cs="Arial"/>
          <w:b/>
          <w:szCs w:val="20"/>
        </w:rPr>
        <w:t>Examples:</w:t>
      </w:r>
    </w:p>
    <w:p w14:paraId="1823BFD7"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2E835733"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7FB50CED" w14:textId="77777777"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5FBDD249" w14:textId="77777777"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proofErr w:type="gramStart"/>
      <w:r w:rsidRPr="008C12CC">
        <w:rPr>
          <w:rFonts w:cs="Arial"/>
          <w:i/>
          <w:szCs w:val="20"/>
        </w:rPr>
        <w:t>What</w:t>
      </w:r>
      <w:proofErr w:type="gramEnd"/>
      <w:r w:rsidRPr="008C12CC">
        <w:rPr>
          <w:rFonts w:cs="Arial"/>
          <w:i/>
          <w:szCs w:val="20"/>
        </w:rPr>
        <w:t xml:space="preserve"> is a valid </w:t>
      </w:r>
      <w:r w:rsidR="00484809">
        <w:rPr>
          <w:rFonts w:cs="Arial"/>
          <w:i/>
          <w:szCs w:val="20"/>
        </w:rPr>
        <w:t xml:space="preserve">data/summary </w:t>
      </w:r>
      <w:r w:rsidRPr="008C12CC">
        <w:rPr>
          <w:rFonts w:cs="Arial"/>
          <w:i/>
          <w:szCs w:val="20"/>
        </w:rPr>
        <w:t>filename?</w:t>
      </w:r>
      <w:r>
        <w:rPr>
          <w:rFonts w:cs="Arial"/>
          <w:szCs w:val="20"/>
        </w:rPr>
        <w:t xml:space="preserve"> </w:t>
      </w:r>
      <w:proofErr w:type="gramStart"/>
      <w:r>
        <w:rPr>
          <w:rFonts w:cs="Arial"/>
          <w:szCs w:val="20"/>
        </w:rPr>
        <w:t>in</w:t>
      </w:r>
      <w:proofErr w:type="gramEnd"/>
      <w:r>
        <w:rPr>
          <w:rFonts w:cs="Arial"/>
          <w:szCs w:val="20"/>
        </w:rPr>
        <w:t xml:space="preserve">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103933D5" w14:textId="77777777" w:rsidR="00F57171" w:rsidRPr="0039118A" w:rsidRDefault="00471CA3" w:rsidP="00F57171">
      <w:pPr>
        <w:pStyle w:val="Heading3"/>
      </w:pPr>
      <w:bookmarkStart w:id="445" w:name="_Toc411324834"/>
      <w:bookmarkStart w:id="446" w:name="_Toc411348255"/>
      <w:bookmarkStart w:id="447" w:name="_Toc512843327"/>
      <w:bookmarkEnd w:id="445"/>
      <w:bookmarkEnd w:id="446"/>
      <w:r>
        <w:t xml:space="preserve">Processing </w:t>
      </w:r>
      <w:r w:rsidR="00DC3C1F">
        <w:t xml:space="preserve">Data </w:t>
      </w:r>
      <w:r w:rsidR="00F57171" w:rsidRPr="0039118A">
        <w:t>Response File</w:t>
      </w:r>
      <w:r w:rsidR="006B4D95" w:rsidRPr="0039118A">
        <w:t xml:space="preserve"> Name</w:t>
      </w:r>
      <w:bookmarkEnd w:id="447"/>
    </w:p>
    <w:p w14:paraId="7D8628C6" w14:textId="7777777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1ED72F30" w14:textId="77777777"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03A16A2" w14:textId="77777777" w:rsidR="00F57171" w:rsidRPr="0039118A" w:rsidRDefault="00F57171" w:rsidP="00F57171">
      <w:pPr>
        <w:rPr>
          <w:rFonts w:cs="Arial"/>
          <w:b/>
          <w:szCs w:val="20"/>
        </w:rPr>
      </w:pPr>
      <w:r w:rsidRPr="0039118A">
        <w:rPr>
          <w:rFonts w:cs="Arial"/>
          <w:b/>
          <w:szCs w:val="20"/>
        </w:rPr>
        <w:t>Examples:</w:t>
      </w:r>
    </w:p>
    <w:p w14:paraId="0F8328A9"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35BB8CC6"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714564D" w14:textId="77777777" w:rsidR="00471CA3" w:rsidRPr="0039118A" w:rsidRDefault="00471CA3" w:rsidP="00471CA3">
      <w:pPr>
        <w:pStyle w:val="Heading3"/>
      </w:pPr>
      <w:bookmarkStart w:id="448" w:name="_Toc411324836"/>
      <w:bookmarkStart w:id="449" w:name="_Toc411348257"/>
      <w:bookmarkStart w:id="450" w:name="_Toc512843328"/>
      <w:bookmarkEnd w:id="448"/>
      <w:bookmarkEnd w:id="449"/>
      <w:r>
        <w:lastRenderedPageBreak/>
        <w:t xml:space="preserve">Reversal </w:t>
      </w:r>
      <w:r w:rsidRPr="0039118A">
        <w:t xml:space="preserve">Response </w:t>
      </w:r>
      <w:r w:rsidR="00A41834">
        <w:t xml:space="preserve">Data </w:t>
      </w:r>
      <w:r w:rsidRPr="0039118A">
        <w:t>File Name</w:t>
      </w:r>
      <w:bookmarkEnd w:id="450"/>
    </w:p>
    <w:p w14:paraId="623FC806" w14:textId="77777777"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43E9785A" w14:textId="7777777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6EBAFD4B" w14:textId="77777777" w:rsidR="00471CA3" w:rsidRPr="0039118A" w:rsidRDefault="00471CA3" w:rsidP="00471CA3">
      <w:pPr>
        <w:rPr>
          <w:rFonts w:cs="Arial"/>
          <w:b/>
          <w:szCs w:val="20"/>
        </w:rPr>
      </w:pPr>
      <w:r w:rsidRPr="0039118A">
        <w:rPr>
          <w:rFonts w:cs="Arial"/>
          <w:b/>
          <w:szCs w:val="20"/>
        </w:rPr>
        <w:t>Examples:</w:t>
      </w:r>
    </w:p>
    <w:p w14:paraId="169415F8"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4A1B77FA"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1AD68418" w14:textId="77777777" w:rsidR="00A109CC" w:rsidRPr="0039118A" w:rsidRDefault="00A109CC" w:rsidP="00A109CC">
      <w:pPr>
        <w:pStyle w:val="Heading2"/>
      </w:pPr>
      <w:bookmarkStart w:id="451" w:name="_Toc512843329"/>
      <w:r>
        <w:t>Report</w:t>
      </w:r>
      <w:r w:rsidRPr="0039118A">
        <w:t xml:space="preserve"> file definition</w:t>
      </w:r>
      <w:bookmarkEnd w:id="451"/>
    </w:p>
    <w:p w14:paraId="32965121" w14:textId="77777777" w:rsidR="00F57171" w:rsidRPr="0039118A" w:rsidRDefault="00F57171" w:rsidP="00F57171">
      <w:pPr>
        <w:pStyle w:val="Heading3"/>
      </w:pPr>
      <w:bookmarkStart w:id="452" w:name="_Toc512843330"/>
      <w:r w:rsidRPr="0039118A">
        <w:t xml:space="preserve">Batch </w:t>
      </w:r>
      <w:r w:rsidR="00FB3B9C">
        <w:t xml:space="preserve">Pre-processing and Processing </w:t>
      </w:r>
      <w:r w:rsidRPr="0039118A">
        <w:t>Report</w:t>
      </w:r>
      <w:r w:rsidR="006B4D95" w:rsidRPr="0039118A">
        <w:t xml:space="preserve"> File Name</w:t>
      </w:r>
      <w:bookmarkEnd w:id="452"/>
    </w:p>
    <w:p w14:paraId="4BB3329C" w14:textId="77777777"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34A9596C" w14:textId="77777777"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Version&gt;&gt;.xls</w:t>
      </w:r>
    </w:p>
    <w:p w14:paraId="5FD85A66" w14:textId="77777777" w:rsidR="00A64D82" w:rsidRPr="0039118A" w:rsidRDefault="00A64D82" w:rsidP="00A64D82">
      <w:pPr>
        <w:rPr>
          <w:b/>
        </w:rPr>
      </w:pPr>
      <w:r w:rsidRPr="0039118A">
        <w:rPr>
          <w:b/>
        </w:rPr>
        <w:t>Example:</w:t>
      </w:r>
    </w:p>
    <w:p w14:paraId="0A10F6EA" w14:textId="77777777"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47DD2C26" w14:textId="77777777" w:rsidR="00C20CB0" w:rsidRPr="00B467F3" w:rsidRDefault="00C20CB0" w:rsidP="00C20CB0">
      <w:pPr>
        <w:pStyle w:val="Heading3"/>
      </w:pPr>
      <w:bookmarkStart w:id="453" w:name="_Toc512843331"/>
      <w:r w:rsidRPr="00B467F3">
        <w:t>Reverse Batch Report File Name</w:t>
      </w:r>
      <w:bookmarkEnd w:id="453"/>
    </w:p>
    <w:p w14:paraId="0AF3900A" w14:textId="77777777" w:rsidR="00C20CB0" w:rsidRDefault="00471CA3" w:rsidP="005F6A7D">
      <w:pPr>
        <w:pStyle w:val="CommentText"/>
      </w:pPr>
      <w:r>
        <w:t>The report file name is the same as for the input batch that was reversed with a prefix of ‘RPT_REV’. It is in the following format:</w:t>
      </w:r>
    </w:p>
    <w:p w14:paraId="3CE98821" w14:textId="77777777"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Version&gt;&gt;.xls</w:t>
      </w:r>
    </w:p>
    <w:p w14:paraId="6618322D" w14:textId="77777777" w:rsidR="00CB33CC" w:rsidRPr="0039118A" w:rsidRDefault="00CB33CC" w:rsidP="003A24BD">
      <w:pPr>
        <w:rPr>
          <w:b/>
          <w:sz w:val="28"/>
          <w:szCs w:val="28"/>
        </w:rPr>
      </w:pPr>
      <w:bookmarkStart w:id="454" w:name="_Toc378925941"/>
      <w:bookmarkStart w:id="455" w:name="_Toc373925410"/>
      <w:bookmarkStart w:id="456" w:name="_Toc373937205"/>
      <w:bookmarkStart w:id="457" w:name="_Toc374018984"/>
      <w:bookmarkStart w:id="458" w:name="_Toc374355867"/>
      <w:bookmarkStart w:id="459" w:name="_Toc373925413"/>
      <w:bookmarkStart w:id="460" w:name="_Toc373937208"/>
      <w:bookmarkStart w:id="461" w:name="_Toc374018987"/>
      <w:bookmarkStart w:id="462" w:name="_Toc374355870"/>
      <w:bookmarkStart w:id="463" w:name="_Toc372273445"/>
      <w:bookmarkEnd w:id="454"/>
      <w:bookmarkEnd w:id="455"/>
      <w:bookmarkEnd w:id="456"/>
      <w:bookmarkEnd w:id="457"/>
      <w:bookmarkEnd w:id="458"/>
      <w:bookmarkEnd w:id="459"/>
      <w:bookmarkEnd w:id="460"/>
      <w:bookmarkEnd w:id="461"/>
      <w:bookmarkEnd w:id="462"/>
      <w:r w:rsidRPr="0039118A">
        <w:br w:type="page"/>
      </w:r>
    </w:p>
    <w:p w14:paraId="4949E088" w14:textId="77777777" w:rsidR="00EA402B" w:rsidRPr="0039118A" w:rsidRDefault="00965CD2" w:rsidP="008E2E54">
      <w:pPr>
        <w:pStyle w:val="Heading1"/>
      </w:pPr>
      <w:bookmarkStart w:id="464" w:name="_What_is_in"/>
      <w:bookmarkStart w:id="465" w:name="_Ref412560247"/>
      <w:bookmarkStart w:id="466" w:name="_Ref412560275"/>
      <w:bookmarkStart w:id="467" w:name="_Toc512843332"/>
      <w:bookmarkEnd w:id="463"/>
      <w:bookmarkEnd w:id="464"/>
      <w:r w:rsidRPr="0039118A">
        <w:lastRenderedPageBreak/>
        <w:t xml:space="preserve">What is in the </w:t>
      </w:r>
      <w:r w:rsidR="008A772D">
        <w:t>D</w:t>
      </w:r>
      <w:r w:rsidR="003211D4" w:rsidRPr="0039118A">
        <w:t xml:space="preserve">ata </w:t>
      </w:r>
      <w:r w:rsidR="008A772D">
        <w:t>F</w:t>
      </w:r>
      <w:r w:rsidRPr="0039118A">
        <w:t>ile?</w:t>
      </w:r>
      <w:bookmarkEnd w:id="465"/>
      <w:bookmarkEnd w:id="466"/>
      <w:bookmarkEnd w:id="467"/>
    </w:p>
    <w:p w14:paraId="3237A8BC" w14:textId="77777777"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1C50FA48" w14:textId="77777777"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699E68A8" w14:textId="77777777"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7D21E053" w14:textId="77777777"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7A7D48E" w14:textId="77777777"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C91FD91" w14:textId="77777777" w:rsidR="00E15ECB" w:rsidRPr="0039118A" w:rsidRDefault="00E15ECB" w:rsidP="007930FD">
      <w:pPr>
        <w:pStyle w:val="Heading2"/>
      </w:pPr>
      <w:bookmarkStart w:id="468" w:name="_Toc512843333"/>
      <w:r w:rsidRPr="0039118A">
        <w:t>Header</w:t>
      </w:r>
      <w:bookmarkEnd w:id="468"/>
    </w:p>
    <w:p w14:paraId="27B95D13" w14:textId="77777777" w:rsidR="00C20CB0" w:rsidRDefault="00304981" w:rsidP="00304981">
      <w:r w:rsidRPr="0039118A">
        <w:t>The figure below shows the data elements that make up the Header Dataset.</w:t>
      </w:r>
      <w:r w:rsidR="00EC36C3" w:rsidRPr="0039118A">
        <w:t xml:space="preserve"> </w:t>
      </w:r>
    </w:p>
    <w:p w14:paraId="0D345AA0" w14:textId="77777777"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7356D9">
        <w:t>10</w:t>
      </w:r>
      <w:r w:rsidR="00432BDD">
        <w:fldChar w:fldCharType="end"/>
      </w:r>
      <w:r w:rsidR="00432BDD" w:rsidRPr="0039118A">
        <w:t xml:space="preserve"> </w:t>
      </w:r>
      <w:r w:rsidRPr="0039118A">
        <w:t>Data Element Definitions.</w:t>
      </w:r>
    </w:p>
    <w:p w14:paraId="2C8572DC" w14:textId="77777777" w:rsidR="00EC36C3" w:rsidRPr="0039118A" w:rsidRDefault="00EC36C3" w:rsidP="00304981"/>
    <w:p w14:paraId="16942762" w14:textId="77777777" w:rsidR="00304981" w:rsidRPr="0039118A" w:rsidRDefault="00CF6672" w:rsidP="00304981">
      <w:pPr>
        <w:jc w:val="center"/>
      </w:pPr>
      <w:r>
        <w:rPr>
          <w:noProof/>
          <w:lang w:eastAsia="en-NZ"/>
        </w:rPr>
        <w:drawing>
          <wp:inline distT="0" distB="0" distL="0" distR="0" wp14:anchorId="254122C2" wp14:editId="4EDF3AB3">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4CB79CB0" w14:textId="77777777" w:rsidR="003D5F00" w:rsidRPr="0039118A" w:rsidRDefault="003D5F00">
      <w:pPr>
        <w:spacing w:before="0" w:after="0"/>
        <w:rPr>
          <w:b/>
          <w:sz w:val="24"/>
        </w:rPr>
      </w:pPr>
      <w:r w:rsidRPr="0039118A">
        <w:br w:type="page"/>
      </w:r>
    </w:p>
    <w:p w14:paraId="3B02EDB8" w14:textId="77777777" w:rsidR="007930FD" w:rsidRDefault="007930FD" w:rsidP="007930FD">
      <w:pPr>
        <w:pStyle w:val="Heading2"/>
      </w:pPr>
      <w:bookmarkStart w:id="469" w:name="_Toc512843334"/>
      <w:r w:rsidRPr="0039118A">
        <w:lastRenderedPageBreak/>
        <w:t>Referral</w:t>
      </w:r>
      <w:r w:rsidR="006E474F" w:rsidRPr="0039118A">
        <w:t xml:space="preserve"> </w:t>
      </w:r>
      <w:r w:rsidR="003D5F00" w:rsidRPr="0039118A">
        <w:t>Dataset</w:t>
      </w:r>
      <w:r w:rsidR="006D7864">
        <w:t>s</w:t>
      </w:r>
      <w:r w:rsidR="002D6E53">
        <w:t xml:space="preserve"> for Add and Update</w:t>
      </w:r>
      <w:bookmarkEnd w:id="469"/>
    </w:p>
    <w:p w14:paraId="7A668741" w14:textId="77777777" w:rsidR="006D7864" w:rsidRDefault="006D7864" w:rsidP="006D7864">
      <w:pPr>
        <w:pStyle w:val="Heading3"/>
      </w:pPr>
      <w:bookmarkStart w:id="470" w:name="_Toc512843335"/>
      <w:r>
        <w:t>Overview</w:t>
      </w:r>
      <w:bookmarkEnd w:id="470"/>
    </w:p>
    <w:p w14:paraId="4A5FB988" w14:textId="77777777" w:rsidR="00C55E49" w:rsidRDefault="00C55E49" w:rsidP="006D7864">
      <w:r>
        <w:t xml:space="preserve">Diagnosis information may accompany a referral. </w:t>
      </w:r>
    </w:p>
    <w:p w14:paraId="555D660E" w14:textId="77777777"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7B210425" w14:textId="77777777" w:rsidR="00B4610D" w:rsidRDefault="006D7864" w:rsidP="003D5F00">
      <w:pPr>
        <w:pStyle w:val="Heading3"/>
      </w:pPr>
      <w:bookmarkStart w:id="471" w:name="_Toc512843336"/>
      <w:r>
        <w:t>Referral Dataset</w:t>
      </w:r>
      <w:bookmarkEnd w:id="471"/>
    </w:p>
    <w:p w14:paraId="3CA8F036" w14:textId="77777777"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38140955" w14:textId="77777777"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73B6C0D1" w14:textId="77777777"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451001F2" w14:textId="77777777"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22769AC" w14:textId="77777777" w:rsidR="003D5F00" w:rsidRPr="0039118A" w:rsidRDefault="003D5F00" w:rsidP="003D5F00">
      <w:pPr>
        <w:pStyle w:val="BodyText"/>
      </w:pPr>
    </w:p>
    <w:p w14:paraId="0D0DAD46" w14:textId="77777777" w:rsidR="00B70B3F" w:rsidRDefault="00991295" w:rsidP="00A94C21">
      <w:pPr>
        <w:pStyle w:val="BodyText"/>
        <w:ind w:left="0"/>
      </w:pPr>
      <w:r>
        <w:rPr>
          <w:noProof/>
          <w:sz w:val="0"/>
          <w:szCs w:val="0"/>
          <w:lang w:eastAsia="en-NZ"/>
        </w:rPr>
        <w:lastRenderedPageBreak/>
        <w:drawing>
          <wp:inline distT="0" distB="0" distL="0" distR="0" wp14:anchorId="64DBD724" wp14:editId="60D9726B">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47"/>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60BD1C56" w14:textId="77777777" w:rsidR="006D7864" w:rsidRPr="006D7864" w:rsidRDefault="006D7864" w:rsidP="006D7864">
      <w:pPr>
        <w:pStyle w:val="Heading3"/>
      </w:pPr>
      <w:bookmarkStart w:id="472" w:name="_Toc512843337"/>
      <w:r>
        <w:lastRenderedPageBreak/>
        <w:t>Referral Diagnosis Dataset</w:t>
      </w:r>
      <w:bookmarkEnd w:id="472"/>
    </w:p>
    <w:p w14:paraId="51F4FB23" w14:textId="77777777" w:rsidR="006D7864" w:rsidRDefault="006D7864" w:rsidP="006D7864">
      <w:r w:rsidRPr="0039118A">
        <w:t xml:space="preserve">The figure below shows the data elements that make up the Referral </w:t>
      </w:r>
      <w:r>
        <w:t xml:space="preserve">Diagnosis </w:t>
      </w:r>
      <w:r w:rsidRPr="0039118A">
        <w:t xml:space="preserve">Dataset. </w:t>
      </w:r>
    </w:p>
    <w:p w14:paraId="3E535D22" w14:textId="77777777"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1F28BF04" w14:textId="77777777"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7934B1E0" w14:textId="77777777" w:rsidR="00DA6AF7" w:rsidRDefault="00DA6AF7" w:rsidP="00DA6AF7">
      <w:pPr>
        <w:pStyle w:val="ListParagraph"/>
        <w:numPr>
          <w:ilvl w:val="0"/>
          <w:numId w:val="23"/>
        </w:numPr>
        <w:rPr>
          <w:rFonts w:cs="Arial"/>
          <w:szCs w:val="20"/>
        </w:rPr>
      </w:pPr>
      <w:r w:rsidRPr="00BE4079">
        <w:rPr>
          <w:rFonts w:cs="Arial"/>
          <w:szCs w:val="20"/>
        </w:rPr>
        <w:t>A Referral Diagnosis must be provided when there is a confirmed diagnosis of cancer at the point of referral (Defined Suspicion of Cancer is "10 - The patient has a confirmed diagnosis of cancer") and the Referred From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7598CBC4" w14:textId="77777777"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01CE25E7" w14:textId="77777777" w:rsidR="00D151BF" w:rsidRPr="00DA6AF7" w:rsidRDefault="00D151BF" w:rsidP="00DA6AF7">
      <w:pPr>
        <w:ind w:left="360"/>
        <w:rPr>
          <w:rFonts w:cs="Arial"/>
          <w:szCs w:val="20"/>
        </w:rPr>
      </w:pPr>
    </w:p>
    <w:p w14:paraId="5C90C098" w14:textId="77777777"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38397178" w14:textId="77777777" w:rsidR="00067BEE" w:rsidRPr="00462EA2" w:rsidRDefault="00991295" w:rsidP="00991295">
      <w:pPr>
        <w:pStyle w:val="BodyText"/>
        <w:ind w:left="0"/>
      </w:pPr>
      <w:r>
        <w:rPr>
          <w:noProof/>
          <w:sz w:val="0"/>
          <w:szCs w:val="0"/>
          <w:lang w:eastAsia="en-NZ"/>
        </w:rPr>
        <w:drawing>
          <wp:inline distT="0" distB="0" distL="0" distR="0" wp14:anchorId="110753C2" wp14:editId="6124E7A1">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48"/>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0EC2E8CE" w14:textId="77777777" w:rsidR="006D7864" w:rsidRPr="0039118A" w:rsidRDefault="006D7864" w:rsidP="006D7864">
      <w:pPr>
        <w:pStyle w:val="BodyText"/>
        <w:ind w:left="0"/>
        <w:jc w:val="center"/>
      </w:pPr>
    </w:p>
    <w:p w14:paraId="6669E300" w14:textId="77777777" w:rsidR="003B468E" w:rsidRPr="0039118A" w:rsidRDefault="003B468E">
      <w:pPr>
        <w:spacing w:before="0" w:after="0"/>
        <w:rPr>
          <w:b/>
          <w:sz w:val="24"/>
        </w:rPr>
      </w:pPr>
      <w:r w:rsidRPr="0039118A">
        <w:br w:type="page"/>
      </w:r>
    </w:p>
    <w:p w14:paraId="073671BD" w14:textId="77777777" w:rsidR="00F07B5E" w:rsidRDefault="00F07B5E" w:rsidP="007930FD">
      <w:pPr>
        <w:pStyle w:val="Heading2"/>
      </w:pPr>
      <w:bookmarkStart w:id="473" w:name="_Toc512843338"/>
      <w:r>
        <w:lastRenderedPageBreak/>
        <w:t xml:space="preserve">Prioritisation Dataset </w:t>
      </w:r>
      <w:r w:rsidR="002D6E53">
        <w:t>for Add and Update</w:t>
      </w:r>
      <w:bookmarkEnd w:id="473"/>
    </w:p>
    <w:p w14:paraId="4EB60101" w14:textId="77777777"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467750D0" w14:textId="77777777" w:rsidTr="001B20FD">
        <w:tc>
          <w:tcPr>
            <w:tcW w:w="9287" w:type="dxa"/>
          </w:tcPr>
          <w:p w14:paraId="375156AF" w14:textId="77777777" w:rsidR="001B20FD" w:rsidRDefault="001B20FD" w:rsidP="00324AB3">
            <w:r w:rsidRPr="001A0AC6">
              <w:t>Note: If the patient is re-prioritised a new Prioritisation Dataset must be submitted (as distinct from an update to an existing Prioritisation activity).</w:t>
            </w:r>
          </w:p>
        </w:tc>
      </w:tr>
    </w:tbl>
    <w:p w14:paraId="6A642236" w14:textId="77777777" w:rsidR="00496254" w:rsidRDefault="00496254" w:rsidP="00496254">
      <w:r>
        <w:t>Performance reports will be dependent on receipt of this activity</w:t>
      </w:r>
    </w:p>
    <w:p w14:paraId="1E816BFA" w14:textId="77777777"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6618210C" w14:textId="777777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46B8B149" w14:textId="77777777"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67614E3" w14:textId="77777777"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6B0C1A5C" w14:textId="77777777"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A5C29B7" w14:textId="77777777"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CB939B5" w14:textId="77777777"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78E7A1A1"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69308543" w14:textId="044CFA6A"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5E001731" w14:textId="182F764C" w:rsidR="004F4568" w:rsidRPr="006D6EC4" w:rsidRDefault="00B84C8C" w:rsidP="006D6EC4">
      <w:pPr>
        <w:spacing w:line="240" w:lineRule="atLeast"/>
        <w:rPr>
          <w:color w:val="000000"/>
        </w:rPr>
      </w:pPr>
      <w:r w:rsidRPr="00B84C8C">
        <w:rPr>
          <w:noProof/>
          <w:lang w:eastAsia="en-NZ"/>
        </w:rPr>
        <w:drawing>
          <wp:inline distT="0" distB="0" distL="0" distR="0" wp14:anchorId="5FD7077E" wp14:editId="4384F036">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7FD3115B" w14:textId="77777777"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F4DDFD8" w14:textId="77777777" w:rsidR="00ED66B8" w:rsidRPr="0039118A" w:rsidRDefault="00ED66B8" w:rsidP="003B468E"/>
    <w:p w14:paraId="49915130" w14:textId="77777777" w:rsidR="00F45166" w:rsidRPr="00593F4E" w:rsidRDefault="00991295" w:rsidP="00593F4E">
      <w:r>
        <w:rPr>
          <w:noProof/>
          <w:sz w:val="0"/>
          <w:szCs w:val="0"/>
          <w:lang w:eastAsia="en-NZ"/>
        </w:rPr>
        <w:lastRenderedPageBreak/>
        <w:drawing>
          <wp:inline distT="0" distB="0" distL="0" distR="0" wp14:anchorId="67F63DF8" wp14:editId="6CB432B3">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0"/>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66E4719B" w14:textId="77777777" w:rsidR="00F45166" w:rsidRDefault="00F45166">
      <w:pPr>
        <w:spacing w:before="0" w:after="0"/>
        <w:rPr>
          <w:b/>
          <w:sz w:val="24"/>
        </w:rPr>
      </w:pPr>
      <w:r>
        <w:br w:type="page"/>
      </w:r>
    </w:p>
    <w:p w14:paraId="64E738F9" w14:textId="77777777" w:rsidR="007930FD" w:rsidRPr="0039118A" w:rsidRDefault="00E15ECB" w:rsidP="00521AF2">
      <w:pPr>
        <w:pStyle w:val="Heading2"/>
      </w:pPr>
      <w:bookmarkStart w:id="474" w:name="BKM_ABEED4FD_CC9A_4AB8_94E7_5BA84F40BCB1"/>
      <w:bookmarkStart w:id="475" w:name="_Toc512843339"/>
      <w:bookmarkEnd w:id="474"/>
      <w:r w:rsidRPr="0039118A">
        <w:lastRenderedPageBreak/>
        <w:t xml:space="preserve">Notification </w:t>
      </w:r>
      <w:r w:rsidR="002C66E9" w:rsidRPr="0039118A">
        <w:t>Dataset</w:t>
      </w:r>
      <w:r w:rsidR="002D6E53">
        <w:t xml:space="preserve"> for Add and Update</w:t>
      </w:r>
      <w:bookmarkEnd w:id="475"/>
    </w:p>
    <w:p w14:paraId="1581975B" w14:textId="77777777" w:rsidR="003D5F00" w:rsidRPr="0039118A" w:rsidRDefault="003D5F00" w:rsidP="003D5F00">
      <w:r w:rsidRPr="0039118A">
        <w:t>The figure below shows the data elements that make up the Notification Dataset.</w:t>
      </w:r>
    </w:p>
    <w:p w14:paraId="27982AF1"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13B431D3"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02E83011" w14:textId="77777777"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088A96F" w14:textId="77777777" w:rsidR="002637C5" w:rsidRPr="0039118A" w:rsidRDefault="002637C5" w:rsidP="003D5F00"/>
    <w:p w14:paraId="35D8D614" w14:textId="77777777" w:rsidR="00067BEE" w:rsidRPr="00462EA2" w:rsidRDefault="00991295" w:rsidP="00462EA2">
      <w:r>
        <w:rPr>
          <w:noProof/>
          <w:sz w:val="0"/>
          <w:szCs w:val="0"/>
          <w:lang w:eastAsia="en-NZ"/>
        </w:rPr>
        <w:drawing>
          <wp:inline distT="0" distB="0" distL="0" distR="0" wp14:anchorId="5809F489" wp14:editId="10F7212F">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1"/>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5A998412" w14:textId="77777777" w:rsidR="002C66E9" w:rsidRPr="0039118A" w:rsidRDefault="002C66E9">
      <w:pPr>
        <w:spacing w:before="0" w:after="0"/>
        <w:rPr>
          <w:b/>
          <w:sz w:val="24"/>
        </w:rPr>
      </w:pPr>
      <w:r w:rsidRPr="0039118A">
        <w:br w:type="page"/>
      </w:r>
    </w:p>
    <w:p w14:paraId="4E6C9954" w14:textId="77777777" w:rsidR="00E15ECB" w:rsidRPr="0039118A" w:rsidRDefault="00521AF2" w:rsidP="00E15ECB">
      <w:pPr>
        <w:pStyle w:val="Heading2"/>
      </w:pPr>
      <w:r>
        <w:lastRenderedPageBreak/>
        <w:t xml:space="preserve"> </w:t>
      </w:r>
      <w:bookmarkStart w:id="476" w:name="_Toc512843340"/>
      <w:r w:rsidR="00E15ECB" w:rsidRPr="0039118A">
        <w:t xml:space="preserve">Booking </w:t>
      </w:r>
      <w:r w:rsidR="002C66E9" w:rsidRPr="0039118A">
        <w:t>Dataset</w:t>
      </w:r>
      <w:r w:rsidR="00721C7B">
        <w:t xml:space="preserve"> for Add and Update</w:t>
      </w:r>
      <w:bookmarkEnd w:id="476"/>
    </w:p>
    <w:p w14:paraId="37430FD8" w14:textId="77777777" w:rsidR="002C66E9" w:rsidRPr="0039118A" w:rsidRDefault="002C66E9" w:rsidP="002C66E9">
      <w:r w:rsidRPr="0039118A">
        <w:t>The figure below shows the data elements that make up the Booking Dataset.</w:t>
      </w:r>
    </w:p>
    <w:p w14:paraId="22C3B3A0" w14:textId="77777777"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48CED904" w14:textId="77777777"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42684AC4"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360912A7" w14:textId="77777777" w:rsidR="00F757D3" w:rsidRPr="0039118A" w:rsidRDefault="00F757D3" w:rsidP="002C66E9"/>
    <w:p w14:paraId="151D5528" w14:textId="77777777" w:rsidR="002C66E9" w:rsidRPr="0039118A" w:rsidRDefault="00C842C5">
      <w:pPr>
        <w:spacing w:before="0" w:after="0"/>
        <w:rPr>
          <w:b/>
          <w:sz w:val="24"/>
        </w:rPr>
      </w:pPr>
      <w:r>
        <w:rPr>
          <w:noProof/>
          <w:sz w:val="0"/>
          <w:szCs w:val="0"/>
          <w:lang w:eastAsia="en-NZ"/>
        </w:rPr>
        <w:drawing>
          <wp:inline distT="0" distB="0" distL="0" distR="0" wp14:anchorId="73C0D3C0" wp14:editId="4788581F">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2"/>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215893C2" w14:textId="77777777" w:rsidR="00272E15" w:rsidRDefault="00272E15" w:rsidP="00272E15">
      <w:pPr>
        <w:pStyle w:val="Heading2"/>
      </w:pPr>
      <w:bookmarkStart w:id="477" w:name="_Toc512843341"/>
      <w:r>
        <w:lastRenderedPageBreak/>
        <w:t>Encounter Datasets</w:t>
      </w:r>
      <w:r w:rsidR="00EC5829">
        <w:t xml:space="preserve"> for Add and Update</w:t>
      </w:r>
      <w:bookmarkEnd w:id="477"/>
    </w:p>
    <w:p w14:paraId="5E29441B" w14:textId="77777777" w:rsidR="00272E15" w:rsidRDefault="00272E15" w:rsidP="00272E15">
      <w:pPr>
        <w:pStyle w:val="Heading3"/>
      </w:pPr>
      <w:bookmarkStart w:id="478" w:name="_Toc512843342"/>
      <w:r>
        <w:t>Overview</w:t>
      </w:r>
      <w:bookmarkEnd w:id="478"/>
      <w:r>
        <w:t xml:space="preserve"> </w:t>
      </w:r>
    </w:p>
    <w:p w14:paraId="70269659" w14:textId="77777777"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1362CCAC" w14:textId="77777777"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50528B2B" w14:textId="77777777" w:rsidR="00272E15" w:rsidRPr="00C85A93" w:rsidRDefault="00C85A93" w:rsidP="00272E15">
      <w:r>
        <w:t xml:space="preserve">The </w:t>
      </w:r>
      <w:r w:rsidR="00EA1D0E">
        <w:t>rules</w:t>
      </w:r>
      <w:r>
        <w:t xml:space="preserve"> for </w:t>
      </w:r>
      <w:r w:rsidR="00414D32">
        <w:t>E</w:t>
      </w:r>
      <w:r>
        <w:t>ncounters are as follows:</w:t>
      </w:r>
    </w:p>
    <w:p w14:paraId="09B1E2AA" w14:textId="77777777"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085158C5" w14:textId="77777777" w:rsidR="00D67852" w:rsidRPr="00D67852" w:rsidRDefault="00D67852" w:rsidP="00DC321C">
      <w:pPr>
        <w:pStyle w:val="ListParagraph"/>
        <w:numPr>
          <w:ilvl w:val="1"/>
          <w:numId w:val="37"/>
        </w:numPr>
        <w:spacing w:before="0" w:after="200" w:line="276" w:lineRule="auto"/>
        <w:contextualSpacing/>
        <w:rPr>
          <w:b/>
        </w:rPr>
      </w:pPr>
      <w:r>
        <w:t>Inpatient</w:t>
      </w:r>
    </w:p>
    <w:p w14:paraId="33C73C35" w14:textId="77777777" w:rsidR="00D67852" w:rsidRPr="00D67852" w:rsidRDefault="00D67852" w:rsidP="00DC321C">
      <w:pPr>
        <w:pStyle w:val="ListParagraph"/>
        <w:numPr>
          <w:ilvl w:val="1"/>
          <w:numId w:val="37"/>
        </w:numPr>
        <w:spacing w:before="0" w:after="200" w:line="276" w:lineRule="auto"/>
        <w:contextualSpacing/>
        <w:rPr>
          <w:b/>
        </w:rPr>
      </w:pPr>
      <w:r>
        <w:t>Day Patient</w:t>
      </w:r>
    </w:p>
    <w:p w14:paraId="7D5D9165" w14:textId="77777777"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099FCF39" w14:textId="77777777"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52DD772D" w14:textId="77777777"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1531DF67" w14:textId="77777777"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35543508" w14:textId="77777777" w:rsidR="00272E15" w:rsidRDefault="00E15ECB" w:rsidP="003F5618">
      <w:pPr>
        <w:pStyle w:val="Heading3"/>
      </w:pPr>
      <w:bookmarkStart w:id="479" w:name="_Toc444257105"/>
      <w:bookmarkStart w:id="480" w:name="_Toc444257560"/>
      <w:bookmarkStart w:id="481" w:name="_Toc444517610"/>
      <w:bookmarkStart w:id="482" w:name="_Toc444521143"/>
      <w:bookmarkStart w:id="483" w:name="_Toc512843343"/>
      <w:bookmarkEnd w:id="479"/>
      <w:bookmarkEnd w:id="480"/>
      <w:bookmarkEnd w:id="481"/>
      <w:bookmarkEnd w:id="482"/>
      <w:r w:rsidRPr="0039118A">
        <w:t xml:space="preserve">Encounter </w:t>
      </w:r>
      <w:r w:rsidR="002C66E9" w:rsidRPr="0039118A">
        <w:t>Dataset</w:t>
      </w:r>
      <w:bookmarkEnd w:id="483"/>
    </w:p>
    <w:p w14:paraId="7A8339BC" w14:textId="77777777"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174AEC97" w14:textId="77777777"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30632A1C" w14:textId="77777777" w:rsidR="00AC1C7B"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67533210" w14:textId="77777777" w:rsidR="00CB456D" w:rsidRPr="00CB456D" w:rsidRDefault="00CB456D" w:rsidP="00CB456D">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or Encounter Outcome cannot be added to the Collection by an Update Encounter data set and operation.</w:t>
      </w:r>
    </w:p>
    <w:p w14:paraId="7DB46AFF" w14:textId="77777777" w:rsidR="00CB456D" w:rsidRPr="00CB456D" w:rsidRDefault="00CB456D" w:rsidP="00CB456D">
      <w:pPr>
        <w:pStyle w:val="ListParagraph"/>
        <w:numPr>
          <w:ilvl w:val="0"/>
          <w:numId w:val="23"/>
        </w:numPr>
        <w:rPr>
          <w:rFonts w:cs="Arial"/>
          <w:szCs w:val="20"/>
        </w:rPr>
      </w:pPr>
      <w:r>
        <w:rPr>
          <w:rFonts w:cs="Arial"/>
          <w:szCs w:val="20"/>
        </w:rPr>
        <w:t xml:space="preserve">An Encounter Outcome, while it is optional to be provided at the same time as the Encounter, must be provided in order to ensure accurate performance reports. </w:t>
      </w:r>
    </w:p>
    <w:p w14:paraId="0D79BB04" w14:textId="77777777"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12083E08" w14:textId="759AAE9E" w:rsidR="00D151BF"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w:t>
      </w:r>
      <w:r w:rsidR="00D30AA0">
        <w:rPr>
          <w:rFonts w:cs="Arial"/>
          <w:szCs w:val="20"/>
        </w:rPr>
        <w:t>Activity. A</w:t>
      </w:r>
      <w:r w:rsidR="00D151BF">
        <w:rPr>
          <w:rFonts w:cs="Arial"/>
          <w:szCs w:val="20"/>
        </w:rPr>
        <w:t xml:space="preserve"> Diagnosis must be provided when there is a confirmed diagnosis of cancer. </w:t>
      </w:r>
    </w:p>
    <w:p w14:paraId="61406783" w14:textId="77777777"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ECFE5AD" w14:textId="77777777" w:rsidR="003F5618" w:rsidRPr="0039118A" w:rsidRDefault="003F5618" w:rsidP="003F5618">
      <w:pPr>
        <w:jc w:val="center"/>
      </w:pPr>
    </w:p>
    <w:p w14:paraId="08AB1CEE" w14:textId="77777777" w:rsidR="00067BEE" w:rsidRDefault="00A22E3C" w:rsidP="00067BEE">
      <w:r w:rsidRPr="0039118A">
        <w:br w:type="page"/>
      </w:r>
    </w:p>
    <w:p w14:paraId="27818C56" w14:textId="77777777" w:rsidR="00067BEE" w:rsidRPr="00462EA2" w:rsidRDefault="00366919" w:rsidP="00462EA2">
      <w:r>
        <w:rPr>
          <w:noProof/>
          <w:sz w:val="0"/>
          <w:szCs w:val="0"/>
          <w:lang w:eastAsia="en-NZ"/>
        </w:rPr>
        <w:lastRenderedPageBreak/>
        <w:drawing>
          <wp:inline distT="0" distB="0" distL="0" distR="0" wp14:anchorId="54A98257" wp14:editId="05FA1EB9">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3"/>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2FF189B9" w14:textId="77777777" w:rsidR="00161E56" w:rsidRDefault="00161E56">
      <w:pPr>
        <w:spacing w:before="0" w:after="0"/>
      </w:pPr>
      <w:r>
        <w:br w:type="page"/>
      </w:r>
    </w:p>
    <w:p w14:paraId="603D46D0" w14:textId="77777777" w:rsidR="00A22E3C" w:rsidRPr="0039118A" w:rsidRDefault="00A22E3C" w:rsidP="00462EA2">
      <w:pPr>
        <w:pStyle w:val="Heading3"/>
      </w:pPr>
      <w:bookmarkStart w:id="484" w:name="_Toc512843344"/>
      <w:r w:rsidRPr="0039118A">
        <w:lastRenderedPageBreak/>
        <w:t>Encounter Outcome Dataset</w:t>
      </w:r>
      <w:bookmarkEnd w:id="484"/>
    </w:p>
    <w:p w14:paraId="29D273C7" w14:textId="77777777" w:rsidR="00A22E3C" w:rsidRPr="0039118A" w:rsidRDefault="00A22E3C" w:rsidP="00A22E3C">
      <w:r w:rsidRPr="0039118A">
        <w:t>The figure below shows the data elements that make up the Encounter Activity Outcome Dataset.</w:t>
      </w:r>
    </w:p>
    <w:p w14:paraId="09B06772" w14:textId="77777777"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4F7D4533" w14:textId="77777777"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w:t>
      </w:r>
      <w:r w:rsidR="00CB456D">
        <w:rPr>
          <w:rFonts w:cs="Arial"/>
          <w:szCs w:val="20"/>
        </w:rPr>
        <w:t>Encounter</w:t>
      </w:r>
      <w:r w:rsidR="00CB456D" w:rsidRPr="0039118A">
        <w:rPr>
          <w:rFonts w:cs="Arial"/>
          <w:szCs w:val="20"/>
        </w:rPr>
        <w:t xml:space="preserve"> </w:t>
      </w:r>
      <w:r w:rsidRPr="0039118A">
        <w:rPr>
          <w:rFonts w:cs="Arial"/>
          <w:szCs w:val="20"/>
        </w:rPr>
        <w:t xml:space="preserve">via the Activity Identifier and an existing </w:t>
      </w:r>
      <w:r w:rsidR="00414D32">
        <w:rPr>
          <w:rFonts w:cs="Arial"/>
          <w:szCs w:val="20"/>
        </w:rPr>
        <w:t>R</w:t>
      </w:r>
      <w:r w:rsidRPr="0039118A">
        <w:rPr>
          <w:rFonts w:cs="Arial"/>
          <w:szCs w:val="20"/>
        </w:rPr>
        <w:t>eferral via the Referral Identifier</w:t>
      </w:r>
    </w:p>
    <w:p w14:paraId="13D485A1" w14:textId="77777777"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5B172BA2" w14:textId="77777777"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2F1BDE5" w14:textId="77777777" w:rsidR="0062248C" w:rsidRPr="0039118A" w:rsidRDefault="0062248C" w:rsidP="00A22E3C"/>
    <w:p w14:paraId="2F0EBE14" w14:textId="77777777" w:rsidR="00067BEE" w:rsidRPr="00462EA2" w:rsidRDefault="00366919" w:rsidP="00462EA2">
      <w:r>
        <w:rPr>
          <w:noProof/>
          <w:sz w:val="0"/>
          <w:szCs w:val="0"/>
          <w:lang w:eastAsia="en-NZ"/>
        </w:rPr>
        <w:drawing>
          <wp:inline distT="0" distB="0" distL="0" distR="0" wp14:anchorId="67794DE3" wp14:editId="33ADDD86">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4"/>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639ECE78" w14:textId="77777777" w:rsidR="00A22E3C" w:rsidRPr="0039118A" w:rsidRDefault="00A22E3C">
      <w:pPr>
        <w:spacing w:before="0" w:after="0"/>
        <w:rPr>
          <w:b/>
          <w:sz w:val="24"/>
        </w:rPr>
      </w:pPr>
      <w:r w:rsidRPr="0039118A">
        <w:br w:type="page"/>
      </w:r>
    </w:p>
    <w:p w14:paraId="5E63BD30" w14:textId="77777777" w:rsidR="00E15ECB" w:rsidRPr="0039118A" w:rsidRDefault="00E15ECB" w:rsidP="00E15ECB">
      <w:pPr>
        <w:pStyle w:val="Heading2"/>
      </w:pPr>
      <w:bookmarkStart w:id="485" w:name="_Toc512843345"/>
      <w:r w:rsidRPr="0039118A">
        <w:lastRenderedPageBreak/>
        <w:t xml:space="preserve">Exception </w:t>
      </w:r>
      <w:r w:rsidR="002C66E9" w:rsidRPr="0039118A">
        <w:t>Dataset</w:t>
      </w:r>
      <w:r w:rsidR="002D6E53">
        <w:t xml:space="preserve"> for Add and Update</w:t>
      </w:r>
      <w:bookmarkEnd w:id="485"/>
    </w:p>
    <w:p w14:paraId="335DD459" w14:textId="77777777" w:rsidR="002C66E9" w:rsidRPr="0039118A" w:rsidRDefault="002C66E9" w:rsidP="002C66E9">
      <w:r w:rsidRPr="0039118A">
        <w:t>The figure below shows the data elements that make up the Exception Dataset.</w:t>
      </w:r>
    </w:p>
    <w:p w14:paraId="31A8221D" w14:textId="77777777"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1A318CD4" w14:textId="77777777"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79F44FC5" w14:textId="77777777"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2CA51F98"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5B9DAC4" w14:textId="77777777" w:rsidR="00952960" w:rsidRPr="0039118A" w:rsidRDefault="00952960" w:rsidP="002C66E9"/>
    <w:p w14:paraId="560A7528" w14:textId="77777777" w:rsidR="00067BEE" w:rsidRPr="00462EA2" w:rsidRDefault="00AE2924" w:rsidP="00462EA2">
      <w:r>
        <w:rPr>
          <w:noProof/>
          <w:sz w:val="0"/>
          <w:szCs w:val="0"/>
          <w:lang w:eastAsia="en-NZ"/>
        </w:rPr>
        <w:drawing>
          <wp:inline distT="0" distB="0" distL="0" distR="0" wp14:anchorId="30183246" wp14:editId="2B4D840B">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5"/>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6A3D6535" w14:textId="77777777" w:rsidR="002C66E9" w:rsidRPr="0039118A" w:rsidRDefault="002C66E9" w:rsidP="002C66E9"/>
    <w:p w14:paraId="50608EC0" w14:textId="77777777" w:rsidR="00E452F0" w:rsidRPr="0039118A" w:rsidRDefault="00E452F0">
      <w:pPr>
        <w:spacing w:before="0" w:after="0"/>
        <w:rPr>
          <w:b/>
          <w:sz w:val="24"/>
        </w:rPr>
      </w:pPr>
      <w:r w:rsidRPr="0039118A">
        <w:br w:type="page"/>
      </w:r>
    </w:p>
    <w:p w14:paraId="23513631" w14:textId="77777777" w:rsidR="00E15ECB" w:rsidRPr="0039118A" w:rsidRDefault="00E15ECB" w:rsidP="00E15ECB">
      <w:pPr>
        <w:pStyle w:val="Heading2"/>
      </w:pPr>
      <w:bookmarkStart w:id="486" w:name="_Toc512843346"/>
      <w:r w:rsidRPr="0039118A">
        <w:lastRenderedPageBreak/>
        <w:t xml:space="preserve">Diagnosis </w:t>
      </w:r>
      <w:r w:rsidR="00AA13C4">
        <w:t>Dataset</w:t>
      </w:r>
      <w:r w:rsidR="00765E2A">
        <w:t xml:space="preserve"> for Add and Update</w:t>
      </w:r>
      <w:bookmarkEnd w:id="486"/>
    </w:p>
    <w:p w14:paraId="7D98B27D" w14:textId="77777777" w:rsidR="005264B2" w:rsidRPr="0039118A" w:rsidRDefault="005264B2" w:rsidP="005264B2">
      <w:r w:rsidRPr="0039118A">
        <w:t>The figure below shows the data elements that make up the Diagnosis Dataset.</w:t>
      </w:r>
    </w:p>
    <w:p w14:paraId="66046A8E" w14:textId="7777777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278C13F" w14:textId="77777777"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7D9A6ACB" w14:textId="77777777"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27FFF6F1" w14:textId="77777777"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1B14582" w14:textId="77777777" w:rsidR="009105AC" w:rsidRPr="0039118A" w:rsidRDefault="009105AC" w:rsidP="005264B2"/>
    <w:p w14:paraId="28C44A6B" w14:textId="77777777" w:rsidR="00067BEE" w:rsidRPr="00462EA2" w:rsidRDefault="00AE2924" w:rsidP="00462EA2">
      <w:r>
        <w:rPr>
          <w:noProof/>
          <w:sz w:val="0"/>
          <w:szCs w:val="0"/>
          <w:lang w:eastAsia="en-NZ"/>
        </w:rPr>
        <w:drawing>
          <wp:inline distT="0" distB="0" distL="0" distR="0" wp14:anchorId="57CF60F4" wp14:editId="49C74B01">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6"/>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D67BB93" w14:textId="77777777" w:rsidR="009E6568" w:rsidRDefault="009E6568">
      <w:pPr>
        <w:spacing w:before="0" w:after="0"/>
        <w:rPr>
          <w:b/>
          <w:sz w:val="24"/>
        </w:rPr>
      </w:pPr>
      <w:r>
        <w:br w:type="page"/>
      </w:r>
    </w:p>
    <w:p w14:paraId="5F939B91" w14:textId="77777777" w:rsidR="00AA13C4" w:rsidRDefault="00AA13C4" w:rsidP="007930FD">
      <w:pPr>
        <w:pStyle w:val="Heading2"/>
      </w:pPr>
      <w:bookmarkStart w:id="487" w:name="_Toc512843347"/>
      <w:r>
        <w:lastRenderedPageBreak/>
        <w:t>Remove Datasets</w:t>
      </w:r>
      <w:bookmarkEnd w:id="487"/>
    </w:p>
    <w:p w14:paraId="3CC3E71D" w14:textId="77777777" w:rsidR="00AA13C4" w:rsidRDefault="00B4610D" w:rsidP="00AA13C4">
      <w:r>
        <w:t>Remove datasets are used to remove records from the Collection.</w:t>
      </w:r>
    </w:p>
    <w:p w14:paraId="42860A6B" w14:textId="77777777" w:rsidR="009E6568" w:rsidRDefault="009E6568" w:rsidP="00AA13C4">
      <w:r w:rsidRPr="0039118A">
        <w:t>The figure</w:t>
      </w:r>
      <w:r>
        <w:t>s</w:t>
      </w:r>
      <w:r w:rsidRPr="0039118A">
        <w:t xml:space="preserve"> below show the data elements that make up the </w:t>
      </w:r>
      <w:r>
        <w:t>Remove d</w:t>
      </w:r>
      <w:r w:rsidRPr="0039118A">
        <w:t>ataset</w:t>
      </w:r>
      <w:r>
        <w:t>s</w:t>
      </w:r>
    </w:p>
    <w:p w14:paraId="2B4A7E45" w14:textId="77777777"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63DAD6E9" w14:textId="77777777" w:rsidR="00BD286B" w:rsidRPr="0039118A" w:rsidRDefault="00BD286B" w:rsidP="006D75A6">
      <w:pPr>
        <w:pStyle w:val="Heading3"/>
      </w:pPr>
      <w:bookmarkStart w:id="488" w:name="_Toc512843348"/>
      <w:r>
        <w:t>Remove Activity</w:t>
      </w:r>
      <w:bookmarkEnd w:id="488"/>
    </w:p>
    <w:p w14:paraId="5D738B2C" w14:textId="77777777" w:rsidR="00BD286B" w:rsidRDefault="00BD286B" w:rsidP="006D75A6">
      <w:pPr>
        <w:pStyle w:val="BodyText"/>
        <w:ind w:left="0"/>
        <w:jc w:val="both"/>
      </w:pPr>
      <w:r>
        <w:rPr>
          <w:noProof/>
          <w:lang w:eastAsia="en-NZ"/>
        </w:rPr>
        <w:drawing>
          <wp:inline distT="0" distB="0" distL="0" distR="0" wp14:anchorId="7D954172" wp14:editId="61FCBBAE">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34AF11B8" w14:textId="77777777" w:rsidR="00BD286B" w:rsidRPr="006D75A6" w:rsidRDefault="00BD286B" w:rsidP="006D75A6">
      <w:pPr>
        <w:pStyle w:val="Heading3"/>
      </w:pPr>
      <w:bookmarkStart w:id="489" w:name="_Toc512843349"/>
      <w:r w:rsidRPr="006D75A6">
        <w:t>Remove Activity Outcome Dataset</w:t>
      </w:r>
      <w:bookmarkEnd w:id="489"/>
    </w:p>
    <w:p w14:paraId="3B47878D" w14:textId="77777777" w:rsidR="00BD286B" w:rsidRPr="006D75A6" w:rsidRDefault="00BD286B" w:rsidP="006D75A6">
      <w:r>
        <w:rPr>
          <w:noProof/>
          <w:lang w:eastAsia="en-NZ"/>
        </w:rPr>
        <w:drawing>
          <wp:inline distT="0" distB="0" distL="0" distR="0" wp14:anchorId="37B8F96C" wp14:editId="4E457DB3">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4227FF8B" w14:textId="77777777" w:rsidR="00BD286B" w:rsidRPr="006D75A6" w:rsidRDefault="00BD286B" w:rsidP="006D75A6">
      <w:pPr>
        <w:pStyle w:val="Heading3"/>
      </w:pPr>
      <w:bookmarkStart w:id="490" w:name="_Toc512843350"/>
      <w:r w:rsidRPr="006D75A6">
        <w:t>Remove Decision Outcome Dataset</w:t>
      </w:r>
      <w:bookmarkEnd w:id="490"/>
    </w:p>
    <w:p w14:paraId="138350BD" w14:textId="77777777" w:rsidR="00BD286B" w:rsidRDefault="00BD286B" w:rsidP="006D75A6">
      <w:pPr>
        <w:rPr>
          <w:szCs w:val="20"/>
          <w:lang w:val="en-AU"/>
        </w:rPr>
      </w:pPr>
      <w:r>
        <w:rPr>
          <w:noProof/>
          <w:lang w:eastAsia="en-NZ"/>
        </w:rPr>
        <w:drawing>
          <wp:inline distT="0" distB="0" distL="0" distR="0" wp14:anchorId="5AF41138" wp14:editId="60457F5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2FBD22F3" w14:textId="77777777" w:rsidR="00BD286B" w:rsidRPr="006D75A6" w:rsidRDefault="00BD286B" w:rsidP="006D75A6">
      <w:pPr>
        <w:pStyle w:val="Heading3"/>
      </w:pPr>
      <w:bookmarkStart w:id="491" w:name="_Toc512843351"/>
      <w:r w:rsidRPr="006D75A6">
        <w:t>NPF Remove Referral Dataset</w:t>
      </w:r>
      <w:bookmarkEnd w:id="491"/>
    </w:p>
    <w:p w14:paraId="05F29847" w14:textId="77777777" w:rsidR="00BD286B" w:rsidRDefault="00BD286B" w:rsidP="006D75A6">
      <w:pPr>
        <w:rPr>
          <w:szCs w:val="20"/>
          <w:lang w:val="en-AU"/>
        </w:rPr>
      </w:pPr>
      <w:r>
        <w:rPr>
          <w:noProof/>
          <w:lang w:eastAsia="en-NZ"/>
        </w:rPr>
        <w:drawing>
          <wp:inline distT="0" distB="0" distL="0" distR="0" wp14:anchorId="6532F8F5" wp14:editId="6F85AC5D">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6C880A8" w14:textId="77777777" w:rsidR="00BD286B" w:rsidRPr="006D75A6" w:rsidRDefault="00BD286B" w:rsidP="006D75A6">
      <w:pPr>
        <w:pStyle w:val="Heading3"/>
      </w:pPr>
      <w:bookmarkStart w:id="492" w:name="BKM_F681B7DB_120E_4302_9AD6_7B7C60BA4E9D"/>
      <w:bookmarkStart w:id="493" w:name="_Toc512843352"/>
      <w:bookmarkEnd w:id="492"/>
      <w:r w:rsidRPr="006D75A6">
        <w:t>NPF Remove Referral Information Dataset</w:t>
      </w:r>
      <w:bookmarkEnd w:id="493"/>
    </w:p>
    <w:p w14:paraId="14FC94F6" w14:textId="77777777" w:rsidR="00BD286B" w:rsidRDefault="00BD286B" w:rsidP="006D75A6">
      <w:pPr>
        <w:rPr>
          <w:szCs w:val="20"/>
          <w:lang w:val="en-AU"/>
        </w:rPr>
      </w:pPr>
      <w:r>
        <w:rPr>
          <w:noProof/>
          <w:lang w:eastAsia="en-NZ"/>
        </w:rPr>
        <w:drawing>
          <wp:inline distT="0" distB="0" distL="0" distR="0" wp14:anchorId="7632520F" wp14:editId="03830768">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38EB525F" w14:textId="77777777" w:rsidR="007930FD" w:rsidRDefault="00991A78" w:rsidP="007930FD">
      <w:pPr>
        <w:pStyle w:val="Heading2"/>
      </w:pPr>
      <w:bookmarkStart w:id="494" w:name="_Toc512843353"/>
      <w:r>
        <w:lastRenderedPageBreak/>
        <w:t xml:space="preserve">What is in a </w:t>
      </w:r>
      <w:r w:rsidR="007930FD" w:rsidRPr="0039118A">
        <w:t>Summary</w:t>
      </w:r>
      <w:r w:rsidR="00CF6672">
        <w:t xml:space="preserve"> File</w:t>
      </w:r>
      <w:r w:rsidR="008A772D">
        <w:t>?</w:t>
      </w:r>
      <w:bookmarkEnd w:id="494"/>
    </w:p>
    <w:p w14:paraId="36C3D869" w14:textId="77777777"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1251FC14" w14:textId="77777777" w:rsidR="00991A78" w:rsidRPr="00991A78" w:rsidRDefault="00991A78" w:rsidP="00443284">
      <w:pPr>
        <w:pStyle w:val="Heading3"/>
      </w:pPr>
      <w:bookmarkStart w:id="495" w:name="_Toc512843354"/>
      <w:r w:rsidRPr="00991A78">
        <w:t>Header</w:t>
      </w:r>
      <w:bookmarkEnd w:id="495"/>
    </w:p>
    <w:p w14:paraId="6E404D20" w14:textId="77777777" w:rsidR="00991A78" w:rsidRDefault="00991A78" w:rsidP="00991A78">
      <w:r w:rsidRPr="0039118A">
        <w:t xml:space="preserve">The figure below shows the data elements that make up the Header Dataset. </w:t>
      </w:r>
    </w:p>
    <w:p w14:paraId="33DBB7DE" w14:textId="77777777"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0F298137" w14:textId="77777777" w:rsidR="00991A78" w:rsidRPr="0039118A" w:rsidRDefault="00991A78" w:rsidP="00991A78"/>
    <w:p w14:paraId="464ECBFC" w14:textId="77777777" w:rsidR="00991A78" w:rsidRPr="0039118A" w:rsidRDefault="00991A78" w:rsidP="00991A78">
      <w:pPr>
        <w:jc w:val="center"/>
      </w:pPr>
      <w:r>
        <w:rPr>
          <w:noProof/>
          <w:lang w:eastAsia="en-NZ"/>
        </w:rPr>
        <w:drawing>
          <wp:inline distT="0" distB="0" distL="0" distR="0" wp14:anchorId="54BFE14B" wp14:editId="6032E325">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7F45471" w14:textId="77777777" w:rsidR="00991A78" w:rsidRPr="00991A78" w:rsidRDefault="00991A78" w:rsidP="00443284">
      <w:pPr>
        <w:pStyle w:val="BodyText"/>
      </w:pPr>
    </w:p>
    <w:p w14:paraId="53586158" w14:textId="77777777" w:rsidR="008A772D" w:rsidRDefault="008A772D" w:rsidP="00443284">
      <w:pPr>
        <w:pStyle w:val="Heading3"/>
      </w:pPr>
      <w:bookmarkStart w:id="496" w:name="_Toc512843355"/>
      <w:r>
        <w:t>Batch Summary Dataset</w:t>
      </w:r>
      <w:bookmarkEnd w:id="496"/>
    </w:p>
    <w:p w14:paraId="009B5533" w14:textId="77777777" w:rsidR="00C6181D" w:rsidRPr="0039118A" w:rsidRDefault="00C6181D" w:rsidP="00C6181D">
      <w:r w:rsidRPr="0039118A">
        <w:t>The figure below shows the data elements that make up the Batch Summary</w:t>
      </w:r>
      <w:r w:rsidR="008A772D">
        <w:t>Dataset</w:t>
      </w:r>
      <w:r w:rsidRPr="0039118A">
        <w:t>.</w:t>
      </w:r>
    </w:p>
    <w:p w14:paraId="62202C0A" w14:textId="77777777"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746636A" w14:textId="77777777" w:rsidR="00C6181D" w:rsidRPr="0039118A" w:rsidRDefault="00CF6672" w:rsidP="00C6181D">
      <w:pPr>
        <w:jc w:val="center"/>
      </w:pPr>
      <w:r>
        <w:rPr>
          <w:noProof/>
          <w:lang w:eastAsia="en-NZ"/>
        </w:rPr>
        <w:drawing>
          <wp:inline distT="0" distB="0" distL="0" distR="0" wp14:anchorId="1B40E7AC" wp14:editId="2404742C">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3260880A" w14:textId="77777777" w:rsidR="00FC37C4" w:rsidRPr="0039118A" w:rsidRDefault="00FC37C4">
      <w:pPr>
        <w:spacing w:before="0" w:after="0"/>
        <w:rPr>
          <w:b/>
          <w:sz w:val="36"/>
          <w:szCs w:val="36"/>
        </w:rPr>
      </w:pPr>
      <w:r w:rsidRPr="0039118A">
        <w:br w:type="page"/>
      </w:r>
    </w:p>
    <w:p w14:paraId="3C4FB9C1" w14:textId="77777777" w:rsidR="00E15ECB" w:rsidRPr="0039118A" w:rsidRDefault="00E15ECB" w:rsidP="00E15ECB">
      <w:pPr>
        <w:pStyle w:val="Heading1"/>
      </w:pPr>
      <w:bookmarkStart w:id="497" w:name="_What_is_in_1"/>
      <w:bookmarkStart w:id="498" w:name="_Ref412560301"/>
      <w:bookmarkStart w:id="499" w:name="_Ref412560334"/>
      <w:bookmarkStart w:id="500" w:name="_Ref412560380"/>
      <w:bookmarkStart w:id="501" w:name="_Ref412560383"/>
      <w:bookmarkStart w:id="502" w:name="_Ref412560453"/>
      <w:bookmarkStart w:id="503" w:name="_Ref412560782"/>
      <w:bookmarkStart w:id="504" w:name="_Toc512843356"/>
      <w:bookmarkEnd w:id="497"/>
      <w:r w:rsidRPr="0039118A">
        <w:lastRenderedPageBreak/>
        <w:t xml:space="preserve">What is in the </w:t>
      </w:r>
      <w:r w:rsidR="00944473">
        <w:t>O</w:t>
      </w:r>
      <w:r w:rsidRPr="0039118A">
        <w:t xml:space="preserve">utput </w:t>
      </w:r>
      <w:r w:rsidR="00616383">
        <w:t>f</w:t>
      </w:r>
      <w:r w:rsidRPr="0039118A">
        <w:t>iles?</w:t>
      </w:r>
      <w:bookmarkEnd w:id="498"/>
      <w:bookmarkEnd w:id="499"/>
      <w:bookmarkEnd w:id="500"/>
      <w:bookmarkEnd w:id="501"/>
      <w:bookmarkEnd w:id="502"/>
      <w:bookmarkEnd w:id="503"/>
      <w:bookmarkEnd w:id="504"/>
    </w:p>
    <w:p w14:paraId="5995FDF3" w14:textId="77777777"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6A3C2F23" w14:textId="77777777" w:rsidR="00E15ECB" w:rsidRPr="0039118A" w:rsidRDefault="00E15ECB" w:rsidP="00E15ECB">
      <w:pPr>
        <w:pStyle w:val="Heading2"/>
      </w:pPr>
      <w:bookmarkStart w:id="505" w:name="_Toc406417742"/>
      <w:bookmarkStart w:id="506" w:name="_Toc512843357"/>
      <w:bookmarkEnd w:id="505"/>
      <w:r w:rsidRPr="0039118A">
        <w:t>Overview</w:t>
      </w:r>
      <w:bookmarkEnd w:id="506"/>
    </w:p>
    <w:p w14:paraId="21E94615" w14:textId="77777777" w:rsidR="009B6BD2" w:rsidRDefault="009B6BD2" w:rsidP="00DC321C">
      <w:pPr>
        <w:pStyle w:val="ListParagraph"/>
        <w:numPr>
          <w:ilvl w:val="0"/>
          <w:numId w:val="50"/>
        </w:numPr>
        <w:spacing w:before="0" w:after="200" w:line="276" w:lineRule="auto"/>
        <w:contextualSpacing/>
      </w:pPr>
      <w:bookmarkStart w:id="507" w:name="_Toc380148308"/>
      <w:bookmarkStart w:id="508" w:name="_Toc380170615"/>
      <w:bookmarkStart w:id="509" w:name="_Toc380178090"/>
      <w:bookmarkStart w:id="510" w:name="_Toc380388259"/>
      <w:bookmarkStart w:id="511" w:name="_Toc380389237"/>
      <w:bookmarkStart w:id="512" w:name="_Toc380392562"/>
      <w:bookmarkStart w:id="513" w:name="_Toc380420674"/>
      <w:bookmarkStart w:id="514" w:name="_Toc380148365"/>
      <w:bookmarkStart w:id="515" w:name="_Toc380170672"/>
      <w:bookmarkStart w:id="516" w:name="_Toc380178147"/>
      <w:bookmarkStart w:id="517" w:name="_Toc380388316"/>
      <w:bookmarkStart w:id="518" w:name="_Toc380389294"/>
      <w:bookmarkStart w:id="519" w:name="_Toc380392619"/>
      <w:bookmarkStart w:id="520" w:name="_Toc380420731"/>
      <w:bookmarkStart w:id="521" w:name="_Toc373925485"/>
      <w:bookmarkStart w:id="522" w:name="_Toc373937280"/>
      <w:bookmarkStart w:id="523" w:name="_Toc374019059"/>
      <w:bookmarkStart w:id="524" w:name="_Toc374355944"/>
      <w:bookmarkStart w:id="525" w:name="_Toc373925486"/>
      <w:bookmarkStart w:id="526" w:name="_Toc373937281"/>
      <w:bookmarkStart w:id="527" w:name="_Toc374019060"/>
      <w:bookmarkStart w:id="528" w:name="_Toc374355945"/>
      <w:bookmarkStart w:id="529" w:name="_Toc373925487"/>
      <w:bookmarkStart w:id="530" w:name="_Toc373937282"/>
      <w:bookmarkStart w:id="531" w:name="_Toc374019061"/>
      <w:bookmarkStart w:id="532" w:name="_Toc374355946"/>
      <w:bookmarkStart w:id="533" w:name="_Toc373925488"/>
      <w:bookmarkStart w:id="534" w:name="_Toc373937283"/>
      <w:bookmarkStart w:id="535" w:name="_Toc374019062"/>
      <w:bookmarkStart w:id="536" w:name="_Toc374355947"/>
      <w:bookmarkStart w:id="537" w:name="_Toc373925491"/>
      <w:bookmarkStart w:id="538" w:name="_Toc373937286"/>
      <w:bookmarkStart w:id="539" w:name="_Toc374019065"/>
      <w:bookmarkStart w:id="540" w:name="_Toc374355950"/>
      <w:bookmarkStart w:id="541" w:name="_Toc373925497"/>
      <w:bookmarkStart w:id="542" w:name="_Toc373937292"/>
      <w:bookmarkStart w:id="543" w:name="_Toc374019071"/>
      <w:bookmarkStart w:id="544" w:name="_Toc374355956"/>
      <w:bookmarkStart w:id="545" w:name="_Toc374971332"/>
      <w:bookmarkStart w:id="546" w:name="_Toc374974928"/>
      <w:bookmarkStart w:id="547" w:name="_Toc374975066"/>
      <w:bookmarkStart w:id="548" w:name="_Ref374968197"/>
      <w:bookmarkStart w:id="549" w:name="_Ref374968283"/>
      <w:bookmarkStart w:id="550" w:name="_Toc392657729"/>
      <w:bookmarkStart w:id="551" w:name="_Toc372273470"/>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t xml:space="preserve">A batch pre-processing report and </w:t>
      </w:r>
      <w:r w:rsidR="006857C9">
        <w:t>Summary R</w:t>
      </w:r>
      <w:r>
        <w:t xml:space="preserve">esponse </w:t>
      </w:r>
      <w:r w:rsidR="006857C9">
        <w:t>F</w:t>
      </w:r>
      <w:r>
        <w:t>ile are produced if the batch was rejected</w:t>
      </w:r>
    </w:p>
    <w:p w14:paraId="0D324A7B" w14:textId="77777777"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5D6002A9" w14:textId="77777777"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4752ED27" w14:textId="77777777" w:rsidR="00B375EA" w:rsidRDefault="00B375EA" w:rsidP="003A2A06">
      <w:pPr>
        <w:pStyle w:val="Heading2"/>
      </w:pPr>
      <w:r>
        <w:t xml:space="preserve"> </w:t>
      </w:r>
      <w:bookmarkStart w:id="552" w:name="_Toc412103323"/>
      <w:bookmarkStart w:id="553" w:name="_Toc512843358"/>
      <w:r w:rsidR="006857C9">
        <w:t>Summary</w:t>
      </w:r>
      <w:r w:rsidR="00C53053">
        <w:t xml:space="preserve">/Data </w:t>
      </w:r>
      <w:r>
        <w:t>Response File</w:t>
      </w:r>
      <w:bookmarkEnd w:id="552"/>
      <w:bookmarkEnd w:id="553"/>
    </w:p>
    <w:p w14:paraId="5360D040" w14:textId="77777777"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4221458" w14:textId="77777777" w:rsidR="00B40E43" w:rsidRDefault="00ED1729" w:rsidP="006D75A6">
      <w:r>
        <w:rPr>
          <w:noProof/>
          <w:lang w:eastAsia="en-NZ"/>
        </w:rPr>
        <w:drawing>
          <wp:inline distT="0" distB="0" distL="0" distR="0" wp14:anchorId="59E988C9" wp14:editId="6F3167D3">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6A735FCA" w14:textId="77777777" w:rsidR="009B6BD2" w:rsidRPr="003C2BEA" w:rsidRDefault="009B6BD2" w:rsidP="003A2A06">
      <w:pPr>
        <w:pStyle w:val="Heading2"/>
      </w:pPr>
      <w:bookmarkStart w:id="554" w:name="_Toc512843359"/>
      <w:r>
        <w:lastRenderedPageBreak/>
        <w:t>Pre-processing</w:t>
      </w:r>
      <w:r w:rsidRPr="003C2BEA">
        <w:t xml:space="preserve"> Report</w:t>
      </w:r>
      <w:bookmarkEnd w:id="554"/>
    </w:p>
    <w:p w14:paraId="672EB0D5" w14:textId="77777777" w:rsidR="009B6BD2" w:rsidRDefault="009B6BD2" w:rsidP="009B6BD2">
      <w:r>
        <w:t xml:space="preserve">The Batch Pre-processing Report contains: </w:t>
      </w:r>
    </w:p>
    <w:p w14:paraId="0542BD2A"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C5FA94E"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2CEF0641" w14:textId="77777777"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7356D9">
        <w:t>15.1</w:t>
      </w:r>
      <w:r w:rsidR="004C6822">
        <w:fldChar w:fldCharType="end"/>
      </w:r>
      <w:r w:rsidR="00DD538D">
        <w:t xml:space="preserve"> -</w:t>
      </w:r>
      <w:r>
        <w:t xml:space="preserve"> Batch Pre-processing Report</w:t>
      </w:r>
      <w:r w:rsidR="00DD538D">
        <w:t>”</w:t>
      </w:r>
      <w:r>
        <w:t xml:space="preserve"> for a sample of the Batch Pre-processing Report.</w:t>
      </w:r>
    </w:p>
    <w:p w14:paraId="68CFBB43" w14:textId="77777777" w:rsidR="009B6BD2" w:rsidRPr="00492D5C" w:rsidRDefault="009B6BD2" w:rsidP="003A2A06">
      <w:pPr>
        <w:pStyle w:val="Heading2"/>
      </w:pPr>
      <w:bookmarkStart w:id="555" w:name="_Toc512843360"/>
      <w:r>
        <w:t xml:space="preserve">Processing </w:t>
      </w:r>
      <w:r w:rsidRPr="00492D5C">
        <w:t>Report</w:t>
      </w:r>
      <w:bookmarkEnd w:id="555"/>
    </w:p>
    <w:p w14:paraId="044FD668" w14:textId="77777777" w:rsidR="009B6BD2" w:rsidRDefault="009B6BD2" w:rsidP="009B6BD2">
      <w:r>
        <w:t xml:space="preserve">The Batch Processing Report contains: </w:t>
      </w:r>
    </w:p>
    <w:p w14:paraId="05E0F7D3"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22901B4B"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0D73C439" w14:textId="77777777" w:rsidR="009B6BD2" w:rsidRDefault="009B6BD2" w:rsidP="00DC321C">
      <w:pPr>
        <w:pStyle w:val="ListParagraph"/>
        <w:numPr>
          <w:ilvl w:val="0"/>
          <w:numId w:val="51"/>
        </w:numPr>
        <w:spacing w:before="0" w:after="200" w:line="276" w:lineRule="auto"/>
        <w:contextualSpacing/>
      </w:pPr>
      <w:r>
        <w:t>Summary totals by error/warning code.</w:t>
      </w:r>
    </w:p>
    <w:p w14:paraId="2D3B661F" w14:textId="7777777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5AC97B91" w14:textId="77777777" w:rsidR="009B6BD2" w:rsidRPr="00492D5C" w:rsidRDefault="009B6BD2" w:rsidP="003A2A06">
      <w:pPr>
        <w:pStyle w:val="Heading2"/>
      </w:pPr>
      <w:bookmarkStart w:id="556" w:name="_Toc512843361"/>
      <w:r>
        <w:t xml:space="preserve">Reversal </w:t>
      </w:r>
      <w:r w:rsidRPr="00492D5C">
        <w:t>Report</w:t>
      </w:r>
      <w:bookmarkEnd w:id="556"/>
    </w:p>
    <w:p w14:paraId="7E964E60" w14:textId="77777777" w:rsidR="009B6BD2" w:rsidRDefault="009B6BD2" w:rsidP="009B6BD2">
      <w:r>
        <w:t xml:space="preserve">The Batch Reversal Report contains: </w:t>
      </w:r>
    </w:p>
    <w:p w14:paraId="6749BDDF" w14:textId="77777777" w:rsidR="009B6BD2" w:rsidRDefault="009B6BD2" w:rsidP="00DC321C">
      <w:pPr>
        <w:pStyle w:val="ListParagraph"/>
        <w:numPr>
          <w:ilvl w:val="0"/>
          <w:numId w:val="52"/>
        </w:numPr>
        <w:spacing w:before="0" w:after="200" w:line="276" w:lineRule="auto"/>
        <w:contextualSpacing/>
      </w:pPr>
      <w:r>
        <w:t>Batch identification information</w:t>
      </w:r>
    </w:p>
    <w:p w14:paraId="1305FDBD" w14:textId="77777777"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67E3FA73"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00BEFDC" w14:textId="77777777"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54FD9BD8" w14:textId="77777777"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20508DE7" w14:textId="77777777" w:rsidR="00E33FBB" w:rsidRPr="0039118A" w:rsidRDefault="00E33FBB">
      <w:pPr>
        <w:spacing w:before="0" w:after="0"/>
        <w:rPr>
          <w:b/>
          <w:sz w:val="36"/>
          <w:szCs w:val="36"/>
        </w:rPr>
      </w:pPr>
      <w:r w:rsidRPr="0039118A">
        <w:br w:type="page"/>
      </w:r>
    </w:p>
    <w:p w14:paraId="4D60A7FD" w14:textId="77777777" w:rsidR="00053133" w:rsidRPr="0039118A" w:rsidRDefault="00D22E89" w:rsidP="008E2E54">
      <w:pPr>
        <w:pStyle w:val="Heading1"/>
      </w:pPr>
      <w:bookmarkStart w:id="557" w:name="_Toc512843362"/>
      <w:r w:rsidRPr="0039118A">
        <w:lastRenderedPageBreak/>
        <w:t>Input Record Operations</w:t>
      </w:r>
      <w:bookmarkEnd w:id="548"/>
      <w:bookmarkEnd w:id="549"/>
      <w:bookmarkEnd w:id="550"/>
      <w:bookmarkEnd w:id="557"/>
    </w:p>
    <w:p w14:paraId="10198348" w14:textId="77777777"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3DCE29FD" w14:textId="77777777" w:rsidR="004C1A90" w:rsidRPr="00B467F3" w:rsidRDefault="004C1A90" w:rsidP="004C1A90">
      <w:pPr>
        <w:pStyle w:val="Heading2"/>
      </w:pPr>
      <w:bookmarkStart w:id="558" w:name="_Toc405816954"/>
      <w:bookmarkStart w:id="559" w:name="_Toc405874122"/>
      <w:bookmarkStart w:id="560" w:name="_Toc405816956"/>
      <w:bookmarkStart w:id="561" w:name="_Toc405874124"/>
      <w:bookmarkStart w:id="562" w:name="_Toc405816957"/>
      <w:bookmarkStart w:id="563" w:name="_Toc405874125"/>
      <w:bookmarkStart w:id="564" w:name="_Toc405816958"/>
      <w:bookmarkStart w:id="565" w:name="_Toc405874126"/>
      <w:bookmarkStart w:id="566" w:name="_Toc405816959"/>
      <w:bookmarkStart w:id="567" w:name="_Toc405874127"/>
      <w:bookmarkStart w:id="568" w:name="_Toc380421468"/>
      <w:bookmarkStart w:id="569" w:name="_Toc392657730"/>
      <w:bookmarkStart w:id="570" w:name="_Toc512843363"/>
      <w:bookmarkStart w:id="571" w:name="_Toc392657731"/>
      <w:bookmarkEnd w:id="558"/>
      <w:bookmarkEnd w:id="559"/>
      <w:bookmarkEnd w:id="560"/>
      <w:bookmarkEnd w:id="561"/>
      <w:bookmarkEnd w:id="562"/>
      <w:bookmarkEnd w:id="563"/>
      <w:bookmarkEnd w:id="564"/>
      <w:bookmarkEnd w:id="565"/>
      <w:bookmarkEnd w:id="566"/>
      <w:bookmarkEnd w:id="567"/>
      <w:bookmarkEnd w:id="568"/>
      <w:r w:rsidRPr="00B467F3">
        <w:t>Operation Types</w:t>
      </w:r>
      <w:bookmarkEnd w:id="569"/>
      <w:bookmarkEnd w:id="570"/>
    </w:p>
    <w:p w14:paraId="292D97A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55203CE8"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50CD7C8D"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7630191E" w14:textId="77777777"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2E408351" w14:textId="77777777" w:rsidR="004C1A90" w:rsidRDefault="004C1A90" w:rsidP="004C1A90">
      <w:pPr>
        <w:pStyle w:val="Heading2"/>
      </w:pPr>
      <w:bookmarkStart w:id="572" w:name="_Toc512843364"/>
      <w:r>
        <w:t>Operation Rules and Validation</w:t>
      </w:r>
      <w:bookmarkEnd w:id="572"/>
    </w:p>
    <w:p w14:paraId="7BFA9828" w14:textId="77777777" w:rsidR="004C1A90" w:rsidRDefault="004C1A90" w:rsidP="004C1A90">
      <w:pPr>
        <w:pStyle w:val="Heading3"/>
      </w:pPr>
      <w:bookmarkStart w:id="573" w:name="_Toc392657732"/>
      <w:bookmarkStart w:id="574" w:name="_Toc512843365"/>
      <w:r>
        <w:t>Add</w:t>
      </w:r>
      <w:bookmarkEnd w:id="573"/>
      <w:bookmarkEnd w:id="574"/>
    </w:p>
    <w:p w14:paraId="57AC3FA6" w14:textId="77777777"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0612ACBC" w14:textId="77777777"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2F3AF8E0" w14:textId="77777777" w:rsidTr="00C15E0A">
        <w:tc>
          <w:tcPr>
            <w:tcW w:w="533" w:type="dxa"/>
            <w:shd w:val="clear" w:color="auto" w:fill="E0E0E0"/>
          </w:tcPr>
          <w:p w14:paraId="15794B37" w14:textId="77777777" w:rsidR="004C1A90" w:rsidRPr="00232C55" w:rsidRDefault="004C1A90" w:rsidP="00B32E61">
            <w:pPr>
              <w:pStyle w:val="TableText"/>
              <w:rPr>
                <w:rStyle w:val="Strong"/>
                <w:sz w:val="20"/>
                <w:szCs w:val="20"/>
              </w:rPr>
            </w:pPr>
          </w:p>
        </w:tc>
        <w:tc>
          <w:tcPr>
            <w:tcW w:w="3261" w:type="dxa"/>
            <w:shd w:val="clear" w:color="auto" w:fill="E0E0E0"/>
          </w:tcPr>
          <w:p w14:paraId="6947492E"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ECF5F7F"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248F79A8"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7CD70BD3" w14:textId="77777777" w:rsidTr="00C15E0A">
        <w:tc>
          <w:tcPr>
            <w:tcW w:w="533" w:type="dxa"/>
          </w:tcPr>
          <w:p w14:paraId="046A70DC" w14:textId="77777777" w:rsidR="004C1A90" w:rsidRPr="00B467F3" w:rsidRDefault="004C1A90" w:rsidP="00B32E61">
            <w:pPr>
              <w:pStyle w:val="TableText"/>
              <w:rPr>
                <w:sz w:val="20"/>
                <w:szCs w:val="20"/>
              </w:rPr>
            </w:pPr>
            <w:r w:rsidRPr="00B467F3">
              <w:rPr>
                <w:sz w:val="20"/>
                <w:szCs w:val="20"/>
              </w:rPr>
              <w:t>1</w:t>
            </w:r>
          </w:p>
        </w:tc>
        <w:tc>
          <w:tcPr>
            <w:tcW w:w="3261" w:type="dxa"/>
          </w:tcPr>
          <w:p w14:paraId="02786657" w14:textId="77777777"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5FFAD6D8" w14:textId="77777777" w:rsidR="004C1A90" w:rsidRPr="00B467F3" w:rsidRDefault="004C1A90" w:rsidP="00B32E61">
            <w:pPr>
              <w:pStyle w:val="TableText"/>
              <w:rPr>
                <w:sz w:val="20"/>
                <w:szCs w:val="20"/>
              </w:rPr>
            </w:pPr>
            <w:r w:rsidRPr="00B467F3">
              <w:rPr>
                <w:sz w:val="20"/>
                <w:szCs w:val="20"/>
              </w:rPr>
              <w:t xml:space="preserve">ID’s checked are as follows: </w:t>
            </w:r>
          </w:p>
          <w:p w14:paraId="35110200"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68868932" w14:textId="77777777" w:rsidR="004C1A90" w:rsidRPr="00B467F3" w:rsidRDefault="004C1A90" w:rsidP="00B32E61">
            <w:pPr>
              <w:pStyle w:val="TableText"/>
              <w:rPr>
                <w:sz w:val="20"/>
                <w:szCs w:val="20"/>
              </w:rPr>
            </w:pPr>
            <w:r w:rsidRPr="00B467F3">
              <w:rPr>
                <w:sz w:val="20"/>
                <w:szCs w:val="20"/>
              </w:rPr>
              <w:t>Activity: Activity ID (unique to Referral)</w:t>
            </w:r>
          </w:p>
          <w:p w14:paraId="0C4A4325" w14:textId="77777777" w:rsidR="004C1A90" w:rsidRDefault="004C1A90" w:rsidP="00B32E61">
            <w:pPr>
              <w:pStyle w:val="TableText"/>
              <w:rPr>
                <w:sz w:val="20"/>
                <w:szCs w:val="20"/>
              </w:rPr>
            </w:pPr>
            <w:r w:rsidRPr="00B467F3">
              <w:rPr>
                <w:sz w:val="20"/>
                <w:szCs w:val="20"/>
              </w:rPr>
              <w:t>Activity/Decision Outcome ID (unique to Activity)</w:t>
            </w:r>
          </w:p>
          <w:p w14:paraId="17FE9F36" w14:textId="77777777"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1E2E9A02" w14:textId="7777777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62DC126" w14:textId="77777777" w:rsidTr="00C15E0A">
        <w:tc>
          <w:tcPr>
            <w:tcW w:w="533" w:type="dxa"/>
          </w:tcPr>
          <w:p w14:paraId="60ED9A55" w14:textId="77777777" w:rsidR="004C1A90" w:rsidRPr="00B467F3" w:rsidRDefault="004C1A90" w:rsidP="00B32E61">
            <w:pPr>
              <w:pStyle w:val="TableText"/>
              <w:rPr>
                <w:sz w:val="20"/>
                <w:szCs w:val="20"/>
              </w:rPr>
            </w:pPr>
            <w:r w:rsidRPr="00B467F3">
              <w:rPr>
                <w:sz w:val="20"/>
                <w:szCs w:val="20"/>
              </w:rPr>
              <w:t>2</w:t>
            </w:r>
          </w:p>
        </w:tc>
        <w:tc>
          <w:tcPr>
            <w:tcW w:w="3261" w:type="dxa"/>
          </w:tcPr>
          <w:p w14:paraId="16469250"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2C67BBF7" w14:textId="77777777"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22A2AF59" w14:textId="77777777"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722CE643" w14:textId="77777777" w:rsidTr="00C15E0A">
        <w:tc>
          <w:tcPr>
            <w:tcW w:w="533" w:type="dxa"/>
          </w:tcPr>
          <w:p w14:paraId="3457A426" w14:textId="77777777" w:rsidR="004C1A90" w:rsidRPr="00B467F3" w:rsidRDefault="004C1A90" w:rsidP="00B32E61">
            <w:pPr>
              <w:pStyle w:val="TableText"/>
              <w:rPr>
                <w:sz w:val="20"/>
                <w:szCs w:val="20"/>
              </w:rPr>
            </w:pPr>
            <w:r w:rsidRPr="00B467F3">
              <w:rPr>
                <w:sz w:val="20"/>
                <w:szCs w:val="20"/>
              </w:rPr>
              <w:t>3</w:t>
            </w:r>
          </w:p>
        </w:tc>
        <w:tc>
          <w:tcPr>
            <w:tcW w:w="3261" w:type="dxa"/>
          </w:tcPr>
          <w:p w14:paraId="21411B60"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59C3F5FC" w14:textId="77777777"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4DC0A2A8" w14:textId="77777777"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5FF9591F" w14:textId="77777777" w:rsidTr="00C15E0A">
        <w:tc>
          <w:tcPr>
            <w:tcW w:w="533" w:type="dxa"/>
          </w:tcPr>
          <w:p w14:paraId="3F8A935F" w14:textId="77777777" w:rsidR="00366040" w:rsidRPr="00B467F3" w:rsidRDefault="00366040" w:rsidP="00B32E61">
            <w:pPr>
              <w:pStyle w:val="TableText"/>
              <w:rPr>
                <w:sz w:val="20"/>
                <w:szCs w:val="20"/>
              </w:rPr>
            </w:pPr>
            <w:r>
              <w:rPr>
                <w:sz w:val="20"/>
                <w:szCs w:val="20"/>
              </w:rPr>
              <w:t>4</w:t>
            </w:r>
          </w:p>
        </w:tc>
        <w:tc>
          <w:tcPr>
            <w:tcW w:w="3261" w:type="dxa"/>
          </w:tcPr>
          <w:p w14:paraId="4244873E" w14:textId="77777777"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5A05264B" w14:textId="77777777"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129B041C" w14:textId="7777777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284908C8" w14:textId="77777777" w:rsidTr="00C15E0A">
        <w:tc>
          <w:tcPr>
            <w:tcW w:w="533" w:type="dxa"/>
          </w:tcPr>
          <w:p w14:paraId="7BDCE7E1" w14:textId="77777777" w:rsidR="004C1A90" w:rsidRPr="00B467F3" w:rsidRDefault="00366040" w:rsidP="00B32E61">
            <w:pPr>
              <w:pStyle w:val="TableText"/>
              <w:rPr>
                <w:sz w:val="20"/>
                <w:szCs w:val="20"/>
              </w:rPr>
            </w:pPr>
            <w:r>
              <w:rPr>
                <w:sz w:val="20"/>
                <w:szCs w:val="20"/>
              </w:rPr>
              <w:t>5</w:t>
            </w:r>
          </w:p>
        </w:tc>
        <w:tc>
          <w:tcPr>
            <w:tcW w:w="3261" w:type="dxa"/>
          </w:tcPr>
          <w:p w14:paraId="64B898F9"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18D17A93"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37582561" w14:textId="77777777"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4B9EDB1F" w14:textId="77777777" w:rsidR="004C1A90" w:rsidRPr="00B467F3" w:rsidRDefault="00F45166" w:rsidP="00B32E61">
            <w:pPr>
              <w:pStyle w:val="TableText"/>
              <w:rPr>
                <w:sz w:val="20"/>
                <w:szCs w:val="20"/>
              </w:rPr>
            </w:pPr>
            <w:r w:rsidRPr="00F45166">
              <w:rPr>
                <w:sz w:val="20"/>
                <w:szCs w:val="20"/>
              </w:rPr>
              <w:t>NPF00425</w:t>
            </w:r>
          </w:p>
        </w:tc>
      </w:tr>
      <w:tr w:rsidR="004C1A90" w:rsidRPr="00B467F3" w14:paraId="6AA88CB7" w14:textId="77777777" w:rsidTr="00C15E0A">
        <w:tc>
          <w:tcPr>
            <w:tcW w:w="533" w:type="dxa"/>
          </w:tcPr>
          <w:p w14:paraId="14E2B64D" w14:textId="77777777" w:rsidR="004C1A90" w:rsidRPr="00B467F3" w:rsidRDefault="00366040" w:rsidP="00B32E61">
            <w:pPr>
              <w:pStyle w:val="TableText"/>
              <w:rPr>
                <w:sz w:val="20"/>
                <w:szCs w:val="20"/>
              </w:rPr>
            </w:pPr>
            <w:r>
              <w:rPr>
                <w:sz w:val="20"/>
                <w:szCs w:val="20"/>
              </w:rPr>
              <w:t>6</w:t>
            </w:r>
          </w:p>
        </w:tc>
        <w:tc>
          <w:tcPr>
            <w:tcW w:w="3261" w:type="dxa"/>
          </w:tcPr>
          <w:p w14:paraId="5878730D" w14:textId="77777777"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1FE293B7" w14:textId="77777777"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52498CBA" w14:textId="77777777"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5F2B3DD1" w14:textId="77777777" w:rsidR="00AB6CF9" w:rsidRDefault="00AB6CF9">
      <w:pPr>
        <w:spacing w:before="0" w:after="0"/>
        <w:rPr>
          <w:b/>
          <w:u w:val="single"/>
        </w:rPr>
      </w:pPr>
      <w:bookmarkStart w:id="575" w:name="_Toc374971340"/>
      <w:bookmarkStart w:id="576" w:name="_Toc374974936"/>
      <w:bookmarkStart w:id="577" w:name="_Toc374975074"/>
      <w:bookmarkStart w:id="578" w:name="_Toc374608196"/>
      <w:bookmarkStart w:id="579" w:name="_Toc374608263"/>
      <w:bookmarkEnd w:id="575"/>
      <w:bookmarkEnd w:id="576"/>
      <w:bookmarkEnd w:id="577"/>
      <w:bookmarkEnd w:id="578"/>
      <w:bookmarkEnd w:id="579"/>
      <w:r>
        <w:rPr>
          <w:b/>
          <w:u w:val="single"/>
        </w:rPr>
        <w:br w:type="page"/>
      </w:r>
    </w:p>
    <w:p w14:paraId="18EF6600" w14:textId="77777777" w:rsidR="004C1A90" w:rsidRPr="00B467F3" w:rsidRDefault="004C1A90" w:rsidP="004C1A90">
      <w:pPr>
        <w:rPr>
          <w:u w:val="single"/>
        </w:rPr>
      </w:pPr>
      <w:r w:rsidRPr="00B467F3">
        <w:rPr>
          <w:b/>
          <w:u w:val="single"/>
        </w:rPr>
        <w:lastRenderedPageBreak/>
        <w:t>Validation business rules for Add</w:t>
      </w:r>
    </w:p>
    <w:p w14:paraId="3328D722" w14:textId="77777777" w:rsidR="004C1A90" w:rsidRPr="00B467F3" w:rsidRDefault="004C1A90" w:rsidP="004C1A90">
      <w:bookmarkStart w:id="580" w:name="_Toc392657733"/>
      <w:r w:rsidRPr="00B467F3">
        <w:t xml:space="preserve">Refer to the </w:t>
      </w:r>
      <w:proofErr w:type="gramStart"/>
      <w:r w:rsidR="00F45166">
        <w:rPr>
          <w:i/>
        </w:rPr>
        <w:t>W</w:t>
      </w:r>
      <w:r w:rsidRPr="00B467F3">
        <w:rPr>
          <w:i/>
        </w:rPr>
        <w:t>hat</w:t>
      </w:r>
      <w:proofErr w:type="gramEnd"/>
      <w:r w:rsidRPr="00B467F3">
        <w:rPr>
          <w:i/>
        </w:rPr>
        <w:t xml:space="preserve"> is a valid Add Operation? </w:t>
      </w:r>
      <w:proofErr w:type="gramStart"/>
      <w:r w:rsidR="00F45166" w:rsidRPr="00F45166">
        <w:t>and</w:t>
      </w:r>
      <w:proofErr w:type="gramEnd"/>
      <w:r w:rsidR="00F45166">
        <w:rPr>
          <w:i/>
        </w:rPr>
        <w:t xml:space="preserve"> Has the patient</w:t>
      </w:r>
      <w:r w:rsidR="008322AC">
        <w:rPr>
          <w:i/>
        </w:rPr>
        <w:t>’</w:t>
      </w:r>
      <w:r w:rsidR="00F45166">
        <w:rPr>
          <w:i/>
        </w:rPr>
        <w:t xml:space="preserve">s identity been verified? </w:t>
      </w:r>
      <w:proofErr w:type="gramStart"/>
      <w:r w:rsidRPr="00B467F3">
        <w:t>group</w:t>
      </w:r>
      <w:r w:rsidR="00F45166">
        <w:t>s</w:t>
      </w:r>
      <w:proofErr w:type="gramEnd"/>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40D1F19E" w14:textId="77777777" w:rsidR="004C1A90" w:rsidRPr="00B467F3" w:rsidRDefault="004C1A90" w:rsidP="004C1A90">
      <w:pPr>
        <w:pStyle w:val="Heading3"/>
      </w:pPr>
      <w:bookmarkStart w:id="581" w:name="_Toc512843366"/>
      <w:r w:rsidRPr="00B467F3">
        <w:t>Update</w:t>
      </w:r>
      <w:bookmarkEnd w:id="580"/>
      <w:bookmarkEnd w:id="581"/>
    </w:p>
    <w:p w14:paraId="512F1210" w14:textId="77777777"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record to be updated.  In some cases, an Activity/Decision Outcome, which is part of an Activity record, can</w:t>
      </w:r>
      <w:r w:rsidRPr="00B467F3">
        <w:t xml:space="preserve"> be updated. </w:t>
      </w:r>
    </w:p>
    <w:p w14:paraId="15D4DD96" w14:textId="77777777" w:rsidR="004C1A90" w:rsidRPr="00B467F3" w:rsidRDefault="004C1A90" w:rsidP="004C1A90">
      <w:r w:rsidRPr="00B467F3">
        <w:t>When a record or a part of it is updated, the organisation must send the full relevant dataset with the new information.  If optional data elements are left blank they will be treated as null.</w:t>
      </w:r>
    </w:p>
    <w:p w14:paraId="22457AF1" w14:textId="77777777"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5E8A32E9" w14:textId="77777777" w:rsidR="004C1A90" w:rsidRPr="00B467F3" w:rsidRDefault="004C1A90" w:rsidP="004C1A90">
      <w:r w:rsidRPr="00B467F3">
        <w:t>The same integrity and validation rules as applied to an Add operation will be applied to datasets that accompany an Update operation.</w:t>
      </w:r>
    </w:p>
    <w:p w14:paraId="76CFF9CB"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5AE494F3" w14:textId="77777777" w:rsidTr="00C15E0A">
        <w:tc>
          <w:tcPr>
            <w:tcW w:w="566" w:type="dxa"/>
            <w:shd w:val="clear" w:color="auto" w:fill="E0E0E0"/>
          </w:tcPr>
          <w:p w14:paraId="23AEE931" w14:textId="77777777" w:rsidR="004C1A90" w:rsidRPr="00B467F3" w:rsidRDefault="004C1A90" w:rsidP="00B32E61">
            <w:pPr>
              <w:pStyle w:val="TableText"/>
              <w:rPr>
                <w:rStyle w:val="Strong"/>
                <w:sz w:val="20"/>
                <w:szCs w:val="20"/>
              </w:rPr>
            </w:pPr>
          </w:p>
        </w:tc>
        <w:tc>
          <w:tcPr>
            <w:tcW w:w="3120" w:type="dxa"/>
            <w:shd w:val="clear" w:color="auto" w:fill="E0E0E0"/>
          </w:tcPr>
          <w:p w14:paraId="0834CDCD"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CC7F28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4DAF588A"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34F87854" w14:textId="77777777" w:rsidTr="00C15E0A">
        <w:tc>
          <w:tcPr>
            <w:tcW w:w="566" w:type="dxa"/>
          </w:tcPr>
          <w:p w14:paraId="0E3320EC" w14:textId="77777777" w:rsidR="004C1A90" w:rsidRPr="00B467F3" w:rsidRDefault="004C1A90" w:rsidP="00B32E61">
            <w:pPr>
              <w:pStyle w:val="TableText"/>
              <w:rPr>
                <w:sz w:val="20"/>
                <w:szCs w:val="20"/>
              </w:rPr>
            </w:pPr>
            <w:r w:rsidRPr="00B467F3">
              <w:rPr>
                <w:sz w:val="20"/>
                <w:szCs w:val="20"/>
              </w:rPr>
              <w:t>1</w:t>
            </w:r>
          </w:p>
        </w:tc>
        <w:tc>
          <w:tcPr>
            <w:tcW w:w="3120" w:type="dxa"/>
          </w:tcPr>
          <w:p w14:paraId="5A82ADC3" w14:textId="77777777"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6250FC3C" w14:textId="77777777"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57E9874D" w14:textId="77777777" w:rsidR="004C1A90" w:rsidRPr="00B467F3" w:rsidRDefault="00F45166" w:rsidP="00B32E61">
            <w:pPr>
              <w:pStyle w:val="TableText"/>
              <w:rPr>
                <w:sz w:val="20"/>
                <w:szCs w:val="20"/>
              </w:rPr>
            </w:pPr>
            <w:r w:rsidRPr="00F45166">
              <w:rPr>
                <w:sz w:val="20"/>
                <w:szCs w:val="20"/>
              </w:rPr>
              <w:t>NPF00414</w:t>
            </w:r>
          </w:p>
        </w:tc>
      </w:tr>
      <w:tr w:rsidR="004C1A90" w:rsidRPr="00B467F3" w14:paraId="0632609F" w14:textId="77777777" w:rsidTr="00C15E0A">
        <w:tc>
          <w:tcPr>
            <w:tcW w:w="566" w:type="dxa"/>
          </w:tcPr>
          <w:p w14:paraId="3B2D02D0" w14:textId="77777777" w:rsidR="004C1A90" w:rsidRPr="00B467F3" w:rsidRDefault="004C1A90" w:rsidP="00B32E61">
            <w:pPr>
              <w:pStyle w:val="TableText"/>
              <w:rPr>
                <w:sz w:val="20"/>
                <w:szCs w:val="20"/>
              </w:rPr>
            </w:pPr>
            <w:r w:rsidRPr="00B467F3">
              <w:rPr>
                <w:sz w:val="20"/>
                <w:szCs w:val="20"/>
              </w:rPr>
              <w:t>2</w:t>
            </w:r>
          </w:p>
        </w:tc>
        <w:tc>
          <w:tcPr>
            <w:tcW w:w="3120" w:type="dxa"/>
          </w:tcPr>
          <w:p w14:paraId="48D1A64D" w14:textId="77777777"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DE5AF6A" w14:textId="77777777" w:rsidR="004C1A90" w:rsidRPr="00B467F3" w:rsidRDefault="004C1A90" w:rsidP="00B32E61">
            <w:pPr>
              <w:pStyle w:val="TableText"/>
              <w:rPr>
                <w:sz w:val="20"/>
                <w:szCs w:val="20"/>
              </w:rPr>
            </w:pPr>
            <w:r w:rsidRPr="00B467F3">
              <w:rPr>
                <w:sz w:val="20"/>
                <w:szCs w:val="20"/>
              </w:rPr>
              <w:t xml:space="preserve">The ID’s </w:t>
            </w:r>
            <w:r w:rsidR="008322AC">
              <w:rPr>
                <w:sz w:val="20"/>
                <w:szCs w:val="20"/>
              </w:rPr>
              <w:t xml:space="preserve">are </w:t>
            </w:r>
            <w:r w:rsidRPr="00B467F3">
              <w:rPr>
                <w:sz w:val="20"/>
                <w:szCs w:val="20"/>
              </w:rPr>
              <w:t xml:space="preserve">checked to ascertain the Record’s presence as follows: </w:t>
            </w:r>
          </w:p>
          <w:p w14:paraId="5F874E5F"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64D67CAF" w14:textId="77777777" w:rsidR="004C1A90" w:rsidRPr="00B467F3" w:rsidRDefault="004C1A90" w:rsidP="00B32E61">
            <w:pPr>
              <w:pStyle w:val="TableText"/>
              <w:rPr>
                <w:sz w:val="20"/>
                <w:szCs w:val="20"/>
              </w:rPr>
            </w:pPr>
            <w:r w:rsidRPr="00B467F3">
              <w:rPr>
                <w:sz w:val="20"/>
                <w:szCs w:val="20"/>
              </w:rPr>
              <w:t>Activity: Activity ID (unique to Referral)</w:t>
            </w:r>
          </w:p>
          <w:p w14:paraId="137A2E2D" w14:textId="77777777" w:rsidR="004C1A90" w:rsidRDefault="004C1A90" w:rsidP="00B32E61">
            <w:pPr>
              <w:pStyle w:val="TableText"/>
              <w:rPr>
                <w:sz w:val="20"/>
                <w:szCs w:val="20"/>
              </w:rPr>
            </w:pPr>
            <w:r w:rsidRPr="00B467F3">
              <w:rPr>
                <w:sz w:val="20"/>
                <w:szCs w:val="20"/>
              </w:rPr>
              <w:t>Activity/Decision Outcome ID (unique to Activity)</w:t>
            </w:r>
          </w:p>
          <w:p w14:paraId="514A3DB4"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282DF590" w14:textId="77777777"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4D19CE7D" w14:textId="77777777" w:rsidTr="00C15E0A">
        <w:tc>
          <w:tcPr>
            <w:tcW w:w="566" w:type="dxa"/>
          </w:tcPr>
          <w:p w14:paraId="55B155EE" w14:textId="77777777" w:rsidR="004C1A90" w:rsidRPr="00B467F3" w:rsidRDefault="004C1A90" w:rsidP="00B32E61">
            <w:pPr>
              <w:pStyle w:val="TableText"/>
              <w:rPr>
                <w:sz w:val="20"/>
                <w:szCs w:val="20"/>
              </w:rPr>
            </w:pPr>
            <w:r w:rsidRPr="00B467F3">
              <w:rPr>
                <w:sz w:val="20"/>
                <w:szCs w:val="20"/>
              </w:rPr>
              <w:t>3</w:t>
            </w:r>
          </w:p>
        </w:tc>
        <w:tc>
          <w:tcPr>
            <w:tcW w:w="3120" w:type="dxa"/>
          </w:tcPr>
          <w:p w14:paraId="0F3A5EB6" w14:textId="77777777" w:rsidR="004C1A90" w:rsidRPr="00B467F3" w:rsidRDefault="004C1A90" w:rsidP="00B32E61">
            <w:pPr>
              <w:pStyle w:val="BodyText"/>
              <w:spacing w:before="0" w:after="0"/>
              <w:ind w:left="0"/>
              <w:rPr>
                <w:szCs w:val="20"/>
              </w:rPr>
            </w:pPr>
            <w:r w:rsidRPr="00B467F3">
              <w:rPr>
                <w:szCs w:val="20"/>
              </w:rPr>
              <w:t>The ID’s must not be updated</w:t>
            </w:r>
          </w:p>
        </w:tc>
        <w:tc>
          <w:tcPr>
            <w:tcW w:w="4252" w:type="dxa"/>
          </w:tcPr>
          <w:p w14:paraId="4D501806"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4B688F5" w14:textId="77777777" w:rsidR="004C1A90" w:rsidRPr="00B467F3" w:rsidRDefault="004C1A90" w:rsidP="00B32E61">
            <w:pPr>
              <w:pStyle w:val="TableText"/>
              <w:rPr>
                <w:sz w:val="20"/>
                <w:szCs w:val="20"/>
              </w:rPr>
            </w:pPr>
            <w:r w:rsidRPr="00B467F3">
              <w:rPr>
                <w:sz w:val="20"/>
                <w:szCs w:val="20"/>
              </w:rPr>
              <w:t>Referral: Referral ID (unique to organisation)</w:t>
            </w:r>
          </w:p>
          <w:p w14:paraId="39B0CC43" w14:textId="77777777" w:rsidR="004C1A90" w:rsidRPr="00B467F3" w:rsidRDefault="004C1A90" w:rsidP="00B32E61">
            <w:pPr>
              <w:pStyle w:val="TableText"/>
              <w:rPr>
                <w:sz w:val="20"/>
                <w:szCs w:val="20"/>
              </w:rPr>
            </w:pPr>
            <w:r w:rsidRPr="00B467F3">
              <w:rPr>
                <w:sz w:val="20"/>
                <w:szCs w:val="20"/>
              </w:rPr>
              <w:t>Activity: Activity ID (unique to Referral)</w:t>
            </w:r>
          </w:p>
          <w:p w14:paraId="4E98F517" w14:textId="77777777" w:rsidR="004C1A90" w:rsidRDefault="004C1A90" w:rsidP="00B32E61">
            <w:pPr>
              <w:pStyle w:val="TableText"/>
              <w:rPr>
                <w:sz w:val="20"/>
                <w:szCs w:val="20"/>
              </w:rPr>
            </w:pPr>
            <w:r w:rsidRPr="00B467F3">
              <w:rPr>
                <w:sz w:val="20"/>
                <w:szCs w:val="20"/>
              </w:rPr>
              <w:t>Activity/Decision Outcome ID (unique to Activity)</w:t>
            </w:r>
          </w:p>
          <w:p w14:paraId="5CFF4986"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48B46F2C" w14:textId="77777777" w:rsidR="004C1A90" w:rsidRPr="00B467F3" w:rsidRDefault="003A2C67" w:rsidP="00B32E61">
            <w:pPr>
              <w:pStyle w:val="TableText"/>
              <w:rPr>
                <w:sz w:val="20"/>
                <w:szCs w:val="20"/>
              </w:rPr>
            </w:pPr>
            <w:r w:rsidRPr="003A2C67">
              <w:rPr>
                <w:sz w:val="20"/>
                <w:szCs w:val="20"/>
              </w:rPr>
              <w:t>NPF00416</w:t>
            </w:r>
          </w:p>
        </w:tc>
      </w:tr>
    </w:tbl>
    <w:p w14:paraId="721373A3" w14:textId="77777777" w:rsidR="004C1A90" w:rsidRPr="00580D2A" w:rsidRDefault="004C1A90" w:rsidP="004C1A90">
      <w:pPr>
        <w:rPr>
          <w:u w:val="single"/>
        </w:rPr>
      </w:pPr>
      <w:r w:rsidRPr="00580D2A">
        <w:rPr>
          <w:b/>
          <w:u w:val="single"/>
        </w:rPr>
        <w:t>Validation business rules for Update</w:t>
      </w:r>
    </w:p>
    <w:p w14:paraId="6F48396F" w14:textId="77777777" w:rsidR="00590BE1" w:rsidRDefault="004C1A90" w:rsidP="004C1A90">
      <w:r>
        <w:t xml:space="preserve">Refer to the </w:t>
      </w:r>
      <w:proofErr w:type="gramStart"/>
      <w:r w:rsidR="0052123B">
        <w:rPr>
          <w:i/>
        </w:rPr>
        <w:t>W</w:t>
      </w:r>
      <w:r w:rsidR="0052123B" w:rsidRPr="00630AC3">
        <w:rPr>
          <w:i/>
        </w:rPr>
        <w:t>hat</w:t>
      </w:r>
      <w:proofErr w:type="gramEnd"/>
      <w:r w:rsidR="0052123B" w:rsidRPr="00630AC3">
        <w:rPr>
          <w:i/>
        </w:rPr>
        <w:t xml:space="preserve"> </w:t>
      </w:r>
      <w:r w:rsidRPr="00630AC3">
        <w:rPr>
          <w:i/>
        </w:rPr>
        <w:t xml:space="preserve">is a valid </w:t>
      </w:r>
      <w:r>
        <w:rPr>
          <w:i/>
        </w:rPr>
        <w:t>Update</w:t>
      </w:r>
      <w:r w:rsidRPr="00630AC3">
        <w:rPr>
          <w:i/>
        </w:rPr>
        <w:t xml:space="preserve"> Operation?</w:t>
      </w:r>
      <w:r>
        <w:rPr>
          <w:i/>
        </w:rPr>
        <w:t xml:space="preserve"> </w:t>
      </w:r>
      <w:proofErr w:type="gramStart"/>
      <w:r>
        <w:t>group</w:t>
      </w:r>
      <w:proofErr w:type="gramEnd"/>
      <w:r>
        <w:t xml:space="preserve"> of rules in the attached </w:t>
      </w:r>
      <w:r w:rsidR="002647AF">
        <w:t xml:space="preserve">Business Rules Catalogue </w:t>
      </w:r>
      <w:r w:rsidR="00DD538D">
        <w:t>(17 - Appendix D: Business Rules and Error Messages)</w:t>
      </w:r>
      <w:r w:rsidR="00DD538D" w:rsidDel="00DD538D">
        <w:t xml:space="preserve"> </w:t>
      </w:r>
      <w:r>
        <w:t>.</w:t>
      </w:r>
    </w:p>
    <w:p w14:paraId="40D05607" w14:textId="77777777" w:rsidR="00590BE1" w:rsidRDefault="00590BE1">
      <w:pPr>
        <w:spacing w:before="0" w:after="0"/>
      </w:pPr>
      <w:r>
        <w:br w:type="page"/>
      </w:r>
    </w:p>
    <w:p w14:paraId="13812A61" w14:textId="77777777" w:rsidR="004C1A90" w:rsidRDefault="004C1A90" w:rsidP="004C1A90">
      <w:pPr>
        <w:pStyle w:val="Heading3"/>
      </w:pPr>
      <w:bookmarkStart w:id="582" w:name="_Toc392657734"/>
      <w:bookmarkStart w:id="583" w:name="_Ref412560361"/>
      <w:bookmarkStart w:id="584" w:name="_Toc512843367"/>
      <w:r>
        <w:lastRenderedPageBreak/>
        <w:t>Remove</w:t>
      </w:r>
      <w:bookmarkEnd w:id="582"/>
      <w:bookmarkEnd w:id="583"/>
      <w:bookmarkEnd w:id="584"/>
    </w:p>
    <w:p w14:paraId="5D438AED" w14:textId="77777777"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03358F14" w14:textId="77777777"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38BE91BC"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5568FD91" wp14:editId="37D47D84">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01E9BE3B" w14:textId="77777777"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7F339B3F"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9D7BA78"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641984CE" w14:textId="77777777"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4208AC60" w14:textId="77777777"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072FD18B" w14:textId="77777777" w:rsidTr="00B32E61">
        <w:trPr>
          <w:trHeight w:val="407"/>
        </w:trPr>
        <w:tc>
          <w:tcPr>
            <w:tcW w:w="565" w:type="dxa"/>
            <w:shd w:val="clear" w:color="auto" w:fill="E0E0E0"/>
          </w:tcPr>
          <w:p w14:paraId="61C9BB09" w14:textId="77777777" w:rsidR="004C1A90" w:rsidRPr="00232C55" w:rsidRDefault="004C1A90" w:rsidP="00B32E61">
            <w:pPr>
              <w:pStyle w:val="TableText"/>
              <w:rPr>
                <w:rStyle w:val="Strong"/>
                <w:sz w:val="20"/>
                <w:szCs w:val="20"/>
              </w:rPr>
            </w:pPr>
          </w:p>
        </w:tc>
        <w:tc>
          <w:tcPr>
            <w:tcW w:w="3668" w:type="dxa"/>
            <w:shd w:val="clear" w:color="auto" w:fill="E0E0E0"/>
          </w:tcPr>
          <w:p w14:paraId="13193225"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8A5822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107F857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4304F0C5" w14:textId="77777777" w:rsidTr="007720F6">
        <w:trPr>
          <w:trHeight w:val="1220"/>
        </w:trPr>
        <w:tc>
          <w:tcPr>
            <w:tcW w:w="565" w:type="dxa"/>
          </w:tcPr>
          <w:p w14:paraId="50867486" w14:textId="77777777" w:rsidR="004C1A90" w:rsidRPr="00580D2A" w:rsidRDefault="004C1A90" w:rsidP="00B32E61">
            <w:pPr>
              <w:pStyle w:val="TableText"/>
              <w:rPr>
                <w:sz w:val="20"/>
                <w:szCs w:val="20"/>
              </w:rPr>
            </w:pPr>
            <w:r>
              <w:rPr>
                <w:sz w:val="20"/>
                <w:szCs w:val="20"/>
              </w:rPr>
              <w:t>1</w:t>
            </w:r>
          </w:p>
        </w:tc>
        <w:tc>
          <w:tcPr>
            <w:tcW w:w="3668" w:type="dxa"/>
          </w:tcPr>
          <w:p w14:paraId="513106E7" w14:textId="77777777"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60E2BE08" w14:textId="77777777"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75A12B3E" w14:textId="77777777"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631C8DB8" w14:textId="77777777" w:rsidTr="00B32E61">
        <w:trPr>
          <w:trHeight w:val="1171"/>
        </w:trPr>
        <w:tc>
          <w:tcPr>
            <w:tcW w:w="565" w:type="dxa"/>
          </w:tcPr>
          <w:p w14:paraId="2F958A29" w14:textId="77777777" w:rsidR="004C1A90" w:rsidRPr="003A79CC" w:rsidRDefault="004C1A90" w:rsidP="00B32E61">
            <w:pPr>
              <w:pStyle w:val="TableText"/>
              <w:rPr>
                <w:sz w:val="20"/>
                <w:szCs w:val="20"/>
              </w:rPr>
            </w:pPr>
            <w:r>
              <w:rPr>
                <w:sz w:val="20"/>
                <w:szCs w:val="20"/>
              </w:rPr>
              <w:t>2</w:t>
            </w:r>
          </w:p>
        </w:tc>
        <w:tc>
          <w:tcPr>
            <w:tcW w:w="3668" w:type="dxa"/>
          </w:tcPr>
          <w:p w14:paraId="16E22382" w14:textId="77777777"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C78F92E"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7FC5A70" w14:textId="77777777" w:rsidR="004C1A90" w:rsidRPr="00B467F3" w:rsidRDefault="004C1A90" w:rsidP="00B32E61">
            <w:pPr>
              <w:pStyle w:val="TableText"/>
              <w:rPr>
                <w:sz w:val="20"/>
                <w:szCs w:val="20"/>
              </w:rPr>
            </w:pPr>
            <w:r w:rsidRPr="00B467F3">
              <w:rPr>
                <w:sz w:val="20"/>
                <w:szCs w:val="20"/>
              </w:rPr>
              <w:t>Referral: Referral ID (unique to organisation)</w:t>
            </w:r>
          </w:p>
          <w:p w14:paraId="372656ED" w14:textId="77777777" w:rsidR="004C1A90" w:rsidRPr="00B467F3" w:rsidRDefault="004C1A90" w:rsidP="00B32E61">
            <w:pPr>
              <w:pStyle w:val="TableText"/>
              <w:rPr>
                <w:sz w:val="20"/>
                <w:szCs w:val="20"/>
              </w:rPr>
            </w:pPr>
            <w:r w:rsidRPr="00B467F3">
              <w:rPr>
                <w:sz w:val="20"/>
                <w:szCs w:val="20"/>
              </w:rPr>
              <w:t>Activity: Activity ID (unique to Referral)</w:t>
            </w:r>
          </w:p>
          <w:p w14:paraId="54E18C93" w14:textId="77777777" w:rsidR="004C1A90" w:rsidRDefault="004C1A90" w:rsidP="00B32E61">
            <w:pPr>
              <w:pStyle w:val="TableText"/>
              <w:rPr>
                <w:sz w:val="20"/>
                <w:szCs w:val="20"/>
              </w:rPr>
            </w:pPr>
            <w:r w:rsidRPr="00B467F3">
              <w:rPr>
                <w:sz w:val="20"/>
                <w:szCs w:val="20"/>
              </w:rPr>
              <w:t>Activity/Decision Outcome ID (unique to Activity)</w:t>
            </w:r>
          </w:p>
          <w:p w14:paraId="6BDAD25E" w14:textId="77777777" w:rsidR="001717BB" w:rsidRPr="00B467F3" w:rsidRDefault="001717BB" w:rsidP="00B32E61">
            <w:pPr>
              <w:pStyle w:val="TableText"/>
              <w:rPr>
                <w:sz w:val="20"/>
                <w:szCs w:val="20"/>
              </w:rPr>
            </w:pPr>
            <w:r>
              <w:rPr>
                <w:sz w:val="20"/>
                <w:szCs w:val="20"/>
              </w:rPr>
              <w:t>Referral Information ID (unique to Referral)</w:t>
            </w:r>
          </w:p>
        </w:tc>
        <w:tc>
          <w:tcPr>
            <w:tcW w:w="1270" w:type="dxa"/>
          </w:tcPr>
          <w:p w14:paraId="44C560BA" w14:textId="77777777"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6F8C51E1" w14:textId="77777777" w:rsidTr="007720F6">
        <w:trPr>
          <w:trHeight w:val="845"/>
        </w:trPr>
        <w:tc>
          <w:tcPr>
            <w:tcW w:w="565" w:type="dxa"/>
          </w:tcPr>
          <w:p w14:paraId="5975B6FD" w14:textId="77777777" w:rsidR="004C1A90" w:rsidRDefault="004C1A90" w:rsidP="00B32E61">
            <w:pPr>
              <w:pStyle w:val="TableText"/>
              <w:rPr>
                <w:sz w:val="20"/>
                <w:szCs w:val="20"/>
              </w:rPr>
            </w:pPr>
            <w:r>
              <w:rPr>
                <w:sz w:val="20"/>
                <w:szCs w:val="20"/>
              </w:rPr>
              <w:t>3</w:t>
            </w:r>
          </w:p>
        </w:tc>
        <w:tc>
          <w:tcPr>
            <w:tcW w:w="3668" w:type="dxa"/>
          </w:tcPr>
          <w:p w14:paraId="13F9FE60"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78A06304" w14:textId="77777777"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3C038EDC" w14:textId="77777777" w:rsidR="004C1A90" w:rsidRPr="00B467F3" w:rsidRDefault="003A2C67" w:rsidP="00B32E61">
            <w:pPr>
              <w:pStyle w:val="TableText"/>
              <w:rPr>
                <w:sz w:val="20"/>
                <w:szCs w:val="20"/>
              </w:rPr>
            </w:pPr>
            <w:r>
              <w:rPr>
                <w:sz w:val="20"/>
                <w:szCs w:val="20"/>
              </w:rPr>
              <w:t>No Error condition exists</w:t>
            </w:r>
          </w:p>
        </w:tc>
      </w:tr>
    </w:tbl>
    <w:p w14:paraId="752E1B46" w14:textId="77777777" w:rsidR="004C1A90" w:rsidRDefault="004C1A90" w:rsidP="004C1A90">
      <w:pPr>
        <w:spacing w:before="0" w:after="0"/>
        <w:rPr>
          <w:rFonts w:cs="Arial"/>
          <w:szCs w:val="20"/>
        </w:rPr>
      </w:pPr>
    </w:p>
    <w:p w14:paraId="04D9340F"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1BAEDF05" w14:textId="77777777" w:rsidR="00AA3F21" w:rsidRDefault="004C1A90" w:rsidP="007720F6">
      <w:r>
        <w:t xml:space="preserve">Refer to </w:t>
      </w:r>
      <w:proofErr w:type="gramStart"/>
      <w:r>
        <w:t xml:space="preserve">the </w:t>
      </w:r>
      <w:r w:rsidRPr="00630AC3">
        <w:rPr>
          <w:i/>
        </w:rPr>
        <w:t>what</w:t>
      </w:r>
      <w:proofErr w:type="gramEnd"/>
      <w:r w:rsidRPr="00630AC3">
        <w:rPr>
          <w:i/>
        </w:rPr>
        <w:t xml:space="preserve"> is a valid </w:t>
      </w:r>
      <w:r>
        <w:rPr>
          <w:i/>
        </w:rPr>
        <w:t>Remove</w:t>
      </w:r>
      <w:r w:rsidRPr="00630AC3">
        <w:rPr>
          <w:i/>
        </w:rPr>
        <w:t xml:space="preserve"> Operation?</w:t>
      </w:r>
      <w:r>
        <w:rPr>
          <w:i/>
        </w:rPr>
        <w:t xml:space="preserve"> </w:t>
      </w:r>
      <w:proofErr w:type="gramStart"/>
      <w:r>
        <w:t>group</w:t>
      </w:r>
      <w:proofErr w:type="gramEnd"/>
      <w:r>
        <w:t xml:space="preserve"> of rules in the attached </w:t>
      </w:r>
      <w:r w:rsidR="002647AF">
        <w:t xml:space="preserve">Business Rules Catalogue </w:t>
      </w:r>
      <w:r w:rsidR="00FC56E5">
        <w:t>(17 - Appendix D: Business Rules and Error Messages)</w:t>
      </w:r>
      <w:r>
        <w:t>.</w:t>
      </w:r>
      <w:bookmarkEnd w:id="571"/>
    </w:p>
    <w:p w14:paraId="1EAE85CE" w14:textId="77777777" w:rsidR="002755F1" w:rsidRPr="0039118A" w:rsidRDefault="002755F1" w:rsidP="007720F6"/>
    <w:p w14:paraId="284FF226" w14:textId="77777777" w:rsidR="005F54B2" w:rsidRPr="0039118A" w:rsidRDefault="005E6B11" w:rsidP="005F54B2">
      <w:pPr>
        <w:pStyle w:val="Heading1"/>
      </w:pPr>
      <w:r w:rsidRPr="0039118A">
        <w:rPr>
          <w:rFonts w:cs="Arial"/>
          <w:szCs w:val="20"/>
        </w:rPr>
        <w:br w:type="page"/>
      </w:r>
      <w:bookmarkStart w:id="585" w:name="_Toc380171286"/>
      <w:bookmarkStart w:id="586" w:name="_Toc380178883"/>
      <w:bookmarkStart w:id="587" w:name="_Toc380389052"/>
      <w:bookmarkStart w:id="588" w:name="_Toc380390030"/>
      <w:bookmarkStart w:id="589" w:name="_Toc380393355"/>
      <w:bookmarkStart w:id="590" w:name="_Toc380421477"/>
      <w:bookmarkStart w:id="591" w:name="_Toc380171287"/>
      <w:bookmarkStart w:id="592" w:name="_Toc380178884"/>
      <w:bookmarkStart w:id="593" w:name="_Toc380389053"/>
      <w:bookmarkStart w:id="594" w:name="_Toc380390031"/>
      <w:bookmarkStart w:id="595" w:name="_Toc380393356"/>
      <w:bookmarkStart w:id="596" w:name="_Toc380421478"/>
      <w:bookmarkStart w:id="597" w:name="_Toc380171288"/>
      <w:bookmarkStart w:id="598" w:name="_Toc380178885"/>
      <w:bookmarkStart w:id="599" w:name="_Toc380389054"/>
      <w:bookmarkStart w:id="600" w:name="_Toc380390032"/>
      <w:bookmarkStart w:id="601" w:name="_Toc380393357"/>
      <w:bookmarkStart w:id="602" w:name="_Toc380421479"/>
      <w:bookmarkStart w:id="603" w:name="_Toc380171289"/>
      <w:bookmarkStart w:id="604" w:name="_Toc380178886"/>
      <w:bookmarkStart w:id="605" w:name="_Toc380389055"/>
      <w:bookmarkStart w:id="606" w:name="_Toc380390033"/>
      <w:bookmarkStart w:id="607" w:name="_Toc380393358"/>
      <w:bookmarkStart w:id="608" w:name="_Toc380421480"/>
      <w:bookmarkStart w:id="609" w:name="_Toc380171290"/>
      <w:bookmarkStart w:id="610" w:name="_Toc380178887"/>
      <w:bookmarkStart w:id="611" w:name="_Toc380389056"/>
      <w:bookmarkStart w:id="612" w:name="_Toc380390034"/>
      <w:bookmarkStart w:id="613" w:name="_Toc380393359"/>
      <w:bookmarkStart w:id="614" w:name="_Toc380421481"/>
      <w:bookmarkStart w:id="615" w:name="_Toc380171291"/>
      <w:bookmarkStart w:id="616" w:name="_Toc380178888"/>
      <w:bookmarkStart w:id="617" w:name="_Toc380389057"/>
      <w:bookmarkStart w:id="618" w:name="_Toc380390035"/>
      <w:bookmarkStart w:id="619" w:name="_Toc380393360"/>
      <w:bookmarkStart w:id="620" w:name="_Toc380421482"/>
      <w:bookmarkStart w:id="621" w:name="_Toc380171292"/>
      <w:bookmarkStart w:id="622" w:name="_Toc380178889"/>
      <w:bookmarkStart w:id="623" w:name="_Toc380389058"/>
      <w:bookmarkStart w:id="624" w:name="_Toc380390036"/>
      <w:bookmarkStart w:id="625" w:name="_Toc380393361"/>
      <w:bookmarkStart w:id="626" w:name="_Toc380421483"/>
      <w:bookmarkStart w:id="627" w:name="_Toc380171293"/>
      <w:bookmarkStart w:id="628" w:name="_Toc380178890"/>
      <w:bookmarkStart w:id="629" w:name="_Toc380389059"/>
      <w:bookmarkStart w:id="630" w:name="_Toc380390037"/>
      <w:bookmarkStart w:id="631" w:name="_Toc380393362"/>
      <w:bookmarkStart w:id="632" w:name="_Toc380421484"/>
      <w:bookmarkStart w:id="633" w:name="_Toc380171294"/>
      <w:bookmarkStart w:id="634" w:name="_Toc380178891"/>
      <w:bookmarkStart w:id="635" w:name="_Toc380389060"/>
      <w:bookmarkStart w:id="636" w:name="_Toc380390038"/>
      <w:bookmarkStart w:id="637" w:name="_Toc380393363"/>
      <w:bookmarkStart w:id="638" w:name="_Toc380421485"/>
      <w:bookmarkStart w:id="639" w:name="_Toc380171295"/>
      <w:bookmarkStart w:id="640" w:name="_Toc380178892"/>
      <w:bookmarkStart w:id="641" w:name="_Toc380389061"/>
      <w:bookmarkStart w:id="642" w:name="_Toc380390039"/>
      <w:bookmarkStart w:id="643" w:name="_Toc380393364"/>
      <w:bookmarkStart w:id="644" w:name="_Toc380421486"/>
      <w:bookmarkStart w:id="645" w:name="_Toc380171296"/>
      <w:bookmarkStart w:id="646" w:name="_Toc380178893"/>
      <w:bookmarkStart w:id="647" w:name="_Toc380389062"/>
      <w:bookmarkStart w:id="648" w:name="_Toc380390040"/>
      <w:bookmarkStart w:id="649" w:name="_Toc380393365"/>
      <w:bookmarkStart w:id="650" w:name="_Toc380421487"/>
      <w:bookmarkStart w:id="651" w:name="_Toc380171297"/>
      <w:bookmarkStart w:id="652" w:name="_Toc380178894"/>
      <w:bookmarkStart w:id="653" w:name="_Toc380389063"/>
      <w:bookmarkStart w:id="654" w:name="_Toc380390041"/>
      <w:bookmarkStart w:id="655" w:name="_Toc380393366"/>
      <w:bookmarkStart w:id="656" w:name="_Toc380421488"/>
      <w:bookmarkStart w:id="657" w:name="_Toc380171298"/>
      <w:bookmarkStart w:id="658" w:name="_Toc380178895"/>
      <w:bookmarkStart w:id="659" w:name="_Toc380389064"/>
      <w:bookmarkStart w:id="660" w:name="_Toc380390042"/>
      <w:bookmarkStart w:id="661" w:name="_Toc380393367"/>
      <w:bookmarkStart w:id="662" w:name="_Toc380421489"/>
      <w:bookmarkStart w:id="663" w:name="_Toc380171299"/>
      <w:bookmarkStart w:id="664" w:name="_Toc380178896"/>
      <w:bookmarkStart w:id="665" w:name="_Toc380389065"/>
      <w:bookmarkStart w:id="666" w:name="_Toc380390043"/>
      <w:bookmarkStart w:id="667" w:name="_Toc380393368"/>
      <w:bookmarkStart w:id="668" w:name="_Toc380421490"/>
      <w:bookmarkStart w:id="669" w:name="_Toc380171321"/>
      <w:bookmarkStart w:id="670" w:name="_Toc380178918"/>
      <w:bookmarkStart w:id="671" w:name="_Toc380389087"/>
      <w:bookmarkStart w:id="672" w:name="_Toc380390065"/>
      <w:bookmarkStart w:id="673" w:name="_Toc380393390"/>
      <w:bookmarkStart w:id="674" w:name="_Toc380421512"/>
      <w:bookmarkStart w:id="675" w:name="_Toc380171322"/>
      <w:bookmarkStart w:id="676" w:name="_Toc380178919"/>
      <w:bookmarkStart w:id="677" w:name="_Toc380389088"/>
      <w:bookmarkStart w:id="678" w:name="_Toc380390066"/>
      <w:bookmarkStart w:id="679" w:name="_Toc380393391"/>
      <w:bookmarkStart w:id="680" w:name="_Toc380421513"/>
      <w:bookmarkStart w:id="681" w:name="_Toc380171331"/>
      <w:bookmarkStart w:id="682" w:name="_Toc380178928"/>
      <w:bookmarkStart w:id="683" w:name="_Toc380389097"/>
      <w:bookmarkStart w:id="684" w:name="_Toc380390075"/>
      <w:bookmarkStart w:id="685" w:name="_Toc380393400"/>
      <w:bookmarkStart w:id="686" w:name="_Toc380421522"/>
      <w:bookmarkStart w:id="687" w:name="_Toc380171332"/>
      <w:bookmarkStart w:id="688" w:name="_Toc380178929"/>
      <w:bookmarkStart w:id="689" w:name="_Toc380389098"/>
      <w:bookmarkStart w:id="690" w:name="_Toc380390076"/>
      <w:bookmarkStart w:id="691" w:name="_Toc380393401"/>
      <w:bookmarkStart w:id="692" w:name="_Toc380421523"/>
      <w:bookmarkStart w:id="693" w:name="_Toc380171349"/>
      <w:bookmarkStart w:id="694" w:name="_Toc380178946"/>
      <w:bookmarkStart w:id="695" w:name="_Toc380389115"/>
      <w:bookmarkStart w:id="696" w:name="_Toc380390093"/>
      <w:bookmarkStart w:id="697" w:name="_Toc380393418"/>
      <w:bookmarkStart w:id="698" w:name="_Toc380421540"/>
      <w:bookmarkStart w:id="699" w:name="_Toc380171350"/>
      <w:bookmarkStart w:id="700" w:name="_Toc380178947"/>
      <w:bookmarkStart w:id="701" w:name="_Toc380389116"/>
      <w:bookmarkStart w:id="702" w:name="_Toc380390094"/>
      <w:bookmarkStart w:id="703" w:name="_Toc380393419"/>
      <w:bookmarkStart w:id="704" w:name="_Toc380421541"/>
      <w:bookmarkStart w:id="705" w:name="_Toc380171366"/>
      <w:bookmarkStart w:id="706" w:name="_Toc380178963"/>
      <w:bookmarkStart w:id="707" w:name="_Toc380389132"/>
      <w:bookmarkStart w:id="708" w:name="_Toc380390110"/>
      <w:bookmarkStart w:id="709" w:name="_Toc380393435"/>
      <w:bookmarkStart w:id="710" w:name="_Toc380421557"/>
      <w:bookmarkStart w:id="711" w:name="_Ref412560487"/>
      <w:bookmarkStart w:id="712" w:name="_Ref412560502"/>
      <w:bookmarkStart w:id="713" w:name="_Ref412560519"/>
      <w:bookmarkStart w:id="714" w:name="_Ref412560535"/>
      <w:bookmarkStart w:id="715" w:name="_Ref412560553"/>
      <w:bookmarkStart w:id="716" w:name="_Ref412560578"/>
      <w:bookmarkStart w:id="717" w:name="_Ref412560593"/>
      <w:bookmarkStart w:id="718" w:name="_Ref412560607"/>
      <w:bookmarkStart w:id="719" w:name="_Ref412560621"/>
      <w:bookmarkStart w:id="720" w:name="_Ref412560636"/>
      <w:bookmarkStart w:id="721" w:name="_Ref412560649"/>
      <w:bookmarkStart w:id="722" w:name="_Ref412560664"/>
      <w:bookmarkStart w:id="723" w:name="_Toc512843368"/>
      <w:bookmarkStart w:id="724" w:name="NPF_OPERATIONAL_DATA_MODEL"/>
      <w:bookmarkStart w:id="725" w:name="BKM_41A6C3F1_DE76_443D_95F6_9CBDAE8FE9FF"/>
      <w:bookmarkStart w:id="726" w:name="BKM_2C885AF6_3EE3_4AAB_A2A1_7ADE3769E01E"/>
      <w:bookmarkStart w:id="727" w:name="_Toc37227347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005F54B2" w:rsidRPr="0039118A">
        <w:lastRenderedPageBreak/>
        <w:t>Data Element Definitions</w:t>
      </w:r>
      <w:bookmarkEnd w:id="711"/>
      <w:bookmarkEnd w:id="712"/>
      <w:bookmarkEnd w:id="713"/>
      <w:bookmarkEnd w:id="714"/>
      <w:bookmarkEnd w:id="715"/>
      <w:bookmarkEnd w:id="716"/>
      <w:bookmarkEnd w:id="717"/>
      <w:bookmarkEnd w:id="718"/>
      <w:bookmarkEnd w:id="719"/>
      <w:bookmarkEnd w:id="720"/>
      <w:bookmarkEnd w:id="721"/>
      <w:bookmarkEnd w:id="722"/>
      <w:bookmarkEnd w:id="723"/>
    </w:p>
    <w:p w14:paraId="1E096C21" w14:textId="77777777" w:rsidR="005F54B2" w:rsidRPr="0039118A" w:rsidRDefault="005F54B2" w:rsidP="005F54B2">
      <w:pPr>
        <w:spacing w:before="240"/>
      </w:pPr>
      <w:r w:rsidRPr="0039118A">
        <w:t>This section contains the definitions of the data elements for each data segment (entity).</w:t>
      </w:r>
    </w:p>
    <w:p w14:paraId="6A85FD09" w14:textId="77777777"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rsidR="007356D9">
        <w:t>12</w:t>
      </w:r>
      <w:r>
        <w:fldChar w:fldCharType="end"/>
      </w:r>
      <w:r w:rsidRPr="0039118A">
        <w:t xml:space="preserve"> </w:t>
      </w:r>
      <w:r w:rsidR="00FC56E5">
        <w:t xml:space="preserve">– Collection </w:t>
      </w:r>
      <w:r w:rsidRPr="0039118A">
        <w:t>Code Set</w:t>
      </w:r>
      <w:r w:rsidR="00FC56E5">
        <w:t>s”</w:t>
      </w:r>
      <w:r w:rsidRPr="0039118A">
        <w:t>.</w:t>
      </w:r>
    </w:p>
    <w:p w14:paraId="31493450" w14:textId="77777777" w:rsidR="005F54B2" w:rsidRPr="0039118A" w:rsidRDefault="005F54B2" w:rsidP="005F54B2">
      <w:pPr>
        <w:pStyle w:val="Heading2"/>
      </w:pPr>
      <w:bookmarkStart w:id="728" w:name="_Toc512843369"/>
      <w:r w:rsidRPr="0039118A">
        <w:t>Element Format Notation</w:t>
      </w:r>
      <w:bookmarkEnd w:id="728"/>
    </w:p>
    <w:p w14:paraId="6068A612"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55C341BE" w14:textId="77777777" w:rsidTr="006A5A57">
        <w:tc>
          <w:tcPr>
            <w:tcW w:w="2127" w:type="dxa"/>
            <w:tcBorders>
              <w:top w:val="single" w:sz="4" w:space="0" w:color="808080"/>
              <w:bottom w:val="single" w:sz="2" w:space="0" w:color="808080"/>
            </w:tcBorders>
            <w:shd w:val="clear" w:color="auto" w:fill="E0E0E0"/>
          </w:tcPr>
          <w:p w14:paraId="29B7E58B"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0EEDD9A5"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33634DDE" w14:textId="77777777" w:rsidTr="006A5A57">
        <w:tc>
          <w:tcPr>
            <w:tcW w:w="2127" w:type="dxa"/>
            <w:tcBorders>
              <w:top w:val="single" w:sz="2" w:space="0" w:color="808080"/>
            </w:tcBorders>
          </w:tcPr>
          <w:p w14:paraId="3EBDF5B5"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1887F8DF"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23B7B34F" w14:textId="77777777" w:rsidTr="006A5A57">
        <w:tc>
          <w:tcPr>
            <w:tcW w:w="2127" w:type="dxa"/>
            <w:tcBorders>
              <w:top w:val="single" w:sz="2" w:space="0" w:color="808080"/>
              <w:bottom w:val="single" w:sz="2" w:space="0" w:color="808080"/>
            </w:tcBorders>
          </w:tcPr>
          <w:p w14:paraId="03AF02BD"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6C08ABE7"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6D7EF8AA" w14:textId="77777777" w:rsidTr="006A5A57">
        <w:tc>
          <w:tcPr>
            <w:tcW w:w="2127" w:type="dxa"/>
            <w:tcBorders>
              <w:top w:val="single" w:sz="2" w:space="0" w:color="808080"/>
              <w:bottom w:val="single" w:sz="2" w:space="0" w:color="808080"/>
            </w:tcBorders>
          </w:tcPr>
          <w:p w14:paraId="596690E0"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4ED0BD89"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39041AA5" w14:textId="77777777" w:rsidR="005F54B2" w:rsidRPr="0039118A" w:rsidRDefault="005F54B2" w:rsidP="006A5A57">
            <w:pPr>
              <w:pStyle w:val="TableText"/>
              <w:rPr>
                <w:sz w:val="20"/>
                <w:szCs w:val="20"/>
              </w:rPr>
            </w:pPr>
            <w:r w:rsidRPr="0039118A">
              <w:rPr>
                <w:sz w:val="20"/>
                <w:szCs w:val="20"/>
              </w:rPr>
              <w:t xml:space="preserve">Used in identifiers supplied by </w:t>
            </w:r>
            <w:r>
              <w:rPr>
                <w:sz w:val="20"/>
                <w:szCs w:val="20"/>
              </w:rPr>
              <w:t>Ministry of Health</w:t>
            </w:r>
            <w:r w:rsidRPr="0039118A">
              <w:rPr>
                <w:sz w:val="20"/>
                <w:szCs w:val="20"/>
              </w:rPr>
              <w:t xml:space="preserve"> e.g. NHI number</w:t>
            </w:r>
          </w:p>
        </w:tc>
      </w:tr>
      <w:tr w:rsidR="005F54B2" w:rsidRPr="0039118A" w14:paraId="63AEAF72" w14:textId="77777777" w:rsidTr="006A5A57">
        <w:tc>
          <w:tcPr>
            <w:tcW w:w="2127" w:type="dxa"/>
            <w:tcBorders>
              <w:top w:val="single" w:sz="2" w:space="0" w:color="808080"/>
              <w:bottom w:val="single" w:sz="2" w:space="0" w:color="808080"/>
            </w:tcBorders>
          </w:tcPr>
          <w:p w14:paraId="3B1691F6"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6BEA5C1D" w14:textId="77777777" w:rsidR="005F54B2" w:rsidRPr="0039118A" w:rsidRDefault="005F54B2" w:rsidP="006A5A57">
            <w:pPr>
              <w:pStyle w:val="TableText"/>
              <w:rPr>
                <w:sz w:val="20"/>
                <w:szCs w:val="20"/>
              </w:rPr>
            </w:pPr>
            <w:r w:rsidRPr="0039118A">
              <w:rPr>
                <w:sz w:val="20"/>
                <w:szCs w:val="20"/>
              </w:rPr>
              <w:t>alphabetic, numeric or special characters</w:t>
            </w:r>
          </w:p>
          <w:p w14:paraId="18DCA4E5"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736C0C94" w14:textId="77777777" w:rsidTr="006A5A57">
        <w:tc>
          <w:tcPr>
            <w:tcW w:w="2127" w:type="dxa"/>
            <w:tcBorders>
              <w:top w:val="single" w:sz="2" w:space="0" w:color="808080"/>
              <w:bottom w:val="single" w:sz="2" w:space="0" w:color="808080"/>
            </w:tcBorders>
          </w:tcPr>
          <w:p w14:paraId="3F8D827A"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32D368E6"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0168EFC6" w14:textId="77777777" w:rsidTr="006A5A57">
        <w:tc>
          <w:tcPr>
            <w:tcW w:w="2127" w:type="dxa"/>
            <w:tcBorders>
              <w:top w:val="single" w:sz="2" w:space="0" w:color="808080"/>
              <w:bottom w:val="single" w:sz="2" w:space="0" w:color="808080"/>
            </w:tcBorders>
          </w:tcPr>
          <w:p w14:paraId="132B7F7B"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06C652F3"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43411B91" w14:textId="77777777" w:rsidTr="006A5A57">
        <w:tc>
          <w:tcPr>
            <w:tcW w:w="2127" w:type="dxa"/>
            <w:tcBorders>
              <w:top w:val="single" w:sz="2" w:space="0" w:color="808080"/>
              <w:bottom w:val="single" w:sz="2" w:space="0" w:color="808080"/>
            </w:tcBorders>
          </w:tcPr>
          <w:p w14:paraId="31C33AF3"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29B942B6"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6A9071CF" w14:textId="77777777" w:rsidTr="006A5A57">
        <w:tc>
          <w:tcPr>
            <w:tcW w:w="2127" w:type="dxa"/>
            <w:tcBorders>
              <w:top w:val="single" w:sz="2" w:space="0" w:color="808080"/>
              <w:bottom w:val="single" w:sz="2" w:space="0" w:color="808080"/>
            </w:tcBorders>
          </w:tcPr>
          <w:p w14:paraId="33CB6AE5" w14:textId="77777777" w:rsidR="005F54B2" w:rsidRPr="0039118A" w:rsidRDefault="005F54B2" w:rsidP="006A5A57">
            <w:pPr>
              <w:pStyle w:val="TableText"/>
              <w:rPr>
                <w:sz w:val="20"/>
                <w:szCs w:val="20"/>
              </w:rPr>
            </w:pPr>
            <w:r w:rsidRPr="0039118A">
              <w:rPr>
                <w:sz w:val="20"/>
                <w:szCs w:val="20"/>
              </w:rPr>
              <w:t>Hh</w:t>
            </w:r>
          </w:p>
        </w:tc>
        <w:tc>
          <w:tcPr>
            <w:tcW w:w="5100" w:type="dxa"/>
            <w:tcBorders>
              <w:top w:val="single" w:sz="2" w:space="0" w:color="808080"/>
              <w:bottom w:val="single" w:sz="2" w:space="0" w:color="808080"/>
            </w:tcBorders>
          </w:tcPr>
          <w:p w14:paraId="1DD0B3DA" w14:textId="77777777" w:rsidR="005F54B2" w:rsidRPr="0039118A" w:rsidRDefault="005F54B2" w:rsidP="006A5A57">
            <w:pPr>
              <w:pStyle w:val="TableText"/>
              <w:rPr>
                <w:sz w:val="20"/>
                <w:szCs w:val="20"/>
              </w:rPr>
            </w:pPr>
            <w:r w:rsidRPr="0039118A">
              <w:rPr>
                <w:sz w:val="20"/>
                <w:szCs w:val="20"/>
              </w:rPr>
              <w:t>Hours</w:t>
            </w:r>
          </w:p>
        </w:tc>
      </w:tr>
      <w:tr w:rsidR="005F54B2" w:rsidRPr="0039118A" w14:paraId="2D7C58CF" w14:textId="77777777" w:rsidTr="006A5A57">
        <w:tc>
          <w:tcPr>
            <w:tcW w:w="2127" w:type="dxa"/>
            <w:tcBorders>
              <w:top w:val="single" w:sz="2" w:space="0" w:color="808080"/>
              <w:bottom w:val="single" w:sz="2" w:space="0" w:color="808080"/>
            </w:tcBorders>
          </w:tcPr>
          <w:p w14:paraId="426AF435"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1C275F36" w14:textId="77777777" w:rsidR="005F54B2" w:rsidRPr="0039118A" w:rsidRDefault="005F54B2" w:rsidP="006A5A57">
            <w:pPr>
              <w:pStyle w:val="TableText"/>
              <w:rPr>
                <w:sz w:val="20"/>
                <w:szCs w:val="20"/>
              </w:rPr>
            </w:pPr>
            <w:r w:rsidRPr="0039118A">
              <w:rPr>
                <w:sz w:val="20"/>
                <w:szCs w:val="20"/>
              </w:rPr>
              <w:t>Minutes</w:t>
            </w:r>
          </w:p>
        </w:tc>
      </w:tr>
      <w:tr w:rsidR="005F54B2" w:rsidRPr="0039118A" w14:paraId="2C064F11" w14:textId="77777777" w:rsidTr="006A5A57">
        <w:tc>
          <w:tcPr>
            <w:tcW w:w="2127" w:type="dxa"/>
            <w:tcBorders>
              <w:top w:val="single" w:sz="2" w:space="0" w:color="808080"/>
              <w:bottom w:val="single" w:sz="2" w:space="0" w:color="808080"/>
            </w:tcBorders>
          </w:tcPr>
          <w:p w14:paraId="1667CDE6"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2752BC1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42FD9561" w14:textId="77777777" w:rsidTr="006A5A57">
        <w:tc>
          <w:tcPr>
            <w:tcW w:w="2127" w:type="dxa"/>
            <w:tcBorders>
              <w:top w:val="single" w:sz="2" w:space="0" w:color="808080"/>
            </w:tcBorders>
          </w:tcPr>
          <w:p w14:paraId="09140610"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603940D8" w14:textId="77777777" w:rsidR="005F54B2" w:rsidRPr="0039118A" w:rsidRDefault="005F54B2" w:rsidP="006A5A57">
            <w:pPr>
              <w:pStyle w:val="TableText"/>
              <w:rPr>
                <w:sz w:val="20"/>
                <w:szCs w:val="20"/>
              </w:rPr>
            </w:pPr>
            <w:r w:rsidRPr="0039118A">
              <w:rPr>
                <w:sz w:val="20"/>
                <w:szCs w:val="20"/>
              </w:rPr>
              <w:t>Repeats to a maximum field length</w:t>
            </w:r>
          </w:p>
          <w:p w14:paraId="0F797EAE"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15587E9C" w14:textId="77777777" w:rsidR="005F54B2" w:rsidRPr="0039118A" w:rsidRDefault="005F54B2" w:rsidP="005F54B2">
      <w:pPr>
        <w:pStyle w:val="Heading2"/>
      </w:pPr>
      <w:bookmarkStart w:id="729" w:name="_Toc392657668"/>
      <w:bookmarkStart w:id="730" w:name="_Toc512843370"/>
      <w:bookmarkStart w:id="731" w:name="_Toc392657676"/>
      <w:r w:rsidRPr="0039118A">
        <w:t>Element Types</w:t>
      </w:r>
      <w:bookmarkEnd w:id="729"/>
      <w:bookmarkEnd w:id="730"/>
    </w:p>
    <w:p w14:paraId="7EFDEE60" w14:textId="77777777" w:rsidR="005F54B2" w:rsidRPr="0039118A" w:rsidRDefault="005F54B2" w:rsidP="005F54B2">
      <w:pPr>
        <w:pStyle w:val="Heading3"/>
        <w:rPr>
          <w:szCs w:val="20"/>
        </w:rPr>
      </w:pPr>
      <w:bookmarkStart w:id="732" w:name="_Toc392657669"/>
      <w:bookmarkStart w:id="733" w:name="_Toc512843371"/>
      <w:r w:rsidRPr="0039118A">
        <w:rPr>
          <w:szCs w:val="20"/>
        </w:rPr>
        <w:t>Dates</w:t>
      </w:r>
      <w:bookmarkEnd w:id="732"/>
      <w:bookmarkEnd w:id="733"/>
    </w:p>
    <w:p w14:paraId="6EAED28E"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43D09130"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xs:dateTime will be accepted, except Batch Creation Date which must be in New Zealand Local Time </w:t>
      </w:r>
    </w:p>
    <w:p w14:paraId="335EC52A" w14:textId="77777777"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55BEB738"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1087CCD1" w14:textId="77777777" w:rsidR="005F54B2" w:rsidRPr="0039118A" w:rsidRDefault="005F54B2" w:rsidP="005F54B2">
      <w:pPr>
        <w:pStyle w:val="Heading3"/>
        <w:rPr>
          <w:szCs w:val="20"/>
        </w:rPr>
      </w:pPr>
      <w:bookmarkStart w:id="734" w:name="_Toc380170571"/>
      <w:bookmarkStart w:id="735" w:name="_Toc380178046"/>
      <w:bookmarkStart w:id="736" w:name="_Toc380388215"/>
      <w:bookmarkStart w:id="737" w:name="_Toc380389193"/>
      <w:bookmarkStart w:id="738" w:name="_Toc380392518"/>
      <w:bookmarkStart w:id="739" w:name="_Toc380420630"/>
      <w:bookmarkStart w:id="740" w:name="_Toc380170572"/>
      <w:bookmarkStart w:id="741" w:name="_Toc380178047"/>
      <w:bookmarkStart w:id="742" w:name="_Toc380388216"/>
      <w:bookmarkStart w:id="743" w:name="_Toc380389194"/>
      <w:bookmarkStart w:id="744" w:name="_Toc380392519"/>
      <w:bookmarkStart w:id="745" w:name="_Toc380420631"/>
      <w:bookmarkStart w:id="746" w:name="_Toc380170573"/>
      <w:bookmarkStart w:id="747" w:name="_Toc380178048"/>
      <w:bookmarkStart w:id="748" w:name="_Toc380388217"/>
      <w:bookmarkStart w:id="749" w:name="_Toc380389195"/>
      <w:bookmarkStart w:id="750" w:name="_Toc380392520"/>
      <w:bookmarkStart w:id="751" w:name="_Toc380420632"/>
      <w:bookmarkStart w:id="752" w:name="_Toc392657670"/>
      <w:bookmarkStart w:id="753" w:name="_Toc512843372"/>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39118A">
        <w:rPr>
          <w:szCs w:val="20"/>
        </w:rPr>
        <w:t>Integers</w:t>
      </w:r>
      <w:bookmarkEnd w:id="752"/>
      <w:bookmarkEnd w:id="753"/>
    </w:p>
    <w:p w14:paraId="44C92FDD"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753E052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6757A6A4"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28A0D1E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CA122BF" w14:textId="77777777" w:rsidR="005F54B2" w:rsidRPr="0039118A" w:rsidRDefault="005F54B2" w:rsidP="005F54B2">
      <w:pPr>
        <w:pStyle w:val="Heading3"/>
        <w:rPr>
          <w:szCs w:val="20"/>
        </w:rPr>
      </w:pPr>
      <w:bookmarkStart w:id="754" w:name="_Toc392657671"/>
      <w:bookmarkStart w:id="755" w:name="_Toc512843373"/>
      <w:r w:rsidRPr="0039118A">
        <w:rPr>
          <w:szCs w:val="20"/>
        </w:rPr>
        <w:lastRenderedPageBreak/>
        <w:t>Decimals</w:t>
      </w:r>
      <w:bookmarkEnd w:id="754"/>
      <w:bookmarkEnd w:id="755"/>
    </w:p>
    <w:p w14:paraId="0CBECA17"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0E5B798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6651C0C0" w14:textId="77777777" w:rsidR="005F54B2" w:rsidRPr="0039118A" w:rsidRDefault="005F54B2" w:rsidP="005F54B2">
      <w:pPr>
        <w:pStyle w:val="Heading3"/>
        <w:rPr>
          <w:szCs w:val="20"/>
        </w:rPr>
      </w:pPr>
      <w:bookmarkStart w:id="756" w:name="_Toc512843374"/>
      <w:r w:rsidRPr="0039118A">
        <w:rPr>
          <w:szCs w:val="20"/>
        </w:rPr>
        <w:t>Alphabetic/Alphanumeric</w:t>
      </w:r>
      <w:bookmarkEnd w:id="756"/>
    </w:p>
    <w:p w14:paraId="695C72F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1AB47409"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17D4371E" w14:textId="77777777" w:rsidR="005F54B2" w:rsidRPr="0039118A" w:rsidRDefault="005F54B2" w:rsidP="005F54B2">
      <w:pPr>
        <w:pStyle w:val="Heading3"/>
        <w:rPr>
          <w:szCs w:val="20"/>
        </w:rPr>
      </w:pPr>
      <w:bookmarkStart w:id="757" w:name="_Toc392657673"/>
      <w:bookmarkStart w:id="758" w:name="_Toc512843375"/>
      <w:r w:rsidRPr="0039118A">
        <w:rPr>
          <w:szCs w:val="20"/>
        </w:rPr>
        <w:t>Y/N flags or binary indicators</w:t>
      </w:r>
      <w:bookmarkEnd w:id="757"/>
      <w:bookmarkEnd w:id="758"/>
    </w:p>
    <w:p w14:paraId="4353361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A4DFE8B" w14:textId="77777777"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31"/>
    </w:p>
    <w:p w14:paraId="4D2B0891" w14:textId="77777777" w:rsidR="005F54B2" w:rsidRPr="0039118A" w:rsidRDefault="005F54B2" w:rsidP="005F54B2">
      <w:pPr>
        <w:pStyle w:val="Heading2"/>
      </w:pPr>
      <w:bookmarkStart w:id="759" w:name="_Toc512843376"/>
      <w:r w:rsidRPr="0039118A">
        <w:t>Defining attributes</w:t>
      </w:r>
      <w:bookmarkEnd w:id="759"/>
    </w:p>
    <w:p w14:paraId="06F47600"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2C1788B0" w14:textId="77777777" w:rsidTr="006A5A57">
        <w:tc>
          <w:tcPr>
            <w:tcW w:w="2235" w:type="dxa"/>
          </w:tcPr>
          <w:p w14:paraId="6B5F90E0"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4C45C807"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11FDC41B" w14:textId="77777777" w:rsidTr="006A5A57">
        <w:trPr>
          <w:cantSplit/>
        </w:trPr>
        <w:tc>
          <w:tcPr>
            <w:tcW w:w="2235" w:type="dxa"/>
          </w:tcPr>
          <w:p w14:paraId="1DE3A11B"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40A84221"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24908414" w14:textId="77777777" w:rsidTr="006A5A57">
        <w:tc>
          <w:tcPr>
            <w:tcW w:w="2235" w:type="dxa"/>
          </w:tcPr>
          <w:p w14:paraId="4F590AA9"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25FAE0D8"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469E5665" w14:textId="77777777" w:rsidTr="006A5A57">
        <w:tc>
          <w:tcPr>
            <w:tcW w:w="2235" w:type="dxa"/>
          </w:tcPr>
          <w:p w14:paraId="5727C34A"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2B7BC76C"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08D1B45E" w14:textId="77777777" w:rsidTr="006A5A57">
        <w:tc>
          <w:tcPr>
            <w:tcW w:w="2235" w:type="dxa"/>
          </w:tcPr>
          <w:p w14:paraId="43654A91"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1FEA6968"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7EDA6E41"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1CC4ABA7"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3FF9D8D8"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6F00B2A1"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5BF48686" w14:textId="77777777" w:rsidTr="006A5A57">
        <w:tc>
          <w:tcPr>
            <w:tcW w:w="2235" w:type="dxa"/>
          </w:tcPr>
          <w:p w14:paraId="70012096"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764BFB4C"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779A24D" w14:textId="77777777" w:rsidTr="006A5A57">
        <w:tc>
          <w:tcPr>
            <w:tcW w:w="2235" w:type="dxa"/>
          </w:tcPr>
          <w:p w14:paraId="4ED99C85"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0D566BFE"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53298822" w14:textId="77777777" w:rsidTr="006A5A57">
        <w:tc>
          <w:tcPr>
            <w:tcW w:w="2235" w:type="dxa"/>
          </w:tcPr>
          <w:p w14:paraId="20543233"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59169A47"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1DC5B99F" w14:textId="77777777" w:rsidTr="006A5A57">
        <w:tc>
          <w:tcPr>
            <w:tcW w:w="2235" w:type="dxa"/>
          </w:tcPr>
          <w:p w14:paraId="7B58613B"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08970F52" w14:textId="77777777" w:rsidR="005F54B2" w:rsidRDefault="005F54B2" w:rsidP="006A5A57">
            <w:pPr>
              <w:pStyle w:val="Tabletext0"/>
              <w:jc w:val="left"/>
              <w:rPr>
                <w:rFonts w:cs="Arial"/>
              </w:rPr>
            </w:pPr>
            <w:r>
              <w:rPr>
                <w:rFonts w:cs="Arial"/>
              </w:rPr>
              <w:t xml:space="preserve">Ministry of Health internal use only. </w:t>
            </w:r>
          </w:p>
          <w:p w14:paraId="26336C12"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456EBC63" w14:textId="77777777" w:rsidR="005F54B2" w:rsidRPr="0039118A" w:rsidRDefault="005F54B2" w:rsidP="005F54B2"/>
    <w:p w14:paraId="443E0193" w14:textId="77777777" w:rsidR="005F54B2" w:rsidRDefault="005F54B2" w:rsidP="005F54B2">
      <w:pPr>
        <w:spacing w:before="0" w:after="0"/>
      </w:pPr>
      <w:bookmarkStart w:id="760" w:name="BKM_4F6CF846_62EA_4EFF_8E85_C41B4169F1FE"/>
      <w:bookmarkEnd w:id="760"/>
      <w:r w:rsidRPr="0039118A">
        <w:br w:type="page"/>
      </w:r>
    </w:p>
    <w:p w14:paraId="19CF358D" w14:textId="77777777" w:rsidR="005F54B2" w:rsidRDefault="005F54B2" w:rsidP="005F54B2">
      <w:pPr>
        <w:pStyle w:val="Heading2"/>
        <w:spacing w:line="240" w:lineRule="atLeast"/>
        <w:rPr>
          <w:bCs/>
          <w:color w:val="000000"/>
          <w:szCs w:val="24"/>
        </w:rPr>
      </w:pPr>
      <w:bookmarkStart w:id="761" w:name="BKM_C4EB7E3C_C28B_458D_8D08_42A8993D5D6C"/>
      <w:bookmarkStart w:id="762" w:name="BKM_3BCFA3C8_54FF_46B7_BFD8_99EB2DC61327"/>
      <w:bookmarkStart w:id="763" w:name="_Toc512843377"/>
      <w:bookmarkEnd w:id="761"/>
      <w:bookmarkEnd w:id="762"/>
      <w:r>
        <w:rPr>
          <w:bCs/>
          <w:color w:val="000000"/>
          <w:szCs w:val="24"/>
        </w:rPr>
        <w:lastRenderedPageBreak/>
        <w:t>Activity</w:t>
      </w:r>
      <w:bookmarkEnd w:id="763"/>
    </w:p>
    <w:p w14:paraId="3D463133" w14:textId="77777777" w:rsidR="005F54B2" w:rsidRDefault="005F54B2" w:rsidP="005F54B2">
      <w:pPr>
        <w:spacing w:line="240" w:lineRule="atLeast"/>
        <w:rPr>
          <w:color w:val="000000"/>
          <w:szCs w:val="24"/>
        </w:rPr>
      </w:pPr>
    </w:p>
    <w:p w14:paraId="48DA363D"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765F8B4A" w14:textId="77777777" w:rsidR="005F54B2" w:rsidRDefault="005F54B2" w:rsidP="005F54B2">
      <w:pPr>
        <w:spacing w:line="240" w:lineRule="atLeast"/>
        <w:rPr>
          <w:color w:val="000000"/>
          <w:szCs w:val="24"/>
        </w:rPr>
      </w:pPr>
    </w:p>
    <w:p w14:paraId="4A6F7A83"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31BBCB55" w14:textId="77777777" w:rsidR="005F54B2" w:rsidRDefault="005F54B2" w:rsidP="005F54B2">
      <w:pPr>
        <w:spacing w:line="240" w:lineRule="atLeast"/>
        <w:rPr>
          <w:color w:val="000000"/>
          <w:szCs w:val="24"/>
        </w:rPr>
      </w:pPr>
    </w:p>
    <w:p w14:paraId="0C744A42" w14:textId="77777777" w:rsidR="005F54B2" w:rsidRDefault="005F54B2" w:rsidP="005F54B2">
      <w:pPr>
        <w:spacing w:line="240" w:lineRule="atLeast"/>
        <w:rPr>
          <w:color w:val="000000"/>
          <w:szCs w:val="24"/>
        </w:rPr>
      </w:pPr>
      <w:r>
        <w:rPr>
          <w:b/>
          <w:color w:val="000000"/>
          <w:szCs w:val="24"/>
        </w:rPr>
        <w:t>Validation</w:t>
      </w:r>
    </w:p>
    <w:p w14:paraId="6451794D" w14:textId="77777777"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activity?</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FC56E5">
        <w:rPr>
          <w:color w:val="000000"/>
          <w:szCs w:val="24"/>
        </w:rPr>
        <w:t xml:space="preserve"> </w:t>
      </w:r>
      <w:r w:rsidR="00FC56E5">
        <w:t>(17 - Appendix D: Business Rules and Error Messages)</w:t>
      </w:r>
      <w:r>
        <w:rPr>
          <w:color w:val="000000"/>
          <w:szCs w:val="24"/>
        </w:rPr>
        <w:t>.</w:t>
      </w:r>
    </w:p>
    <w:p w14:paraId="24A76913" w14:textId="77777777" w:rsidR="005F54B2" w:rsidRDefault="005F54B2" w:rsidP="005F54B2">
      <w:pPr>
        <w:spacing w:line="240" w:lineRule="atLeast"/>
        <w:rPr>
          <w:color w:val="000000"/>
          <w:szCs w:val="24"/>
        </w:rPr>
      </w:pPr>
    </w:p>
    <w:p w14:paraId="4576B92C" w14:textId="77777777" w:rsidR="005F54B2" w:rsidRDefault="005F54B2" w:rsidP="005F54B2">
      <w:pPr>
        <w:spacing w:line="240" w:lineRule="atLeast"/>
        <w:rPr>
          <w:color w:val="000000"/>
          <w:szCs w:val="24"/>
        </w:rPr>
      </w:pPr>
      <w:r>
        <w:rPr>
          <w:b/>
          <w:color w:val="000000"/>
          <w:szCs w:val="24"/>
        </w:rPr>
        <w:t>MOH Internal ODS Table Name</w:t>
      </w:r>
    </w:p>
    <w:p w14:paraId="76AA9A75" w14:textId="77777777" w:rsidR="005F54B2" w:rsidRDefault="005F54B2" w:rsidP="005F54B2">
      <w:pPr>
        <w:spacing w:line="240" w:lineRule="atLeast"/>
        <w:rPr>
          <w:color w:val="000000"/>
          <w:szCs w:val="24"/>
        </w:rPr>
      </w:pPr>
      <w:r>
        <w:rPr>
          <w:color w:val="000000"/>
          <w:szCs w:val="24"/>
        </w:rPr>
        <w:t>ACTIVITY_HEADER</w:t>
      </w:r>
    </w:p>
    <w:p w14:paraId="09F473AB" w14:textId="77777777" w:rsidR="005F54B2" w:rsidRDefault="005F54B2" w:rsidP="005F54B2">
      <w:pPr>
        <w:spacing w:line="240" w:lineRule="atLeast"/>
        <w:rPr>
          <w:color w:val="000000"/>
          <w:szCs w:val="24"/>
        </w:rPr>
      </w:pPr>
    </w:p>
    <w:p w14:paraId="02060FA9" w14:textId="77777777" w:rsidR="005F54B2" w:rsidRDefault="005F54B2" w:rsidP="005F54B2">
      <w:pPr>
        <w:pStyle w:val="Heading3"/>
        <w:spacing w:line="240" w:lineRule="atLeast"/>
        <w:rPr>
          <w:bCs/>
          <w:color w:val="000000"/>
          <w:szCs w:val="24"/>
        </w:rPr>
      </w:pPr>
      <w:bookmarkStart w:id="764" w:name="BKM_2CF96185_34AE_4502_9437_93417E9E8917"/>
      <w:bookmarkStart w:id="765" w:name="_Toc512843378"/>
      <w:bookmarkEnd w:id="764"/>
      <w:r>
        <w:rPr>
          <w:bCs/>
          <w:color w:val="000000"/>
          <w:szCs w:val="24"/>
        </w:rPr>
        <w:t xml:space="preserve">ACC Claim Number </w:t>
      </w:r>
      <w:r w:rsidR="006A7170">
        <w:rPr>
          <w:bCs/>
          <w:color w:val="000000"/>
          <w:szCs w:val="24"/>
        </w:rPr>
        <w:t>[O]</w:t>
      </w:r>
      <w:bookmarkEnd w:id="765"/>
    </w:p>
    <w:p w14:paraId="3D9384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B39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0FF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8A1FC"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581A1A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C4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388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5FE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12E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B4B99" w14:textId="77777777" w:rsidR="005F54B2" w:rsidRDefault="005F54B2" w:rsidP="006A5A57">
            <w:pPr>
              <w:spacing w:line="240" w:lineRule="atLeast"/>
              <w:rPr>
                <w:color w:val="000000"/>
                <w:szCs w:val="24"/>
              </w:rPr>
            </w:pPr>
            <w:r>
              <w:rPr>
                <w:color w:val="000000"/>
                <w:szCs w:val="24"/>
              </w:rPr>
              <w:t xml:space="preserve"> X(12)</w:t>
            </w:r>
          </w:p>
        </w:tc>
      </w:tr>
      <w:tr w:rsidR="005F54B2" w14:paraId="31FF5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F6CF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C827" w14:textId="77777777" w:rsidR="005F54B2" w:rsidRDefault="005F54B2" w:rsidP="006A5A57">
            <w:pPr>
              <w:spacing w:line="240" w:lineRule="atLeast"/>
              <w:rPr>
                <w:color w:val="000000"/>
                <w:szCs w:val="24"/>
              </w:rPr>
            </w:pPr>
            <w:r>
              <w:rPr>
                <w:color w:val="000000"/>
                <w:szCs w:val="24"/>
              </w:rPr>
              <w:t xml:space="preserve"> </w:t>
            </w:r>
          </w:p>
        </w:tc>
      </w:tr>
      <w:tr w:rsidR="005F54B2" w14:paraId="269F1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B2F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3C3E5" w14:textId="77777777" w:rsidR="005F54B2" w:rsidRDefault="005F54B2" w:rsidP="006A5A57">
            <w:pPr>
              <w:spacing w:line="240" w:lineRule="atLeast"/>
              <w:rPr>
                <w:color w:val="000000"/>
                <w:szCs w:val="24"/>
              </w:rPr>
            </w:pPr>
            <w:r>
              <w:rPr>
                <w:color w:val="000000"/>
                <w:szCs w:val="24"/>
              </w:rPr>
              <w:t xml:space="preserve"> Optional</w:t>
            </w:r>
          </w:p>
        </w:tc>
      </w:tr>
      <w:tr w:rsidR="005F54B2" w14:paraId="0E43D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7CD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9EF42"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379C9D1B"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F1498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640A"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5B8F1" w14:textId="77777777" w:rsidR="005F54B2" w:rsidRDefault="005F54B2" w:rsidP="006A5A57">
            <w:pPr>
              <w:spacing w:line="240" w:lineRule="atLeast"/>
              <w:rPr>
                <w:color w:val="000000"/>
                <w:szCs w:val="24"/>
              </w:rPr>
            </w:pPr>
            <w:r>
              <w:rPr>
                <w:color w:val="000000"/>
                <w:szCs w:val="24"/>
              </w:rPr>
              <w:t xml:space="preserve"> ACC</w:t>
            </w:r>
          </w:p>
        </w:tc>
      </w:tr>
      <w:tr w:rsidR="005F54B2" w14:paraId="3575C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85F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72CFD"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034F6339" w14:textId="77777777" w:rsidR="005F54B2" w:rsidRDefault="005F54B2" w:rsidP="005F54B2">
      <w:pPr>
        <w:pStyle w:val="Heading3"/>
        <w:spacing w:line="240" w:lineRule="atLeast"/>
        <w:rPr>
          <w:bCs/>
          <w:color w:val="000000"/>
          <w:szCs w:val="24"/>
        </w:rPr>
      </w:pPr>
      <w:bookmarkStart w:id="766" w:name="BKM_3D3E76A0_0FD5_48E6_A728_EAE3FF76D20B"/>
      <w:bookmarkStart w:id="767" w:name="_Toc512843379"/>
      <w:bookmarkEnd w:id="766"/>
      <w:r>
        <w:rPr>
          <w:bCs/>
          <w:color w:val="000000"/>
          <w:szCs w:val="24"/>
        </w:rPr>
        <w:t xml:space="preserve">Accident Flag </w:t>
      </w:r>
      <w:r w:rsidR="006A7170">
        <w:rPr>
          <w:bCs/>
          <w:color w:val="000000"/>
          <w:szCs w:val="24"/>
        </w:rPr>
        <w:t>[O]</w:t>
      </w:r>
      <w:bookmarkEnd w:id="767"/>
    </w:p>
    <w:p w14:paraId="179E2ED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A9D4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6C8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F013"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2FE5E2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D1D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63ACB7" w14:textId="77777777" w:rsidR="005F54B2" w:rsidRDefault="005F54B2" w:rsidP="006A5A57">
            <w:pPr>
              <w:spacing w:line="240" w:lineRule="atLeast"/>
              <w:rPr>
                <w:color w:val="000000"/>
                <w:szCs w:val="24"/>
              </w:rPr>
            </w:pPr>
            <w:r>
              <w:rPr>
                <w:color w:val="000000"/>
                <w:szCs w:val="24"/>
              </w:rPr>
              <w:t xml:space="preserve"> Integer</w:t>
            </w:r>
          </w:p>
        </w:tc>
      </w:tr>
      <w:tr w:rsidR="005F54B2" w14:paraId="6508A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D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B0195" w14:textId="77777777" w:rsidR="005F54B2" w:rsidRDefault="005F54B2" w:rsidP="006A5A57">
            <w:pPr>
              <w:spacing w:line="240" w:lineRule="atLeast"/>
              <w:rPr>
                <w:color w:val="000000"/>
                <w:szCs w:val="24"/>
              </w:rPr>
            </w:pPr>
            <w:r>
              <w:rPr>
                <w:color w:val="000000"/>
                <w:szCs w:val="24"/>
              </w:rPr>
              <w:t xml:space="preserve"> N</w:t>
            </w:r>
          </w:p>
        </w:tc>
      </w:tr>
      <w:tr w:rsidR="005F54B2" w14:paraId="5072EE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5BE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B0621" w14:textId="77777777" w:rsidR="005F54B2" w:rsidRDefault="005F54B2" w:rsidP="006A5A57">
            <w:pPr>
              <w:spacing w:line="240" w:lineRule="atLeast"/>
              <w:rPr>
                <w:color w:val="000000"/>
                <w:szCs w:val="24"/>
              </w:rPr>
            </w:pPr>
            <w:r>
              <w:rPr>
                <w:color w:val="000000"/>
                <w:szCs w:val="24"/>
              </w:rPr>
              <w:t xml:space="preserve"> 0 - No</w:t>
            </w:r>
          </w:p>
          <w:p w14:paraId="7316E598" w14:textId="03C47ABD" w:rsidR="005F54B2" w:rsidRDefault="005F54B2" w:rsidP="006A5A57">
            <w:pPr>
              <w:spacing w:line="240" w:lineRule="atLeast"/>
              <w:rPr>
                <w:color w:val="000000"/>
                <w:szCs w:val="24"/>
              </w:rPr>
            </w:pPr>
            <w:r>
              <w:rPr>
                <w:color w:val="000000"/>
                <w:szCs w:val="24"/>
              </w:rPr>
              <w:t xml:space="preserve"> 1 </w:t>
            </w:r>
            <w:r w:rsidR="002627D4">
              <w:rPr>
                <w:color w:val="000000"/>
                <w:szCs w:val="24"/>
              </w:rPr>
              <w:t>–</w:t>
            </w:r>
            <w:r>
              <w:rPr>
                <w:color w:val="000000"/>
                <w:szCs w:val="24"/>
              </w:rPr>
              <w:t xml:space="preserve"> Yes</w:t>
            </w:r>
          </w:p>
        </w:tc>
      </w:tr>
      <w:tr w:rsidR="005F54B2" w14:paraId="5B776B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889D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D25FE" w14:textId="77777777" w:rsidR="005F54B2" w:rsidRDefault="005F54B2" w:rsidP="006A5A57">
            <w:pPr>
              <w:spacing w:line="240" w:lineRule="atLeast"/>
              <w:rPr>
                <w:color w:val="000000"/>
                <w:szCs w:val="24"/>
              </w:rPr>
            </w:pPr>
            <w:r>
              <w:rPr>
                <w:color w:val="000000"/>
                <w:szCs w:val="24"/>
              </w:rPr>
              <w:t xml:space="preserve"> Optional</w:t>
            </w:r>
          </w:p>
        </w:tc>
      </w:tr>
      <w:tr w:rsidR="005F54B2" w14:paraId="1562B6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5D8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F043E" w14:textId="77777777"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4678F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2657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FC4893"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290BC7BD" w14:textId="77777777" w:rsidR="005F54B2" w:rsidRDefault="005F54B2" w:rsidP="005F54B2">
      <w:pPr>
        <w:pStyle w:val="Heading3"/>
        <w:spacing w:line="240" w:lineRule="atLeast"/>
        <w:rPr>
          <w:bCs/>
          <w:color w:val="000000"/>
          <w:szCs w:val="24"/>
        </w:rPr>
      </w:pPr>
      <w:bookmarkStart w:id="768" w:name="BKM_B3F39E73_A5BF_4007_A096_7684018D80AF"/>
      <w:bookmarkStart w:id="769" w:name="_Toc512843380"/>
      <w:bookmarkEnd w:id="768"/>
      <w:r>
        <w:rPr>
          <w:bCs/>
          <w:color w:val="000000"/>
          <w:szCs w:val="24"/>
        </w:rPr>
        <w:t>Activity ID</w:t>
      </w:r>
      <w:bookmarkEnd w:id="769"/>
    </w:p>
    <w:p w14:paraId="43FA68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1D157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9F5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314C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4893D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E7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DE2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889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B5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39E9D" w14:textId="77777777" w:rsidR="005F54B2" w:rsidRDefault="005F54B2" w:rsidP="006A5A57">
            <w:pPr>
              <w:spacing w:line="240" w:lineRule="atLeast"/>
              <w:rPr>
                <w:color w:val="000000"/>
                <w:szCs w:val="24"/>
              </w:rPr>
            </w:pPr>
            <w:r>
              <w:rPr>
                <w:color w:val="000000"/>
                <w:szCs w:val="24"/>
              </w:rPr>
              <w:t xml:space="preserve"> X(36)</w:t>
            </w:r>
          </w:p>
        </w:tc>
      </w:tr>
      <w:tr w:rsidR="005F54B2" w14:paraId="3A4B2E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F987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BF1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661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267E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84E06" w14:textId="77777777" w:rsidR="005F54B2" w:rsidRDefault="005F54B2" w:rsidP="006A5A57">
            <w:pPr>
              <w:spacing w:line="240" w:lineRule="atLeast"/>
              <w:rPr>
                <w:color w:val="000000"/>
                <w:szCs w:val="24"/>
              </w:rPr>
            </w:pPr>
            <w:r>
              <w:rPr>
                <w:color w:val="000000"/>
                <w:szCs w:val="24"/>
              </w:rPr>
              <w:t xml:space="preserve"> Mandatory</w:t>
            </w:r>
          </w:p>
        </w:tc>
      </w:tr>
      <w:tr w:rsidR="005F54B2" w14:paraId="67442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07F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2AAF" w14:textId="77777777" w:rsidR="005F54B2" w:rsidRDefault="005F54B2" w:rsidP="006A5A57">
            <w:pPr>
              <w:spacing w:line="240" w:lineRule="atLeast"/>
              <w:rPr>
                <w:color w:val="000000"/>
                <w:szCs w:val="24"/>
              </w:rPr>
            </w:pPr>
            <w:r>
              <w:rPr>
                <w:color w:val="000000"/>
                <w:szCs w:val="24"/>
              </w:rPr>
              <w:t xml:space="preserve"> </w:t>
            </w:r>
          </w:p>
        </w:tc>
      </w:tr>
      <w:tr w:rsidR="005F54B2" w14:paraId="26025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D400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5F6068"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3F08E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959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B8D4F"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5372CAA0" w14:textId="77777777" w:rsidR="005F54B2" w:rsidRDefault="005F54B2" w:rsidP="005F54B2">
      <w:pPr>
        <w:pStyle w:val="Heading3"/>
        <w:spacing w:line="240" w:lineRule="atLeast"/>
        <w:rPr>
          <w:bCs/>
          <w:color w:val="000000"/>
          <w:szCs w:val="24"/>
        </w:rPr>
      </w:pPr>
      <w:bookmarkStart w:id="770" w:name="BKM_2FED0A1B_050A_4913_AAF7_2AF1CDC0551A"/>
      <w:bookmarkStart w:id="771" w:name="_Toc512843381"/>
      <w:bookmarkEnd w:id="770"/>
      <w:r>
        <w:rPr>
          <w:bCs/>
          <w:color w:val="000000"/>
          <w:szCs w:val="24"/>
        </w:rPr>
        <w:t>Date of Birth</w:t>
      </w:r>
      <w:bookmarkEnd w:id="771"/>
    </w:p>
    <w:p w14:paraId="75D42F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FF29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1822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A2D4"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CF88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99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7D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D8B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39EA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A0D31" w14:textId="77777777" w:rsidR="005F54B2" w:rsidRDefault="005F54B2" w:rsidP="006A5A57">
            <w:pPr>
              <w:spacing w:line="240" w:lineRule="atLeast"/>
              <w:rPr>
                <w:color w:val="000000"/>
                <w:szCs w:val="24"/>
              </w:rPr>
            </w:pPr>
            <w:r>
              <w:rPr>
                <w:color w:val="000000"/>
                <w:szCs w:val="24"/>
              </w:rPr>
              <w:t xml:space="preserve">  YYYY-MM-DD</w:t>
            </w:r>
          </w:p>
        </w:tc>
      </w:tr>
      <w:tr w:rsidR="005F54B2" w14:paraId="14A29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4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08107" w14:textId="77777777" w:rsidR="005F54B2" w:rsidRDefault="005F54B2" w:rsidP="006A5A57">
            <w:pPr>
              <w:spacing w:line="240" w:lineRule="atLeast"/>
              <w:rPr>
                <w:color w:val="000000"/>
                <w:szCs w:val="24"/>
              </w:rPr>
            </w:pPr>
          </w:p>
        </w:tc>
      </w:tr>
      <w:tr w:rsidR="005F54B2" w14:paraId="7E62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CC3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54C7"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FC62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618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3EA9D"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424B58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01E35"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3D5BB" w14:textId="77777777" w:rsidR="005F54B2" w:rsidRDefault="005F54B2" w:rsidP="006A5A57">
            <w:pPr>
              <w:spacing w:line="240" w:lineRule="atLeast"/>
              <w:rPr>
                <w:color w:val="000000"/>
                <w:szCs w:val="24"/>
              </w:rPr>
            </w:pPr>
            <w:r>
              <w:rPr>
                <w:color w:val="000000"/>
                <w:szCs w:val="24"/>
              </w:rPr>
              <w:t xml:space="preserve"> HISO 10046</w:t>
            </w:r>
          </w:p>
        </w:tc>
      </w:tr>
      <w:tr w:rsidR="005F54B2" w14:paraId="1C73EE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195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7A43A" w14:textId="77777777" w:rsidR="005F54B2" w:rsidRDefault="005F54B2" w:rsidP="006A5A57">
            <w:pPr>
              <w:spacing w:line="240" w:lineRule="atLeast"/>
              <w:rPr>
                <w:color w:val="000000"/>
                <w:szCs w:val="24"/>
              </w:rPr>
            </w:pPr>
            <w:r>
              <w:rPr>
                <w:color w:val="000000"/>
                <w:szCs w:val="24"/>
              </w:rPr>
              <w:t xml:space="preserve"> ACTIVITY_DETAIL_DOB</w:t>
            </w:r>
          </w:p>
        </w:tc>
      </w:tr>
    </w:tbl>
    <w:p w14:paraId="5114BAC6" w14:textId="77777777" w:rsidR="00141F7F" w:rsidRDefault="00141F7F" w:rsidP="00141F7F">
      <w:pPr>
        <w:pStyle w:val="Heading3"/>
        <w:numPr>
          <w:ilvl w:val="0"/>
          <w:numId w:val="0"/>
        </w:numPr>
        <w:spacing w:line="240" w:lineRule="atLeast"/>
        <w:ind w:left="1997"/>
        <w:rPr>
          <w:bCs/>
          <w:color w:val="000000"/>
          <w:szCs w:val="24"/>
        </w:rPr>
      </w:pPr>
      <w:bookmarkStart w:id="772" w:name="BKM_94E60075_8312_4E46_89C0_EFA1189B8A6F"/>
      <w:bookmarkStart w:id="773" w:name="_Toc512843382"/>
      <w:bookmarkEnd w:id="772"/>
    </w:p>
    <w:p w14:paraId="234E190C" w14:textId="77777777" w:rsidR="00141F7F" w:rsidRPr="00141F7F" w:rsidRDefault="00141F7F" w:rsidP="00141F7F">
      <w:pPr>
        <w:pStyle w:val="BodyText"/>
      </w:pPr>
    </w:p>
    <w:p w14:paraId="269A557A" w14:textId="77777777" w:rsidR="005F54B2" w:rsidRDefault="005F54B2" w:rsidP="005F54B2">
      <w:pPr>
        <w:pStyle w:val="Heading3"/>
        <w:spacing w:line="240" w:lineRule="atLeast"/>
        <w:rPr>
          <w:bCs/>
          <w:color w:val="000000"/>
          <w:szCs w:val="24"/>
        </w:rPr>
      </w:pPr>
      <w:r>
        <w:rPr>
          <w:bCs/>
          <w:color w:val="000000"/>
          <w:szCs w:val="24"/>
        </w:rPr>
        <w:lastRenderedPageBreak/>
        <w:t>Domicile Code</w:t>
      </w:r>
      <w:bookmarkEnd w:id="773"/>
    </w:p>
    <w:p w14:paraId="09CDDF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E13A1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56BC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457A9"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11D29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B9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147F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1E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C2E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9474" w14:textId="77777777" w:rsidR="005F54B2" w:rsidRDefault="005F54B2" w:rsidP="006A5A57">
            <w:pPr>
              <w:spacing w:line="240" w:lineRule="atLeast"/>
              <w:rPr>
                <w:color w:val="000000"/>
                <w:szCs w:val="24"/>
              </w:rPr>
            </w:pPr>
            <w:r>
              <w:rPr>
                <w:color w:val="000000"/>
                <w:szCs w:val="24"/>
              </w:rPr>
              <w:t xml:space="preserve"> NNNN</w:t>
            </w:r>
          </w:p>
        </w:tc>
      </w:tr>
      <w:tr w:rsidR="005F54B2" w14:paraId="588B3F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045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EB9AB" w14:textId="77777777" w:rsidR="005F54B2" w:rsidRDefault="005F54B2" w:rsidP="006A5A57">
            <w:pPr>
              <w:spacing w:line="240" w:lineRule="atLeast"/>
              <w:rPr>
                <w:color w:val="000000"/>
                <w:szCs w:val="24"/>
              </w:rPr>
            </w:pPr>
            <w:r>
              <w:rPr>
                <w:color w:val="000000"/>
                <w:szCs w:val="24"/>
              </w:rPr>
              <w:t>Code Set Name: DOMCODE</w:t>
            </w:r>
          </w:p>
          <w:p w14:paraId="78A5C6A2"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AC23C2D"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0142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496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3CBEB" w14:textId="77777777" w:rsidR="005F54B2" w:rsidRDefault="005F54B2" w:rsidP="006A5A57">
            <w:pPr>
              <w:spacing w:line="240" w:lineRule="atLeast"/>
              <w:rPr>
                <w:color w:val="000000"/>
                <w:szCs w:val="24"/>
              </w:rPr>
            </w:pPr>
            <w:r>
              <w:rPr>
                <w:color w:val="000000"/>
                <w:szCs w:val="24"/>
              </w:rPr>
              <w:t xml:space="preserve"> Mandatory</w:t>
            </w:r>
          </w:p>
        </w:tc>
      </w:tr>
      <w:tr w:rsidR="005F54B2" w14:paraId="5BC6F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8BD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4FD"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4384E160"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EF95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F993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647B2" w14:textId="77777777" w:rsidR="005F54B2" w:rsidRDefault="005F54B2" w:rsidP="006A5A57">
            <w:pPr>
              <w:spacing w:line="240" w:lineRule="atLeast"/>
              <w:rPr>
                <w:color w:val="000000"/>
                <w:szCs w:val="24"/>
              </w:rPr>
            </w:pPr>
            <w:r>
              <w:rPr>
                <w:color w:val="000000"/>
                <w:szCs w:val="24"/>
              </w:rPr>
              <w:t xml:space="preserve"> ACTIVITY_DETAIL_DOMCODE</w:t>
            </w:r>
          </w:p>
        </w:tc>
      </w:tr>
    </w:tbl>
    <w:p w14:paraId="1F1D0393" w14:textId="77777777" w:rsidR="005F54B2" w:rsidRDefault="005F54B2" w:rsidP="005F54B2">
      <w:pPr>
        <w:pStyle w:val="Heading3"/>
        <w:spacing w:line="240" w:lineRule="atLeast"/>
        <w:rPr>
          <w:bCs/>
          <w:color w:val="000000"/>
          <w:szCs w:val="24"/>
        </w:rPr>
      </w:pPr>
      <w:bookmarkStart w:id="774" w:name="BKM_4F084EDD_4954_4E01_967B_78FBA2DBB1FF"/>
      <w:bookmarkStart w:id="775" w:name="_Toc512843383"/>
      <w:bookmarkEnd w:id="774"/>
      <w:r>
        <w:rPr>
          <w:bCs/>
          <w:color w:val="000000"/>
          <w:szCs w:val="24"/>
        </w:rPr>
        <w:t>NHI Number</w:t>
      </w:r>
      <w:bookmarkEnd w:id="775"/>
    </w:p>
    <w:p w14:paraId="371EF27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DE65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8DE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F61F9"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283D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D23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2E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59AFD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EA9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614FC" w14:textId="77777777" w:rsidR="005F54B2" w:rsidRDefault="005F54B2" w:rsidP="006A5A57">
            <w:pPr>
              <w:spacing w:line="240" w:lineRule="atLeast"/>
              <w:rPr>
                <w:color w:val="000000"/>
                <w:szCs w:val="24"/>
              </w:rPr>
            </w:pPr>
            <w:r>
              <w:rPr>
                <w:color w:val="000000"/>
                <w:szCs w:val="24"/>
              </w:rPr>
              <w:t xml:space="preserve"> AAANNNC</w:t>
            </w:r>
          </w:p>
        </w:tc>
      </w:tr>
      <w:tr w:rsidR="005F54B2" w14:paraId="314587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830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4B8E2" w14:textId="77777777" w:rsidR="005F54B2" w:rsidRDefault="005F54B2" w:rsidP="006A5A57">
            <w:pPr>
              <w:spacing w:line="240" w:lineRule="atLeast"/>
              <w:rPr>
                <w:color w:val="000000"/>
                <w:szCs w:val="24"/>
              </w:rPr>
            </w:pPr>
            <w:r>
              <w:rPr>
                <w:color w:val="000000"/>
                <w:szCs w:val="24"/>
              </w:rPr>
              <w:t xml:space="preserve"> Mandatory</w:t>
            </w:r>
          </w:p>
        </w:tc>
      </w:tr>
      <w:tr w:rsidR="005F54B2" w14:paraId="1FF0EC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B10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1C073"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009E15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9B8C1"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1AAB1"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6EEC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E6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B9DBB" w14:textId="77777777" w:rsidR="005F54B2" w:rsidRDefault="005F54B2" w:rsidP="006A5A57">
            <w:pPr>
              <w:spacing w:line="240" w:lineRule="atLeast"/>
              <w:rPr>
                <w:color w:val="000000"/>
                <w:szCs w:val="24"/>
              </w:rPr>
            </w:pPr>
            <w:r>
              <w:rPr>
                <w:color w:val="000000"/>
                <w:szCs w:val="24"/>
              </w:rPr>
              <w:t xml:space="preserve"> ACTIVITY_DETAIL_NHI</w:t>
            </w:r>
          </w:p>
        </w:tc>
      </w:tr>
    </w:tbl>
    <w:p w14:paraId="12937194" w14:textId="77777777" w:rsidR="005F54B2" w:rsidRDefault="005F54B2" w:rsidP="005F54B2">
      <w:pPr>
        <w:pStyle w:val="Heading3"/>
        <w:spacing w:line="240" w:lineRule="atLeast"/>
        <w:rPr>
          <w:bCs/>
          <w:color w:val="000000"/>
          <w:szCs w:val="24"/>
        </w:rPr>
      </w:pPr>
      <w:bookmarkStart w:id="776" w:name="BKM_FDEA4006_3D70_4BA0_A926_CACFE80DFB50"/>
      <w:bookmarkStart w:id="777" w:name="_Toc512843384"/>
      <w:bookmarkEnd w:id="776"/>
      <w:r>
        <w:rPr>
          <w:bCs/>
          <w:color w:val="000000"/>
          <w:szCs w:val="24"/>
        </w:rPr>
        <w:t>Principal Health Service Purchaser</w:t>
      </w:r>
      <w:bookmarkEnd w:id="777"/>
    </w:p>
    <w:p w14:paraId="3D78F2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01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0ED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8408"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5A6339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BEF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01C8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C24C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BDC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0CB4" w14:textId="77777777" w:rsidR="005F54B2" w:rsidRDefault="005F54B2" w:rsidP="006A5A57">
            <w:pPr>
              <w:spacing w:line="240" w:lineRule="atLeast"/>
              <w:rPr>
                <w:color w:val="000000"/>
                <w:szCs w:val="24"/>
              </w:rPr>
            </w:pPr>
            <w:r>
              <w:rPr>
                <w:color w:val="000000"/>
                <w:szCs w:val="24"/>
              </w:rPr>
              <w:t xml:space="preserve"> XX</w:t>
            </w:r>
          </w:p>
        </w:tc>
      </w:tr>
      <w:tr w:rsidR="005F54B2" w14:paraId="713B2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7493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10A12" w14:textId="77777777" w:rsidR="005F54B2" w:rsidRDefault="005F54B2" w:rsidP="006A5A57">
            <w:pPr>
              <w:spacing w:line="240" w:lineRule="atLeast"/>
              <w:rPr>
                <w:color w:val="000000"/>
                <w:szCs w:val="24"/>
              </w:rPr>
            </w:pPr>
            <w:r>
              <w:rPr>
                <w:color w:val="000000"/>
                <w:szCs w:val="24"/>
              </w:rPr>
              <w:t xml:space="preserve"> Code Set Name: SVCPURCH</w:t>
            </w:r>
          </w:p>
          <w:p w14:paraId="333BF968" w14:textId="77777777" w:rsidR="005F54B2" w:rsidRDefault="005F54B2" w:rsidP="006A5A57">
            <w:pPr>
              <w:spacing w:line="240" w:lineRule="atLeast"/>
              <w:rPr>
                <w:color w:val="000000"/>
                <w:szCs w:val="24"/>
              </w:rPr>
            </w:pPr>
            <w:r>
              <w:rPr>
                <w:color w:val="000000"/>
                <w:szCs w:val="24"/>
              </w:rPr>
              <w:t>For the full list of Principal Health Service Purchaser codes refer to the Common Codes for National Collections on the Ministry’s website:</w:t>
            </w:r>
          </w:p>
          <w:p w14:paraId="1EDBCC59"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32A839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76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C6915" w14:textId="77777777" w:rsidR="005F54B2" w:rsidRDefault="005F54B2" w:rsidP="006A5A57">
            <w:pPr>
              <w:spacing w:line="240" w:lineRule="atLeast"/>
              <w:rPr>
                <w:color w:val="000000"/>
                <w:szCs w:val="24"/>
              </w:rPr>
            </w:pPr>
            <w:r>
              <w:rPr>
                <w:color w:val="000000"/>
                <w:szCs w:val="24"/>
              </w:rPr>
              <w:t xml:space="preserve"> Mandatory</w:t>
            </w:r>
          </w:p>
        </w:tc>
      </w:tr>
      <w:tr w:rsidR="005F54B2" w14:paraId="44E38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F1C6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1A9EF" w14:textId="77777777"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0AD0FBE3"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0E5BE093"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75C32836"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5AEAA46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76B16512" w14:textId="1B04B370" w:rsidR="005F54B2" w:rsidRDefault="005F54B2" w:rsidP="006A5A57">
            <w:pPr>
              <w:spacing w:line="240" w:lineRule="atLeast"/>
              <w:rPr>
                <w:color w:val="000000"/>
                <w:szCs w:val="24"/>
              </w:rPr>
            </w:pPr>
            <w:r>
              <w:rPr>
                <w:color w:val="000000"/>
                <w:szCs w:val="24"/>
              </w:rPr>
              <w:t>A0</w:t>
            </w:r>
            <w:r w:rsidR="00330C46">
              <w:rPr>
                <w:color w:val="000000"/>
                <w:szCs w:val="24"/>
              </w:rPr>
              <w:t xml:space="preserve"> – ACC – direct purchase</w:t>
            </w:r>
            <w:r>
              <w:rPr>
                <w:color w:val="000000"/>
                <w:szCs w:val="24"/>
              </w:rPr>
              <w:t xml:space="preserve">.  If a referral is prioritised but ACC is not confirmed, it should be entered as “35 – DHB-funded purchase” initially. The Principal Health Service Purchaser may be updated later to “A0”.   </w:t>
            </w:r>
          </w:p>
          <w:p w14:paraId="0E7F4E17" w14:textId="77777777"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693BA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7586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6E77E" w14:textId="77777777" w:rsidR="005F54B2" w:rsidRDefault="005F54B2" w:rsidP="006A5A57">
            <w:pPr>
              <w:spacing w:line="240" w:lineRule="atLeast"/>
              <w:rPr>
                <w:color w:val="000000"/>
                <w:szCs w:val="24"/>
              </w:rPr>
            </w:pPr>
            <w:r>
              <w:rPr>
                <w:color w:val="000000"/>
                <w:szCs w:val="24"/>
              </w:rPr>
              <w:t xml:space="preserve"> ACTIVITY_DETAIL_SVCPURCH</w:t>
            </w:r>
          </w:p>
        </w:tc>
      </w:tr>
    </w:tbl>
    <w:p w14:paraId="317EFAAE" w14:textId="77777777" w:rsidR="005F54B2" w:rsidRDefault="005F54B2" w:rsidP="005F54B2">
      <w:pPr>
        <w:pStyle w:val="Heading3"/>
        <w:spacing w:line="240" w:lineRule="atLeast"/>
        <w:rPr>
          <w:bCs/>
          <w:color w:val="000000"/>
          <w:szCs w:val="24"/>
        </w:rPr>
      </w:pPr>
      <w:bookmarkStart w:id="778" w:name="BKM_5D4342D4_39A7_41D4_AFD4_08B92BE4428D"/>
      <w:bookmarkStart w:id="779" w:name="_Toc512843385"/>
      <w:bookmarkEnd w:id="778"/>
      <w:r>
        <w:rPr>
          <w:bCs/>
          <w:color w:val="000000"/>
          <w:szCs w:val="24"/>
        </w:rPr>
        <w:t>Referral ID</w:t>
      </w:r>
      <w:bookmarkEnd w:id="779"/>
    </w:p>
    <w:p w14:paraId="6F63BEF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CFA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A24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EBD44"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118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715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D6D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6125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23E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B073A" w14:textId="77777777" w:rsidR="005F54B2" w:rsidRDefault="005F54B2" w:rsidP="006A5A57">
            <w:pPr>
              <w:spacing w:line="240" w:lineRule="atLeast"/>
              <w:rPr>
                <w:color w:val="000000"/>
                <w:szCs w:val="24"/>
              </w:rPr>
            </w:pPr>
            <w:r>
              <w:rPr>
                <w:color w:val="000000"/>
                <w:szCs w:val="24"/>
              </w:rPr>
              <w:t xml:space="preserve"> X(36)</w:t>
            </w:r>
          </w:p>
        </w:tc>
      </w:tr>
      <w:tr w:rsidR="005F54B2" w14:paraId="53834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E842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BAEF1"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56AD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33D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98DA0" w14:textId="77777777" w:rsidR="005F54B2" w:rsidRDefault="005F54B2" w:rsidP="006A5A57">
            <w:pPr>
              <w:spacing w:line="240" w:lineRule="atLeast"/>
              <w:rPr>
                <w:color w:val="000000"/>
                <w:szCs w:val="24"/>
              </w:rPr>
            </w:pPr>
            <w:r>
              <w:rPr>
                <w:color w:val="000000"/>
                <w:szCs w:val="24"/>
              </w:rPr>
              <w:t xml:space="preserve"> Mandatory</w:t>
            </w:r>
          </w:p>
        </w:tc>
      </w:tr>
      <w:tr w:rsidR="005F54B2" w14:paraId="148AB8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E008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7F0B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0879D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678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666E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107E7E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F11B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17F77D"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5FC14989" w14:textId="77777777" w:rsidR="005F54B2" w:rsidRDefault="005F54B2" w:rsidP="005F54B2">
      <w:pPr>
        <w:spacing w:line="240" w:lineRule="atLeast"/>
        <w:rPr>
          <w:color w:val="000000"/>
          <w:szCs w:val="24"/>
        </w:rPr>
      </w:pPr>
      <w:r>
        <w:rPr>
          <w:color w:val="000000"/>
          <w:szCs w:val="24"/>
        </w:rPr>
        <w:t xml:space="preserve"> </w:t>
      </w:r>
    </w:p>
    <w:p w14:paraId="152EF1A0" w14:textId="77777777" w:rsidR="002D522A" w:rsidRDefault="002D522A" w:rsidP="005F54B2">
      <w:pPr>
        <w:spacing w:line="240" w:lineRule="atLeast"/>
        <w:rPr>
          <w:szCs w:val="24"/>
        </w:rPr>
      </w:pPr>
    </w:p>
    <w:p w14:paraId="06239B82" w14:textId="77777777" w:rsidR="00141F7F" w:rsidRDefault="00141F7F" w:rsidP="005F54B2">
      <w:pPr>
        <w:spacing w:line="240" w:lineRule="atLeast"/>
        <w:rPr>
          <w:szCs w:val="24"/>
        </w:rPr>
      </w:pPr>
    </w:p>
    <w:p w14:paraId="1B1035D4" w14:textId="77777777" w:rsidR="00141F7F" w:rsidRDefault="00141F7F" w:rsidP="005F54B2">
      <w:pPr>
        <w:spacing w:line="240" w:lineRule="atLeast"/>
        <w:rPr>
          <w:szCs w:val="24"/>
        </w:rPr>
      </w:pPr>
    </w:p>
    <w:p w14:paraId="44F84D55" w14:textId="77777777" w:rsidR="005F54B2" w:rsidRDefault="005F54B2" w:rsidP="005F54B2">
      <w:pPr>
        <w:pStyle w:val="Heading2"/>
        <w:spacing w:line="240" w:lineRule="atLeast"/>
        <w:rPr>
          <w:bCs/>
          <w:color w:val="000000"/>
          <w:szCs w:val="24"/>
        </w:rPr>
      </w:pPr>
      <w:bookmarkStart w:id="780" w:name="BKM_CB99AB38_0D8E_4734_9F23_E3639A6C6A59"/>
      <w:bookmarkStart w:id="781" w:name="_Toc512843386"/>
      <w:bookmarkEnd w:id="780"/>
      <w:r>
        <w:rPr>
          <w:bCs/>
          <w:color w:val="000000"/>
          <w:szCs w:val="24"/>
        </w:rPr>
        <w:lastRenderedPageBreak/>
        <w:t>Activity Outcome</w:t>
      </w:r>
      <w:bookmarkEnd w:id="781"/>
    </w:p>
    <w:p w14:paraId="04BB974A" w14:textId="77777777" w:rsidR="005F54B2" w:rsidRDefault="005F54B2" w:rsidP="005F54B2">
      <w:pPr>
        <w:spacing w:line="240" w:lineRule="atLeast"/>
        <w:rPr>
          <w:color w:val="000000"/>
          <w:szCs w:val="24"/>
        </w:rPr>
      </w:pPr>
    </w:p>
    <w:p w14:paraId="2BA7AA75"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5A43034C" w14:textId="77777777" w:rsidR="005F54B2" w:rsidRDefault="005F54B2" w:rsidP="005F54B2">
      <w:pPr>
        <w:spacing w:line="240" w:lineRule="atLeast"/>
        <w:rPr>
          <w:color w:val="000000"/>
          <w:szCs w:val="24"/>
        </w:rPr>
      </w:pPr>
    </w:p>
    <w:p w14:paraId="57E26EAC" w14:textId="77777777" w:rsidR="005F54B2" w:rsidRDefault="005F54B2" w:rsidP="005F54B2">
      <w:pPr>
        <w:spacing w:line="240" w:lineRule="atLeast"/>
        <w:rPr>
          <w:color w:val="000000"/>
          <w:szCs w:val="24"/>
        </w:rPr>
      </w:pPr>
      <w:r>
        <w:rPr>
          <w:b/>
          <w:color w:val="000000"/>
          <w:szCs w:val="24"/>
        </w:rPr>
        <w:t>Validation</w:t>
      </w:r>
    </w:p>
    <w:p w14:paraId="24BCA430" w14:textId="77777777"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Activity/Decision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8328B5">
        <w:rPr>
          <w:color w:val="000000"/>
          <w:szCs w:val="24"/>
        </w:rPr>
        <w:t xml:space="preserve"> </w:t>
      </w:r>
      <w:r w:rsidR="008328B5">
        <w:t>(17 - Appendix D: Business Rules and Error Messages)</w:t>
      </w:r>
      <w:r>
        <w:rPr>
          <w:color w:val="000000"/>
          <w:szCs w:val="24"/>
        </w:rPr>
        <w:t>.</w:t>
      </w:r>
    </w:p>
    <w:p w14:paraId="73F387E5" w14:textId="77777777" w:rsidR="005F54B2" w:rsidRDefault="005F54B2" w:rsidP="005F54B2">
      <w:pPr>
        <w:spacing w:line="240" w:lineRule="atLeast"/>
        <w:rPr>
          <w:color w:val="000000"/>
          <w:szCs w:val="24"/>
        </w:rPr>
      </w:pPr>
    </w:p>
    <w:p w14:paraId="60B160D0" w14:textId="77777777" w:rsidR="005F54B2" w:rsidRDefault="005F54B2" w:rsidP="005F54B2">
      <w:pPr>
        <w:spacing w:line="240" w:lineRule="atLeast"/>
        <w:rPr>
          <w:color w:val="000000"/>
          <w:szCs w:val="24"/>
        </w:rPr>
      </w:pPr>
      <w:r>
        <w:rPr>
          <w:b/>
          <w:color w:val="000000"/>
          <w:szCs w:val="24"/>
        </w:rPr>
        <w:t>MOH Internal MOH Internal ODS Table Name</w:t>
      </w:r>
    </w:p>
    <w:p w14:paraId="0FDBF8E3" w14:textId="77777777" w:rsidR="005F54B2" w:rsidRDefault="005F54B2" w:rsidP="005F54B2">
      <w:pPr>
        <w:spacing w:line="240" w:lineRule="atLeast"/>
        <w:rPr>
          <w:color w:val="000000"/>
          <w:szCs w:val="24"/>
        </w:rPr>
      </w:pPr>
      <w:r>
        <w:rPr>
          <w:color w:val="000000"/>
          <w:szCs w:val="24"/>
        </w:rPr>
        <w:t>ACTIVITY_OUTCOME</w:t>
      </w:r>
    </w:p>
    <w:p w14:paraId="04E7D078" w14:textId="77777777" w:rsidR="005F54B2" w:rsidRDefault="005F54B2" w:rsidP="005F54B2">
      <w:pPr>
        <w:spacing w:line="240" w:lineRule="atLeast"/>
        <w:rPr>
          <w:color w:val="000000"/>
          <w:szCs w:val="24"/>
        </w:rPr>
      </w:pPr>
    </w:p>
    <w:p w14:paraId="4C354151" w14:textId="77777777" w:rsidR="005F54B2" w:rsidRDefault="005F54B2" w:rsidP="005F54B2">
      <w:pPr>
        <w:pStyle w:val="Heading3"/>
        <w:spacing w:line="240" w:lineRule="atLeast"/>
        <w:rPr>
          <w:bCs/>
          <w:color w:val="000000"/>
          <w:szCs w:val="24"/>
        </w:rPr>
      </w:pPr>
      <w:bookmarkStart w:id="782" w:name="BKM_F68CA447_1852_4FED_85DB_B3B0200CCFA0"/>
      <w:bookmarkStart w:id="783" w:name="_Toc512843387"/>
      <w:bookmarkEnd w:id="782"/>
      <w:r>
        <w:rPr>
          <w:bCs/>
          <w:color w:val="000000"/>
          <w:szCs w:val="24"/>
        </w:rPr>
        <w:t>Activity ID</w:t>
      </w:r>
      <w:bookmarkEnd w:id="783"/>
    </w:p>
    <w:p w14:paraId="3217A35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647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1C4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4ED09"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3F9B2B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06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D55A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58FD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66C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F309F" w14:textId="77777777" w:rsidR="005F54B2" w:rsidRDefault="005F54B2" w:rsidP="006A5A57">
            <w:pPr>
              <w:spacing w:line="240" w:lineRule="atLeast"/>
              <w:rPr>
                <w:color w:val="000000"/>
                <w:szCs w:val="24"/>
              </w:rPr>
            </w:pPr>
            <w:r>
              <w:rPr>
                <w:color w:val="000000"/>
                <w:szCs w:val="24"/>
              </w:rPr>
              <w:t xml:space="preserve"> X(36)</w:t>
            </w:r>
          </w:p>
        </w:tc>
      </w:tr>
      <w:tr w:rsidR="005F54B2" w14:paraId="7DAF5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605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ADD7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F98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734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3DB87" w14:textId="77777777" w:rsidR="005F54B2" w:rsidRDefault="005F54B2" w:rsidP="006A5A57">
            <w:pPr>
              <w:spacing w:line="240" w:lineRule="atLeast"/>
              <w:rPr>
                <w:color w:val="000000"/>
                <w:szCs w:val="24"/>
              </w:rPr>
            </w:pPr>
            <w:r>
              <w:rPr>
                <w:color w:val="000000"/>
                <w:szCs w:val="24"/>
              </w:rPr>
              <w:t xml:space="preserve"> Mandatory</w:t>
            </w:r>
          </w:p>
        </w:tc>
      </w:tr>
      <w:tr w:rsidR="005F54B2" w14:paraId="77B809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CB2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06A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6A5A9144" w14:textId="77777777" w:rsidR="005F54B2" w:rsidRDefault="005F54B2" w:rsidP="005F54B2">
      <w:pPr>
        <w:pStyle w:val="Heading3"/>
        <w:spacing w:line="240" w:lineRule="atLeast"/>
        <w:rPr>
          <w:bCs/>
          <w:color w:val="000000"/>
          <w:szCs w:val="24"/>
        </w:rPr>
      </w:pPr>
      <w:bookmarkStart w:id="784" w:name="BKM_27E1CF70_A86B_4D0B_8A6C_9EC5E4125363"/>
      <w:bookmarkStart w:id="785" w:name="_Toc512843388"/>
      <w:bookmarkEnd w:id="784"/>
      <w:r>
        <w:rPr>
          <w:bCs/>
          <w:color w:val="000000"/>
          <w:szCs w:val="24"/>
        </w:rPr>
        <w:t>NHI Number</w:t>
      </w:r>
      <w:bookmarkEnd w:id="785"/>
    </w:p>
    <w:p w14:paraId="2F83D6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867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56B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8B2F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CB974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73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B0C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44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D44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99275" w14:textId="77777777" w:rsidR="005F54B2" w:rsidRDefault="005F54B2" w:rsidP="006A5A57">
            <w:pPr>
              <w:spacing w:line="240" w:lineRule="atLeast"/>
              <w:rPr>
                <w:color w:val="000000"/>
                <w:szCs w:val="24"/>
              </w:rPr>
            </w:pPr>
            <w:r>
              <w:rPr>
                <w:color w:val="000000"/>
                <w:szCs w:val="24"/>
              </w:rPr>
              <w:t xml:space="preserve"> AAANNNC</w:t>
            </w:r>
          </w:p>
        </w:tc>
      </w:tr>
      <w:tr w:rsidR="005F54B2" w14:paraId="2027CB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D6F4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BFF3" w14:textId="77777777" w:rsidR="005F54B2" w:rsidRDefault="005F54B2" w:rsidP="006A5A57">
            <w:pPr>
              <w:spacing w:line="240" w:lineRule="atLeast"/>
              <w:rPr>
                <w:color w:val="000000"/>
                <w:szCs w:val="24"/>
              </w:rPr>
            </w:pPr>
            <w:r>
              <w:rPr>
                <w:color w:val="000000"/>
                <w:szCs w:val="24"/>
              </w:rPr>
              <w:t xml:space="preserve"> Mandatory</w:t>
            </w:r>
          </w:p>
        </w:tc>
      </w:tr>
      <w:tr w:rsidR="005F54B2" w14:paraId="56D0E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51CD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8667"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7060C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8D62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7567"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EE65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C09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98A4F"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0EEC00C6"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2288DB52" w14:textId="77777777" w:rsidR="00141F7F" w:rsidRDefault="00141F7F" w:rsidP="00141F7F">
      <w:pPr>
        <w:pStyle w:val="Heading3"/>
        <w:numPr>
          <w:ilvl w:val="0"/>
          <w:numId w:val="0"/>
        </w:numPr>
        <w:spacing w:line="240" w:lineRule="atLeast"/>
        <w:ind w:left="1997"/>
        <w:rPr>
          <w:bCs/>
          <w:color w:val="000000"/>
          <w:szCs w:val="24"/>
        </w:rPr>
      </w:pPr>
      <w:bookmarkStart w:id="786" w:name="BKM_2146CEE8_264D_4F4E_920A_AB2C5868258C"/>
      <w:bookmarkStart w:id="787" w:name="_Toc512843389"/>
      <w:bookmarkEnd w:id="786"/>
    </w:p>
    <w:p w14:paraId="395F6A63" w14:textId="77777777" w:rsidR="00141F7F" w:rsidRDefault="00141F7F">
      <w:pPr>
        <w:spacing w:before="0" w:after="0"/>
        <w:rPr>
          <w:b/>
          <w:bCs/>
          <w:i/>
          <w:color w:val="000000"/>
          <w:szCs w:val="24"/>
        </w:rPr>
      </w:pPr>
      <w:r>
        <w:rPr>
          <w:bCs/>
          <w:color w:val="000000"/>
          <w:szCs w:val="24"/>
        </w:rPr>
        <w:br w:type="page"/>
      </w:r>
    </w:p>
    <w:p w14:paraId="3617F3C4" w14:textId="7752AA62" w:rsidR="005F54B2" w:rsidRDefault="005F54B2" w:rsidP="005F54B2">
      <w:pPr>
        <w:pStyle w:val="Heading3"/>
        <w:spacing w:line="240" w:lineRule="atLeast"/>
        <w:rPr>
          <w:bCs/>
          <w:color w:val="000000"/>
          <w:szCs w:val="24"/>
        </w:rPr>
      </w:pPr>
      <w:r>
        <w:rPr>
          <w:bCs/>
          <w:color w:val="000000"/>
          <w:szCs w:val="24"/>
        </w:rPr>
        <w:lastRenderedPageBreak/>
        <w:t>Referral ID</w:t>
      </w:r>
      <w:bookmarkEnd w:id="787"/>
    </w:p>
    <w:p w14:paraId="4FEF75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9FD7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7CA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7808"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7300B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C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43636"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B07C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FC8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0CACA" w14:textId="77777777" w:rsidR="005F54B2" w:rsidRDefault="005F54B2" w:rsidP="006A5A57">
            <w:pPr>
              <w:spacing w:line="240" w:lineRule="atLeast"/>
              <w:rPr>
                <w:color w:val="000000"/>
                <w:szCs w:val="24"/>
              </w:rPr>
            </w:pPr>
            <w:r>
              <w:rPr>
                <w:color w:val="000000"/>
                <w:szCs w:val="24"/>
              </w:rPr>
              <w:t xml:space="preserve"> X(36)</w:t>
            </w:r>
          </w:p>
        </w:tc>
      </w:tr>
      <w:tr w:rsidR="005F54B2" w14:paraId="737B3C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A241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D9EA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7DC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E5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6B8D5" w14:textId="77777777" w:rsidR="005F54B2" w:rsidRDefault="005F54B2" w:rsidP="006A5A57">
            <w:pPr>
              <w:spacing w:line="240" w:lineRule="atLeast"/>
              <w:rPr>
                <w:color w:val="000000"/>
                <w:szCs w:val="24"/>
              </w:rPr>
            </w:pPr>
            <w:r>
              <w:rPr>
                <w:color w:val="000000"/>
                <w:szCs w:val="24"/>
              </w:rPr>
              <w:t xml:space="preserve"> Mandatory</w:t>
            </w:r>
          </w:p>
        </w:tc>
      </w:tr>
      <w:tr w:rsidR="005F54B2" w14:paraId="3074D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68D0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DBE2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C320A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09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5462E"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66CDC97A" w14:textId="77777777" w:rsidR="005F54B2" w:rsidRDefault="005F54B2" w:rsidP="005F54B2">
      <w:pPr>
        <w:spacing w:line="240" w:lineRule="atLeast"/>
        <w:rPr>
          <w:color w:val="000000"/>
          <w:szCs w:val="24"/>
        </w:rPr>
      </w:pPr>
      <w:r>
        <w:rPr>
          <w:color w:val="000000"/>
          <w:szCs w:val="24"/>
        </w:rPr>
        <w:t xml:space="preserve"> </w:t>
      </w:r>
    </w:p>
    <w:p w14:paraId="7FB7401B" w14:textId="77777777" w:rsidR="005F54B2" w:rsidRDefault="005F54B2" w:rsidP="005F54B2">
      <w:pPr>
        <w:spacing w:line="240" w:lineRule="atLeast"/>
        <w:rPr>
          <w:szCs w:val="24"/>
        </w:rPr>
      </w:pPr>
    </w:p>
    <w:p w14:paraId="34235680" w14:textId="77777777" w:rsidR="005F54B2" w:rsidRDefault="005F54B2" w:rsidP="005F54B2">
      <w:pPr>
        <w:pStyle w:val="Heading2"/>
        <w:spacing w:line="240" w:lineRule="atLeast"/>
        <w:rPr>
          <w:bCs/>
          <w:color w:val="000000"/>
          <w:szCs w:val="24"/>
        </w:rPr>
      </w:pPr>
      <w:bookmarkStart w:id="788" w:name="BKM_0E220D4D_B82A_4B9C_B0CB_F9B6491031A2"/>
      <w:bookmarkStart w:id="789" w:name="_Toc512843390"/>
      <w:bookmarkEnd w:id="788"/>
      <w:r>
        <w:rPr>
          <w:bCs/>
          <w:color w:val="000000"/>
          <w:szCs w:val="24"/>
        </w:rPr>
        <w:t>Activity: Booking</w:t>
      </w:r>
      <w:bookmarkEnd w:id="789"/>
    </w:p>
    <w:p w14:paraId="4ABA4EBB" w14:textId="77777777" w:rsidR="005F54B2" w:rsidRDefault="005F54B2" w:rsidP="005F54B2">
      <w:pPr>
        <w:spacing w:line="240" w:lineRule="atLeast"/>
        <w:rPr>
          <w:color w:val="000000"/>
          <w:szCs w:val="24"/>
        </w:rPr>
      </w:pPr>
    </w:p>
    <w:p w14:paraId="686B3ACA"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74BB55EF" w14:textId="77777777" w:rsidR="005F54B2" w:rsidRDefault="005F54B2" w:rsidP="005F54B2">
      <w:pPr>
        <w:spacing w:line="240" w:lineRule="atLeast"/>
        <w:rPr>
          <w:color w:val="000000"/>
          <w:szCs w:val="24"/>
        </w:rPr>
      </w:pPr>
    </w:p>
    <w:p w14:paraId="51DCAA02" w14:textId="77777777" w:rsidR="005F54B2" w:rsidRDefault="005F54B2" w:rsidP="005F54B2">
      <w:pPr>
        <w:spacing w:line="240" w:lineRule="atLeast"/>
        <w:rPr>
          <w:color w:val="000000"/>
          <w:szCs w:val="24"/>
        </w:rPr>
      </w:pPr>
      <w:r>
        <w:rPr>
          <w:b/>
          <w:color w:val="000000"/>
          <w:szCs w:val="24"/>
        </w:rPr>
        <w:t>Validation</w:t>
      </w:r>
    </w:p>
    <w:p w14:paraId="1972F60E" w14:textId="77777777" w:rsidR="005F54B2" w:rsidRDefault="005F54B2" w:rsidP="005F54B2">
      <w:pPr>
        <w:spacing w:line="240" w:lineRule="atLeast"/>
        <w:rPr>
          <w:color w:val="000000"/>
          <w:szCs w:val="24"/>
        </w:rPr>
      </w:pPr>
      <w:r>
        <w:rPr>
          <w:color w:val="000000"/>
          <w:szCs w:val="24"/>
        </w:rPr>
        <w:t xml:space="preserve">For </w:t>
      </w:r>
      <w:proofErr w:type="gramStart"/>
      <w:r>
        <w:rPr>
          <w:color w:val="000000"/>
          <w:szCs w:val="24"/>
        </w:rPr>
        <w:t>Booking</w:t>
      </w:r>
      <w:proofErr w:type="gramEnd"/>
      <w:r>
        <w:rPr>
          <w:color w:val="000000"/>
          <w:szCs w:val="24"/>
        </w:rPr>
        <w:t xml:space="preserve">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8328B5">
        <w:rPr>
          <w:color w:val="000000"/>
          <w:szCs w:val="24"/>
        </w:rPr>
        <w:t xml:space="preserve"> </w:t>
      </w:r>
      <w:r w:rsidR="008328B5">
        <w:t>(17 - Appendix D: Business Rules and Error Messages)</w:t>
      </w:r>
      <w:r>
        <w:rPr>
          <w:color w:val="000000"/>
          <w:szCs w:val="24"/>
        </w:rPr>
        <w:t>.</w:t>
      </w:r>
    </w:p>
    <w:p w14:paraId="6A563D11" w14:textId="77777777" w:rsidR="005F54B2" w:rsidRDefault="005F54B2" w:rsidP="005F54B2">
      <w:pPr>
        <w:spacing w:line="240" w:lineRule="atLeast"/>
        <w:rPr>
          <w:color w:val="000000"/>
          <w:szCs w:val="24"/>
        </w:rPr>
      </w:pPr>
    </w:p>
    <w:p w14:paraId="0971A80B" w14:textId="77777777" w:rsidR="005F54B2" w:rsidRDefault="005F54B2" w:rsidP="005F54B2">
      <w:pPr>
        <w:spacing w:line="240" w:lineRule="atLeast"/>
        <w:rPr>
          <w:color w:val="000000"/>
          <w:szCs w:val="24"/>
        </w:rPr>
      </w:pPr>
      <w:r>
        <w:rPr>
          <w:b/>
          <w:color w:val="000000"/>
          <w:szCs w:val="24"/>
        </w:rPr>
        <w:t>MOH Internal MOH Internal ODS Table Name</w:t>
      </w:r>
    </w:p>
    <w:p w14:paraId="684872EE" w14:textId="77777777" w:rsidR="005F54B2" w:rsidRDefault="005F54B2" w:rsidP="005F54B2">
      <w:pPr>
        <w:spacing w:line="240" w:lineRule="atLeast"/>
        <w:rPr>
          <w:color w:val="000000"/>
          <w:szCs w:val="24"/>
        </w:rPr>
      </w:pPr>
      <w:r>
        <w:rPr>
          <w:color w:val="000000"/>
          <w:szCs w:val="24"/>
        </w:rPr>
        <w:t>ACT_BKG_DETAIL</w:t>
      </w:r>
    </w:p>
    <w:p w14:paraId="3E6DF27F" w14:textId="77777777" w:rsidR="005F54B2" w:rsidRDefault="005F54B2" w:rsidP="005F54B2">
      <w:pPr>
        <w:spacing w:line="240" w:lineRule="atLeast"/>
        <w:rPr>
          <w:color w:val="000000"/>
          <w:szCs w:val="24"/>
        </w:rPr>
      </w:pPr>
    </w:p>
    <w:p w14:paraId="1AFCCA68" w14:textId="77777777" w:rsidR="005F54B2" w:rsidRDefault="005F54B2" w:rsidP="005F54B2">
      <w:pPr>
        <w:pStyle w:val="Heading3"/>
        <w:spacing w:line="240" w:lineRule="atLeast"/>
        <w:rPr>
          <w:bCs/>
          <w:color w:val="000000"/>
          <w:szCs w:val="24"/>
        </w:rPr>
      </w:pPr>
      <w:bookmarkStart w:id="790" w:name="BKM_228491E0_4955_468F_B695_E58AD48D2074"/>
      <w:bookmarkStart w:id="791" w:name="_Toc512843391"/>
      <w:bookmarkEnd w:id="790"/>
      <w:r>
        <w:rPr>
          <w:bCs/>
          <w:color w:val="000000"/>
          <w:szCs w:val="24"/>
        </w:rPr>
        <w:t>Date Booking Created</w:t>
      </w:r>
      <w:bookmarkEnd w:id="791"/>
    </w:p>
    <w:p w14:paraId="6EEDAA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D6C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796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339"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4EE2B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8E6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21028" w14:textId="77777777" w:rsidR="005F54B2" w:rsidRDefault="005F54B2" w:rsidP="006A5A57">
            <w:pPr>
              <w:spacing w:line="240" w:lineRule="atLeast"/>
              <w:rPr>
                <w:color w:val="000000"/>
                <w:szCs w:val="24"/>
              </w:rPr>
            </w:pPr>
            <w:r>
              <w:rPr>
                <w:color w:val="000000"/>
                <w:szCs w:val="24"/>
              </w:rPr>
              <w:t xml:space="preserve"> Datetime</w:t>
            </w:r>
          </w:p>
        </w:tc>
      </w:tr>
      <w:tr w:rsidR="005F54B2" w14:paraId="0FF77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5C34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22467F"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48013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8D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18109" w14:textId="77777777" w:rsidR="005F54B2" w:rsidRDefault="005F54B2" w:rsidP="006A5A57">
            <w:pPr>
              <w:spacing w:line="240" w:lineRule="atLeast"/>
              <w:rPr>
                <w:color w:val="000000"/>
                <w:szCs w:val="24"/>
              </w:rPr>
            </w:pPr>
            <w:r>
              <w:rPr>
                <w:color w:val="000000"/>
                <w:szCs w:val="24"/>
              </w:rPr>
              <w:t xml:space="preserve"> Mandatory</w:t>
            </w:r>
          </w:p>
        </w:tc>
      </w:tr>
      <w:tr w:rsidR="005F54B2" w14:paraId="1046D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8D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A8D6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753F1649"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05A2AC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84C9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FEBB8"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4CC6BFC9" w14:textId="77777777" w:rsidR="005F54B2" w:rsidRDefault="005F54B2" w:rsidP="005F54B2">
      <w:pPr>
        <w:pStyle w:val="Heading3"/>
        <w:spacing w:line="240" w:lineRule="atLeast"/>
        <w:rPr>
          <w:bCs/>
          <w:color w:val="000000"/>
          <w:szCs w:val="24"/>
        </w:rPr>
      </w:pPr>
      <w:bookmarkStart w:id="792" w:name="BKM_4D5F0511_01A0_4603_AB6C_FDBB3FBA4D1D"/>
      <w:bookmarkStart w:id="793" w:name="_Toc512843392"/>
      <w:bookmarkEnd w:id="792"/>
      <w:r>
        <w:rPr>
          <w:bCs/>
          <w:color w:val="000000"/>
          <w:szCs w:val="24"/>
        </w:rPr>
        <w:t>Date of Appointment</w:t>
      </w:r>
      <w:bookmarkEnd w:id="793"/>
    </w:p>
    <w:p w14:paraId="7FB86D8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3E96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F3A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B6F5"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7D287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030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4DE15" w14:textId="77777777" w:rsidR="005F54B2" w:rsidRDefault="005F54B2" w:rsidP="006A5A57">
            <w:pPr>
              <w:spacing w:line="240" w:lineRule="atLeast"/>
              <w:rPr>
                <w:color w:val="000000"/>
                <w:szCs w:val="24"/>
              </w:rPr>
            </w:pPr>
            <w:r>
              <w:rPr>
                <w:color w:val="000000"/>
                <w:szCs w:val="24"/>
              </w:rPr>
              <w:t xml:space="preserve"> Datetime</w:t>
            </w:r>
          </w:p>
        </w:tc>
      </w:tr>
      <w:tr w:rsidR="005F54B2" w14:paraId="00856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F4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3D2A8"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77E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CF5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4E56" w14:textId="77777777" w:rsidR="005F54B2" w:rsidRDefault="005F54B2" w:rsidP="006A5A57">
            <w:pPr>
              <w:spacing w:line="240" w:lineRule="atLeast"/>
              <w:rPr>
                <w:color w:val="000000"/>
                <w:szCs w:val="24"/>
              </w:rPr>
            </w:pPr>
            <w:r>
              <w:rPr>
                <w:color w:val="000000"/>
                <w:szCs w:val="24"/>
              </w:rPr>
              <w:t xml:space="preserve"> Mandatory</w:t>
            </w:r>
          </w:p>
        </w:tc>
      </w:tr>
      <w:tr w:rsidR="005F54B2" w14:paraId="02702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C6F4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62F45"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5D3E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F78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0CDAB"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54223BBF" w14:textId="77777777" w:rsidR="005F54B2" w:rsidRDefault="005F54B2" w:rsidP="005F54B2">
      <w:pPr>
        <w:pStyle w:val="Heading3"/>
        <w:spacing w:line="240" w:lineRule="atLeast"/>
        <w:rPr>
          <w:bCs/>
          <w:color w:val="000000"/>
          <w:szCs w:val="24"/>
        </w:rPr>
      </w:pPr>
      <w:bookmarkStart w:id="794" w:name="BKM_27FF3D6E_A026_4B23_B93E_4E695248090D"/>
      <w:bookmarkStart w:id="795" w:name="_Toc512843393"/>
      <w:bookmarkEnd w:id="794"/>
      <w:r>
        <w:rPr>
          <w:bCs/>
          <w:color w:val="000000"/>
          <w:szCs w:val="24"/>
        </w:rPr>
        <w:t>Encounter Type</w:t>
      </w:r>
      <w:bookmarkEnd w:id="795"/>
    </w:p>
    <w:p w14:paraId="405AE3E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E4E9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512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9B6C1" w14:textId="77777777"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50235C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D50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6CC2B" w14:textId="77777777" w:rsidR="005F54B2" w:rsidRDefault="005F54B2" w:rsidP="006A5A57">
            <w:pPr>
              <w:spacing w:line="240" w:lineRule="atLeast"/>
              <w:rPr>
                <w:color w:val="000000"/>
                <w:szCs w:val="24"/>
              </w:rPr>
            </w:pPr>
            <w:r>
              <w:rPr>
                <w:color w:val="000000"/>
                <w:szCs w:val="24"/>
              </w:rPr>
              <w:t xml:space="preserve"> Numeric</w:t>
            </w:r>
          </w:p>
        </w:tc>
      </w:tr>
      <w:tr w:rsidR="005F54B2" w14:paraId="0CEC4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F9D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493F1" w14:textId="77777777" w:rsidR="005F54B2" w:rsidRDefault="005F54B2" w:rsidP="006A5A57">
            <w:pPr>
              <w:spacing w:line="240" w:lineRule="atLeast"/>
              <w:rPr>
                <w:color w:val="000000"/>
                <w:szCs w:val="24"/>
              </w:rPr>
            </w:pPr>
            <w:r>
              <w:rPr>
                <w:color w:val="000000"/>
                <w:szCs w:val="24"/>
              </w:rPr>
              <w:t xml:space="preserve"> N</w:t>
            </w:r>
          </w:p>
        </w:tc>
      </w:tr>
      <w:tr w:rsidR="005F54B2" w14:paraId="41382C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05A1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E8B70"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5584A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D5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5D425" w14:textId="77777777" w:rsidR="005F54B2" w:rsidRDefault="005F54B2" w:rsidP="006A5A57">
            <w:pPr>
              <w:spacing w:line="240" w:lineRule="atLeast"/>
              <w:rPr>
                <w:color w:val="000000"/>
                <w:szCs w:val="24"/>
              </w:rPr>
            </w:pPr>
            <w:r>
              <w:rPr>
                <w:color w:val="000000"/>
                <w:szCs w:val="24"/>
              </w:rPr>
              <w:t xml:space="preserve"> Mandatory</w:t>
            </w:r>
          </w:p>
        </w:tc>
      </w:tr>
      <w:tr w:rsidR="005F54B2" w14:paraId="44C1E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5B65F"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21FAC"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3415D610" w14:textId="77777777"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3B5462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619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91054"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F461A8E" w14:textId="77777777" w:rsidR="005F54B2" w:rsidRDefault="005F54B2" w:rsidP="005F54B2">
      <w:pPr>
        <w:pStyle w:val="Heading3"/>
        <w:spacing w:line="240" w:lineRule="atLeast"/>
        <w:rPr>
          <w:bCs/>
          <w:color w:val="000000"/>
          <w:szCs w:val="24"/>
        </w:rPr>
      </w:pPr>
      <w:bookmarkStart w:id="796" w:name="BKM_42953CB0_E7F1_4C4A_914C_A0EA1D8CE819"/>
      <w:bookmarkStart w:id="797" w:name="_Toc512843394"/>
      <w:bookmarkEnd w:id="796"/>
      <w:r>
        <w:rPr>
          <w:bCs/>
          <w:color w:val="000000"/>
          <w:szCs w:val="24"/>
        </w:rPr>
        <w:t>Facility ID</w:t>
      </w:r>
      <w:bookmarkEnd w:id="797"/>
    </w:p>
    <w:p w14:paraId="2F758FC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E1EA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8B4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581D0"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2905A0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4C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F8E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1D32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01F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E4F40" w14:textId="77777777" w:rsidR="005F54B2" w:rsidRDefault="005F54B2" w:rsidP="006A5A57">
            <w:pPr>
              <w:spacing w:line="240" w:lineRule="atLeast"/>
              <w:rPr>
                <w:color w:val="000000"/>
                <w:szCs w:val="24"/>
              </w:rPr>
            </w:pPr>
            <w:r>
              <w:rPr>
                <w:color w:val="000000"/>
                <w:szCs w:val="24"/>
              </w:rPr>
              <w:t xml:space="preserve"> FXXNNN-C</w:t>
            </w:r>
          </w:p>
        </w:tc>
      </w:tr>
      <w:tr w:rsidR="005F54B2" w14:paraId="290A6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5F0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4457C"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187F8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BA94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8ADC6" w14:textId="77777777" w:rsidR="005F54B2" w:rsidRDefault="005F54B2" w:rsidP="006A5A57">
            <w:pPr>
              <w:spacing w:line="240" w:lineRule="atLeast"/>
              <w:rPr>
                <w:color w:val="000000"/>
                <w:szCs w:val="24"/>
              </w:rPr>
            </w:pPr>
            <w:r>
              <w:rPr>
                <w:color w:val="000000"/>
                <w:szCs w:val="24"/>
              </w:rPr>
              <w:t xml:space="preserve"> Mandatory</w:t>
            </w:r>
          </w:p>
        </w:tc>
      </w:tr>
      <w:tr w:rsidR="005F54B2" w14:paraId="3089BC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16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FD4F5" w14:textId="77777777" w:rsidR="005F54B2" w:rsidRDefault="005F54B2" w:rsidP="006A5A57">
            <w:pPr>
              <w:spacing w:line="240" w:lineRule="atLeast"/>
              <w:rPr>
                <w:color w:val="000000"/>
                <w:szCs w:val="24"/>
              </w:rPr>
            </w:pPr>
            <w:r>
              <w:rPr>
                <w:color w:val="000000"/>
                <w:szCs w:val="24"/>
              </w:rPr>
              <w:t xml:space="preserve"> BKG_DETAIL_FACILITY_CODE</w:t>
            </w:r>
          </w:p>
        </w:tc>
      </w:tr>
    </w:tbl>
    <w:p w14:paraId="2F023073" w14:textId="77777777" w:rsidR="005F54B2" w:rsidRDefault="005F54B2" w:rsidP="005F54B2">
      <w:pPr>
        <w:pStyle w:val="Heading3"/>
        <w:spacing w:line="240" w:lineRule="atLeast"/>
        <w:rPr>
          <w:bCs/>
          <w:color w:val="000000"/>
          <w:szCs w:val="24"/>
        </w:rPr>
      </w:pPr>
      <w:bookmarkStart w:id="798" w:name="BKM_FB030C82_7F94_48BD_A076_D6A9F4AA9107"/>
      <w:bookmarkStart w:id="799" w:name="_Toc512843395"/>
      <w:bookmarkEnd w:id="798"/>
      <w:r>
        <w:rPr>
          <w:bCs/>
          <w:color w:val="000000"/>
          <w:szCs w:val="24"/>
        </w:rPr>
        <w:t xml:space="preserve">Intended Procedure Clinical Code </w:t>
      </w:r>
      <w:r w:rsidR="004611D2">
        <w:rPr>
          <w:bCs/>
          <w:color w:val="000000"/>
          <w:szCs w:val="24"/>
        </w:rPr>
        <w:t>[CM]</w:t>
      </w:r>
      <w:bookmarkEnd w:id="799"/>
    </w:p>
    <w:p w14:paraId="020981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CB4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77F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EE099"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6B86AD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1D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7B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B39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97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4623" w14:textId="77777777" w:rsidR="005F54B2" w:rsidRDefault="005F54B2" w:rsidP="006A5A57">
            <w:pPr>
              <w:spacing w:line="240" w:lineRule="atLeast"/>
              <w:rPr>
                <w:color w:val="000000"/>
                <w:szCs w:val="24"/>
              </w:rPr>
            </w:pPr>
            <w:r>
              <w:rPr>
                <w:color w:val="000000"/>
                <w:szCs w:val="24"/>
              </w:rPr>
              <w:t xml:space="preserve"> X(30)</w:t>
            </w:r>
          </w:p>
        </w:tc>
      </w:tr>
      <w:tr w:rsidR="005F54B2" w14:paraId="49523E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9BC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34A9C" w14:textId="77777777"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5D3C68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B64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24BE" w14:textId="77777777"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4C066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7F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F66C6" w14:textId="77777777"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745BF7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3E44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42B3F"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073BDE10" w14:textId="77777777" w:rsidR="005F54B2" w:rsidRDefault="005F54B2" w:rsidP="005F54B2">
      <w:pPr>
        <w:pStyle w:val="Heading3"/>
        <w:spacing w:line="240" w:lineRule="atLeast"/>
        <w:rPr>
          <w:bCs/>
          <w:color w:val="000000"/>
          <w:szCs w:val="24"/>
        </w:rPr>
      </w:pPr>
      <w:bookmarkStart w:id="800" w:name="BKM_C23C616E_3846_430E_BAEF_F44411174FFD"/>
      <w:bookmarkStart w:id="801" w:name="_Toc512843396"/>
      <w:bookmarkEnd w:id="800"/>
      <w:r>
        <w:rPr>
          <w:bCs/>
          <w:color w:val="000000"/>
          <w:szCs w:val="24"/>
        </w:rPr>
        <w:t xml:space="preserve">Intended Procedure Clinical Code System </w:t>
      </w:r>
      <w:r w:rsidR="004611D2">
        <w:rPr>
          <w:bCs/>
          <w:color w:val="000000"/>
          <w:szCs w:val="24"/>
        </w:rPr>
        <w:t>[CM]</w:t>
      </w:r>
      <w:bookmarkEnd w:id="801"/>
    </w:p>
    <w:p w14:paraId="1EC2BB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831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192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BB171"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37A84E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F2F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45332" w14:textId="77777777" w:rsidR="005F54B2" w:rsidRDefault="005F54B2" w:rsidP="006A5A57">
            <w:pPr>
              <w:spacing w:line="240" w:lineRule="atLeast"/>
              <w:rPr>
                <w:color w:val="000000"/>
                <w:szCs w:val="24"/>
              </w:rPr>
            </w:pPr>
            <w:r>
              <w:rPr>
                <w:color w:val="000000"/>
                <w:szCs w:val="24"/>
              </w:rPr>
              <w:t xml:space="preserve"> Numeric</w:t>
            </w:r>
          </w:p>
        </w:tc>
      </w:tr>
      <w:tr w:rsidR="005F54B2" w14:paraId="7D89BC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EE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0A012" w14:textId="77777777" w:rsidR="005F54B2" w:rsidRDefault="005F54B2" w:rsidP="006A5A57">
            <w:pPr>
              <w:spacing w:line="240" w:lineRule="atLeast"/>
              <w:rPr>
                <w:color w:val="000000"/>
                <w:szCs w:val="24"/>
              </w:rPr>
            </w:pPr>
            <w:r>
              <w:rPr>
                <w:color w:val="000000"/>
                <w:szCs w:val="24"/>
              </w:rPr>
              <w:t xml:space="preserve"> NN</w:t>
            </w:r>
          </w:p>
        </w:tc>
      </w:tr>
      <w:tr w:rsidR="005F54B2" w14:paraId="29CCB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9BE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BF543" w14:textId="77777777"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274A65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B4E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EB6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141DB4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F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6155" w14:textId="77777777"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46372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9E81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BA0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4D3D87AD" w14:textId="77777777" w:rsidR="005F54B2" w:rsidRDefault="005F54B2" w:rsidP="005F54B2">
      <w:pPr>
        <w:pStyle w:val="Heading3"/>
        <w:spacing w:line="240" w:lineRule="atLeast"/>
        <w:rPr>
          <w:bCs/>
          <w:color w:val="000000"/>
          <w:szCs w:val="24"/>
        </w:rPr>
      </w:pPr>
      <w:bookmarkStart w:id="802" w:name="BKM_0848C334_DE56_46A3_922B_1B5BDA80C6FF"/>
      <w:bookmarkStart w:id="803" w:name="_Toc512843397"/>
      <w:bookmarkEnd w:id="802"/>
      <w:r>
        <w:rPr>
          <w:bCs/>
          <w:color w:val="000000"/>
          <w:szCs w:val="24"/>
        </w:rPr>
        <w:t>Organisation ID</w:t>
      </w:r>
      <w:bookmarkEnd w:id="803"/>
    </w:p>
    <w:p w14:paraId="4C8AD7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B8F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74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1FF9A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3B4B8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816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2549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79FB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C04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719EA" w14:textId="77777777" w:rsidR="005F54B2" w:rsidRDefault="005F54B2" w:rsidP="006A5A57">
            <w:pPr>
              <w:spacing w:line="240" w:lineRule="atLeast"/>
              <w:rPr>
                <w:color w:val="000000"/>
                <w:szCs w:val="24"/>
              </w:rPr>
            </w:pPr>
            <w:r>
              <w:rPr>
                <w:color w:val="000000"/>
                <w:szCs w:val="24"/>
              </w:rPr>
              <w:t xml:space="preserve"> GNNNNN-C</w:t>
            </w:r>
          </w:p>
        </w:tc>
      </w:tr>
      <w:tr w:rsidR="005F54B2" w14:paraId="6E841D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3E1A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494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BC618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BF5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5B24E" w14:textId="77777777" w:rsidR="005F54B2" w:rsidRDefault="005F54B2" w:rsidP="006A5A57">
            <w:pPr>
              <w:spacing w:line="240" w:lineRule="atLeast"/>
              <w:rPr>
                <w:color w:val="000000"/>
                <w:szCs w:val="24"/>
              </w:rPr>
            </w:pPr>
            <w:r>
              <w:rPr>
                <w:color w:val="000000"/>
                <w:szCs w:val="24"/>
              </w:rPr>
              <w:t xml:space="preserve"> Mandatory</w:t>
            </w:r>
          </w:p>
        </w:tc>
      </w:tr>
      <w:tr w:rsidR="005F54B2" w14:paraId="53180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B3433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C31C"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5CEFF0D3" w14:textId="77777777" w:rsidR="005F54B2" w:rsidRDefault="005F54B2" w:rsidP="005F54B2">
      <w:pPr>
        <w:pStyle w:val="Heading3"/>
        <w:spacing w:line="240" w:lineRule="atLeast"/>
        <w:rPr>
          <w:bCs/>
          <w:color w:val="000000"/>
          <w:szCs w:val="24"/>
        </w:rPr>
      </w:pPr>
      <w:bookmarkStart w:id="804" w:name="BKM_71D0EBD4_9D21_4E5A_B839_6C41BA847A3D"/>
      <w:bookmarkStart w:id="805" w:name="_Toc512843398"/>
      <w:bookmarkEnd w:id="804"/>
      <w:r>
        <w:rPr>
          <w:bCs/>
          <w:color w:val="000000"/>
          <w:szCs w:val="24"/>
        </w:rPr>
        <w:t xml:space="preserve">Reason Rebooked </w:t>
      </w:r>
      <w:r w:rsidR="006A7170">
        <w:rPr>
          <w:bCs/>
          <w:color w:val="000000"/>
          <w:szCs w:val="24"/>
        </w:rPr>
        <w:t>[O]</w:t>
      </w:r>
      <w:bookmarkEnd w:id="805"/>
    </w:p>
    <w:p w14:paraId="7BF6C9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C9F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A422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F1B71"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4D21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A9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8917D" w14:textId="77777777" w:rsidR="005F54B2" w:rsidRDefault="005F54B2" w:rsidP="006A5A57">
            <w:pPr>
              <w:spacing w:line="240" w:lineRule="atLeast"/>
              <w:rPr>
                <w:color w:val="000000"/>
                <w:szCs w:val="24"/>
              </w:rPr>
            </w:pPr>
            <w:r>
              <w:rPr>
                <w:color w:val="000000"/>
                <w:szCs w:val="24"/>
              </w:rPr>
              <w:t xml:space="preserve"> Numeric</w:t>
            </w:r>
          </w:p>
        </w:tc>
      </w:tr>
      <w:tr w:rsidR="005F54B2" w14:paraId="328EC5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7CB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5C475" w14:textId="77777777" w:rsidR="005F54B2" w:rsidRDefault="005F54B2" w:rsidP="006A5A57">
            <w:pPr>
              <w:spacing w:line="240" w:lineRule="atLeast"/>
              <w:rPr>
                <w:color w:val="000000"/>
                <w:szCs w:val="24"/>
              </w:rPr>
            </w:pPr>
            <w:r>
              <w:rPr>
                <w:color w:val="000000"/>
                <w:szCs w:val="24"/>
              </w:rPr>
              <w:t xml:space="preserve"> NN</w:t>
            </w:r>
          </w:p>
        </w:tc>
      </w:tr>
      <w:tr w:rsidR="005F54B2" w14:paraId="3B3CD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C2F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48B9C"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6AE04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3BB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C9154" w14:textId="77777777" w:rsidR="005F54B2" w:rsidRDefault="005F54B2" w:rsidP="006A5A57">
            <w:pPr>
              <w:spacing w:line="240" w:lineRule="atLeast"/>
              <w:rPr>
                <w:color w:val="000000"/>
                <w:szCs w:val="24"/>
              </w:rPr>
            </w:pPr>
            <w:r>
              <w:rPr>
                <w:color w:val="000000"/>
                <w:szCs w:val="24"/>
              </w:rPr>
              <w:t xml:space="preserve"> Optional</w:t>
            </w:r>
          </w:p>
        </w:tc>
      </w:tr>
      <w:tr w:rsidR="005F54B2" w14:paraId="26BAD1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3B0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380F"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1F554EC0" w14:textId="77777777"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6446BD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26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BD493"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08CDB2A6" w14:textId="77777777" w:rsidR="005F54B2" w:rsidRDefault="005F54B2" w:rsidP="005F54B2">
      <w:pPr>
        <w:pStyle w:val="Heading3"/>
        <w:spacing w:line="240" w:lineRule="atLeast"/>
        <w:rPr>
          <w:bCs/>
          <w:color w:val="000000"/>
          <w:szCs w:val="24"/>
        </w:rPr>
      </w:pPr>
      <w:bookmarkStart w:id="806" w:name="BKM_238C8452_7C8C_44F5_9C64_49F6D7DC969F"/>
      <w:bookmarkStart w:id="807" w:name="_Toc512843399"/>
      <w:bookmarkEnd w:id="806"/>
      <w:r>
        <w:rPr>
          <w:bCs/>
          <w:color w:val="000000"/>
          <w:szCs w:val="24"/>
        </w:rPr>
        <w:t xml:space="preserve">Responsible Organisation ID </w:t>
      </w:r>
      <w:r w:rsidR="006A7170">
        <w:rPr>
          <w:bCs/>
          <w:color w:val="000000"/>
          <w:szCs w:val="24"/>
        </w:rPr>
        <w:t>[O]</w:t>
      </w:r>
      <w:bookmarkEnd w:id="807"/>
    </w:p>
    <w:p w14:paraId="564B31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95E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ADE8E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CDA32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69BD3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0B8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D61CA"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BFD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328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B76F7" w14:textId="77777777" w:rsidR="005F54B2" w:rsidRDefault="005F54B2" w:rsidP="006A5A57">
            <w:pPr>
              <w:spacing w:line="240" w:lineRule="atLeast"/>
              <w:rPr>
                <w:color w:val="000000"/>
                <w:szCs w:val="24"/>
              </w:rPr>
            </w:pPr>
            <w:r>
              <w:rPr>
                <w:color w:val="000000"/>
                <w:szCs w:val="24"/>
              </w:rPr>
              <w:t xml:space="preserve"> GNNNNN-C</w:t>
            </w:r>
          </w:p>
        </w:tc>
      </w:tr>
      <w:tr w:rsidR="005F54B2" w14:paraId="2AD9B6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569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D2D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B377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B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9921E" w14:textId="77777777" w:rsidR="005F54B2" w:rsidRDefault="005F54B2" w:rsidP="00817B25">
            <w:pPr>
              <w:spacing w:line="240" w:lineRule="atLeast"/>
              <w:rPr>
                <w:color w:val="000000"/>
                <w:szCs w:val="24"/>
              </w:rPr>
            </w:pPr>
            <w:r>
              <w:rPr>
                <w:color w:val="000000"/>
                <w:szCs w:val="24"/>
              </w:rPr>
              <w:t xml:space="preserve"> Optional</w:t>
            </w:r>
          </w:p>
        </w:tc>
      </w:tr>
      <w:tr w:rsidR="005F54B2" w14:paraId="6D66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80D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ECAB8" w14:textId="77777777"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73DE57"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625A639" w14:textId="77777777"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47CC50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7377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B848C3"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432B183" w14:textId="77777777" w:rsidR="005F54B2" w:rsidRDefault="005F54B2" w:rsidP="005F54B2">
      <w:pPr>
        <w:pStyle w:val="Heading3"/>
        <w:spacing w:line="240" w:lineRule="atLeast"/>
        <w:rPr>
          <w:bCs/>
          <w:color w:val="000000"/>
          <w:szCs w:val="24"/>
        </w:rPr>
      </w:pPr>
      <w:bookmarkStart w:id="808" w:name="BKM_C33ED894_6711_48AB_B0FC_BCE385DA2649"/>
      <w:bookmarkStart w:id="809" w:name="_Toc512843400"/>
      <w:bookmarkEnd w:id="808"/>
      <w:r>
        <w:rPr>
          <w:bCs/>
          <w:color w:val="000000"/>
          <w:szCs w:val="24"/>
        </w:rPr>
        <w:lastRenderedPageBreak/>
        <w:t>Service Sub-Type</w:t>
      </w:r>
      <w:bookmarkEnd w:id="809"/>
    </w:p>
    <w:p w14:paraId="27D09F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2D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F5A6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05BE7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50F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EE675" w14:textId="77777777" w:rsidR="005F54B2" w:rsidRDefault="005F54B2" w:rsidP="006A5A57">
            <w:pPr>
              <w:spacing w:line="240" w:lineRule="atLeast"/>
              <w:rPr>
                <w:color w:val="000000"/>
                <w:szCs w:val="24"/>
              </w:rPr>
            </w:pPr>
            <w:r>
              <w:rPr>
                <w:color w:val="000000"/>
                <w:szCs w:val="24"/>
              </w:rPr>
              <w:t xml:space="preserve"> Numeric</w:t>
            </w:r>
          </w:p>
        </w:tc>
      </w:tr>
      <w:tr w:rsidR="005F54B2" w14:paraId="3BCC6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A21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200FB" w14:textId="77777777" w:rsidR="005F54B2" w:rsidRDefault="005F54B2" w:rsidP="006A5A57">
            <w:pPr>
              <w:spacing w:line="240" w:lineRule="atLeast"/>
              <w:rPr>
                <w:color w:val="000000"/>
                <w:szCs w:val="24"/>
              </w:rPr>
            </w:pPr>
            <w:r>
              <w:rPr>
                <w:color w:val="000000"/>
                <w:szCs w:val="24"/>
              </w:rPr>
              <w:t xml:space="preserve"> NNNN</w:t>
            </w:r>
          </w:p>
        </w:tc>
      </w:tr>
      <w:tr w:rsidR="005F54B2" w14:paraId="0F27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2D1A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0FC9C"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452E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CAA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59D3" w14:textId="77777777"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C1FB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E15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1D25C" w14:textId="77777777" w:rsidR="005F54B2" w:rsidRDefault="005F54B2" w:rsidP="006A5A57">
            <w:pPr>
              <w:spacing w:line="240" w:lineRule="atLeast"/>
              <w:rPr>
                <w:color w:val="000000"/>
                <w:szCs w:val="24"/>
              </w:rPr>
            </w:pPr>
          </w:p>
        </w:tc>
      </w:tr>
      <w:tr w:rsidR="005F54B2" w14:paraId="65C61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685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E5DEC" w14:textId="77777777" w:rsidR="005F54B2" w:rsidRDefault="005F54B2" w:rsidP="006A5A57">
            <w:pPr>
              <w:spacing w:line="240" w:lineRule="atLeast"/>
              <w:rPr>
                <w:color w:val="000000"/>
                <w:szCs w:val="24"/>
              </w:rPr>
            </w:pPr>
            <w:r>
              <w:rPr>
                <w:color w:val="000000"/>
                <w:szCs w:val="24"/>
              </w:rPr>
              <w:t xml:space="preserve"> BKG_DETAIL_SRVC_SUB_TYPE</w:t>
            </w:r>
          </w:p>
        </w:tc>
      </w:tr>
    </w:tbl>
    <w:p w14:paraId="7B6F3246" w14:textId="77777777" w:rsidR="005F54B2" w:rsidRDefault="005F54B2" w:rsidP="005F54B2">
      <w:pPr>
        <w:pStyle w:val="Heading3"/>
        <w:spacing w:line="240" w:lineRule="atLeast"/>
        <w:rPr>
          <w:bCs/>
          <w:color w:val="000000"/>
          <w:szCs w:val="24"/>
        </w:rPr>
      </w:pPr>
      <w:bookmarkStart w:id="810" w:name="BKM_0388DEA5_E3A2_47BB_B14A_0A7F00EED18D"/>
      <w:bookmarkStart w:id="811" w:name="_Toc512843401"/>
      <w:bookmarkEnd w:id="810"/>
      <w:r>
        <w:rPr>
          <w:bCs/>
          <w:color w:val="000000"/>
          <w:szCs w:val="24"/>
        </w:rPr>
        <w:t>Service Type</w:t>
      </w:r>
      <w:bookmarkEnd w:id="811"/>
    </w:p>
    <w:p w14:paraId="73E89E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2022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136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52E5B"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5C0F6E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6F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7630B" w14:textId="77777777" w:rsidR="005F54B2" w:rsidRDefault="005F54B2" w:rsidP="006A5A57">
            <w:pPr>
              <w:spacing w:line="240" w:lineRule="atLeast"/>
              <w:rPr>
                <w:color w:val="000000"/>
                <w:szCs w:val="24"/>
              </w:rPr>
            </w:pPr>
            <w:r>
              <w:rPr>
                <w:color w:val="000000"/>
                <w:szCs w:val="24"/>
              </w:rPr>
              <w:t xml:space="preserve"> Numeric</w:t>
            </w:r>
          </w:p>
        </w:tc>
      </w:tr>
      <w:tr w:rsidR="005F54B2" w14:paraId="3D045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9F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A1B41" w14:textId="77777777" w:rsidR="005F54B2" w:rsidRDefault="005F54B2" w:rsidP="006A5A57">
            <w:pPr>
              <w:spacing w:line="240" w:lineRule="atLeast"/>
              <w:rPr>
                <w:color w:val="000000"/>
                <w:szCs w:val="24"/>
              </w:rPr>
            </w:pPr>
            <w:r>
              <w:rPr>
                <w:color w:val="000000"/>
                <w:szCs w:val="24"/>
              </w:rPr>
              <w:t xml:space="preserve"> NN</w:t>
            </w:r>
          </w:p>
        </w:tc>
      </w:tr>
      <w:tr w:rsidR="005F54B2" w14:paraId="2AE8B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55CB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98B2"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DE729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A2A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DA1DB" w14:textId="77777777" w:rsidR="005F54B2" w:rsidRDefault="005F54B2" w:rsidP="006A5A57">
            <w:pPr>
              <w:spacing w:line="240" w:lineRule="atLeast"/>
              <w:rPr>
                <w:color w:val="000000"/>
                <w:szCs w:val="24"/>
              </w:rPr>
            </w:pPr>
            <w:r>
              <w:rPr>
                <w:color w:val="000000"/>
                <w:szCs w:val="24"/>
              </w:rPr>
              <w:t xml:space="preserve"> Mandatory</w:t>
            </w:r>
          </w:p>
        </w:tc>
      </w:tr>
      <w:tr w:rsidR="005F54B2" w14:paraId="77D91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DE0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1A5D6D" w14:textId="77777777"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057F186F" w14:textId="77777777"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submitted, unless </w:t>
            </w:r>
            <w:r w:rsidR="00E947AB">
              <w:rPr>
                <w:color w:val="000000"/>
                <w:szCs w:val="24"/>
              </w:rPr>
              <w:t xml:space="preserve">there is </w:t>
            </w:r>
            <w:r>
              <w:rPr>
                <w:color w:val="000000"/>
                <w:szCs w:val="24"/>
              </w:rPr>
              <w:t xml:space="preserve">an Exception. </w:t>
            </w:r>
          </w:p>
        </w:tc>
      </w:tr>
      <w:tr w:rsidR="005F54B2" w14:paraId="07396C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2EC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95C5F" w14:textId="77777777" w:rsidR="005F54B2" w:rsidRDefault="005F54B2" w:rsidP="006A5A57">
            <w:pPr>
              <w:spacing w:line="240" w:lineRule="atLeast"/>
              <w:rPr>
                <w:color w:val="000000"/>
                <w:szCs w:val="24"/>
              </w:rPr>
            </w:pPr>
            <w:r>
              <w:rPr>
                <w:color w:val="000000"/>
                <w:szCs w:val="24"/>
              </w:rPr>
              <w:t xml:space="preserve"> BKG_DETAIL_SRVC_TYPE</w:t>
            </w:r>
          </w:p>
        </w:tc>
      </w:tr>
    </w:tbl>
    <w:p w14:paraId="410BCDBE" w14:textId="77777777" w:rsidR="005F54B2" w:rsidRDefault="005F54B2" w:rsidP="005F54B2">
      <w:pPr>
        <w:spacing w:line="240" w:lineRule="atLeast"/>
        <w:rPr>
          <w:color w:val="000000"/>
          <w:szCs w:val="24"/>
        </w:rPr>
      </w:pPr>
      <w:r>
        <w:rPr>
          <w:color w:val="000000"/>
          <w:szCs w:val="24"/>
        </w:rPr>
        <w:t xml:space="preserve"> </w:t>
      </w:r>
    </w:p>
    <w:p w14:paraId="7CE0CD22" w14:textId="77777777" w:rsidR="00DC1776" w:rsidRDefault="00DC1776" w:rsidP="00DC1776">
      <w:pPr>
        <w:pStyle w:val="Heading3"/>
        <w:spacing w:line="240" w:lineRule="atLeast"/>
        <w:rPr>
          <w:bCs/>
          <w:color w:val="000000"/>
          <w:szCs w:val="24"/>
        </w:rPr>
      </w:pPr>
      <w:bookmarkStart w:id="812" w:name="_Toc512843402"/>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12"/>
    </w:p>
    <w:p w14:paraId="572A8CC2"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06F560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6CE9D"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1123D" w14:textId="77777777"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10F4144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BBE3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D2653" w14:textId="77777777" w:rsidR="00DC1776" w:rsidRDefault="006D466F" w:rsidP="00E947AB">
            <w:pPr>
              <w:spacing w:line="240" w:lineRule="atLeast"/>
              <w:rPr>
                <w:color w:val="000000"/>
                <w:szCs w:val="24"/>
              </w:rPr>
            </w:pPr>
            <w:r w:rsidRPr="006D466F">
              <w:rPr>
                <w:color w:val="000000"/>
                <w:szCs w:val="24"/>
              </w:rPr>
              <w:t>Alphabetic</w:t>
            </w:r>
          </w:p>
        </w:tc>
      </w:tr>
      <w:tr w:rsidR="00DC1776" w14:paraId="71A56CA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AF34E"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4FFC7"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4048928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62A11" w14:textId="77777777" w:rsidR="00DC1776" w:rsidRDefault="00DC1776" w:rsidP="00E947AB">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8C17E"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18B3C73B"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43EEEEB6" w14:textId="77777777"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40DA030B"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6FA0"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C2444" w14:textId="77777777" w:rsidR="006D466F" w:rsidRPr="006D466F" w:rsidRDefault="00DC1776" w:rsidP="006D466F">
            <w:pPr>
              <w:spacing w:line="240" w:lineRule="atLeast"/>
              <w:rPr>
                <w:color w:val="000000"/>
                <w:szCs w:val="24"/>
              </w:rPr>
            </w:pPr>
            <w:r>
              <w:rPr>
                <w:color w:val="000000"/>
                <w:szCs w:val="24"/>
              </w:rPr>
              <w:t xml:space="preserve"> </w:t>
            </w:r>
            <w:r w:rsidR="000C0320">
              <w:rPr>
                <w:color w:val="000000"/>
                <w:szCs w:val="24"/>
              </w:rPr>
              <w:t xml:space="preserve">Conditionally mandatory. Required </w:t>
            </w:r>
            <w:r w:rsidR="006D466F" w:rsidRPr="006D466F">
              <w:rPr>
                <w:color w:val="000000"/>
                <w:szCs w:val="24"/>
              </w:rPr>
              <w:t>when Intended Procedure Clinical Code System is one of:</w:t>
            </w:r>
          </w:p>
          <w:p w14:paraId="49F8280F"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50259BBE" w14:textId="77777777" w:rsidR="002B6995" w:rsidRDefault="006D466F"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4DD4AF20"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34F3610" w14:textId="77777777"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1E8B30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380F6" w14:textId="77777777" w:rsidR="00DC1776" w:rsidRDefault="00DC1776"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72E" w14:textId="7777777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3B33707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CE292"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CE5AA"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3F6D760B" w14:textId="77777777" w:rsidR="003566D3" w:rsidRPr="00FA6150" w:rsidRDefault="003566D3" w:rsidP="003566D3">
      <w:pPr>
        <w:pStyle w:val="Heading3"/>
      </w:pPr>
      <w:bookmarkStart w:id="813" w:name="_Toc444517671"/>
      <w:bookmarkStart w:id="814" w:name="_Toc444521204"/>
      <w:bookmarkStart w:id="815" w:name="_Toc444517672"/>
      <w:bookmarkStart w:id="816" w:name="_Toc444521205"/>
      <w:bookmarkStart w:id="817" w:name="BKM_93A1AD36_5EAF_4D41_BC3A_CF67A1AC0C43"/>
      <w:bookmarkStart w:id="818" w:name="_Toc512843403"/>
      <w:bookmarkEnd w:id="813"/>
      <w:bookmarkEnd w:id="814"/>
      <w:bookmarkEnd w:id="815"/>
      <w:bookmarkEnd w:id="816"/>
      <w:bookmarkEnd w:id="817"/>
      <w:r w:rsidRPr="00FA6150">
        <w:t>Responsible Health Specialty</w:t>
      </w:r>
      <w:bookmarkEnd w:id="818"/>
      <w:r w:rsidRPr="00FA6150">
        <w:t xml:space="preserve"> </w:t>
      </w:r>
    </w:p>
    <w:p w14:paraId="6556596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6F7C4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1140B"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AD058"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62C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4661B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1F7084"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047159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AA5FB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26394E"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ADB57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71266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147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2B8EB9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163BB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FEA864"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B1EC5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5C297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AE91DD"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396C5D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9B5C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DF9538" w14:textId="77777777" w:rsidR="003566D3" w:rsidRPr="00FA6150" w:rsidRDefault="003566D3" w:rsidP="005114DC">
            <w:pPr>
              <w:spacing w:after="160" w:line="240" w:lineRule="atLeast"/>
              <w:rPr>
                <w:szCs w:val="24"/>
              </w:rPr>
            </w:pPr>
            <w:r w:rsidRPr="00FA6150">
              <w:rPr>
                <w:szCs w:val="24"/>
              </w:rPr>
              <w:t xml:space="preserve"> [To be supplied]</w:t>
            </w:r>
          </w:p>
        </w:tc>
      </w:tr>
    </w:tbl>
    <w:p w14:paraId="0D58A214" w14:textId="77777777" w:rsidR="003566D3" w:rsidRPr="00FA6150" w:rsidRDefault="003566D3" w:rsidP="003566D3">
      <w:pPr>
        <w:spacing w:line="240" w:lineRule="atLeast"/>
        <w:rPr>
          <w:szCs w:val="24"/>
        </w:rPr>
      </w:pPr>
    </w:p>
    <w:p w14:paraId="1C4E89BF" w14:textId="77777777" w:rsidR="005F54B2" w:rsidRDefault="005F54B2" w:rsidP="005F54B2">
      <w:pPr>
        <w:pStyle w:val="Heading2"/>
        <w:spacing w:line="240" w:lineRule="atLeast"/>
        <w:rPr>
          <w:bCs/>
          <w:color w:val="000000"/>
          <w:szCs w:val="24"/>
        </w:rPr>
      </w:pPr>
      <w:bookmarkStart w:id="819" w:name="_Toc512843404"/>
      <w:r>
        <w:rPr>
          <w:bCs/>
          <w:color w:val="000000"/>
          <w:szCs w:val="24"/>
        </w:rPr>
        <w:t>Activity: Encounter</w:t>
      </w:r>
      <w:bookmarkEnd w:id="819"/>
    </w:p>
    <w:p w14:paraId="0C072BDF" w14:textId="77777777" w:rsidR="005F54B2" w:rsidRDefault="005F54B2" w:rsidP="005F54B2">
      <w:pPr>
        <w:spacing w:line="240" w:lineRule="atLeast"/>
        <w:rPr>
          <w:color w:val="000000"/>
          <w:szCs w:val="24"/>
        </w:rPr>
      </w:pPr>
    </w:p>
    <w:p w14:paraId="0A2AC86E" w14:textId="1E6499A5" w:rsidR="005F54B2" w:rsidRDefault="005F54B2" w:rsidP="005F54B2">
      <w:pPr>
        <w:spacing w:line="240" w:lineRule="atLeast"/>
        <w:rPr>
          <w:color w:val="000000"/>
          <w:szCs w:val="24"/>
        </w:rPr>
      </w:pPr>
      <w:r>
        <w:rPr>
          <w:color w:val="000000"/>
          <w:szCs w:val="24"/>
        </w:rPr>
        <w:t xml:space="preserve">An </w:t>
      </w:r>
      <w:r w:rsidR="004F4568">
        <w:rPr>
          <w:color w:val="000000"/>
          <w:szCs w:val="24"/>
        </w:rPr>
        <w:t>A</w:t>
      </w:r>
      <w:r>
        <w:rPr>
          <w:color w:val="000000"/>
          <w:szCs w:val="24"/>
        </w:rPr>
        <w:t xml:space="preserve">ctivity where the requested service is </w:t>
      </w:r>
      <w:r w:rsidR="004F4568">
        <w:rPr>
          <w:color w:val="000000"/>
          <w:szCs w:val="24"/>
        </w:rPr>
        <w:t xml:space="preserve">intended to be </w:t>
      </w:r>
      <w:r>
        <w:rPr>
          <w:color w:val="000000"/>
          <w:szCs w:val="24"/>
        </w:rPr>
        <w:t>provided to the patient.</w:t>
      </w:r>
    </w:p>
    <w:p w14:paraId="2657E334" w14:textId="77777777" w:rsidR="005F54B2" w:rsidRDefault="005F54B2" w:rsidP="005F54B2">
      <w:pPr>
        <w:spacing w:line="240" w:lineRule="atLeast"/>
        <w:rPr>
          <w:color w:val="000000"/>
          <w:szCs w:val="24"/>
        </w:rPr>
      </w:pPr>
    </w:p>
    <w:p w14:paraId="14B4010F" w14:textId="77777777" w:rsidR="005F54B2" w:rsidRDefault="005F54B2" w:rsidP="005F54B2">
      <w:pPr>
        <w:spacing w:line="240" w:lineRule="atLeast"/>
        <w:rPr>
          <w:color w:val="000000"/>
          <w:szCs w:val="24"/>
        </w:rPr>
      </w:pPr>
      <w:r>
        <w:rPr>
          <w:b/>
          <w:color w:val="000000"/>
          <w:szCs w:val="24"/>
        </w:rPr>
        <w:t>Validation</w:t>
      </w:r>
    </w:p>
    <w:p w14:paraId="589954A5" w14:textId="77777777"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encounter?</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8328B5">
        <w:rPr>
          <w:color w:val="000000"/>
          <w:szCs w:val="24"/>
        </w:rPr>
        <w:t xml:space="preserve"> </w:t>
      </w:r>
      <w:r w:rsidR="008328B5">
        <w:t>(17 - Appendix D: Business Rules and Error Messages)</w:t>
      </w:r>
      <w:r>
        <w:rPr>
          <w:color w:val="000000"/>
          <w:szCs w:val="24"/>
        </w:rPr>
        <w:t>.</w:t>
      </w:r>
    </w:p>
    <w:p w14:paraId="0D5120A0" w14:textId="77777777" w:rsidR="005F54B2" w:rsidRDefault="005F54B2" w:rsidP="005F54B2">
      <w:pPr>
        <w:spacing w:line="240" w:lineRule="atLeast"/>
        <w:rPr>
          <w:color w:val="000000"/>
          <w:szCs w:val="24"/>
        </w:rPr>
      </w:pPr>
    </w:p>
    <w:p w14:paraId="7C5D5610" w14:textId="77777777" w:rsidR="005F54B2" w:rsidRDefault="005F54B2" w:rsidP="005F54B2">
      <w:pPr>
        <w:spacing w:line="240" w:lineRule="atLeast"/>
        <w:rPr>
          <w:color w:val="000000"/>
          <w:szCs w:val="24"/>
        </w:rPr>
      </w:pPr>
      <w:r>
        <w:rPr>
          <w:b/>
          <w:color w:val="000000"/>
          <w:szCs w:val="24"/>
        </w:rPr>
        <w:t>MOH Internal ODS Table Name</w:t>
      </w:r>
    </w:p>
    <w:p w14:paraId="23BBB001" w14:textId="77777777" w:rsidR="005F54B2" w:rsidRDefault="005F54B2" w:rsidP="005F54B2">
      <w:pPr>
        <w:spacing w:line="240" w:lineRule="atLeast"/>
        <w:rPr>
          <w:color w:val="000000"/>
          <w:szCs w:val="24"/>
        </w:rPr>
      </w:pPr>
      <w:r>
        <w:rPr>
          <w:color w:val="000000"/>
          <w:szCs w:val="24"/>
        </w:rPr>
        <w:lastRenderedPageBreak/>
        <w:t>ACT_ENC_DETAIL</w:t>
      </w:r>
    </w:p>
    <w:p w14:paraId="725BEA81" w14:textId="77777777" w:rsidR="005F54B2" w:rsidRDefault="005F54B2" w:rsidP="005F54B2">
      <w:pPr>
        <w:spacing w:line="240" w:lineRule="atLeast"/>
        <w:rPr>
          <w:color w:val="000000"/>
          <w:szCs w:val="24"/>
        </w:rPr>
      </w:pPr>
    </w:p>
    <w:p w14:paraId="4B405664" w14:textId="77777777" w:rsidR="005F54B2" w:rsidRDefault="005F54B2" w:rsidP="005F54B2">
      <w:pPr>
        <w:pStyle w:val="Heading3"/>
        <w:spacing w:line="240" w:lineRule="atLeast"/>
        <w:rPr>
          <w:bCs/>
          <w:color w:val="000000"/>
          <w:szCs w:val="24"/>
        </w:rPr>
      </w:pPr>
      <w:bookmarkStart w:id="820" w:name="BKM_E813E0AF_FC4E_400B_A940_31FF4441E90D"/>
      <w:bookmarkStart w:id="821" w:name="_Toc512843405"/>
      <w:bookmarkEnd w:id="820"/>
      <w:r>
        <w:rPr>
          <w:bCs/>
          <w:color w:val="000000"/>
          <w:szCs w:val="24"/>
        </w:rPr>
        <w:t>Attendance Outcome</w:t>
      </w:r>
      <w:bookmarkEnd w:id="821"/>
    </w:p>
    <w:p w14:paraId="7E3F1A2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A0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B7C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553909"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0273A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1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8BD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CD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8A9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0B9B" w14:textId="77777777" w:rsidR="005F54B2" w:rsidRDefault="005F54B2" w:rsidP="006A5A57">
            <w:pPr>
              <w:spacing w:line="240" w:lineRule="atLeast"/>
              <w:rPr>
                <w:color w:val="000000"/>
                <w:szCs w:val="24"/>
              </w:rPr>
            </w:pPr>
            <w:r>
              <w:rPr>
                <w:color w:val="000000"/>
                <w:szCs w:val="24"/>
              </w:rPr>
              <w:t xml:space="preserve"> XXX</w:t>
            </w:r>
          </w:p>
        </w:tc>
      </w:tr>
      <w:tr w:rsidR="005F54B2" w14:paraId="293AB9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75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13D55"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1D04B9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B32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3976A" w14:textId="77777777" w:rsidR="005F54B2" w:rsidRDefault="005F54B2" w:rsidP="006A5A57">
            <w:pPr>
              <w:spacing w:line="240" w:lineRule="atLeast"/>
              <w:rPr>
                <w:color w:val="000000"/>
                <w:szCs w:val="24"/>
              </w:rPr>
            </w:pPr>
            <w:r>
              <w:rPr>
                <w:color w:val="000000"/>
                <w:szCs w:val="24"/>
              </w:rPr>
              <w:t xml:space="preserve"> Mandatory</w:t>
            </w:r>
          </w:p>
        </w:tc>
      </w:tr>
      <w:tr w:rsidR="005F54B2" w14:paraId="2F795E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8085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5C0FC"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E22EF15" w14:textId="77777777" w:rsidR="005F54B2" w:rsidRDefault="005F54B2" w:rsidP="005F54B2">
      <w:pPr>
        <w:pStyle w:val="Heading3"/>
        <w:spacing w:line="240" w:lineRule="atLeast"/>
        <w:rPr>
          <w:bCs/>
          <w:color w:val="000000"/>
          <w:szCs w:val="24"/>
        </w:rPr>
      </w:pPr>
      <w:bookmarkStart w:id="822" w:name="BKM_3AC3A8B3_8443_4FFA_ACA0_F95B75C9D441"/>
      <w:bookmarkStart w:id="823" w:name="_Toc512843406"/>
      <w:bookmarkEnd w:id="822"/>
      <w:r>
        <w:rPr>
          <w:bCs/>
          <w:color w:val="000000"/>
          <w:szCs w:val="24"/>
        </w:rPr>
        <w:t>Encounter End Date</w:t>
      </w:r>
      <w:bookmarkEnd w:id="823"/>
    </w:p>
    <w:p w14:paraId="7D3AED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614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E28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679F4" w14:textId="1243DF51" w:rsidR="005F54B2" w:rsidRDefault="005F54B2" w:rsidP="006A5A57">
            <w:pPr>
              <w:spacing w:line="240" w:lineRule="atLeast"/>
              <w:rPr>
                <w:color w:val="000000"/>
                <w:szCs w:val="24"/>
              </w:rPr>
            </w:pPr>
            <w:r>
              <w:rPr>
                <w:color w:val="000000"/>
                <w:szCs w:val="24"/>
              </w:rPr>
              <w:t xml:space="preserve"> </w:t>
            </w:r>
            <w:r w:rsidR="007356D9" w:rsidRPr="007356D9">
              <w:rPr>
                <w:color w:val="000000"/>
                <w:szCs w:val="24"/>
              </w:rPr>
              <w:t>The date and time on which the requested service was provided to the patient.</w:t>
            </w:r>
          </w:p>
        </w:tc>
      </w:tr>
      <w:tr w:rsidR="005F54B2" w14:paraId="48F2A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F59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27EAE" w14:textId="77777777" w:rsidR="005F54B2" w:rsidRDefault="005F54B2" w:rsidP="006A5A57">
            <w:pPr>
              <w:spacing w:line="240" w:lineRule="atLeast"/>
              <w:rPr>
                <w:color w:val="000000"/>
                <w:szCs w:val="24"/>
              </w:rPr>
            </w:pPr>
            <w:r>
              <w:rPr>
                <w:color w:val="000000"/>
                <w:szCs w:val="24"/>
              </w:rPr>
              <w:t xml:space="preserve"> Datetime</w:t>
            </w:r>
          </w:p>
        </w:tc>
      </w:tr>
      <w:tr w:rsidR="005F54B2" w14:paraId="09F722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8B5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C0DB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35AC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0412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09E6E" w14:textId="77777777" w:rsidR="005F54B2" w:rsidRDefault="005F54B2" w:rsidP="006A5A57">
            <w:pPr>
              <w:spacing w:line="240" w:lineRule="atLeast"/>
              <w:rPr>
                <w:color w:val="000000"/>
                <w:szCs w:val="24"/>
              </w:rPr>
            </w:pPr>
            <w:r>
              <w:rPr>
                <w:color w:val="000000"/>
                <w:szCs w:val="24"/>
              </w:rPr>
              <w:t xml:space="preserve"> Mandatory</w:t>
            </w:r>
          </w:p>
        </w:tc>
      </w:tr>
      <w:tr w:rsidR="005F54B2" w14:paraId="366A60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383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38B08" w14:textId="22240CF0" w:rsidR="007356D9" w:rsidRPr="007356D9" w:rsidRDefault="007356D9" w:rsidP="007356D9">
            <w:pPr>
              <w:autoSpaceDE w:val="0"/>
              <w:autoSpaceDN w:val="0"/>
              <w:adjustRightInd w:val="0"/>
              <w:rPr>
                <w:rFonts w:cs="Arial"/>
                <w:szCs w:val="20"/>
                <w:lang w:eastAsia="en-NZ"/>
              </w:rPr>
            </w:pPr>
            <w:r w:rsidRPr="007356D9">
              <w:rPr>
                <w:rFonts w:cs="Arial"/>
                <w:szCs w:val="20"/>
                <w:lang w:eastAsia="en-NZ"/>
              </w:rPr>
              <w:t xml:space="preserve">For inpatients use the actual procedure or treatment (intervention) date (note: this is </w:t>
            </w:r>
            <w:r>
              <w:rPr>
                <w:rFonts w:cs="Arial"/>
                <w:bCs/>
                <w:szCs w:val="20"/>
                <w:lang w:eastAsia="en-NZ"/>
              </w:rPr>
              <w:t>not</w:t>
            </w:r>
            <w:r w:rsidRPr="007356D9">
              <w:rPr>
                <w:rFonts w:cs="Arial"/>
                <w:b/>
                <w:bCs/>
                <w:szCs w:val="20"/>
                <w:lang w:eastAsia="en-NZ"/>
              </w:rPr>
              <w:t xml:space="preserve"> </w:t>
            </w:r>
            <w:r w:rsidRPr="007356D9">
              <w:rPr>
                <w:rFonts w:cs="Arial"/>
                <w:szCs w:val="20"/>
                <w:lang w:eastAsia="en-NZ"/>
              </w:rPr>
              <w:t xml:space="preserve">the discharge date in NMDS). </w:t>
            </w:r>
          </w:p>
          <w:p w14:paraId="639A6D92" w14:textId="6089774A" w:rsidR="00B737CA" w:rsidRPr="007356D9" w:rsidRDefault="007356D9" w:rsidP="007356D9">
            <w:pPr>
              <w:spacing w:line="240" w:lineRule="atLeast"/>
              <w:rPr>
                <w:color w:val="000000"/>
                <w:szCs w:val="24"/>
              </w:rPr>
            </w:pPr>
            <w:r w:rsidRPr="007356D9">
              <w:rPr>
                <w:rFonts w:cs="Arial"/>
                <w:szCs w:val="20"/>
                <w:lang w:eastAsia="en-NZ"/>
              </w:rPr>
              <w:t xml:space="preserve">For outpatients, the end and start dates will usually be the same. Note that for Service Sub Types where the test period extends beyond </w:t>
            </w:r>
            <w:r w:rsidRPr="007356D9">
              <w:rPr>
                <w:rFonts w:cs="Arial"/>
                <w:bCs/>
                <w:szCs w:val="20"/>
                <w:lang w:eastAsia="en-NZ"/>
              </w:rPr>
              <w:t>the start date</w:t>
            </w:r>
            <w:r w:rsidRPr="007356D9">
              <w:rPr>
                <w:rFonts w:cs="Arial"/>
                <w:szCs w:val="20"/>
                <w:lang w:eastAsia="en-NZ"/>
              </w:rPr>
              <w:t xml:space="preserve"> (eg investigation involving the use of remote monitoring device over three week period)</w:t>
            </w:r>
            <w:r w:rsidRPr="007356D9">
              <w:rPr>
                <w:rFonts w:cs="Arial"/>
                <w:bCs/>
                <w:szCs w:val="20"/>
                <w:lang w:eastAsia="en-NZ"/>
              </w:rPr>
              <w:t xml:space="preserve"> the Encounter End Date should be reported as the end of the monitoring period.  </w:t>
            </w:r>
          </w:p>
        </w:tc>
      </w:tr>
      <w:tr w:rsidR="005F54B2" w14:paraId="505049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39A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2032A" w14:textId="77777777" w:rsidR="005F54B2" w:rsidRDefault="005F54B2" w:rsidP="006A5A57">
            <w:pPr>
              <w:spacing w:line="240" w:lineRule="atLeast"/>
              <w:rPr>
                <w:color w:val="000000"/>
                <w:szCs w:val="24"/>
              </w:rPr>
            </w:pPr>
            <w:r>
              <w:rPr>
                <w:color w:val="000000"/>
                <w:szCs w:val="24"/>
              </w:rPr>
              <w:t xml:space="preserve"> ENC_DETAIL_ENC_END_DT</w:t>
            </w:r>
          </w:p>
        </w:tc>
      </w:tr>
    </w:tbl>
    <w:p w14:paraId="330FA662" w14:textId="77777777" w:rsidR="005F54B2" w:rsidRDefault="005F54B2" w:rsidP="005F54B2">
      <w:pPr>
        <w:pStyle w:val="Heading3"/>
        <w:spacing w:line="240" w:lineRule="atLeast"/>
        <w:rPr>
          <w:bCs/>
          <w:color w:val="000000"/>
          <w:szCs w:val="24"/>
        </w:rPr>
      </w:pPr>
      <w:bookmarkStart w:id="824" w:name="BKM_3FE5738A_F505_4256_86EB_81C914988E5E"/>
      <w:bookmarkStart w:id="825" w:name="_Toc512843407"/>
      <w:bookmarkEnd w:id="824"/>
      <w:r>
        <w:rPr>
          <w:bCs/>
          <w:color w:val="000000"/>
          <w:szCs w:val="24"/>
        </w:rPr>
        <w:t>Encounter Start Date</w:t>
      </w:r>
      <w:bookmarkEnd w:id="825"/>
    </w:p>
    <w:p w14:paraId="7A6EC09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E20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F23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4F90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0C4ECA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67B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FE5A" w14:textId="77777777" w:rsidR="005F54B2" w:rsidRDefault="005F54B2" w:rsidP="006A5A57">
            <w:pPr>
              <w:spacing w:line="240" w:lineRule="atLeast"/>
              <w:rPr>
                <w:color w:val="000000"/>
                <w:szCs w:val="24"/>
              </w:rPr>
            </w:pPr>
            <w:r>
              <w:rPr>
                <w:color w:val="000000"/>
                <w:szCs w:val="24"/>
              </w:rPr>
              <w:t xml:space="preserve"> Datetime</w:t>
            </w:r>
          </w:p>
        </w:tc>
      </w:tr>
      <w:tr w:rsidR="005F54B2" w14:paraId="4CD3B9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2B5D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745F5"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0314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FC5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75192" w14:textId="77777777" w:rsidR="005F54B2" w:rsidRDefault="005F54B2" w:rsidP="006A5A57">
            <w:pPr>
              <w:spacing w:line="240" w:lineRule="atLeast"/>
              <w:rPr>
                <w:color w:val="000000"/>
                <w:szCs w:val="24"/>
              </w:rPr>
            </w:pPr>
            <w:r>
              <w:rPr>
                <w:color w:val="000000"/>
                <w:szCs w:val="24"/>
              </w:rPr>
              <w:t xml:space="preserve"> Mandatory</w:t>
            </w:r>
          </w:p>
        </w:tc>
      </w:tr>
      <w:tr w:rsidR="005F54B2" w14:paraId="63A256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1044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ED8DC" w14:textId="77777777" w:rsidR="005F54B2" w:rsidRDefault="005F54B2" w:rsidP="006A5A57">
            <w:pPr>
              <w:spacing w:line="240" w:lineRule="atLeast"/>
              <w:rPr>
                <w:color w:val="000000"/>
                <w:szCs w:val="24"/>
              </w:rPr>
            </w:pPr>
            <w:r>
              <w:rPr>
                <w:color w:val="000000"/>
                <w:szCs w:val="24"/>
              </w:rPr>
              <w:t xml:space="preserve"> Date admitted for inpatients. For outpatients, end and start dates will </w:t>
            </w:r>
            <w:r w:rsidR="00B06A26">
              <w:rPr>
                <w:color w:val="000000"/>
                <w:szCs w:val="24"/>
              </w:rPr>
              <w:t xml:space="preserve">usually </w:t>
            </w:r>
            <w:r>
              <w:rPr>
                <w:color w:val="000000"/>
                <w:szCs w:val="24"/>
              </w:rPr>
              <w:t>be the same.</w:t>
            </w:r>
          </w:p>
        </w:tc>
      </w:tr>
      <w:tr w:rsidR="005F54B2" w14:paraId="325F46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D398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4BF64" w14:textId="77777777" w:rsidR="005F54B2" w:rsidRDefault="005F54B2" w:rsidP="006A5A57">
            <w:pPr>
              <w:spacing w:line="240" w:lineRule="atLeast"/>
              <w:rPr>
                <w:color w:val="000000"/>
                <w:szCs w:val="24"/>
              </w:rPr>
            </w:pPr>
            <w:r>
              <w:rPr>
                <w:color w:val="000000"/>
                <w:szCs w:val="24"/>
              </w:rPr>
              <w:t xml:space="preserve"> ENC_DETAIL_ENC_START_DT</w:t>
            </w:r>
          </w:p>
        </w:tc>
      </w:tr>
    </w:tbl>
    <w:p w14:paraId="0C2F00C8" w14:textId="77777777" w:rsidR="005F54B2" w:rsidRDefault="005F54B2" w:rsidP="005F54B2">
      <w:pPr>
        <w:pStyle w:val="Heading3"/>
        <w:spacing w:line="240" w:lineRule="atLeast"/>
        <w:rPr>
          <w:bCs/>
          <w:color w:val="000000"/>
          <w:szCs w:val="24"/>
        </w:rPr>
      </w:pPr>
      <w:bookmarkStart w:id="826" w:name="BKM_252BCF4F_D496_47F8_8ED5_9BCB80F79776"/>
      <w:bookmarkStart w:id="827" w:name="_Toc512843408"/>
      <w:bookmarkEnd w:id="826"/>
      <w:r>
        <w:rPr>
          <w:bCs/>
          <w:color w:val="000000"/>
          <w:szCs w:val="24"/>
        </w:rPr>
        <w:t>Encounter Type</w:t>
      </w:r>
      <w:bookmarkEnd w:id="827"/>
    </w:p>
    <w:p w14:paraId="023DA05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150F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E1A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4DCBD"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7E28E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DE7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33C9B" w14:textId="77777777" w:rsidR="005F54B2" w:rsidRDefault="005F54B2" w:rsidP="006A5A57">
            <w:pPr>
              <w:spacing w:line="240" w:lineRule="atLeast"/>
              <w:rPr>
                <w:color w:val="000000"/>
                <w:szCs w:val="24"/>
              </w:rPr>
            </w:pPr>
            <w:r>
              <w:rPr>
                <w:color w:val="000000"/>
                <w:szCs w:val="24"/>
              </w:rPr>
              <w:t xml:space="preserve"> Numeric</w:t>
            </w:r>
          </w:p>
        </w:tc>
      </w:tr>
      <w:tr w:rsidR="005F54B2" w14:paraId="0951D8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85B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36A4C" w14:textId="77777777" w:rsidR="005F54B2" w:rsidRDefault="005F54B2" w:rsidP="006A5A57">
            <w:pPr>
              <w:spacing w:line="240" w:lineRule="atLeast"/>
              <w:rPr>
                <w:color w:val="000000"/>
                <w:szCs w:val="24"/>
              </w:rPr>
            </w:pPr>
            <w:r>
              <w:rPr>
                <w:color w:val="000000"/>
                <w:szCs w:val="24"/>
              </w:rPr>
              <w:t xml:space="preserve"> N</w:t>
            </w:r>
          </w:p>
        </w:tc>
      </w:tr>
      <w:tr w:rsidR="005F54B2" w14:paraId="143D80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1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62746"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1191D9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385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76EC8" w14:textId="77777777" w:rsidR="005F54B2" w:rsidRDefault="005F54B2" w:rsidP="006A5A57">
            <w:pPr>
              <w:spacing w:line="240" w:lineRule="atLeast"/>
              <w:rPr>
                <w:color w:val="000000"/>
                <w:szCs w:val="24"/>
              </w:rPr>
            </w:pPr>
            <w:r>
              <w:rPr>
                <w:color w:val="000000"/>
                <w:szCs w:val="24"/>
              </w:rPr>
              <w:t xml:space="preserve"> Mandatory</w:t>
            </w:r>
          </w:p>
        </w:tc>
      </w:tr>
      <w:tr w:rsidR="005F54B2" w14:paraId="592744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06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1B239" w14:textId="77777777" w:rsidR="00911E21" w:rsidRDefault="00415531" w:rsidP="006A5A57">
            <w:pPr>
              <w:spacing w:line="240" w:lineRule="atLeast"/>
              <w:rPr>
                <w:color w:val="000000"/>
                <w:szCs w:val="24"/>
              </w:rPr>
            </w:pPr>
            <w:r>
              <w:rPr>
                <w:color w:val="000000"/>
                <w:szCs w:val="24"/>
              </w:rPr>
              <w:t>The Encounter Type is usually the same for all Activities (as decided at Prioritisation), but may change if the plan for the patient changes.</w:t>
            </w:r>
          </w:p>
          <w:p w14:paraId="447F0D1F" w14:textId="77777777"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64798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E78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FF07B" w14:textId="77777777" w:rsidR="005F54B2" w:rsidRDefault="005F54B2" w:rsidP="006A5A57">
            <w:pPr>
              <w:spacing w:line="240" w:lineRule="atLeast"/>
              <w:rPr>
                <w:color w:val="000000"/>
                <w:szCs w:val="24"/>
              </w:rPr>
            </w:pPr>
            <w:r>
              <w:rPr>
                <w:color w:val="000000"/>
                <w:szCs w:val="24"/>
              </w:rPr>
              <w:t xml:space="preserve"> ENC_DETAIL_ENC_TYPE</w:t>
            </w:r>
          </w:p>
        </w:tc>
      </w:tr>
    </w:tbl>
    <w:p w14:paraId="253C4565" w14:textId="77777777" w:rsidR="005F54B2" w:rsidRDefault="005F54B2" w:rsidP="005F54B2">
      <w:pPr>
        <w:pStyle w:val="Heading3"/>
        <w:spacing w:line="240" w:lineRule="atLeast"/>
        <w:rPr>
          <w:bCs/>
          <w:color w:val="000000"/>
          <w:szCs w:val="24"/>
        </w:rPr>
      </w:pPr>
      <w:bookmarkStart w:id="828" w:name="BKM_EA12AA64_F720_4735_A2E3_61D38B40C3F5"/>
      <w:bookmarkStart w:id="829" w:name="_Toc512843409"/>
      <w:bookmarkEnd w:id="828"/>
      <w:r>
        <w:rPr>
          <w:bCs/>
          <w:color w:val="000000"/>
          <w:szCs w:val="24"/>
        </w:rPr>
        <w:t xml:space="preserve">Lead Clinician Code </w:t>
      </w:r>
      <w:r w:rsidR="004611D2">
        <w:rPr>
          <w:bCs/>
          <w:color w:val="000000"/>
          <w:szCs w:val="24"/>
        </w:rPr>
        <w:t>[CM]</w:t>
      </w:r>
      <w:bookmarkEnd w:id="829"/>
    </w:p>
    <w:p w14:paraId="143EF0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7F6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FBD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FFC4F"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1ABFDF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F8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9C88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A95E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4E5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305FC" w14:textId="77777777" w:rsidR="005F54B2" w:rsidRDefault="005F54B2" w:rsidP="006A5A57">
            <w:pPr>
              <w:spacing w:line="240" w:lineRule="atLeast"/>
              <w:rPr>
                <w:color w:val="000000"/>
                <w:szCs w:val="24"/>
              </w:rPr>
            </w:pPr>
            <w:r>
              <w:rPr>
                <w:color w:val="000000"/>
                <w:szCs w:val="24"/>
              </w:rPr>
              <w:t xml:space="preserve"> X(10)</w:t>
            </w:r>
          </w:p>
        </w:tc>
      </w:tr>
      <w:tr w:rsidR="005F54B2" w14:paraId="68EA3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C7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F1A22" w14:textId="77777777" w:rsidR="005F54B2" w:rsidRDefault="005F54B2" w:rsidP="006A5A57">
            <w:pPr>
              <w:spacing w:line="240" w:lineRule="atLeast"/>
              <w:rPr>
                <w:color w:val="000000"/>
                <w:szCs w:val="24"/>
              </w:rPr>
            </w:pPr>
            <w:r>
              <w:rPr>
                <w:color w:val="000000"/>
                <w:szCs w:val="24"/>
              </w:rPr>
              <w:t xml:space="preserve"> </w:t>
            </w:r>
          </w:p>
        </w:tc>
      </w:tr>
      <w:tr w:rsidR="005F54B2" w14:paraId="3917F0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D46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6DD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3C5CB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D59A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65B01"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50ADF354"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4553AE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20160"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B9C31"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 Local doctor codes can be supplied instead.</w:t>
            </w:r>
          </w:p>
        </w:tc>
      </w:tr>
      <w:tr w:rsidR="005F54B2" w14:paraId="0A2131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8FEF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98ADD"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366C4756" w14:textId="77777777" w:rsidR="005F54B2" w:rsidRDefault="005F54B2" w:rsidP="005F54B2">
      <w:pPr>
        <w:pStyle w:val="Heading3"/>
        <w:spacing w:line="240" w:lineRule="atLeast"/>
        <w:rPr>
          <w:bCs/>
          <w:color w:val="000000"/>
          <w:szCs w:val="24"/>
        </w:rPr>
      </w:pPr>
      <w:bookmarkStart w:id="830" w:name="BKM_3F1DD214_2B71_460E_A5A6_1FD17D87A71F"/>
      <w:bookmarkStart w:id="831" w:name="_Toc512843410"/>
      <w:bookmarkEnd w:id="830"/>
      <w:r>
        <w:rPr>
          <w:bCs/>
          <w:color w:val="000000"/>
          <w:szCs w:val="24"/>
        </w:rPr>
        <w:t xml:space="preserve">Lead Clinician Professional Group Code </w:t>
      </w:r>
      <w:r w:rsidR="004611D2">
        <w:rPr>
          <w:bCs/>
          <w:color w:val="000000"/>
          <w:szCs w:val="24"/>
        </w:rPr>
        <w:t>[CM]</w:t>
      </w:r>
      <w:bookmarkEnd w:id="831"/>
    </w:p>
    <w:p w14:paraId="72F980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6246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88CE1"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177EC"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1EC969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AEE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3B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520D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28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9104" w14:textId="77777777" w:rsidR="005F54B2" w:rsidRDefault="005F54B2" w:rsidP="006A5A57">
            <w:pPr>
              <w:spacing w:line="240" w:lineRule="atLeast"/>
              <w:rPr>
                <w:color w:val="000000"/>
                <w:szCs w:val="24"/>
              </w:rPr>
            </w:pPr>
            <w:r>
              <w:rPr>
                <w:color w:val="000000"/>
                <w:szCs w:val="24"/>
              </w:rPr>
              <w:t xml:space="preserve"> AA</w:t>
            </w:r>
          </w:p>
        </w:tc>
      </w:tr>
      <w:tr w:rsidR="005F54B2" w14:paraId="38CAB3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D6E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8EF8D"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303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0BB8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6E65C" w14:textId="77777777"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2482F0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37A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B6F20"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4E5D8C18" w14:textId="77777777" w:rsidR="005F54B2" w:rsidRDefault="005F54B2" w:rsidP="005F54B2">
      <w:pPr>
        <w:pStyle w:val="Heading3"/>
        <w:spacing w:line="240" w:lineRule="atLeast"/>
        <w:rPr>
          <w:bCs/>
          <w:color w:val="000000"/>
          <w:szCs w:val="24"/>
        </w:rPr>
      </w:pPr>
      <w:bookmarkStart w:id="832" w:name="BKM_28FACFD1_07CC_4E48_A20C_313DAD16A563"/>
      <w:bookmarkStart w:id="833" w:name="_Toc512843411"/>
      <w:bookmarkEnd w:id="832"/>
      <w:r>
        <w:rPr>
          <w:bCs/>
          <w:color w:val="000000"/>
          <w:szCs w:val="24"/>
        </w:rPr>
        <w:t xml:space="preserve">NBRS Local Booking System Entry ID </w:t>
      </w:r>
      <w:r w:rsidR="004611D2">
        <w:rPr>
          <w:bCs/>
          <w:color w:val="000000"/>
          <w:szCs w:val="24"/>
        </w:rPr>
        <w:t>[CM]</w:t>
      </w:r>
      <w:bookmarkEnd w:id="833"/>
    </w:p>
    <w:p w14:paraId="75D44C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3C76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619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3395C"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7A3D48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1F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E4C2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29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B83AD"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74C9A" w14:textId="77777777" w:rsidR="005F54B2" w:rsidRDefault="005F54B2" w:rsidP="006A5A57">
            <w:pPr>
              <w:spacing w:line="240" w:lineRule="atLeast"/>
              <w:rPr>
                <w:color w:val="000000"/>
                <w:szCs w:val="24"/>
              </w:rPr>
            </w:pPr>
            <w:r>
              <w:rPr>
                <w:color w:val="000000"/>
                <w:szCs w:val="24"/>
              </w:rPr>
              <w:t xml:space="preserve"> X(14)</w:t>
            </w:r>
          </w:p>
        </w:tc>
      </w:tr>
      <w:tr w:rsidR="005F54B2" w14:paraId="6F59C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1BC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C21CF" w14:textId="77777777"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36495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7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F0B5D"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2853EA1E" w14:textId="77777777" w:rsidR="005F54B2" w:rsidRDefault="005F54B2" w:rsidP="006A5A57">
            <w:pPr>
              <w:spacing w:line="240" w:lineRule="atLeast"/>
              <w:rPr>
                <w:color w:val="000000"/>
                <w:szCs w:val="24"/>
              </w:rPr>
            </w:pPr>
            <w:r>
              <w:rPr>
                <w:color w:val="000000"/>
                <w:szCs w:val="24"/>
              </w:rPr>
              <w:t xml:space="preserve">This will enable NBRS to be linked with the NPF encounter using a common ID to enable additional analysis. If the Inpatient Encounter is not an elective procedure and is not recorded in NBRS then ‘Non-NBRS’ may be entered. </w:t>
            </w:r>
          </w:p>
        </w:tc>
      </w:tr>
      <w:tr w:rsidR="005F54B2" w14:paraId="3FE427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3D7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A0525"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2ED2B30C" w14:textId="77777777" w:rsidR="005F54B2" w:rsidRDefault="005F54B2" w:rsidP="005F54B2">
      <w:pPr>
        <w:pStyle w:val="Heading3"/>
        <w:spacing w:line="240" w:lineRule="atLeast"/>
        <w:rPr>
          <w:bCs/>
          <w:color w:val="000000"/>
          <w:szCs w:val="24"/>
        </w:rPr>
      </w:pPr>
      <w:bookmarkStart w:id="834" w:name="BKM_C6BCB132_D7C5_470D_90D5_64D5D9B73A54"/>
      <w:bookmarkStart w:id="835" w:name="_Toc512843412"/>
      <w:bookmarkEnd w:id="834"/>
      <w:r>
        <w:rPr>
          <w:bCs/>
          <w:color w:val="000000"/>
          <w:szCs w:val="24"/>
        </w:rPr>
        <w:t xml:space="preserve">NMDS Client System ID </w:t>
      </w:r>
      <w:r w:rsidR="006A7170">
        <w:rPr>
          <w:bCs/>
          <w:color w:val="000000"/>
          <w:szCs w:val="24"/>
        </w:rPr>
        <w:t>[O]</w:t>
      </w:r>
      <w:bookmarkEnd w:id="835"/>
    </w:p>
    <w:p w14:paraId="642BAAB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8A1E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1737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78A8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32A29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77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8215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963D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72D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71A2D" w14:textId="77777777" w:rsidR="005F54B2" w:rsidRDefault="005F54B2" w:rsidP="006A5A57">
            <w:pPr>
              <w:spacing w:line="240" w:lineRule="atLeast"/>
              <w:rPr>
                <w:color w:val="000000"/>
                <w:szCs w:val="24"/>
              </w:rPr>
            </w:pPr>
            <w:r>
              <w:rPr>
                <w:color w:val="000000"/>
                <w:szCs w:val="24"/>
              </w:rPr>
              <w:t xml:space="preserve"> X(14)</w:t>
            </w:r>
          </w:p>
        </w:tc>
      </w:tr>
      <w:tr w:rsidR="005F54B2" w14:paraId="20A7B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E44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8B941" w14:textId="77777777" w:rsidR="005F54B2" w:rsidRDefault="005F54B2" w:rsidP="006A5A57">
            <w:pPr>
              <w:spacing w:line="240" w:lineRule="atLeast"/>
              <w:rPr>
                <w:color w:val="000000"/>
                <w:szCs w:val="24"/>
              </w:rPr>
            </w:pPr>
            <w:r>
              <w:rPr>
                <w:color w:val="000000"/>
                <w:szCs w:val="24"/>
              </w:rPr>
              <w:t xml:space="preserve"> Optional</w:t>
            </w:r>
          </w:p>
        </w:tc>
      </w:tr>
      <w:tr w:rsidR="005F54B2" w14:paraId="27FD14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6D11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7C27D" w14:textId="77777777"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5E7057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95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F35D0"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16D071FF" w14:textId="77777777" w:rsidR="005F54B2" w:rsidRDefault="005F54B2" w:rsidP="005F54B2">
      <w:pPr>
        <w:pStyle w:val="Heading3"/>
        <w:spacing w:line="240" w:lineRule="atLeast"/>
        <w:rPr>
          <w:bCs/>
          <w:color w:val="000000"/>
          <w:szCs w:val="24"/>
        </w:rPr>
      </w:pPr>
      <w:bookmarkStart w:id="836" w:name="BKM_ADF9870D_FB90_43C8_A28E_094CC2156E07"/>
      <w:bookmarkStart w:id="837" w:name="_Toc512843413"/>
      <w:bookmarkEnd w:id="836"/>
      <w:r>
        <w:rPr>
          <w:bCs/>
          <w:color w:val="000000"/>
          <w:szCs w:val="24"/>
        </w:rPr>
        <w:lastRenderedPageBreak/>
        <w:t xml:space="preserve">NMDS PMS Unique ID </w:t>
      </w:r>
      <w:r w:rsidR="004611D2">
        <w:rPr>
          <w:bCs/>
          <w:color w:val="000000"/>
          <w:szCs w:val="24"/>
        </w:rPr>
        <w:t>[CM]</w:t>
      </w:r>
      <w:bookmarkEnd w:id="837"/>
    </w:p>
    <w:p w14:paraId="55B1F0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E394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56913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E83CF"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6A82EB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D7B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6B8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2F3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C73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945A" w14:textId="77777777" w:rsidR="005F54B2" w:rsidRDefault="005F54B2" w:rsidP="006A5A57">
            <w:pPr>
              <w:spacing w:line="240" w:lineRule="atLeast"/>
              <w:rPr>
                <w:color w:val="000000"/>
                <w:szCs w:val="24"/>
              </w:rPr>
            </w:pPr>
            <w:r>
              <w:rPr>
                <w:color w:val="000000"/>
                <w:szCs w:val="24"/>
              </w:rPr>
              <w:t xml:space="preserve"> X(14)</w:t>
            </w:r>
          </w:p>
        </w:tc>
      </w:tr>
      <w:tr w:rsidR="00657AD7" w14:paraId="4AB32B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3AEAE"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119AF" w14:textId="77777777" w:rsidR="00657AD7" w:rsidRDefault="00657AD7" w:rsidP="00657AD7">
            <w:pPr>
              <w:spacing w:line="240" w:lineRule="atLeast"/>
              <w:rPr>
                <w:color w:val="000000"/>
                <w:szCs w:val="24"/>
              </w:rPr>
            </w:pPr>
            <w:r>
              <w:rPr>
                <w:color w:val="000000"/>
                <w:szCs w:val="24"/>
              </w:rPr>
              <w:t>Set to “</w:t>
            </w:r>
            <w:r w:rsidR="00F82D91">
              <w:rPr>
                <w:color w:val="000000"/>
                <w:szCs w:val="24"/>
              </w:rPr>
              <w:t>Not req Ph2</w:t>
            </w:r>
            <w:r>
              <w:rPr>
                <w:color w:val="000000"/>
                <w:szCs w:val="24"/>
              </w:rPr>
              <w:t>” when a placeholder value is required.</w:t>
            </w:r>
          </w:p>
        </w:tc>
      </w:tr>
      <w:tr w:rsidR="005F54B2" w14:paraId="1522FE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AF6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8E983"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43AD9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E48B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3135" w14:textId="77777777" w:rsidR="005F54B2" w:rsidRDefault="005F54B2" w:rsidP="006A5A57">
            <w:pPr>
              <w:spacing w:line="240" w:lineRule="atLeast"/>
              <w:rPr>
                <w:color w:val="000000"/>
                <w:szCs w:val="24"/>
              </w:rPr>
            </w:pPr>
            <w:r>
              <w:rPr>
                <w:color w:val="000000"/>
                <w:szCs w:val="24"/>
              </w:rPr>
              <w:t xml:space="preserve"> </w:t>
            </w:r>
          </w:p>
          <w:p w14:paraId="30A1A116" w14:textId="77777777" w:rsidR="005F54B2" w:rsidRDefault="005F54B2" w:rsidP="006A5A57">
            <w:pPr>
              <w:spacing w:line="240" w:lineRule="atLeast"/>
              <w:rPr>
                <w:color w:val="000000"/>
                <w:szCs w:val="24"/>
              </w:rPr>
            </w:pPr>
            <w:r>
              <w:rPr>
                <w:color w:val="000000"/>
                <w:szCs w:val="24"/>
              </w:rPr>
              <w:t xml:space="preserve">Where an Encounter is not reported to NMDS provide ‘Non NMDS’ code. </w:t>
            </w:r>
          </w:p>
        </w:tc>
      </w:tr>
    </w:tbl>
    <w:p w14:paraId="74E85298" w14:textId="77777777" w:rsidR="005F54B2" w:rsidRDefault="005F54B2" w:rsidP="005F54B2">
      <w:pPr>
        <w:pStyle w:val="Heading3"/>
        <w:spacing w:line="240" w:lineRule="atLeast"/>
        <w:rPr>
          <w:bCs/>
          <w:color w:val="000000"/>
          <w:szCs w:val="24"/>
        </w:rPr>
      </w:pPr>
      <w:bookmarkStart w:id="838" w:name="BKM_22DE2E50_135A_4A3F_9241_17BB02142BC4"/>
      <w:bookmarkStart w:id="839" w:name="_Toc512843414"/>
      <w:bookmarkEnd w:id="838"/>
      <w:r>
        <w:rPr>
          <w:bCs/>
          <w:color w:val="000000"/>
          <w:szCs w:val="24"/>
        </w:rPr>
        <w:t xml:space="preserve">NNPAC Client System ID </w:t>
      </w:r>
      <w:r w:rsidR="004611D2">
        <w:rPr>
          <w:bCs/>
          <w:color w:val="000000"/>
          <w:szCs w:val="24"/>
        </w:rPr>
        <w:t>[CM]</w:t>
      </w:r>
      <w:bookmarkEnd w:id="839"/>
    </w:p>
    <w:p w14:paraId="0FB58C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7A1E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816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E6BFFE"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0D607521"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0BE77D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643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A1B5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E9E8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B0C43"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23576" w14:textId="77777777" w:rsidR="005F54B2" w:rsidRDefault="005F54B2" w:rsidP="006A5A57">
            <w:pPr>
              <w:spacing w:line="240" w:lineRule="atLeast"/>
              <w:rPr>
                <w:color w:val="000000"/>
                <w:szCs w:val="24"/>
              </w:rPr>
            </w:pPr>
            <w:r>
              <w:rPr>
                <w:color w:val="000000"/>
                <w:szCs w:val="24"/>
              </w:rPr>
              <w:t xml:space="preserve"> X(10)</w:t>
            </w:r>
          </w:p>
        </w:tc>
      </w:tr>
      <w:tr w:rsidR="00971AA7" w14:paraId="2F8AA83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7C0A1"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59FA7"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F8D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9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B7F70F"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14A04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21A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F437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49DBE9AC"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1E87A8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FD6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12AD1B"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559BE20" w14:textId="77777777" w:rsidR="005F54B2" w:rsidRDefault="005F54B2" w:rsidP="005F54B2">
      <w:pPr>
        <w:pStyle w:val="Heading3"/>
        <w:spacing w:line="240" w:lineRule="atLeast"/>
        <w:rPr>
          <w:bCs/>
          <w:color w:val="000000"/>
          <w:szCs w:val="24"/>
        </w:rPr>
      </w:pPr>
      <w:bookmarkStart w:id="840" w:name="BKM_B92218CD_834B_46B8_9C1E_DF835CBAC758"/>
      <w:bookmarkStart w:id="841" w:name="_Toc512843415"/>
      <w:bookmarkEnd w:id="840"/>
      <w:r>
        <w:rPr>
          <w:bCs/>
          <w:color w:val="000000"/>
          <w:szCs w:val="24"/>
        </w:rPr>
        <w:t xml:space="preserve">NNPAC Extract System ID </w:t>
      </w:r>
      <w:r w:rsidR="004611D2">
        <w:rPr>
          <w:bCs/>
          <w:color w:val="000000"/>
          <w:szCs w:val="24"/>
        </w:rPr>
        <w:t>[CM]</w:t>
      </w:r>
      <w:bookmarkEnd w:id="841"/>
    </w:p>
    <w:p w14:paraId="6EDFC5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092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39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39071"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F8FC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682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416E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B7E8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89E6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13E43" w14:textId="77777777" w:rsidR="005F54B2" w:rsidRDefault="005F54B2" w:rsidP="006A5A57">
            <w:pPr>
              <w:spacing w:line="240" w:lineRule="atLeast"/>
              <w:rPr>
                <w:color w:val="000000"/>
                <w:szCs w:val="24"/>
              </w:rPr>
            </w:pPr>
            <w:r>
              <w:rPr>
                <w:color w:val="000000"/>
                <w:szCs w:val="24"/>
              </w:rPr>
              <w:t xml:space="preserve"> X(10)</w:t>
            </w:r>
          </w:p>
        </w:tc>
      </w:tr>
      <w:tr w:rsidR="00971AA7" w14:paraId="70C62901"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11E93"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EC631"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33360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FF81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D2D0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49A2E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92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D153B"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C245A23"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91463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242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B4C21"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0E394931" w14:textId="77777777" w:rsidR="005F54B2" w:rsidRDefault="005F54B2" w:rsidP="005F54B2">
      <w:pPr>
        <w:pStyle w:val="Heading3"/>
        <w:spacing w:line="240" w:lineRule="atLeast"/>
        <w:rPr>
          <w:bCs/>
          <w:color w:val="000000"/>
          <w:szCs w:val="24"/>
        </w:rPr>
      </w:pPr>
      <w:bookmarkStart w:id="842" w:name="BKM_ED5CB4D7_39A1_465B_A7B7_27A046756249"/>
      <w:bookmarkStart w:id="843" w:name="_Toc512843416"/>
      <w:bookmarkEnd w:id="842"/>
      <w:r>
        <w:rPr>
          <w:bCs/>
          <w:color w:val="000000"/>
          <w:szCs w:val="24"/>
        </w:rPr>
        <w:t xml:space="preserve">NNPAC PMS Unique ID </w:t>
      </w:r>
      <w:r w:rsidR="004611D2">
        <w:rPr>
          <w:bCs/>
          <w:color w:val="000000"/>
          <w:szCs w:val="24"/>
        </w:rPr>
        <w:t>[CM]</w:t>
      </w:r>
      <w:bookmarkEnd w:id="843"/>
    </w:p>
    <w:p w14:paraId="46B99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6C9B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22B6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29360"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3B22E0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DE2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9F04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BDA6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0A93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DF26E" w14:textId="77777777" w:rsidR="005F54B2" w:rsidRDefault="005F54B2" w:rsidP="006A5A57">
            <w:pPr>
              <w:spacing w:line="240" w:lineRule="atLeast"/>
              <w:rPr>
                <w:color w:val="000000"/>
                <w:szCs w:val="24"/>
              </w:rPr>
            </w:pPr>
            <w:r>
              <w:rPr>
                <w:color w:val="000000"/>
                <w:szCs w:val="24"/>
              </w:rPr>
              <w:t xml:space="preserve"> X(14)</w:t>
            </w:r>
          </w:p>
        </w:tc>
      </w:tr>
      <w:tr w:rsidR="00971AA7" w14:paraId="589D762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1CDA6"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B1626" w14:textId="77777777" w:rsidR="00971AA7" w:rsidRDefault="00971AA7" w:rsidP="00950ECF">
            <w:pPr>
              <w:spacing w:line="240" w:lineRule="atLeast"/>
              <w:rPr>
                <w:color w:val="000000"/>
                <w:szCs w:val="24"/>
              </w:rPr>
            </w:pPr>
            <w:r>
              <w:rPr>
                <w:color w:val="000000"/>
                <w:szCs w:val="24"/>
              </w:rPr>
              <w:t>Set to “</w:t>
            </w:r>
            <w:r w:rsidR="00F82D91">
              <w:rPr>
                <w:color w:val="000000"/>
                <w:szCs w:val="24"/>
              </w:rPr>
              <w:t>Not req P2</w:t>
            </w:r>
            <w:r>
              <w:rPr>
                <w:color w:val="000000"/>
                <w:szCs w:val="24"/>
              </w:rPr>
              <w:t>” when a placeholder value is required.</w:t>
            </w:r>
          </w:p>
        </w:tc>
      </w:tr>
      <w:tr w:rsidR="005F54B2" w14:paraId="7A475F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AF23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BE4DB"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2E312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557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939B2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0B44112" w14:textId="77777777" w:rsidR="005F54B2" w:rsidRPr="00107522" w:rsidRDefault="005F54B2" w:rsidP="006A5A57">
            <w:pPr>
              <w:spacing w:line="240" w:lineRule="atLeast"/>
              <w:rPr>
                <w:color w:val="000000"/>
                <w:szCs w:val="24"/>
              </w:rPr>
            </w:pPr>
            <w:r>
              <w:rPr>
                <w:color w:val="000000"/>
                <w:szCs w:val="24"/>
              </w:rPr>
              <w:t>Together with NNPAC Extract System Identifier and NNPAC Client System Identifier this will enable NNPAC to be linked with the NPF Encounter using a common ID to enable additional analysis. If it is a non NNPAC event then record ‘Non NNPAC’.</w:t>
            </w:r>
          </w:p>
        </w:tc>
      </w:tr>
      <w:tr w:rsidR="005F54B2" w14:paraId="64203B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179F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00AE00"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43A3D103" w14:textId="77777777" w:rsidR="005F54B2" w:rsidRDefault="005F54B2" w:rsidP="005F54B2">
      <w:pPr>
        <w:pStyle w:val="Heading3"/>
        <w:spacing w:line="240" w:lineRule="atLeast"/>
        <w:rPr>
          <w:bCs/>
          <w:color w:val="000000"/>
          <w:szCs w:val="24"/>
        </w:rPr>
      </w:pPr>
      <w:bookmarkStart w:id="844" w:name="BKM_C2874246_1B45_4628_B484_8B71A9BD392E"/>
      <w:bookmarkStart w:id="845" w:name="_Toc512843417"/>
      <w:bookmarkEnd w:id="844"/>
      <w:r>
        <w:rPr>
          <w:bCs/>
          <w:color w:val="000000"/>
          <w:szCs w:val="24"/>
        </w:rPr>
        <w:t>Organisation ID</w:t>
      </w:r>
      <w:bookmarkEnd w:id="845"/>
    </w:p>
    <w:p w14:paraId="7E9645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8E7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B3D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7344F"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78143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DCE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5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0F4D3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8A2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44EBC" w14:textId="77777777" w:rsidR="005F54B2" w:rsidRDefault="005F54B2" w:rsidP="006A5A57">
            <w:pPr>
              <w:spacing w:line="240" w:lineRule="atLeast"/>
              <w:rPr>
                <w:color w:val="000000"/>
                <w:szCs w:val="24"/>
              </w:rPr>
            </w:pPr>
            <w:r>
              <w:rPr>
                <w:color w:val="000000"/>
                <w:szCs w:val="24"/>
              </w:rPr>
              <w:t xml:space="preserve"> GNNNNN-C</w:t>
            </w:r>
          </w:p>
        </w:tc>
      </w:tr>
      <w:tr w:rsidR="005F54B2" w14:paraId="332B6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45D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780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7D06A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2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D0548" w14:textId="77777777" w:rsidR="005F54B2" w:rsidRDefault="005F54B2" w:rsidP="006A5A57">
            <w:pPr>
              <w:spacing w:line="240" w:lineRule="atLeast"/>
              <w:rPr>
                <w:color w:val="000000"/>
                <w:szCs w:val="24"/>
              </w:rPr>
            </w:pPr>
            <w:r>
              <w:rPr>
                <w:color w:val="000000"/>
                <w:szCs w:val="24"/>
              </w:rPr>
              <w:t xml:space="preserve"> Mandatory</w:t>
            </w:r>
          </w:p>
        </w:tc>
      </w:tr>
      <w:tr w:rsidR="005F54B2" w14:paraId="4332EF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A1E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C85B9" w14:textId="77777777" w:rsidR="005F54B2" w:rsidRDefault="005F54B2" w:rsidP="006A5A57">
            <w:pPr>
              <w:spacing w:line="240" w:lineRule="atLeast"/>
              <w:rPr>
                <w:color w:val="000000"/>
                <w:szCs w:val="24"/>
              </w:rPr>
            </w:pPr>
            <w:r>
              <w:rPr>
                <w:color w:val="000000"/>
                <w:szCs w:val="24"/>
              </w:rPr>
              <w:t xml:space="preserve"> </w:t>
            </w:r>
          </w:p>
        </w:tc>
      </w:tr>
    </w:tbl>
    <w:p w14:paraId="141E1E31" w14:textId="77777777" w:rsidR="005F54B2" w:rsidRDefault="005F54B2" w:rsidP="005F54B2">
      <w:pPr>
        <w:pStyle w:val="Heading3"/>
        <w:spacing w:line="240" w:lineRule="atLeast"/>
        <w:rPr>
          <w:bCs/>
          <w:color w:val="000000"/>
          <w:szCs w:val="24"/>
        </w:rPr>
      </w:pPr>
      <w:bookmarkStart w:id="846" w:name="BKM_F840CB7B_042C_4A58_BA72_4E2A57AACADC"/>
      <w:bookmarkStart w:id="847" w:name="_Toc512843418"/>
      <w:bookmarkEnd w:id="846"/>
      <w:r>
        <w:rPr>
          <w:bCs/>
          <w:color w:val="000000"/>
          <w:szCs w:val="24"/>
        </w:rPr>
        <w:t xml:space="preserve">Providing Clinician Code </w:t>
      </w:r>
      <w:r w:rsidR="004611D2">
        <w:rPr>
          <w:bCs/>
          <w:color w:val="000000"/>
          <w:szCs w:val="24"/>
        </w:rPr>
        <w:t>[CM]</w:t>
      </w:r>
      <w:bookmarkEnd w:id="847"/>
    </w:p>
    <w:p w14:paraId="627909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3EFB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7B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F2F8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50943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2E81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F5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A301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95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912" w14:textId="77777777" w:rsidR="005F54B2" w:rsidRDefault="005F54B2" w:rsidP="006A5A57">
            <w:pPr>
              <w:spacing w:line="240" w:lineRule="atLeast"/>
              <w:rPr>
                <w:color w:val="000000"/>
                <w:szCs w:val="24"/>
              </w:rPr>
            </w:pPr>
            <w:r>
              <w:rPr>
                <w:color w:val="000000"/>
                <w:szCs w:val="24"/>
              </w:rPr>
              <w:t xml:space="preserve"> X(10)</w:t>
            </w:r>
          </w:p>
        </w:tc>
      </w:tr>
      <w:tr w:rsidR="005F54B2" w14:paraId="3D7E1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018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1015C" w14:textId="77777777" w:rsidR="005F54B2" w:rsidRDefault="005F54B2" w:rsidP="006A5A57">
            <w:pPr>
              <w:spacing w:line="240" w:lineRule="atLeast"/>
              <w:rPr>
                <w:color w:val="000000"/>
                <w:szCs w:val="24"/>
              </w:rPr>
            </w:pPr>
            <w:r>
              <w:rPr>
                <w:color w:val="000000"/>
                <w:szCs w:val="24"/>
              </w:rPr>
              <w:t xml:space="preserve"> </w:t>
            </w:r>
          </w:p>
        </w:tc>
      </w:tr>
      <w:tr w:rsidR="005F54B2" w14:paraId="2B4A24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B3EFD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58EF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388BE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982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E8046" w14:textId="77777777"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6D5390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CF3F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7F9B5"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39E27433" w14:textId="77777777" w:rsidR="005F54B2" w:rsidRDefault="005F54B2" w:rsidP="005F54B2">
      <w:pPr>
        <w:pStyle w:val="Heading3"/>
        <w:spacing w:line="240" w:lineRule="atLeast"/>
        <w:rPr>
          <w:bCs/>
          <w:color w:val="000000"/>
          <w:szCs w:val="24"/>
        </w:rPr>
      </w:pPr>
      <w:bookmarkStart w:id="848" w:name="BKM_DC445363_9993_4483_B010_50CEC3731D2B"/>
      <w:bookmarkStart w:id="849" w:name="_Toc512843419"/>
      <w:bookmarkEnd w:id="848"/>
      <w:r>
        <w:rPr>
          <w:bCs/>
          <w:color w:val="000000"/>
          <w:szCs w:val="24"/>
        </w:rPr>
        <w:t xml:space="preserve">Providing Clinician Professional Group Code </w:t>
      </w:r>
      <w:r w:rsidR="004611D2">
        <w:rPr>
          <w:bCs/>
          <w:color w:val="000000"/>
          <w:szCs w:val="24"/>
        </w:rPr>
        <w:t>[CM]</w:t>
      </w:r>
      <w:bookmarkEnd w:id="849"/>
    </w:p>
    <w:p w14:paraId="3F908E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6FE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F6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E93FC"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4DFC1A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B38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5431A" w14:textId="77777777" w:rsidR="005F54B2" w:rsidRDefault="005F54B2" w:rsidP="006A5A57">
            <w:pPr>
              <w:spacing w:line="240" w:lineRule="atLeast"/>
              <w:rPr>
                <w:color w:val="000000"/>
                <w:szCs w:val="24"/>
              </w:rPr>
            </w:pPr>
            <w:r>
              <w:rPr>
                <w:color w:val="000000"/>
                <w:szCs w:val="24"/>
              </w:rPr>
              <w:t xml:space="preserve"> Alphabetic</w:t>
            </w:r>
          </w:p>
        </w:tc>
      </w:tr>
      <w:tr w:rsidR="005F54B2" w14:paraId="3C955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F79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D9FB9" w14:textId="77777777" w:rsidR="005F54B2" w:rsidRDefault="005F54B2" w:rsidP="006A5A57">
            <w:pPr>
              <w:spacing w:line="240" w:lineRule="atLeast"/>
              <w:rPr>
                <w:color w:val="000000"/>
                <w:szCs w:val="24"/>
              </w:rPr>
            </w:pPr>
            <w:r>
              <w:rPr>
                <w:color w:val="000000"/>
                <w:szCs w:val="24"/>
              </w:rPr>
              <w:t xml:space="preserve"> AA</w:t>
            </w:r>
          </w:p>
        </w:tc>
      </w:tr>
      <w:tr w:rsidR="005F54B2" w14:paraId="6587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3E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143EA"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0B3F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E4E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8593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1717A0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018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7703"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00641D7E" w14:textId="77777777" w:rsidR="005F54B2" w:rsidRDefault="005F54B2" w:rsidP="005F54B2">
      <w:pPr>
        <w:pStyle w:val="Heading3"/>
        <w:spacing w:line="240" w:lineRule="atLeast"/>
        <w:rPr>
          <w:bCs/>
          <w:color w:val="000000"/>
          <w:szCs w:val="24"/>
        </w:rPr>
      </w:pPr>
      <w:bookmarkStart w:id="850" w:name="BKM_4BD45023_E161_463F_813E_37F4E913F686"/>
      <w:bookmarkStart w:id="851" w:name="_Toc512843420"/>
      <w:bookmarkEnd w:id="850"/>
      <w:r>
        <w:rPr>
          <w:bCs/>
          <w:color w:val="000000"/>
          <w:szCs w:val="24"/>
        </w:rPr>
        <w:t xml:space="preserve">Responsible Organisation ID </w:t>
      </w:r>
      <w:r w:rsidR="006A7170">
        <w:rPr>
          <w:bCs/>
          <w:color w:val="000000"/>
          <w:szCs w:val="24"/>
        </w:rPr>
        <w:t>[O]</w:t>
      </w:r>
      <w:bookmarkEnd w:id="851"/>
    </w:p>
    <w:p w14:paraId="1BCC2D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83A3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BB4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49FD35" w14:textId="7777777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3067B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FE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68A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0D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49F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945F" w14:textId="77777777" w:rsidR="005F54B2" w:rsidRDefault="005F54B2" w:rsidP="006A5A57">
            <w:pPr>
              <w:spacing w:line="240" w:lineRule="atLeast"/>
              <w:rPr>
                <w:color w:val="000000"/>
                <w:szCs w:val="24"/>
              </w:rPr>
            </w:pPr>
            <w:r>
              <w:rPr>
                <w:color w:val="000000"/>
                <w:szCs w:val="24"/>
              </w:rPr>
              <w:t xml:space="preserve"> GNNNNN-C</w:t>
            </w:r>
          </w:p>
        </w:tc>
      </w:tr>
      <w:tr w:rsidR="005F54B2" w14:paraId="76227C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337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BC5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77CB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84E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31F7" w14:textId="77777777" w:rsidR="00CE3EF4" w:rsidRDefault="005F54B2" w:rsidP="006A5A57">
            <w:pPr>
              <w:spacing w:line="240" w:lineRule="atLeast"/>
              <w:rPr>
                <w:color w:val="000000"/>
                <w:szCs w:val="24"/>
              </w:rPr>
            </w:pPr>
            <w:r>
              <w:rPr>
                <w:color w:val="000000"/>
                <w:szCs w:val="24"/>
              </w:rPr>
              <w:t xml:space="preserve"> Optional</w:t>
            </w:r>
          </w:p>
        </w:tc>
      </w:tr>
      <w:tr w:rsidR="005F54B2" w14:paraId="4E910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D7C0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B449F" w14:textId="77777777"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3524772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52FCFD5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2B6EAD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BAE0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F3DB3"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007DCC5" w14:textId="77777777" w:rsidR="003566D3" w:rsidRPr="00FA6150" w:rsidRDefault="005F54B2" w:rsidP="003566D3">
      <w:pPr>
        <w:pStyle w:val="Heading3"/>
      </w:pPr>
      <w:r>
        <w:rPr>
          <w:color w:val="000000"/>
          <w:szCs w:val="24"/>
        </w:rPr>
        <w:t xml:space="preserve"> </w:t>
      </w:r>
      <w:bookmarkStart w:id="852" w:name="_Toc444517691"/>
      <w:bookmarkStart w:id="853" w:name="_Toc444521224"/>
      <w:bookmarkStart w:id="854" w:name="_Toc444517692"/>
      <w:bookmarkStart w:id="855" w:name="_Toc444521225"/>
      <w:bookmarkStart w:id="856" w:name="BKM_90D39448_7364_4CF1_A79E_8346B2895272"/>
      <w:bookmarkStart w:id="857" w:name="_Toc512843421"/>
      <w:bookmarkEnd w:id="852"/>
      <w:bookmarkEnd w:id="853"/>
      <w:bookmarkEnd w:id="854"/>
      <w:bookmarkEnd w:id="855"/>
      <w:bookmarkEnd w:id="856"/>
      <w:r w:rsidR="003566D3" w:rsidRPr="00FA6150">
        <w:t>Responsible Health Specialty</w:t>
      </w:r>
      <w:bookmarkEnd w:id="857"/>
      <w:r w:rsidR="003566D3" w:rsidRPr="00FA6150">
        <w:t xml:space="preserve"> </w:t>
      </w:r>
    </w:p>
    <w:p w14:paraId="58AD3EE4"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5468A2C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529C0E"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3975C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4828B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3937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257EEA"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E9783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32A6C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35089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C050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8BE07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F258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78C3D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D9C33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62293C8"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ED19C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0889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54F58"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E1ADD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79BA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E4FF16" w14:textId="77777777" w:rsidR="003566D3" w:rsidRPr="00FA6150" w:rsidRDefault="003566D3" w:rsidP="005114DC">
            <w:pPr>
              <w:spacing w:after="160" w:line="240" w:lineRule="atLeast"/>
              <w:rPr>
                <w:szCs w:val="24"/>
              </w:rPr>
            </w:pPr>
            <w:r w:rsidRPr="00FA6150">
              <w:rPr>
                <w:szCs w:val="24"/>
              </w:rPr>
              <w:t xml:space="preserve"> [To be supplied]</w:t>
            </w:r>
          </w:p>
        </w:tc>
      </w:tr>
    </w:tbl>
    <w:p w14:paraId="779F8221" w14:textId="77777777" w:rsidR="003566D3" w:rsidRDefault="003566D3" w:rsidP="003566D3">
      <w:pPr>
        <w:pStyle w:val="Heading3"/>
        <w:spacing w:line="240" w:lineRule="atLeast"/>
        <w:rPr>
          <w:bCs/>
          <w:color w:val="000000"/>
          <w:szCs w:val="24"/>
        </w:rPr>
      </w:pPr>
      <w:bookmarkStart w:id="858" w:name="_Toc512843422"/>
      <w:r>
        <w:rPr>
          <w:bCs/>
          <w:color w:val="000000"/>
          <w:szCs w:val="24"/>
        </w:rPr>
        <w:t>Intended Procedure Clinical Code [CM]</w:t>
      </w:r>
      <w:bookmarkEnd w:id="858"/>
    </w:p>
    <w:p w14:paraId="3D502B9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78B48D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5269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5FD18"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3DC46A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75AEF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9A7C" w14:textId="77777777" w:rsidR="003566D3" w:rsidRDefault="003566D3" w:rsidP="005114DC">
            <w:pPr>
              <w:spacing w:line="240" w:lineRule="atLeast"/>
              <w:rPr>
                <w:color w:val="000000"/>
                <w:szCs w:val="24"/>
              </w:rPr>
            </w:pPr>
            <w:r>
              <w:rPr>
                <w:color w:val="000000"/>
                <w:szCs w:val="24"/>
              </w:rPr>
              <w:t xml:space="preserve"> Alphanumeric</w:t>
            </w:r>
          </w:p>
        </w:tc>
      </w:tr>
      <w:tr w:rsidR="003566D3" w14:paraId="2926D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1251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7CFAB" w14:textId="77777777" w:rsidR="003566D3" w:rsidRDefault="003566D3" w:rsidP="005114DC">
            <w:pPr>
              <w:spacing w:line="240" w:lineRule="atLeast"/>
              <w:rPr>
                <w:color w:val="000000"/>
                <w:szCs w:val="24"/>
              </w:rPr>
            </w:pPr>
            <w:r>
              <w:rPr>
                <w:color w:val="000000"/>
                <w:szCs w:val="24"/>
              </w:rPr>
              <w:t xml:space="preserve"> X(30)</w:t>
            </w:r>
          </w:p>
        </w:tc>
      </w:tr>
      <w:tr w:rsidR="003566D3" w14:paraId="735B0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71C9B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4DACF"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DEDA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756E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CB880"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665B34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865C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46B09"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1C63E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851E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B3DFF" w14:textId="77777777" w:rsidR="003566D3" w:rsidRDefault="003566D3" w:rsidP="005114DC">
            <w:pPr>
              <w:spacing w:line="240" w:lineRule="atLeast"/>
              <w:rPr>
                <w:color w:val="000000"/>
                <w:szCs w:val="24"/>
              </w:rPr>
            </w:pPr>
            <w:r>
              <w:rPr>
                <w:color w:val="000000"/>
                <w:szCs w:val="24"/>
              </w:rPr>
              <w:t>[To be supplied]</w:t>
            </w:r>
          </w:p>
        </w:tc>
      </w:tr>
    </w:tbl>
    <w:p w14:paraId="4D4A06F9" w14:textId="77777777" w:rsidR="003566D3" w:rsidRDefault="003566D3" w:rsidP="003566D3">
      <w:pPr>
        <w:pStyle w:val="Heading3"/>
        <w:spacing w:line="240" w:lineRule="atLeast"/>
        <w:rPr>
          <w:bCs/>
          <w:color w:val="000000"/>
          <w:szCs w:val="24"/>
        </w:rPr>
      </w:pPr>
      <w:bookmarkStart w:id="859" w:name="_Toc512843423"/>
      <w:r>
        <w:rPr>
          <w:bCs/>
          <w:color w:val="000000"/>
          <w:szCs w:val="24"/>
        </w:rPr>
        <w:t>Intended Procedure Clinical Code Type [CM]</w:t>
      </w:r>
      <w:bookmarkEnd w:id="859"/>
    </w:p>
    <w:p w14:paraId="2BFA64E3"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7C4F7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D178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D7A2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41D81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A4E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B6BA5" w14:textId="77777777" w:rsidR="003566D3" w:rsidRDefault="003566D3" w:rsidP="005114DC">
            <w:pPr>
              <w:spacing w:line="240" w:lineRule="atLeast"/>
              <w:rPr>
                <w:color w:val="000000"/>
                <w:szCs w:val="24"/>
              </w:rPr>
            </w:pPr>
            <w:r w:rsidRPr="006D466F">
              <w:rPr>
                <w:color w:val="000000"/>
                <w:szCs w:val="24"/>
              </w:rPr>
              <w:t>Alphabetic</w:t>
            </w:r>
          </w:p>
        </w:tc>
      </w:tr>
      <w:tr w:rsidR="003566D3" w14:paraId="444AC1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5A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F3A42" w14:textId="77777777" w:rsidR="003566D3" w:rsidRDefault="003566D3" w:rsidP="005114DC">
            <w:pPr>
              <w:spacing w:line="240" w:lineRule="atLeast"/>
              <w:rPr>
                <w:color w:val="000000"/>
                <w:szCs w:val="24"/>
              </w:rPr>
            </w:pPr>
            <w:r>
              <w:rPr>
                <w:color w:val="000000"/>
                <w:szCs w:val="24"/>
              </w:rPr>
              <w:t xml:space="preserve"> A</w:t>
            </w:r>
          </w:p>
        </w:tc>
      </w:tr>
      <w:tr w:rsidR="003566D3" w14:paraId="10E62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40F0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7A2"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43EA5C5D" w14:textId="77777777" w:rsidR="003566D3" w:rsidRDefault="002B6995" w:rsidP="005114DC">
            <w:pPr>
              <w:spacing w:line="240" w:lineRule="atLeast"/>
              <w:rPr>
                <w:color w:val="000000"/>
                <w:szCs w:val="24"/>
              </w:rPr>
            </w:pPr>
            <w:r>
              <w:rPr>
                <w:color w:val="000000"/>
                <w:szCs w:val="24"/>
              </w:rPr>
              <w:lastRenderedPageBreak/>
              <w:t>Must be a valid Clinical Code Type for the Clinical Code and System combination</w:t>
            </w:r>
          </w:p>
        </w:tc>
      </w:tr>
      <w:tr w:rsidR="003566D3" w14:paraId="668ACF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CE878"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F42E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75A63C55"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5656D5D"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1F212C3B"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56AA83B0" w14:textId="77777777"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A7005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5B58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16D6E"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2B96A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1999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EA840" w14:textId="77777777" w:rsidR="003566D3" w:rsidRDefault="003566D3" w:rsidP="005114DC">
            <w:pPr>
              <w:spacing w:line="240" w:lineRule="atLeast"/>
              <w:rPr>
                <w:color w:val="000000"/>
                <w:szCs w:val="24"/>
              </w:rPr>
            </w:pPr>
            <w:r>
              <w:rPr>
                <w:color w:val="000000"/>
                <w:szCs w:val="24"/>
              </w:rPr>
              <w:t xml:space="preserve"> [To be supplied]</w:t>
            </w:r>
          </w:p>
        </w:tc>
      </w:tr>
    </w:tbl>
    <w:p w14:paraId="5E257305" w14:textId="77777777" w:rsidR="003566D3" w:rsidRDefault="003566D3" w:rsidP="003566D3">
      <w:pPr>
        <w:spacing w:line="240" w:lineRule="atLeast"/>
        <w:rPr>
          <w:color w:val="000000"/>
          <w:szCs w:val="24"/>
        </w:rPr>
      </w:pPr>
    </w:p>
    <w:p w14:paraId="5DBA76E8" w14:textId="77777777" w:rsidR="003566D3" w:rsidRDefault="003566D3" w:rsidP="003566D3">
      <w:pPr>
        <w:pStyle w:val="Heading3"/>
        <w:spacing w:line="240" w:lineRule="atLeast"/>
        <w:rPr>
          <w:bCs/>
          <w:color w:val="000000"/>
          <w:szCs w:val="24"/>
        </w:rPr>
      </w:pPr>
      <w:bookmarkStart w:id="860" w:name="_Toc512843424"/>
      <w:r>
        <w:rPr>
          <w:bCs/>
          <w:color w:val="000000"/>
          <w:szCs w:val="24"/>
        </w:rPr>
        <w:t>Intended Procedure Clinical Code System [CM]</w:t>
      </w:r>
      <w:bookmarkEnd w:id="860"/>
    </w:p>
    <w:p w14:paraId="5570984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BFAAC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F524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56B1B"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5F4071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66FB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9E69A" w14:textId="77777777" w:rsidR="003566D3" w:rsidRDefault="003566D3" w:rsidP="005114DC">
            <w:pPr>
              <w:spacing w:line="240" w:lineRule="atLeast"/>
              <w:rPr>
                <w:color w:val="000000"/>
                <w:szCs w:val="24"/>
              </w:rPr>
            </w:pPr>
            <w:r>
              <w:rPr>
                <w:color w:val="000000"/>
                <w:szCs w:val="24"/>
              </w:rPr>
              <w:t xml:space="preserve"> Numeric</w:t>
            </w:r>
          </w:p>
        </w:tc>
      </w:tr>
      <w:tr w:rsidR="003566D3" w14:paraId="34C781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451E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7D01B" w14:textId="77777777" w:rsidR="003566D3" w:rsidRDefault="003566D3" w:rsidP="005114DC">
            <w:pPr>
              <w:spacing w:line="240" w:lineRule="atLeast"/>
              <w:rPr>
                <w:color w:val="000000"/>
                <w:szCs w:val="24"/>
              </w:rPr>
            </w:pPr>
            <w:r>
              <w:rPr>
                <w:color w:val="000000"/>
                <w:szCs w:val="24"/>
              </w:rPr>
              <w:t xml:space="preserve"> NN</w:t>
            </w:r>
          </w:p>
        </w:tc>
      </w:tr>
      <w:tr w:rsidR="003566D3" w14:paraId="0EB1991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09D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41504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236D7E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1DB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A457"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ACE54B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A5D56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F908AC"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16BBE1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422E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0CDE5F" w14:textId="77777777" w:rsidR="003566D3" w:rsidRDefault="003566D3" w:rsidP="005114DC">
            <w:pPr>
              <w:spacing w:line="240" w:lineRule="atLeast"/>
              <w:rPr>
                <w:color w:val="000000"/>
                <w:szCs w:val="24"/>
              </w:rPr>
            </w:pPr>
            <w:r>
              <w:rPr>
                <w:color w:val="000000"/>
                <w:szCs w:val="24"/>
              </w:rPr>
              <w:t>[To be supplied]</w:t>
            </w:r>
          </w:p>
        </w:tc>
      </w:tr>
    </w:tbl>
    <w:p w14:paraId="40C75A39" w14:textId="77777777" w:rsidR="003566D3" w:rsidRDefault="003566D3" w:rsidP="003566D3">
      <w:pPr>
        <w:pStyle w:val="Heading3"/>
        <w:spacing w:line="240" w:lineRule="atLeast"/>
        <w:rPr>
          <w:bCs/>
          <w:color w:val="000000"/>
          <w:szCs w:val="24"/>
        </w:rPr>
      </w:pPr>
      <w:bookmarkStart w:id="861" w:name="_Toc512843425"/>
      <w:r>
        <w:rPr>
          <w:bCs/>
          <w:color w:val="000000"/>
          <w:szCs w:val="24"/>
        </w:rPr>
        <w:t>Service Sub-Type</w:t>
      </w:r>
      <w:bookmarkEnd w:id="861"/>
    </w:p>
    <w:p w14:paraId="3ADD0B4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CC90D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79DE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2913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65244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7D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570B9" w14:textId="77777777" w:rsidR="003566D3" w:rsidRDefault="003566D3" w:rsidP="005114DC">
            <w:pPr>
              <w:spacing w:line="240" w:lineRule="atLeast"/>
              <w:rPr>
                <w:color w:val="000000"/>
                <w:szCs w:val="24"/>
              </w:rPr>
            </w:pPr>
            <w:r>
              <w:rPr>
                <w:color w:val="000000"/>
                <w:szCs w:val="24"/>
              </w:rPr>
              <w:t xml:space="preserve"> Numeric</w:t>
            </w:r>
          </w:p>
        </w:tc>
      </w:tr>
      <w:tr w:rsidR="003566D3" w14:paraId="459CCF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2323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C26E3" w14:textId="77777777" w:rsidR="003566D3" w:rsidRDefault="003566D3" w:rsidP="005114DC">
            <w:pPr>
              <w:spacing w:line="240" w:lineRule="atLeast"/>
              <w:rPr>
                <w:color w:val="000000"/>
                <w:szCs w:val="24"/>
              </w:rPr>
            </w:pPr>
            <w:r>
              <w:rPr>
                <w:color w:val="000000"/>
                <w:szCs w:val="24"/>
              </w:rPr>
              <w:t xml:space="preserve"> NNNN</w:t>
            </w:r>
          </w:p>
        </w:tc>
      </w:tr>
      <w:tr w:rsidR="003566D3" w14:paraId="25E6AB9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61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856CC"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84C49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1DE1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27D4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4C7694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8553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97EE9" w14:textId="77777777" w:rsidR="003566D3" w:rsidRDefault="003566D3" w:rsidP="005114DC">
            <w:pPr>
              <w:spacing w:line="240" w:lineRule="atLeast"/>
              <w:rPr>
                <w:color w:val="000000"/>
                <w:szCs w:val="24"/>
              </w:rPr>
            </w:pPr>
          </w:p>
        </w:tc>
      </w:tr>
      <w:tr w:rsidR="003566D3" w14:paraId="183C2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6F7A5"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76DCC" w14:textId="77777777" w:rsidR="003566D3" w:rsidRDefault="003566D3" w:rsidP="005114DC">
            <w:pPr>
              <w:spacing w:line="240" w:lineRule="atLeast"/>
              <w:rPr>
                <w:color w:val="000000"/>
                <w:szCs w:val="24"/>
              </w:rPr>
            </w:pPr>
            <w:r>
              <w:rPr>
                <w:color w:val="000000"/>
                <w:szCs w:val="24"/>
              </w:rPr>
              <w:t>[To be supplied]</w:t>
            </w:r>
          </w:p>
        </w:tc>
      </w:tr>
    </w:tbl>
    <w:p w14:paraId="57452E96" w14:textId="77777777" w:rsidR="003566D3" w:rsidRDefault="003566D3" w:rsidP="003566D3">
      <w:pPr>
        <w:pStyle w:val="Heading3"/>
        <w:spacing w:line="240" w:lineRule="atLeast"/>
        <w:rPr>
          <w:bCs/>
          <w:color w:val="000000"/>
          <w:szCs w:val="24"/>
        </w:rPr>
      </w:pPr>
      <w:bookmarkStart w:id="862" w:name="_Toc512843426"/>
      <w:r>
        <w:rPr>
          <w:bCs/>
          <w:color w:val="000000"/>
          <w:szCs w:val="24"/>
        </w:rPr>
        <w:t>Service Type</w:t>
      </w:r>
      <w:bookmarkEnd w:id="862"/>
    </w:p>
    <w:p w14:paraId="141903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17A14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1CD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81F01"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1FCB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E05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F41D96" w14:textId="77777777" w:rsidR="003566D3" w:rsidRDefault="003566D3" w:rsidP="005114DC">
            <w:pPr>
              <w:spacing w:line="240" w:lineRule="atLeast"/>
              <w:rPr>
                <w:color w:val="000000"/>
                <w:szCs w:val="24"/>
              </w:rPr>
            </w:pPr>
            <w:r>
              <w:rPr>
                <w:color w:val="000000"/>
                <w:szCs w:val="24"/>
              </w:rPr>
              <w:t xml:space="preserve"> Numeric</w:t>
            </w:r>
          </w:p>
        </w:tc>
      </w:tr>
      <w:tr w:rsidR="003566D3" w14:paraId="2C50F7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D15A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5B517" w14:textId="77777777" w:rsidR="003566D3" w:rsidRDefault="003566D3" w:rsidP="005114DC">
            <w:pPr>
              <w:spacing w:line="240" w:lineRule="atLeast"/>
              <w:rPr>
                <w:color w:val="000000"/>
                <w:szCs w:val="24"/>
              </w:rPr>
            </w:pPr>
            <w:r>
              <w:rPr>
                <w:color w:val="000000"/>
                <w:szCs w:val="24"/>
              </w:rPr>
              <w:t xml:space="preserve"> NN</w:t>
            </w:r>
          </w:p>
        </w:tc>
      </w:tr>
      <w:tr w:rsidR="003566D3" w14:paraId="6E0AD1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12F1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9637F"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3D74A4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62D4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48810" w14:textId="77777777" w:rsidR="003566D3" w:rsidRDefault="003566D3" w:rsidP="005114DC">
            <w:pPr>
              <w:spacing w:line="240" w:lineRule="atLeast"/>
              <w:rPr>
                <w:color w:val="000000"/>
                <w:szCs w:val="24"/>
              </w:rPr>
            </w:pPr>
            <w:r>
              <w:rPr>
                <w:color w:val="000000"/>
                <w:szCs w:val="24"/>
              </w:rPr>
              <w:t xml:space="preserve"> Mandatory</w:t>
            </w:r>
          </w:p>
        </w:tc>
      </w:tr>
      <w:tr w:rsidR="003566D3" w14:paraId="0E020B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F292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ADCEB"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1AA9E0BD" w14:textId="77777777" w:rsidR="003566D3" w:rsidRDefault="003566D3" w:rsidP="005114DC">
            <w:pPr>
              <w:spacing w:line="240" w:lineRule="atLeast"/>
              <w:rPr>
                <w:color w:val="000000"/>
                <w:szCs w:val="24"/>
              </w:rPr>
            </w:pPr>
            <w:r>
              <w:rPr>
                <w:color w:val="000000"/>
                <w:szCs w:val="24"/>
              </w:rPr>
              <w:t>It is expected that the full Service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21F8370" w14:textId="14670D23" w:rsidR="006D5DD7" w:rsidRDefault="006D5DD7" w:rsidP="005114DC">
            <w:pPr>
              <w:spacing w:line="240" w:lineRule="atLeast"/>
              <w:rPr>
                <w:color w:val="000000"/>
                <w:szCs w:val="24"/>
              </w:rPr>
            </w:pPr>
          </w:p>
        </w:tc>
      </w:tr>
      <w:tr w:rsidR="003566D3" w14:paraId="3F0A2F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509A"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D2892" w14:textId="77777777" w:rsidR="003566D3" w:rsidRDefault="003566D3" w:rsidP="005114DC">
            <w:pPr>
              <w:spacing w:line="240" w:lineRule="atLeast"/>
              <w:rPr>
                <w:color w:val="000000"/>
                <w:szCs w:val="24"/>
              </w:rPr>
            </w:pPr>
            <w:r>
              <w:rPr>
                <w:color w:val="000000"/>
                <w:szCs w:val="24"/>
              </w:rPr>
              <w:t>[To be supplied]</w:t>
            </w:r>
          </w:p>
        </w:tc>
      </w:tr>
    </w:tbl>
    <w:p w14:paraId="04E02401" w14:textId="77777777" w:rsidR="003566D3" w:rsidRDefault="003566D3" w:rsidP="003566D3">
      <w:pPr>
        <w:spacing w:line="240" w:lineRule="atLeast"/>
        <w:rPr>
          <w:szCs w:val="24"/>
        </w:rPr>
      </w:pPr>
    </w:p>
    <w:p w14:paraId="25D1F017" w14:textId="77777777" w:rsidR="005F54B2" w:rsidRDefault="005F54B2" w:rsidP="005F54B2">
      <w:pPr>
        <w:pStyle w:val="Heading2"/>
        <w:spacing w:line="240" w:lineRule="atLeast"/>
        <w:rPr>
          <w:bCs/>
          <w:color w:val="000000"/>
          <w:szCs w:val="24"/>
        </w:rPr>
      </w:pPr>
      <w:bookmarkStart w:id="863" w:name="_Toc512843427"/>
      <w:r>
        <w:rPr>
          <w:bCs/>
          <w:color w:val="000000"/>
          <w:szCs w:val="24"/>
        </w:rPr>
        <w:t>Activity: Exception</w:t>
      </w:r>
      <w:bookmarkEnd w:id="863"/>
    </w:p>
    <w:p w14:paraId="01F45EE7" w14:textId="77777777" w:rsidR="005F54B2" w:rsidRDefault="005F54B2" w:rsidP="005F54B2">
      <w:pPr>
        <w:spacing w:line="240" w:lineRule="atLeast"/>
        <w:rPr>
          <w:color w:val="000000"/>
          <w:szCs w:val="24"/>
        </w:rPr>
      </w:pPr>
    </w:p>
    <w:p w14:paraId="16E96E68" w14:textId="77777777" w:rsidR="005F54B2" w:rsidRDefault="005F54B2" w:rsidP="005F54B2">
      <w:pPr>
        <w:spacing w:line="240" w:lineRule="atLeast"/>
        <w:rPr>
          <w:color w:val="000000"/>
          <w:szCs w:val="24"/>
        </w:rPr>
      </w:pPr>
      <w:r>
        <w:rPr>
          <w:color w:val="000000"/>
          <w:szCs w:val="24"/>
        </w:rPr>
        <w:t>Exception is an administration activity that results in a referral being suspended, closed or reactivated.</w:t>
      </w:r>
      <w:r w:rsidR="00A94C21">
        <w:rPr>
          <w:color w:val="000000"/>
          <w:szCs w:val="24"/>
        </w:rPr>
        <w:t xml:space="preserve"> </w:t>
      </w:r>
      <w:r>
        <w:rPr>
          <w:color w:val="000000"/>
          <w:szCs w:val="24"/>
        </w:rPr>
        <w:t>Known as Exception Handling in Phase 1.</w:t>
      </w:r>
    </w:p>
    <w:p w14:paraId="143D3EE3" w14:textId="77777777" w:rsidR="005F54B2" w:rsidRDefault="005F54B2" w:rsidP="005F54B2">
      <w:pPr>
        <w:spacing w:line="240" w:lineRule="atLeast"/>
        <w:rPr>
          <w:color w:val="000000"/>
          <w:szCs w:val="24"/>
        </w:rPr>
      </w:pPr>
    </w:p>
    <w:p w14:paraId="0CA2504D" w14:textId="77777777" w:rsidR="005F54B2" w:rsidRDefault="005F54B2" w:rsidP="005F54B2">
      <w:pPr>
        <w:spacing w:line="240" w:lineRule="atLeast"/>
        <w:rPr>
          <w:color w:val="000000"/>
          <w:szCs w:val="24"/>
        </w:rPr>
      </w:pPr>
      <w:r>
        <w:rPr>
          <w:b/>
          <w:color w:val="000000"/>
          <w:szCs w:val="24"/>
        </w:rPr>
        <w:t>Validation</w:t>
      </w:r>
    </w:p>
    <w:p w14:paraId="49EF588A" w14:textId="77777777"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exception?</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8328B5">
        <w:rPr>
          <w:color w:val="000000"/>
          <w:szCs w:val="24"/>
        </w:rPr>
        <w:t xml:space="preserve"> </w:t>
      </w:r>
      <w:r w:rsidR="008328B5">
        <w:t>(17 - Appendix D: Business Rules and Error Messages)</w:t>
      </w:r>
      <w:r>
        <w:rPr>
          <w:color w:val="000000"/>
          <w:szCs w:val="24"/>
        </w:rPr>
        <w:t>.</w:t>
      </w:r>
    </w:p>
    <w:p w14:paraId="7E24734E" w14:textId="77777777" w:rsidR="005F54B2" w:rsidRDefault="005F54B2" w:rsidP="005F54B2">
      <w:pPr>
        <w:spacing w:line="240" w:lineRule="atLeast"/>
        <w:rPr>
          <w:color w:val="000000"/>
          <w:szCs w:val="24"/>
        </w:rPr>
      </w:pPr>
    </w:p>
    <w:p w14:paraId="57687AFC" w14:textId="77777777" w:rsidR="005F54B2" w:rsidRDefault="005F54B2" w:rsidP="005F54B2">
      <w:pPr>
        <w:spacing w:line="240" w:lineRule="atLeast"/>
        <w:rPr>
          <w:color w:val="000000"/>
          <w:szCs w:val="24"/>
        </w:rPr>
      </w:pPr>
      <w:r>
        <w:rPr>
          <w:b/>
          <w:color w:val="000000"/>
          <w:szCs w:val="24"/>
        </w:rPr>
        <w:t>MOH Internal ODS Table Name</w:t>
      </w:r>
    </w:p>
    <w:p w14:paraId="5E42F4EE" w14:textId="77777777" w:rsidR="005F54B2" w:rsidRDefault="005F54B2" w:rsidP="005F54B2">
      <w:pPr>
        <w:spacing w:line="240" w:lineRule="atLeast"/>
        <w:rPr>
          <w:color w:val="000000"/>
          <w:szCs w:val="24"/>
        </w:rPr>
      </w:pPr>
      <w:r>
        <w:rPr>
          <w:color w:val="000000"/>
          <w:szCs w:val="24"/>
        </w:rPr>
        <w:t>ACT_EXCPT_DETAIL</w:t>
      </w:r>
    </w:p>
    <w:p w14:paraId="49BB3111" w14:textId="77777777" w:rsidR="005F54B2" w:rsidRDefault="005F54B2" w:rsidP="005F54B2">
      <w:pPr>
        <w:pStyle w:val="Heading3"/>
        <w:spacing w:line="240" w:lineRule="atLeast"/>
        <w:rPr>
          <w:bCs/>
          <w:color w:val="000000"/>
          <w:szCs w:val="24"/>
        </w:rPr>
      </w:pPr>
      <w:bookmarkStart w:id="864" w:name="_Toc444517700"/>
      <w:bookmarkStart w:id="865" w:name="_Toc444521233"/>
      <w:bookmarkStart w:id="866" w:name="BKM_EBBA1804_C251_49DD_A745_96D807A6269B"/>
      <w:bookmarkStart w:id="867" w:name="_Toc512843428"/>
      <w:bookmarkEnd w:id="864"/>
      <w:bookmarkEnd w:id="865"/>
      <w:bookmarkEnd w:id="866"/>
      <w:r>
        <w:rPr>
          <w:bCs/>
          <w:color w:val="000000"/>
          <w:szCs w:val="24"/>
        </w:rPr>
        <w:t>Date Exception Outcome Assigned</w:t>
      </w:r>
      <w:bookmarkEnd w:id="867"/>
    </w:p>
    <w:p w14:paraId="2D5634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F99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96F8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8D4D4"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716446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B645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559D5" w14:textId="77777777" w:rsidR="005F54B2" w:rsidRDefault="005F54B2" w:rsidP="006A5A57">
            <w:pPr>
              <w:spacing w:line="240" w:lineRule="atLeast"/>
              <w:rPr>
                <w:color w:val="000000"/>
                <w:szCs w:val="24"/>
              </w:rPr>
            </w:pPr>
            <w:r>
              <w:rPr>
                <w:color w:val="000000"/>
                <w:szCs w:val="24"/>
              </w:rPr>
              <w:t xml:space="preserve"> Datetime</w:t>
            </w:r>
          </w:p>
        </w:tc>
      </w:tr>
      <w:tr w:rsidR="005F54B2" w14:paraId="1320E0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A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50DD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82C0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0B1B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DC0D8" w14:textId="77777777" w:rsidR="005F54B2" w:rsidRDefault="005F54B2" w:rsidP="006A5A57">
            <w:pPr>
              <w:spacing w:line="240" w:lineRule="atLeast"/>
              <w:rPr>
                <w:color w:val="000000"/>
                <w:szCs w:val="24"/>
              </w:rPr>
            </w:pPr>
            <w:r>
              <w:rPr>
                <w:color w:val="000000"/>
                <w:szCs w:val="24"/>
              </w:rPr>
              <w:t xml:space="preserve"> Mandatory</w:t>
            </w:r>
          </w:p>
        </w:tc>
      </w:tr>
      <w:tr w:rsidR="005F54B2" w14:paraId="4A4471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D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7D648"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16A7E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06AA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8F690"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4263370B" w14:textId="77777777" w:rsidR="005F54B2" w:rsidRDefault="005F54B2" w:rsidP="005F54B2">
      <w:pPr>
        <w:pStyle w:val="Heading3"/>
        <w:spacing w:line="240" w:lineRule="atLeast"/>
        <w:rPr>
          <w:bCs/>
          <w:color w:val="000000"/>
          <w:szCs w:val="24"/>
        </w:rPr>
      </w:pPr>
      <w:bookmarkStart w:id="868" w:name="BKM_4D02D266_4BFD_4C4D_ACB7_678660810F25"/>
      <w:bookmarkStart w:id="869" w:name="_Toc512843429"/>
      <w:bookmarkEnd w:id="868"/>
      <w:r>
        <w:rPr>
          <w:bCs/>
          <w:color w:val="000000"/>
          <w:szCs w:val="24"/>
        </w:rPr>
        <w:t>Exception Outcome</w:t>
      </w:r>
      <w:bookmarkEnd w:id="869"/>
    </w:p>
    <w:p w14:paraId="734388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806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A3D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FAE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4F164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D81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BC56B" w14:textId="77777777" w:rsidR="005F54B2" w:rsidRDefault="005F54B2" w:rsidP="006A5A57">
            <w:pPr>
              <w:spacing w:line="240" w:lineRule="atLeast"/>
              <w:rPr>
                <w:color w:val="000000"/>
                <w:szCs w:val="24"/>
              </w:rPr>
            </w:pPr>
            <w:r>
              <w:rPr>
                <w:color w:val="000000"/>
                <w:szCs w:val="24"/>
              </w:rPr>
              <w:t xml:space="preserve"> Numeric</w:t>
            </w:r>
          </w:p>
        </w:tc>
      </w:tr>
      <w:tr w:rsidR="005F54B2" w14:paraId="46FF3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819D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519F" w14:textId="77777777" w:rsidR="005F54B2" w:rsidRDefault="005F54B2" w:rsidP="006A5A57">
            <w:pPr>
              <w:spacing w:line="240" w:lineRule="atLeast"/>
              <w:rPr>
                <w:color w:val="000000"/>
                <w:szCs w:val="24"/>
              </w:rPr>
            </w:pPr>
            <w:r>
              <w:rPr>
                <w:color w:val="000000"/>
                <w:szCs w:val="24"/>
              </w:rPr>
              <w:t xml:space="preserve"> N</w:t>
            </w:r>
          </w:p>
        </w:tc>
      </w:tr>
      <w:tr w:rsidR="005F54B2" w14:paraId="7F0854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2C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1D0E"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790A6D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7A8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49525" w14:textId="77777777" w:rsidR="005F54B2" w:rsidRDefault="005F54B2" w:rsidP="006A5A57">
            <w:pPr>
              <w:spacing w:line="240" w:lineRule="atLeast"/>
              <w:rPr>
                <w:color w:val="000000"/>
                <w:szCs w:val="24"/>
              </w:rPr>
            </w:pPr>
            <w:r>
              <w:rPr>
                <w:color w:val="000000"/>
                <w:szCs w:val="24"/>
              </w:rPr>
              <w:t xml:space="preserve"> Mandatory</w:t>
            </w:r>
          </w:p>
        </w:tc>
      </w:tr>
      <w:tr w:rsidR="005F54B2" w14:paraId="3942B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B4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A37D"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F9D47B6" w14:textId="77777777" w:rsidR="005F54B2" w:rsidRDefault="005F54B2" w:rsidP="005F54B2">
      <w:pPr>
        <w:pStyle w:val="Heading3"/>
        <w:spacing w:line="240" w:lineRule="atLeast"/>
        <w:rPr>
          <w:bCs/>
          <w:color w:val="000000"/>
          <w:szCs w:val="24"/>
        </w:rPr>
      </w:pPr>
      <w:bookmarkStart w:id="870" w:name="BKM_F4A149DE_F290_45D6_BF5B_424E3D63FA84"/>
      <w:bookmarkStart w:id="871" w:name="_Toc512843430"/>
      <w:bookmarkEnd w:id="870"/>
      <w:r>
        <w:rPr>
          <w:bCs/>
          <w:color w:val="000000"/>
          <w:szCs w:val="24"/>
        </w:rPr>
        <w:t>Exception Outcome Reason</w:t>
      </w:r>
      <w:bookmarkEnd w:id="871"/>
    </w:p>
    <w:p w14:paraId="5FD4E6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DB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CF2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880AF"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44F0A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F11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DA4A" w14:textId="77777777" w:rsidR="005F54B2" w:rsidRDefault="005F54B2" w:rsidP="006A5A57">
            <w:pPr>
              <w:spacing w:line="240" w:lineRule="atLeast"/>
              <w:rPr>
                <w:color w:val="000000"/>
                <w:szCs w:val="24"/>
              </w:rPr>
            </w:pPr>
            <w:r>
              <w:rPr>
                <w:color w:val="000000"/>
                <w:szCs w:val="24"/>
              </w:rPr>
              <w:t xml:space="preserve"> Numeric</w:t>
            </w:r>
          </w:p>
        </w:tc>
      </w:tr>
      <w:tr w:rsidR="005F54B2" w14:paraId="4D3C8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EE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27202" w14:textId="77777777" w:rsidR="005F54B2" w:rsidRDefault="005F54B2" w:rsidP="006A5A57">
            <w:pPr>
              <w:spacing w:line="240" w:lineRule="atLeast"/>
              <w:rPr>
                <w:color w:val="000000"/>
                <w:szCs w:val="24"/>
              </w:rPr>
            </w:pPr>
            <w:r>
              <w:rPr>
                <w:color w:val="000000"/>
                <w:szCs w:val="24"/>
              </w:rPr>
              <w:t xml:space="preserve"> NN</w:t>
            </w:r>
          </w:p>
        </w:tc>
      </w:tr>
      <w:tr w:rsidR="005F54B2" w14:paraId="5B054B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BB8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971F"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302F55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C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A5943" w14:textId="77777777" w:rsidR="005F54B2" w:rsidRDefault="005F54B2" w:rsidP="006A5A57">
            <w:pPr>
              <w:spacing w:line="240" w:lineRule="atLeast"/>
              <w:rPr>
                <w:color w:val="000000"/>
                <w:szCs w:val="24"/>
              </w:rPr>
            </w:pPr>
            <w:r>
              <w:rPr>
                <w:color w:val="000000"/>
                <w:szCs w:val="24"/>
              </w:rPr>
              <w:t xml:space="preserve"> Mandatory</w:t>
            </w:r>
          </w:p>
        </w:tc>
      </w:tr>
      <w:tr w:rsidR="005F54B2" w14:paraId="4CC515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A3AC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CEEE2" w14:textId="77777777"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62453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D1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7F16A"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147B0B45" w14:textId="77777777" w:rsidR="005F54B2" w:rsidRDefault="005F54B2" w:rsidP="005F54B2">
      <w:pPr>
        <w:pStyle w:val="Heading3"/>
        <w:spacing w:line="240" w:lineRule="atLeast"/>
        <w:rPr>
          <w:bCs/>
          <w:color w:val="000000"/>
          <w:szCs w:val="24"/>
        </w:rPr>
      </w:pPr>
      <w:bookmarkStart w:id="872" w:name="BKM_E4C05E8F_EB34_4D48_A680_E2680F19DD89"/>
      <w:bookmarkStart w:id="873" w:name="_Toc512843431"/>
      <w:bookmarkEnd w:id="872"/>
      <w:r>
        <w:rPr>
          <w:bCs/>
          <w:color w:val="000000"/>
          <w:szCs w:val="24"/>
        </w:rPr>
        <w:t>Organisation ID</w:t>
      </w:r>
      <w:bookmarkEnd w:id="873"/>
    </w:p>
    <w:p w14:paraId="4F6C0E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6310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EE2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2303"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36D44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7BD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402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11CA6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CAE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CC2D0" w14:textId="77777777" w:rsidR="005F54B2" w:rsidRDefault="005F54B2" w:rsidP="006A5A57">
            <w:pPr>
              <w:spacing w:line="240" w:lineRule="atLeast"/>
              <w:rPr>
                <w:color w:val="000000"/>
                <w:szCs w:val="24"/>
              </w:rPr>
            </w:pPr>
            <w:r>
              <w:rPr>
                <w:color w:val="000000"/>
                <w:szCs w:val="24"/>
              </w:rPr>
              <w:t xml:space="preserve"> GNNNNN-C</w:t>
            </w:r>
          </w:p>
        </w:tc>
      </w:tr>
      <w:tr w:rsidR="005F54B2" w14:paraId="080D2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01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C0F8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31EF1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6887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E696A" w14:textId="77777777" w:rsidR="005F54B2" w:rsidRDefault="005F54B2" w:rsidP="006A5A57">
            <w:pPr>
              <w:spacing w:line="240" w:lineRule="atLeast"/>
              <w:rPr>
                <w:color w:val="000000"/>
                <w:szCs w:val="24"/>
              </w:rPr>
            </w:pPr>
            <w:r>
              <w:rPr>
                <w:color w:val="000000"/>
                <w:szCs w:val="24"/>
              </w:rPr>
              <w:t xml:space="preserve"> Mandatory</w:t>
            </w:r>
          </w:p>
        </w:tc>
      </w:tr>
      <w:tr w:rsidR="005F54B2" w14:paraId="196295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949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8E192" w14:textId="77777777" w:rsidR="005F54B2" w:rsidRDefault="005F54B2" w:rsidP="006A5A57">
            <w:pPr>
              <w:spacing w:line="240" w:lineRule="atLeast"/>
              <w:rPr>
                <w:color w:val="000000"/>
                <w:szCs w:val="24"/>
              </w:rPr>
            </w:pPr>
            <w:r>
              <w:rPr>
                <w:color w:val="000000"/>
                <w:szCs w:val="24"/>
              </w:rPr>
              <w:t xml:space="preserve"> </w:t>
            </w:r>
          </w:p>
        </w:tc>
      </w:tr>
      <w:tr w:rsidR="00D1145C" w14:paraId="2D5B7AD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077195" w14:textId="77777777" w:rsidR="00D1145C" w:rsidRDefault="00D1145C" w:rsidP="007373C3">
            <w:pPr>
              <w:spacing w:line="240" w:lineRule="atLeast"/>
              <w:rPr>
                <w:color w:val="000000"/>
                <w:szCs w:val="24"/>
              </w:rPr>
            </w:pPr>
            <w:bookmarkStart w:id="874" w:name="BKM_F09E6457_899A_4BD3_9B35_DED2BFF36D23"/>
            <w:bookmarkEnd w:id="874"/>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D5891" w14:textId="77777777" w:rsidR="00D1145C" w:rsidRDefault="00D1145C" w:rsidP="007373C3">
            <w:pPr>
              <w:spacing w:line="240" w:lineRule="atLeast"/>
              <w:rPr>
                <w:color w:val="000000"/>
                <w:szCs w:val="24"/>
              </w:rPr>
            </w:pPr>
            <w:r w:rsidRPr="00D1145C">
              <w:rPr>
                <w:color w:val="000000"/>
                <w:szCs w:val="24"/>
              </w:rPr>
              <w:t>EXCPT_DETAIL_ORG_CODE</w:t>
            </w:r>
          </w:p>
        </w:tc>
      </w:tr>
    </w:tbl>
    <w:p w14:paraId="29841426" w14:textId="77777777" w:rsidR="005F54B2" w:rsidRDefault="005F54B2" w:rsidP="005F54B2">
      <w:pPr>
        <w:pStyle w:val="Heading3"/>
        <w:spacing w:line="240" w:lineRule="atLeast"/>
        <w:rPr>
          <w:bCs/>
          <w:color w:val="000000"/>
          <w:szCs w:val="24"/>
        </w:rPr>
      </w:pPr>
      <w:bookmarkStart w:id="875" w:name="_Toc512843432"/>
      <w:r>
        <w:rPr>
          <w:bCs/>
          <w:color w:val="000000"/>
          <w:szCs w:val="24"/>
        </w:rPr>
        <w:t xml:space="preserve">Responsible Organisation ID </w:t>
      </w:r>
      <w:r w:rsidR="00162F62">
        <w:rPr>
          <w:bCs/>
          <w:color w:val="000000"/>
          <w:szCs w:val="24"/>
        </w:rPr>
        <w:t>[O]</w:t>
      </w:r>
      <w:bookmarkEnd w:id="875"/>
    </w:p>
    <w:p w14:paraId="4B05B65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C04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02A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D49762"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136DAB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1DC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C0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E1B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BD0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B2B88" w14:textId="77777777" w:rsidR="005F54B2" w:rsidRDefault="005F54B2" w:rsidP="006A5A57">
            <w:pPr>
              <w:spacing w:line="240" w:lineRule="atLeast"/>
              <w:rPr>
                <w:color w:val="000000"/>
                <w:szCs w:val="24"/>
              </w:rPr>
            </w:pPr>
            <w:r>
              <w:rPr>
                <w:color w:val="000000"/>
                <w:szCs w:val="24"/>
              </w:rPr>
              <w:t xml:space="preserve"> GNNNNN-C</w:t>
            </w:r>
          </w:p>
        </w:tc>
      </w:tr>
      <w:tr w:rsidR="005F54B2" w14:paraId="3A4BF9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E7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751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17CC1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228A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E868D" w14:textId="77777777" w:rsidR="005F54B2" w:rsidRDefault="005F54B2" w:rsidP="006A5A57">
            <w:pPr>
              <w:spacing w:line="240" w:lineRule="atLeast"/>
              <w:rPr>
                <w:color w:val="000000"/>
                <w:szCs w:val="24"/>
              </w:rPr>
            </w:pPr>
            <w:r>
              <w:rPr>
                <w:color w:val="000000"/>
                <w:szCs w:val="24"/>
              </w:rPr>
              <w:t xml:space="preserve"> Optional</w:t>
            </w:r>
          </w:p>
        </w:tc>
      </w:tr>
      <w:tr w:rsidR="005F54B2" w14:paraId="79387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673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A7799"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94B098A" w14:textId="77777777"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3EB9CE9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1CF236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E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A900"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1333BD5C" w14:textId="77777777" w:rsidR="003566D3" w:rsidRPr="00FA6150" w:rsidRDefault="003566D3" w:rsidP="003566D3">
      <w:pPr>
        <w:pStyle w:val="Heading3"/>
      </w:pPr>
      <w:bookmarkStart w:id="876" w:name="_Toc444517706"/>
      <w:bookmarkStart w:id="877" w:name="_Toc444521239"/>
      <w:bookmarkStart w:id="878" w:name="_Toc444517707"/>
      <w:bookmarkStart w:id="879" w:name="_Toc444521240"/>
      <w:bookmarkStart w:id="880" w:name="BKM_0C4B7547_0590_4C6F_8A1C_4C7F4B834A75"/>
      <w:bookmarkStart w:id="881" w:name="_Toc512843433"/>
      <w:bookmarkEnd w:id="876"/>
      <w:bookmarkEnd w:id="877"/>
      <w:bookmarkEnd w:id="878"/>
      <w:bookmarkEnd w:id="879"/>
      <w:bookmarkEnd w:id="880"/>
      <w:r w:rsidRPr="00FA6150">
        <w:t>Responsible Health Specialty</w:t>
      </w:r>
      <w:bookmarkEnd w:id="881"/>
      <w:r w:rsidRPr="00FA6150">
        <w:t xml:space="preserve"> </w:t>
      </w:r>
    </w:p>
    <w:p w14:paraId="42F4302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2AF694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E88883"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C9C77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5954D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0BA0B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48A0FE"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23E160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91DF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DE7BBF"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50DBCD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F8A2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470FC" w14:textId="77777777" w:rsidR="003566D3" w:rsidRPr="00FA6150" w:rsidRDefault="003566D3" w:rsidP="005114DC">
            <w:pPr>
              <w:spacing w:line="240" w:lineRule="atLeast"/>
              <w:rPr>
                <w:szCs w:val="24"/>
              </w:rPr>
            </w:pPr>
            <w:r w:rsidRPr="00FA6150">
              <w:rPr>
                <w:szCs w:val="24"/>
              </w:rPr>
              <w:t xml:space="preserve"> Code Set Name: HLTHSP</w:t>
            </w:r>
          </w:p>
          <w:p w14:paraId="7F2F339B" w14:textId="77777777" w:rsidR="003566D3" w:rsidRPr="00FA6150" w:rsidRDefault="003566D3" w:rsidP="005114DC">
            <w:pPr>
              <w:spacing w:after="160" w:line="240" w:lineRule="atLeast"/>
              <w:rPr>
                <w:szCs w:val="24"/>
              </w:rPr>
            </w:pPr>
          </w:p>
        </w:tc>
      </w:tr>
      <w:tr w:rsidR="003566D3" w:rsidRPr="00FA6150" w14:paraId="1860BE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591C5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A21086"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21EF3B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274063F"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208085"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2901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D5AD8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D6F7C52" w14:textId="77777777" w:rsidR="003566D3" w:rsidRPr="00FA6150" w:rsidRDefault="003566D3" w:rsidP="005114DC">
            <w:pPr>
              <w:spacing w:after="160" w:line="240" w:lineRule="atLeast"/>
              <w:rPr>
                <w:szCs w:val="24"/>
              </w:rPr>
            </w:pPr>
            <w:r w:rsidRPr="00FA6150">
              <w:rPr>
                <w:szCs w:val="24"/>
              </w:rPr>
              <w:t xml:space="preserve"> [To be supplied]</w:t>
            </w:r>
          </w:p>
        </w:tc>
      </w:tr>
    </w:tbl>
    <w:p w14:paraId="2E0B7F79" w14:textId="77777777" w:rsidR="003566D3" w:rsidRDefault="003566D3" w:rsidP="003566D3">
      <w:pPr>
        <w:pStyle w:val="Heading3"/>
        <w:spacing w:line="240" w:lineRule="atLeast"/>
        <w:rPr>
          <w:bCs/>
          <w:color w:val="000000"/>
          <w:szCs w:val="24"/>
        </w:rPr>
      </w:pPr>
      <w:bookmarkStart w:id="882" w:name="_Toc512843434"/>
      <w:r>
        <w:rPr>
          <w:bCs/>
          <w:color w:val="000000"/>
          <w:szCs w:val="24"/>
        </w:rPr>
        <w:lastRenderedPageBreak/>
        <w:t>Encounter Type</w:t>
      </w:r>
      <w:bookmarkEnd w:id="882"/>
    </w:p>
    <w:p w14:paraId="0A26027A"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470C9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9BAA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AFC61"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79365F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C65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33E720" w14:textId="77777777" w:rsidR="003566D3" w:rsidRDefault="003566D3" w:rsidP="005114DC">
            <w:pPr>
              <w:spacing w:line="240" w:lineRule="atLeast"/>
              <w:rPr>
                <w:color w:val="000000"/>
                <w:szCs w:val="24"/>
              </w:rPr>
            </w:pPr>
            <w:r>
              <w:rPr>
                <w:color w:val="000000"/>
                <w:szCs w:val="24"/>
              </w:rPr>
              <w:t xml:space="preserve"> Numeric</w:t>
            </w:r>
          </w:p>
        </w:tc>
      </w:tr>
      <w:tr w:rsidR="003566D3" w14:paraId="28C3CB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D2A9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274D0D" w14:textId="77777777" w:rsidR="003566D3" w:rsidRDefault="003566D3" w:rsidP="005114DC">
            <w:pPr>
              <w:spacing w:line="240" w:lineRule="atLeast"/>
              <w:rPr>
                <w:color w:val="000000"/>
                <w:szCs w:val="24"/>
              </w:rPr>
            </w:pPr>
            <w:r>
              <w:rPr>
                <w:color w:val="000000"/>
                <w:szCs w:val="24"/>
              </w:rPr>
              <w:t xml:space="preserve"> N</w:t>
            </w:r>
          </w:p>
        </w:tc>
      </w:tr>
      <w:tr w:rsidR="003566D3" w14:paraId="1ACB765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0CD8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A2CF5"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3AC9BEF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8B2F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58345" w14:textId="77777777" w:rsidR="003566D3" w:rsidRDefault="003566D3" w:rsidP="005114DC">
            <w:pPr>
              <w:spacing w:line="240" w:lineRule="atLeast"/>
              <w:rPr>
                <w:color w:val="000000"/>
                <w:szCs w:val="24"/>
              </w:rPr>
            </w:pPr>
            <w:r>
              <w:rPr>
                <w:color w:val="000000"/>
                <w:szCs w:val="24"/>
              </w:rPr>
              <w:t xml:space="preserve"> Mandatory</w:t>
            </w:r>
          </w:p>
        </w:tc>
      </w:tr>
      <w:tr w:rsidR="003566D3" w14:paraId="6ABABE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0D057"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910A" w14:textId="77777777"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 but may change if the plan for the patient changes.</w:t>
            </w:r>
          </w:p>
          <w:p w14:paraId="3C0A1B01" w14:textId="77777777"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8E4C9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F4CE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BB85" w14:textId="77777777" w:rsidR="003566D3" w:rsidRDefault="003566D3" w:rsidP="005114DC">
            <w:pPr>
              <w:spacing w:line="240" w:lineRule="atLeast"/>
              <w:rPr>
                <w:color w:val="000000"/>
                <w:szCs w:val="24"/>
              </w:rPr>
            </w:pPr>
            <w:r>
              <w:rPr>
                <w:color w:val="000000"/>
                <w:szCs w:val="24"/>
              </w:rPr>
              <w:t>[To be supplied]</w:t>
            </w:r>
          </w:p>
        </w:tc>
      </w:tr>
    </w:tbl>
    <w:p w14:paraId="6C166B63" w14:textId="77777777" w:rsidR="003566D3" w:rsidRDefault="003566D3" w:rsidP="003566D3">
      <w:pPr>
        <w:pStyle w:val="Heading3"/>
        <w:spacing w:line="240" w:lineRule="atLeast"/>
        <w:rPr>
          <w:bCs/>
          <w:color w:val="000000"/>
          <w:szCs w:val="24"/>
        </w:rPr>
      </w:pPr>
      <w:bookmarkStart w:id="883" w:name="_Toc512843435"/>
      <w:r>
        <w:rPr>
          <w:bCs/>
          <w:color w:val="000000"/>
          <w:szCs w:val="24"/>
        </w:rPr>
        <w:t>Intended Procedure Clinical Code [CM]</w:t>
      </w:r>
      <w:bookmarkEnd w:id="883"/>
    </w:p>
    <w:p w14:paraId="3322A462"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55599E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9215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C300"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56FEC9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615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E98E23" w14:textId="77777777" w:rsidR="003566D3" w:rsidRDefault="003566D3" w:rsidP="005114DC">
            <w:pPr>
              <w:spacing w:line="240" w:lineRule="atLeast"/>
              <w:rPr>
                <w:color w:val="000000"/>
                <w:szCs w:val="24"/>
              </w:rPr>
            </w:pPr>
            <w:r>
              <w:rPr>
                <w:color w:val="000000"/>
                <w:szCs w:val="24"/>
              </w:rPr>
              <w:t xml:space="preserve"> Alphanumeric</w:t>
            </w:r>
          </w:p>
        </w:tc>
      </w:tr>
      <w:tr w:rsidR="003566D3" w14:paraId="125221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EC077"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A566C" w14:textId="77777777" w:rsidR="003566D3" w:rsidRDefault="003566D3" w:rsidP="005114DC">
            <w:pPr>
              <w:spacing w:line="240" w:lineRule="atLeast"/>
              <w:rPr>
                <w:color w:val="000000"/>
                <w:szCs w:val="24"/>
              </w:rPr>
            </w:pPr>
            <w:r>
              <w:rPr>
                <w:color w:val="000000"/>
                <w:szCs w:val="24"/>
              </w:rPr>
              <w:t xml:space="preserve"> X(30)</w:t>
            </w:r>
          </w:p>
        </w:tc>
      </w:tr>
      <w:tr w:rsidR="003566D3" w14:paraId="0784721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5F5F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A643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7568EC7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8E45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BF813"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CA5E6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4329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504CC"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E0014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8193F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5F25F" w14:textId="77777777" w:rsidR="003566D3" w:rsidRDefault="003566D3" w:rsidP="005114DC">
            <w:pPr>
              <w:spacing w:line="240" w:lineRule="atLeast"/>
              <w:rPr>
                <w:color w:val="000000"/>
                <w:szCs w:val="24"/>
              </w:rPr>
            </w:pPr>
            <w:r>
              <w:rPr>
                <w:color w:val="000000"/>
                <w:szCs w:val="24"/>
              </w:rPr>
              <w:t>[To be supplied]</w:t>
            </w:r>
          </w:p>
        </w:tc>
      </w:tr>
    </w:tbl>
    <w:p w14:paraId="54226B73" w14:textId="77777777" w:rsidR="003566D3" w:rsidRDefault="003566D3" w:rsidP="003566D3">
      <w:pPr>
        <w:pStyle w:val="Heading3"/>
        <w:spacing w:line="240" w:lineRule="atLeast"/>
        <w:rPr>
          <w:bCs/>
          <w:color w:val="000000"/>
          <w:szCs w:val="24"/>
        </w:rPr>
      </w:pPr>
      <w:bookmarkStart w:id="884" w:name="_Toc512843436"/>
      <w:r>
        <w:rPr>
          <w:bCs/>
          <w:color w:val="000000"/>
          <w:szCs w:val="24"/>
        </w:rPr>
        <w:t>Intended Procedure Clinical Code Type [CM]</w:t>
      </w:r>
      <w:bookmarkEnd w:id="884"/>
    </w:p>
    <w:p w14:paraId="4780F40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6A4F1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E241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5BF3C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39B4A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C0DAB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45C06" w14:textId="77777777" w:rsidR="003566D3" w:rsidRDefault="003566D3" w:rsidP="005114DC">
            <w:pPr>
              <w:spacing w:line="240" w:lineRule="atLeast"/>
              <w:rPr>
                <w:color w:val="000000"/>
                <w:szCs w:val="24"/>
              </w:rPr>
            </w:pPr>
            <w:r w:rsidRPr="006D466F">
              <w:rPr>
                <w:color w:val="000000"/>
                <w:szCs w:val="24"/>
              </w:rPr>
              <w:t>Alphabetic</w:t>
            </w:r>
          </w:p>
        </w:tc>
      </w:tr>
      <w:tr w:rsidR="003566D3" w14:paraId="31BF320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398F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0BD69" w14:textId="77777777" w:rsidR="003566D3" w:rsidRDefault="003566D3" w:rsidP="005114DC">
            <w:pPr>
              <w:spacing w:line="240" w:lineRule="atLeast"/>
              <w:rPr>
                <w:color w:val="000000"/>
                <w:szCs w:val="24"/>
              </w:rPr>
            </w:pPr>
            <w:r>
              <w:rPr>
                <w:color w:val="000000"/>
                <w:szCs w:val="24"/>
              </w:rPr>
              <w:t xml:space="preserve"> A</w:t>
            </w:r>
          </w:p>
        </w:tc>
      </w:tr>
      <w:tr w:rsidR="003566D3" w14:paraId="329C93A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ED19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EB7DA5"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7402372" w14:textId="77777777"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2A685AC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D9FD5C"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97E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16C4909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DEB8D42" w14:textId="77777777" w:rsidR="00760431"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60431" w:rsidRPr="006D466F">
              <w:rPr>
                <w:color w:val="000000"/>
                <w:szCs w:val="24"/>
              </w:rPr>
              <w:t xml:space="preserve"> </w:t>
            </w:r>
          </w:p>
          <w:p w14:paraId="2096CA63" w14:textId="77777777"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53DEEE49" w14:textId="77777777"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048CF4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08D7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F0482"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05724C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E2A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AE81B" w14:textId="77777777" w:rsidR="003566D3" w:rsidRDefault="003566D3" w:rsidP="005114DC">
            <w:pPr>
              <w:spacing w:line="240" w:lineRule="atLeast"/>
              <w:rPr>
                <w:color w:val="000000"/>
                <w:szCs w:val="24"/>
              </w:rPr>
            </w:pPr>
            <w:r>
              <w:rPr>
                <w:color w:val="000000"/>
                <w:szCs w:val="24"/>
              </w:rPr>
              <w:t xml:space="preserve"> [To be supplied]</w:t>
            </w:r>
          </w:p>
        </w:tc>
      </w:tr>
    </w:tbl>
    <w:p w14:paraId="6A2BDA3C" w14:textId="77777777" w:rsidR="003566D3" w:rsidRDefault="003566D3" w:rsidP="003566D3">
      <w:pPr>
        <w:spacing w:line="240" w:lineRule="atLeast"/>
        <w:rPr>
          <w:color w:val="000000"/>
          <w:szCs w:val="24"/>
        </w:rPr>
      </w:pPr>
    </w:p>
    <w:p w14:paraId="2F60231D" w14:textId="77777777" w:rsidR="003566D3" w:rsidRDefault="003566D3" w:rsidP="003566D3">
      <w:pPr>
        <w:pStyle w:val="Heading3"/>
        <w:spacing w:line="240" w:lineRule="atLeast"/>
        <w:rPr>
          <w:bCs/>
          <w:color w:val="000000"/>
          <w:szCs w:val="24"/>
        </w:rPr>
      </w:pPr>
      <w:bookmarkStart w:id="885" w:name="_Toc512843437"/>
      <w:r>
        <w:rPr>
          <w:bCs/>
          <w:color w:val="000000"/>
          <w:szCs w:val="24"/>
        </w:rPr>
        <w:t>Intended Procedure Clinical Code System [CM]</w:t>
      </w:r>
      <w:bookmarkEnd w:id="885"/>
    </w:p>
    <w:p w14:paraId="162FD7E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D1ACB3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B17A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4848B9"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7D1BEEA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7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69DAE" w14:textId="77777777" w:rsidR="003566D3" w:rsidRDefault="003566D3" w:rsidP="005114DC">
            <w:pPr>
              <w:spacing w:line="240" w:lineRule="atLeast"/>
              <w:rPr>
                <w:color w:val="000000"/>
                <w:szCs w:val="24"/>
              </w:rPr>
            </w:pPr>
            <w:r>
              <w:rPr>
                <w:color w:val="000000"/>
                <w:szCs w:val="24"/>
              </w:rPr>
              <w:t xml:space="preserve"> Numeric</w:t>
            </w:r>
          </w:p>
        </w:tc>
      </w:tr>
      <w:tr w:rsidR="003566D3" w14:paraId="422A0D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9E8F3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862FA" w14:textId="77777777" w:rsidR="003566D3" w:rsidRDefault="003566D3" w:rsidP="005114DC">
            <w:pPr>
              <w:spacing w:line="240" w:lineRule="atLeast"/>
              <w:rPr>
                <w:color w:val="000000"/>
                <w:szCs w:val="24"/>
              </w:rPr>
            </w:pPr>
            <w:r>
              <w:rPr>
                <w:color w:val="000000"/>
                <w:szCs w:val="24"/>
              </w:rPr>
              <w:t xml:space="preserve"> NN</w:t>
            </w:r>
          </w:p>
        </w:tc>
      </w:tr>
      <w:tr w:rsidR="003566D3" w14:paraId="39D42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A8AA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6BB81"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4D3BCA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C2FE"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5CC5"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7EE343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3075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E244B"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7B6524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530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BCFF0" w14:textId="77777777" w:rsidR="003566D3" w:rsidRDefault="003566D3" w:rsidP="005114DC">
            <w:pPr>
              <w:spacing w:line="240" w:lineRule="atLeast"/>
              <w:rPr>
                <w:color w:val="000000"/>
                <w:szCs w:val="24"/>
              </w:rPr>
            </w:pPr>
            <w:r>
              <w:rPr>
                <w:color w:val="000000"/>
                <w:szCs w:val="24"/>
              </w:rPr>
              <w:t>[To be supplied]</w:t>
            </w:r>
          </w:p>
        </w:tc>
      </w:tr>
    </w:tbl>
    <w:p w14:paraId="72321A6B" w14:textId="77777777" w:rsidR="003566D3" w:rsidRDefault="003566D3" w:rsidP="003566D3">
      <w:pPr>
        <w:pStyle w:val="Heading3"/>
        <w:spacing w:line="240" w:lineRule="atLeast"/>
        <w:rPr>
          <w:bCs/>
          <w:color w:val="000000"/>
          <w:szCs w:val="24"/>
        </w:rPr>
      </w:pPr>
      <w:bookmarkStart w:id="886" w:name="_Toc512843438"/>
      <w:r>
        <w:rPr>
          <w:bCs/>
          <w:color w:val="000000"/>
          <w:szCs w:val="24"/>
        </w:rPr>
        <w:t>Service Sub-Type</w:t>
      </w:r>
      <w:bookmarkEnd w:id="886"/>
    </w:p>
    <w:p w14:paraId="072C721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15C4C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1692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C72C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2EB5AD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CA2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75431" w14:textId="77777777" w:rsidR="003566D3" w:rsidRDefault="003566D3" w:rsidP="005114DC">
            <w:pPr>
              <w:spacing w:line="240" w:lineRule="atLeast"/>
              <w:rPr>
                <w:color w:val="000000"/>
                <w:szCs w:val="24"/>
              </w:rPr>
            </w:pPr>
            <w:r>
              <w:rPr>
                <w:color w:val="000000"/>
                <w:szCs w:val="24"/>
              </w:rPr>
              <w:t xml:space="preserve"> Numeric</w:t>
            </w:r>
          </w:p>
        </w:tc>
      </w:tr>
      <w:tr w:rsidR="003566D3" w14:paraId="379C11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FB43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19272" w14:textId="77777777" w:rsidR="003566D3" w:rsidRDefault="003566D3" w:rsidP="005114DC">
            <w:pPr>
              <w:spacing w:line="240" w:lineRule="atLeast"/>
              <w:rPr>
                <w:color w:val="000000"/>
                <w:szCs w:val="24"/>
              </w:rPr>
            </w:pPr>
            <w:r>
              <w:rPr>
                <w:color w:val="000000"/>
                <w:szCs w:val="24"/>
              </w:rPr>
              <w:t xml:space="preserve"> NNNN</w:t>
            </w:r>
          </w:p>
        </w:tc>
      </w:tr>
      <w:tr w:rsidR="003566D3" w14:paraId="0099F4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7B9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D53F1"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539BCE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E7BE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4422F"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1F92CC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6D54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145E3" w14:textId="77777777" w:rsidR="003566D3" w:rsidRDefault="003566D3" w:rsidP="005114DC">
            <w:pPr>
              <w:spacing w:line="240" w:lineRule="atLeast"/>
              <w:rPr>
                <w:color w:val="000000"/>
                <w:szCs w:val="24"/>
              </w:rPr>
            </w:pPr>
          </w:p>
        </w:tc>
      </w:tr>
      <w:tr w:rsidR="003566D3" w14:paraId="201489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4F167"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DDC2E" w14:textId="77777777" w:rsidR="003566D3" w:rsidRDefault="003566D3" w:rsidP="005114DC">
            <w:pPr>
              <w:spacing w:line="240" w:lineRule="atLeast"/>
              <w:rPr>
                <w:color w:val="000000"/>
                <w:szCs w:val="24"/>
              </w:rPr>
            </w:pPr>
            <w:r>
              <w:rPr>
                <w:color w:val="000000"/>
                <w:szCs w:val="24"/>
              </w:rPr>
              <w:t>[To be supplied]</w:t>
            </w:r>
          </w:p>
        </w:tc>
      </w:tr>
    </w:tbl>
    <w:p w14:paraId="4EE92E0F" w14:textId="77777777" w:rsidR="003566D3" w:rsidRDefault="003566D3" w:rsidP="003566D3">
      <w:pPr>
        <w:pStyle w:val="Heading3"/>
        <w:spacing w:line="240" w:lineRule="atLeast"/>
        <w:rPr>
          <w:bCs/>
          <w:color w:val="000000"/>
          <w:szCs w:val="24"/>
        </w:rPr>
      </w:pPr>
      <w:bookmarkStart w:id="887" w:name="_Toc512843439"/>
      <w:r>
        <w:rPr>
          <w:bCs/>
          <w:color w:val="000000"/>
          <w:szCs w:val="24"/>
        </w:rPr>
        <w:t>Service Type</w:t>
      </w:r>
      <w:bookmarkEnd w:id="887"/>
    </w:p>
    <w:p w14:paraId="6298C668"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7692C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07AE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785BDF"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49B595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EC6F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A7CA" w14:textId="77777777" w:rsidR="003566D3" w:rsidRDefault="003566D3" w:rsidP="005114DC">
            <w:pPr>
              <w:spacing w:line="240" w:lineRule="atLeast"/>
              <w:rPr>
                <w:color w:val="000000"/>
                <w:szCs w:val="24"/>
              </w:rPr>
            </w:pPr>
            <w:r>
              <w:rPr>
                <w:color w:val="000000"/>
                <w:szCs w:val="24"/>
              </w:rPr>
              <w:t xml:space="preserve"> Numeric</w:t>
            </w:r>
          </w:p>
        </w:tc>
      </w:tr>
      <w:tr w:rsidR="003566D3" w14:paraId="1A6DC8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9D92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D0963" w14:textId="77777777" w:rsidR="003566D3" w:rsidRDefault="003566D3" w:rsidP="005114DC">
            <w:pPr>
              <w:spacing w:line="240" w:lineRule="atLeast"/>
              <w:rPr>
                <w:color w:val="000000"/>
                <w:szCs w:val="24"/>
              </w:rPr>
            </w:pPr>
            <w:r>
              <w:rPr>
                <w:color w:val="000000"/>
                <w:szCs w:val="24"/>
              </w:rPr>
              <w:t xml:space="preserve"> NN</w:t>
            </w:r>
          </w:p>
        </w:tc>
      </w:tr>
      <w:tr w:rsidR="003566D3" w14:paraId="0B982B6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C13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C8F73"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80E51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36A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F7027" w14:textId="77777777" w:rsidR="003566D3" w:rsidRDefault="003566D3" w:rsidP="005114DC">
            <w:pPr>
              <w:spacing w:line="240" w:lineRule="atLeast"/>
              <w:rPr>
                <w:color w:val="000000"/>
                <w:szCs w:val="24"/>
              </w:rPr>
            </w:pPr>
            <w:r>
              <w:rPr>
                <w:color w:val="000000"/>
                <w:szCs w:val="24"/>
              </w:rPr>
              <w:t xml:space="preserve"> Mandatory</w:t>
            </w:r>
          </w:p>
        </w:tc>
      </w:tr>
      <w:tr w:rsidR="003566D3" w14:paraId="670E48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45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FA20F"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224909EB" w14:textId="77777777" w:rsidR="003566D3" w:rsidRDefault="003566D3" w:rsidP="00076F1A">
            <w:pPr>
              <w:spacing w:line="240" w:lineRule="atLeast"/>
              <w:rPr>
                <w:color w:val="000000"/>
                <w:szCs w:val="24"/>
              </w:rPr>
            </w:pPr>
            <w:r>
              <w:rPr>
                <w:color w:val="000000"/>
                <w:szCs w:val="24"/>
              </w:rPr>
              <w:t>It is expected that the full Service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4B1015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2FED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6D32C" w14:textId="77777777" w:rsidR="003566D3" w:rsidRDefault="003566D3" w:rsidP="005114DC">
            <w:pPr>
              <w:spacing w:line="240" w:lineRule="atLeast"/>
              <w:rPr>
                <w:color w:val="000000"/>
                <w:szCs w:val="24"/>
              </w:rPr>
            </w:pPr>
            <w:r>
              <w:rPr>
                <w:color w:val="000000"/>
                <w:szCs w:val="24"/>
              </w:rPr>
              <w:t>[To be supplied]</w:t>
            </w:r>
          </w:p>
        </w:tc>
      </w:tr>
    </w:tbl>
    <w:p w14:paraId="431F4DA0" w14:textId="77777777" w:rsidR="003566D3" w:rsidRDefault="003566D3" w:rsidP="003566D3">
      <w:pPr>
        <w:spacing w:line="240" w:lineRule="atLeast"/>
        <w:rPr>
          <w:szCs w:val="24"/>
        </w:rPr>
      </w:pPr>
    </w:p>
    <w:p w14:paraId="22F1DC07" w14:textId="77777777" w:rsidR="005F54B2" w:rsidRDefault="005F54B2" w:rsidP="005F54B2">
      <w:pPr>
        <w:pStyle w:val="Heading2"/>
        <w:spacing w:line="240" w:lineRule="atLeast"/>
        <w:rPr>
          <w:bCs/>
          <w:color w:val="000000"/>
          <w:szCs w:val="24"/>
        </w:rPr>
      </w:pPr>
      <w:bookmarkStart w:id="888" w:name="_Toc512843440"/>
      <w:r>
        <w:rPr>
          <w:bCs/>
          <w:color w:val="000000"/>
          <w:szCs w:val="24"/>
        </w:rPr>
        <w:t>Activity: Notification</w:t>
      </w:r>
      <w:bookmarkEnd w:id="888"/>
    </w:p>
    <w:p w14:paraId="3392B769" w14:textId="77777777" w:rsidR="005F54B2" w:rsidRDefault="005F54B2" w:rsidP="005F54B2">
      <w:pPr>
        <w:spacing w:line="240" w:lineRule="atLeast"/>
        <w:rPr>
          <w:color w:val="000000"/>
          <w:szCs w:val="24"/>
        </w:rPr>
      </w:pPr>
    </w:p>
    <w:p w14:paraId="1E92F9D5"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07872D2F" w14:textId="77777777" w:rsidR="005F54B2" w:rsidRDefault="005F54B2" w:rsidP="005F54B2">
      <w:pPr>
        <w:spacing w:line="240" w:lineRule="atLeast"/>
        <w:rPr>
          <w:color w:val="000000"/>
          <w:szCs w:val="24"/>
        </w:rPr>
      </w:pPr>
      <w:r>
        <w:rPr>
          <w:b/>
          <w:color w:val="000000"/>
          <w:szCs w:val="24"/>
        </w:rPr>
        <w:t>Validation</w:t>
      </w:r>
    </w:p>
    <w:p w14:paraId="67DD1E84" w14:textId="77777777"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notification?</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8328B5">
        <w:rPr>
          <w:color w:val="000000"/>
          <w:szCs w:val="24"/>
        </w:rPr>
        <w:t xml:space="preserve"> </w:t>
      </w:r>
      <w:r w:rsidR="008328B5">
        <w:t>(17 - Appendix D: Business Rules and Error Messages)</w:t>
      </w:r>
      <w:r>
        <w:rPr>
          <w:color w:val="000000"/>
          <w:szCs w:val="24"/>
        </w:rPr>
        <w:t>.</w:t>
      </w:r>
    </w:p>
    <w:p w14:paraId="28E8A1DE" w14:textId="77777777" w:rsidR="005F54B2" w:rsidRDefault="005F54B2" w:rsidP="005F54B2">
      <w:pPr>
        <w:spacing w:line="240" w:lineRule="atLeast"/>
        <w:rPr>
          <w:color w:val="000000"/>
          <w:szCs w:val="24"/>
        </w:rPr>
      </w:pPr>
    </w:p>
    <w:p w14:paraId="7F969B69" w14:textId="77777777" w:rsidR="005F54B2" w:rsidRDefault="005F54B2" w:rsidP="005F54B2">
      <w:pPr>
        <w:spacing w:line="240" w:lineRule="atLeast"/>
        <w:rPr>
          <w:color w:val="000000"/>
          <w:szCs w:val="24"/>
        </w:rPr>
      </w:pPr>
      <w:r>
        <w:rPr>
          <w:b/>
          <w:color w:val="000000"/>
          <w:szCs w:val="24"/>
        </w:rPr>
        <w:t>MOH Internal ODS Table Name</w:t>
      </w:r>
    </w:p>
    <w:p w14:paraId="4FD4FC36" w14:textId="77777777" w:rsidR="005F54B2" w:rsidRDefault="005F54B2" w:rsidP="005F54B2">
      <w:pPr>
        <w:spacing w:line="240" w:lineRule="atLeast"/>
        <w:rPr>
          <w:color w:val="000000"/>
          <w:szCs w:val="24"/>
        </w:rPr>
      </w:pPr>
      <w:r>
        <w:rPr>
          <w:color w:val="000000"/>
          <w:szCs w:val="24"/>
        </w:rPr>
        <w:t>ACT_NFY_DETAIL</w:t>
      </w:r>
    </w:p>
    <w:p w14:paraId="38DC8134" w14:textId="77777777" w:rsidR="005F54B2" w:rsidRDefault="005F54B2" w:rsidP="005F54B2">
      <w:pPr>
        <w:pStyle w:val="Heading3"/>
        <w:spacing w:line="240" w:lineRule="atLeast"/>
        <w:rPr>
          <w:bCs/>
          <w:color w:val="000000"/>
          <w:szCs w:val="24"/>
        </w:rPr>
      </w:pPr>
      <w:bookmarkStart w:id="889" w:name="_Toc444517716"/>
      <w:bookmarkStart w:id="890" w:name="_Toc444521249"/>
      <w:bookmarkStart w:id="891" w:name="BKM_8C0F0A56_32EF_4730_A38A_E12C506B83CD"/>
      <w:bookmarkStart w:id="892" w:name="_Toc512843441"/>
      <w:bookmarkEnd w:id="889"/>
      <w:bookmarkEnd w:id="890"/>
      <w:bookmarkEnd w:id="891"/>
      <w:r>
        <w:rPr>
          <w:bCs/>
          <w:color w:val="000000"/>
          <w:szCs w:val="24"/>
        </w:rPr>
        <w:t xml:space="preserve">Date GP Notified </w:t>
      </w:r>
      <w:r w:rsidR="006A7170">
        <w:rPr>
          <w:bCs/>
          <w:color w:val="000000"/>
          <w:szCs w:val="24"/>
        </w:rPr>
        <w:t>[O]</w:t>
      </w:r>
      <w:bookmarkEnd w:id="892"/>
    </w:p>
    <w:p w14:paraId="7E557C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DBE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E1D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5C11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35F11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3818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0AC" w14:textId="77777777" w:rsidR="005F54B2" w:rsidRDefault="005F54B2" w:rsidP="006A5A57">
            <w:pPr>
              <w:spacing w:line="240" w:lineRule="atLeast"/>
              <w:rPr>
                <w:color w:val="000000"/>
                <w:szCs w:val="24"/>
              </w:rPr>
            </w:pPr>
            <w:r>
              <w:rPr>
                <w:color w:val="000000"/>
                <w:szCs w:val="24"/>
              </w:rPr>
              <w:t xml:space="preserve"> Datetime</w:t>
            </w:r>
          </w:p>
        </w:tc>
      </w:tr>
      <w:tr w:rsidR="005F54B2" w14:paraId="17A505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1D19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178D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6635E0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89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1F58D" w14:textId="77777777" w:rsidR="005F54B2" w:rsidRDefault="005F54B2" w:rsidP="006A5A57">
            <w:pPr>
              <w:spacing w:line="240" w:lineRule="atLeast"/>
              <w:rPr>
                <w:color w:val="000000"/>
                <w:szCs w:val="24"/>
              </w:rPr>
            </w:pPr>
            <w:r>
              <w:rPr>
                <w:color w:val="000000"/>
                <w:szCs w:val="24"/>
              </w:rPr>
              <w:t xml:space="preserve"> </w:t>
            </w:r>
          </w:p>
        </w:tc>
      </w:tr>
      <w:tr w:rsidR="005F54B2" w14:paraId="5835B6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0526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72CFC" w14:textId="77777777" w:rsidR="005F54B2" w:rsidRDefault="005F54B2" w:rsidP="006A5A57">
            <w:pPr>
              <w:spacing w:line="240" w:lineRule="atLeast"/>
              <w:rPr>
                <w:color w:val="000000"/>
                <w:szCs w:val="24"/>
              </w:rPr>
            </w:pPr>
            <w:r>
              <w:rPr>
                <w:color w:val="000000"/>
                <w:szCs w:val="24"/>
              </w:rPr>
              <w:t xml:space="preserve"> Optional</w:t>
            </w:r>
          </w:p>
        </w:tc>
      </w:tr>
      <w:tr w:rsidR="005F54B2" w14:paraId="5891A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AA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CE608" w14:textId="77777777" w:rsidR="005F54B2" w:rsidRDefault="005F54B2" w:rsidP="006A5A57">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0B497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B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27D30" w14:textId="77777777" w:rsidR="005F54B2" w:rsidRDefault="005F54B2" w:rsidP="006A5A57">
            <w:pPr>
              <w:spacing w:line="240" w:lineRule="atLeast"/>
              <w:rPr>
                <w:color w:val="000000"/>
                <w:szCs w:val="24"/>
              </w:rPr>
            </w:pPr>
            <w:r>
              <w:rPr>
                <w:color w:val="000000"/>
                <w:szCs w:val="24"/>
              </w:rPr>
              <w:t xml:space="preserve"> NFY_DETAIL_DT_GP_NFY</w:t>
            </w:r>
          </w:p>
        </w:tc>
      </w:tr>
    </w:tbl>
    <w:p w14:paraId="1C073914" w14:textId="77777777" w:rsidR="005F54B2" w:rsidRDefault="005F54B2" w:rsidP="005F54B2">
      <w:pPr>
        <w:pStyle w:val="Heading3"/>
        <w:spacing w:line="240" w:lineRule="atLeast"/>
        <w:rPr>
          <w:bCs/>
          <w:color w:val="000000"/>
          <w:szCs w:val="24"/>
        </w:rPr>
      </w:pPr>
      <w:bookmarkStart w:id="893" w:name="BKM_36C5BDA5_D209_4115_88C3_0FCFC3BDA2D9"/>
      <w:bookmarkStart w:id="894" w:name="_Toc512843442"/>
      <w:bookmarkEnd w:id="893"/>
      <w:r>
        <w:rPr>
          <w:bCs/>
          <w:color w:val="000000"/>
          <w:szCs w:val="24"/>
        </w:rPr>
        <w:t>Date Patient/Carer Notified</w:t>
      </w:r>
      <w:bookmarkEnd w:id="894"/>
    </w:p>
    <w:p w14:paraId="5C258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358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E99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53C5"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501E7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A53A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A700" w14:textId="77777777" w:rsidR="005F54B2" w:rsidRDefault="005F54B2" w:rsidP="006A5A57">
            <w:pPr>
              <w:spacing w:line="240" w:lineRule="atLeast"/>
              <w:rPr>
                <w:color w:val="000000"/>
                <w:szCs w:val="24"/>
              </w:rPr>
            </w:pPr>
            <w:r>
              <w:rPr>
                <w:color w:val="000000"/>
                <w:szCs w:val="24"/>
              </w:rPr>
              <w:t xml:space="preserve"> Datetime</w:t>
            </w:r>
          </w:p>
        </w:tc>
      </w:tr>
      <w:tr w:rsidR="005F54B2" w14:paraId="376C2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6A8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56BF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2D24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9C0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B7CDF" w14:textId="77777777" w:rsidR="005F54B2" w:rsidRDefault="005F54B2" w:rsidP="006A5A57">
            <w:pPr>
              <w:spacing w:line="240" w:lineRule="atLeast"/>
              <w:rPr>
                <w:color w:val="000000"/>
                <w:szCs w:val="24"/>
              </w:rPr>
            </w:pPr>
            <w:r>
              <w:rPr>
                <w:color w:val="000000"/>
                <w:szCs w:val="24"/>
              </w:rPr>
              <w:t xml:space="preserve"> </w:t>
            </w:r>
          </w:p>
        </w:tc>
      </w:tr>
      <w:tr w:rsidR="005F54B2" w14:paraId="01CD3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751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94232" w14:textId="77777777" w:rsidR="005F54B2" w:rsidRDefault="005F54B2" w:rsidP="006A5A57">
            <w:pPr>
              <w:spacing w:line="240" w:lineRule="atLeast"/>
              <w:rPr>
                <w:color w:val="000000"/>
                <w:szCs w:val="24"/>
              </w:rPr>
            </w:pPr>
            <w:r>
              <w:rPr>
                <w:color w:val="000000"/>
                <w:szCs w:val="24"/>
              </w:rPr>
              <w:t xml:space="preserve"> Mandatory</w:t>
            </w:r>
          </w:p>
        </w:tc>
      </w:tr>
      <w:tr w:rsidR="005F54B2" w14:paraId="783B9E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00EA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EF861" w14:textId="506FA20C" w:rsidR="005F54B2" w:rsidRDefault="005F54B2" w:rsidP="00496562">
            <w:pPr>
              <w:spacing w:line="240" w:lineRule="atLeast"/>
              <w:rPr>
                <w:color w:val="000000"/>
                <w:szCs w:val="24"/>
              </w:rPr>
            </w:pPr>
            <w:r>
              <w:rPr>
                <w:color w:val="000000"/>
                <w:szCs w:val="24"/>
              </w:rPr>
              <w:t xml:space="preserve"> The Notification is expected to be sent after Prioritisation confirming the Outcome. </w:t>
            </w:r>
          </w:p>
        </w:tc>
      </w:tr>
      <w:tr w:rsidR="005F54B2" w14:paraId="0422C6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2E2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2D74"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5377CBF" w14:textId="77777777" w:rsidR="005F54B2" w:rsidRDefault="005F54B2" w:rsidP="005F54B2">
      <w:pPr>
        <w:pStyle w:val="Heading3"/>
        <w:spacing w:line="240" w:lineRule="atLeast"/>
        <w:rPr>
          <w:bCs/>
          <w:color w:val="000000"/>
          <w:szCs w:val="24"/>
        </w:rPr>
      </w:pPr>
      <w:bookmarkStart w:id="895" w:name="BKM_D8896C34_3779_46FF_95A7_56F36E8A0241"/>
      <w:bookmarkStart w:id="896" w:name="_Toc512843443"/>
      <w:bookmarkEnd w:id="895"/>
      <w:r>
        <w:rPr>
          <w:bCs/>
          <w:color w:val="000000"/>
          <w:szCs w:val="24"/>
        </w:rPr>
        <w:t xml:space="preserve">Date Referrer Notified (if not GP) </w:t>
      </w:r>
      <w:r w:rsidR="00E12D8D">
        <w:rPr>
          <w:bCs/>
          <w:color w:val="000000"/>
          <w:szCs w:val="24"/>
        </w:rPr>
        <w:t>[CM</w:t>
      </w:r>
      <w:r w:rsidR="006A7170">
        <w:rPr>
          <w:bCs/>
          <w:color w:val="000000"/>
          <w:szCs w:val="24"/>
        </w:rPr>
        <w:t>]</w:t>
      </w:r>
      <w:bookmarkEnd w:id="896"/>
    </w:p>
    <w:p w14:paraId="7CB979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17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078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AB037"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7FD87A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CFB5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3A11D" w14:textId="77777777" w:rsidR="005F54B2" w:rsidRDefault="005F54B2" w:rsidP="006A5A57">
            <w:pPr>
              <w:spacing w:line="240" w:lineRule="atLeast"/>
              <w:rPr>
                <w:color w:val="000000"/>
                <w:szCs w:val="24"/>
              </w:rPr>
            </w:pPr>
            <w:r>
              <w:rPr>
                <w:color w:val="000000"/>
                <w:szCs w:val="24"/>
              </w:rPr>
              <w:t xml:space="preserve"> Datetime</w:t>
            </w:r>
          </w:p>
        </w:tc>
      </w:tr>
      <w:tr w:rsidR="005F54B2" w14:paraId="2296E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DC23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29F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228D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A3C8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7EBAB" w14:textId="77777777"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E5DB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EF019"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D8FAE" w14:textId="77777777"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2AE0A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D9C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14996" w14:textId="77777777" w:rsidR="009913EC" w:rsidRDefault="005F54B2" w:rsidP="00CD638B">
            <w:pPr>
              <w:spacing w:line="240" w:lineRule="atLeast"/>
              <w:rPr>
                <w:color w:val="000000"/>
                <w:szCs w:val="24"/>
              </w:rPr>
            </w:pPr>
            <w:r>
              <w:rPr>
                <w:color w:val="000000"/>
                <w:szCs w:val="24"/>
              </w:rPr>
              <w:t xml:space="preserve"> Notification should be to the patient/carer, the GP and the referrer if the GP is not the referrer.</w:t>
            </w:r>
          </w:p>
        </w:tc>
      </w:tr>
      <w:tr w:rsidR="005F54B2" w14:paraId="1A3FDE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7B75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1E877" w14:textId="77777777" w:rsidR="005F54B2" w:rsidRDefault="005F54B2" w:rsidP="006A5A57">
            <w:pPr>
              <w:spacing w:line="240" w:lineRule="atLeast"/>
              <w:rPr>
                <w:color w:val="000000"/>
                <w:szCs w:val="24"/>
              </w:rPr>
            </w:pPr>
            <w:r>
              <w:rPr>
                <w:color w:val="000000"/>
                <w:szCs w:val="24"/>
              </w:rPr>
              <w:t xml:space="preserve"> NFY_DETAIL_DT_REF_NFY</w:t>
            </w:r>
          </w:p>
        </w:tc>
      </w:tr>
    </w:tbl>
    <w:p w14:paraId="1F55C8FC" w14:textId="77777777" w:rsidR="005F54B2" w:rsidRDefault="005F54B2" w:rsidP="005F54B2">
      <w:pPr>
        <w:pStyle w:val="Heading3"/>
        <w:spacing w:line="240" w:lineRule="atLeast"/>
        <w:rPr>
          <w:bCs/>
          <w:color w:val="000000"/>
          <w:szCs w:val="24"/>
        </w:rPr>
      </w:pPr>
      <w:bookmarkStart w:id="897" w:name="BKM_14327BFA_ADDA_4D46_A275_913D87973F9E"/>
      <w:bookmarkStart w:id="898" w:name="_Toc512843444"/>
      <w:bookmarkEnd w:id="897"/>
      <w:r>
        <w:rPr>
          <w:bCs/>
          <w:color w:val="000000"/>
          <w:szCs w:val="24"/>
        </w:rPr>
        <w:t>Organisation ID</w:t>
      </w:r>
      <w:bookmarkEnd w:id="898"/>
    </w:p>
    <w:p w14:paraId="390C39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3A7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FED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8636"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3EC86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C571E"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D1B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946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FAAE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C6A3C" w14:textId="77777777" w:rsidR="005F54B2" w:rsidRDefault="005F54B2" w:rsidP="006A5A57">
            <w:pPr>
              <w:spacing w:line="240" w:lineRule="atLeast"/>
              <w:rPr>
                <w:color w:val="000000"/>
                <w:szCs w:val="24"/>
              </w:rPr>
            </w:pPr>
            <w:r>
              <w:rPr>
                <w:color w:val="000000"/>
                <w:szCs w:val="24"/>
              </w:rPr>
              <w:t xml:space="preserve"> GNNNNN-C</w:t>
            </w:r>
          </w:p>
        </w:tc>
      </w:tr>
      <w:tr w:rsidR="005F54B2" w14:paraId="64D33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5BF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917F7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5081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34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EC77F" w14:textId="77777777" w:rsidR="005F54B2" w:rsidRDefault="005F54B2" w:rsidP="006A5A57">
            <w:pPr>
              <w:spacing w:line="240" w:lineRule="atLeast"/>
              <w:rPr>
                <w:color w:val="000000"/>
                <w:szCs w:val="24"/>
              </w:rPr>
            </w:pPr>
            <w:r>
              <w:rPr>
                <w:color w:val="000000"/>
                <w:szCs w:val="24"/>
              </w:rPr>
              <w:t xml:space="preserve"> Mandatory</w:t>
            </w:r>
          </w:p>
        </w:tc>
      </w:tr>
      <w:tr w:rsidR="005F54B2" w14:paraId="260CFA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64EC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92CEB" w14:textId="77777777" w:rsidR="005F54B2" w:rsidRDefault="005F54B2" w:rsidP="006A5A57">
            <w:pPr>
              <w:spacing w:line="240" w:lineRule="atLeast"/>
              <w:rPr>
                <w:color w:val="000000"/>
                <w:szCs w:val="24"/>
              </w:rPr>
            </w:pPr>
            <w:r>
              <w:rPr>
                <w:color w:val="000000"/>
                <w:szCs w:val="24"/>
              </w:rPr>
              <w:t xml:space="preserve"> </w:t>
            </w:r>
          </w:p>
        </w:tc>
      </w:tr>
      <w:tr w:rsidR="005F54B2" w14:paraId="6C8B1A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E683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1BA0B" w14:textId="77777777" w:rsidR="005F54B2" w:rsidRDefault="005F54B2" w:rsidP="006A5A57">
            <w:pPr>
              <w:spacing w:before="0" w:after="0"/>
              <w:rPr>
                <w:color w:val="000000"/>
                <w:szCs w:val="24"/>
              </w:rPr>
            </w:pPr>
            <w:r>
              <w:t>NFY_DETAIL_RESP_ORG_CODE</w:t>
            </w:r>
          </w:p>
        </w:tc>
      </w:tr>
    </w:tbl>
    <w:p w14:paraId="2F77220F" w14:textId="77777777" w:rsidR="005F54B2" w:rsidRDefault="005F54B2" w:rsidP="005F54B2">
      <w:pPr>
        <w:pStyle w:val="Heading3"/>
        <w:spacing w:line="240" w:lineRule="atLeast"/>
        <w:rPr>
          <w:bCs/>
          <w:color w:val="000000"/>
          <w:szCs w:val="24"/>
        </w:rPr>
      </w:pPr>
      <w:bookmarkStart w:id="899" w:name="BKM_E545CE48_BC39_45B2_B781_884407E35D49"/>
      <w:bookmarkStart w:id="900" w:name="_Toc512843445"/>
      <w:bookmarkEnd w:id="899"/>
      <w:r>
        <w:rPr>
          <w:bCs/>
          <w:color w:val="000000"/>
          <w:szCs w:val="24"/>
        </w:rPr>
        <w:t xml:space="preserve">Responsible Organisation ID </w:t>
      </w:r>
      <w:r w:rsidR="006A7170">
        <w:rPr>
          <w:bCs/>
          <w:color w:val="000000"/>
          <w:szCs w:val="24"/>
        </w:rPr>
        <w:t>[O]</w:t>
      </w:r>
      <w:bookmarkEnd w:id="900"/>
    </w:p>
    <w:p w14:paraId="08627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4BF2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6B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EC442"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14FEF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3CEA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EB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383B7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C6F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C3B18" w14:textId="77777777" w:rsidR="005F54B2" w:rsidRDefault="005F54B2" w:rsidP="006A5A57">
            <w:pPr>
              <w:spacing w:line="240" w:lineRule="atLeast"/>
              <w:rPr>
                <w:color w:val="000000"/>
                <w:szCs w:val="24"/>
              </w:rPr>
            </w:pPr>
            <w:r>
              <w:rPr>
                <w:color w:val="000000"/>
                <w:szCs w:val="24"/>
              </w:rPr>
              <w:t xml:space="preserve"> GNNNNN-C</w:t>
            </w:r>
          </w:p>
        </w:tc>
      </w:tr>
      <w:tr w:rsidR="005F54B2" w14:paraId="46637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A4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0A7D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46A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D13A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7BD52" w14:textId="77777777" w:rsidR="005C017B" w:rsidRDefault="005F54B2" w:rsidP="00C25894">
            <w:pPr>
              <w:spacing w:line="240" w:lineRule="atLeast"/>
              <w:rPr>
                <w:color w:val="000000"/>
                <w:szCs w:val="24"/>
              </w:rPr>
            </w:pPr>
            <w:r>
              <w:rPr>
                <w:color w:val="000000"/>
                <w:szCs w:val="24"/>
              </w:rPr>
              <w:t xml:space="preserve"> Optional</w:t>
            </w:r>
          </w:p>
        </w:tc>
      </w:tr>
      <w:tr w:rsidR="005F54B2" w14:paraId="294540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CA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38AEB" w14:textId="77777777"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553011" w14:textId="77777777"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521B5B8" w14:textId="77777777"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460B75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43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D6229" w14:textId="77777777" w:rsidR="005F54B2" w:rsidRDefault="005F54B2" w:rsidP="006A5A57">
            <w:pPr>
              <w:spacing w:line="240" w:lineRule="atLeast"/>
              <w:rPr>
                <w:color w:val="000000"/>
                <w:szCs w:val="24"/>
              </w:rPr>
            </w:pPr>
            <w:r>
              <w:rPr>
                <w:color w:val="000000"/>
                <w:szCs w:val="24"/>
              </w:rPr>
              <w:t xml:space="preserve"> NFY_DETAIL_RESP_ORG_CODE</w:t>
            </w:r>
          </w:p>
        </w:tc>
      </w:tr>
    </w:tbl>
    <w:p w14:paraId="40B3B23C" w14:textId="77777777" w:rsidR="003566D3" w:rsidRPr="00FA6150" w:rsidRDefault="005F54B2" w:rsidP="003566D3">
      <w:pPr>
        <w:pStyle w:val="Heading3"/>
      </w:pPr>
      <w:r>
        <w:rPr>
          <w:color w:val="000000"/>
          <w:szCs w:val="24"/>
        </w:rPr>
        <w:t xml:space="preserve"> </w:t>
      </w:r>
      <w:bookmarkStart w:id="901" w:name="_Toc444517722"/>
      <w:bookmarkStart w:id="902" w:name="_Toc444521255"/>
      <w:bookmarkStart w:id="903" w:name="_Toc444517723"/>
      <w:bookmarkStart w:id="904" w:name="_Toc444521256"/>
      <w:bookmarkStart w:id="905" w:name="_Toc444517724"/>
      <w:bookmarkStart w:id="906" w:name="_Toc444521257"/>
      <w:bookmarkStart w:id="907" w:name="BKM_5B587F2C_CB95_43B8_BC94_7A6BF2483662"/>
      <w:bookmarkStart w:id="908" w:name="_Toc512843446"/>
      <w:bookmarkEnd w:id="901"/>
      <w:bookmarkEnd w:id="902"/>
      <w:bookmarkEnd w:id="903"/>
      <w:bookmarkEnd w:id="904"/>
      <w:bookmarkEnd w:id="905"/>
      <w:bookmarkEnd w:id="906"/>
      <w:bookmarkEnd w:id="907"/>
      <w:r w:rsidR="003566D3" w:rsidRPr="00FA6150">
        <w:t>Responsible Health Specialty</w:t>
      </w:r>
      <w:bookmarkEnd w:id="908"/>
      <w:r w:rsidR="003566D3" w:rsidRPr="00FA6150">
        <w:t xml:space="preserve"> </w:t>
      </w:r>
    </w:p>
    <w:p w14:paraId="48C9836F"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BE4A0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C418C8"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EF79A3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3A0BB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F6CA9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C63C7F"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B736F4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A4E46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DAC990"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49E43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7FF79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93F2E" w14:textId="77777777" w:rsidR="003566D3" w:rsidRPr="00FA6150" w:rsidRDefault="003566D3" w:rsidP="005114DC">
            <w:pPr>
              <w:spacing w:line="240" w:lineRule="atLeast"/>
              <w:rPr>
                <w:szCs w:val="24"/>
              </w:rPr>
            </w:pPr>
            <w:r w:rsidRPr="00FA6150">
              <w:rPr>
                <w:szCs w:val="24"/>
              </w:rPr>
              <w:t xml:space="preserve"> Code Set Name: HLTHSP</w:t>
            </w:r>
          </w:p>
          <w:p w14:paraId="2309A8D2" w14:textId="77777777" w:rsidR="003566D3" w:rsidRPr="00FA6150" w:rsidRDefault="003566D3" w:rsidP="005114DC">
            <w:pPr>
              <w:spacing w:after="160" w:line="240" w:lineRule="atLeast"/>
              <w:rPr>
                <w:szCs w:val="24"/>
              </w:rPr>
            </w:pPr>
          </w:p>
        </w:tc>
      </w:tr>
      <w:tr w:rsidR="003566D3" w:rsidRPr="00FA6150" w14:paraId="4E42889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8A9C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B4EF07"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7F0576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97F6A7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8242DFF"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11C1E4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A0687E" w14:textId="77777777" w:rsidR="003566D3" w:rsidRPr="00FA6150" w:rsidRDefault="003566D3" w:rsidP="005114DC">
            <w:pPr>
              <w:spacing w:after="160" w:line="240" w:lineRule="atLeast"/>
              <w:rPr>
                <w:szCs w:val="24"/>
              </w:rPr>
            </w:pPr>
            <w:r w:rsidRPr="00FA6150">
              <w:rPr>
                <w:szCs w:val="24"/>
              </w:rPr>
              <w:lastRenderedPageBreak/>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D568A4" w14:textId="77777777" w:rsidR="003566D3" w:rsidRPr="00FA6150" w:rsidRDefault="003566D3" w:rsidP="005114DC">
            <w:pPr>
              <w:spacing w:after="160" w:line="240" w:lineRule="atLeast"/>
              <w:rPr>
                <w:szCs w:val="24"/>
              </w:rPr>
            </w:pPr>
            <w:r w:rsidRPr="00FA6150">
              <w:rPr>
                <w:szCs w:val="24"/>
              </w:rPr>
              <w:t xml:space="preserve"> [To be supplied]</w:t>
            </w:r>
          </w:p>
        </w:tc>
      </w:tr>
    </w:tbl>
    <w:p w14:paraId="5EC1E381" w14:textId="77777777" w:rsidR="003566D3" w:rsidRDefault="003566D3" w:rsidP="003566D3">
      <w:pPr>
        <w:pStyle w:val="Heading3"/>
        <w:spacing w:line="240" w:lineRule="atLeast"/>
        <w:rPr>
          <w:bCs/>
          <w:color w:val="000000"/>
          <w:szCs w:val="24"/>
        </w:rPr>
      </w:pPr>
      <w:bookmarkStart w:id="909" w:name="_Toc512843447"/>
      <w:r>
        <w:rPr>
          <w:bCs/>
          <w:color w:val="000000"/>
          <w:szCs w:val="24"/>
        </w:rPr>
        <w:t>Encounter Type</w:t>
      </w:r>
      <w:bookmarkEnd w:id="909"/>
    </w:p>
    <w:p w14:paraId="4F41ACB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54B8B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8CEFE8"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C6CED"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7801055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7175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1DD9" w14:textId="77777777" w:rsidR="003566D3" w:rsidRDefault="003566D3" w:rsidP="005114DC">
            <w:pPr>
              <w:spacing w:line="240" w:lineRule="atLeast"/>
              <w:rPr>
                <w:color w:val="000000"/>
                <w:szCs w:val="24"/>
              </w:rPr>
            </w:pPr>
            <w:r>
              <w:rPr>
                <w:color w:val="000000"/>
                <w:szCs w:val="24"/>
              </w:rPr>
              <w:t xml:space="preserve"> Numeric</w:t>
            </w:r>
          </w:p>
        </w:tc>
      </w:tr>
      <w:tr w:rsidR="003566D3" w14:paraId="0005F2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6CFF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3BC7" w14:textId="77777777" w:rsidR="003566D3" w:rsidRDefault="003566D3" w:rsidP="005114DC">
            <w:pPr>
              <w:spacing w:line="240" w:lineRule="atLeast"/>
              <w:rPr>
                <w:color w:val="000000"/>
                <w:szCs w:val="24"/>
              </w:rPr>
            </w:pPr>
            <w:r>
              <w:rPr>
                <w:color w:val="000000"/>
                <w:szCs w:val="24"/>
              </w:rPr>
              <w:t xml:space="preserve"> N</w:t>
            </w:r>
          </w:p>
        </w:tc>
      </w:tr>
      <w:tr w:rsidR="003566D3" w14:paraId="7DDC61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1A00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4DE99"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5137F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3ED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7F82" w14:textId="77777777" w:rsidR="003566D3" w:rsidRDefault="003566D3" w:rsidP="005114DC">
            <w:pPr>
              <w:spacing w:line="240" w:lineRule="atLeast"/>
              <w:rPr>
                <w:color w:val="000000"/>
                <w:szCs w:val="24"/>
              </w:rPr>
            </w:pPr>
            <w:r>
              <w:rPr>
                <w:color w:val="000000"/>
                <w:szCs w:val="24"/>
              </w:rPr>
              <w:t xml:space="preserve"> Mandatory</w:t>
            </w:r>
          </w:p>
        </w:tc>
      </w:tr>
      <w:tr w:rsidR="003566D3" w14:paraId="0D5B75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890C"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5267" w14:textId="77777777"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 but may change if the plan for the patient changes</w:t>
            </w:r>
            <w:r>
              <w:rPr>
                <w:color w:val="000000"/>
                <w:szCs w:val="24"/>
              </w:rPr>
              <w:t>.</w:t>
            </w:r>
          </w:p>
          <w:p w14:paraId="6DE1E001" w14:textId="77777777"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581D8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8840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D8D48" w14:textId="77777777" w:rsidR="003566D3" w:rsidRDefault="003566D3" w:rsidP="005114DC">
            <w:pPr>
              <w:spacing w:line="240" w:lineRule="atLeast"/>
              <w:rPr>
                <w:color w:val="000000"/>
                <w:szCs w:val="24"/>
              </w:rPr>
            </w:pPr>
            <w:r>
              <w:rPr>
                <w:color w:val="000000"/>
                <w:szCs w:val="24"/>
              </w:rPr>
              <w:t>[To be supplied]</w:t>
            </w:r>
          </w:p>
        </w:tc>
      </w:tr>
    </w:tbl>
    <w:p w14:paraId="0155BC55" w14:textId="77777777" w:rsidR="003566D3" w:rsidRDefault="003566D3" w:rsidP="003566D3">
      <w:pPr>
        <w:pStyle w:val="Heading3"/>
        <w:spacing w:line="240" w:lineRule="atLeast"/>
        <w:rPr>
          <w:bCs/>
          <w:color w:val="000000"/>
          <w:szCs w:val="24"/>
        </w:rPr>
      </w:pPr>
      <w:bookmarkStart w:id="910" w:name="_Toc512843448"/>
      <w:r>
        <w:rPr>
          <w:bCs/>
          <w:color w:val="000000"/>
          <w:szCs w:val="24"/>
        </w:rPr>
        <w:t>Intended Procedure Clinical Code [CM]</w:t>
      </w:r>
      <w:bookmarkEnd w:id="910"/>
    </w:p>
    <w:p w14:paraId="5126AED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22669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F580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0367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4ABC62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A8CE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CECFD" w14:textId="77777777" w:rsidR="003566D3" w:rsidRDefault="003566D3" w:rsidP="005114DC">
            <w:pPr>
              <w:spacing w:line="240" w:lineRule="atLeast"/>
              <w:rPr>
                <w:color w:val="000000"/>
                <w:szCs w:val="24"/>
              </w:rPr>
            </w:pPr>
            <w:r>
              <w:rPr>
                <w:color w:val="000000"/>
                <w:szCs w:val="24"/>
              </w:rPr>
              <w:t xml:space="preserve"> Alphanumeric</w:t>
            </w:r>
          </w:p>
        </w:tc>
      </w:tr>
      <w:tr w:rsidR="003566D3" w14:paraId="5B402B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26C9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D1D0D" w14:textId="77777777" w:rsidR="003566D3" w:rsidRDefault="003566D3" w:rsidP="005114DC">
            <w:pPr>
              <w:spacing w:line="240" w:lineRule="atLeast"/>
              <w:rPr>
                <w:color w:val="000000"/>
                <w:szCs w:val="24"/>
              </w:rPr>
            </w:pPr>
            <w:r>
              <w:rPr>
                <w:color w:val="000000"/>
                <w:szCs w:val="24"/>
              </w:rPr>
              <w:t xml:space="preserve"> X(30)</w:t>
            </w:r>
          </w:p>
        </w:tc>
      </w:tr>
      <w:tr w:rsidR="003566D3" w14:paraId="735446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86F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1D20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20CCF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0D1FF"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4D29E"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4A031AA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4213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AC34D"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00BD7A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2E6B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9D717" w14:textId="77777777" w:rsidR="003566D3" w:rsidRDefault="003566D3" w:rsidP="005114DC">
            <w:pPr>
              <w:spacing w:line="240" w:lineRule="atLeast"/>
              <w:rPr>
                <w:color w:val="000000"/>
                <w:szCs w:val="24"/>
              </w:rPr>
            </w:pPr>
            <w:r>
              <w:rPr>
                <w:color w:val="000000"/>
                <w:szCs w:val="24"/>
              </w:rPr>
              <w:t>[To be supplied]</w:t>
            </w:r>
          </w:p>
        </w:tc>
      </w:tr>
    </w:tbl>
    <w:p w14:paraId="0018194A" w14:textId="77777777" w:rsidR="003566D3" w:rsidRDefault="003566D3" w:rsidP="003566D3">
      <w:pPr>
        <w:pStyle w:val="Heading3"/>
        <w:spacing w:line="240" w:lineRule="atLeast"/>
        <w:rPr>
          <w:bCs/>
          <w:color w:val="000000"/>
          <w:szCs w:val="24"/>
        </w:rPr>
      </w:pPr>
      <w:bookmarkStart w:id="911" w:name="_Toc512843449"/>
      <w:r>
        <w:rPr>
          <w:bCs/>
          <w:color w:val="000000"/>
          <w:szCs w:val="24"/>
        </w:rPr>
        <w:t>Intended Procedure Clinical Code Type [CM]</w:t>
      </w:r>
      <w:bookmarkEnd w:id="911"/>
    </w:p>
    <w:p w14:paraId="378EE89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50DF3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D39B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ADFF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477206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6173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6218D" w14:textId="77777777" w:rsidR="003566D3" w:rsidRDefault="003566D3" w:rsidP="005114DC">
            <w:pPr>
              <w:spacing w:line="240" w:lineRule="atLeast"/>
              <w:rPr>
                <w:color w:val="000000"/>
                <w:szCs w:val="24"/>
              </w:rPr>
            </w:pPr>
            <w:r w:rsidRPr="006D466F">
              <w:rPr>
                <w:color w:val="000000"/>
                <w:szCs w:val="24"/>
              </w:rPr>
              <w:t>Alphabetic</w:t>
            </w:r>
          </w:p>
        </w:tc>
      </w:tr>
      <w:tr w:rsidR="003566D3" w14:paraId="70536A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B56C8"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D228E" w14:textId="77777777" w:rsidR="003566D3" w:rsidRDefault="003566D3" w:rsidP="005114DC">
            <w:pPr>
              <w:spacing w:line="240" w:lineRule="atLeast"/>
              <w:rPr>
                <w:color w:val="000000"/>
                <w:szCs w:val="24"/>
              </w:rPr>
            </w:pPr>
            <w:r>
              <w:rPr>
                <w:color w:val="000000"/>
                <w:szCs w:val="24"/>
              </w:rPr>
              <w:t xml:space="preserve"> A</w:t>
            </w:r>
          </w:p>
        </w:tc>
      </w:tr>
      <w:tr w:rsidR="003566D3" w14:paraId="57154E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F33D"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64718"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34525F0D" w14:textId="77777777"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7BA063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D5A47"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D32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7527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4374C992"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7265C040" w14:textId="77777777"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48D4BC3" w14:textId="7777777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77B732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533E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41B47"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05114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401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C9DDD" w14:textId="77777777" w:rsidR="003566D3" w:rsidRDefault="003566D3" w:rsidP="005114DC">
            <w:pPr>
              <w:spacing w:line="240" w:lineRule="atLeast"/>
              <w:rPr>
                <w:color w:val="000000"/>
                <w:szCs w:val="24"/>
              </w:rPr>
            </w:pPr>
            <w:r>
              <w:rPr>
                <w:color w:val="000000"/>
                <w:szCs w:val="24"/>
              </w:rPr>
              <w:t xml:space="preserve"> [To be supplied]</w:t>
            </w:r>
          </w:p>
        </w:tc>
      </w:tr>
    </w:tbl>
    <w:p w14:paraId="3193388B" w14:textId="77777777" w:rsidR="003566D3" w:rsidRDefault="003566D3" w:rsidP="003566D3">
      <w:pPr>
        <w:spacing w:line="240" w:lineRule="atLeast"/>
        <w:rPr>
          <w:color w:val="000000"/>
          <w:szCs w:val="24"/>
        </w:rPr>
      </w:pPr>
    </w:p>
    <w:p w14:paraId="77ED0475" w14:textId="77777777" w:rsidR="003566D3" w:rsidRDefault="003566D3" w:rsidP="003566D3">
      <w:pPr>
        <w:pStyle w:val="Heading3"/>
        <w:spacing w:line="240" w:lineRule="atLeast"/>
        <w:rPr>
          <w:bCs/>
          <w:color w:val="000000"/>
          <w:szCs w:val="24"/>
        </w:rPr>
      </w:pPr>
      <w:bookmarkStart w:id="912" w:name="_Toc512843450"/>
      <w:r>
        <w:rPr>
          <w:bCs/>
          <w:color w:val="000000"/>
          <w:szCs w:val="24"/>
        </w:rPr>
        <w:t>Intended Procedure Clinical Code System [CM]</w:t>
      </w:r>
      <w:bookmarkEnd w:id="912"/>
    </w:p>
    <w:p w14:paraId="5AD106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4B476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5AD3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2961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3A349C4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5C22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669A27" w14:textId="77777777" w:rsidR="003566D3" w:rsidRDefault="003566D3" w:rsidP="005114DC">
            <w:pPr>
              <w:spacing w:line="240" w:lineRule="atLeast"/>
              <w:rPr>
                <w:color w:val="000000"/>
                <w:szCs w:val="24"/>
              </w:rPr>
            </w:pPr>
            <w:r>
              <w:rPr>
                <w:color w:val="000000"/>
                <w:szCs w:val="24"/>
              </w:rPr>
              <w:t xml:space="preserve"> Numeric</w:t>
            </w:r>
          </w:p>
        </w:tc>
      </w:tr>
      <w:tr w:rsidR="003566D3" w14:paraId="0B47B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C9F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831B4" w14:textId="77777777" w:rsidR="003566D3" w:rsidRDefault="003566D3" w:rsidP="005114DC">
            <w:pPr>
              <w:spacing w:line="240" w:lineRule="atLeast"/>
              <w:rPr>
                <w:color w:val="000000"/>
                <w:szCs w:val="24"/>
              </w:rPr>
            </w:pPr>
            <w:r>
              <w:rPr>
                <w:color w:val="000000"/>
                <w:szCs w:val="24"/>
              </w:rPr>
              <w:t xml:space="preserve"> NN</w:t>
            </w:r>
          </w:p>
        </w:tc>
      </w:tr>
      <w:tr w:rsidR="003566D3" w14:paraId="562FC66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45B6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3375D"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35C09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BFCB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9FBDF"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4408A5E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47D4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61B0D"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2B401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163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515D8" w14:textId="77777777" w:rsidR="003566D3" w:rsidRDefault="003566D3" w:rsidP="005114DC">
            <w:pPr>
              <w:spacing w:line="240" w:lineRule="atLeast"/>
              <w:rPr>
                <w:color w:val="000000"/>
                <w:szCs w:val="24"/>
              </w:rPr>
            </w:pPr>
            <w:r>
              <w:rPr>
                <w:color w:val="000000"/>
                <w:szCs w:val="24"/>
              </w:rPr>
              <w:t>[To be supplied]</w:t>
            </w:r>
          </w:p>
        </w:tc>
      </w:tr>
    </w:tbl>
    <w:p w14:paraId="6EA65854" w14:textId="77777777" w:rsidR="003566D3" w:rsidRDefault="003566D3" w:rsidP="003566D3">
      <w:pPr>
        <w:pStyle w:val="Heading3"/>
        <w:spacing w:line="240" w:lineRule="atLeast"/>
        <w:rPr>
          <w:bCs/>
          <w:color w:val="000000"/>
          <w:szCs w:val="24"/>
        </w:rPr>
      </w:pPr>
      <w:bookmarkStart w:id="913" w:name="_Toc512843451"/>
      <w:r>
        <w:rPr>
          <w:bCs/>
          <w:color w:val="000000"/>
          <w:szCs w:val="24"/>
        </w:rPr>
        <w:t>Service Sub-Type</w:t>
      </w:r>
      <w:bookmarkEnd w:id="913"/>
    </w:p>
    <w:p w14:paraId="7E978A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AB5C7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BA28F"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7F7D3"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1235DF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793D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002BC" w14:textId="77777777" w:rsidR="003566D3" w:rsidRDefault="003566D3" w:rsidP="005114DC">
            <w:pPr>
              <w:spacing w:line="240" w:lineRule="atLeast"/>
              <w:rPr>
                <w:color w:val="000000"/>
                <w:szCs w:val="24"/>
              </w:rPr>
            </w:pPr>
            <w:r>
              <w:rPr>
                <w:color w:val="000000"/>
                <w:szCs w:val="24"/>
              </w:rPr>
              <w:t xml:space="preserve"> Numeric</w:t>
            </w:r>
          </w:p>
        </w:tc>
      </w:tr>
      <w:tr w:rsidR="003566D3" w14:paraId="1FFA89D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5D9D0"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1CD37" w14:textId="77777777" w:rsidR="003566D3" w:rsidRDefault="003566D3" w:rsidP="005114DC">
            <w:pPr>
              <w:spacing w:line="240" w:lineRule="atLeast"/>
              <w:rPr>
                <w:color w:val="000000"/>
                <w:szCs w:val="24"/>
              </w:rPr>
            </w:pPr>
            <w:r>
              <w:rPr>
                <w:color w:val="000000"/>
                <w:szCs w:val="24"/>
              </w:rPr>
              <w:t xml:space="preserve"> NNNN</w:t>
            </w:r>
          </w:p>
        </w:tc>
      </w:tr>
      <w:tr w:rsidR="003566D3" w14:paraId="3992FCD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8745F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D3EE"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3F85F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ACA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11E"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232073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D0AC9"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38D4B" w14:textId="77777777" w:rsidR="003566D3" w:rsidRDefault="003566D3" w:rsidP="005114DC">
            <w:pPr>
              <w:spacing w:line="240" w:lineRule="atLeast"/>
              <w:rPr>
                <w:color w:val="000000"/>
                <w:szCs w:val="24"/>
              </w:rPr>
            </w:pPr>
          </w:p>
        </w:tc>
      </w:tr>
      <w:tr w:rsidR="003566D3" w14:paraId="4F6BFA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8B16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A6D33" w14:textId="77777777" w:rsidR="003566D3" w:rsidRDefault="003566D3" w:rsidP="005114DC">
            <w:pPr>
              <w:spacing w:line="240" w:lineRule="atLeast"/>
              <w:rPr>
                <w:color w:val="000000"/>
                <w:szCs w:val="24"/>
              </w:rPr>
            </w:pPr>
            <w:r>
              <w:rPr>
                <w:color w:val="000000"/>
                <w:szCs w:val="24"/>
              </w:rPr>
              <w:t>[To be supplied]</w:t>
            </w:r>
          </w:p>
        </w:tc>
      </w:tr>
    </w:tbl>
    <w:p w14:paraId="7C76949B" w14:textId="77777777" w:rsidR="003566D3" w:rsidRDefault="003566D3" w:rsidP="003566D3">
      <w:pPr>
        <w:pStyle w:val="Heading3"/>
        <w:spacing w:line="240" w:lineRule="atLeast"/>
        <w:rPr>
          <w:bCs/>
          <w:color w:val="000000"/>
          <w:szCs w:val="24"/>
        </w:rPr>
      </w:pPr>
      <w:bookmarkStart w:id="914" w:name="_Toc512843452"/>
      <w:r>
        <w:rPr>
          <w:bCs/>
          <w:color w:val="000000"/>
          <w:szCs w:val="24"/>
        </w:rPr>
        <w:t>Service Type</w:t>
      </w:r>
      <w:bookmarkEnd w:id="914"/>
    </w:p>
    <w:p w14:paraId="6C300BC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3B2DF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08260"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D64F73"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795605B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5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D5AED" w14:textId="77777777" w:rsidR="003566D3" w:rsidRDefault="003566D3" w:rsidP="005114DC">
            <w:pPr>
              <w:spacing w:line="240" w:lineRule="atLeast"/>
              <w:rPr>
                <w:color w:val="000000"/>
                <w:szCs w:val="24"/>
              </w:rPr>
            </w:pPr>
            <w:r>
              <w:rPr>
                <w:color w:val="000000"/>
                <w:szCs w:val="24"/>
              </w:rPr>
              <w:t xml:space="preserve"> Numeric</w:t>
            </w:r>
          </w:p>
        </w:tc>
      </w:tr>
      <w:tr w:rsidR="003566D3" w14:paraId="139A2F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74D7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2FF55" w14:textId="77777777" w:rsidR="003566D3" w:rsidRDefault="003566D3" w:rsidP="005114DC">
            <w:pPr>
              <w:spacing w:line="240" w:lineRule="atLeast"/>
              <w:rPr>
                <w:color w:val="000000"/>
                <w:szCs w:val="24"/>
              </w:rPr>
            </w:pPr>
            <w:r>
              <w:rPr>
                <w:color w:val="000000"/>
                <w:szCs w:val="24"/>
              </w:rPr>
              <w:t xml:space="preserve"> NN</w:t>
            </w:r>
          </w:p>
        </w:tc>
      </w:tr>
      <w:tr w:rsidR="003566D3" w14:paraId="276580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E2B1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87537"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E5A1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40B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2F913" w14:textId="77777777" w:rsidR="003566D3" w:rsidRDefault="003566D3" w:rsidP="005114DC">
            <w:pPr>
              <w:spacing w:line="240" w:lineRule="atLeast"/>
              <w:rPr>
                <w:color w:val="000000"/>
                <w:szCs w:val="24"/>
              </w:rPr>
            </w:pPr>
            <w:r>
              <w:rPr>
                <w:color w:val="000000"/>
                <w:szCs w:val="24"/>
              </w:rPr>
              <w:t xml:space="preserve"> Mandatory</w:t>
            </w:r>
          </w:p>
        </w:tc>
      </w:tr>
      <w:tr w:rsidR="003566D3" w14:paraId="096DC3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893B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7106C" w14:textId="77777777" w:rsidR="003566D3" w:rsidRDefault="00896D07" w:rsidP="00896D07">
            <w:pPr>
              <w:spacing w:line="240" w:lineRule="atLeast"/>
              <w:rPr>
                <w:color w:val="000000"/>
                <w:szCs w:val="24"/>
              </w:rPr>
            </w:pPr>
            <w:r>
              <w:rPr>
                <w:color w:val="000000"/>
                <w:szCs w:val="24"/>
              </w:rPr>
              <w:t>The Service Type is usually the same for all Activities (as decided at Prioritisation), but may change if the plan for the patient changes.</w:t>
            </w:r>
            <w:r w:rsidR="003566D3">
              <w:rPr>
                <w:color w:val="000000"/>
                <w:szCs w:val="24"/>
              </w:rPr>
              <w:t xml:space="preserve"> </w:t>
            </w:r>
          </w:p>
        </w:tc>
      </w:tr>
      <w:tr w:rsidR="003566D3" w14:paraId="050BA4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910B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2E1C2" w14:textId="77777777" w:rsidR="003566D3" w:rsidRDefault="003566D3" w:rsidP="005114DC">
            <w:pPr>
              <w:spacing w:line="240" w:lineRule="atLeast"/>
              <w:rPr>
                <w:color w:val="000000"/>
                <w:szCs w:val="24"/>
              </w:rPr>
            </w:pPr>
            <w:r>
              <w:rPr>
                <w:color w:val="000000"/>
                <w:szCs w:val="24"/>
              </w:rPr>
              <w:t>[To be supplied]</w:t>
            </w:r>
          </w:p>
        </w:tc>
      </w:tr>
    </w:tbl>
    <w:p w14:paraId="2AA50306" w14:textId="77777777" w:rsidR="003566D3" w:rsidRDefault="003566D3" w:rsidP="003566D3">
      <w:pPr>
        <w:spacing w:line="240" w:lineRule="atLeast"/>
        <w:rPr>
          <w:szCs w:val="24"/>
        </w:rPr>
      </w:pPr>
    </w:p>
    <w:p w14:paraId="1771C005" w14:textId="77777777" w:rsidR="005F54B2" w:rsidRDefault="005F54B2" w:rsidP="005F54B2">
      <w:pPr>
        <w:pStyle w:val="Heading2"/>
        <w:spacing w:line="240" w:lineRule="atLeast"/>
        <w:rPr>
          <w:bCs/>
          <w:color w:val="000000"/>
          <w:szCs w:val="24"/>
        </w:rPr>
      </w:pPr>
      <w:bookmarkStart w:id="915" w:name="_Toc512843453"/>
      <w:r>
        <w:rPr>
          <w:bCs/>
          <w:color w:val="000000"/>
          <w:szCs w:val="24"/>
        </w:rPr>
        <w:t>Activity: Prioritisation</w:t>
      </w:r>
      <w:bookmarkEnd w:id="915"/>
    </w:p>
    <w:p w14:paraId="01E03432" w14:textId="77777777" w:rsidR="005F54B2" w:rsidRDefault="005F54B2" w:rsidP="005F54B2">
      <w:pPr>
        <w:spacing w:line="240" w:lineRule="atLeast"/>
        <w:rPr>
          <w:color w:val="000000"/>
          <w:szCs w:val="24"/>
        </w:rPr>
      </w:pPr>
    </w:p>
    <w:p w14:paraId="3BFD2874" w14:textId="16C6931C" w:rsidR="005F54B2" w:rsidRDefault="00CE4432" w:rsidP="005F54B2">
      <w:pPr>
        <w:spacing w:line="240" w:lineRule="atLeast"/>
        <w:rPr>
          <w:color w:val="000000"/>
          <w:szCs w:val="24"/>
        </w:rPr>
      </w:pPr>
      <w:r>
        <w:rPr>
          <w:color w:val="000000"/>
          <w:szCs w:val="24"/>
        </w:rPr>
        <w:t xml:space="preserve">Prioritisation refers to the decision and data related to the decision </w:t>
      </w:r>
      <w:r w:rsidR="008A19AD">
        <w:rPr>
          <w:color w:val="000000"/>
          <w:szCs w:val="24"/>
        </w:rPr>
        <w:t>as to</w:t>
      </w:r>
      <w:r>
        <w:rPr>
          <w:color w:val="000000"/>
          <w:szCs w:val="24"/>
        </w:rPr>
        <w:t xml:space="preserve"> whether a patient will receive a service</w:t>
      </w:r>
      <w:r w:rsidR="008A19AD">
        <w:rPr>
          <w:color w:val="000000"/>
          <w:szCs w:val="24"/>
        </w:rPr>
        <w:t xml:space="preserve"> or not</w:t>
      </w:r>
      <w:r>
        <w:rPr>
          <w:color w:val="000000"/>
          <w:szCs w:val="24"/>
        </w:rPr>
        <w:t xml:space="preserve">. </w:t>
      </w:r>
    </w:p>
    <w:p w14:paraId="7A05AD7F" w14:textId="77777777" w:rsidR="005F54B2" w:rsidRDefault="005F54B2" w:rsidP="005F54B2">
      <w:pPr>
        <w:spacing w:line="240" w:lineRule="atLeast"/>
        <w:rPr>
          <w:color w:val="000000"/>
          <w:szCs w:val="24"/>
        </w:rPr>
      </w:pPr>
      <w:r>
        <w:rPr>
          <w:color w:val="000000"/>
          <w:szCs w:val="24"/>
        </w:rPr>
        <w:t>The Phase 1 equivalent was “Triage”.</w:t>
      </w:r>
    </w:p>
    <w:p w14:paraId="46DDECA7" w14:textId="77777777" w:rsidR="00CA1E7A" w:rsidRDefault="00CA1E7A" w:rsidP="005F54B2">
      <w:pPr>
        <w:spacing w:line="240" w:lineRule="atLeast"/>
        <w:rPr>
          <w:color w:val="000000"/>
          <w:szCs w:val="24"/>
        </w:rPr>
      </w:pPr>
    </w:p>
    <w:p w14:paraId="4ACCA4E6" w14:textId="77777777"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27DEEA6A" w14:textId="77777777"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2DD3BCB3" w14:textId="77777777" w:rsidR="00C80314" w:rsidRDefault="00C80314" w:rsidP="005F54B2">
      <w:pPr>
        <w:spacing w:line="240" w:lineRule="atLeast"/>
        <w:rPr>
          <w:color w:val="000000"/>
          <w:szCs w:val="24"/>
        </w:rPr>
      </w:pPr>
    </w:p>
    <w:p w14:paraId="2EFAF0DA" w14:textId="77777777" w:rsidR="005F54B2" w:rsidRDefault="005F54B2" w:rsidP="005F54B2">
      <w:pPr>
        <w:spacing w:line="240" w:lineRule="atLeast"/>
        <w:rPr>
          <w:color w:val="000000"/>
          <w:szCs w:val="24"/>
        </w:rPr>
      </w:pPr>
      <w:r>
        <w:rPr>
          <w:b/>
          <w:color w:val="000000"/>
          <w:szCs w:val="24"/>
        </w:rPr>
        <w:t>Validation</w:t>
      </w:r>
    </w:p>
    <w:p w14:paraId="6BF69C28"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prioritisation?</w:t>
      </w:r>
      <w:r>
        <w:rPr>
          <w:color w:val="000000"/>
          <w:szCs w:val="24"/>
        </w:rPr>
        <w:t xml:space="preserve"> </w:t>
      </w:r>
      <w:proofErr w:type="gramStart"/>
      <w:r>
        <w:rPr>
          <w:color w:val="000000"/>
          <w:szCs w:val="24"/>
        </w:rPr>
        <w:t>in</w:t>
      </w:r>
      <w:proofErr w:type="gramEnd"/>
      <w:r>
        <w:rPr>
          <w:color w:val="000000"/>
          <w:szCs w:val="24"/>
        </w:rPr>
        <w:t xml:space="preserve"> the Business Rules Catalogue.</w:t>
      </w:r>
    </w:p>
    <w:p w14:paraId="6ED196E0" w14:textId="77777777" w:rsidR="005F54B2" w:rsidRDefault="005F54B2" w:rsidP="005F54B2">
      <w:pPr>
        <w:spacing w:line="240" w:lineRule="atLeast"/>
        <w:rPr>
          <w:color w:val="000000"/>
          <w:szCs w:val="24"/>
        </w:rPr>
      </w:pPr>
    </w:p>
    <w:p w14:paraId="79960263" w14:textId="77777777" w:rsidR="005F54B2" w:rsidRDefault="005F54B2" w:rsidP="005F54B2">
      <w:pPr>
        <w:spacing w:line="240" w:lineRule="atLeast"/>
        <w:rPr>
          <w:color w:val="000000"/>
          <w:szCs w:val="24"/>
        </w:rPr>
      </w:pPr>
      <w:r>
        <w:rPr>
          <w:b/>
          <w:color w:val="000000"/>
          <w:szCs w:val="24"/>
        </w:rPr>
        <w:t>MOH Internal ODS Table Name</w:t>
      </w:r>
    </w:p>
    <w:p w14:paraId="0AE68947" w14:textId="77777777" w:rsidR="005F54B2" w:rsidRDefault="005F54B2" w:rsidP="005F54B2">
      <w:pPr>
        <w:spacing w:line="240" w:lineRule="atLeast"/>
        <w:rPr>
          <w:color w:val="000000"/>
          <w:szCs w:val="24"/>
        </w:rPr>
      </w:pPr>
      <w:r>
        <w:rPr>
          <w:color w:val="000000"/>
          <w:szCs w:val="24"/>
        </w:rPr>
        <w:t>ACT_PRIO_DETAIL</w:t>
      </w:r>
    </w:p>
    <w:p w14:paraId="492D1F44" w14:textId="77777777" w:rsidR="005F54B2" w:rsidRDefault="005F54B2" w:rsidP="005F54B2">
      <w:pPr>
        <w:pStyle w:val="Heading3"/>
        <w:spacing w:line="240" w:lineRule="atLeast"/>
        <w:rPr>
          <w:bCs/>
          <w:color w:val="000000"/>
          <w:szCs w:val="24"/>
        </w:rPr>
      </w:pPr>
      <w:bookmarkStart w:id="916" w:name="_Toc444517733"/>
      <w:bookmarkStart w:id="917" w:name="_Toc444521266"/>
      <w:bookmarkStart w:id="918" w:name="BKM_064BA174_61A0_456D_89D9_6DD693FFFB1C"/>
      <w:bookmarkStart w:id="919" w:name="_Toc512843454"/>
      <w:bookmarkEnd w:id="916"/>
      <w:bookmarkEnd w:id="917"/>
      <w:bookmarkEnd w:id="918"/>
      <w:r>
        <w:rPr>
          <w:bCs/>
          <w:color w:val="000000"/>
          <w:szCs w:val="24"/>
        </w:rPr>
        <w:t>Clinical Exclusion Code</w:t>
      </w:r>
      <w:bookmarkEnd w:id="919"/>
      <w:r>
        <w:rPr>
          <w:bCs/>
          <w:color w:val="000000"/>
          <w:szCs w:val="24"/>
        </w:rPr>
        <w:t xml:space="preserve"> </w:t>
      </w:r>
    </w:p>
    <w:p w14:paraId="63154F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C9CC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A3BAD"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03910" w14:textId="5B0668F9" w:rsidR="005F54B2" w:rsidRDefault="005F54B2" w:rsidP="00496562">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w:t>
            </w:r>
            <w:r w:rsidR="00496562">
              <w:rPr>
                <w:color w:val="000000"/>
                <w:szCs w:val="24"/>
              </w:rPr>
              <w:t>.</w:t>
            </w:r>
          </w:p>
        </w:tc>
      </w:tr>
      <w:tr w:rsidR="005F54B2" w14:paraId="304FCE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241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9E129" w14:textId="77777777" w:rsidR="005F54B2" w:rsidRDefault="005F54B2" w:rsidP="006A5A57">
            <w:pPr>
              <w:spacing w:line="240" w:lineRule="atLeast"/>
              <w:rPr>
                <w:color w:val="000000"/>
                <w:szCs w:val="24"/>
              </w:rPr>
            </w:pPr>
            <w:r>
              <w:rPr>
                <w:color w:val="000000"/>
                <w:szCs w:val="24"/>
              </w:rPr>
              <w:t xml:space="preserve"> Alphabetic</w:t>
            </w:r>
          </w:p>
        </w:tc>
      </w:tr>
      <w:tr w:rsidR="005F54B2" w14:paraId="6DF74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4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D0D63" w14:textId="77777777" w:rsidR="005F54B2" w:rsidRDefault="005F54B2" w:rsidP="006A5A57">
            <w:pPr>
              <w:spacing w:line="240" w:lineRule="atLeast"/>
              <w:rPr>
                <w:color w:val="000000"/>
                <w:szCs w:val="24"/>
              </w:rPr>
            </w:pPr>
            <w:r>
              <w:rPr>
                <w:color w:val="000000"/>
                <w:szCs w:val="24"/>
              </w:rPr>
              <w:t xml:space="preserve"> A</w:t>
            </w:r>
          </w:p>
        </w:tc>
      </w:tr>
      <w:tr w:rsidR="005F54B2" w14:paraId="33DFF3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D78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53932"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42E26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B7D2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C72F1" w14:textId="77777777" w:rsidR="005F54B2" w:rsidRDefault="005F54B2" w:rsidP="006A5A57">
            <w:pPr>
              <w:spacing w:line="240" w:lineRule="atLeast"/>
              <w:rPr>
                <w:color w:val="000000"/>
                <w:szCs w:val="24"/>
              </w:rPr>
            </w:pPr>
            <w:r>
              <w:rPr>
                <w:color w:val="000000"/>
                <w:szCs w:val="24"/>
              </w:rPr>
              <w:t xml:space="preserve"> Mandatory</w:t>
            </w:r>
          </w:p>
        </w:tc>
      </w:tr>
      <w:tr w:rsidR="005F54B2" w14:paraId="4F40E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B72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9BD6" w14:textId="77777777" w:rsidR="005F54B2" w:rsidRDefault="005F54B2" w:rsidP="006A5A57">
            <w:pPr>
              <w:spacing w:line="240" w:lineRule="atLeast"/>
              <w:rPr>
                <w:color w:val="000000"/>
                <w:szCs w:val="24"/>
              </w:rPr>
            </w:pPr>
            <w:r>
              <w:rPr>
                <w:color w:val="000000"/>
                <w:szCs w:val="24"/>
              </w:rPr>
              <w:t xml:space="preserve"> </w:t>
            </w:r>
          </w:p>
          <w:p w14:paraId="622628AC" w14:textId="77777777"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6CF336B5" w14:textId="77777777" w:rsidR="005F54B2" w:rsidRDefault="005F54B2" w:rsidP="004D7BCB">
            <w:pPr>
              <w:spacing w:line="240" w:lineRule="atLeast"/>
              <w:rPr>
                <w:color w:val="000000"/>
                <w:szCs w:val="24"/>
              </w:rPr>
            </w:pPr>
            <w:r>
              <w:rPr>
                <w:color w:val="000000"/>
                <w:szCs w:val="24"/>
              </w:rPr>
              <w:t xml:space="preserve">Referral Service Sequences assigned a Clinical Exclusion Code of ‘Normal’ will be included in performance reporting. </w:t>
            </w:r>
          </w:p>
          <w:p w14:paraId="4986B0FE" w14:textId="77777777" w:rsidR="008B5BF8" w:rsidRDefault="008B5BF8" w:rsidP="008D5C9D">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sidR="008D5C9D">
              <w:rPr>
                <w:rFonts w:ascii="Arial Mäori" w:hAnsi="Arial Mäori" w:cs="Arial Mäori"/>
                <w:color w:val="000000"/>
                <w:szCs w:val="20"/>
                <w:lang w:eastAsia="en-NZ"/>
              </w:rPr>
              <w:t>‘P</w:t>
            </w:r>
            <w:r w:rsidR="008D5C9D">
              <w:rPr>
                <w:rFonts w:cs="Arial"/>
                <w:color w:val="000000"/>
                <w:szCs w:val="20"/>
                <w:lang w:eastAsia="en-NZ"/>
              </w:rPr>
              <w:t>lanned’</w:t>
            </w:r>
            <w:r>
              <w:rPr>
                <w:rFonts w:cs="Arial"/>
                <w:color w:val="000000"/>
                <w:szCs w:val="20"/>
                <w:lang w:eastAsia="en-NZ"/>
              </w:rPr>
              <w:t xml:space="preserve">, </w:t>
            </w:r>
            <w:r w:rsidR="008D5C9D">
              <w:rPr>
                <w:rFonts w:cs="Arial"/>
                <w:color w:val="000000"/>
                <w:szCs w:val="20"/>
                <w:lang w:eastAsia="en-NZ"/>
              </w:rPr>
              <w:t>‘Surveillance’</w:t>
            </w:r>
            <w:r>
              <w:rPr>
                <w:rFonts w:cs="Arial"/>
                <w:color w:val="000000"/>
                <w:szCs w:val="20"/>
                <w:lang w:eastAsia="en-NZ"/>
              </w:rPr>
              <w:t xml:space="preserve"> or </w:t>
            </w:r>
            <w:r w:rsidR="008D5C9D">
              <w:rPr>
                <w:rFonts w:cs="Arial"/>
                <w:color w:val="000000"/>
                <w:szCs w:val="20"/>
                <w:lang w:eastAsia="en-NZ"/>
              </w:rPr>
              <w:t>‘</w:t>
            </w:r>
            <w:r>
              <w:rPr>
                <w:rFonts w:cs="Arial"/>
                <w:color w:val="000000"/>
                <w:szCs w:val="20"/>
                <w:lang w:eastAsia="en-NZ"/>
              </w:rPr>
              <w:t>Staged</w:t>
            </w:r>
            <w:r w:rsidR="008D5C9D">
              <w:rPr>
                <w:rFonts w:cs="Arial"/>
                <w:color w:val="000000"/>
                <w:szCs w:val="20"/>
                <w:lang w:eastAsia="en-NZ"/>
              </w:rPr>
              <w:t>’</w:t>
            </w:r>
            <w:r>
              <w:rPr>
                <w:rFonts w:ascii="Arial Mäori" w:hAnsi="Arial Mäori" w:cs="Arial Mäori"/>
                <w:color w:val="000000"/>
                <w:szCs w:val="20"/>
                <w:lang w:eastAsia="en-NZ"/>
              </w:rPr>
              <w:t xml:space="preserve"> is provided. </w:t>
            </w:r>
          </w:p>
        </w:tc>
      </w:tr>
      <w:tr w:rsidR="005F54B2" w14:paraId="1ACA0C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8C3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FFA17"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544634BE" w14:textId="77777777" w:rsidR="005F54B2" w:rsidRDefault="005F54B2" w:rsidP="005F54B2">
      <w:pPr>
        <w:pStyle w:val="Heading3"/>
        <w:spacing w:line="240" w:lineRule="atLeast"/>
        <w:rPr>
          <w:bCs/>
          <w:color w:val="000000"/>
          <w:szCs w:val="24"/>
        </w:rPr>
      </w:pPr>
      <w:bookmarkStart w:id="920" w:name="BKM_B19596D1_8A5D_435D_A03F_38CDA4B12947"/>
      <w:bookmarkStart w:id="921" w:name="_Toc512843455"/>
      <w:bookmarkEnd w:id="920"/>
      <w:r>
        <w:rPr>
          <w:bCs/>
          <w:color w:val="000000"/>
          <w:szCs w:val="24"/>
        </w:rPr>
        <w:t>Date Prioritised</w:t>
      </w:r>
      <w:bookmarkEnd w:id="921"/>
    </w:p>
    <w:p w14:paraId="246250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2A2A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E02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40254"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F4968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336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3A4E2" w14:textId="77777777" w:rsidR="005F54B2" w:rsidRDefault="005F54B2" w:rsidP="006A5A57">
            <w:pPr>
              <w:spacing w:line="240" w:lineRule="atLeast"/>
              <w:rPr>
                <w:color w:val="000000"/>
                <w:szCs w:val="24"/>
              </w:rPr>
            </w:pPr>
            <w:r>
              <w:rPr>
                <w:color w:val="000000"/>
                <w:szCs w:val="24"/>
              </w:rPr>
              <w:t xml:space="preserve"> Datetime</w:t>
            </w:r>
          </w:p>
        </w:tc>
      </w:tr>
      <w:tr w:rsidR="005F54B2" w14:paraId="74F51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EDD7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0AE0"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9733D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66F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2C6D9" w14:textId="77777777" w:rsidR="005F54B2" w:rsidRDefault="005F54B2" w:rsidP="006A5A57">
            <w:pPr>
              <w:spacing w:line="240" w:lineRule="atLeast"/>
              <w:rPr>
                <w:color w:val="000000"/>
                <w:szCs w:val="24"/>
              </w:rPr>
            </w:pPr>
            <w:r>
              <w:rPr>
                <w:color w:val="000000"/>
                <w:szCs w:val="24"/>
              </w:rPr>
              <w:t xml:space="preserve"> </w:t>
            </w:r>
          </w:p>
        </w:tc>
      </w:tr>
      <w:tr w:rsidR="005F54B2" w14:paraId="2D16F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B4F0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B2A9" w14:textId="77777777" w:rsidR="005F54B2" w:rsidRDefault="005F54B2" w:rsidP="006A5A57">
            <w:pPr>
              <w:spacing w:line="240" w:lineRule="atLeast"/>
              <w:rPr>
                <w:color w:val="000000"/>
                <w:szCs w:val="24"/>
              </w:rPr>
            </w:pPr>
            <w:r>
              <w:rPr>
                <w:color w:val="000000"/>
                <w:szCs w:val="24"/>
              </w:rPr>
              <w:t xml:space="preserve"> Mandatory</w:t>
            </w:r>
          </w:p>
        </w:tc>
      </w:tr>
      <w:tr w:rsidR="005F54B2" w14:paraId="1A520B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01E5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39E3B3"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2AE124EB" w14:textId="77777777"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4F1CB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066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EC1C7" w14:textId="77777777" w:rsidR="005F54B2" w:rsidRDefault="005F54B2" w:rsidP="006A5A57">
            <w:pPr>
              <w:spacing w:line="240" w:lineRule="atLeast"/>
              <w:rPr>
                <w:color w:val="000000"/>
                <w:szCs w:val="24"/>
              </w:rPr>
            </w:pPr>
            <w:r>
              <w:rPr>
                <w:color w:val="000000"/>
                <w:szCs w:val="24"/>
              </w:rPr>
              <w:t xml:space="preserve"> PRIO_DETAIL_DT_PRIO</w:t>
            </w:r>
          </w:p>
        </w:tc>
      </w:tr>
    </w:tbl>
    <w:p w14:paraId="1A9CDA39" w14:textId="77777777" w:rsidR="005F54B2" w:rsidRDefault="005F54B2" w:rsidP="005F54B2">
      <w:pPr>
        <w:pStyle w:val="Heading3"/>
        <w:spacing w:line="240" w:lineRule="atLeast"/>
        <w:rPr>
          <w:bCs/>
          <w:color w:val="000000"/>
          <w:szCs w:val="24"/>
        </w:rPr>
      </w:pPr>
      <w:bookmarkStart w:id="922" w:name="BKM_0EE31043_7FED_4DC9_B048_2D94B1101306"/>
      <w:bookmarkStart w:id="923" w:name="_Toc512843456"/>
      <w:bookmarkEnd w:id="922"/>
      <w:r>
        <w:rPr>
          <w:bCs/>
          <w:color w:val="000000"/>
          <w:szCs w:val="24"/>
        </w:rPr>
        <w:t>Defined Suspicion of Cancer (SCAN)</w:t>
      </w:r>
      <w:bookmarkEnd w:id="923"/>
    </w:p>
    <w:p w14:paraId="0E6C6B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67D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515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3437"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DC47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878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0F8C5" w14:textId="77777777" w:rsidR="005F54B2" w:rsidRDefault="005F54B2" w:rsidP="006A5A57">
            <w:pPr>
              <w:spacing w:line="240" w:lineRule="atLeast"/>
              <w:rPr>
                <w:color w:val="000000"/>
                <w:szCs w:val="24"/>
              </w:rPr>
            </w:pPr>
            <w:r>
              <w:rPr>
                <w:color w:val="000000"/>
                <w:szCs w:val="24"/>
              </w:rPr>
              <w:t xml:space="preserve"> Numeric</w:t>
            </w:r>
          </w:p>
        </w:tc>
      </w:tr>
      <w:tr w:rsidR="005F54B2" w14:paraId="7CA4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6ACA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532A2" w14:textId="77777777" w:rsidR="005F54B2" w:rsidRDefault="005F54B2" w:rsidP="006A5A57">
            <w:pPr>
              <w:spacing w:line="240" w:lineRule="atLeast"/>
              <w:rPr>
                <w:color w:val="000000"/>
                <w:szCs w:val="24"/>
              </w:rPr>
            </w:pPr>
            <w:r>
              <w:rPr>
                <w:color w:val="000000"/>
                <w:szCs w:val="24"/>
              </w:rPr>
              <w:t xml:space="preserve"> NN</w:t>
            </w:r>
          </w:p>
        </w:tc>
      </w:tr>
      <w:tr w:rsidR="005F54B2" w14:paraId="4A7EE3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DF3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AC351"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6C13B11F" w14:textId="77777777" w:rsidR="005F54B2" w:rsidRDefault="00186CFE" w:rsidP="006A5A57">
            <w:pPr>
              <w:spacing w:line="240" w:lineRule="atLeast"/>
              <w:rPr>
                <w:color w:val="000000"/>
                <w:szCs w:val="24"/>
              </w:rPr>
            </w:pPr>
            <w:r w:rsidRPr="00550B32">
              <w:rPr>
                <w:color w:val="000000"/>
                <w:szCs w:val="24"/>
              </w:rPr>
              <w:lastRenderedPageBreak/>
              <w:t>The code "99 - Not stated" is not permitted in the Prioritisation data segment.</w:t>
            </w:r>
          </w:p>
        </w:tc>
      </w:tr>
      <w:tr w:rsidR="005F54B2" w14:paraId="7B3262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828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50A22" w14:textId="77777777" w:rsidR="005F54B2" w:rsidRDefault="005F54B2" w:rsidP="006A5A57">
            <w:pPr>
              <w:spacing w:line="240" w:lineRule="atLeast"/>
              <w:rPr>
                <w:color w:val="000000"/>
                <w:szCs w:val="24"/>
              </w:rPr>
            </w:pPr>
            <w:r>
              <w:rPr>
                <w:color w:val="000000"/>
                <w:szCs w:val="24"/>
              </w:rPr>
              <w:t xml:space="preserve"> Mandatory</w:t>
            </w:r>
          </w:p>
        </w:tc>
      </w:tr>
      <w:tr w:rsidR="005F54B2" w14:paraId="12575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D0E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5F07A" w14:textId="36FB3489" w:rsidR="005F54B2"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tc>
      </w:tr>
      <w:tr w:rsidR="005F54B2" w14:paraId="58ECA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98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8F49A" w14:textId="77777777" w:rsidR="005F54B2" w:rsidRDefault="005F54B2" w:rsidP="006A5A57">
            <w:pPr>
              <w:spacing w:line="240" w:lineRule="atLeast"/>
              <w:rPr>
                <w:color w:val="000000"/>
                <w:szCs w:val="24"/>
              </w:rPr>
            </w:pPr>
            <w:r>
              <w:rPr>
                <w:color w:val="000000"/>
                <w:szCs w:val="24"/>
              </w:rPr>
              <w:t xml:space="preserve"> PRIO_DETAIL_SCAN</w:t>
            </w:r>
          </w:p>
        </w:tc>
      </w:tr>
    </w:tbl>
    <w:p w14:paraId="0922A101" w14:textId="77777777" w:rsidR="005F54B2" w:rsidRDefault="005F54B2" w:rsidP="005F54B2">
      <w:pPr>
        <w:pStyle w:val="Heading3"/>
        <w:spacing w:line="240" w:lineRule="atLeast"/>
        <w:rPr>
          <w:bCs/>
          <w:color w:val="000000"/>
          <w:szCs w:val="24"/>
        </w:rPr>
      </w:pPr>
      <w:bookmarkStart w:id="924" w:name="BKM_58B89893_3352_440C_AF3C_AAB53D5FD235"/>
      <w:bookmarkStart w:id="925" w:name="_Toc512843457"/>
      <w:bookmarkEnd w:id="924"/>
      <w:r>
        <w:rPr>
          <w:bCs/>
          <w:color w:val="000000"/>
          <w:szCs w:val="24"/>
        </w:rPr>
        <w:t>Encounter Type</w:t>
      </w:r>
      <w:bookmarkEnd w:id="925"/>
    </w:p>
    <w:p w14:paraId="108766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9627E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CD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36E7D"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4AC09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D7D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64C0F" w14:textId="77777777" w:rsidR="005F54B2" w:rsidRDefault="005F54B2" w:rsidP="006A5A57">
            <w:pPr>
              <w:spacing w:line="240" w:lineRule="atLeast"/>
              <w:rPr>
                <w:color w:val="000000"/>
                <w:szCs w:val="24"/>
              </w:rPr>
            </w:pPr>
            <w:r>
              <w:rPr>
                <w:color w:val="000000"/>
                <w:szCs w:val="24"/>
              </w:rPr>
              <w:t xml:space="preserve"> Numeric</w:t>
            </w:r>
          </w:p>
        </w:tc>
      </w:tr>
      <w:tr w:rsidR="005F54B2" w14:paraId="468B88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4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D7029A" w14:textId="77777777" w:rsidR="005F54B2" w:rsidRDefault="005F54B2" w:rsidP="006A5A57">
            <w:pPr>
              <w:spacing w:line="240" w:lineRule="atLeast"/>
              <w:rPr>
                <w:color w:val="000000"/>
                <w:szCs w:val="24"/>
              </w:rPr>
            </w:pPr>
            <w:r>
              <w:rPr>
                <w:color w:val="000000"/>
                <w:szCs w:val="24"/>
              </w:rPr>
              <w:t xml:space="preserve"> N</w:t>
            </w:r>
          </w:p>
        </w:tc>
      </w:tr>
      <w:tr w:rsidR="005F54B2" w14:paraId="18DB55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392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3F20D5"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7E4E49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A02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00575" w14:textId="77777777" w:rsidR="005F54B2" w:rsidRDefault="005F54B2" w:rsidP="006A5A57">
            <w:pPr>
              <w:spacing w:line="240" w:lineRule="atLeast"/>
              <w:rPr>
                <w:color w:val="000000"/>
                <w:szCs w:val="24"/>
              </w:rPr>
            </w:pPr>
            <w:r>
              <w:rPr>
                <w:color w:val="000000"/>
                <w:szCs w:val="24"/>
              </w:rPr>
              <w:t xml:space="preserve"> Mandatory</w:t>
            </w:r>
          </w:p>
        </w:tc>
      </w:tr>
      <w:tr w:rsidR="005F54B2" w14:paraId="381629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5C1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55621" w14:textId="77777777"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727925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845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4D842"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2C9FC0CB" w14:textId="77777777" w:rsidR="005F54B2" w:rsidRDefault="005F54B2" w:rsidP="005F54B2">
      <w:pPr>
        <w:pStyle w:val="Heading3"/>
        <w:spacing w:line="240" w:lineRule="atLeast"/>
        <w:rPr>
          <w:bCs/>
          <w:color w:val="000000"/>
          <w:szCs w:val="24"/>
        </w:rPr>
      </w:pPr>
      <w:bookmarkStart w:id="926" w:name="BKM_BEAB3C0D_66C1_4C19_925A_3B6D4D2EF7F3"/>
      <w:bookmarkStart w:id="927" w:name="_Toc512843458"/>
      <w:bookmarkEnd w:id="926"/>
      <w:r>
        <w:rPr>
          <w:bCs/>
          <w:color w:val="000000"/>
          <w:szCs w:val="24"/>
        </w:rPr>
        <w:t>Facility ID</w:t>
      </w:r>
      <w:bookmarkEnd w:id="927"/>
    </w:p>
    <w:p w14:paraId="07B3EE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114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D4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8EEE2"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773B4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C77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3D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454E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094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DF538" w14:textId="77777777" w:rsidR="005F54B2" w:rsidRDefault="005F54B2" w:rsidP="006A5A57">
            <w:pPr>
              <w:spacing w:line="240" w:lineRule="atLeast"/>
              <w:rPr>
                <w:color w:val="000000"/>
                <w:szCs w:val="24"/>
              </w:rPr>
            </w:pPr>
            <w:r>
              <w:rPr>
                <w:color w:val="000000"/>
                <w:szCs w:val="24"/>
              </w:rPr>
              <w:t xml:space="preserve"> AXXNNN-C</w:t>
            </w:r>
          </w:p>
        </w:tc>
      </w:tr>
      <w:tr w:rsidR="005F54B2" w14:paraId="3524C8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D45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FD39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1CB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394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70586" w14:textId="77777777" w:rsidR="005F54B2" w:rsidRDefault="005F54B2" w:rsidP="006A5A57">
            <w:pPr>
              <w:spacing w:line="240" w:lineRule="atLeast"/>
              <w:rPr>
                <w:color w:val="000000"/>
                <w:szCs w:val="24"/>
              </w:rPr>
            </w:pPr>
            <w:r>
              <w:rPr>
                <w:color w:val="000000"/>
                <w:szCs w:val="24"/>
              </w:rPr>
              <w:t xml:space="preserve"> Mandatory</w:t>
            </w:r>
          </w:p>
        </w:tc>
      </w:tr>
      <w:tr w:rsidR="005F54B2" w14:paraId="35023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861F0"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31A9262E" w14:textId="77777777" w:rsidR="005F54B2" w:rsidRDefault="005F54B2" w:rsidP="005F54B2">
      <w:pPr>
        <w:pStyle w:val="Heading3"/>
        <w:spacing w:line="240" w:lineRule="atLeast"/>
        <w:rPr>
          <w:bCs/>
          <w:color w:val="000000"/>
          <w:szCs w:val="24"/>
        </w:rPr>
      </w:pPr>
      <w:bookmarkStart w:id="928" w:name="BKM_6A969EDF_8D7E_42B0_AC4D_00194F07AD56"/>
      <w:bookmarkStart w:id="929" w:name="_Toc512843459"/>
      <w:bookmarkEnd w:id="928"/>
      <w:r>
        <w:rPr>
          <w:bCs/>
          <w:color w:val="000000"/>
          <w:szCs w:val="24"/>
        </w:rPr>
        <w:t xml:space="preserve">Faster Cancer 2 Weeks Urgency Indicator </w:t>
      </w:r>
      <w:r w:rsidR="00162F62">
        <w:rPr>
          <w:bCs/>
          <w:color w:val="000000"/>
          <w:szCs w:val="24"/>
        </w:rPr>
        <w:t>[CM]</w:t>
      </w:r>
      <w:bookmarkEnd w:id="929"/>
    </w:p>
    <w:p w14:paraId="412A71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A38C8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59E1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F067D"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FD859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AB7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03AB1" w14:textId="77777777" w:rsidR="005F54B2" w:rsidRDefault="005F54B2" w:rsidP="006A5A57">
            <w:pPr>
              <w:spacing w:line="240" w:lineRule="atLeast"/>
              <w:rPr>
                <w:color w:val="000000"/>
                <w:szCs w:val="24"/>
              </w:rPr>
            </w:pPr>
            <w:r>
              <w:rPr>
                <w:color w:val="000000"/>
                <w:szCs w:val="24"/>
              </w:rPr>
              <w:t xml:space="preserve"> Integer</w:t>
            </w:r>
          </w:p>
        </w:tc>
      </w:tr>
      <w:tr w:rsidR="005F54B2" w14:paraId="7BC803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3AB0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F57CF9" w14:textId="77777777" w:rsidR="005F54B2" w:rsidRDefault="005F54B2" w:rsidP="006A5A57">
            <w:pPr>
              <w:spacing w:line="240" w:lineRule="atLeast"/>
              <w:rPr>
                <w:color w:val="000000"/>
                <w:szCs w:val="24"/>
              </w:rPr>
            </w:pPr>
            <w:r>
              <w:rPr>
                <w:color w:val="000000"/>
                <w:szCs w:val="24"/>
              </w:rPr>
              <w:t xml:space="preserve"> N</w:t>
            </w:r>
          </w:p>
        </w:tc>
      </w:tr>
      <w:tr w:rsidR="005F54B2" w14:paraId="5089B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94A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4EA34" w14:textId="77777777" w:rsidR="005F54B2" w:rsidRDefault="003C3F3E" w:rsidP="006A5A57">
            <w:pPr>
              <w:spacing w:line="240" w:lineRule="atLeast"/>
              <w:rPr>
                <w:color w:val="000000"/>
                <w:szCs w:val="24"/>
              </w:rPr>
            </w:pPr>
            <w:r>
              <w:rPr>
                <w:color w:val="000000"/>
                <w:szCs w:val="24"/>
              </w:rPr>
              <w:t>Code Set Name: FCT2WK</w:t>
            </w:r>
          </w:p>
        </w:tc>
      </w:tr>
      <w:tr w:rsidR="005F54B2" w14:paraId="380DAC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171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7588" w14:textId="77777777"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290DC517" w14:textId="77777777"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104EBF4D" w14:textId="77777777"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33282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D18C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B9CAC" w14:textId="77777777"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4646565D"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136C0C7F" w14:textId="77777777" w:rsidR="00432169" w:rsidRPr="00FE2369" w:rsidRDefault="00FE2369" w:rsidP="008D5C9D">
            <w:pPr>
              <w:spacing w:line="240" w:lineRule="atLeast"/>
              <w:rPr>
                <w:rFonts w:cs="Arial"/>
                <w:color w:val="000000"/>
                <w:szCs w:val="20"/>
                <w:lang w:eastAsia="en-NZ"/>
              </w:rPr>
            </w:pPr>
            <w:r>
              <w:rPr>
                <w:rFonts w:cs="Arial"/>
                <w:color w:val="000000"/>
                <w:szCs w:val="20"/>
                <w:lang w:eastAsia="en-NZ"/>
              </w:rPr>
              <w:t xml:space="preserve">The Faster Cancer 2 Weeks Urgency Indicator may not have been collected in Phase 2 where the Defined Suspicion of Cancer was </w:t>
            </w:r>
            <w:r w:rsidR="008D5C9D">
              <w:rPr>
                <w:rFonts w:cs="Arial"/>
                <w:color w:val="000000"/>
                <w:szCs w:val="20"/>
                <w:lang w:eastAsia="en-NZ"/>
              </w:rPr>
              <w:t>‘</w:t>
            </w:r>
            <w:r>
              <w:rPr>
                <w:rFonts w:cs="Arial"/>
                <w:color w:val="000000"/>
                <w:szCs w:val="20"/>
                <w:lang w:eastAsia="en-NZ"/>
              </w:rPr>
              <w:t>10 - The patient has a confirmed diagnosis of cancer</w:t>
            </w:r>
            <w:r w:rsidR="008D5C9D">
              <w:rPr>
                <w:rFonts w:cs="Arial"/>
                <w:color w:val="000000"/>
                <w:szCs w:val="20"/>
                <w:lang w:eastAsia="en-NZ"/>
              </w:rPr>
              <w:t>’</w:t>
            </w:r>
            <w:r>
              <w:rPr>
                <w:rFonts w:cs="Arial"/>
                <w:color w:val="000000"/>
                <w:szCs w:val="20"/>
                <w:lang w:eastAsia="en-NZ"/>
              </w:rPr>
              <w:t xml:space="preserve">. Provide </w:t>
            </w:r>
            <w:r w:rsidR="008D5C9D">
              <w:rPr>
                <w:rFonts w:cs="Arial"/>
                <w:color w:val="000000"/>
                <w:szCs w:val="20"/>
                <w:lang w:eastAsia="en-NZ"/>
              </w:rPr>
              <w:t>‘</w:t>
            </w:r>
            <w:r>
              <w:rPr>
                <w:rFonts w:cs="Arial"/>
                <w:color w:val="000000"/>
                <w:szCs w:val="20"/>
                <w:lang w:eastAsia="en-NZ"/>
              </w:rPr>
              <w:t>0 – No</w:t>
            </w:r>
            <w:r w:rsidR="008D5C9D">
              <w:rPr>
                <w:rFonts w:cs="Arial"/>
                <w:color w:val="000000"/>
                <w:szCs w:val="20"/>
                <w:lang w:eastAsia="en-NZ"/>
              </w:rPr>
              <w:t>’</w:t>
            </w:r>
            <w:r>
              <w:rPr>
                <w:rFonts w:cs="Arial"/>
                <w:color w:val="000000"/>
                <w:szCs w:val="20"/>
                <w:lang w:eastAsia="en-NZ"/>
              </w:rPr>
              <w:t xml:space="preserve"> if this is the case when submitting changes to Phase 2 data. </w:t>
            </w:r>
          </w:p>
        </w:tc>
      </w:tr>
      <w:tr w:rsidR="005F54B2" w14:paraId="656E97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88C6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BEE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47221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F810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690EA"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01A0E8EA" w14:textId="77777777" w:rsidR="005F54B2" w:rsidRDefault="005F54B2" w:rsidP="005F54B2">
      <w:pPr>
        <w:pStyle w:val="Heading3"/>
        <w:spacing w:line="240" w:lineRule="atLeast"/>
        <w:rPr>
          <w:bCs/>
          <w:color w:val="000000"/>
          <w:szCs w:val="24"/>
        </w:rPr>
      </w:pPr>
      <w:bookmarkStart w:id="930" w:name="BKM_E1EF3610_969C_4353_AFA4_DEBA9C3E2D83"/>
      <w:bookmarkStart w:id="931" w:name="_Toc512843460"/>
      <w:bookmarkEnd w:id="930"/>
      <w:r>
        <w:rPr>
          <w:bCs/>
          <w:color w:val="000000"/>
          <w:szCs w:val="24"/>
        </w:rPr>
        <w:t xml:space="preserve">Intended Procedure Clinical Code </w:t>
      </w:r>
      <w:r w:rsidR="00162F62">
        <w:rPr>
          <w:bCs/>
          <w:color w:val="000000"/>
          <w:szCs w:val="24"/>
        </w:rPr>
        <w:t>[CM]</w:t>
      </w:r>
      <w:bookmarkEnd w:id="931"/>
    </w:p>
    <w:p w14:paraId="1513F8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CE0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8E4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0BE9A"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1F0A22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3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EE09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6BB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6ADB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29CF2" w14:textId="77777777" w:rsidR="005F54B2" w:rsidRDefault="005F54B2" w:rsidP="006A5A57">
            <w:pPr>
              <w:spacing w:line="240" w:lineRule="atLeast"/>
              <w:rPr>
                <w:color w:val="000000"/>
                <w:szCs w:val="24"/>
              </w:rPr>
            </w:pPr>
            <w:r>
              <w:rPr>
                <w:color w:val="000000"/>
                <w:szCs w:val="24"/>
              </w:rPr>
              <w:t xml:space="preserve"> X(30)</w:t>
            </w:r>
          </w:p>
        </w:tc>
      </w:tr>
      <w:tr w:rsidR="005F54B2" w14:paraId="23230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F4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C763" w14:textId="77777777" w:rsidR="005F54B2" w:rsidRDefault="00126E00" w:rsidP="006A5A57">
            <w:pPr>
              <w:spacing w:line="240" w:lineRule="atLeast"/>
              <w:rPr>
                <w:color w:val="000000"/>
                <w:szCs w:val="24"/>
              </w:rPr>
            </w:pPr>
            <w:r>
              <w:rPr>
                <w:color w:val="000000"/>
                <w:szCs w:val="24"/>
              </w:rPr>
              <w:t>A valid ICD10 code</w:t>
            </w:r>
          </w:p>
        </w:tc>
      </w:tr>
      <w:tr w:rsidR="005F54B2" w14:paraId="1870B6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D6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AA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1F502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6BEC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18480" w14:textId="77777777"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20721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89C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7AC8"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5345AC75" w14:textId="77777777" w:rsidR="005F54B2" w:rsidRDefault="005F54B2" w:rsidP="005F54B2">
      <w:pPr>
        <w:pStyle w:val="Heading3"/>
        <w:spacing w:line="240" w:lineRule="atLeast"/>
        <w:rPr>
          <w:bCs/>
          <w:color w:val="000000"/>
          <w:szCs w:val="24"/>
        </w:rPr>
      </w:pPr>
      <w:bookmarkStart w:id="932" w:name="BKM_2FAE7785_31AD_40E2_8368_72A1CA7BC116"/>
      <w:bookmarkStart w:id="933" w:name="_Toc512843461"/>
      <w:bookmarkEnd w:id="932"/>
      <w:r>
        <w:rPr>
          <w:bCs/>
          <w:color w:val="000000"/>
          <w:szCs w:val="24"/>
        </w:rPr>
        <w:t xml:space="preserve">Intended Procedure Clinical Code System </w:t>
      </w:r>
      <w:r w:rsidR="00162F62">
        <w:rPr>
          <w:bCs/>
          <w:color w:val="000000"/>
          <w:szCs w:val="24"/>
        </w:rPr>
        <w:t>[CM]</w:t>
      </w:r>
      <w:bookmarkEnd w:id="933"/>
    </w:p>
    <w:p w14:paraId="32F5EF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B11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1EA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BD0EF"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27C522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4E4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D460C" w14:textId="77777777" w:rsidR="005F54B2" w:rsidRDefault="005F54B2" w:rsidP="006A5A57">
            <w:pPr>
              <w:spacing w:line="240" w:lineRule="atLeast"/>
              <w:rPr>
                <w:color w:val="000000"/>
                <w:szCs w:val="24"/>
              </w:rPr>
            </w:pPr>
            <w:r>
              <w:rPr>
                <w:color w:val="000000"/>
                <w:szCs w:val="24"/>
              </w:rPr>
              <w:t xml:space="preserve"> Numeric</w:t>
            </w:r>
          </w:p>
        </w:tc>
      </w:tr>
      <w:tr w:rsidR="005F54B2" w14:paraId="07960E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E42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76979" w14:textId="77777777" w:rsidR="005F54B2" w:rsidRDefault="005F54B2" w:rsidP="006A5A57">
            <w:pPr>
              <w:spacing w:line="240" w:lineRule="atLeast"/>
              <w:rPr>
                <w:color w:val="000000"/>
                <w:szCs w:val="24"/>
              </w:rPr>
            </w:pPr>
            <w:r>
              <w:rPr>
                <w:color w:val="000000"/>
                <w:szCs w:val="24"/>
              </w:rPr>
              <w:t xml:space="preserve"> NN</w:t>
            </w:r>
          </w:p>
        </w:tc>
      </w:tr>
      <w:tr w:rsidR="005F54B2" w14:paraId="3922CE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7A35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01FBB8"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2E56D6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9E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5CB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462A94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F00E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27E0D" w14:textId="77777777"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500DC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78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9736B"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3C813FD3" w14:textId="77777777" w:rsidR="005F54B2" w:rsidRDefault="005F54B2" w:rsidP="005F54B2">
      <w:pPr>
        <w:pStyle w:val="Heading3"/>
        <w:spacing w:line="240" w:lineRule="atLeast"/>
        <w:rPr>
          <w:bCs/>
          <w:color w:val="000000"/>
          <w:szCs w:val="24"/>
        </w:rPr>
      </w:pPr>
      <w:bookmarkStart w:id="934" w:name="BKM_64FA66B8_EB52_4106_A9C7_591642D952DB"/>
      <w:bookmarkStart w:id="935" w:name="_Toc512843462"/>
      <w:bookmarkEnd w:id="934"/>
      <w:r>
        <w:rPr>
          <w:bCs/>
          <w:color w:val="000000"/>
          <w:szCs w:val="24"/>
        </w:rPr>
        <w:t xml:space="preserve">Optimal Date for Service </w:t>
      </w:r>
      <w:r w:rsidR="006A7170">
        <w:rPr>
          <w:bCs/>
          <w:color w:val="000000"/>
          <w:szCs w:val="24"/>
        </w:rPr>
        <w:t>[O]</w:t>
      </w:r>
      <w:bookmarkEnd w:id="935"/>
    </w:p>
    <w:p w14:paraId="457A47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583ED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405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D7CA7"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E716D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06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9D733" w14:textId="77777777" w:rsidR="005F54B2" w:rsidRDefault="005F54B2" w:rsidP="006A5A57">
            <w:pPr>
              <w:spacing w:line="240" w:lineRule="atLeast"/>
              <w:rPr>
                <w:color w:val="000000"/>
                <w:szCs w:val="24"/>
              </w:rPr>
            </w:pPr>
            <w:r>
              <w:rPr>
                <w:color w:val="000000"/>
                <w:szCs w:val="24"/>
              </w:rPr>
              <w:t xml:space="preserve"> Datetime</w:t>
            </w:r>
          </w:p>
        </w:tc>
      </w:tr>
      <w:tr w:rsidR="005F54B2" w14:paraId="37090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E34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9E05" w14:textId="77777777" w:rsidR="005F54B2" w:rsidRDefault="005F54B2" w:rsidP="006A5A57">
            <w:pPr>
              <w:spacing w:line="240" w:lineRule="atLeast"/>
              <w:rPr>
                <w:color w:val="000000"/>
                <w:szCs w:val="24"/>
              </w:rPr>
            </w:pPr>
            <w:r>
              <w:rPr>
                <w:color w:val="000000"/>
                <w:szCs w:val="24"/>
              </w:rPr>
              <w:t xml:space="preserve"> YYY-MM-DDThh:mm:ss</w:t>
            </w:r>
          </w:p>
        </w:tc>
      </w:tr>
      <w:tr w:rsidR="005F54B2" w14:paraId="24D0A3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BF1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E041E" w14:textId="77777777" w:rsidR="005F54B2" w:rsidRDefault="005F54B2" w:rsidP="006A5A57">
            <w:pPr>
              <w:spacing w:line="240" w:lineRule="atLeast"/>
              <w:rPr>
                <w:color w:val="000000"/>
                <w:szCs w:val="24"/>
              </w:rPr>
            </w:pPr>
            <w:r>
              <w:rPr>
                <w:color w:val="000000"/>
                <w:szCs w:val="24"/>
              </w:rPr>
              <w:t xml:space="preserve"> </w:t>
            </w:r>
          </w:p>
        </w:tc>
      </w:tr>
      <w:tr w:rsidR="005F54B2" w14:paraId="2D6EF3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887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1B82A0" w14:textId="77777777" w:rsidR="005F54B2" w:rsidRDefault="005F54B2" w:rsidP="006A5A57">
            <w:pPr>
              <w:spacing w:line="240" w:lineRule="atLeast"/>
              <w:rPr>
                <w:color w:val="000000"/>
                <w:szCs w:val="24"/>
              </w:rPr>
            </w:pPr>
            <w:r>
              <w:rPr>
                <w:color w:val="000000"/>
                <w:szCs w:val="24"/>
              </w:rPr>
              <w:t xml:space="preserve"> Optional</w:t>
            </w:r>
          </w:p>
        </w:tc>
      </w:tr>
      <w:tr w:rsidR="005F54B2" w14:paraId="12E6C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DFC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183" w14:textId="67F1E0B5"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w:t>
            </w:r>
            <w:r w:rsidR="00D30AA0">
              <w:rPr>
                <w:color w:val="000000"/>
                <w:szCs w:val="24"/>
              </w:rPr>
              <w:t>from the</w:t>
            </w:r>
            <w:r w:rsidR="00126E00">
              <w:rPr>
                <w:color w:val="000000"/>
                <w:szCs w:val="24"/>
              </w:rPr>
              <w:t xml:space="preserve"> Responsible Health Specialty</w:t>
            </w:r>
            <w:r>
              <w:rPr>
                <w:color w:val="000000"/>
                <w:szCs w:val="24"/>
              </w:rPr>
              <w:t xml:space="preserve"> and Clinical Priority Score.  </w:t>
            </w:r>
          </w:p>
          <w:p w14:paraId="034F91A6"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1E9345BA" w14:textId="77777777"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06852C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575B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0E530" w14:textId="77777777" w:rsidR="005F54B2" w:rsidRDefault="005F54B2" w:rsidP="006A5A57">
            <w:pPr>
              <w:spacing w:line="240" w:lineRule="atLeast"/>
              <w:rPr>
                <w:color w:val="000000"/>
                <w:szCs w:val="24"/>
              </w:rPr>
            </w:pPr>
            <w:r>
              <w:rPr>
                <w:color w:val="000000"/>
                <w:szCs w:val="24"/>
              </w:rPr>
              <w:t xml:space="preserve"> PRIO_DETAIL_OPT_DT_SERV</w:t>
            </w:r>
          </w:p>
        </w:tc>
      </w:tr>
    </w:tbl>
    <w:p w14:paraId="3E133C3C" w14:textId="77777777" w:rsidR="005F54B2" w:rsidRDefault="005F54B2" w:rsidP="005F54B2">
      <w:pPr>
        <w:pStyle w:val="Heading3"/>
        <w:spacing w:line="240" w:lineRule="atLeast"/>
        <w:rPr>
          <w:bCs/>
          <w:color w:val="000000"/>
          <w:szCs w:val="24"/>
        </w:rPr>
      </w:pPr>
      <w:bookmarkStart w:id="936" w:name="BKM_9B32CB5E_6CBC_4B1C_90F2_5D7BDAEEE2AD"/>
      <w:bookmarkStart w:id="937" w:name="_Toc512843463"/>
      <w:bookmarkEnd w:id="936"/>
      <w:r>
        <w:rPr>
          <w:bCs/>
          <w:color w:val="000000"/>
          <w:szCs w:val="24"/>
        </w:rPr>
        <w:t>Organisation ID</w:t>
      </w:r>
      <w:bookmarkEnd w:id="937"/>
    </w:p>
    <w:p w14:paraId="02FAA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8AE4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AF07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CF049"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41C6F3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DB3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319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89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6BDB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5ACF7" w14:textId="77777777" w:rsidR="005F54B2" w:rsidRDefault="005F54B2" w:rsidP="006A5A57">
            <w:pPr>
              <w:spacing w:line="240" w:lineRule="atLeast"/>
              <w:rPr>
                <w:color w:val="000000"/>
                <w:szCs w:val="24"/>
              </w:rPr>
            </w:pPr>
            <w:r>
              <w:rPr>
                <w:color w:val="000000"/>
                <w:szCs w:val="24"/>
              </w:rPr>
              <w:t xml:space="preserve"> GNNNNN-C</w:t>
            </w:r>
          </w:p>
        </w:tc>
      </w:tr>
      <w:tr w:rsidR="005F54B2" w14:paraId="4694F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7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53E5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AA70E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70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7F6C" w14:textId="77777777" w:rsidR="005F54B2" w:rsidRDefault="005F54B2" w:rsidP="006A5A57">
            <w:pPr>
              <w:spacing w:line="240" w:lineRule="atLeast"/>
              <w:rPr>
                <w:color w:val="000000"/>
                <w:szCs w:val="24"/>
              </w:rPr>
            </w:pPr>
            <w:r>
              <w:rPr>
                <w:color w:val="000000"/>
                <w:szCs w:val="24"/>
              </w:rPr>
              <w:t xml:space="preserve"> Mandatory</w:t>
            </w:r>
          </w:p>
        </w:tc>
      </w:tr>
      <w:tr w:rsidR="005F54B2" w14:paraId="10308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D79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AF832" w14:textId="77777777" w:rsidR="005F54B2" w:rsidRDefault="005F54B2" w:rsidP="006A5A57">
            <w:pPr>
              <w:spacing w:line="240" w:lineRule="atLeast"/>
              <w:rPr>
                <w:color w:val="000000"/>
                <w:szCs w:val="24"/>
              </w:rPr>
            </w:pPr>
            <w:r>
              <w:rPr>
                <w:color w:val="000000"/>
                <w:szCs w:val="24"/>
              </w:rPr>
              <w:t xml:space="preserve"> This may not be the DHB organisation ID where another Organisation is delivering a service on behalf of the DHB. A Hospital Organisation ID may also be submitted where there is more than one hospital within the DHB. </w:t>
            </w:r>
          </w:p>
        </w:tc>
      </w:tr>
    </w:tbl>
    <w:p w14:paraId="31FCF1CB" w14:textId="77777777" w:rsidR="005F54B2" w:rsidRDefault="005F54B2" w:rsidP="005F54B2">
      <w:pPr>
        <w:pStyle w:val="Heading3"/>
        <w:spacing w:line="240" w:lineRule="atLeast"/>
        <w:rPr>
          <w:bCs/>
          <w:color w:val="000000"/>
          <w:szCs w:val="24"/>
        </w:rPr>
      </w:pPr>
      <w:bookmarkStart w:id="938" w:name="BKM_1911A084_6EED_42F1_AEA9_4616BB95DA25"/>
      <w:bookmarkStart w:id="939" w:name="_Toc512843464"/>
      <w:bookmarkEnd w:id="938"/>
      <w:r>
        <w:rPr>
          <w:bCs/>
          <w:color w:val="000000"/>
          <w:szCs w:val="24"/>
        </w:rPr>
        <w:t>Prioritising Clinician Code</w:t>
      </w:r>
      <w:bookmarkEnd w:id="939"/>
    </w:p>
    <w:p w14:paraId="4FD4D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88F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D32AC"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DCDB2"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4DD3BD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854C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2058"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32C8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8FAA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4014E" w14:textId="77777777" w:rsidR="005F54B2" w:rsidRDefault="005F54B2" w:rsidP="006A5A57">
            <w:pPr>
              <w:spacing w:line="240" w:lineRule="atLeast"/>
              <w:rPr>
                <w:color w:val="000000"/>
                <w:szCs w:val="24"/>
              </w:rPr>
            </w:pPr>
            <w:r>
              <w:rPr>
                <w:color w:val="000000"/>
                <w:szCs w:val="24"/>
              </w:rPr>
              <w:t xml:space="preserve"> X(10)</w:t>
            </w:r>
          </w:p>
        </w:tc>
      </w:tr>
      <w:tr w:rsidR="005F54B2" w14:paraId="7BD6B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C6F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F589A" w14:textId="77777777" w:rsidR="005F54B2" w:rsidRDefault="005F54B2" w:rsidP="00C966B5">
            <w:pPr>
              <w:spacing w:line="240" w:lineRule="atLeast"/>
              <w:rPr>
                <w:color w:val="000000"/>
                <w:szCs w:val="24"/>
              </w:rPr>
            </w:pPr>
            <w:r>
              <w:rPr>
                <w:color w:val="000000"/>
                <w:szCs w:val="24"/>
              </w:rPr>
              <w:t xml:space="preserve"> </w:t>
            </w:r>
            <w:r w:rsidR="00EB7123">
              <w:rPr>
                <w:color w:val="000000"/>
                <w:szCs w:val="24"/>
              </w:rPr>
              <w:t>Set to “Not req P2” when a placeholder value is required.</w:t>
            </w:r>
          </w:p>
        </w:tc>
      </w:tr>
      <w:tr w:rsidR="005F54B2" w14:paraId="191B4C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095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8E9BB" w14:textId="77777777" w:rsidR="005F54B2" w:rsidRDefault="005F54B2" w:rsidP="006A5A57">
            <w:pPr>
              <w:spacing w:line="240" w:lineRule="atLeast"/>
              <w:rPr>
                <w:color w:val="000000"/>
                <w:szCs w:val="24"/>
              </w:rPr>
            </w:pPr>
            <w:r>
              <w:rPr>
                <w:color w:val="000000"/>
                <w:szCs w:val="24"/>
              </w:rPr>
              <w:t xml:space="preserve"> Mandatory</w:t>
            </w:r>
          </w:p>
        </w:tc>
      </w:tr>
      <w:tr w:rsidR="005F54B2" w14:paraId="6D43C5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112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F67E6"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w:t>
            </w:r>
            <w:r w:rsidR="00177C79">
              <w:rPr>
                <w:color w:val="000000"/>
                <w:szCs w:val="24"/>
              </w:rPr>
              <w:t>‘</w:t>
            </w:r>
            <w:r>
              <w:rPr>
                <w:color w:val="000000"/>
                <w:szCs w:val="24"/>
              </w:rPr>
              <w:t>Assessor</w:t>
            </w:r>
            <w:r w:rsidR="00177C79">
              <w:rPr>
                <w:color w:val="000000"/>
                <w:szCs w:val="24"/>
              </w:rPr>
              <w:t>’</w:t>
            </w:r>
            <w:r>
              <w:rPr>
                <w:color w:val="000000"/>
                <w:szCs w:val="24"/>
              </w:rPr>
              <w:t xml:space="preserve"> code. </w:t>
            </w:r>
          </w:p>
          <w:p w14:paraId="6E41CC33" w14:textId="77777777" w:rsidR="005F54B2" w:rsidRDefault="005F54B2" w:rsidP="006A5A57">
            <w:pPr>
              <w:spacing w:line="240" w:lineRule="atLeast"/>
              <w:rPr>
                <w:color w:val="000000"/>
                <w:szCs w:val="24"/>
              </w:rPr>
            </w:pPr>
            <w:r>
              <w:rPr>
                <w:color w:val="000000"/>
                <w:szCs w:val="24"/>
              </w:rPr>
              <w:t>This may be an anonymised local DHB code that does not identify the clinician within the National Collection.</w:t>
            </w:r>
          </w:p>
        </w:tc>
      </w:tr>
      <w:tr w:rsidR="005F54B2" w14:paraId="395F2D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0FEB"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9A015"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0DA0C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518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34BD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6B38DC99" w14:textId="77777777" w:rsidR="005F54B2" w:rsidRDefault="005F54B2" w:rsidP="005F54B2">
      <w:pPr>
        <w:pStyle w:val="Heading3"/>
        <w:spacing w:line="240" w:lineRule="atLeast"/>
        <w:rPr>
          <w:bCs/>
          <w:color w:val="000000"/>
          <w:szCs w:val="24"/>
        </w:rPr>
      </w:pPr>
      <w:bookmarkStart w:id="940" w:name="BKM_49FBFD7E_60A8_4F44_B4B6_C1469DB0C9B2"/>
      <w:bookmarkStart w:id="941" w:name="_Toc512843465"/>
      <w:bookmarkEnd w:id="940"/>
      <w:r>
        <w:rPr>
          <w:bCs/>
          <w:color w:val="000000"/>
          <w:szCs w:val="24"/>
        </w:rPr>
        <w:t xml:space="preserve">Prioritising Clinician Professional Group Code </w:t>
      </w:r>
      <w:r w:rsidR="00162F62">
        <w:rPr>
          <w:bCs/>
          <w:color w:val="000000"/>
          <w:szCs w:val="24"/>
        </w:rPr>
        <w:t>[CM]</w:t>
      </w:r>
      <w:bookmarkEnd w:id="941"/>
    </w:p>
    <w:p w14:paraId="7F73B9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F3B7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A87D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4C76E"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75664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3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53B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6A8A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9A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21E1F" w14:textId="77777777" w:rsidR="005F54B2" w:rsidRDefault="005F54B2" w:rsidP="006A5A57">
            <w:pPr>
              <w:spacing w:line="240" w:lineRule="atLeast"/>
              <w:rPr>
                <w:color w:val="000000"/>
                <w:szCs w:val="24"/>
              </w:rPr>
            </w:pPr>
            <w:r>
              <w:rPr>
                <w:color w:val="000000"/>
                <w:szCs w:val="24"/>
              </w:rPr>
              <w:t xml:space="preserve"> AA</w:t>
            </w:r>
          </w:p>
        </w:tc>
      </w:tr>
      <w:tr w:rsidR="005F54B2" w14:paraId="52973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867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EA545"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16F518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0F2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EB07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E16FE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F561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69536"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433AC60F" w14:textId="77777777" w:rsidR="005F54B2" w:rsidRDefault="005F54B2" w:rsidP="005F54B2">
      <w:pPr>
        <w:pStyle w:val="Heading3"/>
        <w:spacing w:line="240" w:lineRule="atLeast"/>
        <w:rPr>
          <w:bCs/>
          <w:color w:val="000000"/>
          <w:szCs w:val="24"/>
        </w:rPr>
      </w:pPr>
      <w:bookmarkStart w:id="942" w:name="BKM_C503033B_C0BB_4F8E_AA02_300DA9C6C0C3"/>
      <w:bookmarkStart w:id="943" w:name="_Toc512843466"/>
      <w:bookmarkEnd w:id="942"/>
      <w:r>
        <w:rPr>
          <w:bCs/>
          <w:color w:val="000000"/>
          <w:szCs w:val="24"/>
        </w:rPr>
        <w:t xml:space="preserve">Responsible Organisation ID </w:t>
      </w:r>
      <w:r w:rsidR="006A7170">
        <w:rPr>
          <w:bCs/>
          <w:color w:val="000000"/>
          <w:szCs w:val="24"/>
        </w:rPr>
        <w:t>[O]</w:t>
      </w:r>
      <w:bookmarkEnd w:id="943"/>
    </w:p>
    <w:p w14:paraId="40CD0C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237D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0EA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B088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08B9E8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9F3D3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BD22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9F24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B8B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9D438" w14:textId="77777777" w:rsidR="005F54B2" w:rsidRDefault="005F54B2" w:rsidP="006A5A57">
            <w:pPr>
              <w:spacing w:line="240" w:lineRule="atLeast"/>
              <w:rPr>
                <w:color w:val="000000"/>
                <w:szCs w:val="24"/>
              </w:rPr>
            </w:pPr>
            <w:r>
              <w:rPr>
                <w:color w:val="000000"/>
                <w:szCs w:val="24"/>
              </w:rPr>
              <w:t xml:space="preserve"> GNNNNN-C</w:t>
            </w:r>
          </w:p>
        </w:tc>
      </w:tr>
      <w:tr w:rsidR="005F54B2" w14:paraId="09319D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A2A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81589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0571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68E5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CD0E8" w14:textId="77777777" w:rsidR="005F54B2" w:rsidRDefault="005F54B2" w:rsidP="006A5A57">
            <w:pPr>
              <w:spacing w:line="240" w:lineRule="atLeast"/>
              <w:rPr>
                <w:color w:val="000000"/>
                <w:szCs w:val="24"/>
              </w:rPr>
            </w:pPr>
            <w:r>
              <w:rPr>
                <w:color w:val="000000"/>
                <w:szCs w:val="24"/>
              </w:rPr>
              <w:t xml:space="preserve"> Optional</w:t>
            </w:r>
          </w:p>
        </w:tc>
      </w:tr>
      <w:tr w:rsidR="005F54B2" w14:paraId="29C268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B8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EE6C" w14:textId="77777777"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188D9448" w14:textId="77777777" w:rsidR="0056250C" w:rsidRDefault="0056250C" w:rsidP="006A5A57">
            <w:pPr>
              <w:spacing w:line="240" w:lineRule="atLeast"/>
              <w:rPr>
                <w:color w:val="000000"/>
                <w:szCs w:val="24"/>
              </w:rPr>
            </w:pPr>
            <w:r>
              <w:rPr>
                <w:color w:val="000000"/>
                <w:szCs w:val="24"/>
              </w:rPr>
              <w:lastRenderedPageBreak/>
              <w:t>The Submitting Organisation will be treated as the Responsible Organisation if the Responsible Organisation ID is not provided.</w:t>
            </w:r>
          </w:p>
          <w:p w14:paraId="0A7E48FB" w14:textId="77777777"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223D385B" w14:textId="77777777" w:rsidR="005F54B2" w:rsidRDefault="005F54B2" w:rsidP="005F54B2">
      <w:pPr>
        <w:pStyle w:val="Heading3"/>
        <w:spacing w:line="240" w:lineRule="atLeast"/>
        <w:rPr>
          <w:bCs/>
          <w:color w:val="000000"/>
          <w:szCs w:val="24"/>
        </w:rPr>
      </w:pPr>
      <w:bookmarkStart w:id="944" w:name="BKM_6E13EB66_A824_4B9A_B6A5_300C23ECE267"/>
      <w:bookmarkStart w:id="945" w:name="_Toc512843467"/>
      <w:bookmarkEnd w:id="944"/>
      <w:r>
        <w:rPr>
          <w:bCs/>
          <w:color w:val="000000"/>
          <w:szCs w:val="24"/>
        </w:rPr>
        <w:lastRenderedPageBreak/>
        <w:t>Service Sub-Type</w:t>
      </w:r>
      <w:bookmarkEnd w:id="945"/>
    </w:p>
    <w:p w14:paraId="21A7C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96A0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2841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34CD0"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C56D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CC0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4B37E" w14:textId="77777777" w:rsidR="005F54B2" w:rsidRDefault="005F54B2" w:rsidP="006A5A57">
            <w:pPr>
              <w:spacing w:line="240" w:lineRule="atLeast"/>
              <w:rPr>
                <w:color w:val="000000"/>
                <w:szCs w:val="24"/>
              </w:rPr>
            </w:pPr>
            <w:r>
              <w:rPr>
                <w:color w:val="000000"/>
                <w:szCs w:val="24"/>
              </w:rPr>
              <w:t xml:space="preserve"> Numeric</w:t>
            </w:r>
          </w:p>
        </w:tc>
      </w:tr>
      <w:tr w:rsidR="005F54B2" w14:paraId="00E37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10EE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4D6DC" w14:textId="77777777" w:rsidR="005F54B2" w:rsidRDefault="005F54B2" w:rsidP="006A5A57">
            <w:pPr>
              <w:spacing w:line="240" w:lineRule="atLeast"/>
              <w:rPr>
                <w:color w:val="000000"/>
                <w:szCs w:val="24"/>
              </w:rPr>
            </w:pPr>
            <w:r>
              <w:rPr>
                <w:color w:val="000000"/>
                <w:szCs w:val="24"/>
              </w:rPr>
              <w:t xml:space="preserve"> NNNN</w:t>
            </w:r>
          </w:p>
        </w:tc>
      </w:tr>
      <w:tr w:rsidR="005F54B2" w14:paraId="53708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65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5D170"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1F7AB5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BEF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05572" w14:textId="77777777" w:rsidR="005F54B2" w:rsidRDefault="005F54B2" w:rsidP="006A5A57">
            <w:pPr>
              <w:spacing w:line="240" w:lineRule="atLeast"/>
              <w:rPr>
                <w:color w:val="000000"/>
                <w:szCs w:val="24"/>
              </w:rPr>
            </w:pPr>
            <w:r>
              <w:rPr>
                <w:color w:val="000000"/>
                <w:szCs w:val="24"/>
              </w:rPr>
              <w:t xml:space="preserve"> Mandatory</w:t>
            </w:r>
          </w:p>
        </w:tc>
      </w:tr>
      <w:tr w:rsidR="005F54B2" w14:paraId="713BF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66DF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5BA61" w14:textId="77777777" w:rsidR="005F54B2" w:rsidRDefault="005F54B2" w:rsidP="00BF69C2">
            <w:pPr>
              <w:spacing w:line="240" w:lineRule="atLeast"/>
              <w:rPr>
                <w:color w:val="000000"/>
                <w:szCs w:val="24"/>
              </w:rPr>
            </w:pPr>
            <w:r>
              <w:rPr>
                <w:color w:val="000000"/>
                <w:szCs w:val="24"/>
              </w:rPr>
              <w:t xml:space="preserve"> The Service Sub-Type data element is used for reporting on particular service sub-types that are of special interest to Electives and the Faster Cancer Treatment programme. The data element is used to provide contextual information when reporting national wait times.</w:t>
            </w:r>
          </w:p>
        </w:tc>
      </w:tr>
      <w:tr w:rsidR="005F54B2" w14:paraId="758DF6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C6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241B" w14:textId="77777777" w:rsidR="005F54B2" w:rsidRDefault="005F54B2" w:rsidP="006A5A57">
            <w:pPr>
              <w:spacing w:line="240" w:lineRule="atLeast"/>
              <w:rPr>
                <w:color w:val="000000"/>
                <w:szCs w:val="24"/>
              </w:rPr>
            </w:pPr>
            <w:r>
              <w:rPr>
                <w:color w:val="000000"/>
                <w:szCs w:val="24"/>
              </w:rPr>
              <w:t xml:space="preserve"> PRIO_DETAIL_SRVSUB</w:t>
            </w:r>
          </w:p>
        </w:tc>
      </w:tr>
    </w:tbl>
    <w:p w14:paraId="62394C47" w14:textId="77777777" w:rsidR="005F54B2" w:rsidRDefault="005F54B2" w:rsidP="005F54B2">
      <w:pPr>
        <w:pStyle w:val="Heading3"/>
        <w:spacing w:line="240" w:lineRule="atLeast"/>
        <w:rPr>
          <w:bCs/>
          <w:color w:val="000000"/>
          <w:szCs w:val="24"/>
        </w:rPr>
      </w:pPr>
      <w:bookmarkStart w:id="946" w:name="BKM_3980CE16_6865_4A51_8D0A_1F52AB8FFC8E"/>
      <w:bookmarkStart w:id="947" w:name="_Toc512843468"/>
      <w:bookmarkEnd w:id="946"/>
      <w:r>
        <w:rPr>
          <w:bCs/>
          <w:color w:val="000000"/>
          <w:szCs w:val="24"/>
        </w:rPr>
        <w:t>Service Type</w:t>
      </w:r>
      <w:bookmarkEnd w:id="947"/>
    </w:p>
    <w:p w14:paraId="4B3028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E194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8D3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2D4FC"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FE2C8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35A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7314" w14:textId="77777777" w:rsidR="005F54B2" w:rsidRDefault="005F54B2" w:rsidP="006A5A57">
            <w:pPr>
              <w:spacing w:line="240" w:lineRule="atLeast"/>
              <w:rPr>
                <w:color w:val="000000"/>
                <w:szCs w:val="24"/>
              </w:rPr>
            </w:pPr>
            <w:r>
              <w:rPr>
                <w:color w:val="000000"/>
                <w:szCs w:val="24"/>
              </w:rPr>
              <w:t xml:space="preserve"> Numeric</w:t>
            </w:r>
          </w:p>
        </w:tc>
      </w:tr>
      <w:tr w:rsidR="005F54B2" w14:paraId="12FEC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9B8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8DC658" w14:textId="77777777" w:rsidR="005F54B2" w:rsidRDefault="005F54B2" w:rsidP="006A5A57">
            <w:pPr>
              <w:spacing w:line="240" w:lineRule="atLeast"/>
              <w:rPr>
                <w:color w:val="000000"/>
                <w:szCs w:val="24"/>
              </w:rPr>
            </w:pPr>
            <w:r>
              <w:rPr>
                <w:color w:val="000000"/>
                <w:szCs w:val="24"/>
              </w:rPr>
              <w:t xml:space="preserve"> NN</w:t>
            </w:r>
          </w:p>
        </w:tc>
      </w:tr>
      <w:tr w:rsidR="005F54B2" w14:paraId="18EA30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31FB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4EF3A"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3D08E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673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C0DF6" w14:textId="77777777" w:rsidR="005F54B2" w:rsidRDefault="005F54B2" w:rsidP="006A5A57">
            <w:pPr>
              <w:spacing w:line="240" w:lineRule="atLeast"/>
              <w:rPr>
                <w:color w:val="000000"/>
                <w:szCs w:val="24"/>
              </w:rPr>
            </w:pPr>
            <w:r>
              <w:rPr>
                <w:color w:val="000000"/>
                <w:szCs w:val="24"/>
              </w:rPr>
              <w:t xml:space="preserve"> Mandatory</w:t>
            </w:r>
          </w:p>
        </w:tc>
      </w:tr>
      <w:tr w:rsidR="005F54B2" w14:paraId="0B4FB0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6BE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0C342" w14:textId="77777777" w:rsidR="005F54B2" w:rsidRDefault="005F54B2" w:rsidP="006A5A57">
            <w:pPr>
              <w:spacing w:line="240" w:lineRule="atLeast"/>
              <w:rPr>
                <w:color w:val="000000"/>
                <w:szCs w:val="24"/>
              </w:rPr>
            </w:pPr>
            <w:r>
              <w:rPr>
                <w:color w:val="000000"/>
                <w:szCs w:val="24"/>
              </w:rPr>
              <w:t xml:space="preserve"> PRIO_DETAIL_SRV</w:t>
            </w:r>
          </w:p>
        </w:tc>
      </w:tr>
    </w:tbl>
    <w:p w14:paraId="0B2BD84A" w14:textId="77777777" w:rsidR="00231CDE" w:rsidRDefault="00231CDE" w:rsidP="00231CDE">
      <w:pPr>
        <w:pStyle w:val="Heading3"/>
        <w:spacing w:line="240" w:lineRule="atLeast"/>
        <w:rPr>
          <w:bCs/>
          <w:color w:val="000000"/>
          <w:szCs w:val="24"/>
        </w:rPr>
      </w:pPr>
      <w:bookmarkStart w:id="948" w:name="_Toc444517749"/>
      <w:bookmarkStart w:id="949" w:name="_Toc444521282"/>
      <w:bookmarkStart w:id="950" w:name="_Toc444517750"/>
      <w:bookmarkStart w:id="951" w:name="_Toc444521283"/>
      <w:bookmarkStart w:id="952" w:name="BKM_104697A8_4FD0_489B_9564_E4110050EF44"/>
      <w:bookmarkStart w:id="953" w:name="_Toc512843469"/>
      <w:bookmarkEnd w:id="948"/>
      <w:bookmarkEnd w:id="949"/>
      <w:bookmarkEnd w:id="950"/>
      <w:bookmarkEnd w:id="951"/>
      <w:bookmarkEnd w:id="952"/>
      <w:r>
        <w:rPr>
          <w:bCs/>
          <w:color w:val="000000"/>
          <w:szCs w:val="24"/>
        </w:rPr>
        <w:t>Intende</w:t>
      </w:r>
      <w:r w:rsidR="00162F62">
        <w:rPr>
          <w:bCs/>
          <w:color w:val="000000"/>
          <w:szCs w:val="24"/>
        </w:rPr>
        <w:t>d Procedure Clinical Code Type [CM]</w:t>
      </w:r>
      <w:bookmarkEnd w:id="953"/>
    </w:p>
    <w:p w14:paraId="2C153F96"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563BCFE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539E1"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A4528"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430FF5D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35F28"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5FA4" w14:textId="77777777" w:rsidR="00231CDE" w:rsidRDefault="00231CDE" w:rsidP="00E947AB">
            <w:pPr>
              <w:spacing w:line="240" w:lineRule="atLeast"/>
              <w:rPr>
                <w:color w:val="000000"/>
                <w:szCs w:val="24"/>
              </w:rPr>
            </w:pPr>
            <w:r w:rsidRPr="006D466F">
              <w:rPr>
                <w:color w:val="000000"/>
                <w:szCs w:val="24"/>
              </w:rPr>
              <w:t>Alphabetic</w:t>
            </w:r>
          </w:p>
        </w:tc>
      </w:tr>
      <w:tr w:rsidR="00231CDE" w14:paraId="32F814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6013B"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A1804" w14:textId="77777777" w:rsidR="00231CDE" w:rsidRDefault="00231CDE" w:rsidP="00E947AB">
            <w:pPr>
              <w:spacing w:line="240" w:lineRule="atLeast"/>
              <w:rPr>
                <w:color w:val="000000"/>
                <w:szCs w:val="24"/>
              </w:rPr>
            </w:pPr>
            <w:r>
              <w:rPr>
                <w:color w:val="000000"/>
                <w:szCs w:val="24"/>
              </w:rPr>
              <w:t xml:space="preserve"> A</w:t>
            </w:r>
          </w:p>
        </w:tc>
      </w:tr>
      <w:tr w:rsidR="00231CDE" w14:paraId="4ECBB51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2F359E" w14:textId="77777777" w:rsidR="00231CDE" w:rsidRDefault="00231CDE" w:rsidP="00E947AB">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8ED54"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75257DF6"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3A5E4D63" w14:textId="77777777"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2B6B16E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F234C"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02B0" w14:textId="77777777"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B5D8F3"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7550D943"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39ABCA43" w14:textId="77777777"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0E7B4DFA" w14:textId="77777777" w:rsidR="00231CDE" w:rsidRDefault="0072226A" w:rsidP="0072226A">
            <w:pPr>
              <w:spacing w:line="240" w:lineRule="atLeast"/>
              <w:rPr>
                <w:color w:val="000000"/>
                <w:szCs w:val="24"/>
              </w:rPr>
            </w:pPr>
            <w:r>
              <w:rPr>
                <w:color w:val="000000"/>
                <w:szCs w:val="24"/>
              </w:rPr>
              <w:t>Must be null if Intended Procedure Clinical Code is null</w:t>
            </w:r>
          </w:p>
        </w:tc>
      </w:tr>
      <w:tr w:rsidR="00231CDE" w14:paraId="6A4C9AA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BA19F" w14:textId="77777777" w:rsidR="00231CDE" w:rsidRDefault="00231CDE"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541F96" w14:textId="77777777"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0813613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4E3DD"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652CD" w14:textId="77777777" w:rsidR="00231CDE" w:rsidRDefault="00231CDE" w:rsidP="00E947AB">
            <w:pPr>
              <w:spacing w:line="240" w:lineRule="atLeast"/>
              <w:rPr>
                <w:color w:val="000000"/>
                <w:szCs w:val="24"/>
              </w:rPr>
            </w:pPr>
            <w:r>
              <w:rPr>
                <w:color w:val="000000"/>
                <w:szCs w:val="24"/>
              </w:rPr>
              <w:t xml:space="preserve"> [To be supplied]</w:t>
            </w:r>
          </w:p>
        </w:tc>
      </w:tr>
    </w:tbl>
    <w:p w14:paraId="6A841253" w14:textId="77777777" w:rsidR="00231CDE" w:rsidRDefault="00231CDE" w:rsidP="00231CDE">
      <w:pPr>
        <w:spacing w:line="240" w:lineRule="atLeast"/>
        <w:rPr>
          <w:color w:val="000000"/>
          <w:szCs w:val="24"/>
        </w:rPr>
      </w:pPr>
    </w:p>
    <w:p w14:paraId="67BFFA94" w14:textId="77777777" w:rsidR="004371E6" w:rsidRPr="00FA6150" w:rsidRDefault="004371E6" w:rsidP="004371E6">
      <w:pPr>
        <w:pStyle w:val="Heading3"/>
      </w:pPr>
      <w:bookmarkStart w:id="954" w:name="_Toc512843470"/>
      <w:r w:rsidRPr="00FA6150">
        <w:t>Responsible Health Specialty</w:t>
      </w:r>
      <w:bookmarkEnd w:id="954"/>
      <w:r w:rsidRPr="00FA6150">
        <w:t xml:space="preserve"> </w:t>
      </w:r>
    </w:p>
    <w:p w14:paraId="4AFCE658"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268CD6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31D8AFE"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6A27FB"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192DA6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FE582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F876B56"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5E73EB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565175"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7FAF47"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5BCBAD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3147C4"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F18A" w14:textId="77777777" w:rsidR="004371E6" w:rsidRPr="00FA6150" w:rsidRDefault="004371E6" w:rsidP="005114DC">
            <w:pPr>
              <w:spacing w:line="240" w:lineRule="atLeast"/>
              <w:rPr>
                <w:szCs w:val="24"/>
              </w:rPr>
            </w:pPr>
            <w:r w:rsidRPr="00FA6150">
              <w:rPr>
                <w:szCs w:val="24"/>
              </w:rPr>
              <w:t xml:space="preserve"> Code Set Name: HLTHSP</w:t>
            </w:r>
          </w:p>
          <w:p w14:paraId="5C30EB9C" w14:textId="77777777" w:rsidR="004371E6" w:rsidRPr="00FA6150" w:rsidRDefault="004371E6" w:rsidP="005114DC">
            <w:pPr>
              <w:spacing w:after="160" w:line="240" w:lineRule="atLeast"/>
              <w:rPr>
                <w:szCs w:val="24"/>
              </w:rPr>
            </w:pPr>
          </w:p>
        </w:tc>
      </w:tr>
      <w:tr w:rsidR="004371E6" w:rsidRPr="00FA6150" w14:paraId="4CA639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CC85B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333C89"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322DF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F0F72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A470F4C"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2FCD549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BDC8C9F"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0B83D6" w14:textId="77777777" w:rsidR="004371E6" w:rsidRPr="00FA6150" w:rsidRDefault="004371E6" w:rsidP="005114DC">
            <w:pPr>
              <w:spacing w:after="160" w:line="240" w:lineRule="atLeast"/>
              <w:rPr>
                <w:szCs w:val="24"/>
              </w:rPr>
            </w:pPr>
            <w:r w:rsidRPr="00FA6150">
              <w:rPr>
                <w:szCs w:val="24"/>
              </w:rPr>
              <w:t xml:space="preserve"> [To be supplied]</w:t>
            </w:r>
          </w:p>
        </w:tc>
      </w:tr>
    </w:tbl>
    <w:p w14:paraId="73326F34" w14:textId="77777777" w:rsidR="004371E6" w:rsidRDefault="004371E6" w:rsidP="004371E6">
      <w:pPr>
        <w:spacing w:line="240" w:lineRule="atLeast"/>
        <w:rPr>
          <w:szCs w:val="24"/>
        </w:rPr>
      </w:pPr>
    </w:p>
    <w:p w14:paraId="70E11BFE" w14:textId="77777777" w:rsidR="005F54B2" w:rsidRDefault="005F54B2" w:rsidP="005F54B2">
      <w:pPr>
        <w:pStyle w:val="Heading2"/>
        <w:spacing w:line="240" w:lineRule="atLeast"/>
        <w:rPr>
          <w:bCs/>
          <w:color w:val="000000"/>
          <w:szCs w:val="24"/>
        </w:rPr>
      </w:pPr>
      <w:bookmarkStart w:id="955" w:name="_Toc512843471"/>
      <w:r>
        <w:rPr>
          <w:bCs/>
          <w:color w:val="000000"/>
          <w:szCs w:val="24"/>
        </w:rPr>
        <w:t>Clinical Priority</w:t>
      </w:r>
      <w:bookmarkEnd w:id="955"/>
    </w:p>
    <w:p w14:paraId="06FBD417" w14:textId="77777777" w:rsidR="005F54B2" w:rsidRDefault="005F54B2" w:rsidP="005F54B2">
      <w:pPr>
        <w:spacing w:line="240" w:lineRule="atLeast"/>
        <w:rPr>
          <w:color w:val="000000"/>
          <w:szCs w:val="24"/>
        </w:rPr>
      </w:pPr>
    </w:p>
    <w:p w14:paraId="060430BA"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69CE1627" w14:textId="77777777" w:rsidR="005F54B2" w:rsidRDefault="005F54B2" w:rsidP="005F54B2">
      <w:pPr>
        <w:spacing w:line="240" w:lineRule="atLeast"/>
        <w:rPr>
          <w:color w:val="000000"/>
          <w:szCs w:val="24"/>
        </w:rPr>
      </w:pPr>
    </w:p>
    <w:p w14:paraId="2234B40E" w14:textId="77777777" w:rsidR="005F54B2" w:rsidRDefault="005F54B2" w:rsidP="005F54B2">
      <w:pPr>
        <w:spacing w:line="240" w:lineRule="atLeast"/>
        <w:rPr>
          <w:color w:val="000000"/>
          <w:szCs w:val="24"/>
        </w:rPr>
      </w:pPr>
      <w:r>
        <w:rPr>
          <w:color w:val="000000"/>
          <w:szCs w:val="24"/>
        </w:rPr>
        <w:t>The dataset is mandatory for Prioritisation.</w:t>
      </w:r>
    </w:p>
    <w:p w14:paraId="5AEC476A" w14:textId="77777777" w:rsidR="005F54B2" w:rsidRDefault="005F54B2" w:rsidP="005F54B2">
      <w:pPr>
        <w:spacing w:line="240" w:lineRule="atLeast"/>
        <w:rPr>
          <w:color w:val="000000"/>
          <w:szCs w:val="24"/>
        </w:rPr>
      </w:pPr>
    </w:p>
    <w:p w14:paraId="357C8E8A" w14:textId="77777777" w:rsidR="005F54B2" w:rsidRDefault="005F54B2" w:rsidP="005F54B2">
      <w:pPr>
        <w:spacing w:line="240" w:lineRule="atLeast"/>
        <w:rPr>
          <w:color w:val="000000"/>
          <w:szCs w:val="24"/>
        </w:rPr>
      </w:pPr>
      <w:r>
        <w:rPr>
          <w:b/>
          <w:color w:val="000000"/>
          <w:szCs w:val="24"/>
        </w:rPr>
        <w:lastRenderedPageBreak/>
        <w:t>Validation</w:t>
      </w:r>
    </w:p>
    <w:p w14:paraId="06752698"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clinical priority decision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p>
    <w:p w14:paraId="57563C41" w14:textId="77777777" w:rsidR="005F54B2" w:rsidRDefault="005F54B2" w:rsidP="005F54B2">
      <w:pPr>
        <w:spacing w:line="240" w:lineRule="atLeast"/>
        <w:rPr>
          <w:color w:val="000000"/>
          <w:szCs w:val="24"/>
        </w:rPr>
      </w:pPr>
    </w:p>
    <w:p w14:paraId="22527BCE" w14:textId="77777777" w:rsidR="005F54B2" w:rsidRDefault="005F54B2" w:rsidP="005F54B2">
      <w:pPr>
        <w:spacing w:line="240" w:lineRule="atLeast"/>
        <w:rPr>
          <w:color w:val="000000"/>
          <w:szCs w:val="24"/>
        </w:rPr>
      </w:pPr>
      <w:r>
        <w:rPr>
          <w:b/>
          <w:color w:val="000000"/>
          <w:szCs w:val="24"/>
        </w:rPr>
        <w:t>MOH Internal ODS Table Name</w:t>
      </w:r>
    </w:p>
    <w:p w14:paraId="516460C8" w14:textId="77777777" w:rsidR="005F54B2" w:rsidRDefault="005F54B2" w:rsidP="005F54B2">
      <w:pPr>
        <w:spacing w:line="240" w:lineRule="atLeast"/>
        <w:rPr>
          <w:color w:val="000000"/>
          <w:szCs w:val="24"/>
        </w:rPr>
      </w:pPr>
      <w:r>
        <w:rPr>
          <w:color w:val="000000"/>
          <w:szCs w:val="24"/>
        </w:rPr>
        <w:t>CLINICAL_PRIORITY</w:t>
      </w:r>
    </w:p>
    <w:p w14:paraId="12E1B56C" w14:textId="77777777" w:rsidR="005F54B2" w:rsidRDefault="005F54B2" w:rsidP="005F54B2">
      <w:pPr>
        <w:pStyle w:val="Heading3"/>
        <w:spacing w:line="240" w:lineRule="atLeast"/>
        <w:rPr>
          <w:bCs/>
          <w:color w:val="000000"/>
          <w:szCs w:val="24"/>
        </w:rPr>
      </w:pPr>
      <w:bookmarkStart w:id="956" w:name="_Toc444517754"/>
      <w:bookmarkStart w:id="957" w:name="_Toc444521287"/>
      <w:bookmarkStart w:id="958" w:name="BKM_8188AB89_22A0_4A26_85B3_C4FC2D63BE59"/>
      <w:bookmarkStart w:id="959" w:name="_Toc512843472"/>
      <w:bookmarkEnd w:id="956"/>
      <w:bookmarkEnd w:id="957"/>
      <w:bookmarkEnd w:id="958"/>
      <w:r>
        <w:rPr>
          <w:bCs/>
          <w:color w:val="000000"/>
          <w:szCs w:val="24"/>
        </w:rPr>
        <w:t>Clinical Override</w:t>
      </w:r>
      <w:bookmarkEnd w:id="959"/>
      <w:r>
        <w:rPr>
          <w:bCs/>
          <w:color w:val="000000"/>
          <w:szCs w:val="24"/>
        </w:rPr>
        <w:t xml:space="preserve"> </w:t>
      </w:r>
    </w:p>
    <w:p w14:paraId="77F99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348F0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C975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627FE"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126C5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9A9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8ECAD" w14:textId="77777777" w:rsidR="005F54B2" w:rsidRDefault="005F54B2" w:rsidP="006A5A57">
            <w:pPr>
              <w:spacing w:line="240" w:lineRule="atLeast"/>
              <w:rPr>
                <w:color w:val="000000"/>
                <w:szCs w:val="24"/>
              </w:rPr>
            </w:pPr>
            <w:r>
              <w:rPr>
                <w:color w:val="000000"/>
                <w:szCs w:val="24"/>
              </w:rPr>
              <w:t xml:space="preserve"> Integer</w:t>
            </w:r>
          </w:p>
        </w:tc>
      </w:tr>
      <w:tr w:rsidR="005F54B2" w14:paraId="14DE9D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530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F0B3B" w14:textId="77777777" w:rsidR="005F54B2" w:rsidRDefault="005F54B2" w:rsidP="006A5A57">
            <w:pPr>
              <w:spacing w:line="240" w:lineRule="atLeast"/>
              <w:rPr>
                <w:color w:val="000000"/>
                <w:szCs w:val="24"/>
              </w:rPr>
            </w:pPr>
            <w:r>
              <w:rPr>
                <w:color w:val="000000"/>
                <w:szCs w:val="24"/>
              </w:rPr>
              <w:t xml:space="preserve"> N</w:t>
            </w:r>
          </w:p>
        </w:tc>
      </w:tr>
      <w:tr w:rsidR="005F54B2" w14:paraId="00EB79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0401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727B8" w14:textId="77777777"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677DC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7DA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FE8AB" w14:textId="77777777" w:rsidR="005F54B2" w:rsidRDefault="005F54B2" w:rsidP="006A5A57">
            <w:pPr>
              <w:spacing w:line="240" w:lineRule="atLeast"/>
              <w:rPr>
                <w:color w:val="000000"/>
                <w:szCs w:val="24"/>
              </w:rPr>
            </w:pPr>
            <w:r>
              <w:rPr>
                <w:color w:val="000000"/>
                <w:szCs w:val="24"/>
              </w:rPr>
              <w:t xml:space="preserve"> Mandatory</w:t>
            </w:r>
          </w:p>
        </w:tc>
      </w:tr>
      <w:tr w:rsidR="005F54B2" w14:paraId="6AD71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4C9F8"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51346"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35B138A6" w14:textId="77777777" w:rsidR="005F54B2" w:rsidRDefault="005F54B2" w:rsidP="006A5A57">
            <w:pPr>
              <w:spacing w:line="240" w:lineRule="atLeast"/>
              <w:rPr>
                <w:color w:val="000000"/>
                <w:szCs w:val="24"/>
              </w:rPr>
            </w:pPr>
            <w:r>
              <w:rPr>
                <w:color w:val="000000"/>
                <w:szCs w:val="24"/>
              </w:rPr>
              <w:t xml:space="preserve">A value of ‘No’ indicates the clinician has not over ridden the outcome determined by the assessment tool. </w:t>
            </w:r>
          </w:p>
        </w:tc>
      </w:tr>
      <w:tr w:rsidR="005F54B2" w14:paraId="381C8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15C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CDBE3" w14:textId="77777777" w:rsidR="005F54B2" w:rsidRDefault="005F54B2" w:rsidP="006A5A57">
            <w:pPr>
              <w:spacing w:line="240" w:lineRule="atLeast"/>
              <w:rPr>
                <w:color w:val="000000"/>
                <w:szCs w:val="24"/>
              </w:rPr>
            </w:pPr>
            <w:r>
              <w:rPr>
                <w:color w:val="000000"/>
                <w:szCs w:val="24"/>
              </w:rPr>
              <w:t xml:space="preserve"> CLINICAL_PRIO_OVERRIDE</w:t>
            </w:r>
          </w:p>
        </w:tc>
      </w:tr>
    </w:tbl>
    <w:p w14:paraId="3AAA80D5" w14:textId="77777777" w:rsidR="005F54B2" w:rsidRDefault="005F54B2" w:rsidP="005F54B2">
      <w:pPr>
        <w:pStyle w:val="Heading3"/>
        <w:spacing w:line="240" w:lineRule="atLeast"/>
        <w:rPr>
          <w:bCs/>
          <w:color w:val="000000"/>
          <w:szCs w:val="24"/>
        </w:rPr>
      </w:pPr>
      <w:bookmarkStart w:id="960" w:name="BKM_79CFCFEF_3F2E_4C08_93AD_E897478E8D2D"/>
      <w:bookmarkStart w:id="961" w:name="_Toc512843473"/>
      <w:bookmarkEnd w:id="960"/>
      <w:r>
        <w:rPr>
          <w:bCs/>
          <w:color w:val="000000"/>
          <w:szCs w:val="24"/>
        </w:rPr>
        <w:t xml:space="preserve">Clinical Override Reason Code </w:t>
      </w:r>
      <w:r w:rsidR="00162F62">
        <w:rPr>
          <w:bCs/>
          <w:color w:val="000000"/>
          <w:szCs w:val="24"/>
        </w:rPr>
        <w:t>[CM]</w:t>
      </w:r>
      <w:bookmarkEnd w:id="961"/>
    </w:p>
    <w:p w14:paraId="3A1D41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5FF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86D5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7F933"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280B8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4A20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75B70" w14:textId="77777777" w:rsidR="005F54B2" w:rsidRDefault="005F54B2" w:rsidP="006A5A57">
            <w:pPr>
              <w:spacing w:line="240" w:lineRule="atLeast"/>
              <w:rPr>
                <w:color w:val="000000"/>
                <w:szCs w:val="24"/>
              </w:rPr>
            </w:pPr>
            <w:r>
              <w:rPr>
                <w:color w:val="000000"/>
                <w:szCs w:val="24"/>
              </w:rPr>
              <w:t xml:space="preserve"> Numeric</w:t>
            </w:r>
          </w:p>
        </w:tc>
      </w:tr>
      <w:tr w:rsidR="005F54B2" w14:paraId="6DD83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309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908C" w14:textId="77777777" w:rsidR="005F54B2" w:rsidRDefault="005F54B2" w:rsidP="006A5A57">
            <w:pPr>
              <w:spacing w:line="240" w:lineRule="atLeast"/>
              <w:rPr>
                <w:color w:val="000000"/>
                <w:szCs w:val="24"/>
              </w:rPr>
            </w:pPr>
            <w:r>
              <w:rPr>
                <w:color w:val="000000"/>
                <w:szCs w:val="24"/>
              </w:rPr>
              <w:t xml:space="preserve"> N</w:t>
            </w:r>
          </w:p>
        </w:tc>
      </w:tr>
      <w:tr w:rsidR="005F54B2" w14:paraId="237EAD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4CD8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ABE5" w14:textId="77777777" w:rsidR="005F54B2" w:rsidRDefault="005F54B2" w:rsidP="006A5A57">
            <w:pPr>
              <w:spacing w:line="240" w:lineRule="atLeast"/>
              <w:rPr>
                <w:color w:val="000000"/>
                <w:szCs w:val="24"/>
              </w:rPr>
            </w:pPr>
            <w:r>
              <w:rPr>
                <w:color w:val="000000"/>
                <w:szCs w:val="24"/>
              </w:rPr>
              <w:t xml:space="preserve"> 1 - Clinical judgement</w:t>
            </w:r>
          </w:p>
          <w:p w14:paraId="492B6ED2" w14:textId="77777777" w:rsidR="005F54B2" w:rsidRDefault="005F54B2" w:rsidP="006A5A57">
            <w:pPr>
              <w:spacing w:line="240" w:lineRule="atLeast"/>
              <w:rPr>
                <w:color w:val="000000"/>
                <w:szCs w:val="24"/>
              </w:rPr>
            </w:pPr>
            <w:r>
              <w:rPr>
                <w:color w:val="000000"/>
                <w:szCs w:val="24"/>
              </w:rPr>
              <w:t xml:space="preserve">2 - Training requirement </w:t>
            </w:r>
          </w:p>
          <w:p w14:paraId="22474715" w14:textId="77777777" w:rsidR="005F54B2" w:rsidRDefault="005F54B2" w:rsidP="006A5A57">
            <w:pPr>
              <w:spacing w:line="240" w:lineRule="atLeast"/>
              <w:rPr>
                <w:color w:val="000000"/>
                <w:szCs w:val="24"/>
              </w:rPr>
            </w:pPr>
            <w:r>
              <w:rPr>
                <w:color w:val="000000"/>
                <w:szCs w:val="24"/>
              </w:rPr>
              <w:t>3 - Other</w:t>
            </w:r>
          </w:p>
        </w:tc>
      </w:tr>
      <w:tr w:rsidR="005F54B2" w14:paraId="1A5FB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C15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2096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6B224A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84ED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6784E"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1D906485" w14:textId="77777777" w:rsidR="005F54B2" w:rsidRDefault="005F54B2" w:rsidP="005F54B2">
      <w:pPr>
        <w:pStyle w:val="Heading3"/>
        <w:spacing w:line="240" w:lineRule="atLeast"/>
        <w:rPr>
          <w:bCs/>
          <w:color w:val="000000"/>
          <w:szCs w:val="24"/>
        </w:rPr>
      </w:pPr>
      <w:bookmarkStart w:id="962" w:name="BKM_F4A5CD7E_0133_4DBA_8FC9_439A6D8D8EE5"/>
      <w:bookmarkStart w:id="963" w:name="_Toc512843474"/>
      <w:bookmarkEnd w:id="962"/>
      <w:r>
        <w:rPr>
          <w:bCs/>
          <w:color w:val="000000"/>
          <w:szCs w:val="24"/>
        </w:rPr>
        <w:t>Clinical Priority Score</w:t>
      </w:r>
      <w:bookmarkEnd w:id="963"/>
      <w:r>
        <w:rPr>
          <w:bCs/>
          <w:color w:val="000000"/>
          <w:szCs w:val="24"/>
        </w:rPr>
        <w:t xml:space="preserve"> </w:t>
      </w:r>
    </w:p>
    <w:p w14:paraId="476D04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A67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BE554"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9A70D"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695F76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0DC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549D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0066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450F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35FD6" w14:textId="77777777" w:rsidR="005F54B2" w:rsidRDefault="005F54B2" w:rsidP="006A5A57">
            <w:pPr>
              <w:spacing w:line="240" w:lineRule="atLeast"/>
              <w:rPr>
                <w:color w:val="000000"/>
                <w:szCs w:val="24"/>
              </w:rPr>
            </w:pPr>
            <w:r>
              <w:rPr>
                <w:color w:val="000000"/>
                <w:szCs w:val="24"/>
              </w:rPr>
              <w:t xml:space="preserve"> X(5)</w:t>
            </w:r>
          </w:p>
        </w:tc>
      </w:tr>
      <w:tr w:rsidR="005F54B2" w14:paraId="693104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A9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5B4AD" w14:textId="77777777"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273879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295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A2EE" w14:textId="77777777" w:rsidR="005F54B2" w:rsidRDefault="005F54B2" w:rsidP="006A5A57">
            <w:pPr>
              <w:spacing w:line="240" w:lineRule="atLeast"/>
              <w:rPr>
                <w:color w:val="000000"/>
                <w:szCs w:val="24"/>
              </w:rPr>
            </w:pPr>
            <w:r>
              <w:rPr>
                <w:color w:val="000000"/>
                <w:szCs w:val="24"/>
              </w:rPr>
              <w:t xml:space="preserve"> Mandatory</w:t>
            </w:r>
          </w:p>
        </w:tc>
      </w:tr>
      <w:tr w:rsidR="005F54B2" w14:paraId="306E1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712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A2CC1" w14:textId="77777777"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2353A482" w14:textId="77777777" w:rsidR="00B86BCA" w:rsidRPr="00AB5283" w:rsidRDefault="00B86BCA" w:rsidP="006A5A57">
            <w:pPr>
              <w:spacing w:line="240" w:lineRule="atLeast"/>
              <w:rPr>
                <w:color w:val="000000"/>
                <w:szCs w:val="24"/>
              </w:rPr>
            </w:pPr>
            <w:r w:rsidRPr="00B86BCA">
              <w:rPr>
                <w:color w:val="000000"/>
                <w:szCs w:val="24"/>
              </w:rPr>
              <w:t>For Encounter Types of Inpatient or Day Patient, the Clinical Priority Score should be from a national or nationally recognised Clinical Prioritisation System or CPAC tool</w:t>
            </w:r>
            <w:r>
              <w:rPr>
                <w:color w:val="000000"/>
                <w:szCs w:val="24"/>
              </w:rPr>
              <w:t xml:space="preserve">. </w:t>
            </w:r>
          </w:p>
          <w:p w14:paraId="5ADAD223"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7BC6A6D"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324B85AE" w14:textId="77777777" w:rsidR="00F257DC" w:rsidRPr="00045906" w:rsidRDefault="00F257DC" w:rsidP="00F257DC">
            <w:pPr>
              <w:spacing w:line="240" w:lineRule="atLeast"/>
              <w:rPr>
                <w:color w:val="000000"/>
                <w:szCs w:val="24"/>
              </w:rPr>
            </w:pPr>
            <w:r w:rsidRPr="00045906">
              <w:rPr>
                <w:color w:val="000000"/>
                <w:szCs w:val="24"/>
              </w:rPr>
              <w:t>0 - Not prioritised</w:t>
            </w:r>
          </w:p>
          <w:p w14:paraId="165432E3" w14:textId="77777777" w:rsidR="00F257DC" w:rsidRPr="00045906" w:rsidRDefault="00F257DC" w:rsidP="00F257DC">
            <w:pPr>
              <w:spacing w:line="240" w:lineRule="atLeast"/>
              <w:rPr>
                <w:color w:val="000000"/>
                <w:szCs w:val="24"/>
              </w:rPr>
            </w:pPr>
            <w:r w:rsidRPr="00045906">
              <w:rPr>
                <w:color w:val="000000"/>
                <w:szCs w:val="24"/>
              </w:rPr>
              <w:t>1 - Immediate</w:t>
            </w:r>
          </w:p>
          <w:p w14:paraId="3730FDAA" w14:textId="77777777" w:rsidR="00F257DC" w:rsidRPr="00045906" w:rsidRDefault="00F257DC" w:rsidP="00F257DC">
            <w:pPr>
              <w:spacing w:line="240" w:lineRule="atLeast"/>
              <w:rPr>
                <w:color w:val="000000"/>
                <w:szCs w:val="24"/>
              </w:rPr>
            </w:pPr>
            <w:r w:rsidRPr="00045906">
              <w:rPr>
                <w:color w:val="000000"/>
                <w:szCs w:val="24"/>
              </w:rPr>
              <w:t>2 - Urgent</w:t>
            </w:r>
          </w:p>
          <w:p w14:paraId="6D803C5F" w14:textId="77777777" w:rsidR="00F257DC" w:rsidRPr="00045906" w:rsidRDefault="00F257DC" w:rsidP="00F257DC">
            <w:pPr>
              <w:spacing w:line="240" w:lineRule="atLeast"/>
              <w:rPr>
                <w:color w:val="000000"/>
                <w:szCs w:val="24"/>
              </w:rPr>
            </w:pPr>
            <w:r w:rsidRPr="00045906">
              <w:rPr>
                <w:color w:val="000000"/>
                <w:szCs w:val="24"/>
              </w:rPr>
              <w:t>3 - Semi-urgent</w:t>
            </w:r>
          </w:p>
          <w:p w14:paraId="6B98EBA4" w14:textId="77777777" w:rsidR="00F257DC" w:rsidRPr="00045906" w:rsidRDefault="00F257DC" w:rsidP="00F257DC">
            <w:pPr>
              <w:spacing w:line="240" w:lineRule="atLeast"/>
              <w:rPr>
                <w:color w:val="000000"/>
                <w:szCs w:val="24"/>
              </w:rPr>
            </w:pPr>
            <w:r w:rsidRPr="00045906">
              <w:rPr>
                <w:color w:val="000000"/>
                <w:szCs w:val="24"/>
              </w:rPr>
              <w:t>4 - Routine</w:t>
            </w:r>
          </w:p>
          <w:p w14:paraId="6494D867" w14:textId="77777777" w:rsidR="00F257DC" w:rsidRPr="00045906" w:rsidRDefault="00F257DC" w:rsidP="00F257DC">
            <w:pPr>
              <w:spacing w:line="240" w:lineRule="atLeast"/>
              <w:rPr>
                <w:color w:val="000000"/>
                <w:szCs w:val="24"/>
              </w:rPr>
            </w:pPr>
            <w:r w:rsidRPr="00045906">
              <w:rPr>
                <w:color w:val="000000"/>
                <w:szCs w:val="24"/>
              </w:rPr>
              <w:t>5 - Low priority</w:t>
            </w:r>
          </w:p>
          <w:p w14:paraId="3D3EE1ED" w14:textId="77777777" w:rsidR="005F54B2" w:rsidRDefault="00F257DC" w:rsidP="00971D80">
            <w:pPr>
              <w:spacing w:line="240" w:lineRule="atLeast"/>
              <w:rPr>
                <w:color w:val="000000"/>
                <w:szCs w:val="24"/>
              </w:rPr>
            </w:pPr>
            <w:r w:rsidRPr="00045906">
              <w:rPr>
                <w:color w:val="000000"/>
                <w:szCs w:val="24"/>
              </w:rPr>
              <w:t>6 - Not determined - pending test</w:t>
            </w:r>
          </w:p>
        </w:tc>
      </w:tr>
      <w:tr w:rsidR="005F54B2" w14:paraId="238070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25C0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2A4C" w14:textId="77777777" w:rsidR="005F54B2" w:rsidRDefault="005F54B2" w:rsidP="006A5A57">
            <w:pPr>
              <w:spacing w:line="240" w:lineRule="atLeast"/>
              <w:rPr>
                <w:color w:val="000000"/>
                <w:szCs w:val="24"/>
              </w:rPr>
            </w:pPr>
            <w:r>
              <w:rPr>
                <w:color w:val="000000"/>
                <w:szCs w:val="24"/>
              </w:rPr>
              <w:t xml:space="preserve"> CLINICAL_PRIO_SCORE</w:t>
            </w:r>
          </w:p>
        </w:tc>
      </w:tr>
    </w:tbl>
    <w:p w14:paraId="11674A51" w14:textId="77777777" w:rsidR="005F54B2" w:rsidRDefault="005F54B2" w:rsidP="005F54B2">
      <w:pPr>
        <w:pStyle w:val="Heading3"/>
        <w:spacing w:line="240" w:lineRule="atLeast"/>
        <w:rPr>
          <w:bCs/>
          <w:color w:val="000000"/>
          <w:szCs w:val="24"/>
        </w:rPr>
      </w:pPr>
      <w:bookmarkStart w:id="964" w:name="BKM_F3900168_C05B_420B_BB0D_29CE61ADC9EE"/>
      <w:bookmarkStart w:id="965" w:name="_Toc512843475"/>
      <w:bookmarkEnd w:id="964"/>
      <w:r>
        <w:rPr>
          <w:bCs/>
          <w:color w:val="000000"/>
          <w:szCs w:val="24"/>
        </w:rPr>
        <w:t xml:space="preserve">Clinical Priority Score Date </w:t>
      </w:r>
      <w:r w:rsidR="00DE5043">
        <w:rPr>
          <w:bCs/>
          <w:color w:val="000000"/>
          <w:szCs w:val="24"/>
        </w:rPr>
        <w:t>[CM</w:t>
      </w:r>
      <w:r w:rsidR="006A7170">
        <w:rPr>
          <w:bCs/>
          <w:color w:val="000000"/>
          <w:szCs w:val="24"/>
        </w:rPr>
        <w:t>]</w:t>
      </w:r>
      <w:bookmarkEnd w:id="965"/>
    </w:p>
    <w:p w14:paraId="429ACB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21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BE8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B5ECA"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60CB6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5CB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00637" w14:textId="77777777" w:rsidR="005F54B2" w:rsidRDefault="005F54B2" w:rsidP="006A5A57">
            <w:pPr>
              <w:spacing w:line="240" w:lineRule="atLeast"/>
              <w:rPr>
                <w:color w:val="000000"/>
                <w:szCs w:val="24"/>
              </w:rPr>
            </w:pPr>
            <w:r>
              <w:rPr>
                <w:color w:val="000000"/>
                <w:szCs w:val="24"/>
              </w:rPr>
              <w:t xml:space="preserve"> Datetime</w:t>
            </w:r>
          </w:p>
        </w:tc>
      </w:tr>
      <w:tr w:rsidR="005F54B2" w14:paraId="73AE7A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218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F10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F066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09A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414BD1" w14:textId="77777777"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15BB2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5D0F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D4920" w14:textId="77777777"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4C548D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F3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AA80F" w14:textId="77777777"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83DF7B5" w14:textId="77777777" w:rsidR="00626624" w:rsidRDefault="00B86BCA" w:rsidP="006A5A57">
            <w:pPr>
              <w:spacing w:line="240" w:lineRule="atLeast"/>
              <w:rPr>
                <w:color w:val="000000"/>
                <w:szCs w:val="24"/>
              </w:rPr>
            </w:pPr>
            <w:r>
              <w:rPr>
                <w:color w:val="000000"/>
                <w:szCs w:val="24"/>
              </w:rPr>
              <w:lastRenderedPageBreak/>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9FF58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EC0A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1D182" w14:textId="77777777" w:rsidR="005F54B2" w:rsidRDefault="005F54B2" w:rsidP="006A5A57">
            <w:pPr>
              <w:spacing w:line="240" w:lineRule="atLeast"/>
              <w:rPr>
                <w:color w:val="000000"/>
                <w:szCs w:val="24"/>
              </w:rPr>
            </w:pPr>
            <w:r>
              <w:rPr>
                <w:color w:val="000000"/>
                <w:szCs w:val="24"/>
              </w:rPr>
              <w:t xml:space="preserve"> CLINICAL_PRIO_SCORE_DATE</w:t>
            </w:r>
          </w:p>
        </w:tc>
      </w:tr>
    </w:tbl>
    <w:p w14:paraId="13EC1171" w14:textId="77777777" w:rsidR="005F54B2" w:rsidRDefault="005F54B2" w:rsidP="005F54B2">
      <w:pPr>
        <w:pStyle w:val="Heading3"/>
        <w:spacing w:line="240" w:lineRule="atLeast"/>
        <w:rPr>
          <w:bCs/>
          <w:color w:val="000000"/>
          <w:szCs w:val="24"/>
        </w:rPr>
      </w:pPr>
      <w:bookmarkStart w:id="966" w:name="BKM_86BF7719_0BAC_4DCF_B84D_A752DEDD4CF1"/>
      <w:bookmarkStart w:id="967" w:name="_Toc512843476"/>
      <w:bookmarkEnd w:id="966"/>
      <w:r>
        <w:rPr>
          <w:bCs/>
          <w:color w:val="000000"/>
          <w:szCs w:val="24"/>
        </w:rPr>
        <w:t>Clinical Priority Tool ID</w:t>
      </w:r>
      <w:bookmarkEnd w:id="967"/>
    </w:p>
    <w:p w14:paraId="6265D2B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623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2D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7F22B"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12014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6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375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052A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82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5C9A2" w14:textId="77777777" w:rsidR="005F54B2" w:rsidRDefault="005F54B2" w:rsidP="006A5A57">
            <w:pPr>
              <w:spacing w:line="240" w:lineRule="atLeast"/>
              <w:rPr>
                <w:color w:val="000000"/>
                <w:szCs w:val="24"/>
              </w:rPr>
            </w:pPr>
            <w:r>
              <w:rPr>
                <w:color w:val="000000"/>
                <w:szCs w:val="24"/>
              </w:rPr>
              <w:t xml:space="preserve"> XXXX</w:t>
            </w:r>
          </w:p>
        </w:tc>
      </w:tr>
      <w:tr w:rsidR="005F54B2" w14:paraId="4FC31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A81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B5CF82"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11E66BD2"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5E0B11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6FE7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9C0F7D" w14:textId="77777777" w:rsidR="005F54B2" w:rsidRDefault="005F54B2" w:rsidP="006A5A57">
            <w:pPr>
              <w:spacing w:line="240" w:lineRule="atLeast"/>
              <w:rPr>
                <w:color w:val="000000"/>
                <w:szCs w:val="24"/>
              </w:rPr>
            </w:pPr>
            <w:r>
              <w:rPr>
                <w:color w:val="000000"/>
                <w:szCs w:val="24"/>
              </w:rPr>
              <w:t xml:space="preserve"> Mandatory</w:t>
            </w:r>
          </w:p>
        </w:tc>
      </w:tr>
      <w:tr w:rsidR="005F54B2" w14:paraId="3DD329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1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27AD"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D40EDCB" w14:textId="39A21C2E"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p>
          <w:p w14:paraId="2EEF4556" w14:textId="77777777"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2C43BDC0" w14:textId="77777777" w:rsidR="005F54B2" w:rsidRDefault="005F54B2" w:rsidP="006A5A57">
            <w:pPr>
              <w:spacing w:line="240" w:lineRule="atLeast"/>
              <w:rPr>
                <w:color w:val="000000"/>
                <w:szCs w:val="24"/>
              </w:rPr>
            </w:pPr>
            <w:r w:rsidRPr="00AB5283">
              <w:rPr>
                <w:color w:val="000000"/>
                <w:szCs w:val="24"/>
              </w:rPr>
              <w:t>It is important that the correct tool is used to assess priority. The validation process is changing and this logic will be incorporated into National Patient Flow following the new implementation.</w:t>
            </w:r>
          </w:p>
        </w:tc>
      </w:tr>
      <w:tr w:rsidR="005F54B2" w14:paraId="2BC29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B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35DCF" w14:textId="77777777" w:rsidR="005F54B2" w:rsidRDefault="005F54B2" w:rsidP="006A5A57">
            <w:pPr>
              <w:spacing w:line="240" w:lineRule="atLeast"/>
              <w:rPr>
                <w:color w:val="000000"/>
                <w:szCs w:val="24"/>
              </w:rPr>
            </w:pPr>
            <w:r>
              <w:rPr>
                <w:color w:val="000000"/>
                <w:szCs w:val="24"/>
              </w:rPr>
              <w:t xml:space="preserve"> CLINICAL_PRIO_TOOL_ID</w:t>
            </w:r>
          </w:p>
        </w:tc>
      </w:tr>
    </w:tbl>
    <w:p w14:paraId="63AA30D7" w14:textId="77777777" w:rsidR="005F54B2" w:rsidRDefault="005F54B2" w:rsidP="005F54B2">
      <w:pPr>
        <w:pStyle w:val="Heading3"/>
        <w:spacing w:line="240" w:lineRule="atLeast"/>
        <w:rPr>
          <w:bCs/>
          <w:color w:val="000000"/>
          <w:szCs w:val="24"/>
        </w:rPr>
      </w:pPr>
      <w:bookmarkStart w:id="968" w:name="BKM_4E7978F0_AE5F_4271_BCF2_38AF2C76844D"/>
      <w:bookmarkStart w:id="969" w:name="_Toc512843477"/>
      <w:bookmarkEnd w:id="968"/>
      <w:r>
        <w:rPr>
          <w:bCs/>
          <w:color w:val="000000"/>
          <w:szCs w:val="24"/>
        </w:rPr>
        <w:t>Decision Outcome ID</w:t>
      </w:r>
      <w:bookmarkEnd w:id="969"/>
    </w:p>
    <w:p w14:paraId="132096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14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F4EE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267B4"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00AD83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EF5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E1C39"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03F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F3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A6DD3" w14:textId="77777777" w:rsidR="005F54B2" w:rsidRDefault="005F54B2" w:rsidP="006A5A57">
            <w:pPr>
              <w:spacing w:line="240" w:lineRule="atLeast"/>
              <w:rPr>
                <w:color w:val="000000"/>
                <w:szCs w:val="24"/>
              </w:rPr>
            </w:pPr>
            <w:r>
              <w:rPr>
                <w:color w:val="000000"/>
                <w:szCs w:val="24"/>
              </w:rPr>
              <w:t xml:space="preserve"> X(36)</w:t>
            </w:r>
          </w:p>
        </w:tc>
      </w:tr>
      <w:tr w:rsidR="005F54B2" w14:paraId="7D1CD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67E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09B2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301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ACC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5D1" w14:textId="77777777" w:rsidR="005F54B2" w:rsidRDefault="005F54B2" w:rsidP="006A5A57">
            <w:pPr>
              <w:spacing w:line="240" w:lineRule="atLeast"/>
              <w:rPr>
                <w:color w:val="000000"/>
                <w:szCs w:val="24"/>
              </w:rPr>
            </w:pPr>
            <w:r>
              <w:rPr>
                <w:color w:val="000000"/>
                <w:szCs w:val="24"/>
              </w:rPr>
              <w:t xml:space="preserve"> Mandatory</w:t>
            </w:r>
          </w:p>
        </w:tc>
      </w:tr>
      <w:tr w:rsidR="005F54B2" w14:paraId="79BDE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9CD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AA662"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023ED9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6468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BF7D1"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0367540" w14:textId="77777777" w:rsidR="005F54B2" w:rsidRDefault="005F54B2" w:rsidP="005F54B2">
      <w:pPr>
        <w:spacing w:line="240" w:lineRule="atLeast"/>
        <w:rPr>
          <w:color w:val="000000"/>
          <w:szCs w:val="24"/>
        </w:rPr>
      </w:pPr>
      <w:r>
        <w:rPr>
          <w:color w:val="000000"/>
          <w:szCs w:val="24"/>
        </w:rPr>
        <w:t xml:space="preserve"> </w:t>
      </w:r>
    </w:p>
    <w:p w14:paraId="043CE1B0" w14:textId="77777777" w:rsidR="005F54B2" w:rsidRDefault="005F54B2" w:rsidP="005F54B2">
      <w:pPr>
        <w:spacing w:line="240" w:lineRule="atLeast"/>
        <w:rPr>
          <w:szCs w:val="24"/>
        </w:rPr>
      </w:pPr>
    </w:p>
    <w:p w14:paraId="2EAAC15B" w14:textId="77777777" w:rsidR="005F54B2" w:rsidRDefault="005F54B2" w:rsidP="005F54B2">
      <w:pPr>
        <w:pStyle w:val="Heading2"/>
        <w:spacing w:line="240" w:lineRule="atLeast"/>
        <w:rPr>
          <w:bCs/>
          <w:color w:val="000000"/>
          <w:szCs w:val="24"/>
        </w:rPr>
      </w:pPr>
      <w:bookmarkStart w:id="970" w:name="BKM_C90EFAB5_CF7A_4D6F_B501_9D9E39669EED"/>
      <w:bookmarkStart w:id="971" w:name="_Toc512843478"/>
      <w:bookmarkEnd w:id="970"/>
      <w:r>
        <w:rPr>
          <w:bCs/>
          <w:color w:val="000000"/>
          <w:szCs w:val="24"/>
        </w:rPr>
        <w:t>Decision Outcome</w:t>
      </w:r>
      <w:bookmarkEnd w:id="971"/>
    </w:p>
    <w:p w14:paraId="67C87E2C" w14:textId="77777777" w:rsidR="005F54B2" w:rsidRDefault="005F54B2" w:rsidP="005F54B2">
      <w:pPr>
        <w:spacing w:line="240" w:lineRule="atLeast"/>
        <w:rPr>
          <w:color w:val="000000"/>
          <w:szCs w:val="24"/>
        </w:rPr>
      </w:pPr>
    </w:p>
    <w:p w14:paraId="119D4E15"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5AC924EA" w14:textId="77777777" w:rsidR="005F54B2" w:rsidRDefault="005F54B2" w:rsidP="005F54B2">
      <w:pPr>
        <w:spacing w:line="240" w:lineRule="atLeast"/>
        <w:rPr>
          <w:color w:val="000000"/>
          <w:szCs w:val="24"/>
        </w:rPr>
      </w:pPr>
    </w:p>
    <w:p w14:paraId="719A0211" w14:textId="77777777" w:rsidR="005F54B2" w:rsidRDefault="005F54B2" w:rsidP="005F54B2">
      <w:pPr>
        <w:spacing w:line="240" w:lineRule="atLeast"/>
        <w:rPr>
          <w:color w:val="000000"/>
          <w:szCs w:val="24"/>
        </w:rPr>
      </w:pPr>
      <w:r>
        <w:rPr>
          <w:b/>
          <w:color w:val="000000"/>
          <w:szCs w:val="24"/>
        </w:rPr>
        <w:t>Validation</w:t>
      </w:r>
    </w:p>
    <w:p w14:paraId="3C4E36F2" w14:textId="77777777"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Activity/Decision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1A2C48">
        <w:rPr>
          <w:color w:val="000000"/>
          <w:szCs w:val="24"/>
        </w:rPr>
        <w:t xml:space="preserve"> </w:t>
      </w:r>
      <w:r w:rsidR="001A2C48">
        <w:t>(17 - Appendix D: Business Rules and Error Messages)</w:t>
      </w:r>
      <w:r>
        <w:rPr>
          <w:color w:val="000000"/>
          <w:szCs w:val="24"/>
        </w:rPr>
        <w:t>.</w:t>
      </w:r>
    </w:p>
    <w:p w14:paraId="1F9EA3A1" w14:textId="77777777" w:rsidR="005F54B2" w:rsidRDefault="005F54B2" w:rsidP="005F54B2">
      <w:pPr>
        <w:spacing w:line="240" w:lineRule="atLeast"/>
        <w:rPr>
          <w:color w:val="000000"/>
          <w:szCs w:val="24"/>
        </w:rPr>
      </w:pPr>
    </w:p>
    <w:p w14:paraId="23F8166E" w14:textId="77777777" w:rsidR="005F54B2" w:rsidRDefault="005F54B2" w:rsidP="005F54B2">
      <w:pPr>
        <w:spacing w:line="240" w:lineRule="atLeast"/>
        <w:rPr>
          <w:color w:val="000000"/>
          <w:szCs w:val="24"/>
        </w:rPr>
      </w:pPr>
      <w:r>
        <w:rPr>
          <w:b/>
          <w:color w:val="000000"/>
          <w:szCs w:val="24"/>
        </w:rPr>
        <w:t>MOH Internal ODS Table Name</w:t>
      </w:r>
    </w:p>
    <w:p w14:paraId="7F81439D" w14:textId="77777777" w:rsidR="005F54B2" w:rsidRDefault="005F54B2" w:rsidP="005F54B2">
      <w:pPr>
        <w:spacing w:line="240" w:lineRule="atLeast"/>
        <w:rPr>
          <w:color w:val="000000"/>
          <w:szCs w:val="24"/>
        </w:rPr>
      </w:pPr>
      <w:r>
        <w:rPr>
          <w:color w:val="000000"/>
          <w:szCs w:val="24"/>
        </w:rPr>
        <w:t>DECISION_OUTCOME</w:t>
      </w:r>
    </w:p>
    <w:p w14:paraId="1D0BCD15" w14:textId="77777777" w:rsidR="005F54B2" w:rsidRDefault="005F54B2" w:rsidP="005F54B2">
      <w:pPr>
        <w:spacing w:line="240" w:lineRule="atLeast"/>
        <w:rPr>
          <w:color w:val="000000"/>
          <w:szCs w:val="24"/>
        </w:rPr>
      </w:pPr>
    </w:p>
    <w:p w14:paraId="68C75998" w14:textId="77777777" w:rsidR="005F54B2" w:rsidRDefault="005F54B2" w:rsidP="005F54B2">
      <w:pPr>
        <w:pStyle w:val="Heading3"/>
        <w:spacing w:line="240" w:lineRule="atLeast"/>
        <w:rPr>
          <w:bCs/>
          <w:color w:val="000000"/>
          <w:szCs w:val="24"/>
        </w:rPr>
      </w:pPr>
      <w:bookmarkStart w:id="972" w:name="BKM_A2B8A8D2_EE95_43DC_AC26_8F7946E27E70"/>
      <w:bookmarkStart w:id="973" w:name="_Toc512843479"/>
      <w:bookmarkEnd w:id="972"/>
      <w:r>
        <w:rPr>
          <w:bCs/>
          <w:color w:val="000000"/>
          <w:szCs w:val="24"/>
        </w:rPr>
        <w:t>Activity ID</w:t>
      </w:r>
      <w:bookmarkEnd w:id="973"/>
    </w:p>
    <w:p w14:paraId="42C51A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CB5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8502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74267"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73FCA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7AEE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20C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6A5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8F33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5366" w14:textId="77777777" w:rsidR="005F54B2" w:rsidRDefault="005F54B2" w:rsidP="006A5A57">
            <w:pPr>
              <w:spacing w:line="240" w:lineRule="atLeast"/>
              <w:rPr>
                <w:color w:val="000000"/>
                <w:szCs w:val="24"/>
              </w:rPr>
            </w:pPr>
            <w:r>
              <w:rPr>
                <w:color w:val="000000"/>
                <w:szCs w:val="24"/>
              </w:rPr>
              <w:t xml:space="preserve"> X(36)</w:t>
            </w:r>
          </w:p>
        </w:tc>
      </w:tr>
      <w:tr w:rsidR="005F54B2" w14:paraId="63D4AA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2C5F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020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F73F8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9230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5037F" w14:textId="77777777" w:rsidR="005F54B2" w:rsidRDefault="005F54B2" w:rsidP="006A5A57">
            <w:pPr>
              <w:spacing w:line="240" w:lineRule="atLeast"/>
              <w:rPr>
                <w:color w:val="000000"/>
                <w:szCs w:val="24"/>
              </w:rPr>
            </w:pPr>
            <w:r>
              <w:rPr>
                <w:color w:val="000000"/>
                <w:szCs w:val="24"/>
              </w:rPr>
              <w:t xml:space="preserve"> Mandatory</w:t>
            </w:r>
          </w:p>
        </w:tc>
      </w:tr>
      <w:tr w:rsidR="005F54B2" w14:paraId="146EA6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0E20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CA479"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3E7F03D" w14:textId="77777777" w:rsidR="005F54B2" w:rsidRDefault="005F54B2" w:rsidP="005F54B2">
      <w:pPr>
        <w:pStyle w:val="Heading3"/>
        <w:spacing w:line="240" w:lineRule="atLeast"/>
        <w:rPr>
          <w:bCs/>
          <w:color w:val="000000"/>
          <w:szCs w:val="24"/>
        </w:rPr>
      </w:pPr>
      <w:bookmarkStart w:id="974" w:name="_Toc512843480"/>
      <w:r>
        <w:rPr>
          <w:bCs/>
          <w:color w:val="000000"/>
          <w:szCs w:val="24"/>
        </w:rPr>
        <w:t>NHI Number</w:t>
      </w:r>
      <w:bookmarkEnd w:id="974"/>
    </w:p>
    <w:p w14:paraId="23F8537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493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C71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05C15"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6914E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D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21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65C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BA6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C2149" w14:textId="77777777" w:rsidR="005F54B2" w:rsidRDefault="005F54B2" w:rsidP="006A5A57">
            <w:pPr>
              <w:spacing w:line="240" w:lineRule="atLeast"/>
              <w:rPr>
                <w:color w:val="000000"/>
                <w:szCs w:val="24"/>
              </w:rPr>
            </w:pPr>
            <w:r>
              <w:rPr>
                <w:color w:val="000000"/>
                <w:szCs w:val="24"/>
              </w:rPr>
              <w:t xml:space="preserve"> AAANNNC</w:t>
            </w:r>
          </w:p>
        </w:tc>
      </w:tr>
      <w:tr w:rsidR="005F54B2" w14:paraId="07E2C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BC9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D7CA0" w14:textId="77777777" w:rsidR="005F54B2" w:rsidRDefault="005F54B2" w:rsidP="006A5A57">
            <w:pPr>
              <w:spacing w:line="240" w:lineRule="atLeast"/>
              <w:rPr>
                <w:color w:val="000000"/>
                <w:szCs w:val="24"/>
              </w:rPr>
            </w:pPr>
            <w:r>
              <w:rPr>
                <w:color w:val="000000"/>
                <w:szCs w:val="24"/>
              </w:rPr>
              <w:t xml:space="preserve"> Mandatory</w:t>
            </w:r>
          </w:p>
        </w:tc>
      </w:tr>
      <w:tr w:rsidR="005F54B2" w14:paraId="75459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7B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1E61D"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1E4AF9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8117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2B15C"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4E05AF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DB5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50461"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4B19F0FF" w14:textId="77777777" w:rsidR="005F54B2" w:rsidRDefault="005F54B2" w:rsidP="005F54B2">
      <w:pPr>
        <w:pStyle w:val="Heading3"/>
        <w:spacing w:line="240" w:lineRule="atLeast"/>
        <w:rPr>
          <w:bCs/>
          <w:color w:val="000000"/>
          <w:szCs w:val="24"/>
        </w:rPr>
      </w:pPr>
      <w:bookmarkStart w:id="975" w:name="BKM_025EF74B_3833_4F98_A1DE_193F8868869A"/>
      <w:bookmarkStart w:id="976" w:name="_Toc512843481"/>
      <w:bookmarkEnd w:id="975"/>
      <w:r>
        <w:rPr>
          <w:bCs/>
          <w:color w:val="000000"/>
          <w:szCs w:val="24"/>
        </w:rPr>
        <w:t>Referral ID</w:t>
      </w:r>
      <w:bookmarkEnd w:id="976"/>
    </w:p>
    <w:p w14:paraId="3D3F4DF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FF3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C2B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0B2F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D5C90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076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7491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2BA6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173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1A88A" w14:textId="77777777" w:rsidR="005F54B2" w:rsidRDefault="005F54B2" w:rsidP="006A5A57">
            <w:pPr>
              <w:spacing w:line="240" w:lineRule="atLeast"/>
              <w:rPr>
                <w:color w:val="000000"/>
                <w:szCs w:val="24"/>
              </w:rPr>
            </w:pPr>
            <w:r>
              <w:rPr>
                <w:color w:val="000000"/>
                <w:szCs w:val="24"/>
              </w:rPr>
              <w:t xml:space="preserve"> X(36)</w:t>
            </w:r>
          </w:p>
        </w:tc>
      </w:tr>
      <w:tr w:rsidR="005F54B2" w14:paraId="56D85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97AE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148FA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7F95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0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D404" w14:textId="77777777" w:rsidR="005F54B2" w:rsidRDefault="005F54B2" w:rsidP="006A5A57">
            <w:pPr>
              <w:spacing w:line="240" w:lineRule="atLeast"/>
              <w:rPr>
                <w:color w:val="000000"/>
                <w:szCs w:val="24"/>
              </w:rPr>
            </w:pPr>
            <w:r>
              <w:rPr>
                <w:color w:val="000000"/>
                <w:szCs w:val="24"/>
              </w:rPr>
              <w:t xml:space="preserve"> Mandatory</w:t>
            </w:r>
          </w:p>
        </w:tc>
      </w:tr>
      <w:tr w:rsidR="005F54B2" w14:paraId="0E8B64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4DF1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94B2"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67C31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4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70EE3"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38C7C50" w14:textId="77777777" w:rsidR="005F54B2" w:rsidRDefault="005F54B2" w:rsidP="005F54B2">
      <w:pPr>
        <w:spacing w:line="240" w:lineRule="atLeast"/>
        <w:rPr>
          <w:color w:val="000000"/>
          <w:szCs w:val="24"/>
        </w:rPr>
      </w:pPr>
      <w:r>
        <w:rPr>
          <w:color w:val="000000"/>
          <w:szCs w:val="24"/>
        </w:rPr>
        <w:t xml:space="preserve"> </w:t>
      </w:r>
    </w:p>
    <w:p w14:paraId="7F89E36C" w14:textId="77777777" w:rsidR="005F54B2" w:rsidRDefault="005F54B2" w:rsidP="005F54B2">
      <w:pPr>
        <w:spacing w:line="240" w:lineRule="atLeast"/>
        <w:rPr>
          <w:szCs w:val="24"/>
        </w:rPr>
      </w:pPr>
    </w:p>
    <w:p w14:paraId="67E6A8AF" w14:textId="77777777" w:rsidR="005F54B2" w:rsidRDefault="005F54B2" w:rsidP="005F54B2">
      <w:pPr>
        <w:pStyle w:val="Heading2"/>
        <w:spacing w:line="240" w:lineRule="atLeast"/>
        <w:rPr>
          <w:bCs/>
          <w:color w:val="000000"/>
          <w:szCs w:val="24"/>
        </w:rPr>
      </w:pPr>
      <w:bookmarkStart w:id="977" w:name="BKM_A060F0D4_6F20_494E_BBF8_8F3BDE47488A"/>
      <w:bookmarkStart w:id="978" w:name="_Toc512843482"/>
      <w:bookmarkEnd w:id="977"/>
      <w:r>
        <w:rPr>
          <w:bCs/>
          <w:color w:val="000000"/>
          <w:szCs w:val="24"/>
        </w:rPr>
        <w:t>Diagnosis</w:t>
      </w:r>
      <w:bookmarkEnd w:id="978"/>
    </w:p>
    <w:p w14:paraId="16E2248F" w14:textId="77777777" w:rsidR="005F54B2" w:rsidRDefault="005F54B2" w:rsidP="005F54B2">
      <w:pPr>
        <w:spacing w:line="240" w:lineRule="atLeast"/>
        <w:rPr>
          <w:color w:val="000000"/>
          <w:szCs w:val="24"/>
        </w:rPr>
      </w:pPr>
    </w:p>
    <w:p w14:paraId="7CA13366"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4F3DCBC3" w14:textId="77777777" w:rsidR="005F54B2" w:rsidRDefault="005F54B2" w:rsidP="005F54B2">
      <w:pPr>
        <w:spacing w:line="240" w:lineRule="atLeast"/>
        <w:rPr>
          <w:color w:val="000000"/>
          <w:szCs w:val="24"/>
        </w:rPr>
      </w:pPr>
    </w:p>
    <w:p w14:paraId="10BECD7C" w14:textId="77777777" w:rsidR="005F54B2" w:rsidRDefault="005F54B2" w:rsidP="005F54B2">
      <w:pPr>
        <w:spacing w:line="240" w:lineRule="atLeast"/>
        <w:rPr>
          <w:color w:val="000000"/>
          <w:szCs w:val="24"/>
        </w:rPr>
      </w:pPr>
      <w:r>
        <w:rPr>
          <w:b/>
          <w:color w:val="000000"/>
          <w:szCs w:val="24"/>
        </w:rPr>
        <w:t>Validation</w:t>
      </w:r>
    </w:p>
    <w:p w14:paraId="02DDD921" w14:textId="77777777"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diagnosis decision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1A2C48">
        <w:rPr>
          <w:color w:val="000000"/>
          <w:szCs w:val="24"/>
        </w:rPr>
        <w:t xml:space="preserve"> </w:t>
      </w:r>
      <w:r w:rsidR="001A2C48">
        <w:t>(17 - Appendix D: Business Rules and Error Messages)</w:t>
      </w:r>
      <w:r>
        <w:rPr>
          <w:color w:val="000000"/>
          <w:szCs w:val="24"/>
        </w:rPr>
        <w:t>.</w:t>
      </w:r>
    </w:p>
    <w:p w14:paraId="13DF7A9E" w14:textId="77777777" w:rsidR="005F54B2" w:rsidRDefault="005F54B2" w:rsidP="005F54B2">
      <w:pPr>
        <w:spacing w:line="240" w:lineRule="atLeast"/>
        <w:rPr>
          <w:color w:val="000000"/>
          <w:szCs w:val="24"/>
        </w:rPr>
      </w:pPr>
    </w:p>
    <w:p w14:paraId="7F6FB8A4" w14:textId="77777777" w:rsidR="005F54B2" w:rsidRDefault="005F54B2" w:rsidP="005F54B2">
      <w:pPr>
        <w:spacing w:line="240" w:lineRule="atLeast"/>
        <w:rPr>
          <w:color w:val="000000"/>
          <w:szCs w:val="24"/>
        </w:rPr>
      </w:pPr>
      <w:r>
        <w:rPr>
          <w:b/>
          <w:color w:val="000000"/>
          <w:szCs w:val="24"/>
        </w:rPr>
        <w:t>MOH Internal ODS Table Name</w:t>
      </w:r>
    </w:p>
    <w:p w14:paraId="7C0B7A17" w14:textId="77777777" w:rsidR="005F54B2" w:rsidRDefault="005F54B2" w:rsidP="005F54B2">
      <w:pPr>
        <w:spacing w:line="240" w:lineRule="atLeast"/>
        <w:rPr>
          <w:color w:val="000000"/>
          <w:szCs w:val="24"/>
        </w:rPr>
      </w:pPr>
      <w:r>
        <w:rPr>
          <w:color w:val="000000"/>
          <w:szCs w:val="24"/>
        </w:rPr>
        <w:t>DIAGNOSIS</w:t>
      </w:r>
    </w:p>
    <w:p w14:paraId="5F57B0C6" w14:textId="77777777" w:rsidR="005F54B2" w:rsidRDefault="005F54B2" w:rsidP="005F54B2">
      <w:pPr>
        <w:pStyle w:val="Heading3"/>
        <w:spacing w:line="240" w:lineRule="atLeast"/>
        <w:rPr>
          <w:bCs/>
          <w:color w:val="000000"/>
          <w:szCs w:val="24"/>
        </w:rPr>
      </w:pPr>
      <w:bookmarkStart w:id="979" w:name="BKM_ADA89ADE_7612_4913_B6D7_1FEB51F8B543"/>
      <w:bookmarkStart w:id="980" w:name="_Toc512843483"/>
      <w:bookmarkEnd w:id="979"/>
      <w:r>
        <w:rPr>
          <w:bCs/>
          <w:color w:val="000000"/>
          <w:szCs w:val="24"/>
        </w:rPr>
        <w:t xml:space="preserve">Clinical TNM/Pathological TNM </w:t>
      </w:r>
      <w:r w:rsidR="006A7170">
        <w:rPr>
          <w:bCs/>
          <w:color w:val="000000"/>
          <w:szCs w:val="24"/>
        </w:rPr>
        <w:t>[O]</w:t>
      </w:r>
      <w:bookmarkEnd w:id="980"/>
    </w:p>
    <w:p w14:paraId="42259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F87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20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47E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06A85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3C9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49B58" w14:textId="77777777" w:rsidR="005F54B2" w:rsidRDefault="005F54B2" w:rsidP="006A5A57">
            <w:pPr>
              <w:spacing w:line="240" w:lineRule="atLeast"/>
              <w:rPr>
                <w:color w:val="000000"/>
                <w:szCs w:val="24"/>
              </w:rPr>
            </w:pPr>
            <w:r>
              <w:rPr>
                <w:color w:val="000000"/>
                <w:szCs w:val="24"/>
              </w:rPr>
              <w:t xml:space="preserve"> Alphabetic</w:t>
            </w:r>
          </w:p>
        </w:tc>
      </w:tr>
      <w:tr w:rsidR="005F54B2" w14:paraId="5EE8E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0B91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96D0B" w14:textId="77777777" w:rsidR="005F54B2" w:rsidRDefault="005F54B2" w:rsidP="006A5A57">
            <w:pPr>
              <w:spacing w:line="240" w:lineRule="atLeast"/>
              <w:rPr>
                <w:color w:val="000000"/>
                <w:szCs w:val="24"/>
              </w:rPr>
            </w:pPr>
            <w:r>
              <w:rPr>
                <w:color w:val="000000"/>
                <w:szCs w:val="24"/>
              </w:rPr>
              <w:t xml:space="preserve"> A</w:t>
            </w:r>
          </w:p>
        </w:tc>
      </w:tr>
      <w:tr w:rsidR="005F54B2" w14:paraId="325528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DB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40354" w14:textId="77777777" w:rsidR="005F54B2" w:rsidRDefault="005F54B2" w:rsidP="006A5A57">
            <w:pPr>
              <w:spacing w:line="240" w:lineRule="atLeast"/>
              <w:rPr>
                <w:color w:val="000000"/>
                <w:szCs w:val="24"/>
              </w:rPr>
            </w:pPr>
            <w:r>
              <w:rPr>
                <w:color w:val="000000"/>
                <w:szCs w:val="24"/>
              </w:rPr>
              <w:t xml:space="preserve"> C - Clinical</w:t>
            </w:r>
          </w:p>
          <w:p w14:paraId="750094B0" w14:textId="77777777" w:rsidR="005F54B2" w:rsidRDefault="005F54B2" w:rsidP="006A5A57">
            <w:pPr>
              <w:spacing w:line="240" w:lineRule="atLeast"/>
              <w:rPr>
                <w:color w:val="000000"/>
                <w:szCs w:val="24"/>
              </w:rPr>
            </w:pPr>
            <w:r>
              <w:rPr>
                <w:color w:val="000000"/>
                <w:szCs w:val="24"/>
              </w:rPr>
              <w:t>P - Pathological</w:t>
            </w:r>
          </w:p>
        </w:tc>
      </w:tr>
      <w:tr w:rsidR="005F54B2" w14:paraId="18EE2C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07A2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BC79" w14:textId="77777777" w:rsidR="005F54B2" w:rsidRDefault="008E7FDB" w:rsidP="002F2516">
            <w:pPr>
              <w:spacing w:line="240" w:lineRule="atLeast"/>
              <w:rPr>
                <w:color w:val="000000"/>
                <w:szCs w:val="24"/>
              </w:rPr>
            </w:pPr>
            <w:r>
              <w:rPr>
                <w:color w:val="000000"/>
                <w:szCs w:val="24"/>
              </w:rPr>
              <w:t>Optional</w:t>
            </w:r>
          </w:p>
        </w:tc>
      </w:tr>
      <w:tr w:rsidR="005F54B2" w14:paraId="0E2699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49D9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CB9F" w14:textId="77777777"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639EE7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F74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C1607A" w14:textId="77777777" w:rsidR="005F54B2" w:rsidRDefault="005F54B2" w:rsidP="006A5A57">
            <w:pPr>
              <w:spacing w:line="240" w:lineRule="atLeast"/>
              <w:rPr>
                <w:color w:val="000000"/>
                <w:szCs w:val="24"/>
              </w:rPr>
            </w:pPr>
            <w:r>
              <w:rPr>
                <w:color w:val="000000"/>
                <w:szCs w:val="24"/>
              </w:rPr>
              <w:t xml:space="preserve"> DIAG_CLINICAL_PATHO_TNM</w:t>
            </w:r>
          </w:p>
        </w:tc>
      </w:tr>
    </w:tbl>
    <w:p w14:paraId="6217DF1F" w14:textId="77777777" w:rsidR="005F54B2" w:rsidRDefault="005F54B2" w:rsidP="005F54B2">
      <w:pPr>
        <w:pStyle w:val="Heading3"/>
        <w:spacing w:line="240" w:lineRule="atLeast"/>
        <w:rPr>
          <w:bCs/>
          <w:color w:val="000000"/>
          <w:szCs w:val="24"/>
        </w:rPr>
      </w:pPr>
      <w:bookmarkStart w:id="981" w:name="BKM_B3D46220_2470_4DFE_9B04_A5C324EFFDAB"/>
      <w:bookmarkStart w:id="982" w:name="_Toc512843484"/>
      <w:bookmarkEnd w:id="981"/>
      <w:r>
        <w:rPr>
          <w:bCs/>
          <w:color w:val="000000"/>
          <w:szCs w:val="24"/>
        </w:rPr>
        <w:t>Date of Diagnosis</w:t>
      </w:r>
      <w:bookmarkEnd w:id="982"/>
    </w:p>
    <w:p w14:paraId="48D79B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6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285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4B455"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337E7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A56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AD587" w14:textId="77777777" w:rsidR="005F54B2" w:rsidRDefault="005F54B2" w:rsidP="006A5A57">
            <w:pPr>
              <w:spacing w:line="240" w:lineRule="atLeast"/>
              <w:rPr>
                <w:color w:val="000000"/>
                <w:szCs w:val="24"/>
              </w:rPr>
            </w:pPr>
            <w:r>
              <w:rPr>
                <w:color w:val="000000"/>
                <w:szCs w:val="24"/>
              </w:rPr>
              <w:t xml:space="preserve"> Datetime</w:t>
            </w:r>
          </w:p>
        </w:tc>
      </w:tr>
      <w:tr w:rsidR="005F54B2" w14:paraId="080B1B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C99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73EA6"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2EFE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81C7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98C7F" w14:textId="77777777" w:rsidR="005F54B2" w:rsidRDefault="005F54B2" w:rsidP="006A5A57">
            <w:pPr>
              <w:spacing w:line="240" w:lineRule="atLeast"/>
              <w:rPr>
                <w:color w:val="000000"/>
                <w:szCs w:val="24"/>
              </w:rPr>
            </w:pPr>
            <w:r>
              <w:rPr>
                <w:color w:val="000000"/>
                <w:szCs w:val="24"/>
              </w:rPr>
              <w:t xml:space="preserve"> </w:t>
            </w:r>
          </w:p>
        </w:tc>
      </w:tr>
      <w:tr w:rsidR="005F54B2" w14:paraId="2F1863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655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132D7" w14:textId="77777777" w:rsidR="005F54B2" w:rsidRDefault="005F54B2" w:rsidP="006A5A57">
            <w:pPr>
              <w:spacing w:line="240" w:lineRule="atLeast"/>
              <w:rPr>
                <w:color w:val="000000"/>
                <w:szCs w:val="24"/>
              </w:rPr>
            </w:pPr>
            <w:r>
              <w:rPr>
                <w:color w:val="000000"/>
                <w:szCs w:val="24"/>
              </w:rPr>
              <w:t xml:space="preserve"> Mandatory</w:t>
            </w:r>
          </w:p>
        </w:tc>
      </w:tr>
      <w:tr w:rsidR="005F54B2" w14:paraId="49A9B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F7F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F095E" w14:textId="77777777" w:rsidR="0066575B" w:rsidRDefault="0066575B" w:rsidP="006A5A57">
            <w:pPr>
              <w:spacing w:line="240" w:lineRule="atLeast"/>
              <w:rPr>
                <w:color w:val="000000"/>
                <w:szCs w:val="24"/>
              </w:rPr>
            </w:pPr>
            <w:r>
              <w:rPr>
                <w:color w:val="000000"/>
                <w:szCs w:val="24"/>
              </w:rPr>
              <w:t>The Date of Diagnosis must not be later than the date file processed</w:t>
            </w:r>
          </w:p>
          <w:p w14:paraId="40672D7F"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51492C84" w14:textId="77777777" w:rsidR="005F54B2" w:rsidRPr="000438F2" w:rsidRDefault="005F54B2" w:rsidP="006A5A57">
            <w:pPr>
              <w:spacing w:line="240" w:lineRule="atLeast"/>
              <w:rPr>
                <w:color w:val="000000"/>
                <w:szCs w:val="24"/>
              </w:rPr>
            </w:pPr>
          </w:p>
          <w:p w14:paraId="7F3D9373"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4E9843"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7A343B5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D5ACA9"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04D9573"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1B6B569D" w14:textId="77777777" w:rsidR="005F54B2" w:rsidRPr="000438F2" w:rsidRDefault="005F54B2" w:rsidP="006A5A57">
            <w:pPr>
              <w:spacing w:line="240" w:lineRule="atLeast"/>
              <w:rPr>
                <w:color w:val="000000"/>
                <w:szCs w:val="24"/>
              </w:rPr>
            </w:pPr>
          </w:p>
          <w:p w14:paraId="7FE685D8"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BAF2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4834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CB241" w14:textId="77777777" w:rsidR="005F54B2" w:rsidRDefault="005F54B2" w:rsidP="006A5A57">
            <w:pPr>
              <w:spacing w:line="240" w:lineRule="atLeast"/>
              <w:rPr>
                <w:color w:val="000000"/>
                <w:szCs w:val="24"/>
              </w:rPr>
            </w:pPr>
            <w:r>
              <w:rPr>
                <w:color w:val="000000"/>
                <w:szCs w:val="24"/>
              </w:rPr>
              <w:t xml:space="preserve"> DIAG_DATE</w:t>
            </w:r>
          </w:p>
        </w:tc>
      </w:tr>
    </w:tbl>
    <w:p w14:paraId="095E3FA2" w14:textId="77777777" w:rsidR="005F54B2" w:rsidRDefault="005F54B2" w:rsidP="005F54B2">
      <w:pPr>
        <w:pStyle w:val="Heading3"/>
        <w:spacing w:line="240" w:lineRule="atLeast"/>
        <w:rPr>
          <w:bCs/>
          <w:color w:val="000000"/>
          <w:szCs w:val="24"/>
        </w:rPr>
      </w:pPr>
      <w:bookmarkStart w:id="983" w:name="BKM_81885472_6965_457F_B140_50C2D683FF06"/>
      <w:bookmarkStart w:id="984" w:name="_Toc512843485"/>
      <w:bookmarkEnd w:id="983"/>
      <w:r>
        <w:rPr>
          <w:bCs/>
          <w:color w:val="000000"/>
          <w:szCs w:val="24"/>
        </w:rPr>
        <w:t>Decision Outcome ID</w:t>
      </w:r>
      <w:bookmarkEnd w:id="984"/>
    </w:p>
    <w:p w14:paraId="7FBBD8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EFE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EB9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DDEFA"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7DB58A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7C87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172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D114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8C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13E3A6" w14:textId="77777777" w:rsidR="005F54B2" w:rsidRDefault="005F54B2" w:rsidP="006A5A57">
            <w:pPr>
              <w:spacing w:line="240" w:lineRule="atLeast"/>
              <w:rPr>
                <w:color w:val="000000"/>
                <w:szCs w:val="24"/>
              </w:rPr>
            </w:pPr>
            <w:r>
              <w:rPr>
                <w:color w:val="000000"/>
                <w:szCs w:val="24"/>
              </w:rPr>
              <w:t xml:space="preserve"> X(36)</w:t>
            </w:r>
          </w:p>
        </w:tc>
      </w:tr>
      <w:tr w:rsidR="005F54B2" w14:paraId="02E3D6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D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B19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C5C35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5561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43899" w14:textId="77777777" w:rsidR="005F54B2" w:rsidRDefault="005F54B2" w:rsidP="006A5A57">
            <w:pPr>
              <w:spacing w:line="240" w:lineRule="atLeast"/>
              <w:rPr>
                <w:color w:val="000000"/>
                <w:szCs w:val="24"/>
              </w:rPr>
            </w:pPr>
            <w:r>
              <w:rPr>
                <w:color w:val="000000"/>
                <w:szCs w:val="24"/>
              </w:rPr>
              <w:t xml:space="preserve"> Mandatory</w:t>
            </w:r>
          </w:p>
        </w:tc>
      </w:tr>
      <w:tr w:rsidR="005F54B2" w14:paraId="595F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DD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73816"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2E91DFB" w14:textId="77777777" w:rsidR="005F54B2" w:rsidRDefault="005F54B2" w:rsidP="005F54B2">
      <w:pPr>
        <w:pStyle w:val="Heading3"/>
        <w:spacing w:line="240" w:lineRule="atLeast"/>
        <w:rPr>
          <w:bCs/>
          <w:color w:val="000000"/>
          <w:szCs w:val="24"/>
        </w:rPr>
      </w:pPr>
      <w:bookmarkStart w:id="985" w:name="BKM_866E7317_73AF_4974_B1AA_889F090F313A"/>
      <w:bookmarkStart w:id="986" w:name="_Toc512843486"/>
      <w:bookmarkEnd w:id="985"/>
      <w:r>
        <w:rPr>
          <w:bCs/>
          <w:color w:val="000000"/>
          <w:szCs w:val="24"/>
        </w:rPr>
        <w:t>Diagnosis Clinical Code</w:t>
      </w:r>
      <w:bookmarkEnd w:id="986"/>
    </w:p>
    <w:p w14:paraId="042FFD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6ED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A5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900C2"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6E4C24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57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CE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709D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B712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D024" w14:textId="77777777" w:rsidR="005F54B2" w:rsidRDefault="005F54B2" w:rsidP="006A5A57">
            <w:pPr>
              <w:spacing w:line="240" w:lineRule="atLeast"/>
              <w:rPr>
                <w:color w:val="000000"/>
                <w:szCs w:val="24"/>
              </w:rPr>
            </w:pPr>
            <w:r>
              <w:rPr>
                <w:color w:val="000000"/>
                <w:szCs w:val="24"/>
              </w:rPr>
              <w:t xml:space="preserve"> X(30)</w:t>
            </w:r>
          </w:p>
        </w:tc>
      </w:tr>
      <w:tr w:rsidR="005F54B2" w14:paraId="0268C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133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A1B"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2A2C5940"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14DCC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7EFB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381F8" w14:textId="77777777" w:rsidR="005F54B2" w:rsidRDefault="005F54B2" w:rsidP="006A5A57">
            <w:pPr>
              <w:spacing w:line="240" w:lineRule="atLeast"/>
              <w:rPr>
                <w:color w:val="000000"/>
                <w:szCs w:val="24"/>
              </w:rPr>
            </w:pPr>
            <w:r>
              <w:rPr>
                <w:color w:val="000000"/>
                <w:szCs w:val="24"/>
              </w:rPr>
              <w:t xml:space="preserve"> Mandatory</w:t>
            </w:r>
          </w:p>
        </w:tc>
      </w:tr>
      <w:tr w:rsidR="005F54B2" w14:paraId="204E7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B289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4F7BD5" w14:textId="77777777" w:rsidR="005F54B2" w:rsidRDefault="005F54B2" w:rsidP="00555339">
            <w:pPr>
              <w:spacing w:line="240" w:lineRule="atLeast"/>
              <w:rPr>
                <w:color w:val="000000"/>
                <w:szCs w:val="24"/>
              </w:rPr>
            </w:pPr>
            <w:r>
              <w:rPr>
                <w:color w:val="000000"/>
                <w:szCs w:val="24"/>
              </w:rPr>
              <w:t xml:space="preserve"> </w:t>
            </w:r>
          </w:p>
        </w:tc>
      </w:tr>
      <w:tr w:rsidR="005F54B2" w14:paraId="407321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E99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9A031" w14:textId="77777777" w:rsidR="005F54B2" w:rsidRDefault="005F54B2" w:rsidP="006A5A57">
            <w:pPr>
              <w:spacing w:line="240" w:lineRule="atLeast"/>
              <w:rPr>
                <w:color w:val="000000"/>
                <w:szCs w:val="24"/>
              </w:rPr>
            </w:pPr>
            <w:r>
              <w:rPr>
                <w:color w:val="000000"/>
                <w:szCs w:val="24"/>
              </w:rPr>
              <w:t xml:space="preserve"> DIAG_CLINICAL_CODE</w:t>
            </w:r>
          </w:p>
        </w:tc>
      </w:tr>
    </w:tbl>
    <w:p w14:paraId="1BEBA482" w14:textId="77777777" w:rsidR="005F54B2" w:rsidRDefault="005F54B2" w:rsidP="005F54B2">
      <w:pPr>
        <w:pStyle w:val="Heading3"/>
        <w:spacing w:line="240" w:lineRule="atLeast"/>
        <w:rPr>
          <w:bCs/>
          <w:color w:val="000000"/>
          <w:szCs w:val="24"/>
        </w:rPr>
      </w:pPr>
      <w:bookmarkStart w:id="987" w:name="BKM_C7FAAF1A_81F6_42D4_9CF4_75C3C5B644D9"/>
      <w:bookmarkStart w:id="988" w:name="_Toc512843487"/>
      <w:bookmarkEnd w:id="987"/>
      <w:r>
        <w:rPr>
          <w:bCs/>
          <w:color w:val="000000"/>
          <w:szCs w:val="24"/>
        </w:rPr>
        <w:t>Diagnosis Clinical Code System</w:t>
      </w:r>
      <w:bookmarkEnd w:id="988"/>
    </w:p>
    <w:p w14:paraId="3A12BF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00EF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D2B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ACDF57"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1B2D6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9E5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F0FA" w14:textId="77777777" w:rsidR="005F54B2" w:rsidRDefault="005F54B2" w:rsidP="006A5A57">
            <w:pPr>
              <w:spacing w:line="240" w:lineRule="atLeast"/>
              <w:rPr>
                <w:color w:val="000000"/>
                <w:szCs w:val="24"/>
              </w:rPr>
            </w:pPr>
            <w:r>
              <w:rPr>
                <w:color w:val="000000"/>
                <w:szCs w:val="24"/>
              </w:rPr>
              <w:t xml:space="preserve"> Numeric</w:t>
            </w:r>
          </w:p>
        </w:tc>
      </w:tr>
      <w:tr w:rsidR="005F54B2" w14:paraId="16FB3B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055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0773D" w14:textId="77777777" w:rsidR="005F54B2" w:rsidRDefault="005F54B2" w:rsidP="006A5A57">
            <w:pPr>
              <w:spacing w:line="240" w:lineRule="atLeast"/>
              <w:rPr>
                <w:color w:val="000000"/>
                <w:szCs w:val="24"/>
              </w:rPr>
            </w:pPr>
            <w:r>
              <w:rPr>
                <w:color w:val="000000"/>
                <w:szCs w:val="24"/>
              </w:rPr>
              <w:t xml:space="preserve"> NN</w:t>
            </w:r>
          </w:p>
        </w:tc>
      </w:tr>
      <w:tr w:rsidR="005F54B2" w14:paraId="7573AF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2562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F445"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03585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89A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59EB" w14:textId="77777777" w:rsidR="005F54B2" w:rsidRDefault="005F54B2" w:rsidP="006A5A57">
            <w:pPr>
              <w:spacing w:line="240" w:lineRule="atLeast"/>
              <w:rPr>
                <w:color w:val="000000"/>
                <w:szCs w:val="24"/>
              </w:rPr>
            </w:pPr>
            <w:r>
              <w:rPr>
                <w:color w:val="000000"/>
                <w:szCs w:val="24"/>
              </w:rPr>
              <w:t xml:space="preserve"> Mandatory</w:t>
            </w:r>
          </w:p>
        </w:tc>
      </w:tr>
      <w:tr w:rsidR="005F54B2" w14:paraId="6642D5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2B04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1A6A5" w14:textId="77777777" w:rsidR="005F54B2" w:rsidRDefault="005F54B2" w:rsidP="006A5A57">
            <w:pPr>
              <w:spacing w:line="240" w:lineRule="atLeast"/>
              <w:rPr>
                <w:color w:val="000000"/>
                <w:szCs w:val="24"/>
              </w:rPr>
            </w:pPr>
          </w:p>
        </w:tc>
      </w:tr>
      <w:tr w:rsidR="005F54B2" w14:paraId="776D23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ADC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1789F"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30FDD134" w14:textId="77777777" w:rsidR="005F54B2" w:rsidRDefault="005F54B2" w:rsidP="005F54B2">
      <w:pPr>
        <w:pStyle w:val="Heading3"/>
        <w:spacing w:line="240" w:lineRule="atLeast"/>
        <w:rPr>
          <w:bCs/>
          <w:color w:val="000000"/>
          <w:szCs w:val="24"/>
        </w:rPr>
      </w:pPr>
      <w:bookmarkStart w:id="989" w:name="BKM_F3513114_3355_4E76_9670_D7EC72E9C37A"/>
      <w:bookmarkStart w:id="990" w:name="_Toc512843488"/>
      <w:bookmarkEnd w:id="989"/>
      <w:r>
        <w:rPr>
          <w:bCs/>
          <w:color w:val="000000"/>
          <w:szCs w:val="24"/>
        </w:rPr>
        <w:t xml:space="preserve">Overall Stage Group - Cancer </w:t>
      </w:r>
      <w:r w:rsidR="006A7170">
        <w:rPr>
          <w:bCs/>
          <w:color w:val="000000"/>
          <w:szCs w:val="24"/>
        </w:rPr>
        <w:t>[O]</w:t>
      </w:r>
      <w:bookmarkEnd w:id="990"/>
    </w:p>
    <w:p w14:paraId="144F8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A66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DB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46729"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73BC77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6C5A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ADD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980F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04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2BB4B" w14:textId="77777777" w:rsidR="005F54B2" w:rsidRDefault="005F54B2" w:rsidP="006A5A57">
            <w:pPr>
              <w:spacing w:line="240" w:lineRule="atLeast"/>
              <w:rPr>
                <w:color w:val="000000"/>
                <w:szCs w:val="24"/>
              </w:rPr>
            </w:pPr>
            <w:r>
              <w:rPr>
                <w:color w:val="000000"/>
                <w:szCs w:val="24"/>
              </w:rPr>
              <w:t xml:space="preserve"> X(10)</w:t>
            </w:r>
          </w:p>
        </w:tc>
      </w:tr>
      <w:tr w:rsidR="005F54B2" w14:paraId="71E45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B5B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81A44"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395C9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EF8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0F0A4" w14:textId="77777777" w:rsidR="005F54B2" w:rsidRDefault="005F54B2" w:rsidP="006A5A57">
            <w:pPr>
              <w:spacing w:line="240" w:lineRule="atLeast"/>
              <w:rPr>
                <w:color w:val="000000"/>
                <w:szCs w:val="24"/>
              </w:rPr>
            </w:pPr>
            <w:r>
              <w:rPr>
                <w:color w:val="000000"/>
                <w:szCs w:val="24"/>
              </w:rPr>
              <w:t xml:space="preserve"> Optional</w:t>
            </w:r>
          </w:p>
        </w:tc>
      </w:tr>
      <w:tr w:rsidR="005F54B2" w14:paraId="69B47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D14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C8FE" w14:textId="77777777" w:rsidR="005F54B2" w:rsidRDefault="005F54B2" w:rsidP="006A5A57">
            <w:pPr>
              <w:spacing w:line="240" w:lineRule="atLeast"/>
              <w:rPr>
                <w:color w:val="000000"/>
                <w:szCs w:val="24"/>
              </w:rPr>
            </w:pPr>
            <w:r>
              <w:rPr>
                <w:color w:val="000000"/>
                <w:szCs w:val="24"/>
              </w:rPr>
              <w:t xml:space="preserve"> </w:t>
            </w:r>
          </w:p>
        </w:tc>
      </w:tr>
      <w:tr w:rsidR="005F54B2" w14:paraId="0CE783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597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68E22" w14:textId="77777777" w:rsidR="005F54B2" w:rsidRDefault="005F54B2" w:rsidP="006A5A57">
            <w:pPr>
              <w:spacing w:line="240" w:lineRule="atLeast"/>
              <w:rPr>
                <w:color w:val="000000"/>
                <w:szCs w:val="24"/>
              </w:rPr>
            </w:pPr>
            <w:r>
              <w:rPr>
                <w:color w:val="000000"/>
                <w:szCs w:val="24"/>
              </w:rPr>
              <w:t xml:space="preserve"> DIAG_OVERALL_STAGE_GROUP</w:t>
            </w:r>
          </w:p>
        </w:tc>
      </w:tr>
    </w:tbl>
    <w:p w14:paraId="28B6F91B" w14:textId="77777777" w:rsidR="005F54B2" w:rsidRDefault="005F54B2" w:rsidP="005F54B2">
      <w:pPr>
        <w:pStyle w:val="Heading3"/>
        <w:spacing w:line="240" w:lineRule="atLeast"/>
        <w:rPr>
          <w:bCs/>
          <w:color w:val="000000"/>
          <w:szCs w:val="24"/>
        </w:rPr>
      </w:pPr>
      <w:bookmarkStart w:id="991" w:name="BKM_D384BEC4_C2EA_45CB_9468_DEE410497884"/>
      <w:bookmarkStart w:id="992" w:name="_Toc512843489"/>
      <w:bookmarkEnd w:id="991"/>
      <w:r>
        <w:rPr>
          <w:bCs/>
          <w:color w:val="000000"/>
          <w:szCs w:val="24"/>
        </w:rPr>
        <w:t xml:space="preserve">Overall Staging System - Cancer </w:t>
      </w:r>
      <w:r w:rsidR="004611D2">
        <w:rPr>
          <w:bCs/>
          <w:color w:val="000000"/>
          <w:szCs w:val="24"/>
        </w:rPr>
        <w:t>[CM]</w:t>
      </w:r>
      <w:bookmarkEnd w:id="992"/>
    </w:p>
    <w:p w14:paraId="0E7F40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759A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B0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492EF"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12EA09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B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A978" w14:textId="77777777" w:rsidR="005F54B2" w:rsidRDefault="005F54B2" w:rsidP="006A5A57">
            <w:pPr>
              <w:spacing w:line="240" w:lineRule="atLeast"/>
              <w:rPr>
                <w:color w:val="000000"/>
                <w:szCs w:val="24"/>
              </w:rPr>
            </w:pPr>
            <w:r>
              <w:rPr>
                <w:color w:val="000000"/>
                <w:szCs w:val="24"/>
              </w:rPr>
              <w:t xml:space="preserve"> Numeric</w:t>
            </w:r>
          </w:p>
        </w:tc>
      </w:tr>
      <w:tr w:rsidR="005F54B2" w14:paraId="24A86F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89A9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E809" w14:textId="77777777" w:rsidR="005F54B2" w:rsidRDefault="005F54B2" w:rsidP="006A5A57">
            <w:pPr>
              <w:spacing w:line="240" w:lineRule="atLeast"/>
              <w:rPr>
                <w:color w:val="000000"/>
                <w:szCs w:val="24"/>
              </w:rPr>
            </w:pPr>
            <w:r>
              <w:rPr>
                <w:color w:val="000000"/>
                <w:szCs w:val="24"/>
              </w:rPr>
              <w:t xml:space="preserve"> NN</w:t>
            </w:r>
          </w:p>
        </w:tc>
      </w:tr>
      <w:tr w:rsidR="005F54B2" w14:paraId="6FEC5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467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5F10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6E25B5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4FF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75C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8273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FB18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B8341" w14:textId="77777777" w:rsidR="005F54B2" w:rsidRDefault="005F54B2" w:rsidP="006A5A57">
            <w:pPr>
              <w:spacing w:line="240" w:lineRule="atLeast"/>
              <w:rPr>
                <w:color w:val="000000"/>
                <w:szCs w:val="24"/>
              </w:rPr>
            </w:pPr>
            <w:r>
              <w:rPr>
                <w:color w:val="000000"/>
                <w:szCs w:val="24"/>
              </w:rPr>
              <w:t xml:space="preserve"> </w:t>
            </w:r>
          </w:p>
        </w:tc>
      </w:tr>
      <w:tr w:rsidR="005F54B2" w14:paraId="33113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EB7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1A41A" w14:textId="77777777" w:rsidR="005F54B2" w:rsidRDefault="005F54B2" w:rsidP="006A5A57">
            <w:pPr>
              <w:spacing w:line="240" w:lineRule="atLeast"/>
              <w:rPr>
                <w:color w:val="000000"/>
                <w:szCs w:val="24"/>
              </w:rPr>
            </w:pPr>
            <w:r>
              <w:rPr>
                <w:color w:val="000000"/>
                <w:szCs w:val="24"/>
              </w:rPr>
              <w:t xml:space="preserve"> DIAG_OVERALL_STAGE_SYS</w:t>
            </w:r>
          </w:p>
        </w:tc>
      </w:tr>
    </w:tbl>
    <w:p w14:paraId="359BE3E8" w14:textId="77777777" w:rsidR="005F54B2" w:rsidRDefault="005F54B2" w:rsidP="005F54B2">
      <w:pPr>
        <w:pStyle w:val="Heading3"/>
        <w:spacing w:line="240" w:lineRule="atLeast"/>
        <w:rPr>
          <w:bCs/>
          <w:color w:val="000000"/>
          <w:szCs w:val="24"/>
        </w:rPr>
      </w:pPr>
      <w:bookmarkStart w:id="993" w:name="BKM_7DD6DE70_C931_49A1_A1B1_D0BC152AC98F"/>
      <w:bookmarkStart w:id="994" w:name="_Toc512843490"/>
      <w:bookmarkEnd w:id="993"/>
      <w:r>
        <w:rPr>
          <w:bCs/>
          <w:color w:val="000000"/>
          <w:szCs w:val="24"/>
        </w:rPr>
        <w:t xml:space="preserve">Overall Staging System Version - Cancer </w:t>
      </w:r>
      <w:r w:rsidR="004611D2">
        <w:rPr>
          <w:bCs/>
          <w:color w:val="000000"/>
          <w:szCs w:val="24"/>
        </w:rPr>
        <w:t>[CM]</w:t>
      </w:r>
      <w:bookmarkEnd w:id="994"/>
    </w:p>
    <w:p w14:paraId="38830BD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D304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9A7F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DBAC5"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40D735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FB4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2DE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C80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1DB77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E5FD" w14:textId="77777777" w:rsidR="005F54B2" w:rsidRDefault="005F54B2" w:rsidP="006A5A57">
            <w:pPr>
              <w:spacing w:line="240" w:lineRule="atLeast"/>
              <w:rPr>
                <w:color w:val="000000"/>
                <w:szCs w:val="24"/>
              </w:rPr>
            </w:pPr>
            <w:r>
              <w:rPr>
                <w:color w:val="000000"/>
                <w:szCs w:val="24"/>
              </w:rPr>
              <w:t xml:space="preserve"> X(10)</w:t>
            </w:r>
          </w:p>
        </w:tc>
      </w:tr>
      <w:tr w:rsidR="005F54B2" w14:paraId="76B5D6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44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7DA7D" w14:textId="77777777" w:rsidR="005F54B2" w:rsidRDefault="005F54B2" w:rsidP="006A5A57">
            <w:pPr>
              <w:spacing w:line="240" w:lineRule="atLeast"/>
              <w:rPr>
                <w:color w:val="000000"/>
                <w:szCs w:val="24"/>
              </w:rPr>
            </w:pPr>
            <w:r>
              <w:rPr>
                <w:color w:val="000000"/>
                <w:szCs w:val="24"/>
              </w:rPr>
              <w:t xml:space="preserve"> </w:t>
            </w:r>
          </w:p>
        </w:tc>
      </w:tr>
      <w:tr w:rsidR="005F54B2" w14:paraId="132B09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F99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478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3D5F49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28A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76833"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07D54C5D"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CDF4B7A"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0F540A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1B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5E0F6"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262553C9" w14:textId="77777777" w:rsidR="005F54B2" w:rsidRDefault="005F54B2" w:rsidP="0057584D">
      <w:pPr>
        <w:pStyle w:val="Heading3"/>
      </w:pPr>
      <w:r>
        <w:lastRenderedPageBreak/>
        <w:t xml:space="preserve"> </w:t>
      </w:r>
      <w:bookmarkStart w:id="995" w:name="_Toc512843491"/>
      <w:r>
        <w:t xml:space="preserve">Diagnosis Clinical Code Type </w:t>
      </w:r>
      <w:r w:rsidR="004611D2">
        <w:rPr>
          <w:bCs/>
          <w:color w:val="000000"/>
          <w:szCs w:val="24"/>
        </w:rPr>
        <w:t>[CM]</w:t>
      </w:r>
      <w:bookmarkEnd w:id="995"/>
    </w:p>
    <w:p w14:paraId="010BFEF8"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013B9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41255E"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3669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3EC43D59"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09724E89" w14:textId="77777777" w:rsidR="005F54B2" w:rsidRDefault="005F54B2" w:rsidP="006A5A57">
            <w:pPr>
              <w:autoSpaceDE w:val="0"/>
              <w:autoSpaceDN w:val="0"/>
              <w:adjustRightInd w:val="0"/>
              <w:spacing w:after="0" w:line="240" w:lineRule="atLeast"/>
              <w:rPr>
                <w:color w:val="000000"/>
                <w:szCs w:val="24"/>
              </w:rPr>
            </w:pPr>
          </w:p>
        </w:tc>
      </w:tr>
      <w:tr w:rsidR="005F54B2" w14:paraId="06D864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374FF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02DC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61C015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B823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E030E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7E3A1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117394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FC905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40CE7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1CF8E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8531A5"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24E89E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1B1F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9ADB7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1AE1E668"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6750E185" w14:textId="77777777"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4542D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25F4B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29EBA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30DD834A" w14:textId="77777777" w:rsidR="005F54B2" w:rsidRDefault="005F54B2" w:rsidP="005F54B2">
      <w:pPr>
        <w:spacing w:line="240" w:lineRule="atLeast"/>
        <w:rPr>
          <w:color w:val="000000"/>
          <w:szCs w:val="24"/>
        </w:rPr>
      </w:pPr>
    </w:p>
    <w:p w14:paraId="3D0282DA" w14:textId="77777777" w:rsidR="005F54B2" w:rsidRDefault="005F54B2" w:rsidP="005F54B2">
      <w:pPr>
        <w:spacing w:line="240" w:lineRule="atLeast"/>
        <w:rPr>
          <w:szCs w:val="24"/>
        </w:rPr>
      </w:pPr>
    </w:p>
    <w:p w14:paraId="2462BE49" w14:textId="77777777" w:rsidR="005F54B2" w:rsidRDefault="005F54B2" w:rsidP="005F54B2">
      <w:pPr>
        <w:pStyle w:val="Heading2"/>
        <w:spacing w:line="240" w:lineRule="atLeast"/>
        <w:rPr>
          <w:bCs/>
          <w:color w:val="000000"/>
          <w:szCs w:val="24"/>
        </w:rPr>
      </w:pPr>
      <w:bookmarkStart w:id="996" w:name="BKM_84695B12_D576_46EF_9D99_546C0416F12D"/>
      <w:bookmarkStart w:id="997" w:name="_Toc512843492"/>
      <w:bookmarkEnd w:id="996"/>
      <w:r>
        <w:rPr>
          <w:bCs/>
          <w:color w:val="000000"/>
          <w:szCs w:val="24"/>
        </w:rPr>
        <w:t>Encounter Outcome</w:t>
      </w:r>
      <w:bookmarkEnd w:id="997"/>
    </w:p>
    <w:p w14:paraId="345D0D09"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C432211" w14:textId="573B5B1E" w:rsidR="00EA3CA1" w:rsidRDefault="005F54B2" w:rsidP="00EA3CA1">
      <w:pPr>
        <w:spacing w:line="240" w:lineRule="atLeast"/>
        <w:rPr>
          <w:color w:val="000000"/>
          <w:szCs w:val="24"/>
        </w:rPr>
      </w:pPr>
      <w:r>
        <w:rPr>
          <w:color w:val="000000"/>
          <w:szCs w:val="24"/>
        </w:rPr>
        <w:t>.</w:t>
      </w:r>
      <w:r w:rsidR="00794819">
        <w:rPr>
          <w:color w:val="000000"/>
          <w:szCs w:val="24"/>
        </w:rPr>
        <w:t xml:space="preserve"> </w:t>
      </w:r>
      <w:r>
        <w:rPr>
          <w:color w:val="000000"/>
          <w:szCs w:val="24"/>
        </w:rPr>
        <w:t xml:space="preserve">More than one Encounter Outcome dataset may be provided - if only one Encounter Outcome is going to be provided, it needs to be related to the service referred for and should include one reason and one destination. </w:t>
      </w:r>
      <w:r w:rsidR="00EA3CA1">
        <w:rPr>
          <w:color w:val="000000"/>
          <w:szCs w:val="24"/>
        </w:rPr>
        <w:t xml:space="preserve">Where </w:t>
      </w:r>
      <w:r w:rsidR="00BD2AA2">
        <w:rPr>
          <w:color w:val="000000"/>
          <w:szCs w:val="24"/>
        </w:rPr>
        <w:t xml:space="preserve">a </w:t>
      </w:r>
      <w:r w:rsidR="00EA3CA1">
        <w:rPr>
          <w:color w:val="000000"/>
          <w:szCs w:val="24"/>
        </w:rPr>
        <w:t xml:space="preserve">treatment (Service Type 4 – Procedure / Treatment) requires a series of treatments or procedures, these must be recorded in a single Service Sequence, with a single Referral and Prioritisation, but with multiple Bookings, Encounters, Encounters Outcomes and Encounter Outcomes Reasons. </w:t>
      </w:r>
    </w:p>
    <w:p w14:paraId="5C878E71" w14:textId="1B237561" w:rsidR="00EA3CA1" w:rsidRDefault="00EA3CA1" w:rsidP="005F54B2">
      <w:pPr>
        <w:spacing w:line="240" w:lineRule="atLeast"/>
        <w:rPr>
          <w:rFonts w:ascii="Arial Mäori" w:hAnsi="Arial Mäori" w:cs="Arial Mäori"/>
          <w:color w:val="000000"/>
          <w:szCs w:val="20"/>
        </w:rPr>
      </w:pPr>
      <w:r>
        <w:rPr>
          <w:rFonts w:ascii="Arial Mäori" w:hAnsi="Arial Mäori" w:cs="Arial Mäori"/>
          <w:color w:val="000000"/>
          <w:szCs w:val="20"/>
        </w:rPr>
        <w:t>For example dialysis, radiotherapy and chemotherapy often require a series of Encounters booked at regular intervals and ongoing assessments.  If the R</w:t>
      </w:r>
      <w:r w:rsidR="00B047E4">
        <w:rPr>
          <w:rFonts w:ascii="Arial Mäori" w:hAnsi="Arial Mäori" w:cs="Arial Mäori"/>
          <w:color w:val="000000"/>
          <w:szCs w:val="20"/>
        </w:rPr>
        <w:t xml:space="preserve">eferral (or request for service) </w:t>
      </w:r>
      <w:r>
        <w:rPr>
          <w:rFonts w:ascii="Arial Mäori" w:hAnsi="Arial Mäori" w:cs="Arial Mäori"/>
          <w:color w:val="000000"/>
          <w:szCs w:val="20"/>
        </w:rPr>
        <w:t xml:space="preserve">is for </w:t>
      </w:r>
      <w:r w:rsidR="00B047E4">
        <w:rPr>
          <w:rFonts w:ascii="Arial Mäori" w:hAnsi="Arial Mäori" w:cs="Arial Mäori"/>
          <w:color w:val="000000"/>
          <w:szCs w:val="20"/>
        </w:rPr>
        <w:t xml:space="preserve">cancer treatment and the best treatment option is </w:t>
      </w:r>
      <w:r>
        <w:rPr>
          <w:rFonts w:ascii="Arial Mäori" w:hAnsi="Arial Mäori" w:cs="Arial Mäori"/>
          <w:color w:val="000000"/>
          <w:szCs w:val="20"/>
        </w:rPr>
        <w:t xml:space="preserve">a course of </w:t>
      </w:r>
      <w:r w:rsidR="00B047E4">
        <w:rPr>
          <w:rFonts w:ascii="Arial Mäori" w:hAnsi="Arial Mäori" w:cs="Arial Mäori"/>
          <w:color w:val="000000"/>
          <w:szCs w:val="20"/>
        </w:rPr>
        <w:t xml:space="preserve">Radiotherapy, a single </w:t>
      </w:r>
      <w:r>
        <w:rPr>
          <w:rFonts w:ascii="Arial Mäori" w:hAnsi="Arial Mäori" w:cs="Arial Mäori"/>
          <w:color w:val="000000"/>
          <w:szCs w:val="20"/>
        </w:rPr>
        <w:t>referral</w:t>
      </w:r>
      <w:r w:rsidR="00B047E4">
        <w:rPr>
          <w:rFonts w:ascii="Arial Mäori" w:hAnsi="Arial Mäori" w:cs="Arial Mäori"/>
          <w:color w:val="000000"/>
          <w:szCs w:val="20"/>
        </w:rPr>
        <w:t xml:space="preserve"> is recorded for Radiotherapy as a treatment for cancer</w:t>
      </w:r>
      <w:r>
        <w:rPr>
          <w:rFonts w:ascii="Arial Mäori" w:hAnsi="Arial Mäori" w:cs="Arial Mäori"/>
          <w:color w:val="000000"/>
          <w:szCs w:val="20"/>
        </w:rPr>
        <w:t xml:space="preserve">. This </w:t>
      </w:r>
      <w:r w:rsidR="00B047E4">
        <w:rPr>
          <w:rFonts w:ascii="Arial Mäori" w:hAnsi="Arial Mäori" w:cs="Arial Mäori"/>
          <w:color w:val="000000"/>
          <w:szCs w:val="20"/>
        </w:rPr>
        <w:t xml:space="preserve">Referral </w:t>
      </w:r>
      <w:r>
        <w:rPr>
          <w:rFonts w:ascii="Arial Mäori" w:hAnsi="Arial Mäori" w:cs="Arial Mäori"/>
          <w:color w:val="000000"/>
          <w:szCs w:val="20"/>
        </w:rPr>
        <w:t>will be prioritised once and if accepted</w:t>
      </w:r>
      <w:r w:rsidR="00B047E4">
        <w:rPr>
          <w:rFonts w:ascii="Arial Mäori" w:hAnsi="Arial Mäori" w:cs="Arial Mäori"/>
          <w:color w:val="000000"/>
          <w:szCs w:val="20"/>
        </w:rPr>
        <w:t>,</w:t>
      </w:r>
      <w:r>
        <w:rPr>
          <w:rFonts w:ascii="Arial Mäori" w:hAnsi="Arial Mäori" w:cs="Arial Mäori"/>
          <w:color w:val="000000"/>
          <w:szCs w:val="20"/>
        </w:rPr>
        <w:t xml:space="preserve"> </w:t>
      </w:r>
      <w:r w:rsidR="00B047E4">
        <w:rPr>
          <w:rFonts w:ascii="Arial Mäori" w:hAnsi="Arial Mäori" w:cs="Arial Mäori"/>
          <w:color w:val="000000"/>
          <w:szCs w:val="20"/>
        </w:rPr>
        <w:t xml:space="preserve">in effect </w:t>
      </w:r>
      <w:r>
        <w:rPr>
          <w:rFonts w:ascii="Arial Mäori" w:hAnsi="Arial Mäori" w:cs="Arial Mäori"/>
          <w:color w:val="000000"/>
          <w:szCs w:val="20"/>
        </w:rPr>
        <w:t xml:space="preserve">the DHB </w:t>
      </w:r>
      <w:r w:rsidR="00B047E4">
        <w:rPr>
          <w:rFonts w:ascii="Arial Mäori" w:hAnsi="Arial Mäori" w:cs="Arial Mäori"/>
          <w:color w:val="000000"/>
          <w:szCs w:val="20"/>
        </w:rPr>
        <w:t>agrees</w:t>
      </w:r>
      <w:r>
        <w:rPr>
          <w:rFonts w:ascii="Arial Mäori" w:hAnsi="Arial Mäori" w:cs="Arial Mäori"/>
          <w:color w:val="000000"/>
          <w:szCs w:val="20"/>
        </w:rPr>
        <w:t xml:space="preserve"> to provide the </w:t>
      </w:r>
      <w:r w:rsidR="00B047E4">
        <w:rPr>
          <w:rFonts w:ascii="Arial Mäori" w:hAnsi="Arial Mäori" w:cs="Arial Mäori"/>
          <w:color w:val="000000"/>
          <w:szCs w:val="20"/>
        </w:rPr>
        <w:t xml:space="preserve">full </w:t>
      </w:r>
      <w:r>
        <w:rPr>
          <w:rFonts w:ascii="Arial Mäori" w:hAnsi="Arial Mäori" w:cs="Arial Mäori"/>
          <w:color w:val="000000"/>
          <w:szCs w:val="20"/>
        </w:rPr>
        <w:t>course of Radiotherapy</w:t>
      </w:r>
      <w:r w:rsidR="00B047E4">
        <w:rPr>
          <w:rFonts w:ascii="Arial Mäori" w:hAnsi="Arial Mäori" w:cs="Arial Mäori"/>
          <w:color w:val="000000"/>
          <w:szCs w:val="20"/>
        </w:rPr>
        <w:t xml:space="preserve"> treatment required</w:t>
      </w:r>
      <w:r>
        <w:rPr>
          <w:rFonts w:ascii="Arial Mäori" w:hAnsi="Arial Mäori" w:cs="Arial Mäori"/>
          <w:color w:val="000000"/>
          <w:szCs w:val="20"/>
        </w:rPr>
        <w:t xml:space="preserve">. </w:t>
      </w:r>
      <w:r w:rsidR="00B047E4">
        <w:rPr>
          <w:rFonts w:ascii="Arial Mäori" w:hAnsi="Arial Mäori" w:cs="Arial Mäori"/>
          <w:color w:val="000000"/>
          <w:szCs w:val="20"/>
        </w:rPr>
        <w:t>Each course of treatment should be recorded as a separate Booking, Encounter, Encounter Outcome and Encounter Outcome Reason, under the original single Referral and Service Sequence.  In this scenario, the Service Sequence would include:</w:t>
      </w:r>
    </w:p>
    <w:tbl>
      <w:tblPr>
        <w:tblStyle w:val="TableGrid"/>
        <w:tblW w:w="0" w:type="auto"/>
        <w:tblLook w:val="04A0" w:firstRow="1" w:lastRow="0" w:firstColumn="1" w:lastColumn="0" w:noHBand="0" w:noVBand="1"/>
      </w:tblPr>
      <w:tblGrid>
        <w:gridCol w:w="3020"/>
        <w:gridCol w:w="5906"/>
      </w:tblGrid>
      <w:tr w:rsidR="00B047E4" w14:paraId="2FCEC58B" w14:textId="77777777" w:rsidTr="00B047E4">
        <w:tc>
          <w:tcPr>
            <w:tcW w:w="3020" w:type="dxa"/>
          </w:tcPr>
          <w:p w14:paraId="6DDF2F50" w14:textId="026EB351"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w:t>
            </w:r>
          </w:p>
        </w:tc>
        <w:tc>
          <w:tcPr>
            <w:tcW w:w="5906" w:type="dxa"/>
          </w:tcPr>
          <w:p w14:paraId="7E7BCA1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Referral Information </w:t>
            </w:r>
          </w:p>
          <w:p w14:paraId="2627136A" w14:textId="02B1506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 Diagnosis (Radiotherapy)</w:t>
            </w:r>
          </w:p>
        </w:tc>
      </w:tr>
      <w:tr w:rsidR="00B047E4" w14:paraId="3FFCA848" w14:textId="77777777" w:rsidTr="00B047E4">
        <w:tc>
          <w:tcPr>
            <w:tcW w:w="3020" w:type="dxa"/>
          </w:tcPr>
          <w:p w14:paraId="2A7D3F56" w14:textId="4BDEBC3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Prioritisation </w:t>
            </w:r>
          </w:p>
        </w:tc>
        <w:tc>
          <w:tcPr>
            <w:tcW w:w="5906" w:type="dxa"/>
          </w:tcPr>
          <w:p w14:paraId="21F397EB" w14:textId="0CD8958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Prioritisation Outcome (Accepted)</w:t>
            </w:r>
          </w:p>
        </w:tc>
      </w:tr>
      <w:tr w:rsidR="00B878B5" w14:paraId="504CC49B" w14:textId="77777777" w:rsidTr="00B047E4">
        <w:tc>
          <w:tcPr>
            <w:tcW w:w="3020" w:type="dxa"/>
          </w:tcPr>
          <w:p w14:paraId="61DAFD1F" w14:textId="3E5B586D"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Notification</w:t>
            </w:r>
          </w:p>
        </w:tc>
        <w:tc>
          <w:tcPr>
            <w:tcW w:w="5906" w:type="dxa"/>
          </w:tcPr>
          <w:p w14:paraId="292D7776" w14:textId="77777777" w:rsidR="00B878B5" w:rsidRDefault="00B878B5" w:rsidP="00B047E4">
            <w:pPr>
              <w:spacing w:before="0" w:after="0"/>
              <w:rPr>
                <w:rFonts w:ascii="Arial Mäori" w:hAnsi="Arial Mäori" w:cs="Arial Mäori"/>
                <w:color w:val="000000"/>
                <w:szCs w:val="20"/>
              </w:rPr>
            </w:pPr>
          </w:p>
        </w:tc>
      </w:tr>
      <w:tr w:rsidR="00B047E4" w14:paraId="6DC1E975" w14:textId="77777777" w:rsidTr="00B047E4">
        <w:tc>
          <w:tcPr>
            <w:tcW w:w="3020" w:type="dxa"/>
          </w:tcPr>
          <w:p w14:paraId="5AD09DE8" w14:textId="19C2A11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1046BFA0" w14:textId="7EA028D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576566AC" w14:textId="77777777" w:rsidTr="00B047E4">
        <w:tc>
          <w:tcPr>
            <w:tcW w:w="3020" w:type="dxa"/>
          </w:tcPr>
          <w:p w14:paraId="43262983" w14:textId="514261B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32E2582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3F55D5CC"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w:t>
            </w:r>
            <w:r w:rsidR="00B878B5">
              <w:rPr>
                <w:rFonts w:ascii="Arial Mäori" w:hAnsi="Arial Mäori" w:cs="Arial Mäori"/>
                <w:color w:val="000000"/>
                <w:szCs w:val="20"/>
              </w:rPr>
              <w:t xml:space="preserve"> Decision</w:t>
            </w:r>
            <w:r>
              <w:rPr>
                <w:rFonts w:ascii="Arial Mäori" w:hAnsi="Arial Mäori" w:cs="Arial Mäori"/>
                <w:color w:val="000000"/>
                <w:szCs w:val="20"/>
              </w:rPr>
              <w:t xml:space="preserve"> (</w:t>
            </w:r>
            <w:r w:rsidR="00B878B5">
              <w:rPr>
                <w:rFonts w:ascii="Arial Mäori" w:hAnsi="Arial Mäori" w:cs="Arial Mäori"/>
                <w:color w:val="000000"/>
                <w:szCs w:val="20"/>
              </w:rPr>
              <w:t>Ongoing Care)</w:t>
            </w:r>
          </w:p>
          <w:p w14:paraId="2A1351BF" w14:textId="490AA51D" w:rsidR="00B878B5"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047E4" w14:paraId="0B53B4B8" w14:textId="77777777" w:rsidTr="00B047E4">
        <w:tc>
          <w:tcPr>
            <w:tcW w:w="3020" w:type="dxa"/>
          </w:tcPr>
          <w:p w14:paraId="6820A601" w14:textId="5AF7B6B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478D662E" w14:textId="2176417F" w:rsidR="00B047E4"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631E1CE6" w14:textId="77777777" w:rsidTr="00B047E4">
        <w:tc>
          <w:tcPr>
            <w:tcW w:w="3020" w:type="dxa"/>
          </w:tcPr>
          <w:p w14:paraId="1352B0B0" w14:textId="6651132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lastRenderedPageBreak/>
              <w:t>Encounter</w:t>
            </w:r>
            <w:r w:rsidR="00B878B5">
              <w:rPr>
                <w:rFonts w:ascii="Arial Mäori" w:hAnsi="Arial Mäori" w:cs="Arial Mäori"/>
                <w:color w:val="000000"/>
                <w:szCs w:val="20"/>
              </w:rPr>
              <w:t xml:space="preserve"> </w:t>
            </w:r>
          </w:p>
          <w:p w14:paraId="2548A381" w14:textId="27ED1A73" w:rsidR="00B878B5" w:rsidRPr="00B878B5" w:rsidRDefault="00B878B5" w:rsidP="00B047E4">
            <w:pPr>
              <w:spacing w:before="0" w:after="0" w:afterAutospacing="0"/>
              <w:rPr>
                <w:rFonts w:ascii="Arial Mäori" w:hAnsi="Arial Mäori" w:cs="Arial Mäori"/>
                <w:i/>
                <w:color w:val="000000"/>
                <w:szCs w:val="20"/>
              </w:rPr>
            </w:pPr>
            <w:r>
              <w:rPr>
                <w:rFonts w:ascii="Arial Mäori" w:hAnsi="Arial Mäori" w:cs="Arial Mäori"/>
                <w:i/>
                <w:color w:val="000000"/>
                <w:szCs w:val="20"/>
              </w:rPr>
              <w:t>This Booking and Encounter will repeat as many times as required</w:t>
            </w:r>
          </w:p>
        </w:tc>
        <w:tc>
          <w:tcPr>
            <w:tcW w:w="5906" w:type="dxa"/>
          </w:tcPr>
          <w:p w14:paraId="05C2EA00"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2197C8C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(Ongoing Care)</w:t>
            </w:r>
          </w:p>
          <w:p w14:paraId="6EB5493A" w14:textId="56FF79A0" w:rsidR="00B047E4"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878B5" w14:paraId="4634F5C2" w14:textId="77777777" w:rsidTr="00B047E4">
        <w:tc>
          <w:tcPr>
            <w:tcW w:w="3020" w:type="dxa"/>
          </w:tcPr>
          <w:p w14:paraId="167CF137" w14:textId="1B324BF7"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523E9708" w14:textId="090C3568"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Date</w:t>
            </w:r>
          </w:p>
        </w:tc>
      </w:tr>
      <w:tr w:rsidR="00B878B5" w14:paraId="1C0BA456" w14:textId="77777777" w:rsidTr="00B047E4">
        <w:tc>
          <w:tcPr>
            <w:tcW w:w="3020" w:type="dxa"/>
          </w:tcPr>
          <w:p w14:paraId="696E903F" w14:textId="4DAAC0D2"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0F49E7CA"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504B547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(Nothing Further Required)</w:t>
            </w:r>
          </w:p>
          <w:p w14:paraId="51A0ACA2" w14:textId="42C8C4AF"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(Service Complete)</w:t>
            </w:r>
          </w:p>
        </w:tc>
      </w:tr>
    </w:tbl>
    <w:p w14:paraId="62672DB7" w14:textId="74F57F4C" w:rsidR="00B047E4" w:rsidRDefault="00B047E4" w:rsidP="005F54B2">
      <w:pPr>
        <w:spacing w:line="240" w:lineRule="atLeast"/>
        <w:rPr>
          <w:rFonts w:ascii="Arial Mäori" w:hAnsi="Arial Mäori" w:cs="Arial Mäori"/>
          <w:color w:val="000000"/>
          <w:szCs w:val="20"/>
        </w:rPr>
      </w:pPr>
    </w:p>
    <w:p w14:paraId="09D3E4C0" w14:textId="77777777" w:rsidR="00B047E4" w:rsidRDefault="00B047E4" w:rsidP="005F54B2">
      <w:pPr>
        <w:spacing w:line="240" w:lineRule="atLeast"/>
        <w:rPr>
          <w:color w:val="000000"/>
          <w:szCs w:val="24"/>
        </w:rPr>
      </w:pPr>
    </w:p>
    <w:p w14:paraId="0B295A3B" w14:textId="77777777" w:rsidR="005F54B2" w:rsidRDefault="005F54B2" w:rsidP="005F54B2">
      <w:pPr>
        <w:spacing w:line="240" w:lineRule="atLeast"/>
        <w:rPr>
          <w:color w:val="000000"/>
          <w:szCs w:val="24"/>
        </w:rPr>
      </w:pPr>
    </w:p>
    <w:p w14:paraId="4C773950" w14:textId="77777777" w:rsidR="005F54B2" w:rsidRDefault="005F54B2" w:rsidP="005F54B2">
      <w:pPr>
        <w:spacing w:line="240" w:lineRule="atLeast"/>
        <w:rPr>
          <w:color w:val="000000"/>
          <w:szCs w:val="24"/>
        </w:rPr>
      </w:pPr>
      <w:r>
        <w:rPr>
          <w:b/>
          <w:color w:val="000000"/>
          <w:szCs w:val="24"/>
        </w:rPr>
        <w:t>Validation</w:t>
      </w:r>
    </w:p>
    <w:p w14:paraId="14DE8E87" w14:textId="77777777"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encounter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1A2C48">
        <w:rPr>
          <w:color w:val="000000"/>
          <w:szCs w:val="24"/>
        </w:rPr>
        <w:t xml:space="preserve"> </w:t>
      </w:r>
      <w:r w:rsidR="001A2C48">
        <w:t>(17 - Appendix D: Business Rules and Error Messages)</w:t>
      </w:r>
      <w:r>
        <w:rPr>
          <w:color w:val="000000"/>
          <w:szCs w:val="24"/>
        </w:rPr>
        <w:t>.</w:t>
      </w:r>
    </w:p>
    <w:p w14:paraId="390E8A10" w14:textId="77777777"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DD36A6A" w14:textId="77777777" w:rsidR="005F54B2" w:rsidRDefault="005F54B2" w:rsidP="005F54B2">
      <w:pPr>
        <w:spacing w:line="240" w:lineRule="atLeast"/>
        <w:rPr>
          <w:color w:val="000000"/>
          <w:szCs w:val="24"/>
        </w:rPr>
      </w:pPr>
      <w:r>
        <w:rPr>
          <w:b/>
          <w:color w:val="000000"/>
          <w:szCs w:val="24"/>
        </w:rPr>
        <w:t>MOH Internal ODS Table Name</w:t>
      </w:r>
    </w:p>
    <w:p w14:paraId="32A66636" w14:textId="77777777" w:rsidR="005F54B2" w:rsidRDefault="005F54B2" w:rsidP="005F54B2">
      <w:pPr>
        <w:spacing w:line="240" w:lineRule="atLeast"/>
        <w:rPr>
          <w:color w:val="000000"/>
          <w:szCs w:val="24"/>
        </w:rPr>
      </w:pPr>
      <w:r>
        <w:rPr>
          <w:color w:val="000000"/>
          <w:szCs w:val="24"/>
        </w:rPr>
        <w:t>ENCOUNTER_OUTCOME</w:t>
      </w:r>
    </w:p>
    <w:p w14:paraId="34ABE947" w14:textId="77777777" w:rsidR="005F54B2" w:rsidRDefault="005F54B2" w:rsidP="005F54B2">
      <w:pPr>
        <w:pStyle w:val="Heading3"/>
        <w:spacing w:line="240" w:lineRule="atLeast"/>
        <w:rPr>
          <w:bCs/>
          <w:color w:val="000000"/>
          <w:szCs w:val="24"/>
        </w:rPr>
      </w:pPr>
      <w:bookmarkStart w:id="998" w:name="BKM_FA3EB867_3EEF_467C_A572_3277E228CDE3"/>
      <w:bookmarkStart w:id="999" w:name="_Toc512843493"/>
      <w:bookmarkEnd w:id="998"/>
      <w:r>
        <w:rPr>
          <w:bCs/>
          <w:color w:val="000000"/>
          <w:szCs w:val="24"/>
        </w:rPr>
        <w:t>Activity Outcome ID</w:t>
      </w:r>
      <w:bookmarkEnd w:id="999"/>
    </w:p>
    <w:p w14:paraId="422123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AEE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A111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EE4D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B87B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A04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BBC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2A79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0C1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AF374" w14:textId="77777777" w:rsidR="005F54B2" w:rsidRDefault="005F54B2" w:rsidP="006A5A57">
            <w:pPr>
              <w:spacing w:line="240" w:lineRule="atLeast"/>
              <w:rPr>
                <w:color w:val="000000"/>
                <w:szCs w:val="24"/>
              </w:rPr>
            </w:pPr>
            <w:r>
              <w:rPr>
                <w:color w:val="000000"/>
                <w:szCs w:val="24"/>
              </w:rPr>
              <w:t xml:space="preserve"> X(36)</w:t>
            </w:r>
          </w:p>
        </w:tc>
      </w:tr>
      <w:tr w:rsidR="005F54B2" w14:paraId="6BF47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3E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D8D5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3F20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7D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CDDB3" w14:textId="77777777" w:rsidR="005F54B2" w:rsidRDefault="005F54B2" w:rsidP="006A5A57">
            <w:pPr>
              <w:spacing w:line="240" w:lineRule="atLeast"/>
              <w:rPr>
                <w:color w:val="000000"/>
                <w:szCs w:val="24"/>
              </w:rPr>
            </w:pPr>
            <w:r>
              <w:rPr>
                <w:color w:val="000000"/>
                <w:szCs w:val="24"/>
              </w:rPr>
              <w:t xml:space="preserve"> Mandatory</w:t>
            </w:r>
          </w:p>
        </w:tc>
      </w:tr>
      <w:tr w:rsidR="005F54B2" w14:paraId="4CD5A5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1D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78E29"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3B2A65DA" w14:textId="77777777" w:rsidR="005F54B2" w:rsidRDefault="005F54B2" w:rsidP="005F54B2">
      <w:pPr>
        <w:pStyle w:val="Heading3"/>
        <w:spacing w:line="240" w:lineRule="atLeast"/>
        <w:rPr>
          <w:bCs/>
          <w:color w:val="000000"/>
          <w:szCs w:val="24"/>
        </w:rPr>
      </w:pPr>
      <w:bookmarkStart w:id="1000" w:name="BKM_92BB8E6F_0D17_4B7B_876D_445B8DBEEED9"/>
      <w:bookmarkStart w:id="1001" w:name="_Toc512843494"/>
      <w:bookmarkEnd w:id="1000"/>
      <w:r>
        <w:rPr>
          <w:bCs/>
          <w:color w:val="000000"/>
          <w:szCs w:val="24"/>
        </w:rPr>
        <w:t xml:space="preserve">Date of Decision to Treat </w:t>
      </w:r>
      <w:r w:rsidR="006A7170">
        <w:rPr>
          <w:bCs/>
          <w:color w:val="000000"/>
          <w:szCs w:val="24"/>
        </w:rPr>
        <w:t>[O]</w:t>
      </w:r>
      <w:bookmarkEnd w:id="1001"/>
    </w:p>
    <w:p w14:paraId="64922C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CE8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B9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16D4"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79634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4533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C96637" w14:textId="77777777" w:rsidR="005F54B2" w:rsidRDefault="005F54B2" w:rsidP="006A5A57">
            <w:pPr>
              <w:spacing w:line="240" w:lineRule="atLeast"/>
              <w:rPr>
                <w:color w:val="000000"/>
                <w:szCs w:val="24"/>
              </w:rPr>
            </w:pPr>
            <w:r>
              <w:rPr>
                <w:color w:val="000000"/>
                <w:szCs w:val="24"/>
              </w:rPr>
              <w:t xml:space="preserve"> Datetime</w:t>
            </w:r>
          </w:p>
        </w:tc>
      </w:tr>
      <w:tr w:rsidR="005F54B2" w14:paraId="064052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49A0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7179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3D59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6C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A0F30" w14:textId="77777777" w:rsidR="005F54B2" w:rsidRDefault="005F54B2" w:rsidP="006A5A57">
            <w:pPr>
              <w:spacing w:line="240" w:lineRule="atLeast"/>
              <w:rPr>
                <w:color w:val="000000"/>
                <w:szCs w:val="24"/>
              </w:rPr>
            </w:pPr>
            <w:r>
              <w:rPr>
                <w:color w:val="000000"/>
                <w:szCs w:val="24"/>
              </w:rPr>
              <w:t xml:space="preserve"> Optional</w:t>
            </w:r>
          </w:p>
        </w:tc>
      </w:tr>
      <w:tr w:rsidR="005F54B2" w14:paraId="25D2B7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E54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9089A" w14:textId="77777777"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 xml:space="preserve">when the SCAN code is ’10 The Patient has a Confirmed Diagnosis of Cancer’ or ’30 There is a high suspicion </w:t>
            </w:r>
            <w:r w:rsidR="00B64834">
              <w:rPr>
                <w:color w:val="000000"/>
                <w:szCs w:val="24"/>
              </w:rPr>
              <w:lastRenderedPageBreak/>
              <w:t>of Cancer’, but the data set will not be rejected if it is empty. Failure to supply a data element will be included in Consolidation Reporting.</w:t>
            </w:r>
          </w:p>
          <w:p w14:paraId="008BC83A" w14:textId="77777777" w:rsidR="005F54B2" w:rsidRDefault="005F54B2" w:rsidP="006A5A57">
            <w:pPr>
              <w:spacing w:line="240" w:lineRule="atLeast"/>
              <w:rPr>
                <w:color w:val="000000"/>
                <w:szCs w:val="24"/>
              </w:rPr>
            </w:pPr>
            <w:r>
              <w:rPr>
                <w:color w:val="000000"/>
                <w:szCs w:val="24"/>
              </w:rPr>
              <w:t>Where there are two possible dates, the earliest date applies. When a patient has been discussed in a MDM, it is in the best interests of the patient that the decision-to-treat discussion with the patient takes place as soon as possible after the MDM.</w:t>
            </w:r>
          </w:p>
          <w:p w14:paraId="0D8D091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76A2EE7A"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63A3C75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1D22AD45"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565DFC0B"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6E9B12E0"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4E301642" w14:textId="77777777"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1697A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B19D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B2718"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490C27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19E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AEBC"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724140DB" w14:textId="77777777" w:rsidR="005F54B2" w:rsidRDefault="005F54B2" w:rsidP="005F54B2">
      <w:pPr>
        <w:pStyle w:val="Heading3"/>
        <w:spacing w:line="240" w:lineRule="atLeast"/>
        <w:rPr>
          <w:bCs/>
          <w:color w:val="000000"/>
          <w:szCs w:val="24"/>
        </w:rPr>
      </w:pPr>
      <w:bookmarkStart w:id="1002" w:name="BKM_6EF182DE_B24A_4BA3_BCCE_2E4080A2603F"/>
      <w:bookmarkStart w:id="1003" w:name="_Toc512843495"/>
      <w:bookmarkEnd w:id="1002"/>
      <w:r>
        <w:rPr>
          <w:bCs/>
          <w:color w:val="000000"/>
          <w:szCs w:val="24"/>
        </w:rPr>
        <w:t xml:space="preserve">Date Test Results Reported </w:t>
      </w:r>
      <w:r w:rsidR="004611D2">
        <w:rPr>
          <w:bCs/>
          <w:color w:val="000000"/>
          <w:szCs w:val="24"/>
        </w:rPr>
        <w:t>[CM]</w:t>
      </w:r>
      <w:bookmarkEnd w:id="1003"/>
    </w:p>
    <w:p w14:paraId="4C61F6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440B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E672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91E16"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48B63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0FC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C4455" w14:textId="77777777" w:rsidR="005F54B2" w:rsidRDefault="005F54B2" w:rsidP="006A5A57">
            <w:pPr>
              <w:spacing w:line="240" w:lineRule="atLeast"/>
              <w:rPr>
                <w:color w:val="000000"/>
                <w:szCs w:val="24"/>
              </w:rPr>
            </w:pPr>
            <w:r>
              <w:rPr>
                <w:color w:val="000000"/>
                <w:szCs w:val="24"/>
              </w:rPr>
              <w:t xml:space="preserve"> Datetime</w:t>
            </w:r>
          </w:p>
        </w:tc>
      </w:tr>
      <w:tr w:rsidR="005F54B2" w14:paraId="4194BF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82FB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4CF62"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F8DFA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C87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521C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2A8D3C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8B9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5DF4"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45320240"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031E19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50054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77FC9"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34CC3C58" w14:textId="77777777" w:rsidR="005F54B2" w:rsidRDefault="005F54B2" w:rsidP="005F54B2">
      <w:pPr>
        <w:pStyle w:val="Heading3"/>
        <w:spacing w:line="240" w:lineRule="atLeast"/>
        <w:rPr>
          <w:bCs/>
          <w:color w:val="000000"/>
          <w:szCs w:val="24"/>
        </w:rPr>
      </w:pPr>
      <w:bookmarkStart w:id="1004" w:name="BKM_592EF42B_BCFA_4685_BE57_D64F111FE675"/>
      <w:bookmarkStart w:id="1005" w:name="_Toc512843496"/>
      <w:bookmarkEnd w:id="1004"/>
      <w:r>
        <w:rPr>
          <w:bCs/>
          <w:color w:val="000000"/>
          <w:szCs w:val="24"/>
        </w:rPr>
        <w:t>Destination</w:t>
      </w:r>
      <w:bookmarkEnd w:id="1005"/>
    </w:p>
    <w:p w14:paraId="1A33D9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14B7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A80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8A3E8"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2F141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CEA8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D09F8" w14:textId="77777777" w:rsidR="005F54B2" w:rsidRDefault="005F54B2" w:rsidP="006A5A57">
            <w:pPr>
              <w:spacing w:line="240" w:lineRule="atLeast"/>
              <w:rPr>
                <w:color w:val="000000"/>
                <w:szCs w:val="24"/>
              </w:rPr>
            </w:pPr>
            <w:r>
              <w:rPr>
                <w:color w:val="000000"/>
                <w:szCs w:val="24"/>
              </w:rPr>
              <w:t xml:space="preserve"> Numeric</w:t>
            </w:r>
          </w:p>
        </w:tc>
      </w:tr>
      <w:tr w:rsidR="005F54B2" w14:paraId="09E10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CD4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9ED4B" w14:textId="77777777" w:rsidR="005F54B2" w:rsidRDefault="005F54B2" w:rsidP="006A5A57">
            <w:pPr>
              <w:spacing w:line="240" w:lineRule="atLeast"/>
              <w:rPr>
                <w:color w:val="000000"/>
                <w:szCs w:val="24"/>
              </w:rPr>
            </w:pPr>
            <w:r>
              <w:rPr>
                <w:color w:val="000000"/>
                <w:szCs w:val="24"/>
              </w:rPr>
              <w:t xml:space="preserve"> NN</w:t>
            </w:r>
          </w:p>
        </w:tc>
      </w:tr>
      <w:tr w:rsidR="005F54B2" w14:paraId="1296C5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A197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5F2838"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5FD0BF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6C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7A32" w14:textId="77777777" w:rsidR="005F54B2" w:rsidRDefault="00DB6DAF" w:rsidP="006A5A57">
            <w:pPr>
              <w:spacing w:line="240" w:lineRule="atLeast"/>
              <w:rPr>
                <w:color w:val="000000"/>
                <w:szCs w:val="24"/>
              </w:rPr>
            </w:pPr>
            <w:r>
              <w:rPr>
                <w:color w:val="000000"/>
                <w:szCs w:val="24"/>
              </w:rPr>
              <w:t>Mandatory</w:t>
            </w:r>
          </w:p>
        </w:tc>
      </w:tr>
      <w:tr w:rsidR="005F54B2" w14:paraId="16363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E14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F6C9A" w14:textId="77777777" w:rsidR="005F54B2" w:rsidRDefault="005F54B2" w:rsidP="006A5A57">
            <w:pPr>
              <w:spacing w:line="240" w:lineRule="atLeast"/>
              <w:rPr>
                <w:color w:val="000000"/>
                <w:szCs w:val="24"/>
              </w:rPr>
            </w:pPr>
          </w:p>
        </w:tc>
      </w:tr>
      <w:tr w:rsidR="005F54B2" w14:paraId="5BEAE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7787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53BFB" w14:textId="77777777" w:rsidR="005F54B2" w:rsidRDefault="005F54B2" w:rsidP="006A5A57">
            <w:pPr>
              <w:spacing w:line="240" w:lineRule="atLeast"/>
              <w:rPr>
                <w:color w:val="000000"/>
                <w:szCs w:val="24"/>
              </w:rPr>
            </w:pPr>
            <w:r>
              <w:rPr>
                <w:color w:val="000000"/>
                <w:szCs w:val="24"/>
              </w:rPr>
              <w:t xml:space="preserve"> ENC_OUTCOME_DESTINATION</w:t>
            </w:r>
          </w:p>
        </w:tc>
      </w:tr>
    </w:tbl>
    <w:p w14:paraId="5CFA6C30" w14:textId="77777777" w:rsidR="005F54B2" w:rsidRDefault="005F54B2" w:rsidP="005F54B2">
      <w:pPr>
        <w:pStyle w:val="Heading3"/>
        <w:spacing w:line="240" w:lineRule="atLeast"/>
        <w:rPr>
          <w:bCs/>
          <w:color w:val="000000"/>
          <w:szCs w:val="24"/>
        </w:rPr>
      </w:pPr>
      <w:bookmarkStart w:id="1006" w:name="BKM_8AFCA367_A2FA_444A_8338_F94EDACAE42D"/>
      <w:bookmarkStart w:id="1007" w:name="_Toc512843497"/>
      <w:bookmarkEnd w:id="1006"/>
      <w:r>
        <w:rPr>
          <w:bCs/>
          <w:color w:val="000000"/>
          <w:szCs w:val="24"/>
        </w:rPr>
        <w:t>Encounter Outcome Decision</w:t>
      </w:r>
      <w:bookmarkEnd w:id="1007"/>
    </w:p>
    <w:p w14:paraId="0E1550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4082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F0F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D4A84"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772882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D97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0CCAA" w14:textId="77777777" w:rsidR="005F54B2" w:rsidRDefault="005F54B2" w:rsidP="006A5A57">
            <w:pPr>
              <w:spacing w:line="240" w:lineRule="atLeast"/>
              <w:rPr>
                <w:color w:val="000000"/>
                <w:szCs w:val="24"/>
              </w:rPr>
            </w:pPr>
            <w:r>
              <w:rPr>
                <w:color w:val="000000"/>
                <w:szCs w:val="24"/>
              </w:rPr>
              <w:t xml:space="preserve"> Numeric</w:t>
            </w:r>
          </w:p>
        </w:tc>
      </w:tr>
      <w:tr w:rsidR="005F54B2" w14:paraId="73730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412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0BD0" w14:textId="77777777" w:rsidR="005F54B2" w:rsidRDefault="005F54B2" w:rsidP="006A5A57">
            <w:pPr>
              <w:spacing w:line="240" w:lineRule="atLeast"/>
              <w:rPr>
                <w:color w:val="000000"/>
                <w:szCs w:val="24"/>
              </w:rPr>
            </w:pPr>
            <w:r>
              <w:rPr>
                <w:color w:val="000000"/>
                <w:szCs w:val="24"/>
              </w:rPr>
              <w:t xml:space="preserve"> NN</w:t>
            </w:r>
          </w:p>
        </w:tc>
      </w:tr>
      <w:tr w:rsidR="005F54B2" w14:paraId="6864E1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D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62E8D"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09EF4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2791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52DE9" w14:textId="77777777" w:rsidR="005F54B2" w:rsidRDefault="005F54B2" w:rsidP="006A5A57">
            <w:pPr>
              <w:spacing w:line="240" w:lineRule="atLeast"/>
              <w:rPr>
                <w:color w:val="000000"/>
                <w:szCs w:val="24"/>
              </w:rPr>
            </w:pPr>
            <w:r>
              <w:rPr>
                <w:color w:val="000000"/>
                <w:szCs w:val="24"/>
              </w:rPr>
              <w:t xml:space="preserve"> Mandatory</w:t>
            </w:r>
          </w:p>
        </w:tc>
      </w:tr>
      <w:tr w:rsidR="005F54B2" w14:paraId="61835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4F9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FFAF" w14:textId="77777777"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6E32BFB4"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2BF14225" w14:textId="77777777"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E71B5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34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506C7" w14:textId="77777777" w:rsidR="005F54B2" w:rsidRDefault="005F54B2" w:rsidP="006A5A57">
            <w:pPr>
              <w:spacing w:line="240" w:lineRule="atLeast"/>
              <w:rPr>
                <w:color w:val="000000"/>
                <w:szCs w:val="24"/>
              </w:rPr>
            </w:pPr>
            <w:r>
              <w:rPr>
                <w:color w:val="000000"/>
                <w:szCs w:val="24"/>
              </w:rPr>
              <w:t xml:space="preserve"> ENC_OUTCOME_DECISION</w:t>
            </w:r>
          </w:p>
        </w:tc>
      </w:tr>
    </w:tbl>
    <w:p w14:paraId="0B5DBA7E" w14:textId="77777777" w:rsidR="005F54B2" w:rsidRDefault="005F54B2" w:rsidP="005F54B2">
      <w:pPr>
        <w:pStyle w:val="Heading3"/>
        <w:spacing w:line="240" w:lineRule="atLeast"/>
        <w:rPr>
          <w:bCs/>
          <w:color w:val="000000"/>
          <w:szCs w:val="24"/>
        </w:rPr>
      </w:pPr>
      <w:bookmarkStart w:id="1008" w:name="BKM_8D3925A8_2B8A_431C_8EE8_3A42B81B3EF6"/>
      <w:bookmarkStart w:id="1009" w:name="_Toc512843498"/>
      <w:bookmarkEnd w:id="1008"/>
      <w:r>
        <w:rPr>
          <w:bCs/>
          <w:color w:val="000000"/>
          <w:szCs w:val="24"/>
        </w:rPr>
        <w:t>Encounter Outcome Reason</w:t>
      </w:r>
      <w:bookmarkEnd w:id="1009"/>
    </w:p>
    <w:p w14:paraId="25C822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1FA2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BBC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4BB3B"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2043D3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06A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44E7C" w14:textId="77777777" w:rsidR="005F54B2" w:rsidRDefault="005F54B2" w:rsidP="006A5A57">
            <w:pPr>
              <w:spacing w:line="240" w:lineRule="atLeast"/>
              <w:rPr>
                <w:color w:val="000000"/>
                <w:szCs w:val="24"/>
              </w:rPr>
            </w:pPr>
            <w:r>
              <w:rPr>
                <w:color w:val="000000"/>
                <w:szCs w:val="24"/>
              </w:rPr>
              <w:t xml:space="preserve"> Numeric</w:t>
            </w:r>
          </w:p>
        </w:tc>
      </w:tr>
      <w:tr w:rsidR="005F54B2" w14:paraId="4A5A42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A11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B38" w14:textId="77777777" w:rsidR="005F54B2" w:rsidRDefault="005F54B2" w:rsidP="006A5A57">
            <w:pPr>
              <w:spacing w:line="240" w:lineRule="atLeast"/>
              <w:rPr>
                <w:color w:val="000000"/>
                <w:szCs w:val="24"/>
              </w:rPr>
            </w:pPr>
            <w:r>
              <w:rPr>
                <w:color w:val="000000"/>
                <w:szCs w:val="24"/>
              </w:rPr>
              <w:t xml:space="preserve"> NN</w:t>
            </w:r>
          </w:p>
        </w:tc>
      </w:tr>
      <w:tr w:rsidR="005F54B2" w14:paraId="64D40F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010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DA49"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181ACE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7365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39293" w14:textId="77777777" w:rsidR="005F54B2" w:rsidRDefault="005F54B2" w:rsidP="006A5A57">
            <w:pPr>
              <w:spacing w:line="240" w:lineRule="atLeast"/>
              <w:rPr>
                <w:color w:val="000000"/>
                <w:szCs w:val="24"/>
              </w:rPr>
            </w:pPr>
            <w:r>
              <w:rPr>
                <w:color w:val="000000"/>
                <w:szCs w:val="24"/>
              </w:rPr>
              <w:t xml:space="preserve"> Mandatory</w:t>
            </w:r>
          </w:p>
        </w:tc>
      </w:tr>
      <w:tr w:rsidR="00F06B4D" w14:paraId="7B2F91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69ED1D" w14:textId="77777777"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A5CC3"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2985558C" w14:textId="77777777"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021ADF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C638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A5AD" w14:textId="77777777" w:rsidR="005F54B2" w:rsidRDefault="005F54B2" w:rsidP="006A5A57">
            <w:pPr>
              <w:spacing w:line="240" w:lineRule="atLeast"/>
              <w:rPr>
                <w:color w:val="000000"/>
                <w:szCs w:val="24"/>
              </w:rPr>
            </w:pPr>
            <w:r>
              <w:rPr>
                <w:color w:val="000000"/>
                <w:szCs w:val="24"/>
              </w:rPr>
              <w:t xml:space="preserve"> ENC_OUTCOME_REASON</w:t>
            </w:r>
          </w:p>
        </w:tc>
      </w:tr>
    </w:tbl>
    <w:p w14:paraId="5BF36866" w14:textId="77777777" w:rsidR="005F54B2" w:rsidRDefault="005F54B2" w:rsidP="005F54B2">
      <w:pPr>
        <w:pStyle w:val="Heading3"/>
        <w:spacing w:line="240" w:lineRule="atLeast"/>
        <w:rPr>
          <w:bCs/>
          <w:color w:val="000000"/>
          <w:szCs w:val="24"/>
        </w:rPr>
      </w:pPr>
      <w:bookmarkStart w:id="1010" w:name="BKM_5994C4C7_ABCD_4913_97E3_D4AF50CCF954"/>
      <w:bookmarkStart w:id="1011" w:name="_Toc512843499"/>
      <w:bookmarkEnd w:id="1010"/>
      <w:r>
        <w:rPr>
          <w:bCs/>
          <w:color w:val="000000"/>
          <w:szCs w:val="24"/>
        </w:rPr>
        <w:t>Facility ID</w:t>
      </w:r>
      <w:bookmarkEnd w:id="1011"/>
    </w:p>
    <w:p w14:paraId="23F8FC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991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F03D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710B8"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5550A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4B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C3CA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751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F95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47122" w14:textId="77777777" w:rsidR="005F54B2" w:rsidRDefault="005F54B2" w:rsidP="006A5A57">
            <w:pPr>
              <w:spacing w:line="240" w:lineRule="atLeast"/>
              <w:rPr>
                <w:color w:val="000000"/>
                <w:szCs w:val="24"/>
              </w:rPr>
            </w:pPr>
            <w:r>
              <w:rPr>
                <w:color w:val="000000"/>
                <w:szCs w:val="24"/>
              </w:rPr>
              <w:t xml:space="preserve"> FXXNNN-C</w:t>
            </w:r>
          </w:p>
        </w:tc>
      </w:tr>
      <w:tr w:rsidR="005F54B2" w14:paraId="50FB8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88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1529F"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AB2B9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83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155BC" w14:textId="77777777" w:rsidR="005F54B2" w:rsidRDefault="005F54B2" w:rsidP="006A5A57">
            <w:pPr>
              <w:spacing w:line="240" w:lineRule="atLeast"/>
              <w:rPr>
                <w:color w:val="000000"/>
                <w:szCs w:val="24"/>
              </w:rPr>
            </w:pPr>
            <w:r>
              <w:rPr>
                <w:color w:val="000000"/>
                <w:szCs w:val="24"/>
              </w:rPr>
              <w:t xml:space="preserve"> Mandatory</w:t>
            </w:r>
          </w:p>
        </w:tc>
      </w:tr>
    </w:tbl>
    <w:p w14:paraId="058C09C3" w14:textId="77777777" w:rsidR="005F54B2" w:rsidRDefault="005F54B2" w:rsidP="005F54B2">
      <w:pPr>
        <w:pStyle w:val="Heading3"/>
        <w:spacing w:line="240" w:lineRule="atLeast"/>
        <w:rPr>
          <w:bCs/>
          <w:color w:val="000000"/>
          <w:szCs w:val="24"/>
        </w:rPr>
      </w:pPr>
      <w:bookmarkStart w:id="1012" w:name="BKM_FB52433E_C2D0_468C_94EC_DBD9FB23003B"/>
      <w:bookmarkStart w:id="1013" w:name="_Toc512843500"/>
      <w:bookmarkEnd w:id="1012"/>
      <w:r>
        <w:rPr>
          <w:bCs/>
          <w:color w:val="000000"/>
          <w:szCs w:val="24"/>
        </w:rPr>
        <w:t xml:space="preserve">Health Specialty Referred To </w:t>
      </w:r>
      <w:r w:rsidR="004611D2">
        <w:rPr>
          <w:bCs/>
          <w:color w:val="000000"/>
          <w:szCs w:val="24"/>
        </w:rPr>
        <w:t>[CM]</w:t>
      </w:r>
      <w:bookmarkEnd w:id="1013"/>
    </w:p>
    <w:p w14:paraId="685F3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7143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23C6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445A9" w14:textId="77777777" w:rsidR="005F54B2" w:rsidRDefault="005F54B2" w:rsidP="00396F2E">
            <w:pPr>
              <w:spacing w:line="240" w:lineRule="atLeast"/>
              <w:rPr>
                <w:color w:val="000000"/>
                <w:szCs w:val="24"/>
              </w:rPr>
            </w:pPr>
            <w:r>
              <w:rPr>
                <w:color w:val="000000"/>
                <w:szCs w:val="24"/>
              </w:rPr>
              <w:t xml:space="preserve"> A code to identify the Health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07D6AF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82D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598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2A10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8F0B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87F58" w14:textId="77777777" w:rsidR="005F54B2" w:rsidRDefault="005F54B2" w:rsidP="006A5A57">
            <w:pPr>
              <w:spacing w:line="240" w:lineRule="atLeast"/>
              <w:rPr>
                <w:color w:val="000000"/>
                <w:szCs w:val="24"/>
              </w:rPr>
            </w:pPr>
            <w:r>
              <w:rPr>
                <w:color w:val="000000"/>
                <w:szCs w:val="24"/>
              </w:rPr>
              <w:t xml:space="preserve"> ANN</w:t>
            </w:r>
          </w:p>
        </w:tc>
      </w:tr>
      <w:tr w:rsidR="005F54B2" w14:paraId="78268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604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8B863"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A10A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FED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382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650B2A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10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A950B" w14:textId="77777777"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Where the Destination is Other Health Specialty, identifies the Health Specialty a patient is being referred to.  May also be supplied if the Destination is Other DHB.  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6F24778C" w14:textId="77777777"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59C8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E93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FCFEE"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7F0E119D" w14:textId="77777777" w:rsidR="005F54B2" w:rsidRDefault="005F54B2" w:rsidP="005F54B2">
      <w:pPr>
        <w:pStyle w:val="Heading3"/>
        <w:spacing w:line="240" w:lineRule="atLeast"/>
        <w:rPr>
          <w:bCs/>
          <w:color w:val="000000"/>
          <w:szCs w:val="24"/>
        </w:rPr>
      </w:pPr>
      <w:bookmarkStart w:id="1014" w:name="BKM_1AAEF0BB_77AA_41D0_8D0B_CD33A690EBE6"/>
      <w:bookmarkStart w:id="1015" w:name="_Toc512843501"/>
      <w:bookmarkEnd w:id="1014"/>
      <w:r>
        <w:rPr>
          <w:bCs/>
          <w:color w:val="000000"/>
          <w:szCs w:val="24"/>
        </w:rPr>
        <w:t xml:space="preserve">Procedure or Treatment Date </w:t>
      </w:r>
      <w:r w:rsidR="004611D2">
        <w:rPr>
          <w:bCs/>
          <w:color w:val="000000"/>
          <w:szCs w:val="24"/>
        </w:rPr>
        <w:t>[CM]</w:t>
      </w:r>
      <w:bookmarkEnd w:id="1015"/>
    </w:p>
    <w:p w14:paraId="59C6B3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3F6F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51B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52F2C"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2FA6B2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288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CCC4E" w14:textId="77777777" w:rsidR="005F54B2" w:rsidRDefault="005F54B2" w:rsidP="006A5A57">
            <w:pPr>
              <w:spacing w:line="240" w:lineRule="atLeast"/>
              <w:rPr>
                <w:color w:val="000000"/>
                <w:szCs w:val="24"/>
              </w:rPr>
            </w:pPr>
            <w:r>
              <w:rPr>
                <w:color w:val="000000"/>
                <w:szCs w:val="24"/>
              </w:rPr>
              <w:t xml:space="preserve"> Datetime</w:t>
            </w:r>
          </w:p>
        </w:tc>
      </w:tr>
      <w:tr w:rsidR="005F54B2" w14:paraId="0CADC8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1E8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412B1"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6D4B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333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A2CC8" w14:textId="77777777" w:rsidR="005F54B2" w:rsidRDefault="005F54B2" w:rsidP="006A5A57">
            <w:pPr>
              <w:spacing w:line="240" w:lineRule="atLeast"/>
              <w:rPr>
                <w:color w:val="000000"/>
                <w:szCs w:val="24"/>
              </w:rPr>
            </w:pPr>
            <w:r>
              <w:rPr>
                <w:color w:val="000000"/>
                <w:szCs w:val="24"/>
              </w:rPr>
              <w:t xml:space="preserve"> </w:t>
            </w:r>
          </w:p>
        </w:tc>
      </w:tr>
      <w:tr w:rsidR="005F54B2" w14:paraId="759A7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717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F9D1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FEA6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0FC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6A36" w14:textId="77777777" w:rsidR="005F54B2" w:rsidRDefault="005F54B2" w:rsidP="00B737CA">
            <w:pPr>
              <w:spacing w:line="240" w:lineRule="atLeast"/>
              <w:rPr>
                <w:color w:val="000000"/>
                <w:szCs w:val="24"/>
              </w:rPr>
            </w:pPr>
            <w:r>
              <w:rPr>
                <w:color w:val="000000"/>
                <w:szCs w:val="24"/>
              </w:rPr>
              <w:t xml:space="preserve"> </w:t>
            </w:r>
          </w:p>
        </w:tc>
      </w:tr>
      <w:tr w:rsidR="005F54B2" w14:paraId="047E5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88F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3526F"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7F169FCE" w14:textId="77777777" w:rsidR="005F54B2" w:rsidRDefault="005F54B2" w:rsidP="005F54B2">
      <w:pPr>
        <w:pStyle w:val="Heading3"/>
        <w:spacing w:line="240" w:lineRule="atLeast"/>
        <w:rPr>
          <w:bCs/>
          <w:color w:val="000000"/>
          <w:szCs w:val="24"/>
        </w:rPr>
      </w:pPr>
      <w:bookmarkStart w:id="1016" w:name="BKM_08D12EF2_1C18_4856_89CA_9753E36CCB83"/>
      <w:bookmarkStart w:id="1017" w:name="_Toc512843502"/>
      <w:bookmarkEnd w:id="1016"/>
      <w:r>
        <w:rPr>
          <w:bCs/>
          <w:color w:val="000000"/>
          <w:szCs w:val="24"/>
        </w:rPr>
        <w:t xml:space="preserve">Referred to Organisation ID </w:t>
      </w:r>
      <w:r w:rsidR="004611D2">
        <w:rPr>
          <w:bCs/>
          <w:color w:val="000000"/>
          <w:szCs w:val="24"/>
        </w:rPr>
        <w:t>[CM]</w:t>
      </w:r>
      <w:bookmarkEnd w:id="1017"/>
    </w:p>
    <w:p w14:paraId="21FDAD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61E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A78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BCA70" w14:textId="77777777"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DHB</w:t>
            </w:r>
            <w:r>
              <w:rPr>
                <w:color w:val="000000"/>
                <w:szCs w:val="24"/>
              </w:rPr>
              <w:t>'</w:t>
            </w:r>
          </w:p>
        </w:tc>
      </w:tr>
      <w:tr w:rsidR="005F54B2" w14:paraId="5B85D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4F8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B415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54B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213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8467A" w14:textId="77777777" w:rsidR="005F54B2" w:rsidRDefault="005F54B2" w:rsidP="006A5A57">
            <w:pPr>
              <w:spacing w:line="240" w:lineRule="atLeast"/>
              <w:rPr>
                <w:color w:val="000000"/>
                <w:szCs w:val="24"/>
              </w:rPr>
            </w:pPr>
            <w:r>
              <w:rPr>
                <w:color w:val="000000"/>
                <w:szCs w:val="24"/>
              </w:rPr>
              <w:t xml:space="preserve"> GNNNNN-C</w:t>
            </w:r>
          </w:p>
        </w:tc>
      </w:tr>
      <w:tr w:rsidR="005F54B2" w14:paraId="1F2EAC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DE4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9340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6B95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47D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9EA2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DHB”</w:t>
            </w:r>
          </w:p>
        </w:tc>
      </w:tr>
      <w:tr w:rsidR="005F54B2" w14:paraId="3A0E3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C70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44CC" w14:textId="77777777"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20CE0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06C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084A8"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1AD8BAC5" w14:textId="77777777" w:rsidR="005F54B2" w:rsidRDefault="005F54B2" w:rsidP="005F54B2">
      <w:pPr>
        <w:pStyle w:val="Heading3"/>
        <w:spacing w:line="240" w:lineRule="atLeast"/>
        <w:rPr>
          <w:bCs/>
          <w:color w:val="000000"/>
          <w:szCs w:val="24"/>
        </w:rPr>
      </w:pPr>
      <w:bookmarkStart w:id="1018" w:name="BKM_4D5C481C_8688_4360_ACCC_85A5DDBE0379"/>
      <w:bookmarkStart w:id="1019" w:name="_Toc512843503"/>
      <w:bookmarkEnd w:id="1018"/>
      <w:r>
        <w:rPr>
          <w:bCs/>
          <w:color w:val="000000"/>
          <w:szCs w:val="24"/>
        </w:rPr>
        <w:t>Service Sub-Type</w:t>
      </w:r>
      <w:bookmarkEnd w:id="1019"/>
    </w:p>
    <w:p w14:paraId="0781DC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F3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699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F6694"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3BAAE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C4FC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E98DB" w14:textId="77777777" w:rsidR="005F54B2" w:rsidRDefault="005F54B2" w:rsidP="006A5A57">
            <w:pPr>
              <w:spacing w:line="240" w:lineRule="atLeast"/>
              <w:rPr>
                <w:color w:val="000000"/>
                <w:szCs w:val="24"/>
              </w:rPr>
            </w:pPr>
            <w:r>
              <w:rPr>
                <w:color w:val="000000"/>
                <w:szCs w:val="24"/>
              </w:rPr>
              <w:t xml:space="preserve"> Numeric</w:t>
            </w:r>
          </w:p>
        </w:tc>
      </w:tr>
      <w:tr w:rsidR="005F54B2" w14:paraId="4D881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43CC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C683F" w14:textId="77777777" w:rsidR="005F54B2" w:rsidRDefault="005F54B2" w:rsidP="006A5A57">
            <w:pPr>
              <w:spacing w:line="240" w:lineRule="atLeast"/>
              <w:rPr>
                <w:color w:val="000000"/>
                <w:szCs w:val="24"/>
              </w:rPr>
            </w:pPr>
            <w:r>
              <w:rPr>
                <w:color w:val="000000"/>
                <w:szCs w:val="24"/>
              </w:rPr>
              <w:t xml:space="preserve"> NNNN</w:t>
            </w:r>
          </w:p>
        </w:tc>
      </w:tr>
      <w:tr w:rsidR="005F54B2" w14:paraId="2765B6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E4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9B947"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008D52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CBC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142D1" w14:textId="77777777" w:rsidR="005F54B2" w:rsidRDefault="005F54B2" w:rsidP="006A5A57">
            <w:pPr>
              <w:spacing w:line="240" w:lineRule="atLeast"/>
              <w:rPr>
                <w:color w:val="000000"/>
                <w:szCs w:val="24"/>
              </w:rPr>
            </w:pPr>
            <w:r>
              <w:rPr>
                <w:color w:val="000000"/>
                <w:szCs w:val="24"/>
              </w:rPr>
              <w:t xml:space="preserve"> Mandatory</w:t>
            </w:r>
          </w:p>
        </w:tc>
      </w:tr>
      <w:tr w:rsidR="005F54B2" w14:paraId="4F100B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2B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9D87E"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1FF32CF2" w14:textId="77777777"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3BDABD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B2B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F039F"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5192C6AE" w14:textId="77777777" w:rsidR="005F54B2" w:rsidRDefault="005F54B2" w:rsidP="005F54B2">
      <w:pPr>
        <w:pStyle w:val="Heading3"/>
        <w:spacing w:line="240" w:lineRule="atLeast"/>
        <w:rPr>
          <w:bCs/>
          <w:color w:val="000000"/>
          <w:szCs w:val="24"/>
        </w:rPr>
      </w:pPr>
      <w:bookmarkStart w:id="1020" w:name="BKM_6B4BE45B_6D15_40D5_807C_97E3F03E1383"/>
      <w:bookmarkStart w:id="1021" w:name="_Toc512843504"/>
      <w:bookmarkEnd w:id="1020"/>
      <w:r>
        <w:rPr>
          <w:bCs/>
          <w:color w:val="000000"/>
          <w:szCs w:val="24"/>
        </w:rPr>
        <w:t>Service Type</w:t>
      </w:r>
      <w:bookmarkEnd w:id="1021"/>
    </w:p>
    <w:p w14:paraId="06DCD4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98A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DBE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3CE28"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0B65A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F8BB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E9ACF" w14:textId="77777777" w:rsidR="005F54B2" w:rsidRDefault="005F54B2" w:rsidP="006A5A57">
            <w:pPr>
              <w:spacing w:line="240" w:lineRule="atLeast"/>
              <w:rPr>
                <w:color w:val="000000"/>
                <w:szCs w:val="24"/>
              </w:rPr>
            </w:pPr>
            <w:r>
              <w:rPr>
                <w:color w:val="000000"/>
                <w:szCs w:val="24"/>
              </w:rPr>
              <w:t xml:space="preserve"> Numeric</w:t>
            </w:r>
          </w:p>
        </w:tc>
      </w:tr>
      <w:tr w:rsidR="005F54B2" w14:paraId="2210B6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217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9FE61" w14:textId="77777777" w:rsidR="005F54B2" w:rsidRDefault="005F54B2" w:rsidP="006A5A57">
            <w:pPr>
              <w:spacing w:line="240" w:lineRule="atLeast"/>
              <w:rPr>
                <w:color w:val="000000"/>
                <w:szCs w:val="24"/>
              </w:rPr>
            </w:pPr>
            <w:r>
              <w:rPr>
                <w:color w:val="000000"/>
                <w:szCs w:val="24"/>
              </w:rPr>
              <w:t xml:space="preserve"> N</w:t>
            </w:r>
          </w:p>
        </w:tc>
      </w:tr>
      <w:tr w:rsidR="005F54B2" w14:paraId="1002F7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89E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E65C4"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8143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E27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2C2B3" w14:textId="77777777" w:rsidR="005F54B2" w:rsidRDefault="005F54B2" w:rsidP="006A5A57">
            <w:pPr>
              <w:spacing w:line="240" w:lineRule="atLeast"/>
              <w:rPr>
                <w:color w:val="000000"/>
                <w:szCs w:val="24"/>
              </w:rPr>
            </w:pPr>
            <w:r>
              <w:rPr>
                <w:color w:val="000000"/>
                <w:szCs w:val="24"/>
              </w:rPr>
              <w:t xml:space="preserve"> Mandatory</w:t>
            </w:r>
          </w:p>
        </w:tc>
      </w:tr>
      <w:tr w:rsidR="005F54B2" w14:paraId="373F9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38D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37797" w14:textId="77777777"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5B891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D6B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E553F" w14:textId="77777777" w:rsidR="005F54B2" w:rsidRDefault="005F54B2" w:rsidP="006A5A57">
            <w:pPr>
              <w:spacing w:line="240" w:lineRule="atLeast"/>
              <w:rPr>
                <w:color w:val="000000"/>
                <w:szCs w:val="24"/>
              </w:rPr>
            </w:pPr>
            <w:r>
              <w:rPr>
                <w:color w:val="000000"/>
                <w:szCs w:val="24"/>
              </w:rPr>
              <w:t xml:space="preserve"> ENC_OUTCOME_SERV_TYPE</w:t>
            </w:r>
          </w:p>
        </w:tc>
      </w:tr>
    </w:tbl>
    <w:p w14:paraId="3490DC16" w14:textId="77777777" w:rsidR="005F54B2" w:rsidRDefault="005F54B2" w:rsidP="005F54B2">
      <w:pPr>
        <w:spacing w:line="240" w:lineRule="atLeast"/>
        <w:rPr>
          <w:color w:val="000000"/>
          <w:szCs w:val="24"/>
        </w:rPr>
      </w:pPr>
    </w:p>
    <w:p w14:paraId="3457FAFB" w14:textId="77777777" w:rsidR="00F572B5" w:rsidRDefault="00F572B5" w:rsidP="00F572B5">
      <w:pPr>
        <w:pStyle w:val="Heading3"/>
        <w:spacing w:line="240" w:lineRule="atLeast"/>
        <w:rPr>
          <w:bCs/>
          <w:color w:val="000000"/>
          <w:szCs w:val="24"/>
        </w:rPr>
      </w:pPr>
      <w:bookmarkStart w:id="1022" w:name="_Toc444257268"/>
      <w:bookmarkStart w:id="1023" w:name="_Toc444257723"/>
      <w:bookmarkStart w:id="1024" w:name="_Toc444517788"/>
      <w:bookmarkStart w:id="1025" w:name="_Toc444521321"/>
      <w:bookmarkStart w:id="1026" w:name="BKM_AF7A115B_CBD7_4B12_A808_70E913ECC645"/>
      <w:bookmarkStart w:id="1027" w:name="_Toc512843505"/>
      <w:bookmarkEnd w:id="1022"/>
      <w:bookmarkEnd w:id="1023"/>
      <w:bookmarkEnd w:id="1024"/>
      <w:bookmarkEnd w:id="1025"/>
      <w:bookmarkEnd w:id="1026"/>
      <w:r>
        <w:rPr>
          <w:bCs/>
          <w:color w:val="000000"/>
          <w:szCs w:val="24"/>
        </w:rPr>
        <w:t>Referred to Intended Procedure Clinical Code [</w:t>
      </w:r>
      <w:r w:rsidR="00525FAE">
        <w:rPr>
          <w:bCs/>
          <w:color w:val="000000"/>
          <w:szCs w:val="24"/>
        </w:rPr>
        <w:t>O</w:t>
      </w:r>
      <w:r>
        <w:rPr>
          <w:bCs/>
          <w:color w:val="000000"/>
          <w:szCs w:val="24"/>
        </w:rPr>
        <w:t>]</w:t>
      </w:r>
      <w:bookmarkEnd w:id="1027"/>
    </w:p>
    <w:p w14:paraId="2E44317F"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02E6F90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2BA577"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76EEA" w14:textId="77777777"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6C7D70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D2CB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9E6F1" w14:textId="77777777" w:rsidR="00F572B5" w:rsidRDefault="00F572B5" w:rsidP="005114DC">
            <w:pPr>
              <w:spacing w:line="240" w:lineRule="atLeast"/>
              <w:rPr>
                <w:color w:val="000000"/>
                <w:szCs w:val="24"/>
              </w:rPr>
            </w:pPr>
            <w:r>
              <w:rPr>
                <w:color w:val="000000"/>
                <w:szCs w:val="24"/>
              </w:rPr>
              <w:t xml:space="preserve"> Alphanumeric</w:t>
            </w:r>
          </w:p>
        </w:tc>
      </w:tr>
      <w:tr w:rsidR="00F572B5" w14:paraId="0AD0FD8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E433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54B28" w14:textId="77777777" w:rsidR="00F572B5" w:rsidRDefault="00F572B5" w:rsidP="005114DC">
            <w:pPr>
              <w:spacing w:line="240" w:lineRule="atLeast"/>
              <w:rPr>
                <w:color w:val="000000"/>
                <w:szCs w:val="24"/>
              </w:rPr>
            </w:pPr>
            <w:r>
              <w:rPr>
                <w:color w:val="000000"/>
                <w:szCs w:val="24"/>
              </w:rPr>
              <w:t xml:space="preserve"> X(30)</w:t>
            </w:r>
          </w:p>
        </w:tc>
      </w:tr>
      <w:tr w:rsidR="00F572B5" w14:paraId="2BF9D2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9AB5C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D552F"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169F8B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D5DF4"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A313B" w14:textId="77777777" w:rsidR="00F572B5" w:rsidRDefault="00080004" w:rsidP="005114DC">
            <w:pPr>
              <w:spacing w:line="240" w:lineRule="atLeast"/>
              <w:rPr>
                <w:color w:val="000000"/>
                <w:szCs w:val="24"/>
              </w:rPr>
            </w:pPr>
            <w:r>
              <w:rPr>
                <w:color w:val="000000"/>
                <w:szCs w:val="24"/>
              </w:rPr>
              <w:t>Optional</w:t>
            </w:r>
          </w:p>
        </w:tc>
      </w:tr>
      <w:tr w:rsidR="00F572B5" w14:paraId="3ACA31B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D5EB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7EEEB" w14:textId="77777777" w:rsidR="00F572B5" w:rsidRDefault="00F572B5" w:rsidP="005114DC">
            <w:pPr>
              <w:spacing w:line="240" w:lineRule="atLeast"/>
              <w:rPr>
                <w:color w:val="000000"/>
                <w:szCs w:val="24"/>
              </w:rPr>
            </w:pPr>
            <w:r>
              <w:rPr>
                <w:color w:val="000000"/>
                <w:szCs w:val="24"/>
              </w:rPr>
              <w:t xml:space="preserve"> 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as a result of this Encounter</w:t>
            </w:r>
            <w:r w:rsidR="00C25453">
              <w:rPr>
                <w:color w:val="000000"/>
                <w:szCs w:val="24"/>
              </w:rPr>
              <w:t xml:space="preserve">. </w:t>
            </w:r>
          </w:p>
          <w:p w14:paraId="7835960C" w14:textId="77777777" w:rsidR="00F572B5" w:rsidRDefault="00F572B5" w:rsidP="00B56729">
            <w:pPr>
              <w:spacing w:line="240" w:lineRule="atLeast"/>
              <w:rPr>
                <w:color w:val="000000"/>
                <w:szCs w:val="24"/>
              </w:rPr>
            </w:pPr>
            <w:r>
              <w:rPr>
                <w:color w:val="000000"/>
                <w:szCs w:val="24"/>
              </w:rPr>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compared to </w:t>
            </w:r>
            <w:r w:rsidR="00080004">
              <w:rPr>
                <w:color w:val="000000"/>
                <w:szCs w:val="24"/>
              </w:rPr>
              <w:t xml:space="preserve">the same data element in the Prioritisation for a subsequent Referral for the same Patient. </w:t>
            </w:r>
          </w:p>
        </w:tc>
      </w:tr>
      <w:tr w:rsidR="00F572B5" w14:paraId="625F97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0F2FE"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6F41B" w14:textId="77777777" w:rsidR="00F572B5" w:rsidRDefault="00F572B5" w:rsidP="005114DC">
            <w:pPr>
              <w:spacing w:line="240" w:lineRule="atLeast"/>
              <w:rPr>
                <w:color w:val="000000"/>
                <w:szCs w:val="24"/>
              </w:rPr>
            </w:pPr>
            <w:r>
              <w:rPr>
                <w:color w:val="000000"/>
                <w:szCs w:val="24"/>
              </w:rPr>
              <w:t>[To be supplied]</w:t>
            </w:r>
          </w:p>
        </w:tc>
      </w:tr>
    </w:tbl>
    <w:p w14:paraId="0835DFB4" w14:textId="77777777" w:rsidR="00F572B5" w:rsidRDefault="00F572B5" w:rsidP="00F572B5">
      <w:pPr>
        <w:pStyle w:val="Heading3"/>
        <w:spacing w:line="240" w:lineRule="atLeast"/>
        <w:rPr>
          <w:bCs/>
          <w:color w:val="000000"/>
          <w:szCs w:val="24"/>
        </w:rPr>
      </w:pPr>
      <w:bookmarkStart w:id="1028" w:name="_Toc512843506"/>
      <w:r>
        <w:rPr>
          <w:bCs/>
          <w:color w:val="000000"/>
          <w:szCs w:val="24"/>
        </w:rPr>
        <w:t>Referred to Intended Procedure Clinical Code Type [CM]</w:t>
      </w:r>
      <w:bookmarkEnd w:id="1028"/>
    </w:p>
    <w:p w14:paraId="15D3A288"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359F56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F0056"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E7A5" w14:textId="77777777"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019849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65521"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CB214" w14:textId="77777777" w:rsidR="00F572B5" w:rsidRDefault="00F572B5" w:rsidP="005114DC">
            <w:pPr>
              <w:spacing w:line="240" w:lineRule="atLeast"/>
              <w:rPr>
                <w:color w:val="000000"/>
                <w:szCs w:val="24"/>
              </w:rPr>
            </w:pPr>
            <w:r w:rsidRPr="006D466F">
              <w:rPr>
                <w:color w:val="000000"/>
                <w:szCs w:val="24"/>
              </w:rPr>
              <w:t>Alphabetic</w:t>
            </w:r>
          </w:p>
        </w:tc>
      </w:tr>
      <w:tr w:rsidR="00F572B5" w14:paraId="7631A31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DB7AC"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29F0" w14:textId="77777777" w:rsidR="00F572B5" w:rsidRDefault="00F572B5" w:rsidP="005114DC">
            <w:pPr>
              <w:spacing w:line="240" w:lineRule="atLeast"/>
              <w:rPr>
                <w:color w:val="000000"/>
                <w:szCs w:val="24"/>
              </w:rPr>
            </w:pPr>
            <w:r>
              <w:rPr>
                <w:color w:val="000000"/>
                <w:szCs w:val="24"/>
              </w:rPr>
              <w:t xml:space="preserve"> A</w:t>
            </w:r>
          </w:p>
        </w:tc>
      </w:tr>
      <w:tr w:rsidR="00F572B5" w14:paraId="14B7DE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9BCEF"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1FD1B"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A259F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84CF2"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CCE5C" w14:textId="77777777" w:rsidR="00F572B5" w:rsidRPr="006D466F" w:rsidRDefault="00F572B5"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23556F5F"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1F9E6216" w14:textId="77777777"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tc>
      </w:tr>
      <w:tr w:rsidR="00F572B5" w14:paraId="7ECE3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9725"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736B2"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7259EC61"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2EF2D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9A32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F231" w14:textId="77777777" w:rsidR="00F572B5" w:rsidRDefault="00F572B5" w:rsidP="005114DC">
            <w:pPr>
              <w:spacing w:line="240" w:lineRule="atLeast"/>
              <w:rPr>
                <w:color w:val="000000"/>
                <w:szCs w:val="24"/>
              </w:rPr>
            </w:pPr>
            <w:r>
              <w:rPr>
                <w:color w:val="000000"/>
                <w:szCs w:val="24"/>
              </w:rPr>
              <w:t xml:space="preserve"> [To be supplied]</w:t>
            </w:r>
          </w:p>
        </w:tc>
      </w:tr>
    </w:tbl>
    <w:p w14:paraId="1CAD759A" w14:textId="77777777" w:rsidR="00F572B5" w:rsidRDefault="00F572B5" w:rsidP="00F572B5">
      <w:pPr>
        <w:pStyle w:val="Heading3"/>
        <w:spacing w:line="240" w:lineRule="atLeast"/>
        <w:rPr>
          <w:bCs/>
          <w:color w:val="000000"/>
          <w:szCs w:val="24"/>
        </w:rPr>
      </w:pPr>
      <w:bookmarkStart w:id="1029" w:name="_Toc512843507"/>
      <w:r>
        <w:rPr>
          <w:bCs/>
          <w:color w:val="000000"/>
          <w:szCs w:val="24"/>
        </w:rPr>
        <w:t>Referred to Intended Procedure Clinical Code System [CM]</w:t>
      </w:r>
      <w:bookmarkEnd w:id="1029"/>
    </w:p>
    <w:p w14:paraId="45855CB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128ECA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325DC"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03E0B" w14:textId="77777777"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3BC244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BDFD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824A2" w14:textId="77777777" w:rsidR="00F572B5" w:rsidRDefault="00F572B5" w:rsidP="005114DC">
            <w:pPr>
              <w:spacing w:line="240" w:lineRule="atLeast"/>
              <w:rPr>
                <w:color w:val="000000"/>
                <w:szCs w:val="24"/>
              </w:rPr>
            </w:pPr>
            <w:r>
              <w:rPr>
                <w:color w:val="000000"/>
                <w:szCs w:val="24"/>
              </w:rPr>
              <w:t xml:space="preserve"> Numeric</w:t>
            </w:r>
          </w:p>
        </w:tc>
      </w:tr>
      <w:tr w:rsidR="00F572B5" w14:paraId="328446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0806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BB38F" w14:textId="77777777" w:rsidR="00F572B5" w:rsidRDefault="00F572B5" w:rsidP="005114DC">
            <w:pPr>
              <w:spacing w:line="240" w:lineRule="atLeast"/>
              <w:rPr>
                <w:color w:val="000000"/>
                <w:szCs w:val="24"/>
              </w:rPr>
            </w:pPr>
            <w:r>
              <w:rPr>
                <w:color w:val="000000"/>
                <w:szCs w:val="24"/>
              </w:rPr>
              <w:t xml:space="preserve"> NN</w:t>
            </w:r>
          </w:p>
        </w:tc>
      </w:tr>
      <w:tr w:rsidR="00F572B5" w14:paraId="20D2DE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BBCD"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C63F0"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32774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ABFF8C"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7772AD" w14:textId="77777777"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64C3B6F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FF8BF"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66C83" w14:textId="77777777" w:rsidR="00F572B5" w:rsidRDefault="00F572B5" w:rsidP="005114DC">
            <w:pPr>
              <w:spacing w:line="240" w:lineRule="atLeast"/>
              <w:rPr>
                <w:color w:val="000000"/>
                <w:szCs w:val="24"/>
              </w:rPr>
            </w:pPr>
            <w:r>
              <w:rPr>
                <w:color w:val="000000"/>
                <w:szCs w:val="24"/>
              </w:rPr>
              <w:t>Must be an ICD-10-AM system for an intended procedure</w:t>
            </w:r>
          </w:p>
          <w:p w14:paraId="63CDAF1C"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7516EF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FDE6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2FA3D" w14:textId="77777777" w:rsidR="00F572B5" w:rsidRDefault="00F572B5" w:rsidP="005114DC">
            <w:pPr>
              <w:spacing w:line="240" w:lineRule="atLeast"/>
              <w:rPr>
                <w:color w:val="000000"/>
                <w:szCs w:val="24"/>
              </w:rPr>
            </w:pPr>
            <w:r>
              <w:rPr>
                <w:color w:val="000000"/>
                <w:szCs w:val="24"/>
              </w:rPr>
              <w:t>[To be supplied]</w:t>
            </w:r>
          </w:p>
        </w:tc>
      </w:tr>
    </w:tbl>
    <w:p w14:paraId="0BF08B3B" w14:textId="77777777" w:rsidR="00F572B5" w:rsidRDefault="00F572B5" w:rsidP="00F572B5">
      <w:pPr>
        <w:spacing w:line="240" w:lineRule="atLeast"/>
        <w:rPr>
          <w:szCs w:val="24"/>
        </w:rPr>
      </w:pPr>
    </w:p>
    <w:p w14:paraId="261A00EB" w14:textId="77777777" w:rsidR="00F572B5" w:rsidRDefault="00F572B5" w:rsidP="00F572B5">
      <w:pPr>
        <w:pStyle w:val="Heading3"/>
        <w:spacing w:line="240" w:lineRule="atLeast"/>
        <w:rPr>
          <w:bCs/>
          <w:color w:val="000000"/>
          <w:szCs w:val="24"/>
        </w:rPr>
      </w:pPr>
      <w:bookmarkStart w:id="1030" w:name="_Toc512843508"/>
      <w:r>
        <w:rPr>
          <w:bCs/>
          <w:color w:val="000000"/>
          <w:szCs w:val="24"/>
        </w:rPr>
        <w:t>Referred to Service Sub-Type</w:t>
      </w:r>
      <w:r w:rsidR="007374C2">
        <w:rPr>
          <w:bCs/>
          <w:color w:val="000000"/>
          <w:szCs w:val="24"/>
        </w:rPr>
        <w:t xml:space="preserve"> [O]</w:t>
      </w:r>
      <w:bookmarkEnd w:id="1030"/>
    </w:p>
    <w:p w14:paraId="4EA210D6"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23CE30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B6F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DCD1" w14:textId="77777777"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078F3F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CE104"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11D56" w14:textId="77777777" w:rsidR="00F572B5" w:rsidRDefault="00F572B5" w:rsidP="005114DC">
            <w:pPr>
              <w:spacing w:line="240" w:lineRule="atLeast"/>
              <w:rPr>
                <w:color w:val="000000"/>
                <w:szCs w:val="24"/>
              </w:rPr>
            </w:pPr>
            <w:r>
              <w:rPr>
                <w:color w:val="000000"/>
                <w:szCs w:val="24"/>
              </w:rPr>
              <w:t xml:space="preserve"> Numeric</w:t>
            </w:r>
          </w:p>
        </w:tc>
      </w:tr>
      <w:tr w:rsidR="00F572B5" w14:paraId="0E6610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9306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381C4" w14:textId="77777777" w:rsidR="00F572B5" w:rsidRDefault="00F572B5" w:rsidP="005114DC">
            <w:pPr>
              <w:spacing w:line="240" w:lineRule="atLeast"/>
              <w:rPr>
                <w:color w:val="000000"/>
                <w:szCs w:val="24"/>
              </w:rPr>
            </w:pPr>
            <w:r>
              <w:rPr>
                <w:color w:val="000000"/>
                <w:szCs w:val="24"/>
              </w:rPr>
              <w:t xml:space="preserve"> NNNN</w:t>
            </w:r>
          </w:p>
        </w:tc>
      </w:tr>
      <w:tr w:rsidR="00F572B5" w14:paraId="1DB263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69F1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2C87E"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2480540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D50BD"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F5D05" w14:textId="77777777"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715264E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511E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D621A" w14:textId="77777777"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07195159"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05FC45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5B3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ECC9B" w14:textId="77777777" w:rsidR="00F572B5" w:rsidRDefault="00F572B5" w:rsidP="005114DC">
            <w:pPr>
              <w:spacing w:line="240" w:lineRule="atLeast"/>
              <w:rPr>
                <w:color w:val="000000"/>
                <w:szCs w:val="24"/>
              </w:rPr>
            </w:pPr>
            <w:r>
              <w:rPr>
                <w:color w:val="000000"/>
                <w:szCs w:val="24"/>
              </w:rPr>
              <w:t>[To be supplied]</w:t>
            </w:r>
          </w:p>
        </w:tc>
      </w:tr>
    </w:tbl>
    <w:p w14:paraId="39F1FAEF" w14:textId="77777777" w:rsidR="00F572B5" w:rsidRDefault="00F572B5" w:rsidP="00F572B5">
      <w:pPr>
        <w:pStyle w:val="Heading3"/>
        <w:spacing w:line="240" w:lineRule="atLeast"/>
        <w:rPr>
          <w:bCs/>
          <w:color w:val="000000"/>
          <w:szCs w:val="24"/>
        </w:rPr>
      </w:pPr>
      <w:bookmarkStart w:id="1031" w:name="_Toc512843509"/>
      <w:r>
        <w:rPr>
          <w:bCs/>
          <w:color w:val="000000"/>
          <w:szCs w:val="24"/>
        </w:rPr>
        <w:t>Referred to Service Type</w:t>
      </w:r>
      <w:r w:rsidR="007374C2">
        <w:rPr>
          <w:bCs/>
          <w:color w:val="000000"/>
          <w:szCs w:val="24"/>
        </w:rPr>
        <w:t xml:space="preserve"> [CM]</w:t>
      </w:r>
      <w:bookmarkEnd w:id="1031"/>
    </w:p>
    <w:p w14:paraId="13347C4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F38E9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0F813"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9DEE5" w14:textId="77777777"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062794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246A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CE7DB" w14:textId="77777777" w:rsidR="00F572B5" w:rsidRDefault="00F572B5" w:rsidP="005114DC">
            <w:pPr>
              <w:spacing w:line="240" w:lineRule="atLeast"/>
              <w:rPr>
                <w:color w:val="000000"/>
                <w:szCs w:val="24"/>
              </w:rPr>
            </w:pPr>
            <w:r>
              <w:rPr>
                <w:color w:val="000000"/>
                <w:szCs w:val="24"/>
              </w:rPr>
              <w:t xml:space="preserve"> Numeric</w:t>
            </w:r>
          </w:p>
        </w:tc>
      </w:tr>
      <w:tr w:rsidR="00F572B5" w14:paraId="3A4725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87CB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61E5A" w14:textId="77777777" w:rsidR="00F572B5" w:rsidRDefault="00F572B5" w:rsidP="005114DC">
            <w:pPr>
              <w:spacing w:line="240" w:lineRule="atLeast"/>
              <w:rPr>
                <w:color w:val="000000"/>
                <w:szCs w:val="24"/>
              </w:rPr>
            </w:pPr>
            <w:r>
              <w:rPr>
                <w:color w:val="000000"/>
                <w:szCs w:val="24"/>
              </w:rPr>
              <w:t xml:space="preserve"> NN</w:t>
            </w:r>
          </w:p>
        </w:tc>
      </w:tr>
      <w:tr w:rsidR="00F572B5" w14:paraId="735E53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0D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FF55"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2E93456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30D5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256A8" w14:textId="77777777"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90B25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A0FC7"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2832" w14:textId="77777777"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as a result of this Encounter</w:t>
            </w:r>
            <w:r>
              <w:rPr>
                <w:color w:val="000000"/>
                <w:szCs w:val="24"/>
              </w:rPr>
              <w:t>.</w:t>
            </w:r>
          </w:p>
          <w:p w14:paraId="1BBEFD61"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52335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4FC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6331B" w14:textId="77777777" w:rsidR="00F572B5" w:rsidRDefault="00F572B5" w:rsidP="005114DC">
            <w:pPr>
              <w:spacing w:line="240" w:lineRule="atLeast"/>
              <w:rPr>
                <w:color w:val="000000"/>
                <w:szCs w:val="24"/>
              </w:rPr>
            </w:pPr>
            <w:r>
              <w:rPr>
                <w:color w:val="000000"/>
                <w:szCs w:val="24"/>
              </w:rPr>
              <w:t>[To be supplied]</w:t>
            </w:r>
          </w:p>
        </w:tc>
      </w:tr>
    </w:tbl>
    <w:p w14:paraId="17D68542" w14:textId="77777777" w:rsidR="00F572B5" w:rsidRDefault="00F572B5" w:rsidP="00F572B5">
      <w:pPr>
        <w:spacing w:line="240" w:lineRule="atLeast"/>
        <w:rPr>
          <w:szCs w:val="24"/>
        </w:rPr>
      </w:pPr>
    </w:p>
    <w:p w14:paraId="1BC2F4E5" w14:textId="77777777" w:rsidR="005F54B2" w:rsidRDefault="005F54B2" w:rsidP="005F54B2">
      <w:pPr>
        <w:pStyle w:val="Heading2"/>
        <w:spacing w:line="240" w:lineRule="atLeast"/>
        <w:rPr>
          <w:bCs/>
          <w:color w:val="000000"/>
          <w:szCs w:val="24"/>
        </w:rPr>
      </w:pPr>
      <w:bookmarkStart w:id="1032" w:name="_Toc512843510"/>
      <w:r>
        <w:rPr>
          <w:bCs/>
          <w:color w:val="000000"/>
          <w:szCs w:val="24"/>
        </w:rPr>
        <w:t>Patient</w:t>
      </w:r>
      <w:bookmarkEnd w:id="1032"/>
    </w:p>
    <w:p w14:paraId="2139A659" w14:textId="77777777" w:rsidR="005F54B2" w:rsidRDefault="005F54B2" w:rsidP="005F54B2">
      <w:pPr>
        <w:spacing w:line="240" w:lineRule="atLeast"/>
        <w:rPr>
          <w:color w:val="000000"/>
          <w:szCs w:val="24"/>
        </w:rPr>
      </w:pPr>
    </w:p>
    <w:p w14:paraId="3BAF5DCD" w14:textId="77777777" w:rsidR="005F54B2" w:rsidRDefault="005F54B2" w:rsidP="005F54B2">
      <w:pPr>
        <w:spacing w:line="240" w:lineRule="atLeast"/>
        <w:rPr>
          <w:color w:val="000000"/>
          <w:szCs w:val="24"/>
        </w:rPr>
      </w:pPr>
      <w:r>
        <w:rPr>
          <w:color w:val="000000"/>
          <w:szCs w:val="24"/>
        </w:rPr>
        <w:t>A person who receives medical attention, care or treatment.</w:t>
      </w:r>
    </w:p>
    <w:p w14:paraId="51AE6786" w14:textId="77777777" w:rsidR="005F54B2" w:rsidRDefault="005F54B2" w:rsidP="005F54B2">
      <w:pPr>
        <w:spacing w:line="240" w:lineRule="atLeast"/>
        <w:rPr>
          <w:color w:val="000000"/>
          <w:szCs w:val="24"/>
        </w:rPr>
      </w:pPr>
    </w:p>
    <w:p w14:paraId="2AC668A8"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18A9BADE" w14:textId="77777777" w:rsidR="005F54B2" w:rsidRDefault="005F54B2" w:rsidP="005F54B2">
      <w:pPr>
        <w:spacing w:line="240" w:lineRule="atLeast"/>
        <w:rPr>
          <w:color w:val="000000"/>
          <w:szCs w:val="24"/>
        </w:rPr>
      </w:pPr>
    </w:p>
    <w:p w14:paraId="42729537" w14:textId="77777777" w:rsidR="005F54B2" w:rsidRDefault="005F54B2" w:rsidP="005F54B2">
      <w:pPr>
        <w:spacing w:line="240" w:lineRule="atLeast"/>
        <w:rPr>
          <w:color w:val="000000"/>
          <w:szCs w:val="24"/>
        </w:rPr>
      </w:pPr>
      <w:r>
        <w:rPr>
          <w:b/>
          <w:color w:val="000000"/>
          <w:szCs w:val="24"/>
        </w:rPr>
        <w:t>Validation</w:t>
      </w:r>
    </w:p>
    <w:p w14:paraId="40D32C28" w14:textId="77777777"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proofErr w:type="gramStart"/>
      <w:r>
        <w:rPr>
          <w:i/>
          <w:color w:val="000000"/>
          <w:szCs w:val="24"/>
        </w:rPr>
        <w:t>Has</w:t>
      </w:r>
      <w:proofErr w:type="gramEnd"/>
      <w:r>
        <w:rPr>
          <w:i/>
          <w:color w:val="000000"/>
          <w:szCs w:val="24"/>
        </w:rPr>
        <w:t xml:space="preserve"> the patient's identity been verified?</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3B38FF">
        <w:rPr>
          <w:color w:val="000000"/>
          <w:szCs w:val="24"/>
        </w:rPr>
        <w:t xml:space="preserve"> </w:t>
      </w:r>
      <w:r w:rsidR="003B38FF">
        <w:t>(17 - Appendix D: Business Rules and Error Messages)</w:t>
      </w:r>
      <w:r>
        <w:rPr>
          <w:color w:val="000000"/>
          <w:szCs w:val="24"/>
        </w:rPr>
        <w:t>.</w:t>
      </w:r>
    </w:p>
    <w:p w14:paraId="0051D7D2" w14:textId="77777777" w:rsidR="005F54B2" w:rsidRDefault="005F54B2" w:rsidP="005F54B2">
      <w:pPr>
        <w:spacing w:line="240" w:lineRule="atLeast"/>
        <w:rPr>
          <w:color w:val="000000"/>
          <w:szCs w:val="24"/>
        </w:rPr>
      </w:pPr>
    </w:p>
    <w:p w14:paraId="5ED14C3C" w14:textId="77777777" w:rsidR="005F54B2" w:rsidRDefault="005F54B2" w:rsidP="005F54B2">
      <w:pPr>
        <w:spacing w:line="240" w:lineRule="atLeast"/>
        <w:rPr>
          <w:color w:val="000000"/>
          <w:szCs w:val="24"/>
        </w:rPr>
      </w:pPr>
      <w:r>
        <w:rPr>
          <w:b/>
          <w:color w:val="000000"/>
          <w:szCs w:val="24"/>
        </w:rPr>
        <w:t>MOH Internal ODS Table Name</w:t>
      </w:r>
    </w:p>
    <w:p w14:paraId="1E667570" w14:textId="77777777" w:rsidR="005F54B2" w:rsidRDefault="005F54B2" w:rsidP="005F54B2">
      <w:pPr>
        <w:spacing w:line="240" w:lineRule="atLeast"/>
        <w:rPr>
          <w:color w:val="000000"/>
          <w:szCs w:val="24"/>
        </w:rPr>
      </w:pPr>
      <w:r>
        <w:rPr>
          <w:color w:val="000000"/>
          <w:szCs w:val="24"/>
        </w:rPr>
        <w:t>PATIENT</w:t>
      </w:r>
    </w:p>
    <w:p w14:paraId="5BB4112B" w14:textId="77777777" w:rsidR="005F54B2" w:rsidRDefault="005F54B2" w:rsidP="005F54B2">
      <w:pPr>
        <w:pStyle w:val="Heading3"/>
        <w:spacing w:line="240" w:lineRule="atLeast"/>
        <w:rPr>
          <w:bCs/>
          <w:color w:val="000000"/>
          <w:szCs w:val="24"/>
        </w:rPr>
      </w:pPr>
      <w:bookmarkStart w:id="1033" w:name="BKM_01DA8BA7_7ABE_44F8_A3D1_AD6D60D8870B"/>
      <w:bookmarkStart w:id="1034" w:name="_Toc512843511"/>
      <w:bookmarkEnd w:id="1033"/>
      <w:r>
        <w:rPr>
          <w:bCs/>
          <w:color w:val="000000"/>
          <w:szCs w:val="24"/>
        </w:rPr>
        <w:t>Date of Birth</w:t>
      </w:r>
      <w:bookmarkEnd w:id="1034"/>
    </w:p>
    <w:p w14:paraId="260383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22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4C5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FA38F"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067F52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D4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5B4A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994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C3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D086F" w14:textId="77777777" w:rsidR="005F54B2" w:rsidRDefault="005F54B2" w:rsidP="006A5A57">
            <w:pPr>
              <w:spacing w:line="240" w:lineRule="atLeast"/>
              <w:rPr>
                <w:color w:val="000000"/>
                <w:szCs w:val="24"/>
              </w:rPr>
            </w:pPr>
            <w:r>
              <w:rPr>
                <w:color w:val="000000"/>
                <w:szCs w:val="24"/>
              </w:rPr>
              <w:t>YYYY-MM-DD</w:t>
            </w:r>
          </w:p>
        </w:tc>
      </w:tr>
      <w:tr w:rsidR="005F54B2" w14:paraId="547EA5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CAA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3E4D5" w14:textId="77777777" w:rsidR="005F54B2" w:rsidRDefault="005F54B2" w:rsidP="006A5A57">
            <w:pPr>
              <w:spacing w:line="240" w:lineRule="atLeast"/>
              <w:rPr>
                <w:color w:val="000000"/>
                <w:szCs w:val="24"/>
              </w:rPr>
            </w:pPr>
          </w:p>
        </w:tc>
      </w:tr>
      <w:tr w:rsidR="005F54B2" w14:paraId="6DB1AB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315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371CE" w14:textId="77777777" w:rsidR="005F54B2" w:rsidRDefault="005F54B2" w:rsidP="006A5A57">
            <w:pPr>
              <w:spacing w:line="240" w:lineRule="atLeast"/>
              <w:rPr>
                <w:color w:val="000000"/>
                <w:szCs w:val="24"/>
              </w:rPr>
            </w:pPr>
            <w:r>
              <w:rPr>
                <w:color w:val="000000"/>
                <w:szCs w:val="24"/>
              </w:rPr>
              <w:t xml:space="preserve"> Mandatory</w:t>
            </w:r>
          </w:p>
        </w:tc>
      </w:tr>
      <w:tr w:rsidR="005F54B2" w14:paraId="57255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FBD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E0D6A"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EFB2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57B50"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87D49" w14:textId="77777777" w:rsidR="005F54B2" w:rsidRDefault="005F54B2" w:rsidP="006A5A57">
            <w:pPr>
              <w:spacing w:line="240" w:lineRule="atLeast"/>
              <w:rPr>
                <w:color w:val="000000"/>
                <w:szCs w:val="24"/>
              </w:rPr>
            </w:pPr>
            <w:r>
              <w:rPr>
                <w:color w:val="000000"/>
                <w:szCs w:val="24"/>
              </w:rPr>
              <w:t xml:space="preserve"> HISO 10046</w:t>
            </w:r>
          </w:p>
        </w:tc>
      </w:tr>
      <w:tr w:rsidR="005F54B2" w14:paraId="7A88D1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A8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149CB" w14:textId="77777777" w:rsidR="005F54B2" w:rsidRDefault="005F54B2" w:rsidP="006A5A57">
            <w:pPr>
              <w:spacing w:line="240" w:lineRule="atLeast"/>
              <w:rPr>
                <w:color w:val="000000"/>
                <w:szCs w:val="24"/>
              </w:rPr>
            </w:pPr>
            <w:r>
              <w:rPr>
                <w:color w:val="000000"/>
                <w:szCs w:val="24"/>
              </w:rPr>
              <w:t xml:space="preserve"> PATIENT_DOB</w:t>
            </w:r>
          </w:p>
        </w:tc>
      </w:tr>
    </w:tbl>
    <w:p w14:paraId="6DEA617D" w14:textId="77777777" w:rsidR="005F54B2" w:rsidRDefault="005F54B2" w:rsidP="005F54B2">
      <w:pPr>
        <w:pStyle w:val="Heading3"/>
        <w:spacing w:line="240" w:lineRule="atLeast"/>
        <w:rPr>
          <w:bCs/>
          <w:color w:val="000000"/>
          <w:szCs w:val="24"/>
        </w:rPr>
      </w:pPr>
      <w:bookmarkStart w:id="1035" w:name="BKM_F971C732_F355_47B2_A1AB_16F285DA7367"/>
      <w:bookmarkStart w:id="1036" w:name="_Toc512843512"/>
      <w:bookmarkEnd w:id="1035"/>
      <w:r>
        <w:rPr>
          <w:bCs/>
          <w:color w:val="000000"/>
          <w:szCs w:val="24"/>
        </w:rPr>
        <w:t>Domicile Code</w:t>
      </w:r>
      <w:bookmarkEnd w:id="1036"/>
    </w:p>
    <w:p w14:paraId="53AAE3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25B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714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95F30"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0B6361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49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0FF6A" w14:textId="77777777" w:rsidR="005F54B2" w:rsidRDefault="005F54B2" w:rsidP="006A5A57">
            <w:pPr>
              <w:spacing w:line="240" w:lineRule="atLeast"/>
              <w:rPr>
                <w:color w:val="000000"/>
                <w:szCs w:val="24"/>
              </w:rPr>
            </w:pPr>
            <w:r>
              <w:rPr>
                <w:color w:val="000000"/>
                <w:szCs w:val="24"/>
              </w:rPr>
              <w:t xml:space="preserve"> Numeric</w:t>
            </w:r>
          </w:p>
        </w:tc>
      </w:tr>
      <w:tr w:rsidR="005F54B2" w14:paraId="5D80A6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9A6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35B41" w14:textId="77777777" w:rsidR="005F54B2" w:rsidRDefault="005F54B2" w:rsidP="006A5A57">
            <w:pPr>
              <w:spacing w:line="240" w:lineRule="atLeast"/>
              <w:rPr>
                <w:color w:val="000000"/>
                <w:szCs w:val="24"/>
              </w:rPr>
            </w:pPr>
            <w:r>
              <w:rPr>
                <w:color w:val="000000"/>
                <w:szCs w:val="24"/>
              </w:rPr>
              <w:t xml:space="preserve"> NNNN</w:t>
            </w:r>
          </w:p>
        </w:tc>
      </w:tr>
      <w:tr w:rsidR="005F54B2" w14:paraId="30F0C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FC1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D5D4C" w14:textId="77777777" w:rsidR="005F54B2" w:rsidRDefault="005F54B2" w:rsidP="006A5A57">
            <w:pPr>
              <w:spacing w:line="240" w:lineRule="atLeast"/>
              <w:rPr>
                <w:color w:val="000000"/>
                <w:szCs w:val="24"/>
              </w:rPr>
            </w:pPr>
            <w:r>
              <w:rPr>
                <w:color w:val="000000"/>
                <w:szCs w:val="24"/>
              </w:rPr>
              <w:t xml:space="preserve"> Code Set Name: DOMCODE</w:t>
            </w:r>
          </w:p>
          <w:p w14:paraId="6120FD15"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4999EB9D"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44E6B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20A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9AE76" w14:textId="77777777" w:rsidR="005F54B2" w:rsidRDefault="005F54B2" w:rsidP="006A5A57">
            <w:pPr>
              <w:spacing w:line="240" w:lineRule="atLeast"/>
              <w:rPr>
                <w:color w:val="000000"/>
                <w:szCs w:val="24"/>
              </w:rPr>
            </w:pPr>
            <w:r>
              <w:rPr>
                <w:color w:val="000000"/>
                <w:szCs w:val="24"/>
              </w:rPr>
              <w:t xml:space="preserve"> Mandatory</w:t>
            </w:r>
          </w:p>
        </w:tc>
      </w:tr>
      <w:tr w:rsidR="005F54B2" w14:paraId="26DFA6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7462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BC275"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3D36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0EB6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3AEBC" w14:textId="77777777" w:rsidR="005F54B2" w:rsidRDefault="005F54B2" w:rsidP="006A5A57">
            <w:pPr>
              <w:spacing w:line="240" w:lineRule="atLeast"/>
              <w:rPr>
                <w:color w:val="000000"/>
                <w:szCs w:val="24"/>
              </w:rPr>
            </w:pPr>
            <w:r>
              <w:rPr>
                <w:color w:val="000000"/>
                <w:szCs w:val="24"/>
              </w:rPr>
              <w:t xml:space="preserve"> PATIENT_DOMICILE_CODE</w:t>
            </w:r>
          </w:p>
        </w:tc>
      </w:tr>
    </w:tbl>
    <w:p w14:paraId="3F769A3F" w14:textId="77777777" w:rsidR="005F54B2" w:rsidRDefault="005F54B2" w:rsidP="005F54B2">
      <w:pPr>
        <w:pStyle w:val="Heading3"/>
        <w:spacing w:line="240" w:lineRule="atLeast"/>
        <w:rPr>
          <w:bCs/>
          <w:color w:val="000000"/>
          <w:szCs w:val="24"/>
        </w:rPr>
      </w:pPr>
      <w:bookmarkStart w:id="1037" w:name="BKM_0BA2DCBD_02CC_401D_9A98_65174247D628"/>
      <w:bookmarkStart w:id="1038" w:name="_Toc512843513"/>
      <w:bookmarkEnd w:id="1037"/>
      <w:r>
        <w:rPr>
          <w:bCs/>
          <w:color w:val="000000"/>
          <w:szCs w:val="24"/>
        </w:rPr>
        <w:t>Ethnic Group Code</w:t>
      </w:r>
      <w:bookmarkEnd w:id="1038"/>
    </w:p>
    <w:p w14:paraId="440843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04FC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891F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58967"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1AAD23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5E9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18237" w14:textId="77777777" w:rsidR="005F54B2" w:rsidRDefault="005F54B2" w:rsidP="006A5A57">
            <w:pPr>
              <w:spacing w:line="240" w:lineRule="atLeast"/>
              <w:rPr>
                <w:color w:val="000000"/>
                <w:szCs w:val="24"/>
              </w:rPr>
            </w:pPr>
            <w:r>
              <w:rPr>
                <w:color w:val="000000"/>
                <w:szCs w:val="24"/>
              </w:rPr>
              <w:t xml:space="preserve"> Numeric</w:t>
            </w:r>
          </w:p>
        </w:tc>
      </w:tr>
      <w:tr w:rsidR="005F54B2" w14:paraId="1A5D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B26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A9B9"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154175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274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0F737" w14:textId="77777777" w:rsidR="005F54B2" w:rsidRDefault="005F54B2" w:rsidP="006A5A57">
            <w:pPr>
              <w:spacing w:line="240" w:lineRule="atLeast"/>
              <w:rPr>
                <w:color w:val="000000"/>
                <w:szCs w:val="24"/>
              </w:rPr>
            </w:pPr>
            <w:r>
              <w:rPr>
                <w:color w:val="000000"/>
                <w:szCs w:val="24"/>
              </w:rPr>
              <w:t xml:space="preserve"> Code Set Name: ETHNICITY</w:t>
            </w:r>
          </w:p>
          <w:p w14:paraId="0968D1B3" w14:textId="77777777" w:rsidR="005F54B2" w:rsidRDefault="005F54B2" w:rsidP="006A5A57">
            <w:pPr>
              <w:spacing w:line="240" w:lineRule="atLeast"/>
              <w:rPr>
                <w:color w:val="000000"/>
                <w:szCs w:val="24"/>
              </w:rPr>
            </w:pPr>
          </w:p>
        </w:tc>
      </w:tr>
      <w:tr w:rsidR="005F54B2" w14:paraId="0B8E4B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E9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AB6A9"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1DAD2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76D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3CFC6F" w14:textId="77777777" w:rsidR="005F54B2" w:rsidRDefault="005F54B2" w:rsidP="006A5A57">
            <w:pPr>
              <w:spacing w:line="240" w:lineRule="atLeast"/>
              <w:rPr>
                <w:color w:val="000000"/>
                <w:szCs w:val="24"/>
              </w:rPr>
            </w:pPr>
            <w:r>
              <w:rPr>
                <w:color w:val="000000"/>
                <w:szCs w:val="24"/>
              </w:rPr>
              <w:t xml:space="preserve"> </w:t>
            </w:r>
          </w:p>
        </w:tc>
      </w:tr>
      <w:tr w:rsidR="005F54B2" w14:paraId="2C4BEC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ED3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EADBD"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7B03CE2" w14:textId="77777777" w:rsidR="005F54B2" w:rsidRDefault="005F54B2" w:rsidP="005F54B2">
      <w:pPr>
        <w:pStyle w:val="Heading3"/>
        <w:spacing w:line="240" w:lineRule="atLeast"/>
        <w:rPr>
          <w:bCs/>
          <w:color w:val="000000"/>
          <w:szCs w:val="24"/>
        </w:rPr>
      </w:pPr>
      <w:bookmarkStart w:id="1039" w:name="BKM_F418991A_3C2A_4366_AF8C_EC9037DCE08B"/>
      <w:bookmarkStart w:id="1040" w:name="_Toc512843514"/>
      <w:bookmarkEnd w:id="1039"/>
      <w:r>
        <w:rPr>
          <w:bCs/>
          <w:color w:val="000000"/>
          <w:szCs w:val="24"/>
        </w:rPr>
        <w:t>Gender Code</w:t>
      </w:r>
      <w:r w:rsidR="006C3F15">
        <w:rPr>
          <w:bCs/>
          <w:color w:val="000000"/>
          <w:szCs w:val="24"/>
        </w:rPr>
        <w:t xml:space="preserve"> [O]</w:t>
      </w:r>
      <w:bookmarkEnd w:id="1040"/>
    </w:p>
    <w:p w14:paraId="3F1C8F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0920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372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D15A"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75BD15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E2DB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DA845" w14:textId="77777777" w:rsidR="005F54B2" w:rsidRDefault="005F54B2" w:rsidP="006A5A57">
            <w:pPr>
              <w:spacing w:line="240" w:lineRule="atLeast"/>
              <w:rPr>
                <w:color w:val="000000"/>
                <w:szCs w:val="24"/>
              </w:rPr>
            </w:pPr>
            <w:r>
              <w:rPr>
                <w:color w:val="000000"/>
                <w:szCs w:val="24"/>
              </w:rPr>
              <w:t xml:space="preserve"> Alphabetic</w:t>
            </w:r>
          </w:p>
        </w:tc>
      </w:tr>
      <w:tr w:rsidR="005F54B2" w14:paraId="195E0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1CB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E3541" w14:textId="77777777" w:rsidR="005F54B2" w:rsidRDefault="005F54B2" w:rsidP="006A5A57">
            <w:pPr>
              <w:spacing w:line="240" w:lineRule="atLeast"/>
              <w:rPr>
                <w:color w:val="000000"/>
                <w:szCs w:val="24"/>
              </w:rPr>
            </w:pPr>
            <w:r>
              <w:rPr>
                <w:color w:val="000000"/>
                <w:szCs w:val="24"/>
              </w:rPr>
              <w:t xml:space="preserve"> A</w:t>
            </w:r>
          </w:p>
        </w:tc>
      </w:tr>
      <w:tr w:rsidR="005F54B2" w14:paraId="7C9B9E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D1A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EF36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798CD9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3A6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DDB24" w14:textId="77777777" w:rsidR="005F54B2" w:rsidRDefault="005F54B2" w:rsidP="006A5A57">
            <w:pPr>
              <w:spacing w:line="240" w:lineRule="atLeast"/>
              <w:rPr>
                <w:color w:val="000000"/>
                <w:szCs w:val="24"/>
              </w:rPr>
            </w:pPr>
            <w:r>
              <w:rPr>
                <w:color w:val="000000"/>
                <w:szCs w:val="24"/>
              </w:rPr>
              <w:t xml:space="preserve"> Optional</w:t>
            </w:r>
          </w:p>
        </w:tc>
      </w:tr>
      <w:tr w:rsidR="005F54B2" w14:paraId="6F8B4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DEE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2F15B"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5BA1F6F0"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546515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07A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9D9CA" w14:textId="77777777" w:rsidR="005F54B2" w:rsidRDefault="005F54B2" w:rsidP="006A5A57">
            <w:pPr>
              <w:spacing w:line="240" w:lineRule="atLeast"/>
              <w:rPr>
                <w:color w:val="000000"/>
                <w:szCs w:val="24"/>
              </w:rPr>
            </w:pPr>
            <w:r>
              <w:rPr>
                <w:color w:val="000000"/>
                <w:szCs w:val="24"/>
              </w:rPr>
              <w:t xml:space="preserve"> PATIENT_GENDER_CODE</w:t>
            </w:r>
          </w:p>
        </w:tc>
      </w:tr>
    </w:tbl>
    <w:p w14:paraId="44E7E79B" w14:textId="77777777" w:rsidR="005F54B2" w:rsidRDefault="005F54B2" w:rsidP="005F54B2">
      <w:pPr>
        <w:pStyle w:val="Heading3"/>
        <w:spacing w:line="240" w:lineRule="atLeast"/>
        <w:rPr>
          <w:bCs/>
          <w:color w:val="000000"/>
          <w:szCs w:val="24"/>
        </w:rPr>
      </w:pPr>
      <w:bookmarkStart w:id="1041" w:name="BKM_E750973A_F209_4494_B760_7316D6045972"/>
      <w:bookmarkStart w:id="1042" w:name="_Toc512843515"/>
      <w:bookmarkEnd w:id="1041"/>
      <w:r>
        <w:rPr>
          <w:bCs/>
          <w:color w:val="000000"/>
          <w:szCs w:val="24"/>
        </w:rPr>
        <w:t>NHI Number</w:t>
      </w:r>
      <w:bookmarkEnd w:id="1042"/>
    </w:p>
    <w:p w14:paraId="0FACF8A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46A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11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F33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A968F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575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709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514C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102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09018" w14:textId="77777777" w:rsidR="005F54B2" w:rsidRDefault="005F54B2" w:rsidP="006A5A57">
            <w:pPr>
              <w:spacing w:line="240" w:lineRule="atLeast"/>
              <w:rPr>
                <w:color w:val="000000"/>
                <w:szCs w:val="24"/>
              </w:rPr>
            </w:pPr>
            <w:r>
              <w:rPr>
                <w:color w:val="000000"/>
                <w:szCs w:val="24"/>
              </w:rPr>
              <w:t xml:space="preserve"> AAANNNC</w:t>
            </w:r>
          </w:p>
        </w:tc>
      </w:tr>
      <w:tr w:rsidR="005F54B2" w14:paraId="2A9B6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9DD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623BC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0E28F9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2EB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8777A"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 and all other numbers are made ‘dormant’ and attached to the live record.</w:t>
            </w:r>
          </w:p>
          <w:p w14:paraId="138C731E"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371E5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F290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E0C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3A46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0E38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5E82" w14:textId="77777777" w:rsidR="005F54B2" w:rsidRDefault="005F54B2" w:rsidP="006A5A57">
            <w:pPr>
              <w:spacing w:line="240" w:lineRule="atLeast"/>
              <w:rPr>
                <w:color w:val="000000"/>
                <w:szCs w:val="24"/>
              </w:rPr>
            </w:pPr>
            <w:r>
              <w:rPr>
                <w:color w:val="000000"/>
                <w:szCs w:val="24"/>
              </w:rPr>
              <w:t xml:space="preserve"> PATIENT_FILE_NHI </w:t>
            </w:r>
          </w:p>
        </w:tc>
      </w:tr>
    </w:tbl>
    <w:p w14:paraId="647FF5F9" w14:textId="77777777" w:rsidR="005F54B2" w:rsidRDefault="005F54B2" w:rsidP="005F54B2">
      <w:pPr>
        <w:pStyle w:val="Heading3"/>
        <w:spacing w:line="240" w:lineRule="atLeast"/>
        <w:rPr>
          <w:bCs/>
          <w:color w:val="000000"/>
          <w:szCs w:val="24"/>
        </w:rPr>
      </w:pPr>
      <w:bookmarkStart w:id="1043" w:name="BKM_BD828D41_A02F_45F5_9877_F5A3EB05C7E6"/>
      <w:bookmarkStart w:id="1044" w:name="_Toc512843516"/>
      <w:bookmarkEnd w:id="1043"/>
      <w:r>
        <w:rPr>
          <w:bCs/>
          <w:color w:val="000000"/>
          <w:szCs w:val="24"/>
        </w:rPr>
        <w:t xml:space="preserve">Sex Type Code </w:t>
      </w:r>
      <w:r w:rsidR="006C3F15">
        <w:rPr>
          <w:bCs/>
          <w:color w:val="000000"/>
          <w:szCs w:val="24"/>
        </w:rPr>
        <w:t>[O]</w:t>
      </w:r>
      <w:bookmarkEnd w:id="1044"/>
    </w:p>
    <w:p w14:paraId="1C0C30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943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04A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5173C"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64D60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F2B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FB740" w14:textId="77777777" w:rsidR="005F54B2" w:rsidRDefault="005F54B2" w:rsidP="006A5A57">
            <w:pPr>
              <w:spacing w:line="240" w:lineRule="atLeast"/>
              <w:rPr>
                <w:color w:val="000000"/>
                <w:szCs w:val="24"/>
              </w:rPr>
            </w:pPr>
            <w:r>
              <w:rPr>
                <w:color w:val="000000"/>
                <w:szCs w:val="24"/>
              </w:rPr>
              <w:t xml:space="preserve"> Alphabetic</w:t>
            </w:r>
          </w:p>
        </w:tc>
      </w:tr>
      <w:tr w:rsidR="005F54B2" w14:paraId="6E8FB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84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D37BA" w14:textId="77777777" w:rsidR="005F54B2" w:rsidRDefault="005F54B2" w:rsidP="006A5A57">
            <w:pPr>
              <w:spacing w:line="240" w:lineRule="atLeast"/>
              <w:rPr>
                <w:color w:val="000000"/>
                <w:szCs w:val="24"/>
              </w:rPr>
            </w:pPr>
            <w:r>
              <w:rPr>
                <w:color w:val="000000"/>
                <w:szCs w:val="24"/>
              </w:rPr>
              <w:t xml:space="preserve"> A</w:t>
            </w:r>
          </w:p>
        </w:tc>
      </w:tr>
      <w:tr w:rsidR="005F54B2" w14:paraId="0A76AC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504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16D31"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5CD90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C25B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09B5" w14:textId="77777777" w:rsidR="005F54B2" w:rsidRDefault="005F54B2" w:rsidP="006A5A57">
            <w:pPr>
              <w:spacing w:line="240" w:lineRule="atLeast"/>
              <w:rPr>
                <w:color w:val="000000"/>
                <w:szCs w:val="24"/>
              </w:rPr>
            </w:pPr>
            <w:r>
              <w:rPr>
                <w:color w:val="000000"/>
                <w:szCs w:val="24"/>
              </w:rPr>
              <w:t xml:space="preserve"> Optional</w:t>
            </w:r>
          </w:p>
        </w:tc>
      </w:tr>
      <w:tr w:rsidR="005F54B2" w14:paraId="6B9B9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4B0E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2AB8A"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137CA3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0D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0D51E" w14:textId="77777777" w:rsidR="005F54B2" w:rsidRDefault="005F54B2" w:rsidP="006A5A57">
            <w:pPr>
              <w:spacing w:line="240" w:lineRule="atLeast"/>
              <w:rPr>
                <w:color w:val="000000"/>
                <w:szCs w:val="24"/>
              </w:rPr>
            </w:pPr>
            <w:r>
              <w:rPr>
                <w:color w:val="000000"/>
                <w:szCs w:val="24"/>
              </w:rPr>
              <w:t xml:space="preserve"> PATIENT_SEX_TYPE_CODE</w:t>
            </w:r>
          </w:p>
        </w:tc>
      </w:tr>
    </w:tbl>
    <w:p w14:paraId="2F876085" w14:textId="77777777" w:rsidR="005F54B2" w:rsidRDefault="005F54B2" w:rsidP="005F54B2">
      <w:pPr>
        <w:spacing w:line="240" w:lineRule="atLeast"/>
        <w:rPr>
          <w:color w:val="000000"/>
          <w:szCs w:val="24"/>
        </w:rPr>
      </w:pPr>
      <w:r>
        <w:rPr>
          <w:color w:val="000000"/>
          <w:szCs w:val="24"/>
        </w:rPr>
        <w:t xml:space="preserve"> </w:t>
      </w:r>
    </w:p>
    <w:p w14:paraId="778E9665" w14:textId="77777777" w:rsidR="005F54B2" w:rsidRDefault="005F54B2" w:rsidP="005F54B2">
      <w:pPr>
        <w:pStyle w:val="Heading2"/>
        <w:spacing w:line="240" w:lineRule="atLeast"/>
        <w:rPr>
          <w:bCs/>
          <w:color w:val="000000"/>
          <w:szCs w:val="24"/>
        </w:rPr>
      </w:pPr>
      <w:bookmarkStart w:id="1045" w:name="BKM_D8AF9E6C_6BFA_4D39_8E5D_495B84BBC681"/>
      <w:bookmarkStart w:id="1046" w:name="_Toc512843517"/>
      <w:bookmarkEnd w:id="1045"/>
      <w:r>
        <w:rPr>
          <w:bCs/>
          <w:color w:val="000000"/>
          <w:szCs w:val="24"/>
        </w:rPr>
        <w:t>Prioritisation Outcome</w:t>
      </w:r>
      <w:bookmarkEnd w:id="1046"/>
    </w:p>
    <w:p w14:paraId="342C96DB" w14:textId="77777777" w:rsidR="005F54B2" w:rsidRDefault="005F54B2" w:rsidP="005F54B2">
      <w:pPr>
        <w:spacing w:line="240" w:lineRule="atLeast"/>
        <w:rPr>
          <w:color w:val="000000"/>
          <w:szCs w:val="24"/>
        </w:rPr>
      </w:pPr>
    </w:p>
    <w:p w14:paraId="2DA41445"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0AAA6433" w14:textId="77777777" w:rsidR="005F54B2" w:rsidRDefault="005F54B2" w:rsidP="005F54B2">
      <w:pPr>
        <w:spacing w:line="240" w:lineRule="atLeast"/>
        <w:rPr>
          <w:color w:val="000000"/>
          <w:szCs w:val="24"/>
        </w:rPr>
      </w:pPr>
    </w:p>
    <w:p w14:paraId="45D2B6CB" w14:textId="77777777" w:rsidR="005F54B2" w:rsidRDefault="005F54B2" w:rsidP="005F54B2">
      <w:pPr>
        <w:spacing w:line="240" w:lineRule="atLeast"/>
        <w:rPr>
          <w:color w:val="000000"/>
          <w:szCs w:val="24"/>
        </w:rPr>
      </w:pPr>
      <w:r>
        <w:rPr>
          <w:color w:val="000000"/>
          <w:szCs w:val="24"/>
        </w:rPr>
        <w:t>It contains an outcome of a Prioritisation Activity.</w:t>
      </w:r>
    </w:p>
    <w:p w14:paraId="3FBB616A" w14:textId="77777777" w:rsidR="005F54B2" w:rsidRDefault="005F54B2" w:rsidP="005F54B2">
      <w:pPr>
        <w:spacing w:line="240" w:lineRule="atLeast"/>
        <w:rPr>
          <w:color w:val="000000"/>
          <w:szCs w:val="24"/>
        </w:rPr>
      </w:pPr>
    </w:p>
    <w:p w14:paraId="1294E6EB" w14:textId="77777777" w:rsidR="005F54B2" w:rsidRDefault="005F54B2" w:rsidP="005F54B2">
      <w:pPr>
        <w:spacing w:line="240" w:lineRule="atLeast"/>
        <w:rPr>
          <w:color w:val="000000"/>
          <w:szCs w:val="24"/>
        </w:rPr>
      </w:pPr>
      <w:r>
        <w:rPr>
          <w:b/>
          <w:color w:val="000000"/>
          <w:szCs w:val="24"/>
        </w:rPr>
        <w:t>Validation</w:t>
      </w:r>
    </w:p>
    <w:p w14:paraId="756B7CD1" w14:textId="7777777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prioritisation outcome?</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3B38FF">
        <w:rPr>
          <w:color w:val="000000"/>
          <w:szCs w:val="24"/>
        </w:rPr>
        <w:t xml:space="preserve"> </w:t>
      </w:r>
      <w:r w:rsidR="003B38FF">
        <w:t>(17 - Appendix D: Business Rules and Error Messages)</w:t>
      </w:r>
      <w:r>
        <w:rPr>
          <w:color w:val="000000"/>
          <w:szCs w:val="24"/>
        </w:rPr>
        <w:t>.</w:t>
      </w:r>
    </w:p>
    <w:p w14:paraId="37A047A7" w14:textId="77777777" w:rsidR="005F54B2" w:rsidRDefault="005F54B2" w:rsidP="005F54B2">
      <w:pPr>
        <w:spacing w:line="240" w:lineRule="atLeast"/>
        <w:rPr>
          <w:color w:val="000000"/>
          <w:szCs w:val="24"/>
        </w:rPr>
      </w:pPr>
    </w:p>
    <w:p w14:paraId="1AE99089" w14:textId="77777777" w:rsidR="005F54B2" w:rsidRDefault="005F54B2" w:rsidP="005F54B2">
      <w:pPr>
        <w:spacing w:line="240" w:lineRule="atLeast"/>
        <w:rPr>
          <w:color w:val="000000"/>
          <w:szCs w:val="24"/>
        </w:rPr>
      </w:pPr>
      <w:r>
        <w:rPr>
          <w:b/>
          <w:color w:val="000000"/>
          <w:szCs w:val="24"/>
        </w:rPr>
        <w:t>MOH Internal ODS Table Name</w:t>
      </w:r>
    </w:p>
    <w:p w14:paraId="0D5A9A76" w14:textId="77777777" w:rsidR="005F54B2" w:rsidRDefault="005F54B2" w:rsidP="005F54B2">
      <w:pPr>
        <w:spacing w:line="240" w:lineRule="atLeast"/>
        <w:rPr>
          <w:color w:val="000000"/>
          <w:szCs w:val="24"/>
        </w:rPr>
      </w:pPr>
      <w:r>
        <w:rPr>
          <w:color w:val="000000"/>
          <w:szCs w:val="24"/>
        </w:rPr>
        <w:t>PRIORITISATION_OUTCOME</w:t>
      </w:r>
    </w:p>
    <w:p w14:paraId="67E4474E" w14:textId="77777777" w:rsidR="005F54B2" w:rsidRDefault="005F54B2" w:rsidP="005F54B2">
      <w:pPr>
        <w:spacing w:line="240" w:lineRule="atLeast"/>
        <w:rPr>
          <w:color w:val="000000"/>
          <w:szCs w:val="24"/>
        </w:rPr>
      </w:pPr>
    </w:p>
    <w:p w14:paraId="3B905C25" w14:textId="77777777" w:rsidR="005F54B2" w:rsidRDefault="005F54B2" w:rsidP="005F54B2">
      <w:pPr>
        <w:pStyle w:val="Heading3"/>
        <w:spacing w:line="240" w:lineRule="atLeast"/>
        <w:rPr>
          <w:bCs/>
          <w:color w:val="000000"/>
          <w:szCs w:val="24"/>
        </w:rPr>
      </w:pPr>
      <w:bookmarkStart w:id="1047" w:name="BKM_CC79DCF1_15B1_4DE3_9293_0658BFB65B49"/>
      <w:bookmarkStart w:id="1048" w:name="_Toc512843518"/>
      <w:bookmarkEnd w:id="1047"/>
      <w:r>
        <w:rPr>
          <w:bCs/>
          <w:color w:val="000000"/>
          <w:szCs w:val="24"/>
        </w:rPr>
        <w:lastRenderedPageBreak/>
        <w:t>Activity Outcome ID</w:t>
      </w:r>
      <w:bookmarkEnd w:id="1048"/>
    </w:p>
    <w:p w14:paraId="2C2BC4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3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11E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A3056"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741D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429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AB80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0F46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2C8E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EBDD" w14:textId="77777777" w:rsidR="005F54B2" w:rsidRDefault="005F54B2" w:rsidP="006A5A57">
            <w:pPr>
              <w:spacing w:line="240" w:lineRule="atLeast"/>
              <w:rPr>
                <w:color w:val="000000"/>
                <w:szCs w:val="24"/>
              </w:rPr>
            </w:pPr>
            <w:r>
              <w:rPr>
                <w:color w:val="000000"/>
                <w:szCs w:val="24"/>
              </w:rPr>
              <w:t xml:space="preserve"> X(36)</w:t>
            </w:r>
          </w:p>
        </w:tc>
      </w:tr>
      <w:tr w:rsidR="005F54B2" w14:paraId="393AF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74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2D2B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225A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1C0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C66EE" w14:textId="77777777" w:rsidR="005F54B2" w:rsidRDefault="005F54B2" w:rsidP="006A5A57">
            <w:pPr>
              <w:spacing w:line="240" w:lineRule="atLeast"/>
              <w:rPr>
                <w:color w:val="000000"/>
                <w:szCs w:val="24"/>
              </w:rPr>
            </w:pPr>
            <w:r>
              <w:rPr>
                <w:color w:val="000000"/>
                <w:szCs w:val="24"/>
              </w:rPr>
              <w:t xml:space="preserve"> Mandatory</w:t>
            </w:r>
          </w:p>
        </w:tc>
      </w:tr>
      <w:tr w:rsidR="005F54B2" w14:paraId="4D66A3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9EB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4C56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75904CCB" w14:textId="77777777" w:rsidR="005F54B2" w:rsidRDefault="005F54B2" w:rsidP="005F54B2">
      <w:pPr>
        <w:pStyle w:val="Heading3"/>
        <w:spacing w:line="240" w:lineRule="atLeast"/>
        <w:rPr>
          <w:bCs/>
          <w:color w:val="000000"/>
          <w:szCs w:val="24"/>
        </w:rPr>
      </w:pPr>
      <w:bookmarkStart w:id="1049" w:name="BKM_D1B64421_B659_4DA4_9977_9B7284744E1F"/>
      <w:bookmarkStart w:id="1050" w:name="_Toc512843519"/>
      <w:bookmarkEnd w:id="1049"/>
      <w:r>
        <w:rPr>
          <w:bCs/>
          <w:color w:val="000000"/>
          <w:szCs w:val="24"/>
        </w:rPr>
        <w:t>Prioritisation Outcome</w:t>
      </w:r>
      <w:bookmarkEnd w:id="1050"/>
    </w:p>
    <w:p w14:paraId="3BDF0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6AD9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44E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F4019"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76711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C2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C1BC" w14:textId="77777777" w:rsidR="005F54B2" w:rsidRDefault="005F54B2" w:rsidP="006A5A57">
            <w:pPr>
              <w:spacing w:line="240" w:lineRule="atLeast"/>
              <w:rPr>
                <w:color w:val="000000"/>
                <w:szCs w:val="24"/>
              </w:rPr>
            </w:pPr>
            <w:r>
              <w:rPr>
                <w:color w:val="000000"/>
                <w:szCs w:val="24"/>
              </w:rPr>
              <w:t xml:space="preserve"> Alphabetic</w:t>
            </w:r>
          </w:p>
        </w:tc>
      </w:tr>
      <w:tr w:rsidR="005F54B2" w14:paraId="69BD4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C98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B8D02" w14:textId="77777777" w:rsidR="005F54B2" w:rsidRDefault="005F54B2" w:rsidP="006A5A57">
            <w:pPr>
              <w:spacing w:line="240" w:lineRule="atLeast"/>
              <w:rPr>
                <w:color w:val="000000"/>
                <w:szCs w:val="24"/>
              </w:rPr>
            </w:pPr>
            <w:r>
              <w:rPr>
                <w:color w:val="000000"/>
                <w:szCs w:val="24"/>
              </w:rPr>
              <w:t xml:space="preserve"> A</w:t>
            </w:r>
          </w:p>
        </w:tc>
      </w:tr>
      <w:tr w:rsidR="005F54B2" w14:paraId="650AA2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737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094D5"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0E01FD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2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85F6F" w14:textId="77777777" w:rsidR="005F54B2" w:rsidRDefault="005F54B2" w:rsidP="006A5A57">
            <w:pPr>
              <w:spacing w:line="240" w:lineRule="atLeast"/>
              <w:rPr>
                <w:color w:val="000000"/>
                <w:szCs w:val="24"/>
              </w:rPr>
            </w:pPr>
            <w:r>
              <w:rPr>
                <w:color w:val="000000"/>
                <w:szCs w:val="24"/>
              </w:rPr>
              <w:t xml:space="preserve"> Mandatory</w:t>
            </w:r>
          </w:p>
        </w:tc>
      </w:tr>
      <w:tr w:rsidR="005F54B2" w14:paraId="1D6DE2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034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725B1" w14:textId="77777777"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3559D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C864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7A535" w14:textId="77777777" w:rsidR="005F54B2" w:rsidRDefault="005F54B2" w:rsidP="006A5A57">
            <w:pPr>
              <w:spacing w:line="240" w:lineRule="atLeast"/>
              <w:rPr>
                <w:color w:val="000000"/>
                <w:szCs w:val="24"/>
              </w:rPr>
            </w:pPr>
            <w:r>
              <w:rPr>
                <w:color w:val="000000"/>
                <w:szCs w:val="24"/>
              </w:rPr>
              <w:t xml:space="preserve"> PRIO_OUTCOME_OUTCOME</w:t>
            </w:r>
          </w:p>
        </w:tc>
      </w:tr>
    </w:tbl>
    <w:p w14:paraId="53E15938" w14:textId="77777777" w:rsidR="005F54B2" w:rsidRDefault="005F54B2" w:rsidP="005F54B2">
      <w:pPr>
        <w:pStyle w:val="Heading3"/>
        <w:spacing w:line="240" w:lineRule="atLeast"/>
        <w:rPr>
          <w:bCs/>
          <w:color w:val="000000"/>
          <w:szCs w:val="24"/>
        </w:rPr>
      </w:pPr>
      <w:bookmarkStart w:id="1051" w:name="BKM_85621B35_2B7A_4A34_BFFA_F8F630CC9991"/>
      <w:bookmarkStart w:id="1052" w:name="_Toc512843520"/>
      <w:bookmarkEnd w:id="1051"/>
      <w:r>
        <w:rPr>
          <w:bCs/>
          <w:color w:val="000000"/>
          <w:szCs w:val="24"/>
        </w:rPr>
        <w:t>Prioritisation Outcome Reason</w:t>
      </w:r>
      <w:bookmarkEnd w:id="1052"/>
    </w:p>
    <w:p w14:paraId="07289A0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D255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8D7F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273D3"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022AE5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EF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E8400" w14:textId="77777777" w:rsidR="005F54B2" w:rsidRDefault="005F54B2" w:rsidP="006A5A57">
            <w:pPr>
              <w:spacing w:line="240" w:lineRule="atLeast"/>
              <w:rPr>
                <w:color w:val="000000"/>
                <w:szCs w:val="24"/>
              </w:rPr>
            </w:pPr>
            <w:r>
              <w:rPr>
                <w:color w:val="000000"/>
                <w:szCs w:val="24"/>
              </w:rPr>
              <w:t xml:space="preserve"> Numeric</w:t>
            </w:r>
          </w:p>
        </w:tc>
      </w:tr>
      <w:tr w:rsidR="005F54B2" w14:paraId="30B8E0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239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BAC97" w14:textId="77777777" w:rsidR="005F54B2" w:rsidRDefault="005F54B2" w:rsidP="006A5A57">
            <w:pPr>
              <w:spacing w:line="240" w:lineRule="atLeast"/>
              <w:rPr>
                <w:color w:val="000000"/>
                <w:szCs w:val="24"/>
              </w:rPr>
            </w:pPr>
            <w:r>
              <w:rPr>
                <w:color w:val="000000"/>
                <w:szCs w:val="24"/>
              </w:rPr>
              <w:t xml:space="preserve"> NN</w:t>
            </w:r>
          </w:p>
        </w:tc>
      </w:tr>
      <w:tr w:rsidR="005F54B2" w14:paraId="377BF2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861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34A73"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50375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0283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10205" w14:textId="77777777" w:rsidR="005F54B2" w:rsidRDefault="005F54B2" w:rsidP="006A5A57">
            <w:pPr>
              <w:spacing w:line="240" w:lineRule="atLeast"/>
              <w:rPr>
                <w:color w:val="000000"/>
                <w:szCs w:val="24"/>
              </w:rPr>
            </w:pPr>
            <w:r>
              <w:rPr>
                <w:color w:val="000000"/>
                <w:szCs w:val="24"/>
              </w:rPr>
              <w:t xml:space="preserve"> Mandatory</w:t>
            </w:r>
          </w:p>
        </w:tc>
      </w:tr>
      <w:tr w:rsidR="005F54B2" w14:paraId="49350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BC7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CE334" w14:textId="77777777"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0B6C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430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261C1" w14:textId="77777777" w:rsidR="005F54B2" w:rsidRDefault="005F54B2" w:rsidP="006A5A57">
            <w:pPr>
              <w:spacing w:line="240" w:lineRule="atLeast"/>
              <w:rPr>
                <w:color w:val="000000"/>
                <w:szCs w:val="24"/>
              </w:rPr>
            </w:pPr>
            <w:r>
              <w:rPr>
                <w:color w:val="000000"/>
                <w:szCs w:val="24"/>
              </w:rPr>
              <w:t xml:space="preserve"> PRIO_OUTCOME_REASON</w:t>
            </w:r>
          </w:p>
        </w:tc>
      </w:tr>
    </w:tbl>
    <w:p w14:paraId="6D7F1A2F" w14:textId="77777777" w:rsidR="005F54B2" w:rsidRDefault="005F54B2" w:rsidP="005F54B2">
      <w:pPr>
        <w:pStyle w:val="Heading3"/>
        <w:spacing w:line="240" w:lineRule="atLeast"/>
        <w:rPr>
          <w:bCs/>
          <w:color w:val="000000"/>
          <w:szCs w:val="24"/>
        </w:rPr>
      </w:pPr>
      <w:bookmarkStart w:id="1053" w:name="BKM_44391854_0B9F_449B_913C_789F4F161741"/>
      <w:bookmarkStart w:id="1054" w:name="_Toc512843521"/>
      <w:bookmarkEnd w:id="1053"/>
      <w:r>
        <w:rPr>
          <w:bCs/>
          <w:color w:val="000000"/>
          <w:szCs w:val="24"/>
        </w:rPr>
        <w:t xml:space="preserve">Transferred Date </w:t>
      </w:r>
      <w:r w:rsidR="00162F62">
        <w:rPr>
          <w:bCs/>
          <w:color w:val="000000"/>
          <w:szCs w:val="24"/>
        </w:rPr>
        <w:t>[CM]</w:t>
      </w:r>
      <w:bookmarkEnd w:id="1054"/>
    </w:p>
    <w:p w14:paraId="401C75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155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C8B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74D68"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3FE4AA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1CE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5CEC" w14:textId="77777777" w:rsidR="005F54B2" w:rsidRDefault="005F54B2" w:rsidP="006A5A57">
            <w:pPr>
              <w:spacing w:line="240" w:lineRule="atLeast"/>
              <w:rPr>
                <w:color w:val="000000"/>
                <w:szCs w:val="24"/>
              </w:rPr>
            </w:pPr>
            <w:r>
              <w:rPr>
                <w:color w:val="000000"/>
                <w:szCs w:val="24"/>
              </w:rPr>
              <w:t xml:space="preserve"> Datetime</w:t>
            </w:r>
          </w:p>
        </w:tc>
      </w:tr>
      <w:tr w:rsidR="005F54B2" w14:paraId="17B8C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A4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265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DCDB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A8D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B2095" w14:textId="77777777"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51942A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E6D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A5B79" w14:textId="77777777"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09A24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8E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9D878" w14:textId="77777777"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68919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F967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1A02" w14:textId="77777777" w:rsidR="005F54B2" w:rsidRDefault="005F54B2" w:rsidP="006A5A57">
            <w:pPr>
              <w:spacing w:line="240" w:lineRule="atLeast"/>
              <w:rPr>
                <w:color w:val="000000"/>
                <w:szCs w:val="24"/>
              </w:rPr>
            </w:pPr>
            <w:r>
              <w:rPr>
                <w:color w:val="000000"/>
                <w:szCs w:val="24"/>
              </w:rPr>
              <w:t xml:space="preserve"> PRIO_OUTCOME_TRANSF_DATE</w:t>
            </w:r>
          </w:p>
        </w:tc>
      </w:tr>
    </w:tbl>
    <w:p w14:paraId="347FC562" w14:textId="77777777" w:rsidR="005F54B2" w:rsidRDefault="005F54B2" w:rsidP="005F54B2">
      <w:pPr>
        <w:pStyle w:val="Heading3"/>
        <w:spacing w:line="240" w:lineRule="atLeast"/>
        <w:rPr>
          <w:bCs/>
          <w:color w:val="000000"/>
          <w:szCs w:val="24"/>
        </w:rPr>
      </w:pPr>
      <w:bookmarkStart w:id="1055" w:name="BKM_635F1ABF_1C4E_4FC8_8B29_BCAB97768CD9"/>
      <w:bookmarkStart w:id="1056" w:name="_Toc512843522"/>
      <w:bookmarkEnd w:id="1055"/>
      <w:r>
        <w:rPr>
          <w:bCs/>
          <w:color w:val="000000"/>
          <w:szCs w:val="24"/>
        </w:rPr>
        <w:t xml:space="preserve">Transferred to Health Specialty </w:t>
      </w:r>
      <w:r w:rsidR="00162F62">
        <w:rPr>
          <w:bCs/>
          <w:color w:val="000000"/>
          <w:szCs w:val="24"/>
        </w:rPr>
        <w:t>[CM]</w:t>
      </w:r>
      <w:bookmarkEnd w:id="1056"/>
    </w:p>
    <w:p w14:paraId="24C414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8C97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6FCD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D7920" w14:textId="77777777" w:rsidR="005F54B2" w:rsidRDefault="005F54B2" w:rsidP="006A5A57">
            <w:pPr>
              <w:spacing w:line="240" w:lineRule="atLeast"/>
              <w:rPr>
                <w:color w:val="000000"/>
                <w:szCs w:val="24"/>
              </w:rPr>
            </w:pPr>
            <w:r>
              <w:rPr>
                <w:color w:val="000000"/>
                <w:szCs w:val="24"/>
              </w:rPr>
              <w:t xml:space="preserve"> A code that identifies the Health Specialty the patient has been transferred to </w:t>
            </w:r>
          </w:p>
        </w:tc>
      </w:tr>
      <w:tr w:rsidR="005F54B2" w14:paraId="60D7E1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FBD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908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3508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887A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9B942" w14:textId="77777777" w:rsidR="005F54B2" w:rsidRDefault="005F54B2" w:rsidP="006A5A57">
            <w:pPr>
              <w:spacing w:line="240" w:lineRule="atLeast"/>
              <w:rPr>
                <w:color w:val="000000"/>
                <w:szCs w:val="24"/>
              </w:rPr>
            </w:pPr>
            <w:r>
              <w:rPr>
                <w:color w:val="000000"/>
                <w:szCs w:val="24"/>
              </w:rPr>
              <w:t xml:space="preserve"> ANN</w:t>
            </w:r>
          </w:p>
        </w:tc>
      </w:tr>
      <w:tr w:rsidR="005F54B2" w14:paraId="4284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E4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1B1F0"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49D7B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7217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AD01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8710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7820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3D4A1"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72B4245B" w14:textId="77777777" w:rsidR="005F54B2" w:rsidRDefault="005F54B2" w:rsidP="005F54B2">
      <w:pPr>
        <w:pStyle w:val="Heading3"/>
        <w:spacing w:line="240" w:lineRule="atLeast"/>
        <w:rPr>
          <w:bCs/>
          <w:color w:val="000000"/>
          <w:szCs w:val="24"/>
        </w:rPr>
      </w:pPr>
      <w:bookmarkStart w:id="1057" w:name="BKM_608B5779_F75C_4F1D_B34F_B27B8413ED14"/>
      <w:bookmarkStart w:id="1058" w:name="_Toc512843523"/>
      <w:bookmarkEnd w:id="1057"/>
      <w:r>
        <w:rPr>
          <w:bCs/>
          <w:color w:val="000000"/>
          <w:szCs w:val="24"/>
        </w:rPr>
        <w:t xml:space="preserve">Transferred to Organisation </w:t>
      </w:r>
      <w:r w:rsidR="004611D2">
        <w:rPr>
          <w:bCs/>
          <w:color w:val="000000"/>
          <w:szCs w:val="24"/>
        </w:rPr>
        <w:t>[CM]</w:t>
      </w:r>
      <w:bookmarkEnd w:id="1058"/>
    </w:p>
    <w:p w14:paraId="03E3B0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775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7A2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A8D31"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2EE01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97A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923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A2E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0B7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9DA91" w14:textId="77777777" w:rsidR="005F54B2" w:rsidRDefault="005F54B2" w:rsidP="006A5A57">
            <w:pPr>
              <w:spacing w:line="240" w:lineRule="atLeast"/>
              <w:rPr>
                <w:color w:val="000000"/>
                <w:szCs w:val="24"/>
              </w:rPr>
            </w:pPr>
            <w:r>
              <w:rPr>
                <w:color w:val="000000"/>
                <w:szCs w:val="24"/>
              </w:rPr>
              <w:t xml:space="preserve"> ANNNNN-C</w:t>
            </w:r>
          </w:p>
        </w:tc>
      </w:tr>
      <w:tr w:rsidR="005F54B2" w14:paraId="2E5A2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567C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A5E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383BD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8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BBAA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66E0AD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60F7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CAD4A"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547D1FDC" w14:textId="77777777" w:rsidR="005F54B2" w:rsidRDefault="005F54B2" w:rsidP="005F54B2">
      <w:pPr>
        <w:spacing w:line="240" w:lineRule="atLeast"/>
        <w:rPr>
          <w:color w:val="000000"/>
          <w:szCs w:val="24"/>
        </w:rPr>
      </w:pPr>
      <w:r>
        <w:rPr>
          <w:color w:val="000000"/>
          <w:szCs w:val="24"/>
        </w:rPr>
        <w:t xml:space="preserve"> </w:t>
      </w:r>
    </w:p>
    <w:p w14:paraId="5F3C0EB1" w14:textId="77777777" w:rsidR="005F54B2" w:rsidRDefault="005F54B2" w:rsidP="005F54B2">
      <w:pPr>
        <w:pStyle w:val="Heading2"/>
        <w:spacing w:line="240" w:lineRule="atLeast"/>
        <w:rPr>
          <w:bCs/>
          <w:color w:val="000000"/>
          <w:szCs w:val="24"/>
        </w:rPr>
      </w:pPr>
      <w:bookmarkStart w:id="1059" w:name="BKM_059A6260_6B51_430D_AF63_5298F5DD7543"/>
      <w:bookmarkStart w:id="1060" w:name="_Toc512843524"/>
      <w:bookmarkEnd w:id="1059"/>
      <w:r>
        <w:rPr>
          <w:bCs/>
          <w:color w:val="000000"/>
          <w:szCs w:val="24"/>
        </w:rPr>
        <w:t>Referral</w:t>
      </w:r>
      <w:bookmarkEnd w:id="1060"/>
    </w:p>
    <w:p w14:paraId="1E0C78FD" w14:textId="77777777" w:rsidR="005F54B2" w:rsidRDefault="005F54B2" w:rsidP="005F54B2">
      <w:pPr>
        <w:spacing w:line="240" w:lineRule="atLeast"/>
        <w:rPr>
          <w:color w:val="000000"/>
          <w:szCs w:val="24"/>
        </w:rPr>
      </w:pPr>
    </w:p>
    <w:p w14:paraId="5F8A4FD5"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58259AFC" w14:textId="77777777" w:rsidR="005F54B2" w:rsidRDefault="005F54B2" w:rsidP="005F54B2">
      <w:pPr>
        <w:spacing w:line="240" w:lineRule="atLeast"/>
        <w:rPr>
          <w:color w:val="000000"/>
          <w:szCs w:val="24"/>
        </w:rPr>
      </w:pPr>
    </w:p>
    <w:p w14:paraId="35B79202" w14:textId="77777777" w:rsidR="005F54B2" w:rsidRDefault="005F54B2" w:rsidP="005F54B2">
      <w:pPr>
        <w:spacing w:line="240" w:lineRule="atLeast"/>
        <w:rPr>
          <w:color w:val="000000"/>
          <w:szCs w:val="24"/>
        </w:rPr>
      </w:pPr>
      <w:r>
        <w:rPr>
          <w:b/>
          <w:color w:val="000000"/>
          <w:szCs w:val="24"/>
        </w:rPr>
        <w:t>Validation</w:t>
      </w:r>
    </w:p>
    <w:p w14:paraId="5E69361C" w14:textId="77777777"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referral?</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3B38FF">
        <w:rPr>
          <w:color w:val="000000"/>
          <w:szCs w:val="24"/>
        </w:rPr>
        <w:t xml:space="preserve"> </w:t>
      </w:r>
      <w:r w:rsidR="003B38FF">
        <w:t>(17 - Appendix D: Business Rules and Error Messages)</w:t>
      </w:r>
      <w:r>
        <w:rPr>
          <w:color w:val="000000"/>
          <w:szCs w:val="24"/>
        </w:rPr>
        <w:t>.</w:t>
      </w:r>
    </w:p>
    <w:p w14:paraId="054DB2C8" w14:textId="77777777" w:rsidR="005F54B2" w:rsidRDefault="005F54B2" w:rsidP="005F54B2">
      <w:pPr>
        <w:spacing w:line="240" w:lineRule="atLeast"/>
        <w:rPr>
          <w:color w:val="000000"/>
          <w:szCs w:val="24"/>
        </w:rPr>
      </w:pPr>
    </w:p>
    <w:p w14:paraId="10D057A2" w14:textId="77777777" w:rsidR="005F54B2" w:rsidRDefault="005F54B2" w:rsidP="005F54B2">
      <w:pPr>
        <w:spacing w:line="240" w:lineRule="atLeast"/>
        <w:rPr>
          <w:color w:val="000000"/>
          <w:szCs w:val="24"/>
        </w:rPr>
      </w:pPr>
      <w:r>
        <w:rPr>
          <w:b/>
          <w:color w:val="000000"/>
          <w:szCs w:val="24"/>
        </w:rPr>
        <w:t>MOH Internal ODS Table Name</w:t>
      </w:r>
    </w:p>
    <w:p w14:paraId="23BEA570" w14:textId="77777777" w:rsidR="005F54B2" w:rsidRDefault="005F54B2" w:rsidP="005F54B2">
      <w:pPr>
        <w:spacing w:line="240" w:lineRule="atLeast"/>
        <w:rPr>
          <w:color w:val="000000"/>
          <w:szCs w:val="24"/>
        </w:rPr>
      </w:pPr>
      <w:r>
        <w:rPr>
          <w:color w:val="000000"/>
          <w:szCs w:val="24"/>
        </w:rPr>
        <w:t>REFERRAL_DETAIL</w:t>
      </w:r>
    </w:p>
    <w:p w14:paraId="63DD8D61" w14:textId="77777777" w:rsidR="005F54B2" w:rsidRDefault="005F54B2" w:rsidP="005F54B2">
      <w:pPr>
        <w:pStyle w:val="Heading3"/>
        <w:spacing w:line="240" w:lineRule="atLeast"/>
        <w:rPr>
          <w:bCs/>
          <w:color w:val="000000"/>
          <w:szCs w:val="24"/>
        </w:rPr>
      </w:pPr>
      <w:bookmarkStart w:id="1061" w:name="BKM_8B3C7D5F_9761_49A6_8DDF_2915ADB8A79B"/>
      <w:bookmarkStart w:id="1062" w:name="_Toc512843525"/>
      <w:bookmarkEnd w:id="1061"/>
      <w:r>
        <w:rPr>
          <w:bCs/>
          <w:color w:val="000000"/>
          <w:szCs w:val="24"/>
        </w:rPr>
        <w:t xml:space="preserve">Date of Diagnosis </w:t>
      </w:r>
      <w:r w:rsidR="006A7170">
        <w:rPr>
          <w:bCs/>
          <w:color w:val="000000"/>
          <w:szCs w:val="24"/>
        </w:rPr>
        <w:t>[O]</w:t>
      </w:r>
      <w:bookmarkEnd w:id="1062"/>
    </w:p>
    <w:p w14:paraId="4585BE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701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21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5E49C"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431E8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53E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193C4" w14:textId="77777777" w:rsidR="005F54B2" w:rsidRDefault="005F54B2" w:rsidP="006A5A57">
            <w:pPr>
              <w:spacing w:line="240" w:lineRule="atLeast"/>
              <w:rPr>
                <w:color w:val="000000"/>
                <w:szCs w:val="24"/>
              </w:rPr>
            </w:pPr>
            <w:r>
              <w:rPr>
                <w:color w:val="000000"/>
                <w:szCs w:val="24"/>
              </w:rPr>
              <w:t xml:space="preserve"> Datetime</w:t>
            </w:r>
          </w:p>
        </w:tc>
      </w:tr>
      <w:tr w:rsidR="005F54B2" w14:paraId="30436F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BD8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D069D"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75BBB1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2E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F083B" w14:textId="77777777" w:rsidR="005F54B2" w:rsidRDefault="005F54B2" w:rsidP="006A5A57">
            <w:pPr>
              <w:spacing w:line="240" w:lineRule="atLeast"/>
              <w:rPr>
                <w:color w:val="000000"/>
                <w:szCs w:val="24"/>
              </w:rPr>
            </w:pPr>
            <w:r>
              <w:rPr>
                <w:color w:val="000000"/>
                <w:szCs w:val="24"/>
              </w:rPr>
              <w:t xml:space="preserve"> </w:t>
            </w:r>
          </w:p>
        </w:tc>
      </w:tr>
      <w:tr w:rsidR="005F54B2" w14:paraId="7F2C9B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A1A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7015F" w14:textId="77777777" w:rsidR="005F54B2" w:rsidRDefault="005F54B2" w:rsidP="006A5A57">
            <w:pPr>
              <w:spacing w:line="240" w:lineRule="atLeast"/>
              <w:rPr>
                <w:color w:val="000000"/>
                <w:szCs w:val="24"/>
              </w:rPr>
            </w:pPr>
            <w:r>
              <w:rPr>
                <w:color w:val="000000"/>
                <w:szCs w:val="24"/>
              </w:rPr>
              <w:t xml:space="preserve"> Optional</w:t>
            </w:r>
          </w:p>
        </w:tc>
      </w:tr>
      <w:tr w:rsidR="005F54B2" w14:paraId="241121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6F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1436D" w14:textId="77777777" w:rsidR="005F54B2" w:rsidRDefault="005F54B2" w:rsidP="006A5A57">
            <w:pPr>
              <w:spacing w:line="240" w:lineRule="atLeast"/>
              <w:rPr>
                <w:color w:val="000000"/>
                <w:szCs w:val="24"/>
              </w:rPr>
            </w:pPr>
            <w:r>
              <w:rPr>
                <w:color w:val="000000"/>
                <w:szCs w:val="24"/>
              </w:rPr>
              <w:t xml:space="preserve"> If the Presenting Problem Code Type is “D Diagnosis (if known)” enter the date the diagnosis was made.</w:t>
            </w:r>
          </w:p>
          <w:p w14:paraId="25945D61" w14:textId="77777777" w:rsidR="005F54B2" w:rsidRDefault="005F54B2" w:rsidP="006A5A57">
            <w:pPr>
              <w:spacing w:line="240" w:lineRule="atLeast"/>
              <w:rPr>
                <w:color w:val="000000"/>
                <w:szCs w:val="24"/>
              </w:rPr>
            </w:pPr>
            <w:r>
              <w:rPr>
                <w:color w:val="000000"/>
                <w:szCs w:val="24"/>
              </w:rPr>
              <w:t>The Date of Diagnosis must not be later than the date file processed</w:t>
            </w:r>
          </w:p>
          <w:p w14:paraId="47CF0F3B" w14:textId="77777777" w:rsidR="003B38FF" w:rsidRDefault="003B38FF" w:rsidP="006A5A57">
            <w:pPr>
              <w:spacing w:line="240" w:lineRule="atLeast"/>
              <w:rPr>
                <w:color w:val="000000"/>
                <w:szCs w:val="24"/>
              </w:rPr>
            </w:pPr>
          </w:p>
          <w:p w14:paraId="6D882A3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BC8E8D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59A0815"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0134BE0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5F6B1FC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2BAF248F" w14:textId="77777777" w:rsidR="005F54B2" w:rsidRPr="000438F2" w:rsidRDefault="005F54B2" w:rsidP="006A5A57">
            <w:pPr>
              <w:spacing w:line="240" w:lineRule="atLeast"/>
              <w:rPr>
                <w:color w:val="000000"/>
                <w:szCs w:val="24"/>
              </w:rPr>
            </w:pPr>
            <w:r w:rsidRPr="000438F2">
              <w:rPr>
                <w:color w:val="000000"/>
                <w:szCs w:val="24"/>
              </w:rPr>
              <w:lastRenderedPageBreak/>
              <w:t>If a patient is admitted for another condition (for example a broken leg or pregnancy), and a cancer is diagnosed incidentally then the date of diagnosis is the date that the decision-to-treat as cancer was made.</w:t>
            </w:r>
          </w:p>
          <w:p w14:paraId="791A4C46" w14:textId="77777777" w:rsidR="005F54B2" w:rsidRPr="000438F2" w:rsidRDefault="005F54B2" w:rsidP="006A5A57">
            <w:pPr>
              <w:spacing w:line="240" w:lineRule="atLeast"/>
              <w:rPr>
                <w:color w:val="000000"/>
                <w:szCs w:val="24"/>
              </w:rPr>
            </w:pPr>
          </w:p>
          <w:p w14:paraId="00ED20D4"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DCCB9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2DC7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FD49E" w14:textId="77777777" w:rsidR="005F54B2" w:rsidRDefault="005F54B2" w:rsidP="006A5A57">
            <w:pPr>
              <w:spacing w:line="240" w:lineRule="atLeast"/>
              <w:rPr>
                <w:color w:val="000000"/>
                <w:szCs w:val="24"/>
              </w:rPr>
            </w:pPr>
            <w:r>
              <w:rPr>
                <w:color w:val="000000"/>
                <w:szCs w:val="24"/>
              </w:rPr>
              <w:t xml:space="preserve"> REFERRAL_DT_DIAGNOSIS</w:t>
            </w:r>
          </w:p>
        </w:tc>
      </w:tr>
    </w:tbl>
    <w:p w14:paraId="31FF8486" w14:textId="77777777" w:rsidR="005F54B2" w:rsidRDefault="005F54B2" w:rsidP="005F54B2">
      <w:pPr>
        <w:pStyle w:val="Heading3"/>
        <w:spacing w:line="240" w:lineRule="atLeast"/>
        <w:rPr>
          <w:bCs/>
          <w:color w:val="000000"/>
          <w:szCs w:val="24"/>
        </w:rPr>
      </w:pPr>
      <w:bookmarkStart w:id="1063" w:name="BKM_AE5BF1D6_2335_411D_8DDC_1E2CCFA949DD"/>
      <w:bookmarkStart w:id="1064" w:name="_Toc512843526"/>
      <w:bookmarkEnd w:id="1063"/>
      <w:r>
        <w:rPr>
          <w:bCs/>
          <w:color w:val="000000"/>
          <w:szCs w:val="24"/>
        </w:rPr>
        <w:t xml:space="preserve">Date Referral Assigned for Prioritisation </w:t>
      </w:r>
      <w:r w:rsidR="006A7170">
        <w:rPr>
          <w:bCs/>
          <w:color w:val="000000"/>
          <w:szCs w:val="24"/>
        </w:rPr>
        <w:t>[O]</w:t>
      </w:r>
      <w:bookmarkEnd w:id="1064"/>
    </w:p>
    <w:p w14:paraId="328BC6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CC45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C09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6089" w14:textId="77777777" w:rsidR="005F54B2" w:rsidRDefault="005F54B2" w:rsidP="006A5A57">
            <w:pPr>
              <w:spacing w:line="240" w:lineRule="atLeast"/>
              <w:rPr>
                <w:color w:val="000000"/>
                <w:szCs w:val="24"/>
              </w:rPr>
            </w:pPr>
            <w:r>
              <w:rPr>
                <w:color w:val="000000"/>
                <w:szCs w:val="24"/>
              </w:rPr>
              <w:t xml:space="preserve"> The date the receiving </w:t>
            </w:r>
            <w:r w:rsidR="006411B2">
              <w:rPr>
                <w:color w:val="000000"/>
                <w:szCs w:val="24"/>
              </w:rPr>
              <w:t>Submitting Organisation</w:t>
            </w:r>
            <w:r>
              <w:rPr>
                <w:color w:val="000000"/>
                <w:szCs w:val="24"/>
              </w:rPr>
              <w:t xml:space="preserve"> assigns the referral to be prioritised</w:t>
            </w:r>
          </w:p>
        </w:tc>
      </w:tr>
      <w:tr w:rsidR="005F54B2" w14:paraId="00CCFE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628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C2891" w14:textId="77777777" w:rsidR="005F54B2" w:rsidRDefault="005F54B2" w:rsidP="006A5A57">
            <w:pPr>
              <w:spacing w:line="240" w:lineRule="atLeast"/>
              <w:rPr>
                <w:color w:val="000000"/>
                <w:szCs w:val="24"/>
              </w:rPr>
            </w:pPr>
            <w:r>
              <w:rPr>
                <w:color w:val="000000"/>
                <w:szCs w:val="24"/>
              </w:rPr>
              <w:t xml:space="preserve"> Datetime</w:t>
            </w:r>
          </w:p>
        </w:tc>
      </w:tr>
      <w:tr w:rsidR="005F54B2" w14:paraId="1B6C04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839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71C79"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9A042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74C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88417" w14:textId="77777777" w:rsidR="005F54B2" w:rsidRDefault="005F54B2" w:rsidP="006A5A57">
            <w:pPr>
              <w:spacing w:line="240" w:lineRule="atLeast"/>
              <w:rPr>
                <w:color w:val="000000"/>
                <w:szCs w:val="24"/>
              </w:rPr>
            </w:pPr>
            <w:r>
              <w:rPr>
                <w:color w:val="000000"/>
                <w:szCs w:val="24"/>
              </w:rPr>
              <w:t xml:space="preserve"> </w:t>
            </w:r>
          </w:p>
        </w:tc>
      </w:tr>
      <w:tr w:rsidR="005F54B2" w14:paraId="1C1F6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36C9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A3565" w14:textId="77777777" w:rsidR="005F54B2" w:rsidRDefault="005F54B2" w:rsidP="006A5A57">
            <w:pPr>
              <w:spacing w:line="240" w:lineRule="atLeast"/>
              <w:rPr>
                <w:color w:val="000000"/>
                <w:szCs w:val="24"/>
              </w:rPr>
            </w:pPr>
            <w:r>
              <w:rPr>
                <w:color w:val="000000"/>
                <w:szCs w:val="24"/>
              </w:rPr>
              <w:t xml:space="preserve"> Optional</w:t>
            </w:r>
          </w:p>
        </w:tc>
      </w:tr>
      <w:tr w:rsidR="005F54B2" w14:paraId="576FA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1DD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4A3F5" w14:textId="77777777" w:rsidR="005F54B2" w:rsidRDefault="005F54B2" w:rsidP="006A5A57">
            <w:pPr>
              <w:spacing w:line="240" w:lineRule="atLeast"/>
              <w:rPr>
                <w:color w:val="000000"/>
                <w:szCs w:val="24"/>
              </w:rPr>
            </w:pPr>
            <w:r>
              <w:rPr>
                <w:color w:val="000000"/>
                <w:szCs w:val="24"/>
              </w:rPr>
              <w:t xml:space="preserve"> To identify the gap between when administration hand over occurs and when prioritisation happens.</w:t>
            </w:r>
          </w:p>
          <w:p w14:paraId="17A2B111" w14:textId="77777777"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2A19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82E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4A52D"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7D322469" w14:textId="77777777" w:rsidR="005F54B2" w:rsidRDefault="005F54B2" w:rsidP="005F54B2">
      <w:pPr>
        <w:pStyle w:val="Heading3"/>
        <w:spacing w:line="240" w:lineRule="atLeast"/>
        <w:rPr>
          <w:bCs/>
          <w:color w:val="000000"/>
          <w:szCs w:val="24"/>
        </w:rPr>
      </w:pPr>
      <w:bookmarkStart w:id="1065" w:name="BKM_7C4C979D_1AC3_4CD7_9C2B_81CD58B79228"/>
      <w:bookmarkStart w:id="1066" w:name="_Toc512843527"/>
      <w:bookmarkEnd w:id="1065"/>
      <w:r>
        <w:rPr>
          <w:bCs/>
          <w:color w:val="000000"/>
          <w:szCs w:val="24"/>
        </w:rPr>
        <w:t>Date Referral Received</w:t>
      </w:r>
      <w:bookmarkEnd w:id="1066"/>
    </w:p>
    <w:p w14:paraId="07ABDD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CDC2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8E1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B099" w14:textId="77777777"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FA0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BE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D847E" w14:textId="77777777" w:rsidR="005F54B2" w:rsidRDefault="005F54B2" w:rsidP="006A5A57">
            <w:pPr>
              <w:spacing w:line="240" w:lineRule="atLeast"/>
              <w:rPr>
                <w:color w:val="000000"/>
                <w:szCs w:val="24"/>
              </w:rPr>
            </w:pPr>
            <w:r>
              <w:rPr>
                <w:color w:val="000000"/>
                <w:szCs w:val="24"/>
              </w:rPr>
              <w:t xml:space="preserve"> Datetime</w:t>
            </w:r>
          </w:p>
        </w:tc>
      </w:tr>
      <w:tr w:rsidR="005F54B2" w14:paraId="700CC8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9004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8C22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1FCD9A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045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BED5C" w14:textId="77777777" w:rsidR="005F54B2" w:rsidRDefault="005F54B2" w:rsidP="006A5A57">
            <w:pPr>
              <w:spacing w:line="240" w:lineRule="atLeast"/>
              <w:rPr>
                <w:color w:val="000000"/>
                <w:szCs w:val="24"/>
              </w:rPr>
            </w:pPr>
            <w:r>
              <w:rPr>
                <w:color w:val="000000"/>
                <w:szCs w:val="24"/>
              </w:rPr>
              <w:t xml:space="preserve"> </w:t>
            </w:r>
          </w:p>
        </w:tc>
      </w:tr>
      <w:tr w:rsidR="005F54B2" w14:paraId="43D7D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1C322" w14:textId="77777777" w:rsidR="005F54B2" w:rsidRDefault="005F54B2" w:rsidP="006A5A57">
            <w:pPr>
              <w:spacing w:line="240" w:lineRule="atLeast"/>
              <w:rPr>
                <w:color w:val="000000"/>
                <w:szCs w:val="24"/>
              </w:rPr>
            </w:pPr>
            <w:r>
              <w:rPr>
                <w:color w:val="000000"/>
                <w:szCs w:val="24"/>
              </w:rPr>
              <w:t xml:space="preserve"> Mandatory</w:t>
            </w:r>
          </w:p>
        </w:tc>
      </w:tr>
      <w:tr w:rsidR="005F54B2" w14:paraId="1050E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397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25AB" w14:textId="77777777" w:rsidR="005F54B2" w:rsidRDefault="005F54B2" w:rsidP="006A5A57">
            <w:pPr>
              <w:spacing w:line="240" w:lineRule="atLeast"/>
              <w:rPr>
                <w:color w:val="000000"/>
                <w:szCs w:val="24"/>
              </w:rPr>
            </w:pPr>
            <w:r>
              <w:rPr>
                <w:color w:val="000000"/>
                <w:szCs w:val="24"/>
              </w:rPr>
              <w:t xml:space="preserve"> The Date Referral Received must not be later than the date file processed</w:t>
            </w:r>
          </w:p>
          <w:p w14:paraId="2F9DD60E" w14:textId="77777777"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5529B51F" w14:textId="77777777" w:rsidR="005F54B2" w:rsidRDefault="005F54B2" w:rsidP="006A5A57">
            <w:pPr>
              <w:spacing w:line="240" w:lineRule="atLeast"/>
              <w:rPr>
                <w:color w:val="000000"/>
                <w:szCs w:val="24"/>
              </w:rPr>
            </w:pPr>
            <w:r>
              <w:rPr>
                <w:color w:val="000000"/>
                <w:szCs w:val="24"/>
              </w:rPr>
              <w:t>If received electronically, the eReferral date stamp is the date received</w:t>
            </w:r>
          </w:p>
          <w:p w14:paraId="3C163E87" w14:textId="77777777"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3C6999D5" w14:textId="77777777" w:rsidR="005F54B2" w:rsidRDefault="005F54B2" w:rsidP="006A5A57">
            <w:pPr>
              <w:spacing w:line="240" w:lineRule="atLeast"/>
              <w:rPr>
                <w:color w:val="000000"/>
                <w:szCs w:val="24"/>
              </w:rPr>
            </w:pPr>
            <w:r>
              <w:rPr>
                <w:color w:val="000000"/>
                <w:szCs w:val="24"/>
              </w:rPr>
              <w:lastRenderedPageBreak/>
              <w:t>If received manually, either by fax or letter, upon opening the referral should be date stamped.  This is the date that is entered as the “date received”</w:t>
            </w:r>
          </w:p>
          <w:p w14:paraId="3A3F6396"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CDC37DA" w14:textId="77777777"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17576F2E" w14:textId="77777777" w:rsidR="005F54B2" w:rsidRDefault="005F54B2" w:rsidP="006A5A57">
            <w:pPr>
              <w:spacing w:line="240" w:lineRule="atLeast"/>
              <w:rPr>
                <w:color w:val="000000"/>
                <w:szCs w:val="24"/>
              </w:rPr>
            </w:pPr>
            <w:r>
              <w:rPr>
                <w:color w:val="000000"/>
                <w:szCs w:val="24"/>
              </w:rPr>
              <w:t xml:space="preserve">However, in line with Operational Policy Framework expectations, DHBs should have processes to ensure that there is effective information transfer between primary, secondary and tertiary providers, and that there will be systems in place to ensure that the referral sent has been received. </w:t>
            </w:r>
          </w:p>
        </w:tc>
      </w:tr>
      <w:tr w:rsidR="005F54B2" w14:paraId="6D8A2B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2A78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24628" w14:textId="77777777" w:rsidR="005F54B2" w:rsidRDefault="005F54B2" w:rsidP="006A5A57">
            <w:pPr>
              <w:spacing w:line="240" w:lineRule="atLeast"/>
              <w:rPr>
                <w:color w:val="000000"/>
                <w:szCs w:val="24"/>
              </w:rPr>
            </w:pPr>
            <w:r>
              <w:rPr>
                <w:color w:val="000000"/>
                <w:szCs w:val="24"/>
              </w:rPr>
              <w:t xml:space="preserve"> REFERRAL_DT_REF_RECEIVED</w:t>
            </w:r>
          </w:p>
        </w:tc>
      </w:tr>
    </w:tbl>
    <w:p w14:paraId="68A14B63" w14:textId="77777777" w:rsidR="005F54B2" w:rsidRDefault="005F54B2" w:rsidP="005F54B2">
      <w:pPr>
        <w:pStyle w:val="Heading3"/>
        <w:spacing w:line="240" w:lineRule="atLeast"/>
        <w:rPr>
          <w:bCs/>
          <w:color w:val="000000"/>
          <w:szCs w:val="24"/>
        </w:rPr>
      </w:pPr>
      <w:bookmarkStart w:id="1067" w:name="BKM_8BF45E5E_1668_40DC_AA9E_4FAB231D1826"/>
      <w:bookmarkStart w:id="1068" w:name="_Toc512843528"/>
      <w:bookmarkEnd w:id="1067"/>
      <w:r>
        <w:rPr>
          <w:bCs/>
          <w:color w:val="000000"/>
          <w:szCs w:val="24"/>
        </w:rPr>
        <w:t xml:space="preserve">Date Referral Sent </w:t>
      </w:r>
      <w:r w:rsidR="006A7170">
        <w:rPr>
          <w:bCs/>
          <w:color w:val="000000"/>
          <w:szCs w:val="24"/>
        </w:rPr>
        <w:t>[O]</w:t>
      </w:r>
      <w:bookmarkEnd w:id="1068"/>
    </w:p>
    <w:p w14:paraId="0ED5F6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1DCA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C59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5378" w14:textId="77777777" w:rsidR="005F54B2" w:rsidRDefault="005F54B2" w:rsidP="006A5A57">
            <w:pPr>
              <w:spacing w:line="240" w:lineRule="atLeast"/>
              <w:rPr>
                <w:color w:val="000000"/>
                <w:szCs w:val="24"/>
              </w:rPr>
            </w:pPr>
            <w:r>
              <w:rPr>
                <w:color w:val="000000"/>
                <w:szCs w:val="24"/>
              </w:rPr>
              <w:t xml:space="preserve"> The date the referrer sends the referral to the receiving </w:t>
            </w:r>
            <w:r w:rsidR="006411B2">
              <w:rPr>
                <w:color w:val="000000"/>
                <w:szCs w:val="24"/>
              </w:rPr>
              <w:t>Submitting Organisation</w:t>
            </w:r>
          </w:p>
        </w:tc>
      </w:tr>
      <w:tr w:rsidR="005F54B2" w14:paraId="34094A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6F6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BFA2D" w14:textId="77777777" w:rsidR="005F54B2" w:rsidRDefault="005F54B2" w:rsidP="006A5A57">
            <w:pPr>
              <w:spacing w:line="240" w:lineRule="atLeast"/>
              <w:rPr>
                <w:color w:val="000000"/>
                <w:szCs w:val="24"/>
              </w:rPr>
            </w:pPr>
            <w:r>
              <w:rPr>
                <w:color w:val="000000"/>
                <w:szCs w:val="24"/>
              </w:rPr>
              <w:t xml:space="preserve"> Datetime</w:t>
            </w:r>
          </w:p>
        </w:tc>
      </w:tr>
      <w:tr w:rsidR="005F54B2" w14:paraId="774BB7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D3C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5535B"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0B4704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53D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6A78F" w14:textId="77777777" w:rsidR="005F54B2" w:rsidRDefault="005F54B2" w:rsidP="006A5A57">
            <w:pPr>
              <w:spacing w:line="240" w:lineRule="atLeast"/>
              <w:rPr>
                <w:color w:val="000000"/>
                <w:szCs w:val="24"/>
              </w:rPr>
            </w:pPr>
            <w:r>
              <w:rPr>
                <w:color w:val="000000"/>
                <w:szCs w:val="24"/>
              </w:rPr>
              <w:t xml:space="preserve"> </w:t>
            </w:r>
          </w:p>
        </w:tc>
      </w:tr>
      <w:tr w:rsidR="005F54B2" w14:paraId="24FAAA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C02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3B2B59" w14:textId="77777777" w:rsidR="005F54B2" w:rsidRDefault="005F54B2" w:rsidP="006A5A57">
            <w:pPr>
              <w:spacing w:line="240" w:lineRule="atLeast"/>
              <w:rPr>
                <w:color w:val="000000"/>
                <w:szCs w:val="24"/>
              </w:rPr>
            </w:pPr>
            <w:r>
              <w:rPr>
                <w:color w:val="000000"/>
                <w:szCs w:val="24"/>
              </w:rPr>
              <w:t xml:space="preserve"> Optional</w:t>
            </w:r>
          </w:p>
        </w:tc>
      </w:tr>
      <w:tr w:rsidR="005F54B2" w14:paraId="7F786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DC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B88A7" w14:textId="77777777" w:rsidR="005F54B2" w:rsidRDefault="005F54B2" w:rsidP="006A5A57">
            <w:pPr>
              <w:spacing w:line="240" w:lineRule="atLeast"/>
              <w:rPr>
                <w:color w:val="000000"/>
                <w:szCs w:val="24"/>
              </w:rPr>
            </w:pPr>
            <w:r>
              <w:rPr>
                <w:color w:val="000000"/>
                <w:szCs w:val="24"/>
              </w:rPr>
              <w:t xml:space="preserve"> The date of the referral letter, email or phone call that generated the referral.</w:t>
            </w:r>
          </w:p>
          <w:p w14:paraId="6E5642E3"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E50DE98" w14:textId="77777777" w:rsidR="005F54B2" w:rsidRDefault="00E31C07" w:rsidP="009A1A92">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6788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F96E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BFFFD" w14:textId="77777777" w:rsidR="005F54B2" w:rsidRDefault="005F54B2" w:rsidP="006A5A57">
            <w:pPr>
              <w:spacing w:line="240" w:lineRule="atLeast"/>
              <w:rPr>
                <w:color w:val="000000"/>
                <w:szCs w:val="24"/>
              </w:rPr>
            </w:pPr>
            <w:r>
              <w:rPr>
                <w:color w:val="000000"/>
                <w:szCs w:val="24"/>
              </w:rPr>
              <w:t xml:space="preserve"> REFERRAL_DT_REF_SENT</w:t>
            </w:r>
          </w:p>
        </w:tc>
      </w:tr>
    </w:tbl>
    <w:p w14:paraId="39D302D2" w14:textId="77777777" w:rsidR="005F54B2" w:rsidRDefault="005F54B2" w:rsidP="005F54B2">
      <w:pPr>
        <w:pStyle w:val="Heading3"/>
        <w:spacing w:line="240" w:lineRule="atLeast"/>
        <w:rPr>
          <w:bCs/>
          <w:color w:val="000000"/>
          <w:szCs w:val="24"/>
        </w:rPr>
      </w:pPr>
      <w:bookmarkStart w:id="1069" w:name="BKM_15EA34A2_48F9_4044_ABEA_BD53F0A9D323"/>
      <w:bookmarkStart w:id="1070" w:name="_Toc512843529"/>
      <w:bookmarkEnd w:id="1069"/>
      <w:r>
        <w:rPr>
          <w:bCs/>
          <w:color w:val="000000"/>
          <w:szCs w:val="24"/>
        </w:rPr>
        <w:t>Defined Suspicion of Cancer (SCAN)</w:t>
      </w:r>
      <w:bookmarkEnd w:id="1070"/>
      <w:r>
        <w:rPr>
          <w:bCs/>
          <w:color w:val="000000"/>
          <w:szCs w:val="24"/>
        </w:rPr>
        <w:t xml:space="preserve"> </w:t>
      </w:r>
    </w:p>
    <w:p w14:paraId="6F1FFF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838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295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8B48E" w14:textId="77777777" w:rsidR="005F54B2" w:rsidRDefault="005F54B2" w:rsidP="006A5A57">
            <w:pPr>
              <w:spacing w:line="240" w:lineRule="atLeast"/>
              <w:rPr>
                <w:color w:val="000000"/>
                <w:szCs w:val="24"/>
              </w:rPr>
            </w:pPr>
            <w:r>
              <w:rPr>
                <w:color w:val="000000"/>
                <w:szCs w:val="24"/>
              </w:rPr>
              <w:t xml:space="preserve"> A code indicating the suspicion of cancer for the patient as determined by the referrer</w:t>
            </w:r>
          </w:p>
        </w:tc>
      </w:tr>
      <w:tr w:rsidR="005F54B2" w14:paraId="78B884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0A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B0AC3" w14:textId="77777777" w:rsidR="005F54B2" w:rsidRDefault="005F54B2" w:rsidP="006A5A57">
            <w:pPr>
              <w:spacing w:line="240" w:lineRule="atLeast"/>
              <w:rPr>
                <w:color w:val="000000"/>
                <w:szCs w:val="24"/>
              </w:rPr>
            </w:pPr>
            <w:r>
              <w:rPr>
                <w:color w:val="000000"/>
                <w:szCs w:val="24"/>
              </w:rPr>
              <w:t xml:space="preserve"> Numeric</w:t>
            </w:r>
          </w:p>
        </w:tc>
      </w:tr>
      <w:tr w:rsidR="005F54B2" w14:paraId="4666B0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D1C2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EE7E0E" w14:textId="77777777" w:rsidR="005F54B2" w:rsidRDefault="005F54B2" w:rsidP="006A5A57">
            <w:pPr>
              <w:spacing w:line="240" w:lineRule="atLeast"/>
              <w:rPr>
                <w:color w:val="000000"/>
                <w:szCs w:val="24"/>
              </w:rPr>
            </w:pPr>
            <w:r>
              <w:rPr>
                <w:color w:val="000000"/>
                <w:szCs w:val="24"/>
              </w:rPr>
              <w:t xml:space="preserve"> NN</w:t>
            </w:r>
          </w:p>
        </w:tc>
      </w:tr>
      <w:tr w:rsidR="005F54B2" w14:paraId="7C1E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DC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752C0" w14:textId="77777777" w:rsidR="005F54B2" w:rsidRDefault="005F54B2" w:rsidP="006A5A57">
            <w:pPr>
              <w:spacing w:line="240" w:lineRule="atLeast"/>
              <w:rPr>
                <w:color w:val="000000"/>
                <w:szCs w:val="24"/>
              </w:rPr>
            </w:pPr>
            <w:r>
              <w:rPr>
                <w:color w:val="000000"/>
                <w:szCs w:val="24"/>
              </w:rPr>
              <w:t xml:space="preserve"> Code Set Name: SCAN</w:t>
            </w:r>
          </w:p>
        </w:tc>
      </w:tr>
      <w:tr w:rsidR="005F54B2" w14:paraId="30C695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3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CA083" w14:textId="77777777"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ECF93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147A0" w14:textId="77777777" w:rsidR="002800C7" w:rsidRPr="003B38FF" w:rsidRDefault="002800C7" w:rsidP="006A5A57">
            <w:pPr>
              <w:spacing w:line="240" w:lineRule="atLeast"/>
              <w:rPr>
                <w:b/>
                <w:color w:val="000000"/>
                <w:szCs w:val="24"/>
              </w:rPr>
            </w:pPr>
            <w:r w:rsidRPr="003B38FF">
              <w:rPr>
                <w:b/>
                <w:color w:val="000000"/>
                <w:szCs w:val="24"/>
              </w:rPr>
              <w:lastRenderedPageBreak/>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5A389" w14:textId="77777777"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57C3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AF32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E6ACA"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41A0A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D74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7D07C9" w14:textId="77777777" w:rsidR="005F54B2" w:rsidRDefault="005F54B2" w:rsidP="006A5A57">
            <w:pPr>
              <w:spacing w:line="240" w:lineRule="atLeast"/>
              <w:rPr>
                <w:color w:val="000000"/>
                <w:szCs w:val="24"/>
              </w:rPr>
            </w:pPr>
            <w:r>
              <w:rPr>
                <w:color w:val="000000"/>
                <w:szCs w:val="24"/>
              </w:rPr>
              <w:t xml:space="preserve"> REFERRAL_SCAN</w:t>
            </w:r>
          </w:p>
        </w:tc>
      </w:tr>
    </w:tbl>
    <w:p w14:paraId="4AE5E782" w14:textId="77777777" w:rsidR="005F54B2" w:rsidRDefault="005F54B2" w:rsidP="005F54B2">
      <w:pPr>
        <w:pStyle w:val="Heading3"/>
        <w:spacing w:line="240" w:lineRule="atLeast"/>
        <w:rPr>
          <w:bCs/>
          <w:color w:val="000000"/>
          <w:szCs w:val="24"/>
        </w:rPr>
      </w:pPr>
      <w:bookmarkStart w:id="1071" w:name="BKM_81777947_1B75_4D02_BD04_391B3A712AFD"/>
      <w:bookmarkStart w:id="1072" w:name="_Toc512843530"/>
      <w:bookmarkEnd w:id="1071"/>
      <w:r>
        <w:rPr>
          <w:bCs/>
          <w:color w:val="000000"/>
          <w:szCs w:val="24"/>
        </w:rPr>
        <w:t>Health Specialty Initially Referred To</w:t>
      </w:r>
      <w:bookmarkEnd w:id="1072"/>
    </w:p>
    <w:p w14:paraId="70EF34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86D3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092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DA2AE" w14:textId="77777777"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00D0A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6F19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D82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1C1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F1A6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39C9D" w14:textId="77777777" w:rsidR="005F54B2" w:rsidRDefault="005F54B2" w:rsidP="006A5A57">
            <w:pPr>
              <w:spacing w:line="240" w:lineRule="atLeast"/>
              <w:rPr>
                <w:color w:val="000000"/>
                <w:szCs w:val="24"/>
              </w:rPr>
            </w:pPr>
            <w:r>
              <w:rPr>
                <w:color w:val="000000"/>
                <w:szCs w:val="24"/>
              </w:rPr>
              <w:t xml:space="preserve"> ANN</w:t>
            </w:r>
          </w:p>
        </w:tc>
      </w:tr>
      <w:tr w:rsidR="005F54B2" w14:paraId="65FA19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D16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69334"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EFE1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2FE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68ED" w14:textId="77777777" w:rsidR="005F54B2" w:rsidRDefault="005F54B2" w:rsidP="006A5A57">
            <w:pPr>
              <w:spacing w:line="240" w:lineRule="atLeast"/>
              <w:rPr>
                <w:color w:val="000000"/>
                <w:szCs w:val="24"/>
              </w:rPr>
            </w:pPr>
            <w:r>
              <w:rPr>
                <w:color w:val="000000"/>
                <w:szCs w:val="24"/>
              </w:rPr>
              <w:t xml:space="preserve"> Mandatory</w:t>
            </w:r>
          </w:p>
        </w:tc>
      </w:tr>
      <w:tr w:rsidR="005F54B2" w14:paraId="4053BA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FF7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5CD5A"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7D97D9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302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77A9E"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4578AAB4" w14:textId="77777777" w:rsidR="005F54B2" w:rsidRDefault="005F54B2" w:rsidP="005F54B2">
      <w:pPr>
        <w:pStyle w:val="Heading3"/>
        <w:spacing w:line="240" w:lineRule="atLeast"/>
        <w:rPr>
          <w:bCs/>
          <w:color w:val="000000"/>
          <w:szCs w:val="24"/>
        </w:rPr>
      </w:pPr>
      <w:bookmarkStart w:id="1073" w:name="BKM_88C4AD62_CD88_47E3_A047_A72B44067C19"/>
      <w:bookmarkStart w:id="1074" w:name="_Toc512843531"/>
      <w:bookmarkEnd w:id="1073"/>
      <w:r>
        <w:rPr>
          <w:bCs/>
          <w:color w:val="000000"/>
          <w:szCs w:val="24"/>
        </w:rPr>
        <w:t>Presenting Problem Classification</w:t>
      </w:r>
      <w:bookmarkEnd w:id="1074"/>
      <w:r>
        <w:rPr>
          <w:bCs/>
          <w:color w:val="000000"/>
          <w:szCs w:val="24"/>
        </w:rPr>
        <w:t xml:space="preserve"> </w:t>
      </w:r>
    </w:p>
    <w:p w14:paraId="413990B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A171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251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B75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067C8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F66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4C2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62B7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A18E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B6A88" w14:textId="77777777" w:rsidR="005F54B2" w:rsidRDefault="005F54B2" w:rsidP="006A5A57">
            <w:pPr>
              <w:spacing w:line="240" w:lineRule="atLeast"/>
              <w:rPr>
                <w:color w:val="000000"/>
                <w:szCs w:val="24"/>
              </w:rPr>
            </w:pPr>
            <w:r>
              <w:rPr>
                <w:color w:val="000000"/>
                <w:szCs w:val="24"/>
              </w:rPr>
              <w:t xml:space="preserve"> X(30)</w:t>
            </w:r>
          </w:p>
        </w:tc>
      </w:tr>
      <w:tr w:rsidR="005F54B2" w14:paraId="69CE9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3F4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5DE37"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106A973C" w14:textId="77777777"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64389590" w14:textId="77777777" w:rsidR="00BD1584" w:rsidRDefault="00BD1584" w:rsidP="005C4965">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w:t>
            </w:r>
            <w:r w:rsidR="00950ECF">
              <w:rPr>
                <w:color w:val="000000"/>
                <w:szCs w:val="24"/>
              </w:rPr>
              <w:t>5</w:t>
            </w:r>
            <w:r w:rsidR="00377927">
              <w:rPr>
                <w:color w:val="000000"/>
                <w:szCs w:val="24"/>
              </w:rPr>
              <w:t>-</w:t>
            </w:r>
            <w:r w:rsidR="005C4965">
              <w:rPr>
                <w:color w:val="000000"/>
                <w:szCs w:val="24"/>
              </w:rPr>
              <w:t>10</w:t>
            </w:r>
            <w:r w:rsidR="00377927">
              <w:rPr>
                <w:color w:val="000000"/>
                <w:szCs w:val="24"/>
              </w:rPr>
              <w:t>-01 and an end date of 2016-06-30.</w:t>
            </w:r>
          </w:p>
        </w:tc>
      </w:tr>
      <w:tr w:rsidR="005F54B2" w14:paraId="24974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FA8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7821B" w14:textId="77777777"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3A97AB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A2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F8E1B" w14:textId="77777777"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w:t>
            </w:r>
            <w:r w:rsidR="005C22CB">
              <w:rPr>
                <w:color w:val="000000"/>
                <w:szCs w:val="24"/>
              </w:rPr>
              <w:t>-</w:t>
            </w:r>
            <w:r w:rsidR="002D16B3">
              <w:rPr>
                <w:color w:val="000000"/>
                <w:szCs w:val="24"/>
              </w:rPr>
              <w:t>10</w:t>
            </w:r>
            <w:r w:rsidR="005C22CB">
              <w:rPr>
                <w:color w:val="000000"/>
                <w:szCs w:val="24"/>
              </w:rPr>
              <w:t>-AM</w:t>
            </w:r>
            <w:r w:rsidR="002D16B3">
              <w:rPr>
                <w:color w:val="000000"/>
                <w:szCs w:val="24"/>
              </w:rPr>
              <w:t xml:space="preserve"> code being preferred over the local code</w:t>
            </w:r>
            <w:r w:rsidR="00DB6DAF">
              <w:rPr>
                <w:color w:val="000000"/>
                <w:szCs w:val="24"/>
              </w:rPr>
              <w:t xml:space="preserve">. </w:t>
            </w:r>
          </w:p>
          <w:p w14:paraId="28BB7581" w14:textId="77777777" w:rsidR="00E52F35" w:rsidRDefault="00296AA0" w:rsidP="005C22CB">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w:t>
            </w:r>
            <w:r w:rsidR="005C22CB">
              <w:rPr>
                <w:color w:val="000000"/>
                <w:szCs w:val="24"/>
              </w:rPr>
              <w:t>-</w:t>
            </w:r>
            <w:r>
              <w:rPr>
                <w:color w:val="000000"/>
                <w:szCs w:val="24"/>
              </w:rPr>
              <w:t>10</w:t>
            </w:r>
            <w:r w:rsidR="005C22CB">
              <w:rPr>
                <w:color w:val="000000"/>
                <w:szCs w:val="24"/>
              </w:rPr>
              <w:t>-AM</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r w:rsidR="005C22CB">
              <w:rPr>
                <w:color w:val="000000"/>
                <w:szCs w:val="24"/>
              </w:rPr>
              <w:t xml:space="preserve"> </w:t>
            </w:r>
            <w:r w:rsidR="005C22CB">
              <w:rPr>
                <w:rFonts w:cs="Arial"/>
                <w:color w:val="000000"/>
                <w:szCs w:val="20"/>
                <w:lang w:eastAsia="en-NZ"/>
              </w:rPr>
              <w:t>If using one of these codes please ensure the correct Presenting Problem Coding System Code and Presenting Problem Code Type is used.</w:t>
            </w:r>
          </w:p>
        </w:tc>
      </w:tr>
      <w:tr w:rsidR="005F54B2" w14:paraId="085F0E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E452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0A537"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41CDE75B" w14:textId="77777777" w:rsidR="005F54B2" w:rsidRDefault="005F54B2" w:rsidP="005F54B2">
      <w:pPr>
        <w:pStyle w:val="Heading3"/>
        <w:spacing w:line="240" w:lineRule="atLeast"/>
        <w:rPr>
          <w:bCs/>
          <w:color w:val="000000"/>
          <w:szCs w:val="24"/>
        </w:rPr>
      </w:pPr>
      <w:bookmarkStart w:id="1075" w:name="BKM_BB607F2E_04C3_4F3F_B40F_DC90A1884489"/>
      <w:bookmarkStart w:id="1076" w:name="_Toc512843532"/>
      <w:bookmarkEnd w:id="1075"/>
      <w:r>
        <w:rPr>
          <w:bCs/>
          <w:color w:val="000000"/>
          <w:szCs w:val="24"/>
        </w:rPr>
        <w:t xml:space="preserve">Presenting Problem Code Type </w:t>
      </w:r>
      <w:r w:rsidR="00162F62">
        <w:rPr>
          <w:bCs/>
          <w:color w:val="000000"/>
          <w:szCs w:val="24"/>
        </w:rPr>
        <w:t>[CM]</w:t>
      </w:r>
      <w:bookmarkEnd w:id="1076"/>
    </w:p>
    <w:p w14:paraId="13316EC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4EC5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428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FC68"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2E041B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511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A1853" w14:textId="77777777" w:rsidR="005F54B2" w:rsidRDefault="005F54B2" w:rsidP="006A5A57">
            <w:pPr>
              <w:spacing w:line="240" w:lineRule="atLeast"/>
              <w:rPr>
                <w:color w:val="000000"/>
                <w:szCs w:val="24"/>
              </w:rPr>
            </w:pPr>
            <w:r>
              <w:rPr>
                <w:color w:val="000000"/>
                <w:szCs w:val="24"/>
              </w:rPr>
              <w:t xml:space="preserve"> Alphabetic</w:t>
            </w:r>
          </w:p>
        </w:tc>
      </w:tr>
      <w:tr w:rsidR="005F54B2" w14:paraId="4D9485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FD2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2A157" w14:textId="77777777" w:rsidR="005F54B2" w:rsidRDefault="005F54B2" w:rsidP="006A5A57">
            <w:pPr>
              <w:spacing w:line="240" w:lineRule="atLeast"/>
              <w:rPr>
                <w:color w:val="000000"/>
                <w:szCs w:val="24"/>
              </w:rPr>
            </w:pPr>
            <w:r>
              <w:rPr>
                <w:color w:val="000000"/>
                <w:szCs w:val="24"/>
              </w:rPr>
              <w:t xml:space="preserve"> A</w:t>
            </w:r>
          </w:p>
        </w:tc>
      </w:tr>
      <w:tr w:rsidR="005F54B2" w14:paraId="7F3D92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686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39A27" w14:textId="77777777"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391E3F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630C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A9836" w14:textId="77777777"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D8AED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798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071CE"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774AD99A" w14:textId="77777777"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412814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81A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F495EB"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39978747" w14:textId="77777777" w:rsidR="005F54B2" w:rsidRDefault="005F54B2" w:rsidP="005F54B2">
      <w:pPr>
        <w:pStyle w:val="Heading3"/>
        <w:spacing w:line="240" w:lineRule="atLeast"/>
        <w:rPr>
          <w:bCs/>
          <w:color w:val="000000"/>
          <w:szCs w:val="24"/>
        </w:rPr>
      </w:pPr>
      <w:bookmarkStart w:id="1077" w:name="BKM_6E14BA92_FFB7_40F1_88F8_F45D705BC8C0"/>
      <w:bookmarkStart w:id="1078" w:name="_Toc512843533"/>
      <w:bookmarkEnd w:id="1077"/>
      <w:r>
        <w:rPr>
          <w:bCs/>
          <w:color w:val="000000"/>
          <w:szCs w:val="24"/>
        </w:rPr>
        <w:t xml:space="preserve">Presenting Problem Coding System Code </w:t>
      </w:r>
      <w:r w:rsidR="00162F62">
        <w:rPr>
          <w:bCs/>
          <w:color w:val="000000"/>
          <w:szCs w:val="24"/>
        </w:rPr>
        <w:t>[CM]</w:t>
      </w:r>
      <w:bookmarkEnd w:id="1078"/>
    </w:p>
    <w:p w14:paraId="052D8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910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C75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D47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0F950D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411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D6ABF" w14:textId="77777777" w:rsidR="005F54B2" w:rsidRDefault="005F54B2" w:rsidP="006A5A57">
            <w:pPr>
              <w:spacing w:line="240" w:lineRule="atLeast"/>
              <w:rPr>
                <w:color w:val="000000"/>
                <w:szCs w:val="24"/>
              </w:rPr>
            </w:pPr>
            <w:r>
              <w:rPr>
                <w:color w:val="000000"/>
                <w:szCs w:val="24"/>
              </w:rPr>
              <w:t xml:space="preserve"> Numeric</w:t>
            </w:r>
          </w:p>
        </w:tc>
      </w:tr>
      <w:tr w:rsidR="005F54B2" w14:paraId="6AC4E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9D2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A4064" w14:textId="77777777" w:rsidR="005F54B2" w:rsidRDefault="005F54B2" w:rsidP="006A5A57">
            <w:pPr>
              <w:spacing w:line="240" w:lineRule="atLeast"/>
              <w:rPr>
                <w:color w:val="000000"/>
                <w:szCs w:val="24"/>
              </w:rPr>
            </w:pPr>
            <w:r>
              <w:rPr>
                <w:color w:val="000000"/>
                <w:szCs w:val="24"/>
              </w:rPr>
              <w:t xml:space="preserve"> NN</w:t>
            </w:r>
          </w:p>
        </w:tc>
      </w:tr>
      <w:tr w:rsidR="005F54B2" w14:paraId="08FD5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50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84434"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ADA81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16E2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CD3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BB9A3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63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F4E40" w14:textId="77777777"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157E2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36B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6DA36"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23CF896B" w14:textId="77777777" w:rsidR="005F54B2" w:rsidRDefault="005F54B2" w:rsidP="005F54B2">
      <w:pPr>
        <w:pStyle w:val="Heading3"/>
        <w:spacing w:line="240" w:lineRule="atLeast"/>
        <w:rPr>
          <w:bCs/>
          <w:color w:val="000000"/>
          <w:szCs w:val="24"/>
        </w:rPr>
      </w:pPr>
      <w:bookmarkStart w:id="1079" w:name="BKM_80D12798_5472_4C4B_B5CA_E58BDDF20A67"/>
      <w:bookmarkStart w:id="1080" w:name="_Toc512843534"/>
      <w:bookmarkEnd w:id="1079"/>
      <w:r>
        <w:rPr>
          <w:bCs/>
          <w:color w:val="000000"/>
          <w:szCs w:val="24"/>
        </w:rPr>
        <w:t>Presenting Referral Flag</w:t>
      </w:r>
      <w:bookmarkEnd w:id="1080"/>
    </w:p>
    <w:p w14:paraId="6BD7962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AA62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9210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CE5C"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4BCA4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9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B864" w14:textId="77777777" w:rsidR="005F54B2" w:rsidRDefault="005F54B2" w:rsidP="006A5A57">
            <w:pPr>
              <w:spacing w:line="240" w:lineRule="atLeast"/>
              <w:rPr>
                <w:color w:val="000000"/>
                <w:szCs w:val="24"/>
              </w:rPr>
            </w:pPr>
            <w:r>
              <w:rPr>
                <w:color w:val="000000"/>
                <w:szCs w:val="24"/>
              </w:rPr>
              <w:t xml:space="preserve"> Integer</w:t>
            </w:r>
          </w:p>
        </w:tc>
      </w:tr>
      <w:tr w:rsidR="005F54B2" w14:paraId="1E68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E095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8C131" w14:textId="77777777" w:rsidR="005F54B2" w:rsidRDefault="005F54B2" w:rsidP="006A5A57">
            <w:pPr>
              <w:spacing w:line="240" w:lineRule="atLeast"/>
              <w:rPr>
                <w:color w:val="000000"/>
                <w:szCs w:val="24"/>
              </w:rPr>
            </w:pPr>
            <w:r>
              <w:rPr>
                <w:color w:val="000000"/>
                <w:szCs w:val="24"/>
              </w:rPr>
              <w:t xml:space="preserve"> N</w:t>
            </w:r>
          </w:p>
        </w:tc>
      </w:tr>
      <w:tr w:rsidR="005F54B2" w14:paraId="209C46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97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25E6A" w14:textId="77777777" w:rsidR="005F54B2" w:rsidRDefault="005F54B2" w:rsidP="006A5A57">
            <w:pPr>
              <w:spacing w:line="240" w:lineRule="atLeast"/>
              <w:rPr>
                <w:color w:val="000000"/>
                <w:szCs w:val="24"/>
              </w:rPr>
            </w:pPr>
            <w:r>
              <w:rPr>
                <w:color w:val="000000"/>
                <w:szCs w:val="24"/>
              </w:rPr>
              <w:t xml:space="preserve"> 0 No (default)</w:t>
            </w:r>
          </w:p>
          <w:p w14:paraId="220CE74B" w14:textId="77777777" w:rsidR="005F54B2" w:rsidRDefault="005F54B2" w:rsidP="006A5A57">
            <w:pPr>
              <w:spacing w:line="240" w:lineRule="atLeast"/>
              <w:rPr>
                <w:color w:val="000000"/>
                <w:szCs w:val="24"/>
              </w:rPr>
            </w:pPr>
            <w:r>
              <w:rPr>
                <w:color w:val="000000"/>
                <w:szCs w:val="24"/>
              </w:rPr>
              <w:t>1 Yes</w:t>
            </w:r>
          </w:p>
          <w:p w14:paraId="6411F977" w14:textId="77777777" w:rsidR="005F54B2" w:rsidRDefault="005F54B2" w:rsidP="006A5A57">
            <w:pPr>
              <w:spacing w:line="240" w:lineRule="atLeast"/>
              <w:rPr>
                <w:color w:val="000000"/>
                <w:szCs w:val="24"/>
              </w:rPr>
            </w:pPr>
          </w:p>
        </w:tc>
      </w:tr>
      <w:tr w:rsidR="005F54B2" w14:paraId="755E1D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ADC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26EB7" w14:textId="77777777" w:rsidR="005F54B2" w:rsidRDefault="005F54B2" w:rsidP="006A5A57">
            <w:pPr>
              <w:spacing w:line="240" w:lineRule="atLeast"/>
              <w:rPr>
                <w:color w:val="000000"/>
                <w:szCs w:val="24"/>
              </w:rPr>
            </w:pPr>
            <w:r>
              <w:rPr>
                <w:color w:val="000000"/>
                <w:szCs w:val="24"/>
              </w:rPr>
              <w:t xml:space="preserve"> Mandatory</w:t>
            </w:r>
          </w:p>
        </w:tc>
      </w:tr>
      <w:tr w:rsidR="005F54B2" w14:paraId="770754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FD2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2CAB4" w14:textId="77777777"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61A3C3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7DF06"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628EA7B6" w14:textId="77777777" w:rsidR="005F54B2" w:rsidRDefault="005F54B2" w:rsidP="005F54B2">
      <w:pPr>
        <w:pStyle w:val="Heading3"/>
        <w:spacing w:line="240" w:lineRule="atLeast"/>
        <w:rPr>
          <w:bCs/>
          <w:color w:val="000000"/>
          <w:szCs w:val="24"/>
        </w:rPr>
      </w:pPr>
      <w:bookmarkStart w:id="1081" w:name="BKM_D9D9CD00_E91C_45EF_A6E7_8D18B88A8391"/>
      <w:bookmarkStart w:id="1082" w:name="_Toc512843535"/>
      <w:bookmarkEnd w:id="1081"/>
      <w:r>
        <w:rPr>
          <w:bCs/>
          <w:color w:val="000000"/>
          <w:szCs w:val="24"/>
        </w:rPr>
        <w:t xml:space="preserve">Presenting Referral ID </w:t>
      </w:r>
      <w:r w:rsidR="006A7170">
        <w:rPr>
          <w:bCs/>
          <w:color w:val="000000"/>
          <w:szCs w:val="24"/>
        </w:rPr>
        <w:t>[O]</w:t>
      </w:r>
      <w:bookmarkEnd w:id="1082"/>
    </w:p>
    <w:p w14:paraId="15C4D8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FAB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4D3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94FF"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7C7F0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AA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BC5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C6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0310C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7D0A8" w14:textId="77777777" w:rsidR="005F54B2" w:rsidRDefault="005F54B2" w:rsidP="006A5A57">
            <w:pPr>
              <w:spacing w:line="240" w:lineRule="atLeast"/>
              <w:rPr>
                <w:color w:val="000000"/>
                <w:szCs w:val="24"/>
              </w:rPr>
            </w:pPr>
            <w:r>
              <w:rPr>
                <w:color w:val="000000"/>
                <w:szCs w:val="24"/>
              </w:rPr>
              <w:t xml:space="preserve"> X(36)</w:t>
            </w:r>
          </w:p>
        </w:tc>
      </w:tr>
      <w:tr w:rsidR="005F54B2" w14:paraId="07AF1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B2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A873" w14:textId="77777777" w:rsidR="005F54B2" w:rsidRDefault="005F54B2" w:rsidP="006A5A57">
            <w:pPr>
              <w:spacing w:line="240" w:lineRule="atLeast"/>
              <w:rPr>
                <w:color w:val="000000"/>
                <w:szCs w:val="24"/>
              </w:rPr>
            </w:pPr>
            <w:r>
              <w:rPr>
                <w:color w:val="000000"/>
                <w:szCs w:val="24"/>
              </w:rPr>
              <w:t xml:space="preserve"> </w:t>
            </w:r>
          </w:p>
        </w:tc>
      </w:tr>
      <w:tr w:rsidR="005F54B2" w14:paraId="4D2E82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AF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E64D1" w14:textId="77777777" w:rsidR="005F54B2" w:rsidRDefault="005F54B2" w:rsidP="006A5A57">
            <w:pPr>
              <w:spacing w:line="240" w:lineRule="atLeast"/>
              <w:rPr>
                <w:color w:val="000000"/>
                <w:szCs w:val="24"/>
              </w:rPr>
            </w:pPr>
            <w:r>
              <w:rPr>
                <w:color w:val="000000"/>
                <w:szCs w:val="24"/>
              </w:rPr>
              <w:t xml:space="preserve"> Optional</w:t>
            </w:r>
          </w:p>
        </w:tc>
      </w:tr>
      <w:tr w:rsidR="005F54B2" w14:paraId="733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10E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3F12D" w14:textId="77777777"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34F802F2" w14:textId="77777777"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2995CF37" w14:textId="77777777"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4F0220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AC12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17FD6"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04788C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9BD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4352A"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1FA5DD0F" w14:textId="77777777" w:rsidR="005F54B2" w:rsidRDefault="005F54B2" w:rsidP="005F54B2">
      <w:pPr>
        <w:pStyle w:val="Heading3"/>
        <w:spacing w:line="240" w:lineRule="atLeast"/>
        <w:rPr>
          <w:bCs/>
          <w:color w:val="000000"/>
          <w:szCs w:val="24"/>
        </w:rPr>
      </w:pPr>
      <w:bookmarkStart w:id="1083" w:name="BKM_CE0E46FC_7B4B_4AA5_B4FE_E0536A49D6D9"/>
      <w:bookmarkStart w:id="1084" w:name="_Toc512843536"/>
      <w:bookmarkEnd w:id="1083"/>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084"/>
    </w:p>
    <w:p w14:paraId="391E4BF6" w14:textId="77777777"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5A54E918"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B39F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F17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9A9F" w14:textId="77777777"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0883C8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D69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11372" w14:textId="77777777"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1903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B853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D23"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488DE8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EBD8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8B17D" w14:textId="77777777" w:rsidR="005F54B2" w:rsidRDefault="005F54B2" w:rsidP="006A5A57">
            <w:pPr>
              <w:spacing w:line="240" w:lineRule="atLeast"/>
              <w:rPr>
                <w:color w:val="000000"/>
                <w:szCs w:val="24"/>
              </w:rPr>
            </w:pPr>
            <w:r>
              <w:rPr>
                <w:color w:val="000000"/>
                <w:szCs w:val="24"/>
              </w:rPr>
              <w:t xml:space="preserve"> </w:t>
            </w:r>
          </w:p>
        </w:tc>
      </w:tr>
      <w:tr w:rsidR="005F54B2" w14:paraId="1268C6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AD8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24AB4" w14:textId="77777777"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19FFEC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28C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F8A0E" w14:textId="77777777" w:rsidR="005F54B2" w:rsidRDefault="001523BC" w:rsidP="006A5A57">
            <w:pPr>
              <w:spacing w:line="240" w:lineRule="atLeast"/>
              <w:rPr>
                <w:color w:val="000000"/>
                <w:szCs w:val="24"/>
              </w:rPr>
            </w:pPr>
            <w:r>
              <w:rPr>
                <w:color w:val="000000"/>
                <w:szCs w:val="24"/>
              </w:rPr>
              <w:t>Retired in Phase 3</w:t>
            </w:r>
          </w:p>
        </w:tc>
      </w:tr>
      <w:tr w:rsidR="005F54B2" w14:paraId="4B984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C7F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D2D1C" w14:textId="77777777" w:rsidR="005F54B2" w:rsidRDefault="005F54B2" w:rsidP="006A5A57">
            <w:pPr>
              <w:spacing w:line="240" w:lineRule="atLeast"/>
              <w:rPr>
                <w:color w:val="000000"/>
                <w:szCs w:val="24"/>
              </w:rPr>
            </w:pPr>
            <w:r>
              <w:rPr>
                <w:color w:val="000000"/>
                <w:szCs w:val="24"/>
              </w:rPr>
              <w:t xml:space="preserve"> REFERRAL_PREV_RELATED_REF_DT</w:t>
            </w:r>
          </w:p>
        </w:tc>
      </w:tr>
    </w:tbl>
    <w:p w14:paraId="2D099C90" w14:textId="77777777" w:rsidR="005F54B2" w:rsidRDefault="005F54B2" w:rsidP="005F54B2">
      <w:pPr>
        <w:pStyle w:val="Heading3"/>
        <w:spacing w:line="240" w:lineRule="atLeast"/>
        <w:rPr>
          <w:bCs/>
          <w:color w:val="000000"/>
          <w:szCs w:val="24"/>
        </w:rPr>
      </w:pPr>
      <w:bookmarkStart w:id="1085" w:name="BKM_A6D2F805_254B_4219_900A_EB7F631E99D1"/>
      <w:bookmarkStart w:id="1086" w:name="_Toc512843537"/>
      <w:bookmarkEnd w:id="1085"/>
      <w:r>
        <w:rPr>
          <w:bCs/>
          <w:color w:val="000000"/>
          <w:szCs w:val="24"/>
        </w:rPr>
        <w:t xml:space="preserve">Previous Related Referral ID </w:t>
      </w:r>
      <w:r w:rsidR="006A7170">
        <w:rPr>
          <w:bCs/>
          <w:color w:val="000000"/>
          <w:szCs w:val="24"/>
        </w:rPr>
        <w:t>[O]</w:t>
      </w:r>
      <w:bookmarkEnd w:id="1086"/>
    </w:p>
    <w:p w14:paraId="64C8130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577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F08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94E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162CF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76D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FAF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491A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0F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321EB" w14:textId="77777777" w:rsidR="005F54B2" w:rsidRDefault="005F54B2" w:rsidP="006A5A57">
            <w:pPr>
              <w:spacing w:line="240" w:lineRule="atLeast"/>
              <w:rPr>
                <w:color w:val="000000"/>
                <w:szCs w:val="24"/>
              </w:rPr>
            </w:pPr>
            <w:r>
              <w:rPr>
                <w:color w:val="000000"/>
                <w:szCs w:val="24"/>
              </w:rPr>
              <w:t xml:space="preserve"> X(36)</w:t>
            </w:r>
          </w:p>
        </w:tc>
      </w:tr>
      <w:tr w:rsidR="005F54B2" w14:paraId="16B2B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029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13D1E" w14:textId="77777777" w:rsidR="005F54B2" w:rsidRDefault="005F54B2" w:rsidP="006A5A57">
            <w:pPr>
              <w:spacing w:line="240" w:lineRule="atLeast"/>
              <w:rPr>
                <w:color w:val="000000"/>
                <w:szCs w:val="24"/>
              </w:rPr>
            </w:pPr>
            <w:r>
              <w:rPr>
                <w:color w:val="000000"/>
                <w:szCs w:val="24"/>
              </w:rPr>
              <w:t xml:space="preserve"> </w:t>
            </w:r>
          </w:p>
        </w:tc>
      </w:tr>
      <w:tr w:rsidR="005F54B2" w14:paraId="4913C3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4A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6E735" w14:textId="77777777" w:rsidR="005F54B2" w:rsidRDefault="005F54B2" w:rsidP="006A5A57">
            <w:pPr>
              <w:spacing w:line="240" w:lineRule="atLeast"/>
              <w:rPr>
                <w:color w:val="000000"/>
                <w:szCs w:val="24"/>
              </w:rPr>
            </w:pPr>
            <w:r>
              <w:rPr>
                <w:color w:val="000000"/>
                <w:szCs w:val="24"/>
              </w:rPr>
              <w:t xml:space="preserve"> Optional</w:t>
            </w:r>
          </w:p>
          <w:p w14:paraId="1690B8F1" w14:textId="77777777"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509C9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EF5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F71C7"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645430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17A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4D675"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0CD3A5FD" w14:textId="77777777" w:rsidR="005F54B2" w:rsidRDefault="005F54B2" w:rsidP="005F54B2">
      <w:pPr>
        <w:pStyle w:val="Heading3"/>
        <w:spacing w:line="240" w:lineRule="atLeast"/>
        <w:rPr>
          <w:bCs/>
          <w:color w:val="000000"/>
          <w:szCs w:val="24"/>
        </w:rPr>
      </w:pPr>
      <w:bookmarkStart w:id="1087" w:name="BKM_C8922F85_BA36_421D_8E01_ED4120B8EE66"/>
      <w:bookmarkStart w:id="1088" w:name="_Toc512843538"/>
      <w:bookmarkEnd w:id="1087"/>
      <w:r>
        <w:rPr>
          <w:bCs/>
          <w:color w:val="000000"/>
          <w:szCs w:val="24"/>
        </w:rPr>
        <w:t>Receiving Facility ID</w:t>
      </w:r>
      <w:bookmarkEnd w:id="1088"/>
    </w:p>
    <w:p w14:paraId="2E9398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F266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2CC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39F47"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3401E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3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897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688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D35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04792" w14:textId="77777777" w:rsidR="005F54B2" w:rsidRDefault="005F54B2" w:rsidP="006A5A57">
            <w:pPr>
              <w:spacing w:line="240" w:lineRule="atLeast"/>
              <w:rPr>
                <w:color w:val="000000"/>
                <w:szCs w:val="24"/>
              </w:rPr>
            </w:pPr>
            <w:r>
              <w:rPr>
                <w:color w:val="000000"/>
                <w:szCs w:val="24"/>
              </w:rPr>
              <w:t xml:space="preserve"> FXXNNN-C</w:t>
            </w:r>
          </w:p>
        </w:tc>
      </w:tr>
      <w:tr w:rsidR="005F54B2" w14:paraId="4FE657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3F6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09A2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A3530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F36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73C68" w14:textId="77777777" w:rsidR="005F54B2" w:rsidRDefault="005F54B2" w:rsidP="006A5A57">
            <w:pPr>
              <w:spacing w:line="240" w:lineRule="atLeast"/>
              <w:rPr>
                <w:color w:val="000000"/>
                <w:szCs w:val="24"/>
              </w:rPr>
            </w:pPr>
            <w:r>
              <w:rPr>
                <w:color w:val="000000"/>
                <w:szCs w:val="24"/>
              </w:rPr>
              <w:t xml:space="preserve"> Mandatory</w:t>
            </w:r>
          </w:p>
        </w:tc>
      </w:tr>
      <w:tr w:rsidR="005F54B2" w14:paraId="58A40E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F8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3A2AA" w14:textId="77777777" w:rsidR="005F54B2" w:rsidRDefault="005F54B2" w:rsidP="006A5A57">
            <w:pPr>
              <w:spacing w:line="240" w:lineRule="atLeast"/>
              <w:rPr>
                <w:color w:val="000000"/>
                <w:szCs w:val="24"/>
              </w:rPr>
            </w:pPr>
            <w:r>
              <w:rPr>
                <w:color w:val="000000"/>
                <w:szCs w:val="24"/>
              </w:rPr>
              <w:t xml:space="preserve"> </w:t>
            </w:r>
          </w:p>
        </w:tc>
      </w:tr>
      <w:tr w:rsidR="005F54B2" w14:paraId="3381B2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48E5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468B5"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11B66F5F" w14:textId="77777777" w:rsidR="005F54B2" w:rsidRDefault="005F54B2" w:rsidP="005F54B2">
      <w:pPr>
        <w:pStyle w:val="Heading3"/>
        <w:spacing w:line="240" w:lineRule="atLeast"/>
        <w:rPr>
          <w:bCs/>
          <w:color w:val="000000"/>
          <w:szCs w:val="24"/>
        </w:rPr>
      </w:pPr>
      <w:bookmarkStart w:id="1089" w:name="BKM_EBB31745_F4C2_44E5_A039_C46FE82FDF6D"/>
      <w:bookmarkStart w:id="1090" w:name="_Toc512843539"/>
      <w:bookmarkEnd w:id="1089"/>
      <w:r>
        <w:rPr>
          <w:bCs/>
          <w:color w:val="000000"/>
          <w:szCs w:val="24"/>
        </w:rPr>
        <w:t>Receiving Organisation ID</w:t>
      </w:r>
      <w:bookmarkEnd w:id="1090"/>
    </w:p>
    <w:p w14:paraId="1EDB48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4652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0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1C81A"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4458EE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A91A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2E5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3C9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FC2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13BB7" w14:textId="77777777" w:rsidR="005F54B2" w:rsidRDefault="005F54B2" w:rsidP="006A5A57">
            <w:pPr>
              <w:spacing w:line="240" w:lineRule="atLeast"/>
              <w:rPr>
                <w:color w:val="000000"/>
                <w:szCs w:val="24"/>
              </w:rPr>
            </w:pPr>
            <w:r>
              <w:rPr>
                <w:color w:val="000000"/>
                <w:szCs w:val="24"/>
              </w:rPr>
              <w:t xml:space="preserve"> GNNNNN-C</w:t>
            </w:r>
          </w:p>
        </w:tc>
      </w:tr>
      <w:tr w:rsidR="005F54B2" w14:paraId="6F6263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51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4DD1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9747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F67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CE25B" w14:textId="77777777" w:rsidR="005F54B2" w:rsidRDefault="005F54B2" w:rsidP="006A5A57">
            <w:pPr>
              <w:spacing w:line="240" w:lineRule="atLeast"/>
              <w:rPr>
                <w:color w:val="000000"/>
                <w:szCs w:val="24"/>
              </w:rPr>
            </w:pPr>
            <w:r>
              <w:rPr>
                <w:color w:val="000000"/>
                <w:szCs w:val="24"/>
              </w:rPr>
              <w:t xml:space="preserve"> Mandatory</w:t>
            </w:r>
          </w:p>
        </w:tc>
      </w:tr>
      <w:tr w:rsidR="005F54B2" w14:paraId="620CEA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AD28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C4416" w14:textId="77777777"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248035DC" w14:textId="77777777" w:rsidR="005F54B2" w:rsidRDefault="005F54B2" w:rsidP="005F54B2">
      <w:pPr>
        <w:pStyle w:val="Heading3"/>
        <w:spacing w:line="240" w:lineRule="atLeast"/>
        <w:rPr>
          <w:bCs/>
          <w:color w:val="000000"/>
          <w:szCs w:val="24"/>
        </w:rPr>
      </w:pPr>
      <w:bookmarkStart w:id="1091" w:name="BKM_908424B5_BB4C_4A23_B5EC_D5919A21DAEF"/>
      <w:bookmarkStart w:id="1092" w:name="_Toc512843540"/>
      <w:bookmarkEnd w:id="1091"/>
      <w:r>
        <w:rPr>
          <w:bCs/>
          <w:color w:val="000000"/>
          <w:szCs w:val="24"/>
        </w:rPr>
        <w:t xml:space="preserve">Receiving Responsible Organisation ID </w:t>
      </w:r>
      <w:r w:rsidR="006A7170">
        <w:rPr>
          <w:bCs/>
          <w:color w:val="000000"/>
          <w:szCs w:val="24"/>
        </w:rPr>
        <w:t>[O]</w:t>
      </w:r>
      <w:bookmarkEnd w:id="1092"/>
    </w:p>
    <w:p w14:paraId="659F02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150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730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E3F09"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35142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5FF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0081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AAB8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E49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F9D8A" w14:textId="77777777" w:rsidR="005F54B2" w:rsidRDefault="005F54B2" w:rsidP="006A5A57">
            <w:pPr>
              <w:spacing w:line="240" w:lineRule="atLeast"/>
              <w:rPr>
                <w:color w:val="000000"/>
                <w:szCs w:val="24"/>
              </w:rPr>
            </w:pPr>
            <w:r>
              <w:rPr>
                <w:color w:val="000000"/>
                <w:szCs w:val="24"/>
              </w:rPr>
              <w:t xml:space="preserve"> GNNNNN-C</w:t>
            </w:r>
          </w:p>
        </w:tc>
      </w:tr>
      <w:tr w:rsidR="005F54B2" w14:paraId="0C693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89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DF0B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092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09F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618FB" w14:textId="77777777" w:rsidR="005F54B2" w:rsidRDefault="005F54B2" w:rsidP="006A5A57">
            <w:pPr>
              <w:spacing w:line="240" w:lineRule="atLeast"/>
              <w:rPr>
                <w:color w:val="000000"/>
                <w:szCs w:val="24"/>
              </w:rPr>
            </w:pPr>
            <w:r>
              <w:rPr>
                <w:color w:val="000000"/>
                <w:szCs w:val="24"/>
              </w:rPr>
              <w:t xml:space="preserve"> Optional</w:t>
            </w:r>
          </w:p>
        </w:tc>
      </w:tr>
      <w:tr w:rsidR="005F54B2" w14:paraId="04C29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C1FC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E44D" w14:textId="7777777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3BF15E0" w14:textId="77777777"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54B6D2D2" w14:textId="77777777"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38A2F4FD" w14:textId="77777777" w:rsidR="005F54B2" w:rsidRDefault="005F54B2" w:rsidP="005F54B2">
      <w:pPr>
        <w:pStyle w:val="Heading3"/>
        <w:spacing w:line="240" w:lineRule="atLeast"/>
        <w:rPr>
          <w:bCs/>
          <w:color w:val="000000"/>
          <w:szCs w:val="24"/>
        </w:rPr>
      </w:pPr>
      <w:bookmarkStart w:id="1093" w:name="BKM_C318C82D_28C7_43DE_83FD_59CA58CCF28B"/>
      <w:bookmarkStart w:id="1094" w:name="_Toc512843541"/>
      <w:bookmarkEnd w:id="1093"/>
      <w:r>
        <w:rPr>
          <w:bCs/>
          <w:color w:val="000000"/>
          <w:szCs w:val="24"/>
        </w:rPr>
        <w:t>Referral ID</w:t>
      </w:r>
      <w:bookmarkEnd w:id="1094"/>
    </w:p>
    <w:p w14:paraId="5E9D72E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F8F0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E4F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F6456"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57520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19C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F2D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74ED4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D95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A83CB" w14:textId="77777777" w:rsidR="005F54B2" w:rsidRDefault="005F54B2" w:rsidP="006A5A57">
            <w:pPr>
              <w:spacing w:line="240" w:lineRule="atLeast"/>
              <w:rPr>
                <w:color w:val="000000"/>
                <w:szCs w:val="24"/>
              </w:rPr>
            </w:pPr>
            <w:r>
              <w:rPr>
                <w:color w:val="000000"/>
                <w:szCs w:val="24"/>
              </w:rPr>
              <w:t xml:space="preserve"> X(36)</w:t>
            </w:r>
          </w:p>
        </w:tc>
      </w:tr>
      <w:tr w:rsidR="005F54B2" w14:paraId="4D4BA3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46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28E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9A61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885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30E5A" w14:textId="77777777" w:rsidR="005F54B2" w:rsidRDefault="005F54B2" w:rsidP="006A5A57">
            <w:pPr>
              <w:spacing w:line="240" w:lineRule="atLeast"/>
              <w:rPr>
                <w:color w:val="000000"/>
                <w:szCs w:val="24"/>
              </w:rPr>
            </w:pPr>
            <w:r>
              <w:rPr>
                <w:color w:val="000000"/>
                <w:szCs w:val="24"/>
              </w:rPr>
              <w:t xml:space="preserve"> Mandatory</w:t>
            </w:r>
          </w:p>
        </w:tc>
      </w:tr>
      <w:tr w:rsidR="005F54B2" w14:paraId="0361A4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EE85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3856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E6E5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735A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2E37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5E3F0E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BC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2901B"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340F1722" w14:textId="77777777" w:rsidR="005F54B2" w:rsidRDefault="005F54B2" w:rsidP="005F54B2">
      <w:pPr>
        <w:pStyle w:val="Heading3"/>
        <w:spacing w:line="240" w:lineRule="atLeast"/>
        <w:rPr>
          <w:bCs/>
          <w:color w:val="000000"/>
          <w:szCs w:val="24"/>
        </w:rPr>
      </w:pPr>
      <w:bookmarkStart w:id="1095" w:name="BKM_4A78381F_1555_48EA_9F35_6743A82571E3"/>
      <w:bookmarkStart w:id="1096" w:name="_Toc512843542"/>
      <w:bookmarkEnd w:id="1095"/>
      <w:r>
        <w:rPr>
          <w:bCs/>
          <w:color w:val="000000"/>
          <w:szCs w:val="24"/>
        </w:rPr>
        <w:lastRenderedPageBreak/>
        <w:t xml:space="preserve">Referred from Agency Code </w:t>
      </w:r>
      <w:r w:rsidR="00162F62">
        <w:rPr>
          <w:bCs/>
          <w:color w:val="000000"/>
          <w:szCs w:val="24"/>
        </w:rPr>
        <w:t>[CM]</w:t>
      </w:r>
      <w:bookmarkEnd w:id="1096"/>
    </w:p>
    <w:p w14:paraId="41F73D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96CB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BDCF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89C2"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10CE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C94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BB3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639F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A8F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BF35A" w14:textId="77777777" w:rsidR="005F54B2" w:rsidRDefault="005F54B2" w:rsidP="006A5A57">
            <w:pPr>
              <w:spacing w:line="240" w:lineRule="atLeast"/>
              <w:rPr>
                <w:color w:val="000000"/>
                <w:szCs w:val="24"/>
              </w:rPr>
            </w:pPr>
            <w:r>
              <w:rPr>
                <w:color w:val="000000"/>
                <w:szCs w:val="24"/>
              </w:rPr>
              <w:t xml:space="preserve"> XXXX</w:t>
            </w:r>
          </w:p>
        </w:tc>
      </w:tr>
      <w:tr w:rsidR="005F54B2" w14:paraId="13761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FDE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3F761"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52F04A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198E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2BA38" w14:textId="77777777" w:rsidR="005F54B2" w:rsidRDefault="005F54B2" w:rsidP="006A5A57">
            <w:pPr>
              <w:spacing w:line="240" w:lineRule="atLeast"/>
              <w:rPr>
                <w:color w:val="000000"/>
                <w:szCs w:val="24"/>
              </w:rPr>
            </w:pPr>
            <w:r>
              <w:rPr>
                <w:color w:val="000000"/>
                <w:szCs w:val="24"/>
              </w:rPr>
              <w:t xml:space="preserve"> Conditionally mandatory</w:t>
            </w:r>
          </w:p>
          <w:p w14:paraId="07FEBEF4"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483718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691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8F5E1" w14:textId="77777777" w:rsidR="005F54B2" w:rsidRDefault="005F54B2" w:rsidP="006A5A57">
            <w:pPr>
              <w:spacing w:line="240" w:lineRule="atLeast"/>
              <w:rPr>
                <w:color w:val="000000"/>
                <w:szCs w:val="24"/>
              </w:rPr>
            </w:pPr>
            <w:r>
              <w:rPr>
                <w:color w:val="000000"/>
                <w:szCs w:val="24"/>
              </w:rPr>
              <w:t xml:space="preserve"> Organisation ID is preferred, if it is available</w:t>
            </w:r>
            <w:r w:rsidR="00581283">
              <w:rPr>
                <w:color w:val="000000"/>
                <w:szCs w:val="24"/>
              </w:rPr>
              <w:t>.</w:t>
            </w:r>
          </w:p>
          <w:p w14:paraId="3DFDAF33" w14:textId="77777777"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22D3E4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1E95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065F2"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2F5CE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12E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953B5"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1A43BA47" w14:textId="77777777" w:rsidR="005F54B2" w:rsidRDefault="005F54B2" w:rsidP="005F54B2">
      <w:pPr>
        <w:pStyle w:val="Heading3"/>
        <w:spacing w:line="240" w:lineRule="atLeast"/>
        <w:rPr>
          <w:bCs/>
          <w:color w:val="000000"/>
          <w:szCs w:val="24"/>
        </w:rPr>
      </w:pPr>
      <w:bookmarkStart w:id="1097" w:name="BKM_452164BC_8719_4E17_A4DE_90E3A94C4A03"/>
      <w:bookmarkStart w:id="1098" w:name="_Toc512843543"/>
      <w:bookmarkEnd w:id="1097"/>
      <w:r>
        <w:rPr>
          <w:bCs/>
          <w:color w:val="000000"/>
          <w:szCs w:val="24"/>
        </w:rPr>
        <w:t xml:space="preserve">Referred from Facility ID </w:t>
      </w:r>
      <w:r w:rsidR="00162F62">
        <w:rPr>
          <w:bCs/>
          <w:color w:val="000000"/>
          <w:szCs w:val="24"/>
        </w:rPr>
        <w:t>[CM]</w:t>
      </w:r>
      <w:bookmarkEnd w:id="1098"/>
    </w:p>
    <w:p w14:paraId="334DF0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4A0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F2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81429"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6D721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535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1E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393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EAD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86436" w14:textId="77777777" w:rsidR="005F54B2" w:rsidRDefault="005F54B2" w:rsidP="006A5A57">
            <w:pPr>
              <w:spacing w:line="240" w:lineRule="atLeast"/>
              <w:rPr>
                <w:color w:val="000000"/>
                <w:szCs w:val="24"/>
              </w:rPr>
            </w:pPr>
            <w:r>
              <w:rPr>
                <w:color w:val="000000"/>
                <w:szCs w:val="24"/>
              </w:rPr>
              <w:t xml:space="preserve"> AXXNNN-C</w:t>
            </w:r>
          </w:p>
        </w:tc>
      </w:tr>
      <w:tr w:rsidR="005F54B2" w14:paraId="7DC6DC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EAB6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1780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42EC9D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FE52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7B4A9" w14:textId="77777777" w:rsidR="005F54B2" w:rsidRDefault="005F54B2" w:rsidP="006A5A57">
            <w:pPr>
              <w:spacing w:line="240" w:lineRule="atLeast"/>
              <w:rPr>
                <w:color w:val="000000"/>
                <w:szCs w:val="24"/>
              </w:rPr>
            </w:pPr>
            <w:r>
              <w:rPr>
                <w:color w:val="000000"/>
                <w:szCs w:val="24"/>
              </w:rPr>
              <w:t xml:space="preserve"> Conditionally mandatory</w:t>
            </w:r>
          </w:p>
          <w:p w14:paraId="36AA6B8C"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tc>
      </w:tr>
      <w:tr w:rsidR="005F54B2" w14:paraId="6DC703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D1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B5BC8"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Organisation ID is preferred, if it is available</w:t>
            </w:r>
            <w:r w:rsidR="002755F1">
              <w:rPr>
                <w:color w:val="000000"/>
                <w:szCs w:val="24"/>
              </w:rPr>
              <w:t>.</w:t>
            </w:r>
          </w:p>
          <w:p w14:paraId="417CDA14" w14:textId="77777777"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1D34F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2696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D728" w14:textId="77777777" w:rsidR="005F54B2" w:rsidRDefault="005F54B2" w:rsidP="006A5A57">
            <w:pPr>
              <w:spacing w:line="240" w:lineRule="atLeast"/>
              <w:rPr>
                <w:color w:val="000000"/>
                <w:szCs w:val="24"/>
              </w:rPr>
            </w:pPr>
            <w:r>
              <w:rPr>
                <w:color w:val="000000"/>
                <w:szCs w:val="24"/>
              </w:rPr>
              <w:t xml:space="preserve"> </w:t>
            </w:r>
          </w:p>
        </w:tc>
      </w:tr>
    </w:tbl>
    <w:p w14:paraId="13E4EFA0" w14:textId="77777777" w:rsidR="005F54B2" w:rsidRDefault="005F54B2" w:rsidP="005F54B2">
      <w:pPr>
        <w:pStyle w:val="Heading3"/>
        <w:spacing w:line="240" w:lineRule="atLeast"/>
        <w:rPr>
          <w:bCs/>
          <w:color w:val="000000"/>
          <w:szCs w:val="24"/>
        </w:rPr>
      </w:pPr>
      <w:bookmarkStart w:id="1099" w:name="BKM_F5CD12E9_CB2C_4396_B517_1FB9F3C8CAC9"/>
      <w:bookmarkStart w:id="1100" w:name="_Toc512843544"/>
      <w:bookmarkEnd w:id="1099"/>
      <w:r>
        <w:rPr>
          <w:bCs/>
          <w:color w:val="000000"/>
          <w:szCs w:val="24"/>
        </w:rPr>
        <w:t xml:space="preserve">Referred from Organisation ID </w:t>
      </w:r>
      <w:r w:rsidR="00162F62">
        <w:rPr>
          <w:bCs/>
          <w:color w:val="000000"/>
          <w:szCs w:val="24"/>
        </w:rPr>
        <w:t>[CM]</w:t>
      </w:r>
      <w:bookmarkEnd w:id="1100"/>
    </w:p>
    <w:p w14:paraId="50C98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DA4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AD2C"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DE651F"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2E519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343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480E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418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9EA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3D11" w14:textId="77777777" w:rsidR="005F54B2" w:rsidRDefault="005F54B2" w:rsidP="006A5A57">
            <w:pPr>
              <w:spacing w:line="240" w:lineRule="atLeast"/>
              <w:rPr>
                <w:color w:val="000000"/>
                <w:szCs w:val="24"/>
              </w:rPr>
            </w:pPr>
            <w:r>
              <w:rPr>
                <w:color w:val="000000"/>
                <w:szCs w:val="24"/>
              </w:rPr>
              <w:t xml:space="preserve"> GNNNNN-C</w:t>
            </w:r>
          </w:p>
        </w:tc>
      </w:tr>
      <w:tr w:rsidR="005F54B2" w14:paraId="108564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3EE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4809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F80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ED3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4DFBD" w14:textId="77777777" w:rsidR="005F54B2" w:rsidRDefault="005F54B2" w:rsidP="006A5A57">
            <w:pPr>
              <w:spacing w:line="240" w:lineRule="atLeast"/>
              <w:rPr>
                <w:color w:val="000000"/>
                <w:szCs w:val="24"/>
              </w:rPr>
            </w:pPr>
            <w:r>
              <w:rPr>
                <w:color w:val="000000"/>
                <w:szCs w:val="24"/>
              </w:rPr>
              <w:t xml:space="preserve"> Conditionally mandatory</w:t>
            </w:r>
          </w:p>
          <w:p w14:paraId="7BF85ABB" w14:textId="77777777" w:rsidR="005F54B2" w:rsidRDefault="005F54B2" w:rsidP="006A5A57">
            <w:pPr>
              <w:spacing w:line="240" w:lineRule="atLeast"/>
              <w:rPr>
                <w:color w:val="000000"/>
                <w:szCs w:val="24"/>
              </w:rPr>
            </w:pPr>
            <w:r>
              <w:rPr>
                <w:color w:val="000000"/>
                <w:szCs w:val="24"/>
              </w:rPr>
              <w:t>A value must be provided for either Referred from Organisation ID, Referred from Facility ID or Referred from Agency Code when Referred from Professional Group Type is either Specialist Medical Officer (Own DHB), Specialist Medical Officer (Other DHB) or Specialist Medical Officer (Private).</w:t>
            </w:r>
          </w:p>
          <w:p w14:paraId="01BDA88E" w14:textId="77777777"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633D8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D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B8301" w14:textId="77777777" w:rsidR="005F54B2" w:rsidRDefault="005F54B2" w:rsidP="006A5A57">
            <w:pPr>
              <w:spacing w:line="240" w:lineRule="atLeast"/>
              <w:rPr>
                <w:color w:val="000000"/>
                <w:szCs w:val="24"/>
              </w:rPr>
            </w:pPr>
            <w:r>
              <w:rPr>
                <w:color w:val="000000"/>
                <w:szCs w:val="24"/>
              </w:rPr>
              <w:t xml:space="preserve"> </w:t>
            </w:r>
          </w:p>
        </w:tc>
      </w:tr>
    </w:tbl>
    <w:p w14:paraId="49FE98AB" w14:textId="77777777" w:rsidR="005F54B2" w:rsidRDefault="005F54B2" w:rsidP="005F54B2">
      <w:pPr>
        <w:pStyle w:val="Heading3"/>
        <w:spacing w:line="240" w:lineRule="atLeast"/>
        <w:rPr>
          <w:bCs/>
          <w:color w:val="000000"/>
          <w:szCs w:val="24"/>
        </w:rPr>
      </w:pPr>
      <w:bookmarkStart w:id="1101" w:name="BKM_35D541E5_1D5B_4271_94BD_A331B96708C8"/>
      <w:bookmarkStart w:id="1102" w:name="_Toc512843545"/>
      <w:bookmarkEnd w:id="1101"/>
      <w:r>
        <w:rPr>
          <w:bCs/>
          <w:color w:val="000000"/>
          <w:szCs w:val="24"/>
        </w:rPr>
        <w:t>Referred from Professional Group Type</w:t>
      </w:r>
      <w:bookmarkEnd w:id="1102"/>
    </w:p>
    <w:p w14:paraId="4733C4B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8038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D9B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B4DB1"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F88EF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4E4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9B45B" w14:textId="77777777" w:rsidR="005F54B2" w:rsidRDefault="005F54B2" w:rsidP="006A5A57">
            <w:pPr>
              <w:spacing w:line="240" w:lineRule="atLeast"/>
              <w:rPr>
                <w:color w:val="000000"/>
                <w:szCs w:val="24"/>
              </w:rPr>
            </w:pPr>
            <w:r>
              <w:rPr>
                <w:color w:val="000000"/>
                <w:szCs w:val="24"/>
              </w:rPr>
              <w:t xml:space="preserve"> Numeric</w:t>
            </w:r>
          </w:p>
        </w:tc>
      </w:tr>
      <w:tr w:rsidR="005F54B2" w14:paraId="0CBDF8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8F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A998" w14:textId="77777777" w:rsidR="005F54B2" w:rsidRDefault="005F54B2" w:rsidP="006A5A57">
            <w:pPr>
              <w:spacing w:line="240" w:lineRule="atLeast"/>
              <w:rPr>
                <w:color w:val="000000"/>
                <w:szCs w:val="24"/>
              </w:rPr>
            </w:pPr>
            <w:r>
              <w:rPr>
                <w:color w:val="000000"/>
                <w:szCs w:val="24"/>
              </w:rPr>
              <w:t xml:space="preserve"> NN</w:t>
            </w:r>
          </w:p>
        </w:tc>
      </w:tr>
      <w:tr w:rsidR="005F54B2" w14:paraId="6E9FFD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B64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755739"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6034D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672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8A091" w14:textId="77777777" w:rsidR="005F54B2" w:rsidRDefault="005F54B2" w:rsidP="006A5A57">
            <w:pPr>
              <w:spacing w:line="240" w:lineRule="atLeast"/>
              <w:rPr>
                <w:color w:val="000000"/>
                <w:szCs w:val="24"/>
              </w:rPr>
            </w:pPr>
            <w:r>
              <w:rPr>
                <w:color w:val="000000"/>
                <w:szCs w:val="24"/>
              </w:rPr>
              <w:t xml:space="preserve"> Mandatory</w:t>
            </w:r>
          </w:p>
        </w:tc>
      </w:tr>
      <w:tr w:rsidR="005F54B2" w14:paraId="0640A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DE6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0B444"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502067F3" w14:textId="77777777" w:rsidR="002755F1" w:rsidRDefault="002755F1" w:rsidP="006A5A57">
            <w:pPr>
              <w:spacing w:line="240" w:lineRule="atLeast"/>
              <w:rPr>
                <w:color w:val="000000"/>
                <w:szCs w:val="24"/>
              </w:rPr>
            </w:pPr>
            <w:r>
              <w:rPr>
                <w:color w:val="000000"/>
                <w:szCs w:val="24"/>
              </w:rPr>
              <w:t>Used to identify the Profession Group Type of the Referrer.</w:t>
            </w:r>
          </w:p>
        </w:tc>
      </w:tr>
      <w:tr w:rsidR="005F54B2" w14:paraId="6EDE7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890A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16A79"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66E35FEB" w14:textId="77777777" w:rsidR="005F54B2" w:rsidRDefault="005F54B2" w:rsidP="005F54B2">
      <w:pPr>
        <w:pStyle w:val="Heading3"/>
        <w:spacing w:line="240" w:lineRule="atLeast"/>
        <w:rPr>
          <w:bCs/>
          <w:color w:val="000000"/>
          <w:szCs w:val="24"/>
        </w:rPr>
      </w:pPr>
      <w:bookmarkStart w:id="1103" w:name="BKM_27C954C9_68C3_48DB_AEDA_97852C7D4920"/>
      <w:bookmarkStart w:id="1104" w:name="_Toc512843546"/>
      <w:bookmarkEnd w:id="1103"/>
      <w:r>
        <w:rPr>
          <w:bCs/>
          <w:color w:val="000000"/>
          <w:szCs w:val="24"/>
        </w:rPr>
        <w:t>Referrer Defined Priority Category</w:t>
      </w:r>
      <w:r w:rsidR="00D254DB">
        <w:rPr>
          <w:bCs/>
          <w:color w:val="000000"/>
          <w:szCs w:val="24"/>
        </w:rPr>
        <w:t xml:space="preserve"> [O]</w:t>
      </w:r>
      <w:bookmarkEnd w:id="1104"/>
      <w:r>
        <w:rPr>
          <w:bCs/>
          <w:color w:val="000000"/>
          <w:szCs w:val="24"/>
        </w:rPr>
        <w:t xml:space="preserve"> </w:t>
      </w:r>
    </w:p>
    <w:p w14:paraId="3BE3B6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DA2D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872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6676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327CA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1A9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F0055" w14:textId="77777777" w:rsidR="005F54B2" w:rsidRDefault="005F54B2" w:rsidP="006A5A57">
            <w:pPr>
              <w:spacing w:line="240" w:lineRule="atLeast"/>
              <w:rPr>
                <w:color w:val="000000"/>
                <w:szCs w:val="24"/>
              </w:rPr>
            </w:pPr>
            <w:r>
              <w:rPr>
                <w:color w:val="000000"/>
                <w:szCs w:val="24"/>
              </w:rPr>
              <w:t xml:space="preserve"> Numeric</w:t>
            </w:r>
          </w:p>
        </w:tc>
      </w:tr>
      <w:tr w:rsidR="005F54B2" w14:paraId="7893FB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04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7DE33" w14:textId="77777777" w:rsidR="005F54B2" w:rsidRDefault="005F54B2" w:rsidP="006A5A57">
            <w:pPr>
              <w:spacing w:line="240" w:lineRule="atLeast"/>
              <w:rPr>
                <w:color w:val="000000"/>
                <w:szCs w:val="24"/>
              </w:rPr>
            </w:pPr>
            <w:r>
              <w:rPr>
                <w:color w:val="000000"/>
                <w:szCs w:val="24"/>
              </w:rPr>
              <w:t xml:space="preserve"> N</w:t>
            </w:r>
          </w:p>
        </w:tc>
      </w:tr>
      <w:tr w:rsidR="005F54B2" w14:paraId="5A01F3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3C1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923DF"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0A2950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59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E26F5" w14:textId="77777777" w:rsidR="005F54B2" w:rsidRDefault="005F54B2" w:rsidP="006A5A57">
            <w:pPr>
              <w:spacing w:line="240" w:lineRule="atLeast"/>
              <w:rPr>
                <w:color w:val="000000"/>
                <w:szCs w:val="24"/>
              </w:rPr>
            </w:pPr>
            <w:r>
              <w:rPr>
                <w:color w:val="000000"/>
                <w:szCs w:val="24"/>
              </w:rPr>
              <w:t xml:space="preserve"> Optional</w:t>
            </w:r>
          </w:p>
        </w:tc>
      </w:tr>
      <w:tr w:rsidR="005F54B2" w14:paraId="394CA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BEE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7B906" w14:textId="77777777"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Submitting Organisation</w:t>
            </w:r>
            <w:r>
              <w:rPr>
                <w:color w:val="000000"/>
                <w:szCs w:val="24"/>
              </w:rPr>
              <w:t xml:space="preserve"> they should be </w:t>
            </w:r>
            <w:r>
              <w:rPr>
                <w:color w:val="000000"/>
                <w:szCs w:val="24"/>
              </w:rPr>
              <w:lastRenderedPageBreak/>
              <w:t xml:space="preserve">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3B11EFC6" w14:textId="77777777"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3A285B8B" w14:textId="188355D1" w:rsidR="002D16B3" w:rsidRDefault="002D16B3" w:rsidP="00CB7811">
            <w:pPr>
              <w:spacing w:line="240" w:lineRule="atLeast"/>
              <w:rPr>
                <w:color w:val="000000"/>
                <w:szCs w:val="24"/>
              </w:rPr>
            </w:pPr>
          </w:p>
        </w:tc>
      </w:tr>
      <w:tr w:rsidR="005F54B2" w14:paraId="3F5B2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3FE8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76F3"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27947AEC" w14:textId="77777777" w:rsidR="005F54B2" w:rsidRDefault="005F54B2" w:rsidP="005F54B2">
      <w:pPr>
        <w:pStyle w:val="Heading3"/>
        <w:spacing w:line="240" w:lineRule="atLeast"/>
        <w:rPr>
          <w:bCs/>
          <w:color w:val="000000"/>
          <w:szCs w:val="24"/>
        </w:rPr>
      </w:pPr>
      <w:bookmarkStart w:id="1105" w:name="BKM_C118BEF8_2C55_4CF7_AB3C_F1D0DDA10E97"/>
      <w:bookmarkStart w:id="1106" w:name="_Toc512843547"/>
      <w:bookmarkEnd w:id="1105"/>
      <w:r>
        <w:rPr>
          <w:bCs/>
          <w:color w:val="000000"/>
          <w:szCs w:val="24"/>
        </w:rPr>
        <w:t xml:space="preserve">Referring Health Provider Code </w:t>
      </w:r>
      <w:r w:rsidR="006A7170">
        <w:rPr>
          <w:bCs/>
          <w:color w:val="000000"/>
          <w:szCs w:val="24"/>
        </w:rPr>
        <w:t>[O]</w:t>
      </w:r>
      <w:bookmarkEnd w:id="1106"/>
    </w:p>
    <w:p w14:paraId="063C89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823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83E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06D7"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2D80E6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68F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9F7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E479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A46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4754B" w14:textId="77777777" w:rsidR="005F54B2" w:rsidRDefault="005F54B2" w:rsidP="006A5A57">
            <w:pPr>
              <w:spacing w:line="240" w:lineRule="atLeast"/>
              <w:rPr>
                <w:color w:val="000000"/>
                <w:szCs w:val="24"/>
              </w:rPr>
            </w:pPr>
            <w:r>
              <w:rPr>
                <w:color w:val="000000"/>
                <w:szCs w:val="24"/>
              </w:rPr>
              <w:t xml:space="preserve"> X(10)</w:t>
            </w:r>
          </w:p>
        </w:tc>
      </w:tr>
      <w:tr w:rsidR="005F54B2" w14:paraId="5228D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209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31851" w14:textId="77777777" w:rsidR="005F54B2" w:rsidRDefault="005F54B2" w:rsidP="006A5A57">
            <w:pPr>
              <w:spacing w:line="240" w:lineRule="atLeast"/>
              <w:rPr>
                <w:color w:val="000000"/>
                <w:szCs w:val="24"/>
              </w:rPr>
            </w:pPr>
            <w:r>
              <w:rPr>
                <w:color w:val="000000"/>
                <w:szCs w:val="24"/>
              </w:rPr>
              <w:t xml:space="preserve"> </w:t>
            </w:r>
          </w:p>
        </w:tc>
      </w:tr>
      <w:tr w:rsidR="005F54B2" w14:paraId="3CF93E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451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89CEE" w14:textId="77777777" w:rsidR="005F54B2" w:rsidRDefault="005F54B2" w:rsidP="006A5A57">
            <w:pPr>
              <w:spacing w:line="240" w:lineRule="atLeast"/>
              <w:rPr>
                <w:color w:val="000000"/>
                <w:szCs w:val="24"/>
              </w:rPr>
            </w:pPr>
            <w:r>
              <w:rPr>
                <w:color w:val="000000"/>
                <w:szCs w:val="24"/>
              </w:rPr>
              <w:t xml:space="preserve"> Optional</w:t>
            </w:r>
          </w:p>
        </w:tc>
      </w:tr>
      <w:tr w:rsidR="005F54B2" w14:paraId="3D88F6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FC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5E682"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433B1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72B2C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53B"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205070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3BF032"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A7E6A" w14:textId="77777777" w:rsidR="005F54B2" w:rsidRDefault="005F54B2" w:rsidP="006A5A57">
            <w:pPr>
              <w:spacing w:line="240" w:lineRule="atLeast"/>
              <w:rPr>
                <w:color w:val="000000"/>
                <w:szCs w:val="24"/>
              </w:rPr>
            </w:pPr>
            <w:r>
              <w:rPr>
                <w:color w:val="000000"/>
                <w:szCs w:val="24"/>
              </w:rPr>
              <w:t xml:space="preserve"> Professional bodies such as NZ Medical Council and NZ Nursing Council or DHBs</w:t>
            </w:r>
          </w:p>
        </w:tc>
      </w:tr>
      <w:tr w:rsidR="005F54B2" w14:paraId="6B4A0F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C20A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D91AB"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33925E9" w14:textId="77777777" w:rsidR="005F54B2" w:rsidRDefault="005F54B2" w:rsidP="005F54B2">
      <w:pPr>
        <w:pStyle w:val="Heading3"/>
        <w:spacing w:line="240" w:lineRule="atLeast"/>
        <w:rPr>
          <w:bCs/>
          <w:color w:val="000000"/>
          <w:szCs w:val="24"/>
        </w:rPr>
      </w:pPr>
      <w:bookmarkStart w:id="1107" w:name="BKM_265D4D91_4A3A_4377_B16E_8BBDBDF4679B"/>
      <w:bookmarkStart w:id="1108" w:name="_Toc512843548"/>
      <w:bookmarkEnd w:id="1107"/>
      <w:r>
        <w:rPr>
          <w:bCs/>
          <w:color w:val="000000"/>
          <w:szCs w:val="24"/>
        </w:rPr>
        <w:t>Service Sub-Type</w:t>
      </w:r>
      <w:bookmarkEnd w:id="1108"/>
    </w:p>
    <w:p w14:paraId="12700CB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30B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4EE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E12B7"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DCF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14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4C597" w14:textId="77777777" w:rsidR="005F54B2" w:rsidRDefault="005F54B2" w:rsidP="006A5A57">
            <w:pPr>
              <w:spacing w:line="240" w:lineRule="atLeast"/>
              <w:rPr>
                <w:color w:val="000000"/>
                <w:szCs w:val="24"/>
              </w:rPr>
            </w:pPr>
            <w:r>
              <w:rPr>
                <w:color w:val="000000"/>
                <w:szCs w:val="24"/>
              </w:rPr>
              <w:t xml:space="preserve"> Numeric</w:t>
            </w:r>
          </w:p>
        </w:tc>
      </w:tr>
      <w:tr w:rsidR="005F54B2" w14:paraId="1C004F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735C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F84C" w14:textId="77777777" w:rsidR="005F54B2" w:rsidRDefault="005F54B2" w:rsidP="006A5A57">
            <w:pPr>
              <w:spacing w:line="240" w:lineRule="atLeast"/>
              <w:rPr>
                <w:color w:val="000000"/>
                <w:szCs w:val="24"/>
              </w:rPr>
            </w:pPr>
            <w:r>
              <w:rPr>
                <w:color w:val="000000"/>
                <w:szCs w:val="24"/>
              </w:rPr>
              <w:t xml:space="preserve"> NNNN</w:t>
            </w:r>
          </w:p>
        </w:tc>
      </w:tr>
      <w:tr w:rsidR="005F54B2" w14:paraId="7C11EF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0784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31B7A"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2BE1A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B66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9A7A7" w14:textId="77777777" w:rsidR="005F54B2" w:rsidRDefault="005F54B2" w:rsidP="006A5A57">
            <w:pPr>
              <w:spacing w:line="240" w:lineRule="atLeast"/>
              <w:rPr>
                <w:color w:val="000000"/>
                <w:szCs w:val="24"/>
              </w:rPr>
            </w:pPr>
            <w:r>
              <w:rPr>
                <w:color w:val="000000"/>
                <w:szCs w:val="24"/>
              </w:rPr>
              <w:t xml:space="preserve"> Mandatory</w:t>
            </w:r>
          </w:p>
        </w:tc>
      </w:tr>
      <w:tr w:rsidR="005F54B2" w14:paraId="405256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4C0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CA151" w14:textId="77777777" w:rsidR="005F54B2" w:rsidRDefault="005F54B2" w:rsidP="006A5A57">
            <w:pPr>
              <w:spacing w:line="240" w:lineRule="atLeast"/>
              <w:rPr>
                <w:color w:val="000000"/>
                <w:szCs w:val="24"/>
              </w:rPr>
            </w:pPr>
            <w:r>
              <w:rPr>
                <w:color w:val="000000"/>
                <w:szCs w:val="24"/>
              </w:rPr>
              <w:t xml:space="preserve"> The code as defined by the referrer.</w:t>
            </w:r>
          </w:p>
          <w:p w14:paraId="4B957911"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5A0106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B220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4BBAF" w14:textId="77777777" w:rsidR="005F54B2" w:rsidRDefault="005F54B2" w:rsidP="006A5A57">
            <w:pPr>
              <w:spacing w:line="240" w:lineRule="atLeast"/>
              <w:rPr>
                <w:color w:val="000000"/>
                <w:szCs w:val="24"/>
              </w:rPr>
            </w:pPr>
            <w:r>
              <w:rPr>
                <w:color w:val="000000"/>
                <w:szCs w:val="24"/>
              </w:rPr>
              <w:t xml:space="preserve"> REFERRAL_SERV_SUB_TYPE</w:t>
            </w:r>
          </w:p>
        </w:tc>
      </w:tr>
    </w:tbl>
    <w:p w14:paraId="745BE774" w14:textId="77777777" w:rsidR="005F54B2" w:rsidRDefault="005F54B2" w:rsidP="005F54B2">
      <w:pPr>
        <w:pStyle w:val="Heading3"/>
        <w:spacing w:line="240" w:lineRule="atLeast"/>
        <w:rPr>
          <w:bCs/>
          <w:color w:val="000000"/>
          <w:szCs w:val="24"/>
        </w:rPr>
      </w:pPr>
      <w:bookmarkStart w:id="1109" w:name="BKM_5F5B5C62_67FE_4AE7_9335_4828016B36E8"/>
      <w:bookmarkStart w:id="1110" w:name="_Toc512843549"/>
      <w:bookmarkEnd w:id="1109"/>
      <w:r>
        <w:rPr>
          <w:bCs/>
          <w:color w:val="000000"/>
          <w:szCs w:val="24"/>
        </w:rPr>
        <w:t>Service Type</w:t>
      </w:r>
      <w:bookmarkEnd w:id="1110"/>
    </w:p>
    <w:p w14:paraId="04CB366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290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62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0E8C4B"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0946A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7D3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685C6" w14:textId="77777777" w:rsidR="005F54B2" w:rsidRDefault="005F54B2" w:rsidP="006A5A57">
            <w:pPr>
              <w:spacing w:line="240" w:lineRule="atLeast"/>
              <w:rPr>
                <w:color w:val="000000"/>
                <w:szCs w:val="24"/>
              </w:rPr>
            </w:pPr>
            <w:r>
              <w:rPr>
                <w:color w:val="000000"/>
                <w:szCs w:val="24"/>
              </w:rPr>
              <w:t xml:space="preserve"> Numeric</w:t>
            </w:r>
          </w:p>
        </w:tc>
      </w:tr>
      <w:tr w:rsidR="005F54B2" w14:paraId="365C1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7E9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EDD7" w14:textId="77777777" w:rsidR="005F54B2" w:rsidRDefault="005F54B2" w:rsidP="006A5A57">
            <w:pPr>
              <w:spacing w:line="240" w:lineRule="atLeast"/>
              <w:rPr>
                <w:color w:val="000000"/>
                <w:szCs w:val="24"/>
              </w:rPr>
            </w:pPr>
            <w:r>
              <w:rPr>
                <w:color w:val="000000"/>
                <w:szCs w:val="24"/>
              </w:rPr>
              <w:t xml:space="preserve"> N</w:t>
            </w:r>
          </w:p>
        </w:tc>
      </w:tr>
      <w:tr w:rsidR="005F54B2" w14:paraId="3D09F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143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37847"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B2B9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B04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40B" w14:textId="77777777" w:rsidR="005F54B2" w:rsidRDefault="005F54B2" w:rsidP="006A5A57">
            <w:pPr>
              <w:spacing w:line="240" w:lineRule="atLeast"/>
              <w:rPr>
                <w:color w:val="000000"/>
                <w:szCs w:val="24"/>
              </w:rPr>
            </w:pPr>
            <w:r>
              <w:rPr>
                <w:color w:val="000000"/>
                <w:szCs w:val="24"/>
              </w:rPr>
              <w:t xml:space="preserve"> Mandatory</w:t>
            </w:r>
          </w:p>
        </w:tc>
      </w:tr>
      <w:tr w:rsidR="005F54B2" w14:paraId="6DC41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059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92604" w14:textId="77777777"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20B16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DF2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42B64" w14:textId="77777777" w:rsidR="005F54B2" w:rsidRDefault="005F54B2" w:rsidP="006A5A57">
            <w:pPr>
              <w:spacing w:line="240" w:lineRule="atLeast"/>
              <w:rPr>
                <w:color w:val="000000"/>
                <w:szCs w:val="24"/>
              </w:rPr>
            </w:pPr>
            <w:r>
              <w:rPr>
                <w:color w:val="000000"/>
                <w:szCs w:val="24"/>
              </w:rPr>
              <w:t xml:space="preserve"> REFERRAL_SERVICE_TYPE</w:t>
            </w:r>
          </w:p>
        </w:tc>
      </w:tr>
    </w:tbl>
    <w:p w14:paraId="5175F4FA" w14:textId="77777777" w:rsidR="005F54B2" w:rsidRDefault="005F54B2" w:rsidP="005F54B2">
      <w:pPr>
        <w:spacing w:line="240" w:lineRule="atLeast"/>
        <w:rPr>
          <w:color w:val="000000"/>
          <w:szCs w:val="24"/>
        </w:rPr>
      </w:pPr>
    </w:p>
    <w:p w14:paraId="3543EEBE" w14:textId="77777777" w:rsidR="005F54B2" w:rsidRPr="00FA6150" w:rsidRDefault="005F54B2" w:rsidP="005F54B2">
      <w:pPr>
        <w:pStyle w:val="Heading3"/>
      </w:pPr>
      <w:bookmarkStart w:id="1111" w:name="_Toc512843550"/>
      <w:r w:rsidRPr="00FA6150">
        <w:t xml:space="preserve">Referring Health Specialty </w:t>
      </w:r>
      <w:r w:rsidR="00162F62" w:rsidRPr="00FA6150">
        <w:rPr>
          <w:bCs/>
          <w:szCs w:val="24"/>
        </w:rPr>
        <w:t>[CM]</w:t>
      </w:r>
      <w:bookmarkEnd w:id="1111"/>
      <w:r w:rsidRPr="00FA6150">
        <w:t xml:space="preserve"> </w:t>
      </w:r>
    </w:p>
    <w:p w14:paraId="0A2AB349"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2A3C95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2CBD34"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634AE3"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6CAD09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40EBDA"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4F08C"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7DCF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52106C"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4CDD91"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20877A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BD562"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5DCE1" w14:textId="77777777"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2C33E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652E64"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B1631C" w14:textId="77777777"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7F400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E11AD8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3BE152"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19B98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FD1415"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F853F3" w14:textId="77777777" w:rsidR="005F54B2" w:rsidRPr="00FA6150" w:rsidRDefault="005F54B2" w:rsidP="006A5A57">
            <w:pPr>
              <w:spacing w:after="160" w:line="240" w:lineRule="atLeast"/>
              <w:rPr>
                <w:szCs w:val="24"/>
              </w:rPr>
            </w:pPr>
            <w:r w:rsidRPr="00FA6150">
              <w:rPr>
                <w:szCs w:val="24"/>
              </w:rPr>
              <w:t xml:space="preserve"> </w:t>
            </w:r>
          </w:p>
        </w:tc>
      </w:tr>
    </w:tbl>
    <w:p w14:paraId="7D9C1E09" w14:textId="77777777" w:rsidR="005F54B2" w:rsidRDefault="005F54B2" w:rsidP="005F54B2">
      <w:pPr>
        <w:spacing w:line="240" w:lineRule="atLeast"/>
        <w:rPr>
          <w:szCs w:val="24"/>
        </w:rPr>
      </w:pPr>
    </w:p>
    <w:p w14:paraId="6939398D" w14:textId="77777777" w:rsidR="005F54B2" w:rsidRDefault="005F54B2" w:rsidP="00AD44D1">
      <w:pPr>
        <w:pStyle w:val="Heading2"/>
        <w:spacing w:line="240" w:lineRule="atLeast"/>
        <w:rPr>
          <w:bCs/>
          <w:color w:val="000000"/>
          <w:szCs w:val="24"/>
        </w:rPr>
      </w:pPr>
      <w:bookmarkStart w:id="1112" w:name="BKM_69126823_6514_40D5_B538_17B31B7A9B82"/>
      <w:bookmarkStart w:id="1113" w:name="_Toc512843551"/>
      <w:bookmarkEnd w:id="1112"/>
      <w:r>
        <w:rPr>
          <w:bCs/>
          <w:color w:val="000000"/>
          <w:szCs w:val="24"/>
        </w:rPr>
        <w:t>Referral Diagnosis</w:t>
      </w:r>
      <w:bookmarkEnd w:id="1113"/>
    </w:p>
    <w:p w14:paraId="5361C0D8" w14:textId="77777777" w:rsidR="005F54B2" w:rsidRDefault="005F54B2" w:rsidP="005F54B2">
      <w:pPr>
        <w:spacing w:line="240" w:lineRule="atLeast"/>
        <w:rPr>
          <w:color w:val="000000"/>
          <w:szCs w:val="24"/>
        </w:rPr>
      </w:pPr>
    </w:p>
    <w:p w14:paraId="68300A83" w14:textId="77777777" w:rsidR="005F54B2" w:rsidRDefault="005F54B2" w:rsidP="005F54B2">
      <w:pPr>
        <w:spacing w:line="240" w:lineRule="atLeast"/>
        <w:rPr>
          <w:color w:val="000000"/>
          <w:szCs w:val="24"/>
        </w:rPr>
      </w:pPr>
      <w:r>
        <w:rPr>
          <w:color w:val="000000"/>
          <w:szCs w:val="24"/>
        </w:rPr>
        <w:t>Other diagnosis information accompanying the Referral</w:t>
      </w:r>
    </w:p>
    <w:p w14:paraId="161040F3" w14:textId="77777777" w:rsidR="005F54B2" w:rsidRDefault="005F54B2" w:rsidP="005F54B2">
      <w:pPr>
        <w:spacing w:line="240" w:lineRule="atLeast"/>
        <w:rPr>
          <w:color w:val="000000"/>
          <w:szCs w:val="24"/>
        </w:rPr>
      </w:pPr>
    </w:p>
    <w:p w14:paraId="08985956" w14:textId="77777777" w:rsidR="005F54B2" w:rsidRDefault="005F54B2" w:rsidP="005F54B2">
      <w:pPr>
        <w:spacing w:line="240" w:lineRule="atLeast"/>
        <w:rPr>
          <w:color w:val="000000"/>
          <w:szCs w:val="24"/>
        </w:rPr>
      </w:pPr>
      <w:r>
        <w:rPr>
          <w:b/>
          <w:color w:val="000000"/>
          <w:szCs w:val="24"/>
        </w:rPr>
        <w:t>Validation</w:t>
      </w:r>
    </w:p>
    <w:p w14:paraId="57A7EE6A" w14:textId="77777777" w:rsidR="005F54B2" w:rsidRDefault="005F54B2" w:rsidP="005F54B2">
      <w:pPr>
        <w:spacing w:line="240" w:lineRule="atLeast"/>
        <w:rPr>
          <w:color w:val="000000"/>
          <w:szCs w:val="24"/>
        </w:rPr>
      </w:pPr>
      <w:r>
        <w:rPr>
          <w:color w:val="000000"/>
          <w:szCs w:val="24"/>
        </w:rPr>
        <w:lastRenderedPageBreak/>
        <w:t xml:space="preserve">For Referral Diagnosis integrity checking rules refer to the groups of rules </w:t>
      </w:r>
      <w:r>
        <w:rPr>
          <w:i/>
          <w:color w:val="000000"/>
          <w:szCs w:val="24"/>
        </w:rPr>
        <w:t>Generic Rules</w:t>
      </w:r>
      <w:r>
        <w:rPr>
          <w:color w:val="000000"/>
          <w:szCs w:val="24"/>
        </w:rPr>
        <w:t xml:space="preserve"> and </w:t>
      </w:r>
      <w:proofErr w:type="gramStart"/>
      <w:r>
        <w:rPr>
          <w:i/>
          <w:color w:val="000000"/>
          <w:szCs w:val="24"/>
        </w:rPr>
        <w:t>What</w:t>
      </w:r>
      <w:proofErr w:type="gramEnd"/>
      <w:r>
        <w:rPr>
          <w:i/>
          <w:color w:val="000000"/>
          <w:szCs w:val="24"/>
        </w:rPr>
        <w:t xml:space="preserve"> is a valid referral diagnosis?</w:t>
      </w:r>
      <w:r>
        <w:rPr>
          <w:color w:val="000000"/>
          <w:szCs w:val="24"/>
        </w:rPr>
        <w:t xml:space="preserve"> </w:t>
      </w:r>
      <w:proofErr w:type="gramStart"/>
      <w:r>
        <w:rPr>
          <w:color w:val="000000"/>
          <w:szCs w:val="24"/>
        </w:rPr>
        <w:t>in</w:t>
      </w:r>
      <w:proofErr w:type="gramEnd"/>
      <w:r>
        <w:rPr>
          <w:color w:val="000000"/>
          <w:szCs w:val="24"/>
        </w:rPr>
        <w:t xml:space="preserve"> the Business Rules Catalogue</w:t>
      </w:r>
      <w:r w:rsidR="007374C2">
        <w:rPr>
          <w:color w:val="000000"/>
          <w:szCs w:val="24"/>
        </w:rPr>
        <w:t xml:space="preserve"> </w:t>
      </w:r>
      <w:r w:rsidR="007374C2">
        <w:t>(17 - Appendix D: Business Rules and Error Messages)</w:t>
      </w:r>
      <w:r>
        <w:rPr>
          <w:color w:val="000000"/>
          <w:szCs w:val="24"/>
        </w:rPr>
        <w:t>.</w:t>
      </w:r>
    </w:p>
    <w:p w14:paraId="60723EDC" w14:textId="77777777" w:rsidR="005F54B2" w:rsidRDefault="005F54B2" w:rsidP="005F54B2">
      <w:pPr>
        <w:spacing w:line="240" w:lineRule="atLeast"/>
        <w:rPr>
          <w:color w:val="000000"/>
          <w:szCs w:val="24"/>
        </w:rPr>
      </w:pPr>
    </w:p>
    <w:p w14:paraId="19E25C69" w14:textId="77777777" w:rsidR="005F54B2" w:rsidRDefault="005F54B2" w:rsidP="005F54B2">
      <w:pPr>
        <w:spacing w:line="240" w:lineRule="atLeast"/>
        <w:rPr>
          <w:color w:val="000000"/>
          <w:szCs w:val="24"/>
        </w:rPr>
      </w:pPr>
      <w:r>
        <w:rPr>
          <w:b/>
          <w:color w:val="000000"/>
          <w:szCs w:val="24"/>
        </w:rPr>
        <w:t>MOH Internal ODS Table Name</w:t>
      </w:r>
    </w:p>
    <w:p w14:paraId="1BFFDD7F" w14:textId="77777777" w:rsidR="005F54B2" w:rsidRDefault="005F54B2" w:rsidP="005F54B2">
      <w:pPr>
        <w:spacing w:line="240" w:lineRule="atLeast"/>
        <w:rPr>
          <w:color w:val="000000"/>
          <w:szCs w:val="24"/>
        </w:rPr>
      </w:pPr>
      <w:r>
        <w:rPr>
          <w:color w:val="000000"/>
          <w:szCs w:val="24"/>
        </w:rPr>
        <w:t>REFERRAL_DIAGNOSIS</w:t>
      </w:r>
    </w:p>
    <w:p w14:paraId="41E11133" w14:textId="77777777" w:rsidR="005F54B2" w:rsidRDefault="005F54B2" w:rsidP="005F54B2">
      <w:pPr>
        <w:pStyle w:val="Heading3"/>
        <w:spacing w:line="240" w:lineRule="atLeast"/>
        <w:rPr>
          <w:bCs/>
          <w:color w:val="000000"/>
          <w:szCs w:val="24"/>
        </w:rPr>
      </w:pPr>
      <w:bookmarkStart w:id="1114" w:name="BKM_DC466DD9_49B4_4296_A9F9_435C5205574E"/>
      <w:bookmarkStart w:id="1115" w:name="_Toc512843552"/>
      <w:bookmarkEnd w:id="1114"/>
      <w:r>
        <w:rPr>
          <w:bCs/>
          <w:color w:val="000000"/>
          <w:szCs w:val="24"/>
        </w:rPr>
        <w:t xml:space="preserve">Clinical TNM/Pathological TNM </w:t>
      </w:r>
      <w:r w:rsidR="00E012BE">
        <w:rPr>
          <w:bCs/>
          <w:color w:val="000000"/>
          <w:szCs w:val="24"/>
        </w:rPr>
        <w:t>[O</w:t>
      </w:r>
      <w:r w:rsidR="00162F62">
        <w:rPr>
          <w:bCs/>
          <w:color w:val="000000"/>
          <w:szCs w:val="24"/>
        </w:rPr>
        <w:t>]</w:t>
      </w:r>
      <w:bookmarkEnd w:id="1115"/>
    </w:p>
    <w:p w14:paraId="725DB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947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92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89CCE"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6E3C5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D8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775BB" w14:textId="77777777" w:rsidR="005F54B2" w:rsidRDefault="005F54B2" w:rsidP="006A5A57">
            <w:pPr>
              <w:spacing w:line="240" w:lineRule="atLeast"/>
              <w:rPr>
                <w:color w:val="000000"/>
                <w:szCs w:val="24"/>
              </w:rPr>
            </w:pPr>
            <w:r>
              <w:rPr>
                <w:color w:val="000000"/>
                <w:szCs w:val="24"/>
              </w:rPr>
              <w:t xml:space="preserve"> Alphabetic</w:t>
            </w:r>
          </w:p>
        </w:tc>
      </w:tr>
      <w:tr w:rsidR="005F54B2" w14:paraId="76494C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CBD5D" w14:textId="77777777" w:rsidR="005F54B2" w:rsidRDefault="005F54B2" w:rsidP="006A5A57">
            <w:pPr>
              <w:spacing w:line="240" w:lineRule="atLeast"/>
              <w:rPr>
                <w:color w:val="000000"/>
                <w:szCs w:val="24"/>
              </w:rPr>
            </w:pPr>
            <w:r>
              <w:rPr>
                <w:color w:val="000000"/>
                <w:szCs w:val="24"/>
              </w:rPr>
              <w:t xml:space="preserve"> A</w:t>
            </w:r>
          </w:p>
        </w:tc>
      </w:tr>
      <w:tr w:rsidR="005F54B2" w14:paraId="0962F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C98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57AAB" w14:textId="77777777" w:rsidR="005F54B2" w:rsidRDefault="005F54B2" w:rsidP="006A5A57">
            <w:pPr>
              <w:spacing w:line="240" w:lineRule="atLeast"/>
              <w:rPr>
                <w:color w:val="000000"/>
                <w:szCs w:val="24"/>
              </w:rPr>
            </w:pPr>
            <w:r>
              <w:rPr>
                <w:color w:val="000000"/>
                <w:szCs w:val="24"/>
              </w:rPr>
              <w:t xml:space="preserve"> C - Clinical</w:t>
            </w:r>
          </w:p>
          <w:p w14:paraId="651FA0A6" w14:textId="77777777" w:rsidR="005F54B2" w:rsidRDefault="005F54B2" w:rsidP="006A5A57">
            <w:pPr>
              <w:spacing w:line="240" w:lineRule="atLeast"/>
              <w:rPr>
                <w:color w:val="000000"/>
                <w:szCs w:val="24"/>
              </w:rPr>
            </w:pPr>
            <w:r>
              <w:rPr>
                <w:color w:val="000000"/>
                <w:szCs w:val="24"/>
              </w:rPr>
              <w:t>P - Pathological</w:t>
            </w:r>
          </w:p>
        </w:tc>
      </w:tr>
      <w:tr w:rsidR="005F54B2" w14:paraId="0CF3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F3A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95234"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5D186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55F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9F9FD"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68FC39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BA2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69AC4"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2F2E3E19" w14:textId="77777777" w:rsidR="005F54B2" w:rsidRDefault="005F54B2" w:rsidP="005F54B2">
      <w:pPr>
        <w:pStyle w:val="Heading3"/>
        <w:spacing w:line="240" w:lineRule="atLeast"/>
        <w:rPr>
          <w:bCs/>
          <w:color w:val="000000"/>
          <w:szCs w:val="24"/>
        </w:rPr>
      </w:pPr>
      <w:bookmarkStart w:id="1116" w:name="BKM_C7C691F4_2958_4DD3_A73C_B73FD4584040"/>
      <w:bookmarkStart w:id="1117" w:name="_Toc512843553"/>
      <w:bookmarkEnd w:id="1116"/>
      <w:r>
        <w:rPr>
          <w:bCs/>
          <w:color w:val="000000"/>
          <w:szCs w:val="24"/>
        </w:rPr>
        <w:t xml:space="preserve">Date of Diagnosis </w:t>
      </w:r>
      <w:r w:rsidR="006A7170">
        <w:rPr>
          <w:bCs/>
          <w:color w:val="000000"/>
          <w:szCs w:val="24"/>
        </w:rPr>
        <w:t>[O]</w:t>
      </w:r>
      <w:bookmarkEnd w:id="1117"/>
    </w:p>
    <w:p w14:paraId="1C110E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CB8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6F31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4B7CA"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9B8AB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9C9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A71B3" w14:textId="77777777" w:rsidR="005F54B2" w:rsidRDefault="005F54B2" w:rsidP="006A5A57">
            <w:pPr>
              <w:spacing w:line="240" w:lineRule="atLeast"/>
              <w:rPr>
                <w:color w:val="000000"/>
                <w:szCs w:val="24"/>
              </w:rPr>
            </w:pPr>
            <w:r>
              <w:rPr>
                <w:color w:val="000000"/>
                <w:szCs w:val="24"/>
              </w:rPr>
              <w:t xml:space="preserve"> Datetime</w:t>
            </w:r>
          </w:p>
        </w:tc>
      </w:tr>
      <w:tr w:rsidR="005F54B2" w14:paraId="5C860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A36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07284"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5123F2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CFE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672ED" w14:textId="77777777" w:rsidR="005F54B2" w:rsidRDefault="005F54B2" w:rsidP="006A5A57">
            <w:pPr>
              <w:spacing w:line="240" w:lineRule="atLeast"/>
              <w:rPr>
                <w:color w:val="000000"/>
                <w:szCs w:val="24"/>
              </w:rPr>
            </w:pPr>
            <w:r>
              <w:rPr>
                <w:color w:val="000000"/>
                <w:szCs w:val="24"/>
              </w:rPr>
              <w:t xml:space="preserve"> </w:t>
            </w:r>
          </w:p>
        </w:tc>
      </w:tr>
      <w:tr w:rsidR="005F54B2" w14:paraId="1D4ABF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F4A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CE284" w14:textId="77777777" w:rsidR="005F54B2" w:rsidRDefault="005F54B2" w:rsidP="006A5A57">
            <w:pPr>
              <w:spacing w:line="240" w:lineRule="atLeast"/>
              <w:rPr>
                <w:color w:val="000000"/>
                <w:szCs w:val="24"/>
              </w:rPr>
            </w:pPr>
            <w:r>
              <w:rPr>
                <w:color w:val="000000"/>
                <w:szCs w:val="24"/>
              </w:rPr>
              <w:t xml:space="preserve"> Optional</w:t>
            </w:r>
          </w:p>
        </w:tc>
      </w:tr>
      <w:tr w:rsidR="005F54B2" w14:paraId="281AC0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8A5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96092"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432AC91C" w14:textId="77777777"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5B720B9D" w14:textId="77777777" w:rsidR="005F54B2" w:rsidRDefault="005F54B2" w:rsidP="006A5A57">
            <w:pPr>
              <w:spacing w:line="240" w:lineRule="atLeast"/>
              <w:rPr>
                <w:color w:val="000000"/>
                <w:szCs w:val="24"/>
              </w:rPr>
            </w:pPr>
          </w:p>
          <w:p w14:paraId="41347B13"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562571B"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B45A0E" w14:textId="77777777" w:rsidR="005F54B2" w:rsidRPr="000438F2" w:rsidRDefault="005F54B2" w:rsidP="006A5A57">
            <w:pPr>
              <w:spacing w:line="240" w:lineRule="atLeast"/>
              <w:rPr>
                <w:color w:val="000000"/>
                <w:szCs w:val="24"/>
              </w:rPr>
            </w:pPr>
            <w:r w:rsidRPr="000438F2">
              <w:rPr>
                <w:color w:val="000000"/>
                <w:szCs w:val="24"/>
              </w:rPr>
              <w:t>1. Date of the consultation at, or admission to, the hospital, clinic or institution when the cancer was first diagnosed. Note: do not use the admission date of the current admission if the patient had a prior diagnosis of this cancer.</w:t>
            </w:r>
          </w:p>
          <w:p w14:paraId="39EFD494" w14:textId="77777777" w:rsidR="005F54B2" w:rsidRPr="000438F2" w:rsidRDefault="005F54B2" w:rsidP="006A5A57">
            <w:pPr>
              <w:spacing w:line="240" w:lineRule="atLeast"/>
              <w:rPr>
                <w:color w:val="000000"/>
                <w:szCs w:val="24"/>
              </w:rPr>
            </w:pPr>
            <w:r w:rsidRPr="000438F2">
              <w:rPr>
                <w:color w:val="000000"/>
                <w:szCs w:val="24"/>
              </w:rPr>
              <w:lastRenderedPageBreak/>
              <w:t>2. Date of first diagnosis as stated by a recognised medical practitioner or dentist. Note: This date may be found attached to a letter of referral or a patient's medical record from an institution or hospital.</w:t>
            </w:r>
          </w:p>
          <w:p w14:paraId="40BB179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484F64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5BE94714" w14:textId="77777777" w:rsidR="005F54B2" w:rsidRPr="000438F2" w:rsidRDefault="005F54B2" w:rsidP="006A5A57">
            <w:pPr>
              <w:spacing w:line="240" w:lineRule="atLeast"/>
              <w:rPr>
                <w:color w:val="000000"/>
                <w:szCs w:val="24"/>
              </w:rPr>
            </w:pPr>
          </w:p>
          <w:p w14:paraId="1F58AE13"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C290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F588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3318" w14:textId="77777777" w:rsidR="005F54B2" w:rsidRDefault="005F54B2" w:rsidP="006A5A57">
            <w:pPr>
              <w:spacing w:line="240" w:lineRule="atLeast"/>
              <w:rPr>
                <w:color w:val="000000"/>
                <w:szCs w:val="24"/>
              </w:rPr>
            </w:pPr>
            <w:r>
              <w:rPr>
                <w:color w:val="000000"/>
                <w:szCs w:val="24"/>
              </w:rPr>
              <w:t xml:space="preserve"> REF_DIAG_DATE</w:t>
            </w:r>
          </w:p>
        </w:tc>
      </w:tr>
    </w:tbl>
    <w:p w14:paraId="7D6A788E" w14:textId="77777777" w:rsidR="005F54B2" w:rsidRDefault="005F54B2" w:rsidP="005F54B2">
      <w:pPr>
        <w:pStyle w:val="Heading3"/>
        <w:spacing w:line="240" w:lineRule="atLeast"/>
        <w:rPr>
          <w:bCs/>
          <w:color w:val="000000"/>
          <w:szCs w:val="24"/>
        </w:rPr>
      </w:pPr>
      <w:bookmarkStart w:id="1118" w:name="BKM_10EFE786_4A08_4C6F_95D7_D4E1CCE2FC6F"/>
      <w:bookmarkStart w:id="1119" w:name="_Toc512843554"/>
      <w:bookmarkEnd w:id="1118"/>
      <w:r>
        <w:rPr>
          <w:bCs/>
          <w:color w:val="000000"/>
          <w:szCs w:val="24"/>
        </w:rPr>
        <w:t>Diagnosis Clinical Code</w:t>
      </w:r>
      <w:bookmarkEnd w:id="1119"/>
    </w:p>
    <w:p w14:paraId="789FD37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0653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1AF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06E5A"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0AF20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D0A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CC5E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208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D1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470892" w14:textId="77777777" w:rsidR="005F54B2" w:rsidRDefault="005F54B2" w:rsidP="006A5A57">
            <w:pPr>
              <w:spacing w:line="240" w:lineRule="atLeast"/>
              <w:rPr>
                <w:color w:val="000000"/>
                <w:szCs w:val="24"/>
              </w:rPr>
            </w:pPr>
            <w:r>
              <w:rPr>
                <w:color w:val="000000"/>
                <w:szCs w:val="24"/>
              </w:rPr>
              <w:t xml:space="preserve"> X(30)</w:t>
            </w:r>
          </w:p>
        </w:tc>
      </w:tr>
      <w:tr w:rsidR="005F54B2" w14:paraId="67DDAA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2DB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AA7A"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3895DA1F"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42B7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A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3283E" w14:textId="77777777" w:rsidR="005F54B2" w:rsidRDefault="005F54B2" w:rsidP="006A5A57">
            <w:pPr>
              <w:spacing w:line="240" w:lineRule="atLeast"/>
              <w:rPr>
                <w:color w:val="000000"/>
                <w:szCs w:val="24"/>
              </w:rPr>
            </w:pPr>
            <w:r>
              <w:rPr>
                <w:color w:val="000000"/>
                <w:szCs w:val="24"/>
              </w:rPr>
              <w:t xml:space="preserve"> Mandatory</w:t>
            </w:r>
          </w:p>
        </w:tc>
      </w:tr>
      <w:tr w:rsidR="005F54B2" w14:paraId="6C927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6CC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A476B" w14:textId="77777777"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6497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2236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FEB7" w14:textId="77777777" w:rsidR="005F54B2" w:rsidRDefault="005F54B2" w:rsidP="006A5A57">
            <w:pPr>
              <w:spacing w:line="240" w:lineRule="atLeast"/>
              <w:rPr>
                <w:color w:val="000000"/>
                <w:szCs w:val="24"/>
              </w:rPr>
            </w:pPr>
            <w:r>
              <w:rPr>
                <w:color w:val="000000"/>
                <w:szCs w:val="24"/>
              </w:rPr>
              <w:t xml:space="preserve"> REF_DIAG_CLINICAL_CODE</w:t>
            </w:r>
          </w:p>
        </w:tc>
      </w:tr>
    </w:tbl>
    <w:p w14:paraId="4C852F63" w14:textId="77777777" w:rsidR="005F54B2" w:rsidRDefault="005F54B2" w:rsidP="005F54B2">
      <w:pPr>
        <w:pStyle w:val="Heading3"/>
        <w:spacing w:line="240" w:lineRule="atLeast"/>
        <w:rPr>
          <w:bCs/>
          <w:color w:val="000000"/>
          <w:szCs w:val="24"/>
        </w:rPr>
      </w:pPr>
      <w:bookmarkStart w:id="1120" w:name="BKM_1011F454_25ED_41EE_9729_9EFDD6162224"/>
      <w:bookmarkStart w:id="1121" w:name="_Toc512843555"/>
      <w:bookmarkEnd w:id="1120"/>
      <w:r>
        <w:rPr>
          <w:bCs/>
          <w:color w:val="000000"/>
          <w:szCs w:val="24"/>
        </w:rPr>
        <w:t>Diagnosis Clinical Code System</w:t>
      </w:r>
      <w:bookmarkEnd w:id="1121"/>
    </w:p>
    <w:p w14:paraId="2C77BD7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54B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D13B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93860"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7A578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F7FC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4E73B" w14:textId="77777777" w:rsidR="005F54B2" w:rsidRDefault="005F54B2" w:rsidP="006A5A57">
            <w:pPr>
              <w:spacing w:line="240" w:lineRule="atLeast"/>
              <w:rPr>
                <w:color w:val="000000"/>
                <w:szCs w:val="24"/>
              </w:rPr>
            </w:pPr>
            <w:r>
              <w:rPr>
                <w:color w:val="000000"/>
                <w:szCs w:val="24"/>
              </w:rPr>
              <w:t xml:space="preserve"> Numeric</w:t>
            </w:r>
          </w:p>
        </w:tc>
      </w:tr>
      <w:tr w:rsidR="005F54B2" w14:paraId="2E131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414F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33DA" w14:textId="77777777" w:rsidR="005F54B2" w:rsidRDefault="005F54B2" w:rsidP="006A5A57">
            <w:pPr>
              <w:spacing w:line="240" w:lineRule="atLeast"/>
              <w:rPr>
                <w:color w:val="000000"/>
                <w:szCs w:val="24"/>
              </w:rPr>
            </w:pPr>
            <w:r>
              <w:rPr>
                <w:color w:val="000000"/>
                <w:szCs w:val="24"/>
              </w:rPr>
              <w:t xml:space="preserve"> NN</w:t>
            </w:r>
          </w:p>
        </w:tc>
      </w:tr>
      <w:tr w:rsidR="005F54B2" w14:paraId="2AC3BA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F9FD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364ED"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1DF3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7066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DF511" w14:textId="77777777" w:rsidR="005F54B2" w:rsidRDefault="005F54B2" w:rsidP="006A5A57">
            <w:pPr>
              <w:spacing w:line="240" w:lineRule="atLeast"/>
              <w:rPr>
                <w:color w:val="000000"/>
                <w:szCs w:val="24"/>
              </w:rPr>
            </w:pPr>
            <w:r>
              <w:rPr>
                <w:color w:val="000000"/>
                <w:szCs w:val="24"/>
              </w:rPr>
              <w:t xml:space="preserve"> Mandatory</w:t>
            </w:r>
          </w:p>
        </w:tc>
      </w:tr>
      <w:tr w:rsidR="005F54B2" w14:paraId="0552B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1681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E42457" w14:textId="00ECE7F5" w:rsidR="005F54B2" w:rsidRDefault="005F54B2" w:rsidP="004A5BB6">
            <w:pPr>
              <w:spacing w:line="240" w:lineRule="atLeast"/>
              <w:rPr>
                <w:color w:val="000000"/>
                <w:szCs w:val="24"/>
              </w:rPr>
            </w:pPr>
            <w:r>
              <w:rPr>
                <w:color w:val="000000"/>
                <w:szCs w:val="24"/>
              </w:rPr>
              <w:t xml:space="preserve"> </w:t>
            </w:r>
            <w:r w:rsidR="004A5BB6">
              <w:rPr>
                <w:color w:val="000000"/>
                <w:szCs w:val="24"/>
              </w:rPr>
              <w:t xml:space="preserve">Either SNOMED CT or ICD 10 AM should be used.  </w:t>
            </w:r>
          </w:p>
        </w:tc>
      </w:tr>
      <w:tr w:rsidR="005F54B2" w14:paraId="35799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4A506"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BA805"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13E2B6BC" w14:textId="77777777" w:rsidR="005F54B2" w:rsidRDefault="005F54B2" w:rsidP="005F54B2">
      <w:pPr>
        <w:pStyle w:val="Heading3"/>
        <w:spacing w:line="240" w:lineRule="atLeast"/>
        <w:rPr>
          <w:bCs/>
          <w:color w:val="000000"/>
          <w:szCs w:val="24"/>
        </w:rPr>
      </w:pPr>
      <w:bookmarkStart w:id="1122" w:name="BKM_05D4F097_E743_4BFE_87CA_994979FB6B06"/>
      <w:bookmarkStart w:id="1123" w:name="_Toc512843556"/>
      <w:bookmarkEnd w:id="1122"/>
      <w:r>
        <w:rPr>
          <w:bCs/>
          <w:color w:val="000000"/>
          <w:szCs w:val="24"/>
        </w:rPr>
        <w:t xml:space="preserve">Overall Stage Group - Cancer </w:t>
      </w:r>
      <w:r w:rsidR="006A7170">
        <w:rPr>
          <w:bCs/>
          <w:color w:val="000000"/>
          <w:szCs w:val="24"/>
        </w:rPr>
        <w:t>[O]</w:t>
      </w:r>
      <w:bookmarkEnd w:id="1123"/>
    </w:p>
    <w:p w14:paraId="7B890E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643D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329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0CD0"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5E206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9DB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D6B7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F03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A574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2269D" w14:textId="77777777" w:rsidR="005F54B2" w:rsidRDefault="005F54B2" w:rsidP="006A5A57">
            <w:pPr>
              <w:spacing w:line="240" w:lineRule="atLeast"/>
              <w:rPr>
                <w:color w:val="000000"/>
                <w:szCs w:val="24"/>
              </w:rPr>
            </w:pPr>
            <w:r>
              <w:rPr>
                <w:color w:val="000000"/>
                <w:szCs w:val="24"/>
              </w:rPr>
              <w:t xml:space="preserve"> X(10)</w:t>
            </w:r>
          </w:p>
        </w:tc>
      </w:tr>
      <w:tr w:rsidR="005F54B2" w14:paraId="098A1E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4733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557E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0C043A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2F9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9ED5F" w14:textId="77777777" w:rsidR="005F54B2" w:rsidRDefault="005F54B2" w:rsidP="006A5A57">
            <w:pPr>
              <w:spacing w:line="240" w:lineRule="atLeast"/>
              <w:rPr>
                <w:color w:val="000000"/>
                <w:szCs w:val="24"/>
              </w:rPr>
            </w:pPr>
            <w:r>
              <w:rPr>
                <w:color w:val="000000"/>
                <w:szCs w:val="24"/>
              </w:rPr>
              <w:t xml:space="preserve"> Optional</w:t>
            </w:r>
          </w:p>
        </w:tc>
      </w:tr>
      <w:tr w:rsidR="005F54B2" w14:paraId="7E8CD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CE3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E645B" w14:textId="77777777" w:rsidR="005F54B2" w:rsidRDefault="005F54B2" w:rsidP="006A5A57">
            <w:pPr>
              <w:spacing w:line="240" w:lineRule="atLeast"/>
              <w:rPr>
                <w:color w:val="000000"/>
                <w:szCs w:val="24"/>
              </w:rPr>
            </w:pPr>
            <w:r>
              <w:rPr>
                <w:color w:val="000000"/>
                <w:szCs w:val="24"/>
              </w:rPr>
              <w:t xml:space="preserve"> </w:t>
            </w:r>
          </w:p>
        </w:tc>
      </w:tr>
      <w:tr w:rsidR="005F54B2" w14:paraId="3878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8AF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4C918D"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0B3E183F" w14:textId="77777777" w:rsidR="005F54B2" w:rsidRDefault="005F54B2" w:rsidP="005F54B2">
      <w:pPr>
        <w:pStyle w:val="Heading3"/>
        <w:spacing w:line="240" w:lineRule="atLeast"/>
        <w:rPr>
          <w:bCs/>
          <w:color w:val="000000"/>
          <w:szCs w:val="24"/>
        </w:rPr>
      </w:pPr>
      <w:bookmarkStart w:id="1124" w:name="BKM_B9C51AEA_94D7_41A7_8000_5EC2C632BC2F"/>
      <w:bookmarkStart w:id="1125" w:name="_Toc512843557"/>
      <w:bookmarkEnd w:id="1124"/>
      <w:r>
        <w:rPr>
          <w:bCs/>
          <w:color w:val="000000"/>
          <w:szCs w:val="24"/>
        </w:rPr>
        <w:t xml:space="preserve">Overall Staging System - Cancer </w:t>
      </w:r>
      <w:r w:rsidR="00162F62">
        <w:rPr>
          <w:bCs/>
          <w:color w:val="000000"/>
          <w:szCs w:val="24"/>
        </w:rPr>
        <w:t>[CM]</w:t>
      </w:r>
      <w:bookmarkEnd w:id="1125"/>
    </w:p>
    <w:p w14:paraId="6834F0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6B96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AAB7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0424"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56AA85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2E3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4FF7E" w14:textId="77777777" w:rsidR="005F54B2" w:rsidRDefault="005F54B2" w:rsidP="006A5A57">
            <w:pPr>
              <w:spacing w:line="240" w:lineRule="atLeast"/>
              <w:rPr>
                <w:color w:val="000000"/>
                <w:szCs w:val="24"/>
              </w:rPr>
            </w:pPr>
            <w:r>
              <w:rPr>
                <w:color w:val="000000"/>
                <w:szCs w:val="24"/>
              </w:rPr>
              <w:t xml:space="preserve"> Numeric</w:t>
            </w:r>
          </w:p>
        </w:tc>
      </w:tr>
      <w:tr w:rsidR="005F54B2" w14:paraId="3C5337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E19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CE7BD" w14:textId="77777777" w:rsidR="005F54B2" w:rsidRDefault="005F54B2" w:rsidP="006A5A57">
            <w:pPr>
              <w:spacing w:line="240" w:lineRule="atLeast"/>
              <w:rPr>
                <w:color w:val="000000"/>
                <w:szCs w:val="24"/>
              </w:rPr>
            </w:pPr>
            <w:r>
              <w:rPr>
                <w:color w:val="000000"/>
                <w:szCs w:val="24"/>
              </w:rPr>
              <w:t xml:space="preserve"> NN</w:t>
            </w:r>
          </w:p>
        </w:tc>
      </w:tr>
      <w:tr w:rsidR="005F54B2" w14:paraId="2ABB50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64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0EE1A"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752357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E5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DD86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53211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04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9716D" w14:textId="77777777" w:rsidR="005F54B2" w:rsidRDefault="005F54B2" w:rsidP="006A5A57">
            <w:pPr>
              <w:spacing w:line="240" w:lineRule="atLeast"/>
              <w:rPr>
                <w:color w:val="000000"/>
                <w:szCs w:val="24"/>
              </w:rPr>
            </w:pPr>
            <w:r>
              <w:rPr>
                <w:color w:val="000000"/>
                <w:szCs w:val="24"/>
              </w:rPr>
              <w:t xml:space="preserve"> </w:t>
            </w:r>
          </w:p>
        </w:tc>
      </w:tr>
      <w:tr w:rsidR="005F54B2" w14:paraId="2CA92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7CAC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AE0A7"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716AABEF" w14:textId="77777777" w:rsidR="005F54B2" w:rsidRDefault="005F54B2" w:rsidP="005F54B2">
      <w:pPr>
        <w:pStyle w:val="Heading3"/>
        <w:spacing w:line="240" w:lineRule="atLeast"/>
        <w:rPr>
          <w:bCs/>
          <w:color w:val="000000"/>
          <w:szCs w:val="24"/>
        </w:rPr>
      </w:pPr>
      <w:bookmarkStart w:id="1126" w:name="BKM_05C16C77_5C5E_4627_AE6C_660C708251B3"/>
      <w:bookmarkStart w:id="1127" w:name="_Toc512843558"/>
      <w:bookmarkEnd w:id="1126"/>
      <w:r>
        <w:rPr>
          <w:bCs/>
          <w:color w:val="000000"/>
          <w:szCs w:val="24"/>
        </w:rPr>
        <w:t xml:space="preserve">Overall Staging System Version - Cancer </w:t>
      </w:r>
      <w:r w:rsidR="00162F62">
        <w:rPr>
          <w:bCs/>
          <w:color w:val="000000"/>
          <w:szCs w:val="24"/>
        </w:rPr>
        <w:t>[CM]</w:t>
      </w:r>
      <w:bookmarkEnd w:id="1127"/>
    </w:p>
    <w:p w14:paraId="2452E7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2FD5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BDD8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F3E24"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DB143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2620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C2FC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80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7627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A18D9" w14:textId="77777777" w:rsidR="005F54B2" w:rsidRDefault="005F54B2" w:rsidP="006A5A57">
            <w:pPr>
              <w:spacing w:line="240" w:lineRule="atLeast"/>
              <w:rPr>
                <w:color w:val="000000"/>
                <w:szCs w:val="24"/>
              </w:rPr>
            </w:pPr>
            <w:r>
              <w:rPr>
                <w:color w:val="000000"/>
                <w:szCs w:val="24"/>
              </w:rPr>
              <w:t xml:space="preserve"> X(10)</w:t>
            </w:r>
          </w:p>
        </w:tc>
      </w:tr>
      <w:tr w:rsidR="005F54B2" w14:paraId="1ECC16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838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87B3A" w14:textId="77777777" w:rsidR="005F54B2" w:rsidRDefault="005F54B2" w:rsidP="006A5A57">
            <w:pPr>
              <w:spacing w:line="240" w:lineRule="atLeast"/>
              <w:rPr>
                <w:color w:val="000000"/>
                <w:szCs w:val="24"/>
              </w:rPr>
            </w:pPr>
            <w:r>
              <w:rPr>
                <w:color w:val="000000"/>
                <w:szCs w:val="24"/>
              </w:rPr>
              <w:t xml:space="preserve"> </w:t>
            </w:r>
          </w:p>
        </w:tc>
      </w:tr>
      <w:tr w:rsidR="005F54B2" w14:paraId="130BD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C8E3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9375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236DFD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0162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D94C8"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(eg, Ed 2 for 2nd Edition)</w:t>
            </w:r>
          </w:p>
          <w:p w14:paraId="6BB1773F" w14:textId="77777777"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(eg, V 2 for Version 2)</w:t>
            </w:r>
          </w:p>
          <w:p w14:paraId="1238ADBE" w14:textId="77777777"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(eg, 2015 if published in 2015)</w:t>
            </w:r>
          </w:p>
        </w:tc>
      </w:tr>
      <w:tr w:rsidR="005F54B2" w14:paraId="1954E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99F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DE67"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6840C19B" w14:textId="77777777" w:rsidR="005F54B2" w:rsidRDefault="005F54B2" w:rsidP="005F54B2">
      <w:pPr>
        <w:pStyle w:val="Heading3"/>
        <w:spacing w:line="240" w:lineRule="atLeast"/>
        <w:rPr>
          <w:bCs/>
          <w:color w:val="000000"/>
          <w:szCs w:val="24"/>
        </w:rPr>
      </w:pPr>
      <w:bookmarkStart w:id="1128" w:name="BKM_17C36DEA_4B88_446E_8FF5_235F00300D0D"/>
      <w:bookmarkStart w:id="1129" w:name="_Toc512843559"/>
      <w:bookmarkEnd w:id="1128"/>
      <w:r>
        <w:rPr>
          <w:bCs/>
          <w:color w:val="000000"/>
          <w:szCs w:val="24"/>
        </w:rPr>
        <w:t>Referral Information ID</w:t>
      </w:r>
      <w:bookmarkEnd w:id="1129"/>
    </w:p>
    <w:p w14:paraId="17504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757C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9F00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D35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5ADC0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EE7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8A1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D3CE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B2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41EF1" w14:textId="77777777" w:rsidR="005F54B2" w:rsidRDefault="005F54B2" w:rsidP="006A5A57">
            <w:pPr>
              <w:spacing w:line="240" w:lineRule="atLeast"/>
              <w:rPr>
                <w:color w:val="000000"/>
                <w:szCs w:val="24"/>
              </w:rPr>
            </w:pPr>
            <w:r>
              <w:rPr>
                <w:color w:val="000000"/>
                <w:szCs w:val="24"/>
              </w:rPr>
              <w:t xml:space="preserve"> X(36)</w:t>
            </w:r>
          </w:p>
        </w:tc>
      </w:tr>
      <w:tr w:rsidR="005F54B2" w14:paraId="0D4546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DB05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21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475C8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BA6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220EC" w14:textId="77777777" w:rsidR="005F54B2" w:rsidRDefault="005F54B2" w:rsidP="006A5A57">
            <w:pPr>
              <w:spacing w:line="240" w:lineRule="atLeast"/>
              <w:rPr>
                <w:color w:val="000000"/>
                <w:szCs w:val="24"/>
              </w:rPr>
            </w:pPr>
            <w:r>
              <w:rPr>
                <w:color w:val="000000"/>
                <w:szCs w:val="24"/>
              </w:rPr>
              <w:t xml:space="preserve"> Mandatory</w:t>
            </w:r>
          </w:p>
        </w:tc>
      </w:tr>
      <w:tr w:rsidR="005F54B2" w14:paraId="52084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2CD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96FF1"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21BEDFA7" w14:textId="77777777" w:rsidR="005F54B2" w:rsidRDefault="005F54B2" w:rsidP="00BA571A">
      <w:pPr>
        <w:pStyle w:val="Heading3"/>
        <w:autoSpaceDE w:val="0"/>
        <w:autoSpaceDN w:val="0"/>
        <w:adjustRightInd w:val="0"/>
        <w:spacing w:after="0" w:line="240" w:lineRule="atLeast"/>
      </w:pPr>
      <w:r>
        <w:t xml:space="preserve"> </w:t>
      </w:r>
      <w:bookmarkStart w:id="1130" w:name="_Toc512843560"/>
      <w:r w:rsidRPr="00582BCF">
        <w:t xml:space="preserve">Diagnosis Clinical Code Type </w:t>
      </w:r>
      <w:r w:rsidR="00162F62">
        <w:rPr>
          <w:bCs/>
          <w:color w:val="000000"/>
          <w:szCs w:val="24"/>
        </w:rPr>
        <w:t>[CM]</w:t>
      </w:r>
      <w:bookmarkEnd w:id="1130"/>
    </w:p>
    <w:p w14:paraId="3296BC9F"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1438B9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CEE704" w14:textId="77777777"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17AB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214CA3E8"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76BE6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F2A67E9"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E14FC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4EDAD8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C1A83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5DF05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9B58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9651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6751A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56336E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D736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E11D73"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5A9159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31D77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234094"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48713386"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39D279A4" w14:textId="77777777"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5A1D08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31C34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1DAA5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6DECCFD" w14:textId="77777777" w:rsidR="005F54B2" w:rsidRDefault="005F54B2" w:rsidP="005F54B2">
      <w:pPr>
        <w:spacing w:line="240" w:lineRule="atLeast"/>
        <w:rPr>
          <w:szCs w:val="24"/>
        </w:rPr>
      </w:pPr>
    </w:p>
    <w:p w14:paraId="4C6ADABB" w14:textId="77777777" w:rsidR="005F54B2" w:rsidRDefault="005F54B2" w:rsidP="005F54B2">
      <w:pPr>
        <w:pStyle w:val="Heading2"/>
        <w:spacing w:line="240" w:lineRule="atLeast"/>
        <w:rPr>
          <w:bCs/>
          <w:color w:val="000000"/>
          <w:szCs w:val="24"/>
        </w:rPr>
      </w:pPr>
      <w:bookmarkStart w:id="1131" w:name="BKM_B97FD735_33AC_4268_85AD_5BC0E8969B82"/>
      <w:bookmarkStart w:id="1132" w:name="_Toc512843561"/>
      <w:bookmarkEnd w:id="1131"/>
      <w:r>
        <w:rPr>
          <w:bCs/>
          <w:color w:val="000000"/>
          <w:szCs w:val="24"/>
        </w:rPr>
        <w:lastRenderedPageBreak/>
        <w:t>Referral Information</w:t>
      </w:r>
      <w:bookmarkEnd w:id="1132"/>
    </w:p>
    <w:p w14:paraId="3A560316" w14:textId="77777777" w:rsidR="005F54B2" w:rsidRDefault="005F54B2" w:rsidP="005F54B2">
      <w:pPr>
        <w:spacing w:line="240" w:lineRule="atLeast"/>
        <w:rPr>
          <w:color w:val="000000"/>
          <w:szCs w:val="24"/>
        </w:rPr>
      </w:pPr>
    </w:p>
    <w:p w14:paraId="10C143F4"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61589CC3" w14:textId="77777777" w:rsidR="005F54B2" w:rsidRDefault="005F54B2" w:rsidP="005F54B2">
      <w:pPr>
        <w:spacing w:line="240" w:lineRule="atLeast"/>
        <w:rPr>
          <w:color w:val="000000"/>
          <w:szCs w:val="24"/>
        </w:rPr>
      </w:pPr>
    </w:p>
    <w:p w14:paraId="1F82DCBA" w14:textId="77777777" w:rsidR="005F54B2" w:rsidRDefault="005F54B2" w:rsidP="005F54B2">
      <w:pPr>
        <w:spacing w:line="240" w:lineRule="atLeast"/>
        <w:rPr>
          <w:color w:val="000000"/>
          <w:szCs w:val="24"/>
        </w:rPr>
      </w:pPr>
      <w:r>
        <w:rPr>
          <w:b/>
          <w:color w:val="000000"/>
          <w:szCs w:val="24"/>
        </w:rPr>
        <w:t>MOH Internal ODS Table Name</w:t>
      </w:r>
    </w:p>
    <w:p w14:paraId="7A5A9705" w14:textId="77777777" w:rsidR="005F54B2" w:rsidRDefault="005F54B2" w:rsidP="005F54B2">
      <w:pPr>
        <w:spacing w:line="240" w:lineRule="atLeast"/>
        <w:rPr>
          <w:color w:val="000000"/>
          <w:szCs w:val="24"/>
        </w:rPr>
      </w:pPr>
      <w:r>
        <w:rPr>
          <w:color w:val="000000"/>
          <w:szCs w:val="24"/>
        </w:rPr>
        <w:t>REFERRAL_INFORMATION</w:t>
      </w:r>
    </w:p>
    <w:p w14:paraId="006097A7" w14:textId="77777777" w:rsidR="005F54B2" w:rsidRDefault="005F54B2" w:rsidP="005F54B2">
      <w:pPr>
        <w:pStyle w:val="Heading3"/>
        <w:spacing w:line="240" w:lineRule="atLeast"/>
        <w:rPr>
          <w:bCs/>
          <w:color w:val="000000"/>
          <w:szCs w:val="24"/>
        </w:rPr>
      </w:pPr>
      <w:bookmarkStart w:id="1133" w:name="BKM_5D332346_9C1C_40D7_B08A_29CBF9924FED"/>
      <w:bookmarkStart w:id="1134" w:name="_Toc512843562"/>
      <w:bookmarkEnd w:id="1133"/>
      <w:r>
        <w:rPr>
          <w:bCs/>
          <w:color w:val="000000"/>
          <w:szCs w:val="24"/>
        </w:rPr>
        <w:t>NHI Number</w:t>
      </w:r>
      <w:bookmarkEnd w:id="1134"/>
    </w:p>
    <w:p w14:paraId="14A686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BD4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1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DF3BA"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D67EF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F99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0A7F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D48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2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756AA" w14:textId="77777777" w:rsidR="005F54B2" w:rsidRDefault="005F54B2" w:rsidP="006A5A57">
            <w:pPr>
              <w:spacing w:line="240" w:lineRule="atLeast"/>
              <w:rPr>
                <w:color w:val="000000"/>
                <w:szCs w:val="24"/>
              </w:rPr>
            </w:pPr>
            <w:r>
              <w:rPr>
                <w:color w:val="000000"/>
                <w:szCs w:val="24"/>
              </w:rPr>
              <w:t xml:space="preserve"> AAANNNC</w:t>
            </w:r>
          </w:p>
        </w:tc>
      </w:tr>
      <w:tr w:rsidR="005F54B2" w14:paraId="7D6903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97B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E3020" w14:textId="77777777" w:rsidR="005F54B2" w:rsidRDefault="005F54B2" w:rsidP="006A5A57">
            <w:pPr>
              <w:spacing w:line="240" w:lineRule="atLeast"/>
              <w:rPr>
                <w:color w:val="000000"/>
                <w:szCs w:val="24"/>
              </w:rPr>
            </w:pPr>
            <w:r>
              <w:rPr>
                <w:color w:val="000000"/>
                <w:szCs w:val="24"/>
              </w:rPr>
              <w:t xml:space="preserve"> Mandatory</w:t>
            </w:r>
          </w:p>
        </w:tc>
      </w:tr>
      <w:tr w:rsidR="005F54B2" w14:paraId="05A75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EC75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1BEF4"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794842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B11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5061C" w14:textId="77777777" w:rsidR="005F54B2" w:rsidRDefault="005F54B2" w:rsidP="006A5A57">
            <w:pPr>
              <w:spacing w:line="240" w:lineRule="atLeast"/>
              <w:rPr>
                <w:color w:val="000000"/>
                <w:szCs w:val="24"/>
              </w:rPr>
            </w:pPr>
            <w:r>
              <w:rPr>
                <w:color w:val="000000"/>
                <w:szCs w:val="24"/>
              </w:rPr>
              <w:t xml:space="preserve"> HISO 10046 NHI Number</w:t>
            </w:r>
          </w:p>
        </w:tc>
      </w:tr>
    </w:tbl>
    <w:p w14:paraId="6433D339" w14:textId="77777777" w:rsidR="005F54B2" w:rsidRDefault="005F54B2" w:rsidP="005F54B2">
      <w:pPr>
        <w:pStyle w:val="Heading3"/>
        <w:spacing w:line="240" w:lineRule="atLeast"/>
        <w:rPr>
          <w:bCs/>
          <w:color w:val="000000"/>
          <w:szCs w:val="24"/>
        </w:rPr>
      </w:pPr>
      <w:bookmarkStart w:id="1135" w:name="BKM_C9ECFC20_DDAE_4C05_A140_DF5A00661CB5"/>
      <w:bookmarkStart w:id="1136" w:name="_Toc512843563"/>
      <w:bookmarkEnd w:id="1135"/>
      <w:r>
        <w:rPr>
          <w:bCs/>
          <w:color w:val="000000"/>
          <w:szCs w:val="24"/>
        </w:rPr>
        <w:t>Referral ID</w:t>
      </w:r>
      <w:bookmarkEnd w:id="1136"/>
    </w:p>
    <w:p w14:paraId="333B17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136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E36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6CFDE"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124C5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AE86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1BC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B5D6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3F2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0A138" w14:textId="77777777" w:rsidR="005F54B2" w:rsidRDefault="005F54B2" w:rsidP="006A5A57">
            <w:pPr>
              <w:spacing w:line="240" w:lineRule="atLeast"/>
              <w:rPr>
                <w:color w:val="000000"/>
                <w:szCs w:val="24"/>
              </w:rPr>
            </w:pPr>
            <w:r>
              <w:rPr>
                <w:color w:val="000000"/>
                <w:szCs w:val="24"/>
              </w:rPr>
              <w:t xml:space="preserve"> X(36)</w:t>
            </w:r>
          </w:p>
        </w:tc>
      </w:tr>
      <w:tr w:rsidR="005F54B2" w14:paraId="1B046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9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C20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41B7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E5E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D9D5" w14:textId="77777777" w:rsidR="005F54B2" w:rsidRDefault="005F54B2" w:rsidP="006A5A57">
            <w:pPr>
              <w:spacing w:line="240" w:lineRule="atLeast"/>
              <w:rPr>
                <w:color w:val="000000"/>
                <w:szCs w:val="24"/>
              </w:rPr>
            </w:pPr>
            <w:r>
              <w:rPr>
                <w:color w:val="000000"/>
                <w:szCs w:val="24"/>
              </w:rPr>
              <w:t xml:space="preserve"> Mandatory</w:t>
            </w:r>
          </w:p>
        </w:tc>
      </w:tr>
      <w:tr w:rsidR="005F54B2" w14:paraId="285B2D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735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F4C34"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463D5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7D85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2C85C"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39CA8C03" w14:textId="77777777" w:rsidR="005F54B2" w:rsidRDefault="005F54B2" w:rsidP="005F54B2">
      <w:pPr>
        <w:spacing w:before="0" w:after="0"/>
        <w:rPr>
          <w:b/>
          <w:sz w:val="24"/>
          <w:lang w:val="en-AU"/>
        </w:rPr>
      </w:pPr>
      <w:r>
        <w:rPr>
          <w:color w:val="000000"/>
          <w:szCs w:val="24"/>
        </w:rPr>
        <w:t xml:space="preserve"> </w:t>
      </w:r>
      <w:r>
        <w:rPr>
          <w:lang w:val="en-AU"/>
        </w:rPr>
        <w:br w:type="page"/>
      </w:r>
    </w:p>
    <w:p w14:paraId="2A6A16CC" w14:textId="77777777" w:rsidR="005F54B2" w:rsidRDefault="005F54B2" w:rsidP="005F54B2">
      <w:pPr>
        <w:pStyle w:val="Heading2"/>
      </w:pPr>
      <w:bookmarkStart w:id="1137" w:name="_Toc512843564"/>
      <w:r>
        <w:lastRenderedPageBreak/>
        <w:t>Remove Activity</w:t>
      </w:r>
      <w:bookmarkEnd w:id="1137"/>
    </w:p>
    <w:p w14:paraId="42F9636E" w14:textId="77777777" w:rsidR="005F54B2" w:rsidRDefault="005F54B2" w:rsidP="005F54B2">
      <w:pPr>
        <w:spacing w:line="240" w:lineRule="atLeast"/>
        <w:rPr>
          <w:color w:val="000000"/>
          <w:szCs w:val="24"/>
        </w:rPr>
      </w:pPr>
    </w:p>
    <w:p w14:paraId="74684C33"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6040272D" w14:textId="77777777" w:rsidR="005F54B2" w:rsidRDefault="005F54B2" w:rsidP="005F54B2">
      <w:pPr>
        <w:spacing w:line="240" w:lineRule="atLeast"/>
        <w:rPr>
          <w:color w:val="000000"/>
          <w:szCs w:val="24"/>
        </w:rPr>
      </w:pPr>
    </w:p>
    <w:p w14:paraId="182BE3DC" w14:textId="77777777" w:rsidR="005F54B2" w:rsidRDefault="005F54B2" w:rsidP="005F54B2">
      <w:pPr>
        <w:spacing w:line="240" w:lineRule="atLeast"/>
        <w:rPr>
          <w:color w:val="000000"/>
          <w:szCs w:val="24"/>
        </w:rPr>
      </w:pPr>
      <w:r>
        <w:rPr>
          <w:b/>
          <w:color w:val="000000"/>
          <w:szCs w:val="24"/>
        </w:rPr>
        <w:t>Validation</w:t>
      </w:r>
    </w:p>
    <w:p w14:paraId="66D121B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proofErr w:type="gramStart"/>
      <w:r>
        <w:rPr>
          <w:i/>
          <w:color w:val="000000"/>
          <w:szCs w:val="24"/>
        </w:rPr>
        <w:t>What</w:t>
      </w:r>
      <w:proofErr w:type="gramEnd"/>
      <w:r>
        <w:rPr>
          <w:i/>
          <w:color w:val="000000"/>
          <w:szCs w:val="24"/>
        </w:rPr>
        <w:t xml:space="preserve"> is a valid Remove Operation?</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7374C2">
        <w:rPr>
          <w:color w:val="000000"/>
          <w:szCs w:val="24"/>
        </w:rPr>
        <w:t xml:space="preserve"> </w:t>
      </w:r>
      <w:r w:rsidR="007374C2">
        <w:t>(17 - Appendix D: Business Rules and Error Messages)</w:t>
      </w:r>
      <w:r>
        <w:rPr>
          <w:color w:val="000000"/>
          <w:szCs w:val="24"/>
        </w:rPr>
        <w:t>.</w:t>
      </w:r>
    </w:p>
    <w:p w14:paraId="000795E5" w14:textId="77777777" w:rsidR="005F54B2" w:rsidRDefault="005F54B2" w:rsidP="005F54B2">
      <w:pPr>
        <w:pStyle w:val="Heading3"/>
      </w:pPr>
      <w:bookmarkStart w:id="1138" w:name="BKM_E41DB749_C472_445F_8BB0_364F07AF4F0B"/>
      <w:bookmarkStart w:id="1139" w:name="_Toc512843565"/>
      <w:bookmarkEnd w:id="1138"/>
      <w:r>
        <w:t>Activity ID</w:t>
      </w:r>
      <w:bookmarkEnd w:id="1139"/>
    </w:p>
    <w:p w14:paraId="3E0E2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028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5C5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0E94A"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37227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4CA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696A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62D2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411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3B3BC" w14:textId="77777777" w:rsidR="005F54B2" w:rsidRDefault="005F54B2" w:rsidP="006A5A57">
            <w:pPr>
              <w:spacing w:line="240" w:lineRule="atLeast"/>
              <w:rPr>
                <w:color w:val="000000"/>
                <w:szCs w:val="24"/>
              </w:rPr>
            </w:pPr>
            <w:r>
              <w:rPr>
                <w:color w:val="000000"/>
                <w:szCs w:val="24"/>
              </w:rPr>
              <w:t xml:space="preserve"> X(36)</w:t>
            </w:r>
          </w:p>
        </w:tc>
      </w:tr>
      <w:tr w:rsidR="005F54B2" w14:paraId="685FE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86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8AD6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A27E4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D43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E466" w14:textId="77777777" w:rsidR="005F54B2" w:rsidRDefault="005F54B2" w:rsidP="006A5A57">
            <w:pPr>
              <w:spacing w:line="240" w:lineRule="atLeast"/>
              <w:rPr>
                <w:color w:val="000000"/>
                <w:szCs w:val="24"/>
              </w:rPr>
            </w:pPr>
            <w:r>
              <w:rPr>
                <w:color w:val="000000"/>
                <w:szCs w:val="24"/>
              </w:rPr>
              <w:t xml:space="preserve"> Mandatory</w:t>
            </w:r>
          </w:p>
        </w:tc>
      </w:tr>
      <w:tr w:rsidR="005F54B2" w14:paraId="350BC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59F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431EB" w14:textId="77777777" w:rsidR="005F54B2" w:rsidRDefault="005F54B2" w:rsidP="006A5A57">
            <w:pPr>
              <w:spacing w:line="240" w:lineRule="atLeast"/>
              <w:rPr>
                <w:color w:val="000000"/>
                <w:szCs w:val="24"/>
              </w:rPr>
            </w:pPr>
            <w:r>
              <w:rPr>
                <w:color w:val="000000"/>
                <w:szCs w:val="24"/>
              </w:rPr>
              <w:t xml:space="preserve"> </w:t>
            </w:r>
          </w:p>
        </w:tc>
      </w:tr>
      <w:tr w:rsidR="005F54B2" w14:paraId="0FD90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1A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2F978" w14:textId="77777777" w:rsidR="005F54B2" w:rsidRDefault="005F54B2" w:rsidP="006A5A57">
            <w:pPr>
              <w:spacing w:line="240" w:lineRule="atLeast"/>
              <w:rPr>
                <w:color w:val="000000"/>
                <w:szCs w:val="24"/>
              </w:rPr>
            </w:pPr>
            <w:r>
              <w:rPr>
                <w:color w:val="000000"/>
                <w:szCs w:val="24"/>
              </w:rPr>
              <w:t xml:space="preserve"> Identifier (NPF Phase 1)</w:t>
            </w:r>
          </w:p>
        </w:tc>
      </w:tr>
    </w:tbl>
    <w:p w14:paraId="1535FBA7" w14:textId="77777777" w:rsidR="005F54B2" w:rsidRDefault="005F54B2" w:rsidP="005F54B2">
      <w:pPr>
        <w:pStyle w:val="Heading3"/>
      </w:pPr>
      <w:bookmarkStart w:id="1140" w:name="BKM_7B90BB7D_55ED_47FE_9EC6_50C3B2F7D4F1"/>
      <w:bookmarkStart w:id="1141" w:name="_Toc512843566"/>
      <w:bookmarkEnd w:id="1140"/>
      <w:r>
        <w:t>Referral ID</w:t>
      </w:r>
      <w:bookmarkEnd w:id="1141"/>
    </w:p>
    <w:p w14:paraId="5303E9F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2C2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3A0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878B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AC01E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CC9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D8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8A3D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067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8E65C" w14:textId="77777777" w:rsidR="005F54B2" w:rsidRDefault="005F54B2" w:rsidP="006A5A57">
            <w:pPr>
              <w:spacing w:line="240" w:lineRule="atLeast"/>
              <w:rPr>
                <w:color w:val="000000"/>
                <w:szCs w:val="24"/>
              </w:rPr>
            </w:pPr>
            <w:r>
              <w:rPr>
                <w:color w:val="000000"/>
                <w:szCs w:val="24"/>
              </w:rPr>
              <w:t xml:space="preserve"> X(36)</w:t>
            </w:r>
          </w:p>
        </w:tc>
      </w:tr>
      <w:tr w:rsidR="005F54B2" w14:paraId="7A882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9B4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235D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D72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DF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800E6" w14:textId="77777777" w:rsidR="005F54B2" w:rsidRDefault="005F54B2" w:rsidP="006A5A57">
            <w:pPr>
              <w:spacing w:line="240" w:lineRule="atLeast"/>
              <w:rPr>
                <w:color w:val="000000"/>
                <w:szCs w:val="24"/>
              </w:rPr>
            </w:pPr>
            <w:r>
              <w:rPr>
                <w:color w:val="000000"/>
                <w:szCs w:val="24"/>
              </w:rPr>
              <w:t xml:space="preserve"> Mandatory</w:t>
            </w:r>
          </w:p>
        </w:tc>
      </w:tr>
      <w:tr w:rsidR="005F54B2" w14:paraId="55F031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CB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166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7AAF0786" w14:textId="77777777" w:rsidR="005F54B2" w:rsidRDefault="005F54B2" w:rsidP="005F54B2">
      <w:pPr>
        <w:spacing w:line="240" w:lineRule="atLeast"/>
        <w:rPr>
          <w:szCs w:val="24"/>
        </w:rPr>
      </w:pPr>
      <w:r>
        <w:rPr>
          <w:color w:val="000000"/>
          <w:szCs w:val="24"/>
        </w:rPr>
        <w:t xml:space="preserve"> </w:t>
      </w:r>
    </w:p>
    <w:p w14:paraId="27C090AC" w14:textId="77777777" w:rsidR="005F54B2" w:rsidRDefault="005F54B2" w:rsidP="005F54B2">
      <w:pPr>
        <w:pStyle w:val="Heading2"/>
      </w:pPr>
      <w:bookmarkStart w:id="1142" w:name="BKM_8D297A83_6CCC_4AC1_93D0_6A964691D7F8"/>
      <w:bookmarkStart w:id="1143" w:name="_Toc512843567"/>
      <w:bookmarkEnd w:id="1142"/>
      <w:r>
        <w:t>Remove Activity Outcome</w:t>
      </w:r>
      <w:bookmarkEnd w:id="1143"/>
    </w:p>
    <w:p w14:paraId="217AED07" w14:textId="77777777" w:rsidR="005F54B2" w:rsidRDefault="005F54B2" w:rsidP="005F54B2">
      <w:pPr>
        <w:spacing w:line="240" w:lineRule="atLeast"/>
        <w:rPr>
          <w:color w:val="000000"/>
          <w:szCs w:val="24"/>
        </w:rPr>
      </w:pPr>
    </w:p>
    <w:p w14:paraId="03E3F785"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5B9B51DA" w14:textId="77777777" w:rsidR="005F54B2" w:rsidRDefault="005F54B2" w:rsidP="005F54B2">
      <w:pPr>
        <w:spacing w:line="240" w:lineRule="atLeast"/>
        <w:rPr>
          <w:color w:val="000000"/>
          <w:szCs w:val="24"/>
        </w:rPr>
      </w:pPr>
    </w:p>
    <w:p w14:paraId="709FFC4C" w14:textId="77777777" w:rsidR="005F54B2" w:rsidRDefault="005F54B2" w:rsidP="005F54B2">
      <w:pPr>
        <w:spacing w:line="240" w:lineRule="atLeast"/>
        <w:rPr>
          <w:color w:val="000000"/>
          <w:szCs w:val="24"/>
        </w:rPr>
      </w:pPr>
      <w:r>
        <w:rPr>
          <w:b/>
          <w:color w:val="000000"/>
          <w:szCs w:val="24"/>
        </w:rPr>
        <w:t>Validation</w:t>
      </w:r>
    </w:p>
    <w:p w14:paraId="449EE33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proofErr w:type="gramStart"/>
      <w:r>
        <w:rPr>
          <w:i/>
          <w:color w:val="000000"/>
          <w:szCs w:val="24"/>
        </w:rPr>
        <w:t>What</w:t>
      </w:r>
      <w:proofErr w:type="gramEnd"/>
      <w:r>
        <w:rPr>
          <w:i/>
          <w:color w:val="000000"/>
          <w:szCs w:val="24"/>
        </w:rPr>
        <w:t xml:space="preserve"> is a valid Remove Operation?</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7374C2">
        <w:rPr>
          <w:color w:val="000000"/>
          <w:szCs w:val="24"/>
        </w:rPr>
        <w:t xml:space="preserve"> </w:t>
      </w:r>
      <w:r w:rsidR="007374C2">
        <w:t>(17 - Appendix D: Business Rules and Error Messages)</w:t>
      </w:r>
      <w:r>
        <w:rPr>
          <w:color w:val="000000"/>
          <w:szCs w:val="24"/>
        </w:rPr>
        <w:t>.</w:t>
      </w:r>
    </w:p>
    <w:p w14:paraId="1E7FE60A" w14:textId="77777777" w:rsidR="005F54B2" w:rsidRDefault="005F54B2" w:rsidP="005F54B2">
      <w:pPr>
        <w:spacing w:line="240" w:lineRule="atLeast"/>
        <w:rPr>
          <w:color w:val="000000"/>
          <w:szCs w:val="24"/>
        </w:rPr>
      </w:pPr>
    </w:p>
    <w:p w14:paraId="2BA8C96D" w14:textId="77777777" w:rsidR="005F54B2" w:rsidRDefault="005F54B2" w:rsidP="005F54B2">
      <w:pPr>
        <w:pStyle w:val="Heading3"/>
      </w:pPr>
      <w:bookmarkStart w:id="1144" w:name="BKM_58335B85_AA63_4448_B00E_32361FB23768"/>
      <w:bookmarkStart w:id="1145" w:name="_Toc512843568"/>
      <w:bookmarkEnd w:id="1144"/>
      <w:r>
        <w:lastRenderedPageBreak/>
        <w:t>Activity ID</w:t>
      </w:r>
      <w:bookmarkEnd w:id="1145"/>
    </w:p>
    <w:p w14:paraId="054432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099C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1C1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1A7A7"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4B87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64E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C5B4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7690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DDA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D6ACB" w14:textId="77777777" w:rsidR="005F54B2" w:rsidRDefault="005F54B2" w:rsidP="006A5A57">
            <w:pPr>
              <w:spacing w:line="240" w:lineRule="atLeast"/>
              <w:rPr>
                <w:color w:val="000000"/>
                <w:szCs w:val="24"/>
              </w:rPr>
            </w:pPr>
            <w:r>
              <w:rPr>
                <w:color w:val="000000"/>
                <w:szCs w:val="24"/>
              </w:rPr>
              <w:t xml:space="preserve"> X(36)</w:t>
            </w:r>
          </w:p>
        </w:tc>
      </w:tr>
      <w:tr w:rsidR="005F54B2" w14:paraId="5BBDE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415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D7755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6D3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4E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45C15" w14:textId="77777777" w:rsidR="005F54B2" w:rsidRDefault="005F54B2" w:rsidP="006A5A57">
            <w:pPr>
              <w:spacing w:line="240" w:lineRule="atLeast"/>
              <w:rPr>
                <w:color w:val="000000"/>
                <w:szCs w:val="24"/>
              </w:rPr>
            </w:pPr>
            <w:r>
              <w:rPr>
                <w:color w:val="000000"/>
                <w:szCs w:val="24"/>
              </w:rPr>
              <w:t xml:space="preserve"> Mandatory</w:t>
            </w:r>
          </w:p>
        </w:tc>
      </w:tr>
      <w:tr w:rsidR="005F54B2" w14:paraId="56A792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69C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07725" w14:textId="77777777" w:rsidR="005F54B2" w:rsidRDefault="005F54B2" w:rsidP="006A5A57">
            <w:pPr>
              <w:spacing w:line="240" w:lineRule="atLeast"/>
              <w:rPr>
                <w:color w:val="000000"/>
                <w:szCs w:val="24"/>
              </w:rPr>
            </w:pPr>
            <w:r>
              <w:rPr>
                <w:color w:val="000000"/>
                <w:szCs w:val="24"/>
              </w:rPr>
              <w:t xml:space="preserve"> </w:t>
            </w:r>
          </w:p>
        </w:tc>
      </w:tr>
      <w:tr w:rsidR="005F54B2" w14:paraId="12915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13E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9DBD" w14:textId="77777777" w:rsidR="005F54B2" w:rsidRDefault="005F54B2" w:rsidP="006A5A57">
            <w:pPr>
              <w:spacing w:line="240" w:lineRule="atLeast"/>
              <w:rPr>
                <w:color w:val="000000"/>
                <w:szCs w:val="24"/>
              </w:rPr>
            </w:pPr>
            <w:r>
              <w:rPr>
                <w:color w:val="000000"/>
                <w:szCs w:val="24"/>
              </w:rPr>
              <w:t xml:space="preserve"> Identifier (NPF Phase 1)</w:t>
            </w:r>
          </w:p>
        </w:tc>
      </w:tr>
    </w:tbl>
    <w:p w14:paraId="6CD186CA" w14:textId="77777777" w:rsidR="005F54B2" w:rsidRDefault="005F54B2" w:rsidP="005F54B2">
      <w:pPr>
        <w:pStyle w:val="Heading3"/>
      </w:pPr>
      <w:bookmarkStart w:id="1146" w:name="BKM_BF832FE5_84A5_4EA4_A47C_A9F58741D10E"/>
      <w:bookmarkStart w:id="1147" w:name="_Toc512843569"/>
      <w:bookmarkEnd w:id="1146"/>
      <w:r>
        <w:t>Activity Outcome ID</w:t>
      </w:r>
      <w:bookmarkEnd w:id="1147"/>
    </w:p>
    <w:p w14:paraId="3D2CE4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D04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34CC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5CEE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07BF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2A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ECA4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634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68F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B8F40" w14:textId="77777777" w:rsidR="005F54B2" w:rsidRDefault="005F54B2" w:rsidP="006A5A57">
            <w:pPr>
              <w:spacing w:line="240" w:lineRule="atLeast"/>
              <w:rPr>
                <w:color w:val="000000"/>
                <w:szCs w:val="24"/>
              </w:rPr>
            </w:pPr>
            <w:r>
              <w:rPr>
                <w:color w:val="000000"/>
                <w:szCs w:val="24"/>
              </w:rPr>
              <w:t xml:space="preserve"> X(36)</w:t>
            </w:r>
          </w:p>
        </w:tc>
      </w:tr>
      <w:tr w:rsidR="005F54B2" w14:paraId="5A3439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AE09F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0742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F83C2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98A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1A069" w14:textId="77777777" w:rsidR="005F54B2" w:rsidRDefault="005F54B2" w:rsidP="006A5A57">
            <w:pPr>
              <w:spacing w:line="240" w:lineRule="atLeast"/>
              <w:rPr>
                <w:color w:val="000000"/>
                <w:szCs w:val="24"/>
              </w:rPr>
            </w:pPr>
            <w:r>
              <w:rPr>
                <w:color w:val="000000"/>
                <w:szCs w:val="24"/>
              </w:rPr>
              <w:t xml:space="preserve"> Mandatory</w:t>
            </w:r>
          </w:p>
        </w:tc>
      </w:tr>
    </w:tbl>
    <w:p w14:paraId="7CD7BFF9" w14:textId="77777777" w:rsidR="005F54B2" w:rsidRDefault="005F54B2" w:rsidP="005F54B2">
      <w:pPr>
        <w:pStyle w:val="Heading3"/>
      </w:pPr>
      <w:bookmarkStart w:id="1148" w:name="BKM_D74D3323_5173_4F45_8A55_5B4A399403DC"/>
      <w:bookmarkStart w:id="1149" w:name="_Toc512843570"/>
      <w:bookmarkEnd w:id="1148"/>
      <w:r>
        <w:t>Referral ID</w:t>
      </w:r>
      <w:bookmarkEnd w:id="1149"/>
    </w:p>
    <w:p w14:paraId="7BECA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CF5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C4C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ACA0"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2DA6B7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E11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BB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80BA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DF94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17921" w14:textId="77777777" w:rsidR="005F54B2" w:rsidRDefault="005F54B2" w:rsidP="006A5A57">
            <w:pPr>
              <w:spacing w:line="240" w:lineRule="atLeast"/>
              <w:rPr>
                <w:color w:val="000000"/>
                <w:szCs w:val="24"/>
              </w:rPr>
            </w:pPr>
            <w:r>
              <w:rPr>
                <w:color w:val="000000"/>
                <w:szCs w:val="24"/>
              </w:rPr>
              <w:t xml:space="preserve"> X(36)</w:t>
            </w:r>
          </w:p>
        </w:tc>
      </w:tr>
      <w:tr w:rsidR="005F54B2" w14:paraId="39085A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0E1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9B88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902FF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828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97E66" w14:textId="77777777" w:rsidR="005F54B2" w:rsidRDefault="005F54B2" w:rsidP="006A5A57">
            <w:pPr>
              <w:spacing w:line="240" w:lineRule="atLeast"/>
              <w:rPr>
                <w:color w:val="000000"/>
                <w:szCs w:val="24"/>
              </w:rPr>
            </w:pPr>
            <w:r>
              <w:rPr>
                <w:color w:val="000000"/>
                <w:szCs w:val="24"/>
              </w:rPr>
              <w:t xml:space="preserve"> Mandatory</w:t>
            </w:r>
          </w:p>
        </w:tc>
      </w:tr>
      <w:tr w:rsidR="005F54B2" w14:paraId="236AE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D64D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3F2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587962EA" w14:textId="77777777" w:rsidR="005F54B2" w:rsidRDefault="005F54B2" w:rsidP="005F54B2">
      <w:pPr>
        <w:spacing w:line="240" w:lineRule="atLeast"/>
        <w:rPr>
          <w:color w:val="000000"/>
          <w:szCs w:val="24"/>
        </w:rPr>
      </w:pPr>
      <w:r>
        <w:rPr>
          <w:color w:val="000000"/>
          <w:szCs w:val="24"/>
        </w:rPr>
        <w:t xml:space="preserve"> </w:t>
      </w:r>
    </w:p>
    <w:p w14:paraId="43D48526" w14:textId="77777777" w:rsidR="005F54B2" w:rsidRDefault="005F54B2" w:rsidP="005F54B2">
      <w:pPr>
        <w:pStyle w:val="Heading2"/>
      </w:pPr>
      <w:bookmarkStart w:id="1150" w:name="BKM_79878B2C_FF6E_4B39_92C0_454E28027647"/>
      <w:bookmarkStart w:id="1151" w:name="_Toc512843571"/>
      <w:bookmarkEnd w:id="1150"/>
      <w:r>
        <w:t>Remove Decision Outcome</w:t>
      </w:r>
      <w:bookmarkEnd w:id="1151"/>
    </w:p>
    <w:p w14:paraId="4B04C9FC" w14:textId="77777777" w:rsidR="005F54B2" w:rsidRDefault="005F54B2" w:rsidP="005F54B2">
      <w:pPr>
        <w:spacing w:line="240" w:lineRule="atLeast"/>
        <w:rPr>
          <w:color w:val="000000"/>
          <w:szCs w:val="24"/>
        </w:rPr>
      </w:pPr>
    </w:p>
    <w:p w14:paraId="11C5B7D2"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69299CA6" w14:textId="77777777" w:rsidR="005F54B2" w:rsidRDefault="005F54B2" w:rsidP="005F54B2">
      <w:pPr>
        <w:spacing w:line="240" w:lineRule="atLeast"/>
        <w:rPr>
          <w:color w:val="000000"/>
          <w:szCs w:val="24"/>
        </w:rPr>
      </w:pPr>
    </w:p>
    <w:p w14:paraId="7C6B7055" w14:textId="77777777" w:rsidR="005F54B2" w:rsidRDefault="005F54B2" w:rsidP="005F54B2">
      <w:pPr>
        <w:spacing w:line="240" w:lineRule="atLeast"/>
        <w:rPr>
          <w:color w:val="000000"/>
          <w:szCs w:val="24"/>
        </w:rPr>
      </w:pPr>
      <w:r>
        <w:rPr>
          <w:b/>
          <w:color w:val="000000"/>
          <w:szCs w:val="24"/>
        </w:rPr>
        <w:lastRenderedPageBreak/>
        <w:t>Validation</w:t>
      </w:r>
    </w:p>
    <w:p w14:paraId="40C15986"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proofErr w:type="gramStart"/>
      <w:r>
        <w:rPr>
          <w:i/>
          <w:color w:val="000000"/>
          <w:szCs w:val="24"/>
        </w:rPr>
        <w:t>What</w:t>
      </w:r>
      <w:proofErr w:type="gramEnd"/>
      <w:r>
        <w:rPr>
          <w:i/>
          <w:color w:val="000000"/>
          <w:szCs w:val="24"/>
        </w:rPr>
        <w:t xml:space="preserve"> is a valid Remove Operation?</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7374C2">
        <w:rPr>
          <w:color w:val="000000"/>
          <w:szCs w:val="24"/>
        </w:rPr>
        <w:t xml:space="preserve"> </w:t>
      </w:r>
      <w:r w:rsidR="007374C2">
        <w:t>(17 - Appendix D: Business Rules and Error Messages)</w:t>
      </w:r>
      <w:r>
        <w:rPr>
          <w:color w:val="000000"/>
          <w:szCs w:val="24"/>
        </w:rPr>
        <w:t>.</w:t>
      </w:r>
    </w:p>
    <w:p w14:paraId="54945234" w14:textId="77777777" w:rsidR="005F54B2" w:rsidRDefault="005F54B2" w:rsidP="005F54B2">
      <w:pPr>
        <w:pStyle w:val="Heading3"/>
      </w:pPr>
      <w:bookmarkStart w:id="1152" w:name="BKM_BA04FB0B_4B5D_446E_B680_019B74044ADD"/>
      <w:bookmarkStart w:id="1153" w:name="_Toc512843572"/>
      <w:bookmarkEnd w:id="1152"/>
      <w:r>
        <w:t>Activity ID</w:t>
      </w:r>
      <w:bookmarkEnd w:id="1153"/>
    </w:p>
    <w:p w14:paraId="59227DA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CED5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AD3D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EDCF1"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12702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55C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5CE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D260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E63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59D1CD" w14:textId="77777777" w:rsidR="005F54B2" w:rsidRDefault="005F54B2" w:rsidP="006A5A57">
            <w:pPr>
              <w:spacing w:line="240" w:lineRule="atLeast"/>
              <w:rPr>
                <w:color w:val="000000"/>
                <w:szCs w:val="24"/>
              </w:rPr>
            </w:pPr>
            <w:r>
              <w:rPr>
                <w:color w:val="000000"/>
                <w:szCs w:val="24"/>
              </w:rPr>
              <w:t xml:space="preserve"> X(36)</w:t>
            </w:r>
          </w:p>
        </w:tc>
      </w:tr>
      <w:tr w:rsidR="005F54B2" w14:paraId="091625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6267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CF7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9DE36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E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EFA89" w14:textId="77777777" w:rsidR="005F54B2" w:rsidRDefault="005F54B2" w:rsidP="006A5A57">
            <w:pPr>
              <w:spacing w:line="240" w:lineRule="atLeast"/>
              <w:rPr>
                <w:color w:val="000000"/>
                <w:szCs w:val="24"/>
              </w:rPr>
            </w:pPr>
            <w:r>
              <w:rPr>
                <w:color w:val="000000"/>
                <w:szCs w:val="24"/>
              </w:rPr>
              <w:t xml:space="preserve"> Mandatory</w:t>
            </w:r>
          </w:p>
        </w:tc>
      </w:tr>
      <w:tr w:rsidR="005F54B2" w14:paraId="5DD436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138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9DB71" w14:textId="77777777" w:rsidR="005F54B2" w:rsidRDefault="005F54B2" w:rsidP="006A5A57">
            <w:pPr>
              <w:spacing w:line="240" w:lineRule="atLeast"/>
              <w:rPr>
                <w:color w:val="000000"/>
                <w:szCs w:val="24"/>
              </w:rPr>
            </w:pPr>
            <w:r>
              <w:rPr>
                <w:color w:val="000000"/>
                <w:szCs w:val="24"/>
              </w:rPr>
              <w:t xml:space="preserve"> </w:t>
            </w:r>
          </w:p>
        </w:tc>
      </w:tr>
      <w:tr w:rsidR="005F54B2" w14:paraId="05BF3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BD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E2FF" w14:textId="77777777" w:rsidR="005F54B2" w:rsidRDefault="005F54B2" w:rsidP="006A5A57">
            <w:pPr>
              <w:spacing w:line="240" w:lineRule="atLeast"/>
              <w:rPr>
                <w:color w:val="000000"/>
                <w:szCs w:val="24"/>
              </w:rPr>
            </w:pPr>
            <w:r>
              <w:rPr>
                <w:color w:val="000000"/>
                <w:szCs w:val="24"/>
              </w:rPr>
              <w:t xml:space="preserve"> Identifier (NPF Phase 1)</w:t>
            </w:r>
          </w:p>
        </w:tc>
      </w:tr>
    </w:tbl>
    <w:p w14:paraId="141AA17C" w14:textId="77777777" w:rsidR="005F54B2" w:rsidRDefault="005F54B2" w:rsidP="005F54B2">
      <w:pPr>
        <w:pStyle w:val="Heading3"/>
      </w:pPr>
      <w:bookmarkStart w:id="1154" w:name="BKM_FE309391_4660_4AB5_ABAF_29A1D2D69F75"/>
      <w:bookmarkStart w:id="1155" w:name="_Toc512843573"/>
      <w:bookmarkEnd w:id="1154"/>
      <w:r>
        <w:t>Decision Outcome ID</w:t>
      </w:r>
      <w:bookmarkEnd w:id="1155"/>
    </w:p>
    <w:p w14:paraId="5CB1C4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5773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2998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988F3"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3E96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D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7C8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DCC3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F3F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EBCB22" w14:textId="77777777" w:rsidR="005F54B2" w:rsidRDefault="005F54B2" w:rsidP="006A5A57">
            <w:pPr>
              <w:spacing w:line="240" w:lineRule="atLeast"/>
              <w:rPr>
                <w:color w:val="000000"/>
                <w:szCs w:val="24"/>
              </w:rPr>
            </w:pPr>
            <w:r>
              <w:rPr>
                <w:color w:val="000000"/>
                <w:szCs w:val="24"/>
              </w:rPr>
              <w:t xml:space="preserve"> X(36)</w:t>
            </w:r>
          </w:p>
        </w:tc>
      </w:tr>
      <w:tr w:rsidR="005F54B2" w14:paraId="7A86F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97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2B3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C83C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038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D06A0" w14:textId="77777777" w:rsidR="005F54B2" w:rsidRDefault="005F54B2" w:rsidP="006A5A57">
            <w:pPr>
              <w:spacing w:line="240" w:lineRule="atLeast"/>
              <w:rPr>
                <w:color w:val="000000"/>
                <w:szCs w:val="24"/>
              </w:rPr>
            </w:pPr>
            <w:r>
              <w:rPr>
                <w:color w:val="000000"/>
                <w:szCs w:val="24"/>
              </w:rPr>
              <w:t xml:space="preserve"> Mandatory</w:t>
            </w:r>
          </w:p>
        </w:tc>
      </w:tr>
    </w:tbl>
    <w:p w14:paraId="276D2D10" w14:textId="77777777" w:rsidR="005F54B2" w:rsidRDefault="005F54B2" w:rsidP="005F54B2">
      <w:pPr>
        <w:pStyle w:val="Heading3"/>
      </w:pPr>
      <w:bookmarkStart w:id="1156" w:name="BKM_1EF0CE70_CBB9_4820_8A0B_62FD3A95867D"/>
      <w:bookmarkStart w:id="1157" w:name="_Toc512843574"/>
      <w:bookmarkEnd w:id="1156"/>
      <w:r>
        <w:t>Referral ID</w:t>
      </w:r>
      <w:bookmarkEnd w:id="1157"/>
    </w:p>
    <w:p w14:paraId="22667D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DFF5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79F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8CAF"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403628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BD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30C9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9C15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BC09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2D4D7" w14:textId="77777777" w:rsidR="005F54B2" w:rsidRDefault="005F54B2" w:rsidP="006A5A57">
            <w:pPr>
              <w:spacing w:line="240" w:lineRule="atLeast"/>
              <w:rPr>
                <w:color w:val="000000"/>
                <w:szCs w:val="24"/>
              </w:rPr>
            </w:pPr>
            <w:r>
              <w:rPr>
                <w:color w:val="000000"/>
                <w:szCs w:val="24"/>
              </w:rPr>
              <w:t xml:space="preserve"> X(36)</w:t>
            </w:r>
          </w:p>
        </w:tc>
      </w:tr>
      <w:tr w:rsidR="005F54B2" w14:paraId="0EA378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37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9CA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4CC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339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F26C" w14:textId="77777777" w:rsidR="005F54B2" w:rsidRDefault="005F54B2" w:rsidP="006A5A57">
            <w:pPr>
              <w:spacing w:line="240" w:lineRule="atLeast"/>
              <w:rPr>
                <w:color w:val="000000"/>
                <w:szCs w:val="24"/>
              </w:rPr>
            </w:pPr>
            <w:r>
              <w:rPr>
                <w:color w:val="000000"/>
                <w:szCs w:val="24"/>
              </w:rPr>
              <w:t xml:space="preserve"> Mandatory</w:t>
            </w:r>
          </w:p>
        </w:tc>
      </w:tr>
      <w:tr w:rsidR="005F54B2" w14:paraId="0BD38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F49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72A6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4D627CF1" w14:textId="77777777" w:rsidR="005F54B2" w:rsidRDefault="005F54B2" w:rsidP="005F54B2">
      <w:pPr>
        <w:spacing w:line="240" w:lineRule="atLeast"/>
        <w:rPr>
          <w:color w:val="000000"/>
          <w:szCs w:val="24"/>
        </w:rPr>
      </w:pPr>
      <w:r>
        <w:rPr>
          <w:color w:val="000000"/>
          <w:szCs w:val="24"/>
        </w:rPr>
        <w:t xml:space="preserve"> </w:t>
      </w:r>
    </w:p>
    <w:p w14:paraId="565FF9F3" w14:textId="77777777" w:rsidR="005F54B2" w:rsidRDefault="005F54B2" w:rsidP="005F54B2">
      <w:pPr>
        <w:spacing w:line="240" w:lineRule="atLeast"/>
        <w:rPr>
          <w:szCs w:val="24"/>
        </w:rPr>
      </w:pPr>
    </w:p>
    <w:p w14:paraId="3B04B54C" w14:textId="77777777" w:rsidR="005F54B2" w:rsidRDefault="005F54B2" w:rsidP="005F54B2">
      <w:pPr>
        <w:pStyle w:val="Heading2"/>
      </w:pPr>
      <w:bookmarkStart w:id="1158" w:name="BKM_02F493B6_2CAD_4CFA_BCD5_99A43E9B4C3F"/>
      <w:bookmarkStart w:id="1159" w:name="_Toc512843575"/>
      <w:bookmarkEnd w:id="1158"/>
      <w:r>
        <w:lastRenderedPageBreak/>
        <w:t>Remove Referral</w:t>
      </w:r>
      <w:bookmarkEnd w:id="1159"/>
    </w:p>
    <w:p w14:paraId="3EABEC2B" w14:textId="77777777" w:rsidR="005F54B2" w:rsidRDefault="005F54B2" w:rsidP="005F54B2">
      <w:pPr>
        <w:spacing w:line="240" w:lineRule="atLeast"/>
        <w:rPr>
          <w:color w:val="000000"/>
          <w:szCs w:val="24"/>
        </w:rPr>
      </w:pPr>
    </w:p>
    <w:p w14:paraId="648FF301"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016A4ED9" w14:textId="77777777" w:rsidR="005F54B2" w:rsidRDefault="005F54B2" w:rsidP="005F54B2">
      <w:pPr>
        <w:spacing w:line="240" w:lineRule="atLeast"/>
        <w:rPr>
          <w:color w:val="000000"/>
          <w:szCs w:val="24"/>
        </w:rPr>
      </w:pPr>
    </w:p>
    <w:p w14:paraId="665F9A5F" w14:textId="77777777" w:rsidR="005F54B2" w:rsidRDefault="005F54B2" w:rsidP="005F54B2">
      <w:pPr>
        <w:spacing w:line="240" w:lineRule="atLeast"/>
        <w:rPr>
          <w:color w:val="000000"/>
          <w:szCs w:val="24"/>
        </w:rPr>
      </w:pPr>
      <w:r>
        <w:rPr>
          <w:b/>
          <w:color w:val="000000"/>
          <w:szCs w:val="24"/>
        </w:rPr>
        <w:t>Validation</w:t>
      </w:r>
    </w:p>
    <w:p w14:paraId="7CB2098C"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proofErr w:type="gramStart"/>
      <w:r>
        <w:rPr>
          <w:i/>
          <w:color w:val="000000"/>
          <w:szCs w:val="24"/>
        </w:rPr>
        <w:t>What</w:t>
      </w:r>
      <w:proofErr w:type="gramEnd"/>
      <w:r>
        <w:rPr>
          <w:i/>
          <w:color w:val="000000"/>
          <w:szCs w:val="24"/>
        </w:rPr>
        <w:t xml:space="preserve"> is a valid Remove Operation?</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7374C2">
        <w:rPr>
          <w:color w:val="000000"/>
          <w:szCs w:val="24"/>
        </w:rPr>
        <w:t xml:space="preserve"> </w:t>
      </w:r>
      <w:r w:rsidR="007374C2">
        <w:t>(17 - Appendix D: Business Rules and Error Messages)</w:t>
      </w:r>
      <w:r>
        <w:rPr>
          <w:color w:val="000000"/>
          <w:szCs w:val="24"/>
        </w:rPr>
        <w:t>.</w:t>
      </w:r>
    </w:p>
    <w:p w14:paraId="55253FC3" w14:textId="77777777" w:rsidR="005F54B2" w:rsidRDefault="005F54B2" w:rsidP="005F54B2">
      <w:pPr>
        <w:pStyle w:val="Heading3"/>
      </w:pPr>
      <w:bookmarkStart w:id="1160" w:name="BKM_CA3950A6_3F34_4F3F_950A_9E2B93131F16"/>
      <w:bookmarkStart w:id="1161" w:name="_Toc512843576"/>
      <w:bookmarkEnd w:id="1160"/>
      <w:r>
        <w:t>Referral ID</w:t>
      </w:r>
      <w:bookmarkEnd w:id="1161"/>
    </w:p>
    <w:p w14:paraId="110BF8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4CF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8E1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3924FF"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3B996B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BCF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68C1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482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1A43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5D062" w14:textId="77777777" w:rsidR="005F54B2" w:rsidRDefault="005F54B2" w:rsidP="006A5A57">
            <w:pPr>
              <w:spacing w:line="240" w:lineRule="atLeast"/>
              <w:rPr>
                <w:color w:val="000000"/>
                <w:szCs w:val="24"/>
              </w:rPr>
            </w:pPr>
            <w:r>
              <w:rPr>
                <w:color w:val="000000"/>
                <w:szCs w:val="24"/>
              </w:rPr>
              <w:t xml:space="preserve"> X(36)</w:t>
            </w:r>
          </w:p>
        </w:tc>
      </w:tr>
      <w:tr w:rsidR="005F54B2" w14:paraId="7AE19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A59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489A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0475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8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3BB47" w14:textId="77777777" w:rsidR="005F54B2" w:rsidRDefault="005F54B2" w:rsidP="006A5A57">
            <w:pPr>
              <w:spacing w:line="240" w:lineRule="atLeast"/>
              <w:rPr>
                <w:color w:val="000000"/>
                <w:szCs w:val="24"/>
              </w:rPr>
            </w:pPr>
            <w:r>
              <w:rPr>
                <w:color w:val="000000"/>
                <w:szCs w:val="24"/>
              </w:rPr>
              <w:t xml:space="preserve"> Mandatory</w:t>
            </w:r>
          </w:p>
        </w:tc>
      </w:tr>
      <w:tr w:rsidR="005F54B2" w14:paraId="415553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9E49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452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0174113D" w14:textId="77777777" w:rsidR="005F54B2" w:rsidRDefault="005F54B2" w:rsidP="005F54B2">
      <w:pPr>
        <w:spacing w:line="240" w:lineRule="atLeast"/>
        <w:rPr>
          <w:szCs w:val="24"/>
        </w:rPr>
      </w:pPr>
      <w:r>
        <w:rPr>
          <w:color w:val="000000"/>
          <w:szCs w:val="24"/>
        </w:rPr>
        <w:t xml:space="preserve"> </w:t>
      </w:r>
    </w:p>
    <w:p w14:paraId="5CC5F4AD" w14:textId="77777777" w:rsidR="005F54B2" w:rsidRDefault="005F54B2" w:rsidP="005F54B2">
      <w:pPr>
        <w:pStyle w:val="Heading2"/>
      </w:pPr>
      <w:bookmarkStart w:id="1162" w:name="BKM_A945947D_6DE8_45E0_9B1C_455966FDAB13"/>
      <w:bookmarkStart w:id="1163" w:name="_Toc512843577"/>
      <w:bookmarkEnd w:id="1162"/>
      <w:r>
        <w:t>Remove Referral Information</w:t>
      </w:r>
      <w:bookmarkEnd w:id="1163"/>
    </w:p>
    <w:p w14:paraId="31486E6F" w14:textId="77777777" w:rsidR="005F54B2" w:rsidRDefault="005F54B2" w:rsidP="005F54B2">
      <w:pPr>
        <w:spacing w:line="240" w:lineRule="atLeast"/>
        <w:rPr>
          <w:color w:val="000000"/>
          <w:szCs w:val="24"/>
        </w:rPr>
      </w:pPr>
    </w:p>
    <w:p w14:paraId="42C1789B"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133CBBD0" w14:textId="77777777" w:rsidR="005F54B2" w:rsidRDefault="005F54B2" w:rsidP="005F54B2">
      <w:pPr>
        <w:spacing w:line="240" w:lineRule="atLeast"/>
        <w:rPr>
          <w:color w:val="000000"/>
          <w:szCs w:val="24"/>
        </w:rPr>
      </w:pPr>
    </w:p>
    <w:p w14:paraId="1BFDC473" w14:textId="77777777" w:rsidR="005F54B2" w:rsidRDefault="005F54B2" w:rsidP="005F54B2">
      <w:pPr>
        <w:spacing w:line="240" w:lineRule="atLeast"/>
        <w:rPr>
          <w:color w:val="000000"/>
          <w:szCs w:val="24"/>
        </w:rPr>
      </w:pPr>
      <w:r>
        <w:rPr>
          <w:b/>
          <w:color w:val="000000"/>
          <w:szCs w:val="24"/>
        </w:rPr>
        <w:t>Validation</w:t>
      </w:r>
    </w:p>
    <w:p w14:paraId="716637DB"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proofErr w:type="gramStart"/>
      <w:r>
        <w:rPr>
          <w:i/>
          <w:color w:val="000000"/>
          <w:szCs w:val="24"/>
        </w:rPr>
        <w:t>What</w:t>
      </w:r>
      <w:proofErr w:type="gramEnd"/>
      <w:r>
        <w:rPr>
          <w:i/>
          <w:color w:val="000000"/>
          <w:szCs w:val="24"/>
        </w:rPr>
        <w:t xml:space="preserve"> is a valid Remove Operation?</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7374C2">
        <w:rPr>
          <w:color w:val="000000"/>
          <w:szCs w:val="24"/>
        </w:rPr>
        <w:t xml:space="preserve"> </w:t>
      </w:r>
      <w:r w:rsidR="007374C2">
        <w:t>(17 - Appendix D: Business Rules and Error Messages)</w:t>
      </w:r>
      <w:r>
        <w:rPr>
          <w:color w:val="000000"/>
          <w:szCs w:val="24"/>
        </w:rPr>
        <w:t>.</w:t>
      </w:r>
    </w:p>
    <w:p w14:paraId="7979C2B8" w14:textId="77777777" w:rsidR="005F54B2" w:rsidRDefault="005F54B2" w:rsidP="005F54B2">
      <w:pPr>
        <w:pStyle w:val="Heading3"/>
      </w:pPr>
      <w:bookmarkStart w:id="1164" w:name="BKM_A559CF00_5968_423F_B637_BCA6287D9B1F"/>
      <w:bookmarkStart w:id="1165" w:name="_Toc512843578"/>
      <w:bookmarkEnd w:id="1164"/>
      <w:r>
        <w:t>Referral ID</w:t>
      </w:r>
      <w:bookmarkEnd w:id="1165"/>
    </w:p>
    <w:p w14:paraId="4F2FF7E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68ED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6BB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6E1FF"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6B2B0F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DDB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92DC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BBE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487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C7A47" w14:textId="77777777" w:rsidR="005F54B2" w:rsidRDefault="005F54B2" w:rsidP="006A5A57">
            <w:pPr>
              <w:spacing w:line="240" w:lineRule="atLeast"/>
              <w:rPr>
                <w:color w:val="000000"/>
                <w:szCs w:val="24"/>
              </w:rPr>
            </w:pPr>
            <w:r>
              <w:rPr>
                <w:color w:val="000000"/>
                <w:szCs w:val="24"/>
              </w:rPr>
              <w:t xml:space="preserve"> X(36)</w:t>
            </w:r>
          </w:p>
        </w:tc>
      </w:tr>
      <w:tr w:rsidR="005F54B2" w14:paraId="292C2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3E69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3366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9F9C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FD25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83B0" w14:textId="77777777" w:rsidR="005F54B2" w:rsidRDefault="005F54B2" w:rsidP="006A5A57">
            <w:pPr>
              <w:spacing w:line="240" w:lineRule="atLeast"/>
              <w:rPr>
                <w:color w:val="000000"/>
                <w:szCs w:val="24"/>
              </w:rPr>
            </w:pPr>
            <w:r>
              <w:rPr>
                <w:color w:val="000000"/>
                <w:szCs w:val="24"/>
              </w:rPr>
              <w:t xml:space="preserve"> Mandatory</w:t>
            </w:r>
          </w:p>
        </w:tc>
      </w:tr>
      <w:tr w:rsidR="005F54B2" w14:paraId="571F98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67D8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AC83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2C70BA" w14:textId="77777777" w:rsidR="005F54B2" w:rsidRDefault="005F54B2" w:rsidP="008C3BB2">
      <w:pPr>
        <w:pStyle w:val="Heading3"/>
        <w:tabs>
          <w:tab w:val="clear" w:pos="1997"/>
          <w:tab w:val="num" w:pos="720"/>
        </w:tabs>
        <w:ind w:left="720"/>
      </w:pPr>
      <w:bookmarkStart w:id="1166" w:name="BKM_6884ED72_DE36_4C80_8E2C_5CEA6B04794A"/>
      <w:bookmarkStart w:id="1167" w:name="_Toc512843579"/>
      <w:bookmarkEnd w:id="1166"/>
      <w:r>
        <w:t>Referral Information ID</w:t>
      </w:r>
      <w:bookmarkEnd w:id="1167"/>
    </w:p>
    <w:p w14:paraId="2DED74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5039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9E088"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771AA"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0B1D7C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463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9B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2C76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E5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2CBAC" w14:textId="77777777" w:rsidR="005F54B2" w:rsidRDefault="005F54B2" w:rsidP="006A5A57">
            <w:pPr>
              <w:spacing w:line="240" w:lineRule="atLeast"/>
              <w:rPr>
                <w:color w:val="000000"/>
                <w:szCs w:val="24"/>
              </w:rPr>
            </w:pPr>
            <w:r>
              <w:rPr>
                <w:color w:val="000000"/>
                <w:szCs w:val="24"/>
              </w:rPr>
              <w:t xml:space="preserve"> X(36)</w:t>
            </w:r>
          </w:p>
        </w:tc>
      </w:tr>
      <w:tr w:rsidR="005F54B2" w14:paraId="0124CE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15D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233E9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38882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F5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72238" w14:textId="77777777" w:rsidR="005F54B2" w:rsidRDefault="005F54B2" w:rsidP="006A5A57">
            <w:pPr>
              <w:spacing w:line="240" w:lineRule="atLeast"/>
              <w:rPr>
                <w:color w:val="000000"/>
                <w:szCs w:val="24"/>
              </w:rPr>
            </w:pPr>
            <w:r>
              <w:rPr>
                <w:color w:val="000000"/>
                <w:szCs w:val="24"/>
              </w:rPr>
              <w:t xml:space="preserve"> Mandatory</w:t>
            </w:r>
          </w:p>
        </w:tc>
      </w:tr>
    </w:tbl>
    <w:p w14:paraId="26F5FAC5" w14:textId="77777777" w:rsidR="005F54B2" w:rsidRDefault="005F54B2" w:rsidP="005F54B2">
      <w:pPr>
        <w:spacing w:line="240" w:lineRule="atLeast"/>
        <w:rPr>
          <w:color w:val="000000"/>
          <w:szCs w:val="24"/>
        </w:rPr>
      </w:pPr>
      <w:r>
        <w:rPr>
          <w:color w:val="000000"/>
          <w:szCs w:val="24"/>
        </w:rPr>
        <w:t xml:space="preserve"> </w:t>
      </w:r>
    </w:p>
    <w:p w14:paraId="45A220EC" w14:textId="77777777" w:rsidR="005F54B2" w:rsidRDefault="005F54B2" w:rsidP="005F54B2">
      <w:pPr>
        <w:rPr>
          <w:rFonts w:ascii="Times New Roman" w:hAnsi="Times New Roman"/>
        </w:rPr>
      </w:pPr>
      <w:r>
        <w:rPr>
          <w:rFonts w:ascii="Times New Roman" w:hAnsi="Times New Roman"/>
        </w:rPr>
        <w:br w:type="page"/>
      </w:r>
    </w:p>
    <w:p w14:paraId="77D5D0E7" w14:textId="77777777" w:rsidR="005F54B2" w:rsidRPr="0039118A" w:rsidRDefault="005F54B2" w:rsidP="005F54B2">
      <w:pPr>
        <w:pStyle w:val="Heading1"/>
      </w:pPr>
      <w:bookmarkStart w:id="1168" w:name="_Ref412560410"/>
      <w:bookmarkStart w:id="1169" w:name="_Ref412560432"/>
      <w:bookmarkStart w:id="1170" w:name="_Toc512843580"/>
      <w:r>
        <w:lastRenderedPageBreak/>
        <w:t>Data Elements – Operational Definitions</w:t>
      </w:r>
      <w:bookmarkEnd w:id="1168"/>
      <w:bookmarkEnd w:id="1169"/>
      <w:bookmarkEnd w:id="1170"/>
    </w:p>
    <w:p w14:paraId="60BC1F95"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C148619" w14:textId="77777777" w:rsidR="005F54B2" w:rsidRDefault="005F54B2" w:rsidP="005F54B2">
      <w:pPr>
        <w:pStyle w:val="Heading3"/>
        <w:spacing w:line="240" w:lineRule="atLeast"/>
        <w:rPr>
          <w:bCs/>
          <w:color w:val="000000"/>
          <w:szCs w:val="24"/>
        </w:rPr>
      </w:pPr>
      <w:bookmarkStart w:id="1171" w:name="BKM_577D0BCA_6B4D_4D37_BD9A_011653268468"/>
      <w:bookmarkStart w:id="1172" w:name="_Toc512843581"/>
      <w:bookmarkEnd w:id="1171"/>
      <w:r>
        <w:rPr>
          <w:bCs/>
          <w:color w:val="000000"/>
          <w:szCs w:val="24"/>
        </w:rPr>
        <w:t>Batch</w:t>
      </w:r>
      <w:bookmarkEnd w:id="1172"/>
    </w:p>
    <w:p w14:paraId="2A69474C"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23E0FCC3"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094D89A1"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7EA58F38" w14:textId="77777777" w:rsidR="005F54B2" w:rsidRDefault="005F54B2" w:rsidP="005F54B2">
      <w:pPr>
        <w:spacing w:line="240" w:lineRule="atLeast"/>
        <w:rPr>
          <w:color w:val="000000"/>
          <w:szCs w:val="24"/>
        </w:rPr>
      </w:pPr>
      <w:r>
        <w:rPr>
          <w:b/>
          <w:color w:val="000000"/>
          <w:szCs w:val="24"/>
        </w:rPr>
        <w:t>MOH Internal ODS Table Name</w:t>
      </w:r>
    </w:p>
    <w:p w14:paraId="30745E37" w14:textId="77777777" w:rsidR="005F54B2" w:rsidRDefault="005F54B2" w:rsidP="005F54B2">
      <w:pPr>
        <w:spacing w:line="240" w:lineRule="atLeast"/>
        <w:rPr>
          <w:color w:val="000000"/>
          <w:szCs w:val="24"/>
        </w:rPr>
      </w:pPr>
      <w:r>
        <w:rPr>
          <w:color w:val="000000"/>
          <w:szCs w:val="24"/>
        </w:rPr>
        <w:t>BATCH</w:t>
      </w:r>
    </w:p>
    <w:p w14:paraId="7B4F3C05" w14:textId="77777777" w:rsidR="005F54B2" w:rsidRDefault="005F54B2" w:rsidP="005F54B2">
      <w:pPr>
        <w:spacing w:line="240" w:lineRule="atLeast"/>
        <w:rPr>
          <w:color w:val="000000"/>
          <w:szCs w:val="24"/>
        </w:rPr>
      </w:pPr>
    </w:p>
    <w:p w14:paraId="29BE7611" w14:textId="77777777" w:rsidR="005F54B2" w:rsidRDefault="005F54B2" w:rsidP="00EB6D35">
      <w:pPr>
        <w:pStyle w:val="Heading4"/>
      </w:pPr>
      <w:r>
        <w:t>Business Transaction ID</w:t>
      </w:r>
    </w:p>
    <w:p w14:paraId="0AC433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DCC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9BB9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DE812"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707FCA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45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85D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E77B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62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E4F5C" w14:textId="77777777" w:rsidR="005F54B2" w:rsidRDefault="005F54B2" w:rsidP="006A5A57">
            <w:pPr>
              <w:spacing w:line="240" w:lineRule="atLeast"/>
              <w:rPr>
                <w:color w:val="000000"/>
                <w:szCs w:val="24"/>
              </w:rPr>
            </w:pPr>
            <w:r>
              <w:rPr>
                <w:color w:val="000000"/>
                <w:szCs w:val="24"/>
              </w:rPr>
              <w:t xml:space="preserve"> X(36)</w:t>
            </w:r>
          </w:p>
        </w:tc>
      </w:tr>
      <w:tr w:rsidR="005F54B2" w14:paraId="413AF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8819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A437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866F5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7953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20F70" w14:textId="77777777" w:rsidR="005F54B2" w:rsidRDefault="005F54B2" w:rsidP="006A5A57">
            <w:pPr>
              <w:spacing w:line="240" w:lineRule="atLeast"/>
              <w:rPr>
                <w:color w:val="000000"/>
                <w:szCs w:val="24"/>
              </w:rPr>
            </w:pPr>
            <w:r>
              <w:rPr>
                <w:color w:val="000000"/>
                <w:szCs w:val="24"/>
              </w:rPr>
              <w:t xml:space="preserve"> Mandatory</w:t>
            </w:r>
          </w:p>
        </w:tc>
      </w:tr>
      <w:tr w:rsidR="005F54B2" w14:paraId="013E90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AC5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5EEFF"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D77A1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C974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5908F"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BA6E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F811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90C3A" w14:textId="77777777" w:rsidR="005F54B2" w:rsidRDefault="005F54B2" w:rsidP="006A5A57">
            <w:pPr>
              <w:spacing w:line="240" w:lineRule="atLeast"/>
              <w:rPr>
                <w:color w:val="000000"/>
                <w:szCs w:val="24"/>
              </w:rPr>
            </w:pPr>
            <w:r>
              <w:rPr>
                <w:color w:val="000000"/>
                <w:szCs w:val="24"/>
              </w:rPr>
              <w:t xml:space="preserve"> BATCH_BIZ_TRANS_ID</w:t>
            </w:r>
          </w:p>
        </w:tc>
      </w:tr>
    </w:tbl>
    <w:p w14:paraId="3DDE1FD7" w14:textId="77777777" w:rsidR="005F54B2" w:rsidRDefault="005F54B2" w:rsidP="00EB6D35">
      <w:pPr>
        <w:pStyle w:val="Heading4"/>
      </w:pPr>
      <w:bookmarkStart w:id="1173" w:name="BKM_99A1124A_BD0F_4656_861C_74920B5D0EF5"/>
      <w:bookmarkEnd w:id="1173"/>
      <w:r>
        <w:t>Creation Datetime</w:t>
      </w:r>
    </w:p>
    <w:p w14:paraId="0D785FF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2C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626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2B6D0"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683C4A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AB1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BC4A" w14:textId="77777777" w:rsidR="005F54B2" w:rsidRDefault="005F54B2" w:rsidP="006A5A57">
            <w:pPr>
              <w:spacing w:line="240" w:lineRule="atLeast"/>
              <w:rPr>
                <w:color w:val="000000"/>
                <w:szCs w:val="24"/>
              </w:rPr>
            </w:pPr>
            <w:r>
              <w:rPr>
                <w:color w:val="000000"/>
                <w:szCs w:val="24"/>
              </w:rPr>
              <w:t xml:space="preserve"> Datetime</w:t>
            </w:r>
          </w:p>
        </w:tc>
      </w:tr>
      <w:tr w:rsidR="005F54B2" w14:paraId="096BE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061EF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54E7" w14:textId="77777777" w:rsidR="005F54B2" w:rsidRDefault="005F54B2" w:rsidP="006A5A57">
            <w:pPr>
              <w:spacing w:line="240" w:lineRule="atLeast"/>
              <w:rPr>
                <w:color w:val="000000"/>
                <w:szCs w:val="24"/>
              </w:rPr>
            </w:pPr>
            <w:r>
              <w:rPr>
                <w:color w:val="000000"/>
                <w:szCs w:val="24"/>
              </w:rPr>
              <w:t xml:space="preserve"> YYYY-MM-DDThh:mm:ss</w:t>
            </w:r>
          </w:p>
        </w:tc>
      </w:tr>
      <w:tr w:rsidR="005F54B2" w14:paraId="3BBFC3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1B3B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935C0" w14:textId="77777777" w:rsidR="005F54B2" w:rsidRDefault="005F54B2" w:rsidP="006A5A57">
            <w:pPr>
              <w:spacing w:line="240" w:lineRule="atLeast"/>
              <w:rPr>
                <w:color w:val="000000"/>
                <w:szCs w:val="24"/>
              </w:rPr>
            </w:pPr>
            <w:r>
              <w:rPr>
                <w:color w:val="000000"/>
                <w:szCs w:val="24"/>
              </w:rPr>
              <w:t xml:space="preserve"> Mandatory</w:t>
            </w:r>
          </w:p>
        </w:tc>
      </w:tr>
      <w:tr w:rsidR="005F54B2" w14:paraId="0F4917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3E51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8A32E"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020E79C7" w14:textId="77777777" w:rsidR="005F54B2" w:rsidRDefault="005F54B2" w:rsidP="00EB6D35">
      <w:pPr>
        <w:pStyle w:val="Heading4"/>
      </w:pPr>
      <w:bookmarkStart w:id="1174" w:name="BKM_4215E684_9BC6_4E7B_AD0F_896A445DA434"/>
      <w:bookmarkEnd w:id="1174"/>
      <w:r>
        <w:t>Submitting Organisation ID</w:t>
      </w:r>
    </w:p>
    <w:p w14:paraId="006274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E58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1294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77D0F"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380EAA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8162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307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52F0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036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90287" w14:textId="77777777" w:rsidR="005F54B2" w:rsidRDefault="005F54B2" w:rsidP="006A5A57">
            <w:pPr>
              <w:spacing w:line="240" w:lineRule="atLeast"/>
              <w:rPr>
                <w:color w:val="000000"/>
                <w:szCs w:val="24"/>
              </w:rPr>
            </w:pPr>
            <w:r>
              <w:rPr>
                <w:color w:val="000000"/>
                <w:szCs w:val="24"/>
              </w:rPr>
              <w:t xml:space="preserve"> ANNNNN-C</w:t>
            </w:r>
          </w:p>
        </w:tc>
      </w:tr>
      <w:tr w:rsidR="005F54B2" w14:paraId="46EBF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98C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3316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9F7E4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FA9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8DBE0" w14:textId="77777777" w:rsidR="005F54B2" w:rsidRDefault="005F54B2" w:rsidP="006A5A57">
            <w:pPr>
              <w:spacing w:line="240" w:lineRule="atLeast"/>
              <w:rPr>
                <w:color w:val="000000"/>
                <w:szCs w:val="24"/>
              </w:rPr>
            </w:pPr>
            <w:r>
              <w:rPr>
                <w:color w:val="000000"/>
                <w:szCs w:val="24"/>
              </w:rPr>
              <w:t xml:space="preserve"> Mandatory</w:t>
            </w:r>
          </w:p>
        </w:tc>
      </w:tr>
      <w:tr w:rsidR="005F54B2" w14:paraId="45E4A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6E7C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7974F" w14:textId="77777777" w:rsidR="005F54B2" w:rsidRDefault="005F54B2" w:rsidP="006A5A57">
            <w:pPr>
              <w:spacing w:line="240" w:lineRule="atLeast"/>
              <w:rPr>
                <w:color w:val="000000"/>
                <w:szCs w:val="24"/>
              </w:rPr>
            </w:pPr>
            <w:r>
              <w:rPr>
                <w:color w:val="000000"/>
                <w:szCs w:val="24"/>
              </w:rPr>
              <w:t xml:space="preserve"> SUBMT_ORGANISATION_CODE</w:t>
            </w:r>
          </w:p>
        </w:tc>
      </w:tr>
    </w:tbl>
    <w:p w14:paraId="707B88D2" w14:textId="77777777" w:rsidR="005F54B2" w:rsidRDefault="005F54B2" w:rsidP="00EB6D35">
      <w:pPr>
        <w:pStyle w:val="Heading4"/>
      </w:pPr>
      <w:bookmarkStart w:id="1175" w:name="BKM_CF1E49C6_6F63_4BDC_9B2A_B8BD4D228487"/>
      <w:bookmarkEnd w:id="1175"/>
      <w:r>
        <w:t>Target System</w:t>
      </w:r>
    </w:p>
    <w:p w14:paraId="4E3CC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D092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72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AB8CF" w14:textId="77777777" w:rsidR="005F54B2" w:rsidRDefault="005F54B2" w:rsidP="006A5A57">
            <w:pPr>
              <w:spacing w:line="240" w:lineRule="atLeast"/>
              <w:rPr>
                <w:color w:val="000000"/>
                <w:szCs w:val="24"/>
              </w:rPr>
            </w:pPr>
            <w:r>
              <w:rPr>
                <w:color w:val="000000"/>
                <w:szCs w:val="24"/>
              </w:rPr>
              <w:t xml:space="preserve"> The target system in which the batch is to be processed eg. NPF</w:t>
            </w:r>
          </w:p>
        </w:tc>
      </w:tr>
      <w:tr w:rsidR="005F54B2" w14:paraId="043BD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ECC3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C4FBE" w14:textId="77777777" w:rsidR="005F54B2" w:rsidRDefault="005F54B2" w:rsidP="006A5A57">
            <w:pPr>
              <w:spacing w:line="240" w:lineRule="atLeast"/>
              <w:rPr>
                <w:color w:val="000000"/>
                <w:szCs w:val="24"/>
              </w:rPr>
            </w:pPr>
            <w:r>
              <w:rPr>
                <w:color w:val="000000"/>
                <w:szCs w:val="24"/>
              </w:rPr>
              <w:t xml:space="preserve"> Alphabetic</w:t>
            </w:r>
          </w:p>
        </w:tc>
      </w:tr>
      <w:tr w:rsidR="005F54B2" w14:paraId="12143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F2B9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77A57C" w14:textId="77777777" w:rsidR="005F54B2" w:rsidRDefault="005F54B2" w:rsidP="006A5A57">
            <w:pPr>
              <w:spacing w:line="240" w:lineRule="atLeast"/>
              <w:rPr>
                <w:color w:val="000000"/>
                <w:szCs w:val="24"/>
              </w:rPr>
            </w:pPr>
            <w:r>
              <w:rPr>
                <w:color w:val="000000"/>
                <w:szCs w:val="24"/>
              </w:rPr>
              <w:t xml:space="preserve"> AAA</w:t>
            </w:r>
          </w:p>
        </w:tc>
      </w:tr>
      <w:tr w:rsidR="005F54B2" w14:paraId="187F11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B97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4E196" w14:textId="77777777" w:rsidR="005F54B2" w:rsidRDefault="005F54B2" w:rsidP="006A5A57">
            <w:pPr>
              <w:spacing w:line="240" w:lineRule="atLeast"/>
              <w:rPr>
                <w:color w:val="000000"/>
                <w:szCs w:val="24"/>
              </w:rPr>
            </w:pPr>
            <w:r>
              <w:rPr>
                <w:color w:val="000000"/>
                <w:szCs w:val="24"/>
              </w:rPr>
              <w:t xml:space="preserve"> 'NPF'</w:t>
            </w:r>
          </w:p>
        </w:tc>
      </w:tr>
      <w:tr w:rsidR="005F54B2" w14:paraId="6BBF8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71A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FFB11" w14:textId="77777777" w:rsidR="005F54B2" w:rsidRDefault="005F54B2" w:rsidP="006A5A57">
            <w:pPr>
              <w:spacing w:line="240" w:lineRule="atLeast"/>
              <w:rPr>
                <w:color w:val="000000"/>
                <w:szCs w:val="24"/>
              </w:rPr>
            </w:pPr>
            <w:r>
              <w:rPr>
                <w:color w:val="000000"/>
                <w:szCs w:val="24"/>
              </w:rPr>
              <w:t xml:space="preserve"> Mandatory</w:t>
            </w:r>
          </w:p>
        </w:tc>
      </w:tr>
    </w:tbl>
    <w:p w14:paraId="2E4EDCF0" w14:textId="77777777" w:rsidR="005F54B2" w:rsidRDefault="005F54B2" w:rsidP="00EB6D35">
      <w:pPr>
        <w:pStyle w:val="Heading4"/>
      </w:pPr>
      <w:bookmarkStart w:id="1176" w:name="BKM_CD5FFEC6_2957_4C9B_8170_17D393A6A3D2"/>
      <w:bookmarkEnd w:id="1176"/>
      <w:r>
        <w:t>Target System Environment</w:t>
      </w:r>
    </w:p>
    <w:p w14:paraId="227EBB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7F1DF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8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34FE"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45C67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921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F43C9F" w14:textId="77777777" w:rsidR="005F54B2" w:rsidRDefault="005F54B2" w:rsidP="006A5A57">
            <w:pPr>
              <w:spacing w:line="240" w:lineRule="atLeast"/>
              <w:rPr>
                <w:color w:val="000000"/>
                <w:szCs w:val="24"/>
              </w:rPr>
            </w:pPr>
            <w:r>
              <w:rPr>
                <w:color w:val="000000"/>
                <w:szCs w:val="24"/>
              </w:rPr>
              <w:t xml:space="preserve"> Alphabetic</w:t>
            </w:r>
          </w:p>
        </w:tc>
      </w:tr>
      <w:tr w:rsidR="005F54B2" w14:paraId="5B8FAE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59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3AF7B" w14:textId="77777777" w:rsidR="005F54B2" w:rsidRDefault="005F54B2" w:rsidP="006A5A57">
            <w:pPr>
              <w:spacing w:line="240" w:lineRule="atLeast"/>
              <w:rPr>
                <w:color w:val="000000"/>
                <w:szCs w:val="24"/>
              </w:rPr>
            </w:pPr>
            <w:r>
              <w:rPr>
                <w:color w:val="000000"/>
                <w:szCs w:val="24"/>
              </w:rPr>
              <w:t xml:space="preserve"> AAAA</w:t>
            </w:r>
          </w:p>
        </w:tc>
      </w:tr>
      <w:tr w:rsidR="005F54B2" w14:paraId="68FD0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4A3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C373"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7DA6BA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AC8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BF3D9" w14:textId="77777777" w:rsidR="005F54B2" w:rsidRDefault="005F54B2" w:rsidP="006A5A57">
            <w:pPr>
              <w:spacing w:line="240" w:lineRule="atLeast"/>
              <w:rPr>
                <w:color w:val="000000"/>
                <w:szCs w:val="24"/>
              </w:rPr>
            </w:pPr>
            <w:r>
              <w:rPr>
                <w:color w:val="000000"/>
                <w:szCs w:val="24"/>
              </w:rPr>
              <w:t xml:space="preserve"> Mandatory</w:t>
            </w:r>
          </w:p>
        </w:tc>
      </w:tr>
    </w:tbl>
    <w:p w14:paraId="00508514" w14:textId="77777777" w:rsidR="005F54B2" w:rsidRDefault="005F54B2" w:rsidP="00EB6D35">
      <w:pPr>
        <w:pStyle w:val="Heading4"/>
      </w:pPr>
      <w:bookmarkStart w:id="1177" w:name="BKM_ED629C07_F7D1_4225_AA17_86DEBF93944A"/>
      <w:bookmarkEnd w:id="1177"/>
      <w:r>
        <w:t>Target Version</w:t>
      </w:r>
    </w:p>
    <w:p w14:paraId="2C0E04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CC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20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AF459" w14:textId="77777777" w:rsidR="005F54B2" w:rsidRDefault="005F54B2" w:rsidP="006A5A57">
            <w:pPr>
              <w:spacing w:line="240" w:lineRule="atLeast"/>
              <w:rPr>
                <w:color w:val="000000"/>
                <w:szCs w:val="24"/>
              </w:rPr>
            </w:pPr>
            <w:r>
              <w:rPr>
                <w:color w:val="000000"/>
                <w:szCs w:val="24"/>
              </w:rPr>
              <w:t xml:space="preserve"> Target version for the business rules to apply to this batch. E.g 1.0</w:t>
            </w:r>
          </w:p>
        </w:tc>
      </w:tr>
      <w:tr w:rsidR="005F54B2" w14:paraId="7D62CE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A3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3B7E7" w14:textId="77777777" w:rsidR="005F54B2" w:rsidRDefault="005F54B2" w:rsidP="006A5A57">
            <w:pPr>
              <w:spacing w:line="240" w:lineRule="atLeast"/>
              <w:rPr>
                <w:color w:val="000000"/>
                <w:szCs w:val="24"/>
              </w:rPr>
            </w:pPr>
            <w:r>
              <w:rPr>
                <w:color w:val="000000"/>
                <w:szCs w:val="24"/>
              </w:rPr>
              <w:t xml:space="preserve"> Decimal</w:t>
            </w:r>
          </w:p>
        </w:tc>
      </w:tr>
      <w:tr w:rsidR="005F54B2" w14:paraId="7B3666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D0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4286B4" w14:textId="77777777" w:rsidR="005F54B2" w:rsidRDefault="005F54B2" w:rsidP="006A5A57">
            <w:pPr>
              <w:spacing w:line="240" w:lineRule="atLeast"/>
              <w:rPr>
                <w:color w:val="000000"/>
                <w:szCs w:val="24"/>
              </w:rPr>
            </w:pPr>
            <w:r>
              <w:rPr>
                <w:color w:val="000000"/>
                <w:szCs w:val="24"/>
              </w:rPr>
              <w:t xml:space="preserve"> NNN.N</w:t>
            </w:r>
          </w:p>
        </w:tc>
      </w:tr>
      <w:tr w:rsidR="005F54B2" w14:paraId="743AA0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D4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240BE" w14:textId="77777777" w:rsidR="005F54B2" w:rsidRDefault="005F54B2" w:rsidP="006A5A57">
            <w:pPr>
              <w:spacing w:line="240" w:lineRule="atLeast"/>
              <w:rPr>
                <w:color w:val="000000"/>
                <w:szCs w:val="24"/>
              </w:rPr>
            </w:pPr>
            <w:r>
              <w:rPr>
                <w:color w:val="000000"/>
                <w:szCs w:val="24"/>
              </w:rPr>
              <w:t xml:space="preserve"> Mandatory</w:t>
            </w:r>
          </w:p>
        </w:tc>
      </w:tr>
      <w:tr w:rsidR="005F54B2" w14:paraId="1E76C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C226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14D7F" w14:textId="77777777"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06708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63D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9C893" w14:textId="77777777" w:rsidR="005F54B2" w:rsidRDefault="005F54B2" w:rsidP="006A5A57">
            <w:pPr>
              <w:spacing w:line="240" w:lineRule="atLeast"/>
              <w:rPr>
                <w:color w:val="000000"/>
                <w:szCs w:val="24"/>
              </w:rPr>
            </w:pPr>
            <w:r>
              <w:rPr>
                <w:color w:val="000000"/>
                <w:szCs w:val="24"/>
              </w:rPr>
              <w:t xml:space="preserve"> BATCH_VERSION</w:t>
            </w:r>
          </w:p>
        </w:tc>
      </w:tr>
    </w:tbl>
    <w:p w14:paraId="26B55C8B" w14:textId="77777777" w:rsidR="005F54B2" w:rsidRDefault="005F54B2" w:rsidP="005F54B2">
      <w:pPr>
        <w:spacing w:line="240" w:lineRule="atLeast"/>
        <w:rPr>
          <w:szCs w:val="24"/>
        </w:rPr>
      </w:pPr>
    </w:p>
    <w:p w14:paraId="16ABF89F" w14:textId="77777777" w:rsidR="005F54B2" w:rsidRDefault="005F54B2" w:rsidP="005F54B2">
      <w:pPr>
        <w:pStyle w:val="Heading3"/>
        <w:spacing w:line="240" w:lineRule="atLeast"/>
        <w:rPr>
          <w:bCs/>
          <w:color w:val="000000"/>
          <w:szCs w:val="24"/>
        </w:rPr>
      </w:pPr>
      <w:bookmarkStart w:id="1178" w:name="BKM_E16BAE4C_9353_4D71_B0B0_E079AAF9EC9A"/>
      <w:bookmarkStart w:id="1179" w:name="_Toc512843582"/>
      <w:bookmarkEnd w:id="1178"/>
      <w:r>
        <w:rPr>
          <w:bCs/>
          <w:color w:val="000000"/>
          <w:szCs w:val="24"/>
        </w:rPr>
        <w:lastRenderedPageBreak/>
        <w:t>Batch Summary</w:t>
      </w:r>
      <w:bookmarkEnd w:id="1179"/>
    </w:p>
    <w:p w14:paraId="5E6DA11C" w14:textId="77777777" w:rsidR="005F54B2" w:rsidRDefault="005F54B2" w:rsidP="005F54B2">
      <w:pPr>
        <w:spacing w:line="240" w:lineRule="atLeast"/>
        <w:rPr>
          <w:color w:val="000000"/>
          <w:szCs w:val="24"/>
        </w:rPr>
      </w:pPr>
      <w:r>
        <w:rPr>
          <w:color w:val="000000"/>
          <w:szCs w:val="24"/>
        </w:rPr>
        <w:t>A summary total for a message type in a batch.</w:t>
      </w:r>
    </w:p>
    <w:p w14:paraId="2ECA959A"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2CD9F409" w14:textId="77777777" w:rsidR="005F54B2" w:rsidRDefault="005F54B2" w:rsidP="00EB6D35">
      <w:pPr>
        <w:pStyle w:val="Heading4"/>
      </w:pPr>
      <w:bookmarkStart w:id="1180" w:name="BKM_BB712BC2_6CD2_4FB1_83C4_5A6F85EE3DD9"/>
      <w:bookmarkEnd w:id="1180"/>
      <w:r>
        <w:t>Message Type</w:t>
      </w:r>
    </w:p>
    <w:p w14:paraId="4073D4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1A0E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9E2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BB524"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3B074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9F3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ED2BB" w14:textId="77777777" w:rsidR="005F54B2" w:rsidRDefault="005F54B2" w:rsidP="006A5A57">
            <w:pPr>
              <w:spacing w:line="240" w:lineRule="atLeast"/>
              <w:rPr>
                <w:color w:val="000000"/>
                <w:szCs w:val="24"/>
              </w:rPr>
            </w:pPr>
            <w:r>
              <w:rPr>
                <w:color w:val="000000"/>
                <w:szCs w:val="24"/>
              </w:rPr>
              <w:t xml:space="preserve"> Alphabetic</w:t>
            </w:r>
          </w:p>
        </w:tc>
      </w:tr>
      <w:tr w:rsidR="005F54B2" w14:paraId="781F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C331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09EF9" w14:textId="77777777" w:rsidR="005F54B2" w:rsidRDefault="005F54B2" w:rsidP="006A5A57">
            <w:pPr>
              <w:spacing w:line="240" w:lineRule="atLeast"/>
              <w:rPr>
                <w:color w:val="000000"/>
                <w:szCs w:val="24"/>
              </w:rPr>
            </w:pPr>
            <w:r>
              <w:rPr>
                <w:color w:val="000000"/>
                <w:szCs w:val="24"/>
              </w:rPr>
              <w:t xml:space="preserve"> A(6)</w:t>
            </w:r>
          </w:p>
        </w:tc>
      </w:tr>
      <w:tr w:rsidR="005F54B2" w14:paraId="738F78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DFB5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0E41"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1BC2FE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808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B1C8B" w14:textId="77777777" w:rsidR="005F54B2" w:rsidRDefault="005F54B2" w:rsidP="006A5A57">
            <w:pPr>
              <w:spacing w:line="240" w:lineRule="atLeast"/>
              <w:rPr>
                <w:color w:val="000000"/>
                <w:szCs w:val="24"/>
              </w:rPr>
            </w:pPr>
            <w:r>
              <w:rPr>
                <w:color w:val="000000"/>
                <w:szCs w:val="24"/>
              </w:rPr>
              <w:t xml:space="preserve"> Mandatory</w:t>
            </w:r>
          </w:p>
        </w:tc>
      </w:tr>
      <w:tr w:rsidR="005F54B2" w14:paraId="6535E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C87A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BCEF"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5F3C8C59" w14:textId="77777777" w:rsidR="005F54B2" w:rsidRDefault="005F54B2" w:rsidP="00EB6D35">
      <w:pPr>
        <w:pStyle w:val="Heading4"/>
      </w:pPr>
      <w:bookmarkStart w:id="1181" w:name="BKM_51A4516A_CB5D_4A7C_A3D1_5BBCD9814332"/>
      <w:bookmarkEnd w:id="1181"/>
      <w:r>
        <w:t>Number of Files</w:t>
      </w:r>
    </w:p>
    <w:p w14:paraId="30E10B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2797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146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EFDC"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4239F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195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37E1D" w14:textId="77777777" w:rsidR="005F54B2" w:rsidRDefault="005F54B2" w:rsidP="006A5A57">
            <w:pPr>
              <w:spacing w:line="240" w:lineRule="atLeast"/>
              <w:rPr>
                <w:color w:val="000000"/>
                <w:szCs w:val="24"/>
              </w:rPr>
            </w:pPr>
            <w:r>
              <w:rPr>
                <w:color w:val="000000"/>
                <w:szCs w:val="24"/>
              </w:rPr>
              <w:t xml:space="preserve"> Integer</w:t>
            </w:r>
          </w:p>
        </w:tc>
      </w:tr>
      <w:tr w:rsidR="005F54B2" w14:paraId="0EB034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90D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0F4E8" w14:textId="77777777" w:rsidR="005F54B2" w:rsidRDefault="005F54B2" w:rsidP="006A5A57">
            <w:pPr>
              <w:spacing w:line="240" w:lineRule="atLeast"/>
              <w:rPr>
                <w:color w:val="000000"/>
                <w:szCs w:val="24"/>
              </w:rPr>
            </w:pPr>
            <w:r>
              <w:rPr>
                <w:color w:val="000000"/>
                <w:szCs w:val="24"/>
              </w:rPr>
              <w:t xml:space="preserve"> N(5)</w:t>
            </w:r>
          </w:p>
        </w:tc>
      </w:tr>
      <w:tr w:rsidR="005F54B2" w14:paraId="64ADC8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1A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D471" w14:textId="77777777" w:rsidR="005F54B2" w:rsidRDefault="005F54B2" w:rsidP="006A5A57">
            <w:pPr>
              <w:spacing w:line="240" w:lineRule="atLeast"/>
              <w:rPr>
                <w:color w:val="000000"/>
                <w:szCs w:val="24"/>
              </w:rPr>
            </w:pPr>
            <w:r>
              <w:rPr>
                <w:color w:val="000000"/>
                <w:szCs w:val="24"/>
              </w:rPr>
              <w:t xml:space="preserve"> Mandatory</w:t>
            </w:r>
          </w:p>
        </w:tc>
      </w:tr>
    </w:tbl>
    <w:p w14:paraId="79F91FBD" w14:textId="77777777" w:rsidR="005F54B2" w:rsidRDefault="005F54B2" w:rsidP="005F54B2">
      <w:pPr>
        <w:spacing w:line="240" w:lineRule="atLeast"/>
        <w:rPr>
          <w:szCs w:val="24"/>
        </w:rPr>
      </w:pPr>
    </w:p>
    <w:p w14:paraId="65439603" w14:textId="77777777" w:rsidR="005F54B2" w:rsidRDefault="005F54B2" w:rsidP="005F54B2">
      <w:pPr>
        <w:pStyle w:val="Heading3"/>
        <w:spacing w:line="240" w:lineRule="atLeast"/>
        <w:rPr>
          <w:bCs/>
          <w:color w:val="000000"/>
          <w:szCs w:val="24"/>
        </w:rPr>
      </w:pPr>
      <w:bookmarkStart w:id="1182" w:name="BKM_6159EFBB_99A5_4E9D_A31B_90D181B27724"/>
      <w:bookmarkStart w:id="1183" w:name="_Toc512843583"/>
      <w:bookmarkEnd w:id="1182"/>
      <w:r>
        <w:rPr>
          <w:bCs/>
          <w:color w:val="000000"/>
          <w:szCs w:val="24"/>
        </w:rPr>
        <w:t>Error</w:t>
      </w:r>
      <w:bookmarkEnd w:id="1183"/>
    </w:p>
    <w:p w14:paraId="6CDED0C5" w14:textId="77777777" w:rsidR="005F54B2" w:rsidRDefault="005F54B2" w:rsidP="005F54B2">
      <w:pPr>
        <w:spacing w:line="240" w:lineRule="atLeast"/>
        <w:rPr>
          <w:color w:val="000000"/>
          <w:szCs w:val="24"/>
        </w:rPr>
      </w:pPr>
    </w:p>
    <w:p w14:paraId="3AFC140C" w14:textId="77777777" w:rsidR="005F54B2" w:rsidRDefault="005F54B2" w:rsidP="005F54B2">
      <w:pPr>
        <w:spacing w:line="240" w:lineRule="atLeast"/>
        <w:rPr>
          <w:color w:val="000000"/>
          <w:szCs w:val="24"/>
        </w:rPr>
      </w:pPr>
      <w:r>
        <w:rPr>
          <w:color w:val="000000"/>
          <w:szCs w:val="24"/>
        </w:rPr>
        <w:t>An error result from processing a file.</w:t>
      </w:r>
    </w:p>
    <w:p w14:paraId="7399DB36" w14:textId="77777777" w:rsidR="005F54B2" w:rsidRDefault="005F54B2" w:rsidP="005F54B2">
      <w:pPr>
        <w:spacing w:line="240" w:lineRule="atLeast"/>
        <w:rPr>
          <w:color w:val="000000"/>
          <w:szCs w:val="24"/>
        </w:rPr>
      </w:pPr>
    </w:p>
    <w:p w14:paraId="707B9210"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F9F5BEF" w14:textId="77777777" w:rsidR="005F54B2" w:rsidRDefault="005F54B2" w:rsidP="005F54B2">
      <w:pPr>
        <w:spacing w:line="240" w:lineRule="atLeast"/>
        <w:rPr>
          <w:color w:val="000000"/>
          <w:szCs w:val="24"/>
        </w:rPr>
      </w:pPr>
    </w:p>
    <w:p w14:paraId="2F96BDDC" w14:textId="77777777" w:rsidR="005F54B2" w:rsidRDefault="005F54B2" w:rsidP="00EB6D35">
      <w:pPr>
        <w:pStyle w:val="Heading4"/>
      </w:pPr>
      <w:bookmarkStart w:id="1184" w:name="BKM_B22F932E_2ABA_4B58_BE84_212AE5ED39F6"/>
      <w:bookmarkEnd w:id="1184"/>
      <w:r>
        <w:t>Code</w:t>
      </w:r>
    </w:p>
    <w:p w14:paraId="44FE79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846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BFF3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B3747"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3F06B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52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15280"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DD4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93D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A74E" w14:textId="77777777" w:rsidR="005F54B2" w:rsidRDefault="005F54B2" w:rsidP="006A5A57">
            <w:pPr>
              <w:spacing w:line="240" w:lineRule="atLeast"/>
              <w:rPr>
                <w:color w:val="000000"/>
                <w:szCs w:val="24"/>
              </w:rPr>
            </w:pPr>
            <w:r>
              <w:rPr>
                <w:color w:val="000000"/>
                <w:szCs w:val="24"/>
              </w:rPr>
              <w:t xml:space="preserve"> AAANNNNN</w:t>
            </w:r>
          </w:p>
        </w:tc>
      </w:tr>
      <w:tr w:rsidR="005F54B2" w14:paraId="484060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0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8C2A7"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426FF0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5D4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31817" w14:textId="77777777" w:rsidR="005F54B2" w:rsidRDefault="005F54B2" w:rsidP="006A5A57">
            <w:pPr>
              <w:spacing w:line="240" w:lineRule="atLeast"/>
              <w:rPr>
                <w:color w:val="000000"/>
                <w:szCs w:val="24"/>
              </w:rPr>
            </w:pPr>
            <w:r>
              <w:rPr>
                <w:color w:val="000000"/>
                <w:szCs w:val="24"/>
              </w:rPr>
              <w:t xml:space="preserve"> Mandatory</w:t>
            </w:r>
          </w:p>
        </w:tc>
      </w:tr>
      <w:tr w:rsidR="005F54B2" w14:paraId="12C04B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CA5B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E62C6"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761B6EFD" w14:textId="77777777" w:rsidR="005F54B2" w:rsidRDefault="005F54B2" w:rsidP="00EB6D35">
      <w:pPr>
        <w:pStyle w:val="Heading4"/>
      </w:pPr>
      <w:bookmarkStart w:id="1185" w:name="BKM_C70FDF88_F837_4230_81A2_C538E438F298"/>
      <w:bookmarkEnd w:id="1185"/>
      <w:r>
        <w:t>Message</w:t>
      </w:r>
    </w:p>
    <w:p w14:paraId="157DD5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1E9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63C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F59CD" w14:textId="77777777" w:rsidR="005F54B2" w:rsidRDefault="005F54B2" w:rsidP="006A5A57">
            <w:pPr>
              <w:spacing w:line="240" w:lineRule="atLeast"/>
              <w:rPr>
                <w:color w:val="000000"/>
                <w:szCs w:val="24"/>
              </w:rPr>
            </w:pPr>
            <w:r>
              <w:rPr>
                <w:color w:val="000000"/>
                <w:szCs w:val="24"/>
              </w:rPr>
              <w:t xml:space="preserve"> A description of the error. </w:t>
            </w:r>
          </w:p>
          <w:p w14:paraId="3824EB5C"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B65F2BF" w14:textId="77777777" w:rsidR="005F54B2" w:rsidRDefault="005F54B2" w:rsidP="006A5A57">
            <w:pPr>
              <w:spacing w:line="240" w:lineRule="atLeast"/>
              <w:rPr>
                <w:color w:val="000000"/>
                <w:szCs w:val="24"/>
              </w:rPr>
            </w:pPr>
          </w:p>
        </w:tc>
      </w:tr>
      <w:tr w:rsidR="005F54B2" w14:paraId="2D9D60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52B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6A4C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3A79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77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82830" w14:textId="77777777" w:rsidR="005F54B2" w:rsidRDefault="005F54B2" w:rsidP="006A5A57">
            <w:pPr>
              <w:spacing w:line="240" w:lineRule="atLeast"/>
              <w:rPr>
                <w:color w:val="000000"/>
                <w:szCs w:val="24"/>
              </w:rPr>
            </w:pPr>
            <w:r>
              <w:rPr>
                <w:color w:val="000000"/>
                <w:szCs w:val="24"/>
              </w:rPr>
              <w:t xml:space="preserve"> X(1023)</w:t>
            </w:r>
          </w:p>
        </w:tc>
      </w:tr>
      <w:tr w:rsidR="005F54B2" w14:paraId="703F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CA8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B8DE8" w14:textId="77777777"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r w:rsidR="007374C2">
              <w:rPr>
                <w:color w:val="000000"/>
                <w:szCs w:val="24"/>
              </w:rPr>
              <w:t>Error Message”</w:t>
            </w:r>
            <w:r>
              <w:rPr>
                <w:color w:val="000000"/>
                <w:szCs w:val="24"/>
              </w:rPr>
              <w:t>.</w:t>
            </w:r>
          </w:p>
        </w:tc>
      </w:tr>
      <w:tr w:rsidR="005F54B2" w14:paraId="00E97D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93BD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969B8" w14:textId="77777777" w:rsidR="005F54B2" w:rsidRDefault="005F54B2" w:rsidP="006A5A57">
            <w:pPr>
              <w:spacing w:line="240" w:lineRule="atLeast"/>
              <w:rPr>
                <w:color w:val="000000"/>
                <w:szCs w:val="24"/>
              </w:rPr>
            </w:pPr>
            <w:r>
              <w:rPr>
                <w:color w:val="000000"/>
                <w:szCs w:val="24"/>
              </w:rPr>
              <w:t xml:space="preserve"> Mandatory</w:t>
            </w:r>
          </w:p>
        </w:tc>
      </w:tr>
    </w:tbl>
    <w:p w14:paraId="18873AC7" w14:textId="77777777" w:rsidR="005F54B2" w:rsidRDefault="005F54B2" w:rsidP="005F54B2">
      <w:pPr>
        <w:pStyle w:val="Heading3"/>
        <w:spacing w:line="240" w:lineRule="atLeast"/>
        <w:rPr>
          <w:bCs/>
          <w:color w:val="000000"/>
          <w:szCs w:val="24"/>
        </w:rPr>
      </w:pPr>
      <w:bookmarkStart w:id="1186" w:name="BKM_3FFD3027_C461_4B19_B40C_3610AA1D4126"/>
      <w:bookmarkStart w:id="1187" w:name="_Toc512843584"/>
      <w:bookmarkEnd w:id="1186"/>
      <w:r>
        <w:rPr>
          <w:bCs/>
          <w:color w:val="000000"/>
          <w:szCs w:val="24"/>
        </w:rPr>
        <w:t>File</w:t>
      </w:r>
      <w:bookmarkEnd w:id="1187"/>
    </w:p>
    <w:p w14:paraId="16E6B179" w14:textId="77777777" w:rsidR="005F54B2" w:rsidRDefault="005F54B2" w:rsidP="005F54B2">
      <w:pPr>
        <w:spacing w:line="240" w:lineRule="atLeast"/>
        <w:rPr>
          <w:color w:val="000000"/>
          <w:szCs w:val="24"/>
        </w:rPr>
      </w:pPr>
      <w:r>
        <w:rPr>
          <w:color w:val="000000"/>
          <w:szCs w:val="24"/>
        </w:rPr>
        <w:t>A file contains data and control information.</w:t>
      </w:r>
    </w:p>
    <w:p w14:paraId="2B33316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65FA4432" w14:textId="77777777" w:rsidR="005F54B2" w:rsidRDefault="005F54B2" w:rsidP="00EB6D35">
      <w:pPr>
        <w:pStyle w:val="Heading4"/>
      </w:pPr>
      <w:bookmarkStart w:id="1188" w:name="BKM_B04FE176_F70D_43C2_B4A3_68E7F689A299"/>
      <w:bookmarkEnd w:id="1188"/>
      <w:r>
        <w:t>Business Transaction ID</w:t>
      </w:r>
    </w:p>
    <w:p w14:paraId="4D170E3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2B2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9204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75A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48704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87C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9EF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2C5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7059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F2E34" w14:textId="77777777" w:rsidR="005F54B2" w:rsidRDefault="005F54B2" w:rsidP="006A5A57">
            <w:pPr>
              <w:spacing w:line="240" w:lineRule="atLeast"/>
              <w:rPr>
                <w:color w:val="000000"/>
                <w:szCs w:val="24"/>
              </w:rPr>
            </w:pPr>
            <w:r>
              <w:rPr>
                <w:color w:val="000000"/>
                <w:szCs w:val="24"/>
              </w:rPr>
              <w:t xml:space="preserve"> X(36)</w:t>
            </w:r>
          </w:p>
        </w:tc>
      </w:tr>
      <w:tr w:rsidR="005F54B2" w14:paraId="74C3ED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D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4DB0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562B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AD2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FC1FA0" w14:textId="77777777" w:rsidR="005F54B2" w:rsidRDefault="005F54B2" w:rsidP="006A5A57">
            <w:pPr>
              <w:spacing w:line="240" w:lineRule="atLeast"/>
              <w:rPr>
                <w:color w:val="000000"/>
                <w:szCs w:val="24"/>
              </w:rPr>
            </w:pPr>
            <w:r>
              <w:rPr>
                <w:color w:val="000000"/>
                <w:szCs w:val="24"/>
              </w:rPr>
              <w:t xml:space="preserve"> Mandatory</w:t>
            </w:r>
          </w:p>
        </w:tc>
      </w:tr>
      <w:tr w:rsidR="005F54B2" w14:paraId="2FC32D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C90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DBF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C01B15" w14:textId="77777777" w:rsidR="005F54B2" w:rsidRDefault="005F54B2" w:rsidP="00EB6D35">
      <w:pPr>
        <w:pStyle w:val="Heading4"/>
      </w:pPr>
      <w:bookmarkStart w:id="1189" w:name="BKM_AD4768E8_A4BB_4BBC_B1C4_2B18F48A60FF"/>
      <w:bookmarkEnd w:id="1189"/>
      <w:r>
        <w:t>Correlation ID</w:t>
      </w:r>
    </w:p>
    <w:p w14:paraId="7DDBF5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C8F6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7E0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090A0"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5A8A6C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1DB0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CA7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3D72A9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38C0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EC906" w14:textId="77777777" w:rsidR="005F54B2" w:rsidRDefault="005F54B2" w:rsidP="006A5A57">
            <w:pPr>
              <w:spacing w:line="240" w:lineRule="atLeast"/>
              <w:rPr>
                <w:color w:val="000000"/>
                <w:szCs w:val="24"/>
              </w:rPr>
            </w:pPr>
            <w:r>
              <w:rPr>
                <w:color w:val="000000"/>
                <w:szCs w:val="24"/>
              </w:rPr>
              <w:t xml:space="preserve"> X(36)</w:t>
            </w:r>
          </w:p>
        </w:tc>
      </w:tr>
      <w:tr w:rsidR="005F54B2" w14:paraId="1EA7A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3F1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BF4B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71F5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1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4A1C7" w14:textId="77777777" w:rsidR="005F54B2" w:rsidRDefault="005F54B2" w:rsidP="006A5A57">
            <w:pPr>
              <w:spacing w:line="240" w:lineRule="atLeast"/>
              <w:rPr>
                <w:color w:val="000000"/>
                <w:szCs w:val="24"/>
              </w:rPr>
            </w:pPr>
            <w:r>
              <w:rPr>
                <w:color w:val="000000"/>
                <w:szCs w:val="24"/>
              </w:rPr>
              <w:t xml:space="preserve"> Mandatory</w:t>
            </w:r>
          </w:p>
        </w:tc>
      </w:tr>
      <w:tr w:rsidR="005F54B2" w14:paraId="2B7B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D54E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E405C"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0BB7F699"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DDD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22B45"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2D83A" w14:textId="77777777" w:rsidR="005F54B2" w:rsidRDefault="005F54B2" w:rsidP="006A5A57">
            <w:pPr>
              <w:spacing w:line="240" w:lineRule="atLeast"/>
              <w:rPr>
                <w:color w:val="000000"/>
                <w:szCs w:val="24"/>
              </w:rPr>
            </w:pPr>
            <w:r>
              <w:rPr>
                <w:color w:val="000000"/>
                <w:szCs w:val="24"/>
              </w:rPr>
              <w:t xml:space="preserve"> File Identifier, File ID</w:t>
            </w:r>
          </w:p>
        </w:tc>
      </w:tr>
    </w:tbl>
    <w:p w14:paraId="3317FBE5" w14:textId="77777777" w:rsidR="005F54B2" w:rsidRDefault="005F54B2" w:rsidP="00EB6D35">
      <w:pPr>
        <w:pStyle w:val="Heading4"/>
      </w:pPr>
      <w:r>
        <w:t>Message Type</w:t>
      </w:r>
    </w:p>
    <w:p w14:paraId="3A275D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4BDCE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D01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44F95"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69860D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DBC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5DEED" w14:textId="77777777" w:rsidR="005F54B2" w:rsidRDefault="005F54B2" w:rsidP="006A5A57">
            <w:pPr>
              <w:spacing w:line="240" w:lineRule="atLeast"/>
              <w:rPr>
                <w:color w:val="000000"/>
                <w:szCs w:val="24"/>
              </w:rPr>
            </w:pPr>
            <w:r>
              <w:rPr>
                <w:color w:val="000000"/>
                <w:szCs w:val="24"/>
              </w:rPr>
              <w:t xml:space="preserve"> Alphabetic</w:t>
            </w:r>
          </w:p>
        </w:tc>
      </w:tr>
      <w:tr w:rsidR="005F54B2" w14:paraId="47BBD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A6EE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03FD" w14:textId="77777777" w:rsidR="005F54B2" w:rsidRDefault="005F54B2" w:rsidP="006A5A57">
            <w:pPr>
              <w:spacing w:line="240" w:lineRule="atLeast"/>
              <w:rPr>
                <w:color w:val="000000"/>
                <w:szCs w:val="24"/>
              </w:rPr>
            </w:pPr>
            <w:r>
              <w:rPr>
                <w:color w:val="000000"/>
                <w:szCs w:val="24"/>
              </w:rPr>
              <w:t xml:space="preserve"> A(6)</w:t>
            </w:r>
          </w:p>
        </w:tc>
      </w:tr>
      <w:tr w:rsidR="005F54B2" w14:paraId="246ABE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14A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616F0"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2FAE63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B0D0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F55E1" w14:textId="77777777" w:rsidR="005F54B2" w:rsidRDefault="005F54B2" w:rsidP="006A5A57">
            <w:pPr>
              <w:spacing w:line="240" w:lineRule="atLeast"/>
              <w:rPr>
                <w:color w:val="000000"/>
                <w:szCs w:val="24"/>
              </w:rPr>
            </w:pPr>
            <w:r>
              <w:rPr>
                <w:color w:val="000000"/>
                <w:szCs w:val="24"/>
              </w:rPr>
              <w:t xml:space="preserve"> Mandatory</w:t>
            </w:r>
          </w:p>
        </w:tc>
      </w:tr>
      <w:tr w:rsidR="005F54B2" w14:paraId="46AC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E44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6919A"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64EC1783" w14:textId="77777777" w:rsidR="005F54B2" w:rsidRDefault="005F54B2" w:rsidP="00EB6D35">
      <w:pPr>
        <w:pStyle w:val="Heading4"/>
      </w:pPr>
      <w:bookmarkStart w:id="1190" w:name="BKM_ACE2A38A_AF2C_4288_B161_A79A44259256"/>
      <w:bookmarkEnd w:id="1190"/>
      <w:r>
        <w:t>Submitting Organisation ID</w:t>
      </w:r>
    </w:p>
    <w:p w14:paraId="504EE14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C9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5D8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E196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5E3EC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75C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DFA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1CF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936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B87FF" w14:textId="77777777" w:rsidR="005F54B2" w:rsidRDefault="005F54B2" w:rsidP="006A5A57">
            <w:pPr>
              <w:spacing w:line="240" w:lineRule="atLeast"/>
              <w:rPr>
                <w:color w:val="000000"/>
                <w:szCs w:val="24"/>
              </w:rPr>
            </w:pPr>
            <w:r>
              <w:rPr>
                <w:color w:val="000000"/>
                <w:szCs w:val="24"/>
              </w:rPr>
              <w:t xml:space="preserve"> GNNNNN-C</w:t>
            </w:r>
          </w:p>
        </w:tc>
      </w:tr>
      <w:tr w:rsidR="005F54B2" w14:paraId="3CEB69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9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E78C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7FAD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C16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CA3F5" w14:textId="77777777" w:rsidR="005F54B2" w:rsidRDefault="005F54B2" w:rsidP="006A5A57">
            <w:pPr>
              <w:spacing w:line="240" w:lineRule="atLeast"/>
              <w:rPr>
                <w:color w:val="000000"/>
                <w:szCs w:val="24"/>
              </w:rPr>
            </w:pPr>
            <w:r>
              <w:rPr>
                <w:color w:val="000000"/>
                <w:szCs w:val="24"/>
              </w:rPr>
              <w:t xml:space="preserve"> Mandatory</w:t>
            </w:r>
          </w:p>
        </w:tc>
      </w:tr>
    </w:tbl>
    <w:p w14:paraId="4C4FC9F1" w14:textId="77777777" w:rsidR="005F54B2" w:rsidRDefault="005F54B2" w:rsidP="005F54B2">
      <w:pPr>
        <w:pStyle w:val="Heading3"/>
        <w:spacing w:line="240" w:lineRule="atLeast"/>
        <w:rPr>
          <w:bCs/>
          <w:color w:val="000000"/>
          <w:szCs w:val="24"/>
        </w:rPr>
      </w:pPr>
      <w:bookmarkStart w:id="1191" w:name="_Toc512843585"/>
      <w:r>
        <w:rPr>
          <w:bCs/>
          <w:color w:val="000000"/>
          <w:szCs w:val="24"/>
        </w:rPr>
        <w:t>Header</w:t>
      </w:r>
      <w:bookmarkEnd w:id="1191"/>
    </w:p>
    <w:p w14:paraId="2C02F0ED" w14:textId="77777777" w:rsidR="005F54B2" w:rsidRDefault="005F54B2" w:rsidP="005F54B2">
      <w:pPr>
        <w:spacing w:line="240" w:lineRule="atLeast"/>
        <w:rPr>
          <w:color w:val="000000"/>
          <w:szCs w:val="24"/>
        </w:rPr>
      </w:pPr>
    </w:p>
    <w:p w14:paraId="07E18DCA"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309421D" w14:textId="77777777" w:rsidR="005F54B2" w:rsidRDefault="005F54B2" w:rsidP="005F54B2">
      <w:pPr>
        <w:spacing w:line="240" w:lineRule="atLeast"/>
        <w:rPr>
          <w:color w:val="000000"/>
          <w:szCs w:val="24"/>
        </w:rPr>
      </w:pPr>
      <w:r>
        <w:rPr>
          <w:b/>
          <w:color w:val="000000"/>
          <w:szCs w:val="24"/>
        </w:rPr>
        <w:t>Validation</w:t>
      </w:r>
    </w:p>
    <w:p w14:paraId="453A5A88" w14:textId="77777777" w:rsidR="005F54B2" w:rsidRDefault="005F54B2" w:rsidP="005F54B2">
      <w:pPr>
        <w:spacing w:line="240" w:lineRule="atLeast"/>
        <w:rPr>
          <w:color w:val="000000"/>
          <w:szCs w:val="24"/>
        </w:rPr>
      </w:pPr>
      <w:r>
        <w:rPr>
          <w:color w:val="000000"/>
          <w:szCs w:val="24"/>
        </w:rPr>
        <w:t xml:space="preserve">For header validation rules refer to the group of rules </w:t>
      </w:r>
      <w:proofErr w:type="gramStart"/>
      <w:r>
        <w:rPr>
          <w:i/>
          <w:color w:val="000000"/>
          <w:szCs w:val="24"/>
        </w:rPr>
        <w:t>What</w:t>
      </w:r>
      <w:proofErr w:type="gramEnd"/>
      <w:r>
        <w:rPr>
          <w:i/>
          <w:color w:val="000000"/>
          <w:szCs w:val="24"/>
        </w:rPr>
        <w:t xml:space="preserve"> is a valid input file header?</w:t>
      </w:r>
      <w:r>
        <w:rPr>
          <w:color w:val="000000"/>
          <w:szCs w:val="24"/>
        </w:rPr>
        <w:t xml:space="preserve"> </w:t>
      </w:r>
      <w:proofErr w:type="gramStart"/>
      <w:r>
        <w:rPr>
          <w:color w:val="000000"/>
          <w:szCs w:val="24"/>
        </w:rPr>
        <w:t>in</w:t>
      </w:r>
      <w:proofErr w:type="gramEnd"/>
      <w:r>
        <w:rPr>
          <w:color w:val="000000"/>
          <w:szCs w:val="24"/>
        </w:rPr>
        <w:t xml:space="preserve"> the attached Business Rules Catalogue</w:t>
      </w:r>
      <w:r w:rsidR="00D254DB">
        <w:rPr>
          <w:color w:val="000000"/>
          <w:szCs w:val="24"/>
        </w:rPr>
        <w:t xml:space="preserve"> </w:t>
      </w:r>
      <w:r w:rsidR="00D254DB">
        <w:t>(17 - Appendix D: Business Rules and Error Messages)</w:t>
      </w:r>
      <w:r>
        <w:rPr>
          <w:color w:val="000000"/>
          <w:szCs w:val="24"/>
        </w:rPr>
        <w:t>.</w:t>
      </w:r>
    </w:p>
    <w:p w14:paraId="6AAFE0F4" w14:textId="77777777" w:rsidR="005F54B2" w:rsidRDefault="005F54B2" w:rsidP="00EB6D35">
      <w:pPr>
        <w:pStyle w:val="Heading4"/>
      </w:pPr>
      <w:bookmarkStart w:id="1192" w:name="BKM_ED4E1303_3F89_4673_8260_F290E328EA5A"/>
      <w:bookmarkEnd w:id="1192"/>
      <w:r>
        <w:t>Business Transaction ID</w:t>
      </w:r>
    </w:p>
    <w:p w14:paraId="7855F0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C23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0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FFB4A7"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BAE04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6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09A5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31E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C97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6D3" w14:textId="77777777" w:rsidR="005F54B2" w:rsidRDefault="005F54B2" w:rsidP="006A5A57">
            <w:pPr>
              <w:spacing w:line="240" w:lineRule="atLeast"/>
              <w:rPr>
                <w:color w:val="000000"/>
                <w:szCs w:val="24"/>
              </w:rPr>
            </w:pPr>
            <w:r>
              <w:rPr>
                <w:color w:val="000000"/>
                <w:szCs w:val="24"/>
              </w:rPr>
              <w:t xml:space="preserve"> X(36)</w:t>
            </w:r>
          </w:p>
        </w:tc>
      </w:tr>
      <w:tr w:rsidR="005F54B2" w14:paraId="3D462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FEB2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25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2C35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8446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56E41" w14:textId="77777777" w:rsidR="005F54B2" w:rsidRDefault="005F54B2" w:rsidP="006A5A57">
            <w:pPr>
              <w:spacing w:line="240" w:lineRule="atLeast"/>
              <w:rPr>
                <w:color w:val="000000"/>
                <w:szCs w:val="24"/>
              </w:rPr>
            </w:pPr>
            <w:r>
              <w:rPr>
                <w:color w:val="000000"/>
                <w:szCs w:val="24"/>
              </w:rPr>
              <w:t xml:space="preserve"> Mandatory</w:t>
            </w:r>
          </w:p>
        </w:tc>
      </w:tr>
      <w:tr w:rsidR="005F54B2" w14:paraId="6FE14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9EE2D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02FA9"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30950205" w14:textId="77777777" w:rsidR="005F54B2" w:rsidRDefault="005F54B2" w:rsidP="00EB6D35">
      <w:pPr>
        <w:pStyle w:val="Heading4"/>
      </w:pPr>
      <w:bookmarkStart w:id="1193" w:name="BKM_027D52CD_C5D9_4063_9525_7F993CDA00CE"/>
      <w:bookmarkEnd w:id="1193"/>
      <w:r>
        <w:t>Correlation ID</w:t>
      </w:r>
    </w:p>
    <w:p w14:paraId="5F7B4C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FC4B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B1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635D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DA9A5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ECC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B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3C71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CBD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58BAE" w14:textId="77777777" w:rsidR="005F54B2" w:rsidRDefault="005F54B2" w:rsidP="006A5A57">
            <w:pPr>
              <w:spacing w:line="240" w:lineRule="atLeast"/>
              <w:rPr>
                <w:color w:val="000000"/>
                <w:szCs w:val="24"/>
              </w:rPr>
            </w:pPr>
            <w:r>
              <w:rPr>
                <w:color w:val="000000"/>
                <w:szCs w:val="24"/>
              </w:rPr>
              <w:t xml:space="preserve"> X(36)</w:t>
            </w:r>
          </w:p>
        </w:tc>
      </w:tr>
      <w:tr w:rsidR="005F54B2" w14:paraId="59D8A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D24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0909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0A50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05D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E955E" w14:textId="77777777" w:rsidR="005F54B2" w:rsidRDefault="005F54B2" w:rsidP="006A5A57">
            <w:pPr>
              <w:spacing w:line="240" w:lineRule="atLeast"/>
              <w:rPr>
                <w:color w:val="000000"/>
                <w:szCs w:val="24"/>
              </w:rPr>
            </w:pPr>
            <w:r>
              <w:rPr>
                <w:color w:val="000000"/>
                <w:szCs w:val="24"/>
              </w:rPr>
              <w:t xml:space="preserve"> Mandatory</w:t>
            </w:r>
          </w:p>
        </w:tc>
      </w:tr>
      <w:tr w:rsidR="005F54B2" w14:paraId="37FC84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FD84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8233C" w14:textId="77777777" w:rsidR="005F54B2" w:rsidRDefault="005F54B2" w:rsidP="006A5A57">
            <w:pPr>
              <w:spacing w:line="240" w:lineRule="atLeast"/>
              <w:rPr>
                <w:color w:val="000000"/>
                <w:szCs w:val="24"/>
              </w:rPr>
            </w:pPr>
            <w:r>
              <w:rPr>
                <w:color w:val="000000"/>
                <w:szCs w:val="24"/>
              </w:rPr>
              <w:t xml:space="preserve"> File Identifier, File ID</w:t>
            </w:r>
          </w:p>
        </w:tc>
      </w:tr>
    </w:tbl>
    <w:p w14:paraId="6D7A8616" w14:textId="77777777" w:rsidR="005F54B2" w:rsidRDefault="005F54B2" w:rsidP="00EB6D35">
      <w:pPr>
        <w:pStyle w:val="Heading4"/>
      </w:pPr>
      <w:bookmarkStart w:id="1194" w:name="BKM_7FFA98E4_3421_4E39_B5BD_14AED2151823"/>
      <w:bookmarkEnd w:id="1194"/>
      <w:r>
        <w:t>Submitting Application ID</w:t>
      </w:r>
    </w:p>
    <w:p w14:paraId="1076DE6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394F3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3EB1D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872B1"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55E807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891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A36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71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CD73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A1E3E" w14:textId="77777777" w:rsidR="005F54B2" w:rsidRDefault="005F54B2" w:rsidP="006A5A57">
            <w:pPr>
              <w:spacing w:line="240" w:lineRule="atLeast"/>
              <w:rPr>
                <w:color w:val="000000"/>
                <w:szCs w:val="24"/>
              </w:rPr>
            </w:pPr>
            <w:r>
              <w:rPr>
                <w:color w:val="000000"/>
                <w:szCs w:val="24"/>
              </w:rPr>
              <w:t xml:space="preserve"> X(20)</w:t>
            </w:r>
          </w:p>
        </w:tc>
      </w:tr>
      <w:tr w:rsidR="005F54B2" w14:paraId="16EC9B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82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5A6CB"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tc>
      </w:tr>
      <w:tr w:rsidR="005F54B2" w14:paraId="265483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765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C040F" w14:textId="77777777" w:rsidR="005F54B2" w:rsidRDefault="005F54B2" w:rsidP="006A5A57">
            <w:pPr>
              <w:spacing w:line="240" w:lineRule="atLeast"/>
              <w:rPr>
                <w:color w:val="000000"/>
                <w:szCs w:val="24"/>
              </w:rPr>
            </w:pPr>
            <w:r>
              <w:rPr>
                <w:color w:val="000000"/>
                <w:szCs w:val="24"/>
              </w:rPr>
              <w:t xml:space="preserve"> Mandatory</w:t>
            </w:r>
          </w:p>
        </w:tc>
      </w:tr>
      <w:tr w:rsidR="005F54B2" w14:paraId="4C5CE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353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E72F5" w14:textId="77777777" w:rsidR="005F54B2" w:rsidRDefault="005F54B2" w:rsidP="006A5A57">
            <w:pPr>
              <w:spacing w:line="240" w:lineRule="atLeast"/>
              <w:rPr>
                <w:color w:val="000000"/>
                <w:szCs w:val="24"/>
              </w:rPr>
            </w:pPr>
            <w:r>
              <w:rPr>
                <w:color w:val="000000"/>
                <w:szCs w:val="24"/>
              </w:rPr>
              <w:t xml:space="preserve"> </w:t>
            </w:r>
          </w:p>
        </w:tc>
      </w:tr>
    </w:tbl>
    <w:p w14:paraId="22612C90" w14:textId="77777777" w:rsidR="005F54B2" w:rsidRDefault="005F54B2" w:rsidP="00EB6D35">
      <w:pPr>
        <w:pStyle w:val="Heading4"/>
      </w:pPr>
      <w:bookmarkStart w:id="1195" w:name="BKM_9C08FA64_3C7C_44DF_97D3_90876659378F"/>
      <w:bookmarkEnd w:id="1195"/>
      <w:r>
        <w:t>Submitting Facility</w:t>
      </w:r>
    </w:p>
    <w:p w14:paraId="04F74C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B71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81F5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6100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0E3F3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D4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3DA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1694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5DF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9E583" w14:textId="77777777" w:rsidR="005F54B2" w:rsidRDefault="005F54B2" w:rsidP="006A5A57">
            <w:pPr>
              <w:spacing w:line="240" w:lineRule="atLeast"/>
              <w:rPr>
                <w:color w:val="000000"/>
                <w:szCs w:val="24"/>
              </w:rPr>
            </w:pPr>
            <w:r>
              <w:rPr>
                <w:color w:val="000000"/>
                <w:szCs w:val="24"/>
              </w:rPr>
              <w:t xml:space="preserve"> FNNNNN-C</w:t>
            </w:r>
          </w:p>
        </w:tc>
      </w:tr>
      <w:tr w:rsidR="005F54B2" w14:paraId="6DD5F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93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CC247"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E85A4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E69D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EF54F" w14:textId="77777777" w:rsidR="005F54B2" w:rsidRDefault="005F54B2" w:rsidP="006A5A57">
            <w:pPr>
              <w:spacing w:line="240" w:lineRule="atLeast"/>
              <w:rPr>
                <w:color w:val="000000"/>
                <w:szCs w:val="24"/>
              </w:rPr>
            </w:pPr>
            <w:r>
              <w:rPr>
                <w:color w:val="000000"/>
                <w:szCs w:val="24"/>
              </w:rPr>
              <w:t xml:space="preserve"> Mandatory</w:t>
            </w:r>
          </w:p>
        </w:tc>
      </w:tr>
      <w:tr w:rsidR="005F54B2" w14:paraId="50DA9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302A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9ECB3" w14:textId="77777777" w:rsidR="005F54B2" w:rsidRDefault="005F54B2" w:rsidP="006A5A57">
            <w:pPr>
              <w:spacing w:line="240" w:lineRule="atLeast"/>
              <w:rPr>
                <w:color w:val="000000"/>
                <w:szCs w:val="24"/>
              </w:rPr>
            </w:pPr>
            <w:r>
              <w:rPr>
                <w:color w:val="000000"/>
                <w:szCs w:val="24"/>
              </w:rPr>
              <w:t xml:space="preserve"> </w:t>
            </w:r>
          </w:p>
        </w:tc>
      </w:tr>
    </w:tbl>
    <w:p w14:paraId="6BFA9913" w14:textId="77777777" w:rsidR="005F54B2" w:rsidRDefault="005F54B2" w:rsidP="00EB6D35">
      <w:pPr>
        <w:pStyle w:val="Heading4"/>
      </w:pPr>
      <w:bookmarkStart w:id="1196" w:name="BKM_4121196F_8731_43C6_ACBE_28399F83BDDE"/>
      <w:bookmarkEnd w:id="1196"/>
      <w:r>
        <w:t>Submitting Organisation ID</w:t>
      </w:r>
    </w:p>
    <w:p w14:paraId="07CF5E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BFD3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70EA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A3BA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456D5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2DC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5FC7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C44C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EBDE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6F366" w14:textId="77777777" w:rsidR="005F54B2" w:rsidRDefault="005F54B2" w:rsidP="006A5A57">
            <w:pPr>
              <w:spacing w:line="240" w:lineRule="atLeast"/>
              <w:rPr>
                <w:color w:val="000000"/>
                <w:szCs w:val="24"/>
              </w:rPr>
            </w:pPr>
            <w:r>
              <w:rPr>
                <w:color w:val="000000"/>
                <w:szCs w:val="24"/>
              </w:rPr>
              <w:t xml:space="preserve"> GNNNNN-C</w:t>
            </w:r>
          </w:p>
        </w:tc>
      </w:tr>
      <w:tr w:rsidR="005F54B2" w14:paraId="3CBD75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FDAF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F5FD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1989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356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FC1BE" w14:textId="77777777" w:rsidR="005F54B2" w:rsidRDefault="005F54B2" w:rsidP="006A5A57">
            <w:pPr>
              <w:spacing w:line="240" w:lineRule="atLeast"/>
              <w:rPr>
                <w:color w:val="000000"/>
                <w:szCs w:val="24"/>
              </w:rPr>
            </w:pPr>
            <w:r>
              <w:rPr>
                <w:color w:val="000000"/>
                <w:szCs w:val="24"/>
              </w:rPr>
              <w:t xml:space="preserve"> Mandatory</w:t>
            </w:r>
          </w:p>
        </w:tc>
      </w:tr>
      <w:tr w:rsidR="005F54B2" w14:paraId="0F820D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C66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D891D" w14:textId="77777777" w:rsidR="005F54B2" w:rsidRDefault="005F54B2" w:rsidP="006A5A57">
            <w:pPr>
              <w:spacing w:line="240" w:lineRule="atLeast"/>
              <w:rPr>
                <w:color w:val="000000"/>
                <w:szCs w:val="24"/>
              </w:rPr>
            </w:pPr>
            <w:r>
              <w:rPr>
                <w:color w:val="000000"/>
                <w:szCs w:val="24"/>
              </w:rPr>
              <w:t xml:space="preserve"> </w:t>
            </w:r>
          </w:p>
        </w:tc>
      </w:tr>
    </w:tbl>
    <w:p w14:paraId="0B4BE98D" w14:textId="77777777" w:rsidR="005F54B2" w:rsidRDefault="005F54B2" w:rsidP="005F54B2">
      <w:pPr>
        <w:spacing w:line="240" w:lineRule="atLeast"/>
        <w:rPr>
          <w:szCs w:val="24"/>
        </w:rPr>
      </w:pPr>
    </w:p>
    <w:p w14:paraId="7A4B6CBC" w14:textId="77777777" w:rsidR="005F54B2" w:rsidRDefault="005F54B2" w:rsidP="005F54B2">
      <w:pPr>
        <w:pStyle w:val="Heading3"/>
        <w:spacing w:line="240" w:lineRule="atLeast"/>
        <w:rPr>
          <w:bCs/>
          <w:color w:val="000000"/>
          <w:szCs w:val="24"/>
        </w:rPr>
      </w:pPr>
      <w:bookmarkStart w:id="1197" w:name="BKM_A54BD568_D66C_46DA_9250_3BF111097652"/>
      <w:bookmarkStart w:id="1198" w:name="_Toc512843586"/>
      <w:bookmarkEnd w:id="1197"/>
      <w:r>
        <w:rPr>
          <w:bCs/>
          <w:color w:val="000000"/>
          <w:szCs w:val="24"/>
        </w:rPr>
        <w:t>Warning</w:t>
      </w:r>
      <w:bookmarkEnd w:id="1198"/>
    </w:p>
    <w:p w14:paraId="3A975013" w14:textId="77777777" w:rsidR="005F54B2" w:rsidRDefault="005F54B2" w:rsidP="005F54B2">
      <w:pPr>
        <w:spacing w:line="240" w:lineRule="atLeast"/>
        <w:rPr>
          <w:color w:val="000000"/>
          <w:szCs w:val="24"/>
        </w:rPr>
      </w:pPr>
      <w:r>
        <w:rPr>
          <w:color w:val="000000"/>
          <w:szCs w:val="24"/>
        </w:rPr>
        <w:t>A warning result from processing a file.</w:t>
      </w:r>
    </w:p>
    <w:p w14:paraId="59E7B268"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28B420E4" w14:textId="77777777" w:rsidR="005F54B2" w:rsidRDefault="005F54B2" w:rsidP="00EB6D35">
      <w:pPr>
        <w:pStyle w:val="Heading4"/>
      </w:pPr>
      <w:bookmarkStart w:id="1199" w:name="BKM_73B8C57E_C521_40BD_9953_63EC3719455A"/>
      <w:bookmarkEnd w:id="1199"/>
      <w:r>
        <w:t>Code</w:t>
      </w:r>
    </w:p>
    <w:p w14:paraId="215E8D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FDC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2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D576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7C0ED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9CB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287C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B07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671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2B96D" w14:textId="77777777" w:rsidR="005F54B2" w:rsidRDefault="005F54B2" w:rsidP="006A5A57">
            <w:pPr>
              <w:spacing w:line="240" w:lineRule="atLeast"/>
              <w:rPr>
                <w:color w:val="000000"/>
                <w:szCs w:val="24"/>
              </w:rPr>
            </w:pPr>
            <w:r>
              <w:rPr>
                <w:color w:val="000000"/>
                <w:szCs w:val="24"/>
              </w:rPr>
              <w:t xml:space="preserve"> AAANNNNN</w:t>
            </w:r>
          </w:p>
        </w:tc>
      </w:tr>
      <w:tr w:rsidR="005F54B2" w14:paraId="79EA4A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17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0109E"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7251F6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A260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A23EDA" w14:textId="77777777" w:rsidR="005F54B2" w:rsidRDefault="005F54B2" w:rsidP="006A5A57">
            <w:pPr>
              <w:spacing w:line="240" w:lineRule="atLeast"/>
              <w:rPr>
                <w:color w:val="000000"/>
                <w:szCs w:val="24"/>
              </w:rPr>
            </w:pPr>
            <w:r>
              <w:rPr>
                <w:color w:val="000000"/>
                <w:szCs w:val="24"/>
              </w:rPr>
              <w:t xml:space="preserve"> Mandatory</w:t>
            </w:r>
          </w:p>
        </w:tc>
      </w:tr>
      <w:tr w:rsidR="005F54B2" w14:paraId="1D419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1ED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484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779D50B9" w14:textId="77777777" w:rsidR="005F54B2" w:rsidRDefault="005F54B2" w:rsidP="00EB6D35">
      <w:pPr>
        <w:pStyle w:val="Heading4"/>
      </w:pPr>
      <w:bookmarkStart w:id="1200" w:name="BKM_CD3FA620_3A5A_45DB_9C29_2634DDE9E465"/>
      <w:bookmarkEnd w:id="1200"/>
      <w:r>
        <w:t>Message</w:t>
      </w:r>
    </w:p>
    <w:p w14:paraId="692EB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2AA2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758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8C318" w14:textId="77777777" w:rsidR="005F54B2" w:rsidRDefault="005F54B2" w:rsidP="006A5A57">
            <w:pPr>
              <w:spacing w:line="240" w:lineRule="atLeast"/>
              <w:rPr>
                <w:color w:val="000000"/>
                <w:szCs w:val="24"/>
              </w:rPr>
            </w:pPr>
            <w:r>
              <w:rPr>
                <w:color w:val="000000"/>
                <w:szCs w:val="24"/>
              </w:rPr>
              <w:t xml:space="preserve"> A description of the warning. </w:t>
            </w:r>
          </w:p>
          <w:p w14:paraId="75313B05" w14:textId="77777777" w:rsidR="005F54B2" w:rsidRDefault="005F54B2" w:rsidP="006A5A57">
            <w:pPr>
              <w:spacing w:line="240" w:lineRule="atLeast"/>
              <w:rPr>
                <w:color w:val="000000"/>
                <w:szCs w:val="24"/>
              </w:rPr>
            </w:pPr>
            <w:r>
              <w:rPr>
                <w:color w:val="000000"/>
                <w:szCs w:val="24"/>
              </w:rPr>
              <w:t>May contain place-holders that are populated with contextual information by the application.</w:t>
            </w:r>
          </w:p>
          <w:p w14:paraId="7CB21DB5" w14:textId="77777777" w:rsidR="005F54B2" w:rsidRDefault="005F54B2" w:rsidP="006A5A57">
            <w:pPr>
              <w:spacing w:line="240" w:lineRule="atLeast"/>
              <w:rPr>
                <w:color w:val="000000"/>
                <w:szCs w:val="24"/>
              </w:rPr>
            </w:pPr>
          </w:p>
        </w:tc>
      </w:tr>
      <w:tr w:rsidR="005F54B2" w14:paraId="6CFBC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39C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98F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3B7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AD9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DD726" w14:textId="77777777" w:rsidR="005F54B2" w:rsidRDefault="005F54B2" w:rsidP="006A5A57">
            <w:pPr>
              <w:spacing w:line="240" w:lineRule="atLeast"/>
              <w:rPr>
                <w:color w:val="000000"/>
                <w:szCs w:val="24"/>
              </w:rPr>
            </w:pPr>
            <w:r>
              <w:rPr>
                <w:color w:val="000000"/>
                <w:szCs w:val="24"/>
              </w:rPr>
              <w:t xml:space="preserve"> X(1023)</w:t>
            </w:r>
          </w:p>
        </w:tc>
      </w:tr>
      <w:tr w:rsidR="005F54B2" w14:paraId="208A8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95C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1A9B" w14:textId="77777777"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79E3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AB7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1BB86" w14:textId="77777777" w:rsidR="005F54B2" w:rsidRDefault="005F54B2" w:rsidP="006A5A57">
            <w:pPr>
              <w:spacing w:line="240" w:lineRule="atLeast"/>
              <w:rPr>
                <w:color w:val="000000"/>
                <w:szCs w:val="24"/>
              </w:rPr>
            </w:pPr>
            <w:r>
              <w:rPr>
                <w:color w:val="000000"/>
                <w:szCs w:val="24"/>
              </w:rPr>
              <w:t xml:space="preserve"> Mandatory</w:t>
            </w:r>
          </w:p>
        </w:tc>
      </w:tr>
    </w:tbl>
    <w:p w14:paraId="3182F95B" w14:textId="77777777" w:rsidR="005F54B2" w:rsidRDefault="005F54B2" w:rsidP="005F54B2">
      <w:pPr>
        <w:pStyle w:val="Heading3"/>
        <w:spacing w:line="240" w:lineRule="atLeast"/>
        <w:rPr>
          <w:bCs/>
          <w:color w:val="000000"/>
          <w:szCs w:val="24"/>
        </w:rPr>
      </w:pPr>
      <w:bookmarkStart w:id="1201" w:name="_Toc512843587"/>
      <w:r>
        <w:rPr>
          <w:bCs/>
          <w:color w:val="000000"/>
          <w:szCs w:val="24"/>
        </w:rPr>
        <w:t>Response Header</w:t>
      </w:r>
      <w:bookmarkEnd w:id="1201"/>
    </w:p>
    <w:p w14:paraId="08A4F832"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3BD24B5D" w14:textId="77777777" w:rsidR="005F54B2" w:rsidRDefault="005F54B2" w:rsidP="005F54B2">
      <w:pPr>
        <w:spacing w:line="240" w:lineRule="atLeast"/>
        <w:rPr>
          <w:color w:val="000000"/>
          <w:szCs w:val="24"/>
        </w:rPr>
      </w:pPr>
      <w:r>
        <w:rPr>
          <w:color w:val="000000"/>
          <w:szCs w:val="24"/>
        </w:rPr>
        <w:t>If processing resulted in any errors or warnings there will be a dataset containing error/warning messages.</w:t>
      </w:r>
    </w:p>
    <w:p w14:paraId="0DA20747" w14:textId="77777777" w:rsidR="005F54B2" w:rsidRDefault="005F54B2" w:rsidP="00EB6D35">
      <w:pPr>
        <w:pStyle w:val="Heading4"/>
      </w:pPr>
      <w:bookmarkStart w:id="1202" w:name="BKM_5F300FFC_940A_493C_AAC8_6E2E9EC1B579"/>
      <w:bookmarkEnd w:id="1202"/>
      <w:r>
        <w:t>Acknowledgement Code</w:t>
      </w:r>
    </w:p>
    <w:p w14:paraId="1BFDF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C694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80077"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6C31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2862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487C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30DF" w14:textId="77777777" w:rsidR="005F54B2" w:rsidRDefault="005F54B2" w:rsidP="006A5A57">
            <w:pPr>
              <w:spacing w:line="240" w:lineRule="atLeast"/>
              <w:rPr>
                <w:color w:val="000000"/>
                <w:szCs w:val="24"/>
              </w:rPr>
            </w:pPr>
            <w:r>
              <w:rPr>
                <w:color w:val="000000"/>
                <w:szCs w:val="24"/>
              </w:rPr>
              <w:t xml:space="preserve"> Alphabetic</w:t>
            </w:r>
          </w:p>
        </w:tc>
      </w:tr>
      <w:tr w:rsidR="005F54B2" w14:paraId="75D5F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2B76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3B00F" w14:textId="77777777" w:rsidR="005F54B2" w:rsidRDefault="005F54B2" w:rsidP="006A5A57">
            <w:pPr>
              <w:spacing w:line="240" w:lineRule="atLeast"/>
              <w:rPr>
                <w:color w:val="000000"/>
                <w:szCs w:val="24"/>
              </w:rPr>
            </w:pPr>
            <w:r>
              <w:rPr>
                <w:color w:val="000000"/>
                <w:szCs w:val="24"/>
              </w:rPr>
              <w:t xml:space="preserve"> AA</w:t>
            </w:r>
          </w:p>
        </w:tc>
      </w:tr>
      <w:tr w:rsidR="005F54B2" w14:paraId="1D32FC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0D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F62EE"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31A89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F1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31EFC" w14:textId="77777777" w:rsidR="005F54B2" w:rsidRDefault="005F54B2" w:rsidP="006A5A57">
            <w:pPr>
              <w:spacing w:line="240" w:lineRule="atLeast"/>
              <w:rPr>
                <w:color w:val="000000"/>
                <w:szCs w:val="24"/>
              </w:rPr>
            </w:pPr>
            <w:r>
              <w:rPr>
                <w:color w:val="000000"/>
                <w:szCs w:val="24"/>
              </w:rPr>
              <w:t xml:space="preserve"> Mandatory</w:t>
            </w:r>
          </w:p>
        </w:tc>
      </w:tr>
      <w:tr w:rsidR="005F54B2" w14:paraId="23A4F2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A76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620C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0A082626" w14:textId="77777777" w:rsidR="005F54B2" w:rsidRDefault="005F54B2" w:rsidP="00EB6D35">
      <w:pPr>
        <w:pStyle w:val="Heading4"/>
      </w:pPr>
      <w:r>
        <w:t>Business Transaction ID</w:t>
      </w:r>
    </w:p>
    <w:p w14:paraId="75AC2E2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B2E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4A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D7FE"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73780E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FC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F298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ED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C9B3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C8B0A" w14:textId="77777777" w:rsidR="005F54B2" w:rsidRDefault="005F54B2" w:rsidP="006A5A57">
            <w:pPr>
              <w:spacing w:line="240" w:lineRule="atLeast"/>
              <w:rPr>
                <w:color w:val="000000"/>
                <w:szCs w:val="24"/>
              </w:rPr>
            </w:pPr>
            <w:r>
              <w:rPr>
                <w:color w:val="000000"/>
                <w:szCs w:val="24"/>
              </w:rPr>
              <w:t xml:space="preserve"> X(36)</w:t>
            </w:r>
          </w:p>
        </w:tc>
      </w:tr>
      <w:tr w:rsidR="005F54B2" w14:paraId="05EBA4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7F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6247D" w14:textId="77777777" w:rsidR="005F54B2" w:rsidRDefault="005F54B2" w:rsidP="006A5A57">
            <w:pPr>
              <w:spacing w:line="240" w:lineRule="atLeast"/>
              <w:rPr>
                <w:color w:val="000000"/>
                <w:szCs w:val="24"/>
              </w:rPr>
            </w:pPr>
            <w:r>
              <w:rPr>
                <w:color w:val="000000"/>
                <w:szCs w:val="24"/>
              </w:rPr>
              <w:t xml:space="preserve"> Characters allowed: A-Z, a-z, 0-9, -</w:t>
            </w:r>
          </w:p>
          <w:p w14:paraId="12F2C13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4EE2C2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16ED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F34A0" w14:textId="77777777" w:rsidR="005F54B2" w:rsidRDefault="005F54B2" w:rsidP="006A5A57">
            <w:pPr>
              <w:spacing w:line="240" w:lineRule="atLeast"/>
              <w:rPr>
                <w:color w:val="000000"/>
                <w:szCs w:val="24"/>
              </w:rPr>
            </w:pPr>
            <w:r>
              <w:rPr>
                <w:color w:val="000000"/>
                <w:szCs w:val="24"/>
              </w:rPr>
              <w:t xml:space="preserve"> Mandatory</w:t>
            </w:r>
          </w:p>
        </w:tc>
      </w:tr>
      <w:tr w:rsidR="005F54B2" w14:paraId="78BFB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21EA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003D4"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E9E1A4" w14:textId="77777777" w:rsidR="005F54B2" w:rsidRDefault="005F54B2" w:rsidP="00EB6D35">
      <w:pPr>
        <w:pStyle w:val="Heading4"/>
      </w:pPr>
      <w:r>
        <w:t>Correlation ID</w:t>
      </w:r>
    </w:p>
    <w:p w14:paraId="40824A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1A69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E4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36A85"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401A2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1BC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F8D0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7FB86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D3C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82F4D" w14:textId="77777777" w:rsidR="005F54B2" w:rsidRDefault="005F54B2" w:rsidP="006A5A57">
            <w:pPr>
              <w:spacing w:line="240" w:lineRule="atLeast"/>
              <w:rPr>
                <w:color w:val="000000"/>
                <w:szCs w:val="24"/>
              </w:rPr>
            </w:pPr>
            <w:r>
              <w:rPr>
                <w:color w:val="000000"/>
                <w:szCs w:val="24"/>
              </w:rPr>
              <w:t xml:space="preserve"> X(36)</w:t>
            </w:r>
          </w:p>
        </w:tc>
      </w:tr>
      <w:tr w:rsidR="005F54B2" w14:paraId="5EE5E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440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BA7C0" w14:textId="77777777" w:rsidR="005F54B2" w:rsidRDefault="005F54B2" w:rsidP="006A5A57">
            <w:pPr>
              <w:spacing w:line="240" w:lineRule="atLeast"/>
              <w:rPr>
                <w:color w:val="000000"/>
                <w:szCs w:val="24"/>
              </w:rPr>
            </w:pPr>
            <w:r>
              <w:rPr>
                <w:color w:val="000000"/>
                <w:szCs w:val="24"/>
              </w:rPr>
              <w:t xml:space="preserve"> Characters allowed: A-Z, a-z, 0-9, -</w:t>
            </w:r>
          </w:p>
          <w:p w14:paraId="2F6F60E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ECDA8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7DB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A04FA" w14:textId="77777777" w:rsidR="005F54B2" w:rsidRDefault="005F54B2" w:rsidP="006A5A57">
            <w:pPr>
              <w:spacing w:line="240" w:lineRule="atLeast"/>
              <w:rPr>
                <w:color w:val="000000"/>
                <w:szCs w:val="24"/>
              </w:rPr>
            </w:pPr>
            <w:r>
              <w:rPr>
                <w:color w:val="000000"/>
                <w:szCs w:val="24"/>
              </w:rPr>
              <w:t xml:space="preserve"> Mandatory</w:t>
            </w:r>
          </w:p>
        </w:tc>
      </w:tr>
      <w:tr w:rsidR="005F54B2" w14:paraId="3D9A95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C8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6AF06"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70D52FE0"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6E586E27" w14:textId="77777777" w:rsidR="005F54B2" w:rsidRDefault="005F54B2" w:rsidP="00EB6D35">
      <w:pPr>
        <w:pStyle w:val="Heading4"/>
      </w:pPr>
      <w:r>
        <w:t>Submitting Application ID</w:t>
      </w:r>
    </w:p>
    <w:p w14:paraId="5186B3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5202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FF2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39B8"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AEBE8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CFD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0F38B" w14:textId="77777777" w:rsidR="005F54B2" w:rsidRDefault="005F54B2" w:rsidP="006A5A57">
            <w:pPr>
              <w:spacing w:line="240" w:lineRule="atLeast"/>
              <w:rPr>
                <w:color w:val="000000"/>
                <w:szCs w:val="24"/>
              </w:rPr>
            </w:pPr>
            <w:r>
              <w:rPr>
                <w:color w:val="000000"/>
                <w:szCs w:val="24"/>
              </w:rPr>
              <w:t xml:space="preserve"> Alphanumeric</w:t>
            </w:r>
          </w:p>
        </w:tc>
      </w:tr>
      <w:tr w:rsidR="005F54B2" w14:paraId="0A95A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2ECC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374D4" w14:textId="77777777" w:rsidR="005F54B2" w:rsidRDefault="005F54B2" w:rsidP="006A5A57">
            <w:pPr>
              <w:spacing w:line="240" w:lineRule="atLeast"/>
              <w:rPr>
                <w:color w:val="000000"/>
                <w:szCs w:val="24"/>
              </w:rPr>
            </w:pPr>
            <w:r>
              <w:rPr>
                <w:color w:val="000000"/>
                <w:szCs w:val="24"/>
              </w:rPr>
              <w:t xml:space="preserve"> X(20)</w:t>
            </w:r>
          </w:p>
        </w:tc>
      </w:tr>
      <w:tr w:rsidR="005F54B2" w14:paraId="13908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EB5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54B62" w14:textId="77777777" w:rsidR="005F54B2" w:rsidRDefault="005F54B2" w:rsidP="006A5A57">
            <w:pPr>
              <w:spacing w:line="240" w:lineRule="atLeast"/>
              <w:rPr>
                <w:color w:val="000000"/>
                <w:szCs w:val="24"/>
              </w:rPr>
            </w:pPr>
            <w:r>
              <w:rPr>
                <w:color w:val="000000"/>
                <w:szCs w:val="24"/>
              </w:rPr>
              <w:t xml:space="preserve"> NNPAC extract system identifier of the </w:t>
            </w:r>
            <w:r w:rsidR="006C0C6B">
              <w:rPr>
                <w:color w:val="000000"/>
                <w:szCs w:val="24"/>
              </w:rPr>
              <w:t>Submitting Organisation</w:t>
            </w:r>
          </w:p>
          <w:p w14:paraId="4F29D9AC"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67843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35D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FE655" w14:textId="77777777" w:rsidR="005F54B2" w:rsidRDefault="005F54B2" w:rsidP="006A5A57">
            <w:pPr>
              <w:spacing w:line="240" w:lineRule="atLeast"/>
              <w:rPr>
                <w:color w:val="000000"/>
                <w:szCs w:val="24"/>
              </w:rPr>
            </w:pPr>
            <w:r>
              <w:rPr>
                <w:color w:val="000000"/>
                <w:szCs w:val="24"/>
              </w:rPr>
              <w:t xml:space="preserve"> Mandatory</w:t>
            </w:r>
          </w:p>
        </w:tc>
      </w:tr>
    </w:tbl>
    <w:p w14:paraId="568C759E" w14:textId="77777777" w:rsidR="005F54B2" w:rsidRDefault="005F54B2" w:rsidP="00EB6D35">
      <w:pPr>
        <w:pStyle w:val="Heading4"/>
      </w:pPr>
      <w:r>
        <w:t>Submitting Facility</w:t>
      </w:r>
    </w:p>
    <w:p w14:paraId="658911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5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6DE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8EE53"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738FB9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0D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D86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E8B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0C2F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3D3FE" w14:textId="77777777" w:rsidR="005F54B2" w:rsidRDefault="005F54B2" w:rsidP="006A5A57">
            <w:pPr>
              <w:spacing w:line="240" w:lineRule="atLeast"/>
              <w:rPr>
                <w:color w:val="000000"/>
                <w:szCs w:val="24"/>
              </w:rPr>
            </w:pPr>
            <w:r>
              <w:rPr>
                <w:color w:val="000000"/>
                <w:szCs w:val="24"/>
              </w:rPr>
              <w:t xml:space="preserve"> FNNNNN-C</w:t>
            </w:r>
          </w:p>
        </w:tc>
      </w:tr>
      <w:tr w:rsidR="005F54B2" w14:paraId="07A6FA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A0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3476F" w14:textId="77777777" w:rsidR="005F54B2" w:rsidRDefault="005F54B2" w:rsidP="006A5A57">
            <w:pPr>
              <w:spacing w:line="240" w:lineRule="atLeast"/>
              <w:rPr>
                <w:color w:val="000000"/>
                <w:szCs w:val="24"/>
              </w:rPr>
            </w:pPr>
            <w:r>
              <w:rPr>
                <w:color w:val="000000"/>
                <w:szCs w:val="24"/>
              </w:rPr>
              <w:t xml:space="preserve"> Code Set Name: FAC</w:t>
            </w:r>
          </w:p>
          <w:p w14:paraId="47684EE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0EF4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909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B44F" w14:textId="77777777" w:rsidR="005F54B2" w:rsidRDefault="005F54B2" w:rsidP="006A5A57">
            <w:pPr>
              <w:spacing w:line="240" w:lineRule="atLeast"/>
              <w:rPr>
                <w:color w:val="000000"/>
                <w:szCs w:val="24"/>
              </w:rPr>
            </w:pPr>
            <w:r>
              <w:rPr>
                <w:color w:val="000000"/>
                <w:szCs w:val="24"/>
              </w:rPr>
              <w:t xml:space="preserve"> Mandatory</w:t>
            </w:r>
          </w:p>
        </w:tc>
      </w:tr>
    </w:tbl>
    <w:p w14:paraId="36D99A40" w14:textId="77777777" w:rsidR="005F54B2" w:rsidRDefault="005F54B2" w:rsidP="005F54B2">
      <w:pPr>
        <w:spacing w:before="0" w:after="0"/>
        <w:rPr>
          <w:rFonts w:cs="Arial"/>
          <w:b/>
          <w:bCs/>
          <w:color w:val="000000"/>
        </w:rPr>
      </w:pPr>
    </w:p>
    <w:p w14:paraId="54FF6B55" w14:textId="77777777" w:rsidR="005F54B2" w:rsidRDefault="005F54B2" w:rsidP="00EB6D35">
      <w:pPr>
        <w:pStyle w:val="Heading4"/>
      </w:pPr>
      <w:r>
        <w:t>Submitting Organisation ID</w:t>
      </w:r>
    </w:p>
    <w:p w14:paraId="65C56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2F00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BD4E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3995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1DB3B4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2255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3F6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32A0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D3B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63B33" w14:textId="77777777" w:rsidR="005F54B2" w:rsidRDefault="005F54B2" w:rsidP="006A5A57">
            <w:pPr>
              <w:spacing w:line="240" w:lineRule="atLeast"/>
              <w:rPr>
                <w:color w:val="000000"/>
                <w:szCs w:val="24"/>
              </w:rPr>
            </w:pPr>
            <w:r>
              <w:rPr>
                <w:color w:val="000000"/>
                <w:szCs w:val="24"/>
              </w:rPr>
              <w:t xml:space="preserve"> GNNNNN-C</w:t>
            </w:r>
          </w:p>
        </w:tc>
      </w:tr>
      <w:tr w:rsidR="005F54B2" w14:paraId="770E8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BFDB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5A5210" w14:textId="77777777" w:rsidR="005F54B2" w:rsidRDefault="005F54B2" w:rsidP="006A5A57">
            <w:pPr>
              <w:spacing w:line="240" w:lineRule="atLeast"/>
              <w:rPr>
                <w:color w:val="000000"/>
                <w:szCs w:val="24"/>
              </w:rPr>
            </w:pPr>
            <w:r>
              <w:rPr>
                <w:color w:val="000000"/>
                <w:szCs w:val="24"/>
              </w:rPr>
              <w:t xml:space="preserve"> Code Set Name: ORG</w:t>
            </w:r>
          </w:p>
          <w:p w14:paraId="180AF2BA"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5AD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0DD9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C05E4" w14:textId="77777777" w:rsidR="005F54B2" w:rsidRDefault="005F54B2" w:rsidP="006A5A57">
            <w:pPr>
              <w:spacing w:line="240" w:lineRule="atLeast"/>
              <w:rPr>
                <w:color w:val="000000"/>
                <w:szCs w:val="24"/>
              </w:rPr>
            </w:pPr>
            <w:r>
              <w:rPr>
                <w:color w:val="000000"/>
                <w:szCs w:val="24"/>
              </w:rPr>
              <w:t xml:space="preserve"> Mandatory</w:t>
            </w:r>
          </w:p>
        </w:tc>
      </w:tr>
    </w:tbl>
    <w:p w14:paraId="15371023" w14:textId="77777777" w:rsidR="005F54B2" w:rsidRDefault="005F54B2" w:rsidP="00EB6D35">
      <w:pPr>
        <w:pStyle w:val="Heading4"/>
      </w:pPr>
      <w:bookmarkStart w:id="1203" w:name="BKM_1D0AAB31_E381_44A4_AFF7_2EDFBA16499C"/>
      <w:bookmarkStart w:id="1204" w:name="BKM_324E02AF_A293_4C0F_BB96_4A310050BDC0"/>
      <w:bookmarkStart w:id="1205" w:name="BKM_3C76F62F_13E9_47FC_9D3E_56FC530F8383"/>
      <w:bookmarkStart w:id="1206" w:name="BKM_990F5042_1B7C_4E14_9F13_7A28B9435EA8"/>
      <w:bookmarkStart w:id="1207" w:name="BKM_042197E5_2206_4090_8A09_2D09F8CBF859"/>
      <w:bookmarkStart w:id="1208" w:name="BKM_0A41AA7F_E272_4F18_9AFB_6E84FF6DFBB2"/>
      <w:bookmarkEnd w:id="1203"/>
      <w:bookmarkEnd w:id="1204"/>
      <w:bookmarkEnd w:id="1205"/>
      <w:bookmarkEnd w:id="1206"/>
      <w:bookmarkEnd w:id="1207"/>
      <w:bookmarkEnd w:id="1208"/>
      <w:r>
        <w:t>Folder Submitted To</w:t>
      </w:r>
    </w:p>
    <w:p w14:paraId="7C72C2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EC8F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A2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F81A0"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662C7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A1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E70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4CFC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279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9EBEF" w14:textId="77777777" w:rsidR="005F54B2" w:rsidRDefault="005F54B2" w:rsidP="006A5A57">
            <w:pPr>
              <w:spacing w:line="240" w:lineRule="atLeast"/>
              <w:rPr>
                <w:color w:val="000000"/>
                <w:szCs w:val="24"/>
              </w:rPr>
            </w:pPr>
            <w:r>
              <w:rPr>
                <w:color w:val="000000"/>
                <w:szCs w:val="24"/>
              </w:rPr>
              <w:t xml:space="preserve"> X(30)</w:t>
            </w:r>
          </w:p>
        </w:tc>
      </w:tr>
      <w:tr w:rsidR="005F54B2" w14:paraId="17FD2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6079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D9AED"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6902BE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6016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1F722" w14:textId="77777777" w:rsidR="005F54B2" w:rsidRDefault="005F54B2" w:rsidP="006A5A57">
            <w:pPr>
              <w:spacing w:line="240" w:lineRule="atLeast"/>
              <w:rPr>
                <w:color w:val="000000"/>
                <w:szCs w:val="24"/>
              </w:rPr>
            </w:pPr>
            <w:r>
              <w:rPr>
                <w:color w:val="000000"/>
                <w:szCs w:val="24"/>
              </w:rPr>
              <w:t xml:space="preserve"> Mandatory</w:t>
            </w:r>
          </w:p>
        </w:tc>
      </w:tr>
    </w:tbl>
    <w:p w14:paraId="2947851E" w14:textId="77777777" w:rsidR="005F54B2" w:rsidRDefault="005F54B2" w:rsidP="005F54B2">
      <w:pPr>
        <w:spacing w:line="240" w:lineRule="atLeast"/>
        <w:rPr>
          <w:szCs w:val="24"/>
        </w:rPr>
      </w:pPr>
    </w:p>
    <w:p w14:paraId="37CA9A87" w14:textId="77777777" w:rsidR="005F54B2" w:rsidRDefault="005F54B2" w:rsidP="005F54B2">
      <w:pPr>
        <w:pStyle w:val="Heading3"/>
        <w:spacing w:line="240" w:lineRule="atLeast"/>
        <w:rPr>
          <w:bCs/>
          <w:color w:val="000000"/>
          <w:szCs w:val="24"/>
        </w:rPr>
      </w:pPr>
      <w:bookmarkStart w:id="1209" w:name="_Toc512843588"/>
      <w:r>
        <w:rPr>
          <w:bCs/>
          <w:color w:val="000000"/>
          <w:szCs w:val="24"/>
        </w:rPr>
        <w:lastRenderedPageBreak/>
        <w:t>Impacted Activity</w:t>
      </w:r>
      <w:bookmarkEnd w:id="1209"/>
    </w:p>
    <w:p w14:paraId="72970395" w14:textId="77777777" w:rsidR="005F54B2" w:rsidRDefault="005F54B2" w:rsidP="005F54B2">
      <w:pPr>
        <w:spacing w:line="240" w:lineRule="atLeast"/>
        <w:rPr>
          <w:color w:val="000000"/>
          <w:szCs w:val="24"/>
        </w:rPr>
      </w:pPr>
    </w:p>
    <w:p w14:paraId="26716377"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67019B47"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43AEE4D5"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proofErr w:type="gramStart"/>
      <w:r>
        <w:rPr>
          <w:color w:val="000000"/>
          <w:szCs w:val="24"/>
        </w:rPr>
        <w:t>re-instated</w:t>
      </w:r>
      <w:proofErr w:type="gramEnd"/>
      <w:r>
        <w:rPr>
          <w:color w:val="000000"/>
          <w:szCs w:val="24"/>
        </w:rPr>
        <w:t xml:space="preserve"> when a remove operation is reversed during Batch Reversal. </w:t>
      </w:r>
    </w:p>
    <w:p w14:paraId="278DAAC1" w14:textId="77777777" w:rsidR="004078A3" w:rsidRDefault="004078A3" w:rsidP="004078A3">
      <w:pPr>
        <w:autoSpaceDE w:val="0"/>
        <w:autoSpaceDN w:val="0"/>
        <w:adjustRightInd w:val="0"/>
        <w:spacing w:before="0" w:after="0" w:line="240" w:lineRule="atLeast"/>
        <w:rPr>
          <w:color w:val="000000"/>
          <w:szCs w:val="24"/>
        </w:rPr>
      </w:pPr>
    </w:p>
    <w:p w14:paraId="00DC6CC2" w14:textId="77777777" w:rsidR="005F54B2" w:rsidRDefault="005F54B2" w:rsidP="00EB6D35">
      <w:pPr>
        <w:pStyle w:val="Heading4"/>
      </w:pPr>
      <w:bookmarkStart w:id="1210" w:name="BKM_C18D3E33_05B9_44C7_B6FC_5C43FF1E9CE6"/>
      <w:bookmarkEnd w:id="1210"/>
      <w:r>
        <w:t>Activity ID</w:t>
      </w:r>
    </w:p>
    <w:p w14:paraId="2344FC4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33A5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49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8D543"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4955DC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CA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D9E1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1E44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8EA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AFF6" w14:textId="77777777" w:rsidR="005F54B2" w:rsidRDefault="005F54B2" w:rsidP="006A5A57">
            <w:pPr>
              <w:spacing w:line="240" w:lineRule="atLeast"/>
              <w:rPr>
                <w:color w:val="000000"/>
                <w:szCs w:val="24"/>
              </w:rPr>
            </w:pPr>
            <w:r>
              <w:rPr>
                <w:color w:val="000000"/>
                <w:szCs w:val="24"/>
              </w:rPr>
              <w:t xml:space="preserve"> X(36)</w:t>
            </w:r>
          </w:p>
        </w:tc>
      </w:tr>
      <w:tr w:rsidR="005F54B2" w14:paraId="022CA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16F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CAE05"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549E2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983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C33160" w14:textId="77777777" w:rsidR="005F54B2" w:rsidRDefault="005F54B2" w:rsidP="006A5A57">
            <w:pPr>
              <w:spacing w:line="240" w:lineRule="atLeast"/>
              <w:rPr>
                <w:color w:val="000000"/>
                <w:szCs w:val="24"/>
              </w:rPr>
            </w:pPr>
            <w:r>
              <w:rPr>
                <w:color w:val="000000"/>
                <w:szCs w:val="24"/>
              </w:rPr>
              <w:t xml:space="preserve"> Mandatory</w:t>
            </w:r>
          </w:p>
        </w:tc>
      </w:tr>
    </w:tbl>
    <w:p w14:paraId="5E7E0B13" w14:textId="77777777" w:rsidR="005F54B2" w:rsidRDefault="005F54B2" w:rsidP="00EB6D35">
      <w:pPr>
        <w:pStyle w:val="Heading4"/>
      </w:pPr>
      <w:bookmarkStart w:id="1211" w:name="BKM_CF3E18ED_EC86_44D2_A6D6_12DAF642F99E"/>
      <w:bookmarkEnd w:id="1211"/>
      <w:r>
        <w:t>Impacted Activity Outcome(s)</w:t>
      </w:r>
    </w:p>
    <w:p w14:paraId="247BAEA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D54C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8BD0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76B89"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33FB6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15E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D329B"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282FD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902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9EC672" w14:textId="77777777" w:rsidR="005F54B2" w:rsidRDefault="005F54B2" w:rsidP="006A5A57">
            <w:pPr>
              <w:spacing w:line="240" w:lineRule="atLeast"/>
              <w:rPr>
                <w:color w:val="000000"/>
                <w:szCs w:val="24"/>
              </w:rPr>
            </w:pPr>
            <w:r>
              <w:rPr>
                <w:color w:val="000000"/>
                <w:szCs w:val="24"/>
              </w:rPr>
              <w:t xml:space="preserve"> Optional</w:t>
            </w:r>
          </w:p>
        </w:tc>
      </w:tr>
      <w:tr w:rsidR="005F54B2" w14:paraId="2A941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E5A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0FC18"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0D7C4463" w14:textId="77777777" w:rsidR="005F54B2" w:rsidRDefault="005F54B2" w:rsidP="00EB6D35">
      <w:pPr>
        <w:pStyle w:val="Heading4"/>
      </w:pPr>
      <w:bookmarkStart w:id="1212" w:name="BKM_B2B29D7F_EF28_4C37_A560_B1EE3C79387C"/>
      <w:bookmarkEnd w:id="1212"/>
      <w:r>
        <w:t>Impacted Decision Outcome(s)</w:t>
      </w:r>
    </w:p>
    <w:p w14:paraId="73584C0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DAE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6A70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E05B"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6083E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8165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B19A8"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6867B1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B7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DDB6E" w14:textId="77777777" w:rsidR="005F54B2" w:rsidRDefault="005F54B2" w:rsidP="006A5A57">
            <w:pPr>
              <w:spacing w:line="240" w:lineRule="atLeast"/>
              <w:rPr>
                <w:color w:val="000000"/>
                <w:szCs w:val="24"/>
              </w:rPr>
            </w:pPr>
            <w:r>
              <w:rPr>
                <w:color w:val="000000"/>
                <w:szCs w:val="24"/>
              </w:rPr>
              <w:t xml:space="preserve"> Optional</w:t>
            </w:r>
          </w:p>
        </w:tc>
      </w:tr>
      <w:tr w:rsidR="005F54B2" w14:paraId="7936D1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1EB6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C452E"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471B6204" w14:textId="77777777" w:rsidR="005F54B2" w:rsidRDefault="005F54B2" w:rsidP="00EB6D35">
      <w:pPr>
        <w:pStyle w:val="Heading4"/>
      </w:pPr>
      <w:bookmarkStart w:id="1213" w:name="BKM_95568B75_AE07_4E49_8CDF_7E9E88398D4C"/>
      <w:bookmarkEnd w:id="1213"/>
      <w:r>
        <w:t>Referral ID</w:t>
      </w:r>
    </w:p>
    <w:p w14:paraId="008C0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78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DD77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EB8E1"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01A914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89D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08F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94A2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955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E634F" w14:textId="77777777" w:rsidR="005F54B2" w:rsidRDefault="005F54B2" w:rsidP="006A5A57">
            <w:pPr>
              <w:spacing w:line="240" w:lineRule="atLeast"/>
              <w:rPr>
                <w:color w:val="000000"/>
                <w:szCs w:val="24"/>
              </w:rPr>
            </w:pPr>
            <w:r>
              <w:rPr>
                <w:color w:val="000000"/>
                <w:szCs w:val="24"/>
              </w:rPr>
              <w:t xml:space="preserve"> X(36)</w:t>
            </w:r>
          </w:p>
        </w:tc>
      </w:tr>
      <w:tr w:rsidR="005F54B2" w14:paraId="36873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CD2B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6BBEE4"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87E25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64A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55658" w14:textId="77777777" w:rsidR="005F54B2" w:rsidRDefault="005F54B2" w:rsidP="006A5A57">
            <w:pPr>
              <w:spacing w:line="240" w:lineRule="atLeast"/>
              <w:rPr>
                <w:color w:val="000000"/>
                <w:szCs w:val="24"/>
              </w:rPr>
            </w:pPr>
            <w:r>
              <w:rPr>
                <w:color w:val="000000"/>
                <w:szCs w:val="24"/>
              </w:rPr>
              <w:t xml:space="preserve"> Mandatory</w:t>
            </w:r>
          </w:p>
        </w:tc>
      </w:tr>
      <w:tr w:rsidR="005F54B2" w14:paraId="7F3B3D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6B5D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97B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EAE39F5" w14:textId="77777777" w:rsidR="005F54B2" w:rsidRDefault="005F54B2" w:rsidP="005F54B2">
      <w:pPr>
        <w:pStyle w:val="Heading3"/>
        <w:spacing w:line="240" w:lineRule="atLeast"/>
        <w:rPr>
          <w:bCs/>
          <w:color w:val="000000"/>
          <w:szCs w:val="24"/>
        </w:rPr>
      </w:pPr>
      <w:bookmarkStart w:id="1214" w:name="BKM_0A445A7E_CB20_43A6_AC0E_6B9A9EF6BBAB"/>
      <w:bookmarkStart w:id="1215" w:name="_Toc512843589"/>
      <w:bookmarkEnd w:id="1214"/>
      <w:r>
        <w:rPr>
          <w:bCs/>
          <w:color w:val="000000"/>
          <w:szCs w:val="24"/>
        </w:rPr>
        <w:t>Impacted Activity Outcome</w:t>
      </w:r>
      <w:bookmarkEnd w:id="1215"/>
    </w:p>
    <w:p w14:paraId="1CF23AC2"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13C4D449"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0110A3A7"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proofErr w:type="gramStart"/>
      <w:r>
        <w:rPr>
          <w:color w:val="000000"/>
          <w:szCs w:val="24"/>
        </w:rPr>
        <w:t>re-instated</w:t>
      </w:r>
      <w:proofErr w:type="gramEnd"/>
      <w:r>
        <w:rPr>
          <w:color w:val="000000"/>
          <w:szCs w:val="24"/>
        </w:rPr>
        <w:t xml:space="preserve"> when a remove operation is reversed during Batch Reversal. </w:t>
      </w:r>
    </w:p>
    <w:p w14:paraId="7662FACE" w14:textId="77777777" w:rsidR="004078A3" w:rsidRDefault="004078A3" w:rsidP="004078A3">
      <w:pPr>
        <w:autoSpaceDE w:val="0"/>
        <w:autoSpaceDN w:val="0"/>
        <w:adjustRightInd w:val="0"/>
        <w:spacing w:before="0" w:after="0" w:line="240" w:lineRule="atLeast"/>
        <w:rPr>
          <w:color w:val="000000"/>
          <w:szCs w:val="24"/>
        </w:rPr>
      </w:pPr>
    </w:p>
    <w:p w14:paraId="4E3CB96E" w14:textId="77777777" w:rsidR="005F54B2" w:rsidRDefault="005F54B2" w:rsidP="00EB6D35">
      <w:pPr>
        <w:pStyle w:val="Heading4"/>
      </w:pPr>
      <w:bookmarkStart w:id="1216" w:name="BKM_CD158284_A2F1_4A7C_B372_3F96840D9F40"/>
      <w:bookmarkEnd w:id="1216"/>
      <w:r>
        <w:t>Activity ID</w:t>
      </w:r>
    </w:p>
    <w:p w14:paraId="0AA29B7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EEA6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1CF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FB48E"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7AF8C8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ADE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906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15E4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2C8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4E9D" w14:textId="77777777" w:rsidR="005F54B2" w:rsidRDefault="005F54B2" w:rsidP="006A5A57">
            <w:pPr>
              <w:spacing w:line="240" w:lineRule="atLeast"/>
              <w:rPr>
                <w:color w:val="000000"/>
                <w:szCs w:val="24"/>
              </w:rPr>
            </w:pPr>
            <w:r>
              <w:rPr>
                <w:color w:val="000000"/>
                <w:szCs w:val="24"/>
              </w:rPr>
              <w:t xml:space="preserve"> X(36)</w:t>
            </w:r>
          </w:p>
        </w:tc>
      </w:tr>
      <w:tr w:rsidR="005F54B2" w14:paraId="19668C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AD3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5AE9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F9507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6A77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409B4" w14:textId="77777777" w:rsidR="005F54B2" w:rsidRDefault="005F54B2" w:rsidP="006A5A57">
            <w:pPr>
              <w:spacing w:line="240" w:lineRule="atLeast"/>
              <w:rPr>
                <w:color w:val="000000"/>
                <w:szCs w:val="24"/>
              </w:rPr>
            </w:pPr>
            <w:r>
              <w:rPr>
                <w:color w:val="000000"/>
                <w:szCs w:val="24"/>
              </w:rPr>
              <w:t xml:space="preserve"> Mandatory</w:t>
            </w:r>
          </w:p>
        </w:tc>
      </w:tr>
    </w:tbl>
    <w:p w14:paraId="133D1EB9" w14:textId="77777777" w:rsidR="005F54B2" w:rsidRDefault="005F54B2" w:rsidP="00EB6D35">
      <w:pPr>
        <w:pStyle w:val="Heading4"/>
      </w:pPr>
      <w:bookmarkStart w:id="1217" w:name="BKM_AA478C59_950D_4FE3_AAD4_EB3845C01608"/>
      <w:bookmarkEnd w:id="1217"/>
      <w:r>
        <w:t>Activity Outcome ID</w:t>
      </w:r>
    </w:p>
    <w:p w14:paraId="2AD069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1B2E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4EE3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29641"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154BC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A4A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BB2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CB5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195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2322A" w14:textId="77777777" w:rsidR="005F54B2" w:rsidRDefault="005F54B2" w:rsidP="006A5A57">
            <w:pPr>
              <w:spacing w:line="240" w:lineRule="atLeast"/>
              <w:rPr>
                <w:color w:val="000000"/>
                <w:szCs w:val="24"/>
              </w:rPr>
            </w:pPr>
            <w:r>
              <w:rPr>
                <w:color w:val="000000"/>
                <w:szCs w:val="24"/>
              </w:rPr>
              <w:t xml:space="preserve"> X(36)</w:t>
            </w:r>
          </w:p>
        </w:tc>
      </w:tr>
      <w:tr w:rsidR="005F54B2" w14:paraId="33FBD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5D1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9B4D"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279D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7E1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1BF05" w14:textId="77777777" w:rsidR="005F54B2" w:rsidRDefault="005F54B2" w:rsidP="006A5A57">
            <w:pPr>
              <w:spacing w:line="240" w:lineRule="atLeast"/>
              <w:rPr>
                <w:color w:val="000000"/>
                <w:szCs w:val="24"/>
              </w:rPr>
            </w:pPr>
            <w:r>
              <w:rPr>
                <w:color w:val="000000"/>
                <w:szCs w:val="24"/>
              </w:rPr>
              <w:t xml:space="preserve"> Mandatory</w:t>
            </w:r>
          </w:p>
        </w:tc>
      </w:tr>
    </w:tbl>
    <w:p w14:paraId="165595F9" w14:textId="77777777" w:rsidR="005F54B2" w:rsidRDefault="005F54B2" w:rsidP="00EB6D35">
      <w:pPr>
        <w:pStyle w:val="Heading4"/>
      </w:pPr>
      <w:bookmarkStart w:id="1218" w:name="BKM_3166539E_E510_4F26_B74A_2D66EE3ACD3A"/>
      <w:bookmarkEnd w:id="1218"/>
      <w:r>
        <w:t>Referral ID</w:t>
      </w:r>
    </w:p>
    <w:p w14:paraId="6C6738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FDF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2B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C0378"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E690F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AF2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534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A131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0485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429B8" w14:textId="77777777" w:rsidR="005F54B2" w:rsidRDefault="005F54B2" w:rsidP="006A5A57">
            <w:pPr>
              <w:spacing w:line="240" w:lineRule="atLeast"/>
              <w:rPr>
                <w:color w:val="000000"/>
                <w:szCs w:val="24"/>
              </w:rPr>
            </w:pPr>
            <w:r>
              <w:rPr>
                <w:color w:val="000000"/>
                <w:szCs w:val="24"/>
              </w:rPr>
              <w:t xml:space="preserve"> X(36)</w:t>
            </w:r>
          </w:p>
        </w:tc>
      </w:tr>
      <w:tr w:rsidR="005F54B2" w14:paraId="59FCB6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4AF1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80A3"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2CB4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92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AB194" w14:textId="77777777" w:rsidR="005F54B2" w:rsidRDefault="005F54B2" w:rsidP="006A5A57">
            <w:pPr>
              <w:spacing w:line="240" w:lineRule="atLeast"/>
              <w:rPr>
                <w:color w:val="000000"/>
                <w:szCs w:val="24"/>
              </w:rPr>
            </w:pPr>
            <w:r>
              <w:rPr>
                <w:color w:val="000000"/>
                <w:szCs w:val="24"/>
              </w:rPr>
              <w:t xml:space="preserve"> Mandatory</w:t>
            </w:r>
          </w:p>
        </w:tc>
      </w:tr>
      <w:tr w:rsidR="005F54B2" w14:paraId="413235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B51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B741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2CB5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2AE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2E5E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4D3EA631" w14:textId="77777777" w:rsidR="005F54B2" w:rsidRDefault="005F54B2" w:rsidP="005F54B2">
      <w:pPr>
        <w:spacing w:line="240" w:lineRule="atLeast"/>
        <w:rPr>
          <w:szCs w:val="24"/>
        </w:rPr>
      </w:pPr>
    </w:p>
    <w:p w14:paraId="777A78AC" w14:textId="77777777" w:rsidR="005F54B2" w:rsidRDefault="005F54B2" w:rsidP="005F54B2">
      <w:pPr>
        <w:pStyle w:val="Heading3"/>
        <w:spacing w:line="240" w:lineRule="atLeast"/>
        <w:rPr>
          <w:bCs/>
          <w:color w:val="000000"/>
          <w:szCs w:val="24"/>
        </w:rPr>
      </w:pPr>
      <w:bookmarkStart w:id="1219" w:name="BKM_9F7C0A29_2AF9_46F7_967C_1384AFED6765"/>
      <w:bookmarkStart w:id="1220" w:name="_Toc512843590"/>
      <w:bookmarkEnd w:id="1219"/>
      <w:r>
        <w:rPr>
          <w:bCs/>
          <w:color w:val="000000"/>
          <w:szCs w:val="24"/>
        </w:rPr>
        <w:t>Impacted Decision Outcome</w:t>
      </w:r>
      <w:bookmarkEnd w:id="1220"/>
    </w:p>
    <w:p w14:paraId="30744B48" w14:textId="77777777" w:rsidR="005F54B2" w:rsidRDefault="005F54B2" w:rsidP="005F54B2">
      <w:pPr>
        <w:spacing w:line="240" w:lineRule="atLeast"/>
        <w:rPr>
          <w:color w:val="000000"/>
          <w:szCs w:val="24"/>
        </w:rPr>
      </w:pPr>
    </w:p>
    <w:p w14:paraId="7878D91A"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4F2DB361"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274770AC"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proofErr w:type="gramStart"/>
      <w:r>
        <w:rPr>
          <w:color w:val="000000"/>
          <w:szCs w:val="24"/>
        </w:rPr>
        <w:t>re-instated</w:t>
      </w:r>
      <w:proofErr w:type="gramEnd"/>
      <w:r>
        <w:rPr>
          <w:color w:val="000000"/>
          <w:szCs w:val="24"/>
        </w:rPr>
        <w:t xml:space="preserve"> when a remove operation is reversed during Batch Reversal. </w:t>
      </w:r>
    </w:p>
    <w:p w14:paraId="7ABA478E" w14:textId="77777777" w:rsidR="004078A3" w:rsidRDefault="004078A3" w:rsidP="004078A3">
      <w:pPr>
        <w:autoSpaceDE w:val="0"/>
        <w:autoSpaceDN w:val="0"/>
        <w:adjustRightInd w:val="0"/>
        <w:spacing w:before="0" w:after="0" w:line="240" w:lineRule="atLeast"/>
        <w:rPr>
          <w:color w:val="000000"/>
          <w:szCs w:val="24"/>
        </w:rPr>
      </w:pPr>
    </w:p>
    <w:p w14:paraId="575800F4" w14:textId="77777777" w:rsidR="005F54B2" w:rsidRDefault="005F54B2" w:rsidP="00EB6D35">
      <w:pPr>
        <w:pStyle w:val="Heading4"/>
      </w:pPr>
      <w:bookmarkStart w:id="1221" w:name="BKM_E8F6F916_4B84_4456_BA1D_AAE03C57E81E"/>
      <w:bookmarkEnd w:id="1221"/>
      <w:r>
        <w:t>Activity ID</w:t>
      </w:r>
    </w:p>
    <w:p w14:paraId="66297F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F0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CDD5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5432E"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3780A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C55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E9C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9A7CA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0E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A3DF6" w14:textId="77777777" w:rsidR="005F54B2" w:rsidRDefault="005F54B2" w:rsidP="006A5A57">
            <w:pPr>
              <w:spacing w:line="240" w:lineRule="atLeast"/>
              <w:rPr>
                <w:color w:val="000000"/>
                <w:szCs w:val="24"/>
              </w:rPr>
            </w:pPr>
            <w:r>
              <w:rPr>
                <w:color w:val="000000"/>
                <w:szCs w:val="24"/>
              </w:rPr>
              <w:t xml:space="preserve"> X(36)</w:t>
            </w:r>
          </w:p>
        </w:tc>
      </w:tr>
      <w:tr w:rsidR="005F54B2" w14:paraId="42BF1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828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500D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EA89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63A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E6FEC" w14:textId="77777777" w:rsidR="005F54B2" w:rsidRDefault="005F54B2" w:rsidP="006A5A57">
            <w:pPr>
              <w:spacing w:line="240" w:lineRule="atLeast"/>
              <w:rPr>
                <w:color w:val="000000"/>
                <w:szCs w:val="24"/>
              </w:rPr>
            </w:pPr>
            <w:r>
              <w:rPr>
                <w:color w:val="000000"/>
                <w:szCs w:val="24"/>
              </w:rPr>
              <w:t xml:space="preserve"> Mandatory</w:t>
            </w:r>
          </w:p>
        </w:tc>
      </w:tr>
    </w:tbl>
    <w:p w14:paraId="63D30FD2" w14:textId="77777777" w:rsidR="005F54B2" w:rsidRDefault="005F54B2" w:rsidP="00EB6D35">
      <w:pPr>
        <w:pStyle w:val="Heading4"/>
      </w:pPr>
      <w:bookmarkStart w:id="1222" w:name="BKM_3C999586_125F_4B62_8969_CC4F25786705"/>
      <w:bookmarkEnd w:id="1222"/>
      <w:r>
        <w:t>Decision Outcome ID</w:t>
      </w:r>
    </w:p>
    <w:p w14:paraId="3312DDC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D2F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D30A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C6D0"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533BAB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20D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780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2276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72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56F7A" w14:textId="77777777" w:rsidR="005F54B2" w:rsidRDefault="005F54B2" w:rsidP="006A5A57">
            <w:pPr>
              <w:spacing w:line="240" w:lineRule="atLeast"/>
              <w:rPr>
                <w:color w:val="000000"/>
                <w:szCs w:val="24"/>
              </w:rPr>
            </w:pPr>
            <w:r>
              <w:rPr>
                <w:color w:val="000000"/>
                <w:szCs w:val="24"/>
              </w:rPr>
              <w:t xml:space="preserve"> X(36)</w:t>
            </w:r>
          </w:p>
        </w:tc>
      </w:tr>
      <w:tr w:rsidR="005F54B2" w14:paraId="578A3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935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C411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244C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98C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B3C46" w14:textId="77777777" w:rsidR="005F54B2" w:rsidRDefault="005F54B2" w:rsidP="006A5A57">
            <w:pPr>
              <w:spacing w:line="240" w:lineRule="atLeast"/>
              <w:rPr>
                <w:color w:val="000000"/>
                <w:szCs w:val="24"/>
              </w:rPr>
            </w:pPr>
            <w:r>
              <w:rPr>
                <w:color w:val="000000"/>
                <w:szCs w:val="24"/>
              </w:rPr>
              <w:t xml:space="preserve"> Mandatory</w:t>
            </w:r>
          </w:p>
        </w:tc>
      </w:tr>
    </w:tbl>
    <w:p w14:paraId="58859975" w14:textId="77777777" w:rsidR="005F54B2" w:rsidRDefault="005F54B2" w:rsidP="00EB6D35">
      <w:pPr>
        <w:pStyle w:val="Heading4"/>
      </w:pPr>
      <w:bookmarkStart w:id="1223" w:name="BKM_91A9ECF6_CCE6_4EF7_B034_F5D1F9198021"/>
      <w:bookmarkEnd w:id="1223"/>
      <w:r>
        <w:t>Referral ID</w:t>
      </w:r>
    </w:p>
    <w:p w14:paraId="185D137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8C4C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FA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BD5F7"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01FC2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20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D93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6C48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DCDA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79AD8" w14:textId="77777777" w:rsidR="005F54B2" w:rsidRDefault="005F54B2" w:rsidP="006A5A57">
            <w:pPr>
              <w:spacing w:line="240" w:lineRule="atLeast"/>
              <w:rPr>
                <w:color w:val="000000"/>
                <w:szCs w:val="24"/>
              </w:rPr>
            </w:pPr>
            <w:r>
              <w:rPr>
                <w:color w:val="000000"/>
                <w:szCs w:val="24"/>
              </w:rPr>
              <w:t xml:space="preserve"> X(36)</w:t>
            </w:r>
          </w:p>
        </w:tc>
      </w:tr>
      <w:tr w:rsidR="005F54B2" w14:paraId="325FE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7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A984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D775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3C74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00046" w14:textId="77777777" w:rsidR="005F54B2" w:rsidRDefault="005F54B2" w:rsidP="006A5A57">
            <w:pPr>
              <w:spacing w:line="240" w:lineRule="atLeast"/>
              <w:rPr>
                <w:color w:val="000000"/>
                <w:szCs w:val="24"/>
              </w:rPr>
            </w:pPr>
            <w:r>
              <w:rPr>
                <w:color w:val="000000"/>
                <w:szCs w:val="24"/>
              </w:rPr>
              <w:t xml:space="preserve"> Mandatory</w:t>
            </w:r>
          </w:p>
        </w:tc>
      </w:tr>
      <w:tr w:rsidR="005F54B2" w14:paraId="76C7B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19E7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7F891"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C8E6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CF2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5230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6DAB52E9" w14:textId="77777777" w:rsidR="005F54B2" w:rsidRDefault="005F54B2" w:rsidP="005F54B2">
      <w:pPr>
        <w:pStyle w:val="Heading3"/>
        <w:spacing w:line="240" w:lineRule="atLeast"/>
        <w:rPr>
          <w:bCs/>
          <w:color w:val="000000"/>
          <w:szCs w:val="24"/>
        </w:rPr>
      </w:pPr>
      <w:bookmarkStart w:id="1224" w:name="BKM_FA4AA44D_8A2B_4E14_8218_D24C4053632A"/>
      <w:bookmarkStart w:id="1225" w:name="_Toc512843591"/>
      <w:bookmarkEnd w:id="1224"/>
      <w:r>
        <w:rPr>
          <w:bCs/>
          <w:color w:val="000000"/>
          <w:szCs w:val="24"/>
        </w:rPr>
        <w:t>Impacted Referral Information</w:t>
      </w:r>
      <w:bookmarkEnd w:id="1225"/>
    </w:p>
    <w:p w14:paraId="6098AC87"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5C1FA8DC"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lastRenderedPageBreak/>
        <w:t xml:space="preserve">removed when a referral was removed during Batch Processing </w:t>
      </w:r>
      <w:r>
        <w:rPr>
          <w:b/>
          <w:color w:val="000000"/>
          <w:szCs w:val="24"/>
        </w:rPr>
        <w:t>or</w:t>
      </w:r>
      <w:r>
        <w:rPr>
          <w:color w:val="000000"/>
          <w:szCs w:val="24"/>
        </w:rPr>
        <w:t xml:space="preserve"> </w:t>
      </w:r>
    </w:p>
    <w:p w14:paraId="459DD664"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proofErr w:type="gramStart"/>
      <w:r w:rsidRPr="00AA20A2">
        <w:rPr>
          <w:color w:val="000000"/>
          <w:szCs w:val="24"/>
        </w:rPr>
        <w:t>re-instated</w:t>
      </w:r>
      <w:proofErr w:type="gramEnd"/>
      <w:r w:rsidRPr="00AA20A2">
        <w:rPr>
          <w:color w:val="000000"/>
          <w:szCs w:val="24"/>
        </w:rPr>
        <w:t xml:space="preserve"> when a remove operation on a referral is reversed during Batch Reversal</w:t>
      </w:r>
      <w:r>
        <w:rPr>
          <w:color w:val="000000"/>
          <w:szCs w:val="24"/>
        </w:rPr>
        <w:t xml:space="preserve">. </w:t>
      </w:r>
    </w:p>
    <w:p w14:paraId="53368555" w14:textId="77777777" w:rsidR="005F54B2" w:rsidRDefault="005F54B2" w:rsidP="005F54B2">
      <w:pPr>
        <w:spacing w:line="240" w:lineRule="atLeast"/>
        <w:rPr>
          <w:color w:val="000000"/>
          <w:szCs w:val="24"/>
        </w:rPr>
      </w:pPr>
    </w:p>
    <w:p w14:paraId="6DA5E0E6" w14:textId="77777777" w:rsidR="005F54B2" w:rsidRDefault="005F54B2" w:rsidP="005F54B2">
      <w:pPr>
        <w:spacing w:line="240" w:lineRule="atLeast"/>
        <w:rPr>
          <w:color w:val="000000"/>
          <w:szCs w:val="24"/>
        </w:rPr>
      </w:pPr>
    </w:p>
    <w:p w14:paraId="0FB1BB4A" w14:textId="77777777" w:rsidR="005F54B2" w:rsidRDefault="005F54B2" w:rsidP="00EB6D35">
      <w:pPr>
        <w:pStyle w:val="Heading4"/>
      </w:pPr>
      <w:bookmarkStart w:id="1226" w:name="BKM_7CDADE10_B4E6_442F_8554_4168215F1CAA"/>
      <w:bookmarkEnd w:id="1226"/>
      <w:r>
        <w:t>Referral ID</w:t>
      </w:r>
    </w:p>
    <w:p w14:paraId="306AB05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212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CDF9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B5F3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07EBCF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B2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1C2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14A7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176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EF332" w14:textId="77777777" w:rsidR="005F54B2" w:rsidRDefault="005F54B2" w:rsidP="006A5A57">
            <w:pPr>
              <w:spacing w:line="240" w:lineRule="atLeast"/>
              <w:rPr>
                <w:color w:val="000000"/>
                <w:szCs w:val="24"/>
              </w:rPr>
            </w:pPr>
            <w:r>
              <w:rPr>
                <w:color w:val="000000"/>
                <w:szCs w:val="24"/>
              </w:rPr>
              <w:t xml:space="preserve"> X(36)</w:t>
            </w:r>
          </w:p>
        </w:tc>
      </w:tr>
      <w:tr w:rsidR="005F54B2" w14:paraId="0CAC20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DAB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CA4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EACB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4C9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61913" w14:textId="77777777" w:rsidR="005F54B2" w:rsidRDefault="005F54B2" w:rsidP="006A5A57">
            <w:pPr>
              <w:spacing w:line="240" w:lineRule="atLeast"/>
              <w:rPr>
                <w:color w:val="000000"/>
                <w:szCs w:val="24"/>
              </w:rPr>
            </w:pPr>
            <w:r>
              <w:rPr>
                <w:color w:val="000000"/>
                <w:szCs w:val="24"/>
              </w:rPr>
              <w:t xml:space="preserve"> Mandatory</w:t>
            </w:r>
          </w:p>
        </w:tc>
      </w:tr>
      <w:tr w:rsidR="005F54B2" w14:paraId="42CB2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056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00C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7D54439" w14:textId="77777777" w:rsidR="005F54B2" w:rsidRDefault="005F54B2" w:rsidP="00EB6D35">
      <w:pPr>
        <w:pStyle w:val="Heading4"/>
      </w:pPr>
      <w:bookmarkStart w:id="1227" w:name="BKM_2F44FF18_3AFA_432E_84DC_5EA4571D24F1"/>
      <w:bookmarkEnd w:id="1227"/>
      <w:r>
        <w:t>Referral Information ID</w:t>
      </w:r>
    </w:p>
    <w:p w14:paraId="1BA702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F69B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E2A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966B9"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3735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CE51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97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ABF6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FEB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37A69" w14:textId="77777777" w:rsidR="005F54B2" w:rsidRDefault="005F54B2" w:rsidP="006A5A57">
            <w:pPr>
              <w:spacing w:line="240" w:lineRule="atLeast"/>
              <w:rPr>
                <w:color w:val="000000"/>
                <w:szCs w:val="24"/>
              </w:rPr>
            </w:pPr>
            <w:r>
              <w:rPr>
                <w:color w:val="000000"/>
                <w:szCs w:val="24"/>
              </w:rPr>
              <w:t xml:space="preserve"> X(36)</w:t>
            </w:r>
          </w:p>
        </w:tc>
      </w:tr>
      <w:tr w:rsidR="005F54B2" w14:paraId="30B5C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767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628B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A958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49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8F757" w14:textId="77777777" w:rsidR="005F54B2" w:rsidRDefault="005F54B2" w:rsidP="006A5A57">
            <w:pPr>
              <w:spacing w:line="240" w:lineRule="atLeast"/>
              <w:rPr>
                <w:color w:val="000000"/>
                <w:szCs w:val="24"/>
              </w:rPr>
            </w:pPr>
            <w:r>
              <w:rPr>
                <w:color w:val="000000"/>
                <w:szCs w:val="24"/>
              </w:rPr>
              <w:t xml:space="preserve"> Mandatory</w:t>
            </w:r>
          </w:p>
        </w:tc>
      </w:tr>
    </w:tbl>
    <w:p w14:paraId="6662AA50" w14:textId="77777777" w:rsidR="005F54B2" w:rsidRDefault="005F54B2" w:rsidP="005F54B2">
      <w:pPr>
        <w:spacing w:before="0" w:after="0"/>
        <w:rPr>
          <w:rFonts w:ascii="Times New Roman" w:hAnsi="Times New Roman"/>
        </w:rPr>
      </w:pPr>
      <w:bookmarkStart w:id="1228" w:name="BKM_A6C1BEC2_D3DB_45E7_9481_49EEE734E7B9"/>
      <w:bookmarkEnd w:id="1228"/>
      <w:r>
        <w:rPr>
          <w:rFonts w:ascii="Times New Roman" w:hAnsi="Times New Roman"/>
        </w:rPr>
        <w:br w:type="page"/>
      </w:r>
    </w:p>
    <w:p w14:paraId="722CA317" w14:textId="77777777" w:rsidR="005F54B2" w:rsidRPr="0039118A" w:rsidRDefault="005F54B2" w:rsidP="005F54B2">
      <w:pPr>
        <w:pStyle w:val="Heading1"/>
      </w:pPr>
      <w:bookmarkStart w:id="1229" w:name="_Ref412560692"/>
      <w:bookmarkStart w:id="1230" w:name="_Toc512843592"/>
      <w:r>
        <w:lastRenderedPageBreak/>
        <w:t xml:space="preserve">Collection </w:t>
      </w:r>
      <w:r w:rsidRPr="0039118A">
        <w:t>Code Set</w:t>
      </w:r>
      <w:r>
        <w:t>s</w:t>
      </w:r>
      <w:bookmarkEnd w:id="1229"/>
      <w:bookmarkEnd w:id="1230"/>
    </w:p>
    <w:p w14:paraId="35799601"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147C6687" w14:textId="77777777" w:rsidR="005F54B2" w:rsidRDefault="005F54B2" w:rsidP="005F54B2">
      <w:pPr>
        <w:pStyle w:val="Heading2"/>
      </w:pPr>
      <w:bookmarkStart w:id="1231" w:name="_Toc392657751"/>
      <w:bookmarkStart w:id="1232" w:name="_Toc512843593"/>
      <w:bookmarkStart w:id="1233" w:name="_Toc372273472"/>
      <w:r>
        <w:t xml:space="preserve">Versioning of code </w:t>
      </w:r>
      <w:bookmarkEnd w:id="1231"/>
      <w:r>
        <w:t>sets</w:t>
      </w:r>
      <w:bookmarkEnd w:id="1232"/>
    </w:p>
    <w:p w14:paraId="03760B6F" w14:textId="77777777" w:rsidR="005F54B2" w:rsidRDefault="005F54B2" w:rsidP="005F54B2">
      <w:r>
        <w:t>Changes to codes in the NPF code sets is managed by start and end dates for individual codes.</w:t>
      </w:r>
      <w:r w:rsidDel="005D7D62">
        <w:t xml:space="preserve"> </w:t>
      </w:r>
      <w:bookmarkEnd w:id="1233"/>
    </w:p>
    <w:p w14:paraId="62A15240"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61DD528A" w14:textId="77777777" w:rsidR="005F54B2" w:rsidRPr="009F29AB" w:rsidRDefault="005F54B2" w:rsidP="00DC321C">
      <w:pPr>
        <w:pStyle w:val="ListParagraph"/>
        <w:numPr>
          <w:ilvl w:val="0"/>
          <w:numId w:val="36"/>
        </w:numPr>
      </w:pPr>
      <w:r w:rsidRPr="009F29AB">
        <w:rPr>
          <w:szCs w:val="22"/>
        </w:rPr>
        <w:t>If the code Start Date is not null the event date on the input record must be greater than or equal to the code Start Date.</w:t>
      </w:r>
    </w:p>
    <w:p w14:paraId="02B46A8D" w14:textId="77777777" w:rsidR="005F54B2" w:rsidRPr="00F94E57" w:rsidRDefault="005F54B2" w:rsidP="00DC321C">
      <w:pPr>
        <w:pStyle w:val="ListParagraph"/>
        <w:numPr>
          <w:ilvl w:val="0"/>
          <w:numId w:val="36"/>
        </w:numPr>
      </w:pPr>
      <w:r w:rsidRPr="009F29AB">
        <w:rPr>
          <w:szCs w:val="22"/>
        </w:rPr>
        <w:t>If the code End Date is not null the event date on the input record must be less than or equal to the code End Date.</w:t>
      </w:r>
    </w:p>
    <w:p w14:paraId="5E6864B5"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7ACD34F" w14:textId="77777777" w:rsidTr="006A5A57">
        <w:tc>
          <w:tcPr>
            <w:tcW w:w="3968" w:type="dxa"/>
            <w:shd w:val="clear" w:color="auto" w:fill="BFBFBF" w:themeFill="background1" w:themeFillShade="BF"/>
          </w:tcPr>
          <w:p w14:paraId="65EC6A84"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39BF36F9" w14:textId="77777777" w:rsidR="005F54B2" w:rsidRPr="00CC7CFB" w:rsidRDefault="005F54B2" w:rsidP="006A5A57">
            <w:pPr>
              <w:spacing w:before="240"/>
              <w:rPr>
                <w:b/>
              </w:rPr>
            </w:pPr>
            <w:r w:rsidRPr="00CC7CFB">
              <w:rPr>
                <w:b/>
              </w:rPr>
              <w:t>Event date</w:t>
            </w:r>
          </w:p>
        </w:tc>
      </w:tr>
      <w:tr w:rsidR="005F54B2" w14:paraId="348172C3" w14:textId="77777777" w:rsidTr="006A5A57">
        <w:tc>
          <w:tcPr>
            <w:tcW w:w="3968" w:type="dxa"/>
          </w:tcPr>
          <w:p w14:paraId="3C336A45" w14:textId="77777777" w:rsidR="005F54B2" w:rsidRDefault="005F54B2" w:rsidP="006A5A57">
            <w:pPr>
              <w:spacing w:before="240"/>
            </w:pPr>
            <w:r>
              <w:t>Referral</w:t>
            </w:r>
          </w:p>
        </w:tc>
        <w:tc>
          <w:tcPr>
            <w:tcW w:w="4644" w:type="dxa"/>
          </w:tcPr>
          <w:p w14:paraId="1B80BA8D" w14:textId="77777777" w:rsidR="005F54B2" w:rsidRDefault="005F54B2" w:rsidP="006A5A57">
            <w:pPr>
              <w:spacing w:before="240"/>
            </w:pPr>
            <w:r>
              <w:t>Date Referral Received</w:t>
            </w:r>
          </w:p>
        </w:tc>
      </w:tr>
      <w:tr w:rsidR="005F54B2" w14:paraId="117785BF" w14:textId="77777777" w:rsidTr="006A5A57">
        <w:tc>
          <w:tcPr>
            <w:tcW w:w="3968" w:type="dxa"/>
          </w:tcPr>
          <w:p w14:paraId="651C7DE0" w14:textId="77777777" w:rsidR="005F54B2" w:rsidRDefault="005F54B2" w:rsidP="006A5A57">
            <w:pPr>
              <w:spacing w:before="240"/>
            </w:pPr>
            <w:r>
              <w:t>Referral Diagnosis</w:t>
            </w:r>
          </w:p>
        </w:tc>
        <w:tc>
          <w:tcPr>
            <w:tcW w:w="4644" w:type="dxa"/>
          </w:tcPr>
          <w:p w14:paraId="1115EED1" w14:textId="77777777" w:rsidR="005F54B2" w:rsidRDefault="005F54B2" w:rsidP="006A5A57">
            <w:pPr>
              <w:spacing w:before="240"/>
            </w:pPr>
            <w:r>
              <w:t>Date of Diagnosis</w:t>
            </w:r>
          </w:p>
        </w:tc>
      </w:tr>
      <w:tr w:rsidR="005F54B2" w14:paraId="56F35898" w14:textId="77777777" w:rsidTr="006A5A57">
        <w:tc>
          <w:tcPr>
            <w:tcW w:w="3968" w:type="dxa"/>
          </w:tcPr>
          <w:p w14:paraId="31529E3E" w14:textId="77777777" w:rsidR="005F54B2" w:rsidRDefault="005F54B2" w:rsidP="006A5A57">
            <w:pPr>
              <w:spacing w:before="240"/>
            </w:pPr>
            <w:r>
              <w:t>Prioritisation</w:t>
            </w:r>
          </w:p>
        </w:tc>
        <w:tc>
          <w:tcPr>
            <w:tcW w:w="4644" w:type="dxa"/>
          </w:tcPr>
          <w:p w14:paraId="498D90A8" w14:textId="77777777" w:rsidR="005F54B2" w:rsidRDefault="005F54B2" w:rsidP="006A5A57">
            <w:pPr>
              <w:spacing w:before="240"/>
            </w:pPr>
            <w:r>
              <w:t>Date Prioritised</w:t>
            </w:r>
          </w:p>
        </w:tc>
      </w:tr>
      <w:tr w:rsidR="005F54B2" w14:paraId="7E745A9E" w14:textId="77777777" w:rsidTr="006A5A57">
        <w:tc>
          <w:tcPr>
            <w:tcW w:w="3968" w:type="dxa"/>
          </w:tcPr>
          <w:p w14:paraId="509A97B5" w14:textId="77777777" w:rsidR="005F54B2" w:rsidRDefault="005F54B2" w:rsidP="006A5A57">
            <w:pPr>
              <w:spacing w:before="240"/>
            </w:pPr>
            <w:r>
              <w:t>Notification</w:t>
            </w:r>
          </w:p>
        </w:tc>
        <w:tc>
          <w:tcPr>
            <w:tcW w:w="4644" w:type="dxa"/>
          </w:tcPr>
          <w:p w14:paraId="55BAE873" w14:textId="77777777" w:rsidR="005F54B2" w:rsidRDefault="005F54B2" w:rsidP="006A5A57">
            <w:pPr>
              <w:spacing w:before="240"/>
            </w:pPr>
            <w:r>
              <w:t>Date Patient/Carer Notified</w:t>
            </w:r>
          </w:p>
        </w:tc>
      </w:tr>
      <w:tr w:rsidR="005F54B2" w14:paraId="44E9B751" w14:textId="77777777" w:rsidTr="006A5A57">
        <w:tc>
          <w:tcPr>
            <w:tcW w:w="3968" w:type="dxa"/>
          </w:tcPr>
          <w:p w14:paraId="50C54D3E" w14:textId="77777777" w:rsidR="005F54B2" w:rsidRDefault="005F54B2" w:rsidP="006A5A57">
            <w:pPr>
              <w:spacing w:before="240"/>
            </w:pPr>
            <w:r>
              <w:t>Booking</w:t>
            </w:r>
          </w:p>
        </w:tc>
        <w:tc>
          <w:tcPr>
            <w:tcW w:w="4644" w:type="dxa"/>
          </w:tcPr>
          <w:p w14:paraId="3C312874" w14:textId="77777777" w:rsidR="005F54B2" w:rsidRDefault="005F54B2" w:rsidP="006A5A57">
            <w:pPr>
              <w:spacing w:before="240"/>
            </w:pPr>
            <w:r>
              <w:t>Date Booking Created</w:t>
            </w:r>
          </w:p>
        </w:tc>
      </w:tr>
      <w:tr w:rsidR="005F54B2" w14:paraId="6E5A353C" w14:textId="77777777" w:rsidTr="006A5A57">
        <w:tc>
          <w:tcPr>
            <w:tcW w:w="3968" w:type="dxa"/>
          </w:tcPr>
          <w:p w14:paraId="552A7BB6" w14:textId="77777777" w:rsidR="005F54B2" w:rsidRDefault="005F54B2" w:rsidP="006A5A57">
            <w:pPr>
              <w:spacing w:before="240"/>
            </w:pPr>
            <w:r>
              <w:t>Encounter</w:t>
            </w:r>
          </w:p>
        </w:tc>
        <w:tc>
          <w:tcPr>
            <w:tcW w:w="4644" w:type="dxa"/>
          </w:tcPr>
          <w:p w14:paraId="59D8D46D" w14:textId="77777777" w:rsidR="005F54B2" w:rsidRDefault="005F54B2" w:rsidP="006A5A57">
            <w:pPr>
              <w:spacing w:before="240"/>
            </w:pPr>
            <w:r>
              <w:t>Encounter End Date</w:t>
            </w:r>
          </w:p>
        </w:tc>
      </w:tr>
      <w:tr w:rsidR="005F54B2" w14:paraId="6A9D0165" w14:textId="77777777" w:rsidTr="006A5A57">
        <w:tc>
          <w:tcPr>
            <w:tcW w:w="3968" w:type="dxa"/>
          </w:tcPr>
          <w:p w14:paraId="15B91E42" w14:textId="77777777" w:rsidR="005F54B2" w:rsidRDefault="005F54B2" w:rsidP="006A5A57">
            <w:pPr>
              <w:spacing w:before="240"/>
            </w:pPr>
            <w:r>
              <w:t>Encounter Outcome</w:t>
            </w:r>
          </w:p>
        </w:tc>
        <w:tc>
          <w:tcPr>
            <w:tcW w:w="4644" w:type="dxa"/>
          </w:tcPr>
          <w:p w14:paraId="79CA8D55" w14:textId="77777777" w:rsidR="005F54B2" w:rsidRDefault="005F54B2" w:rsidP="006A5A57">
            <w:pPr>
              <w:spacing w:before="240"/>
            </w:pPr>
            <w:r>
              <w:t>Encounter End Date of the associated Encounter</w:t>
            </w:r>
          </w:p>
        </w:tc>
      </w:tr>
      <w:tr w:rsidR="005F54B2" w14:paraId="295D9469" w14:textId="77777777" w:rsidTr="006A5A57">
        <w:tc>
          <w:tcPr>
            <w:tcW w:w="3968" w:type="dxa"/>
          </w:tcPr>
          <w:p w14:paraId="244B61ED" w14:textId="77777777" w:rsidR="005F54B2" w:rsidRDefault="005F54B2" w:rsidP="006A5A57">
            <w:pPr>
              <w:spacing w:before="240"/>
            </w:pPr>
            <w:r>
              <w:t>Exception</w:t>
            </w:r>
          </w:p>
        </w:tc>
        <w:tc>
          <w:tcPr>
            <w:tcW w:w="4644" w:type="dxa"/>
          </w:tcPr>
          <w:p w14:paraId="7AF87997" w14:textId="77777777" w:rsidR="005F54B2" w:rsidRDefault="005F54B2" w:rsidP="006A5A57">
            <w:pPr>
              <w:spacing w:before="240"/>
            </w:pPr>
            <w:r>
              <w:t>Date Exception Outcome Assigned</w:t>
            </w:r>
          </w:p>
        </w:tc>
      </w:tr>
      <w:tr w:rsidR="005F54B2" w14:paraId="4A516753" w14:textId="77777777" w:rsidTr="006A5A57">
        <w:tc>
          <w:tcPr>
            <w:tcW w:w="3968" w:type="dxa"/>
          </w:tcPr>
          <w:p w14:paraId="0613520C" w14:textId="77777777" w:rsidR="005F54B2" w:rsidRDefault="005F54B2" w:rsidP="006A5A57">
            <w:pPr>
              <w:spacing w:before="240"/>
            </w:pPr>
            <w:r>
              <w:t>Diagnosis Decision Outcome</w:t>
            </w:r>
          </w:p>
        </w:tc>
        <w:tc>
          <w:tcPr>
            <w:tcW w:w="4644" w:type="dxa"/>
          </w:tcPr>
          <w:p w14:paraId="2E3F37EE" w14:textId="77777777" w:rsidR="005F54B2" w:rsidRDefault="005F54B2" w:rsidP="006A5A57">
            <w:pPr>
              <w:spacing w:before="240"/>
            </w:pPr>
            <w:r>
              <w:t>Date of Diagnosis</w:t>
            </w:r>
          </w:p>
        </w:tc>
      </w:tr>
    </w:tbl>
    <w:p w14:paraId="2FF5A808" w14:textId="77777777" w:rsidR="005F54B2" w:rsidRDefault="005F54B2" w:rsidP="005F54B2">
      <w:pPr>
        <w:rPr>
          <w:rFonts w:eastAsia="Arial"/>
        </w:rPr>
      </w:pPr>
      <w:bookmarkStart w:id="1234" w:name="BKM_CB39CCDB_F4CF_47DF_95AE_C8861BBFC6EA"/>
      <w:bookmarkStart w:id="1235" w:name="BKM_B2378362_A9D3_4EBE_8700_35D54EC79036"/>
      <w:bookmarkStart w:id="1236" w:name="BKM_226BBD8C_EC70_432C_82E3_138C3EF85E9B"/>
      <w:bookmarkStart w:id="1237" w:name="BKM_B3EB6CCC_1E22_4E42_8A36_C31A1EE423B4"/>
      <w:bookmarkStart w:id="1238" w:name="BKM_D121B1EF_81DC_48E6_AFA4_152AA6EDAFE7"/>
      <w:bookmarkStart w:id="1239" w:name="BKM_5E1540AF_1E1F_448C_B71F_1D547A44C95E"/>
      <w:bookmarkStart w:id="1240" w:name="BKM_2D2F92AF_112C_46F5_8DB2_CEA030CC2B96"/>
      <w:bookmarkEnd w:id="1234"/>
      <w:bookmarkEnd w:id="1235"/>
      <w:bookmarkEnd w:id="1236"/>
      <w:bookmarkEnd w:id="1237"/>
      <w:bookmarkEnd w:id="1238"/>
      <w:bookmarkEnd w:id="1239"/>
      <w:bookmarkEnd w:id="1240"/>
    </w:p>
    <w:p w14:paraId="7E3BFC51"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5E4B9F38" w14:textId="77777777" w:rsidR="005F54B2" w:rsidRDefault="005F54B2" w:rsidP="005F54B2">
      <w:pPr>
        <w:pStyle w:val="Heading2"/>
        <w:rPr>
          <w:color w:val="000000"/>
        </w:rPr>
      </w:pPr>
      <w:bookmarkStart w:id="1241" w:name="_Toc512843594"/>
      <w:r>
        <w:rPr>
          <w:rFonts w:eastAsia="Arial" w:cs="Arial"/>
          <w:color w:val="000000"/>
          <w:sz w:val="30"/>
          <w:szCs w:val="30"/>
        </w:rPr>
        <w:lastRenderedPageBreak/>
        <w:t>AGENCY Agency Code</w:t>
      </w:r>
      <w:bookmarkEnd w:id="1241"/>
    </w:p>
    <w:p w14:paraId="162801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9FDC22D" w14:textId="77777777" w:rsidTr="006A5A57">
        <w:tc>
          <w:tcPr>
            <w:tcW w:w="9360" w:type="dxa"/>
            <w:tcMar>
              <w:top w:w="0" w:type="dxa"/>
              <w:left w:w="3" w:type="dxa"/>
              <w:bottom w:w="0" w:type="dxa"/>
              <w:right w:w="60" w:type="dxa"/>
            </w:tcMar>
          </w:tcPr>
          <w:p w14:paraId="17CDB93B"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4A47D557" w14:textId="77777777" w:rsidR="005F54B2" w:rsidRDefault="005F54B2" w:rsidP="006A5A57">
            <w:pPr>
              <w:rPr>
                <w:color w:val="000000"/>
                <w:szCs w:val="20"/>
              </w:rPr>
            </w:pPr>
          </w:p>
          <w:p w14:paraId="40D03A54"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0F5A8C8C" w14:textId="77777777" w:rsidR="005F54B2" w:rsidRDefault="005F54B2" w:rsidP="006A5A57">
            <w:pPr>
              <w:rPr>
                <w:color w:val="000000"/>
                <w:szCs w:val="20"/>
              </w:rPr>
            </w:pPr>
          </w:p>
          <w:p w14:paraId="1FCE9D25" w14:textId="77777777"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 site at http://www.health.govt.nz/nz-health-statistics/data-references/code-tables/common-code-tables.</w:t>
            </w:r>
          </w:p>
          <w:p w14:paraId="546F5674" w14:textId="77777777" w:rsidR="005F54B2" w:rsidRDefault="005F54B2" w:rsidP="006A5A57">
            <w:pPr>
              <w:rPr>
                <w:rFonts w:cs="Segoe UI"/>
                <w:color w:val="000000"/>
                <w:szCs w:val="24"/>
                <w:lang w:eastAsia="en-NZ"/>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p w14:paraId="4E547AF4" w14:textId="77777777" w:rsidR="009B7205" w:rsidRDefault="00CC5541" w:rsidP="006A5A57">
            <w:pPr>
              <w:rPr>
                <w:color w:val="000000"/>
                <w:szCs w:val="20"/>
              </w:rPr>
            </w:pPr>
            <w:r>
              <w:rPr>
                <w:rFonts w:cs="Segoe UI"/>
                <w:color w:val="000000"/>
                <w:szCs w:val="24"/>
                <w:lang w:eastAsia="en-NZ"/>
              </w:rPr>
              <w:t xml:space="preserve">Agency Code 9993 is mapped to Organisation ID </w:t>
            </w:r>
            <w:r>
              <w:rPr>
                <w:color w:val="000000"/>
              </w:rPr>
              <w:t xml:space="preserve">Z99993-Z </w:t>
            </w:r>
            <w:r w:rsidRPr="002C3FFA">
              <w:rPr>
                <w:lang w:eastAsia="en-NZ"/>
              </w:rPr>
              <w:t>'Not required Phase 1'</w:t>
            </w:r>
            <w:r>
              <w:rPr>
                <w:lang w:eastAsia="en-NZ"/>
              </w:rPr>
              <w:t xml:space="preserve"> for reporting purposes.</w:t>
            </w:r>
          </w:p>
        </w:tc>
      </w:tr>
    </w:tbl>
    <w:p w14:paraId="370F0287" w14:textId="77777777" w:rsidR="005F54B2" w:rsidRDefault="005F54B2" w:rsidP="005F54B2">
      <w:pPr>
        <w:rPr>
          <w:b/>
          <w:color w:val="000000"/>
        </w:rPr>
      </w:pPr>
      <w:r>
        <w:rPr>
          <w:b/>
          <w:color w:val="000000"/>
        </w:rPr>
        <w:t>Used in the Following Entities</w:t>
      </w:r>
    </w:p>
    <w:p w14:paraId="55E0C823" w14:textId="77777777" w:rsidR="005F54B2" w:rsidRDefault="005F54B2" w:rsidP="005F54B2">
      <w:pPr>
        <w:rPr>
          <w:szCs w:val="20"/>
        </w:rPr>
      </w:pPr>
      <w:r>
        <w:rPr>
          <w:szCs w:val="20"/>
        </w:rPr>
        <w:t>Referral</w:t>
      </w:r>
    </w:p>
    <w:p w14:paraId="2B6AD16A" w14:textId="77777777" w:rsidR="005F54B2" w:rsidRDefault="005F54B2" w:rsidP="005F54B2">
      <w:pPr>
        <w:pStyle w:val="Heading2"/>
        <w:rPr>
          <w:color w:val="000000"/>
        </w:rPr>
      </w:pPr>
      <w:bookmarkStart w:id="1242" w:name="BKM_9FF0B43F_9C58_4214_924C_685F21539A8D"/>
      <w:bookmarkStart w:id="1243" w:name="_Toc512843595"/>
      <w:bookmarkEnd w:id="1242"/>
      <w:r>
        <w:rPr>
          <w:rFonts w:eastAsia="Arial" w:cs="Arial"/>
          <w:color w:val="000000"/>
          <w:sz w:val="30"/>
          <w:szCs w:val="30"/>
        </w:rPr>
        <w:t>ATTOUT Attendance Outcome</w:t>
      </w:r>
      <w:bookmarkEnd w:id="1243"/>
    </w:p>
    <w:p w14:paraId="3BF09C2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7039030" w14:textId="77777777" w:rsidTr="006A5A57">
        <w:tc>
          <w:tcPr>
            <w:tcW w:w="9360" w:type="dxa"/>
            <w:tcMar>
              <w:top w:w="0" w:type="dxa"/>
              <w:left w:w="3" w:type="dxa"/>
              <w:bottom w:w="0" w:type="dxa"/>
              <w:right w:w="60" w:type="dxa"/>
            </w:tcMar>
          </w:tcPr>
          <w:p w14:paraId="18A3A3C5"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58CE6BFF" w14:textId="77777777" w:rsidR="005F54B2" w:rsidRDefault="005F54B2" w:rsidP="006A5A57">
            <w:pPr>
              <w:rPr>
                <w:color w:val="000000"/>
                <w:szCs w:val="20"/>
              </w:rPr>
            </w:pPr>
          </w:p>
          <w:p w14:paraId="0211EEA8"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04FD4E6B" w14:textId="77777777" w:rsidR="005F54B2" w:rsidRDefault="005F54B2" w:rsidP="006A5A57">
            <w:pPr>
              <w:rPr>
                <w:color w:val="000000"/>
                <w:szCs w:val="20"/>
              </w:rPr>
            </w:pPr>
          </w:p>
          <w:p w14:paraId="04B618DF" w14:textId="77777777"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58E4DDBF"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5F1BC28D"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EBF49AA"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01241541"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B7A02DB"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CC6E63"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B3BC3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481AD8"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3A7EEE" w14:textId="77777777" w:rsidR="005F54B2" w:rsidRDefault="005F54B2" w:rsidP="006A5A57">
            <w:pPr>
              <w:rPr>
                <w:b/>
                <w:color w:val="0F0F0F"/>
                <w:szCs w:val="20"/>
              </w:rPr>
            </w:pPr>
            <w:r>
              <w:rPr>
                <w:b/>
                <w:color w:val="0F0F0F"/>
                <w:szCs w:val="20"/>
              </w:rPr>
              <w:t>Explanation</w:t>
            </w:r>
          </w:p>
        </w:tc>
      </w:tr>
      <w:tr w:rsidR="005F54B2" w14:paraId="3C3FA54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0501935"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7BE3E1BD"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70581302"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E1D99"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D2269BF"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5FA57AA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70B41C95"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48B97C23"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0EDC15DF"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FC69B"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5B303CC" w14:textId="77777777"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Submitting Organisation</w:t>
            </w:r>
            <w:r>
              <w:rPr>
                <w:color w:val="000000"/>
                <w:szCs w:val="20"/>
              </w:rPr>
              <w:t xml:space="preserve"> or the service was incomplete.</w:t>
            </w:r>
          </w:p>
        </w:tc>
      </w:tr>
      <w:tr w:rsidR="005F54B2" w14:paraId="1ED283B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A5E644D"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423ADACE"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6E8DBD6"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69A21"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593A15B"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w:t>
            </w:r>
            <w:r>
              <w:rPr>
                <w:color w:val="000000"/>
                <w:szCs w:val="20"/>
              </w:rPr>
              <w:lastRenderedPageBreak/>
              <w:t xml:space="preserve">communication, this is classified as a cancellation. </w:t>
            </w:r>
          </w:p>
          <w:p w14:paraId="4BA1F0D5" w14:textId="77777777" w:rsidR="005F54B2" w:rsidRDefault="005F54B2" w:rsidP="006A5A57">
            <w:pPr>
              <w:tabs>
                <w:tab w:val="left" w:pos="425"/>
              </w:tabs>
              <w:rPr>
                <w:color w:val="000000"/>
                <w:szCs w:val="20"/>
              </w:rPr>
            </w:pPr>
          </w:p>
          <w:p w14:paraId="1EA0EDE1" w14:textId="77777777"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13BC4B5B"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0D12E490" w14:textId="77777777" w:rsidR="005F54B2" w:rsidRDefault="005F54B2" w:rsidP="006A5A57">
            <w:pPr>
              <w:tabs>
                <w:tab w:val="left" w:pos="425"/>
              </w:tabs>
              <w:jc w:val="center"/>
              <w:rPr>
                <w:color w:val="000000"/>
                <w:szCs w:val="20"/>
              </w:rPr>
            </w:pPr>
            <w:r>
              <w:rPr>
                <w:color w:val="000000"/>
                <w:szCs w:val="20"/>
              </w:rPr>
              <w:lastRenderedPageBreak/>
              <w:t>DNW</w:t>
            </w:r>
          </w:p>
        </w:tc>
        <w:tc>
          <w:tcPr>
            <w:tcW w:w="1420" w:type="dxa"/>
            <w:tcBorders>
              <w:bottom w:val="single" w:sz="4" w:space="0" w:color="auto"/>
              <w:right w:val="single" w:sz="4" w:space="0" w:color="auto"/>
            </w:tcBorders>
            <w:tcMar>
              <w:top w:w="108" w:type="dxa"/>
              <w:left w:w="3" w:type="dxa"/>
              <w:bottom w:w="0" w:type="dxa"/>
              <w:right w:w="108" w:type="dxa"/>
            </w:tcMar>
          </w:tcPr>
          <w:p w14:paraId="28D711D3"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DD39741"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5E7D0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58EEEB94"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60D06089" w14:textId="77777777" w:rsidR="005F54B2" w:rsidRDefault="005F54B2" w:rsidP="006A5A57">
            <w:pPr>
              <w:tabs>
                <w:tab w:val="left" w:pos="425"/>
              </w:tabs>
              <w:rPr>
                <w:color w:val="000000"/>
                <w:szCs w:val="20"/>
              </w:rPr>
            </w:pPr>
          </w:p>
          <w:p w14:paraId="35144475"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65930A6D" w14:textId="77777777" w:rsidR="005F54B2" w:rsidRDefault="005F54B2" w:rsidP="006A5A57">
            <w:pPr>
              <w:tabs>
                <w:tab w:val="left" w:pos="425"/>
              </w:tabs>
              <w:rPr>
                <w:color w:val="000000"/>
                <w:szCs w:val="20"/>
              </w:rPr>
            </w:pPr>
          </w:p>
          <w:p w14:paraId="5503F434"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39A39B14" w14:textId="77777777" w:rsidR="005F54B2" w:rsidRDefault="005F54B2" w:rsidP="005F54B2">
      <w:pPr>
        <w:jc w:val="both"/>
        <w:rPr>
          <w:szCs w:val="20"/>
        </w:rPr>
      </w:pPr>
    </w:p>
    <w:p w14:paraId="548130DF" w14:textId="77777777" w:rsidR="005F54B2" w:rsidRDefault="005F54B2" w:rsidP="005F54B2">
      <w:pPr>
        <w:rPr>
          <w:color w:val="000000"/>
          <w:szCs w:val="20"/>
        </w:rPr>
      </w:pPr>
    </w:p>
    <w:p w14:paraId="7B3CB659" w14:textId="77777777" w:rsidR="005F54B2" w:rsidRDefault="005F54B2" w:rsidP="005F54B2">
      <w:pPr>
        <w:rPr>
          <w:b/>
          <w:color w:val="000000"/>
        </w:rPr>
      </w:pPr>
      <w:r>
        <w:rPr>
          <w:b/>
          <w:color w:val="000000"/>
        </w:rPr>
        <w:t>Used in the Following Entities</w:t>
      </w:r>
    </w:p>
    <w:p w14:paraId="632C5E47" w14:textId="77777777" w:rsidR="005F54B2" w:rsidRDefault="005F54B2" w:rsidP="005F54B2">
      <w:pPr>
        <w:rPr>
          <w:szCs w:val="20"/>
        </w:rPr>
      </w:pPr>
      <w:r>
        <w:rPr>
          <w:szCs w:val="20"/>
        </w:rPr>
        <w:t>Activity: Encounter</w:t>
      </w:r>
    </w:p>
    <w:p w14:paraId="3829C400" w14:textId="77777777" w:rsidR="005F54B2" w:rsidRDefault="005F54B2" w:rsidP="005F54B2">
      <w:pPr>
        <w:pStyle w:val="Heading2"/>
        <w:rPr>
          <w:color w:val="000000"/>
        </w:rPr>
      </w:pPr>
      <w:bookmarkStart w:id="1244" w:name="BKM_BE78BA00_909C_4793_BA61_938AB75FF35C"/>
      <w:bookmarkStart w:id="1245" w:name="_Toc512843596"/>
      <w:bookmarkEnd w:id="1244"/>
      <w:r>
        <w:rPr>
          <w:rFonts w:eastAsia="Arial" w:cs="Arial"/>
          <w:color w:val="000000"/>
          <w:sz w:val="30"/>
          <w:szCs w:val="30"/>
        </w:rPr>
        <w:t>CANDC Cancer Diagnosis Code</w:t>
      </w:r>
      <w:bookmarkEnd w:id="1245"/>
    </w:p>
    <w:p w14:paraId="355117A8" w14:textId="77777777"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030551D7" w14:textId="77777777" w:rsidR="005F54B2" w:rsidRDefault="005F54B2" w:rsidP="005F54B2">
      <w:pPr>
        <w:spacing w:before="0" w:after="0"/>
        <w:rPr>
          <w:rFonts w:eastAsia="Arial" w:cs="Arial"/>
          <w:b/>
          <w:color w:val="000000"/>
          <w:sz w:val="30"/>
          <w:szCs w:val="30"/>
        </w:rPr>
      </w:pPr>
      <w:bookmarkStart w:id="1246" w:name="BKM_E3ED7290_7A17_4AC8_8960_4502BB7624A1"/>
      <w:bookmarkEnd w:id="1246"/>
    </w:p>
    <w:p w14:paraId="7E21555B" w14:textId="77777777" w:rsidR="005F54B2" w:rsidRDefault="005F54B2" w:rsidP="005F54B2">
      <w:pPr>
        <w:pStyle w:val="Heading2"/>
        <w:rPr>
          <w:color w:val="000000"/>
        </w:rPr>
      </w:pPr>
      <w:bookmarkStart w:id="1247" w:name="_Toc512843597"/>
      <w:r>
        <w:rPr>
          <w:rFonts w:eastAsia="Arial" w:cs="Arial"/>
          <w:color w:val="000000"/>
          <w:sz w:val="30"/>
          <w:szCs w:val="30"/>
        </w:rPr>
        <w:t>CLINCODSYS Clinical Coding System</w:t>
      </w:r>
      <w:bookmarkEnd w:id="1247"/>
    </w:p>
    <w:p w14:paraId="5FD4835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CDCBE97" w14:textId="77777777" w:rsidTr="006A5A57">
        <w:tc>
          <w:tcPr>
            <w:tcW w:w="9360" w:type="dxa"/>
            <w:tcMar>
              <w:top w:w="0" w:type="dxa"/>
              <w:left w:w="3" w:type="dxa"/>
              <w:bottom w:w="0" w:type="dxa"/>
              <w:right w:w="60" w:type="dxa"/>
            </w:tcMar>
          </w:tcPr>
          <w:p w14:paraId="76C06890"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4E785E16" w14:textId="77777777" w:rsidR="005F54B2" w:rsidRDefault="005F54B2" w:rsidP="006A5A57">
            <w:pPr>
              <w:rPr>
                <w:color w:val="000000"/>
                <w:szCs w:val="20"/>
              </w:rPr>
            </w:pPr>
          </w:p>
          <w:p w14:paraId="7ABE62E8"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74E55437" w14:textId="77777777" w:rsidR="005F54B2" w:rsidRDefault="005F54B2" w:rsidP="006A5A57">
            <w:pPr>
              <w:rPr>
                <w:color w:val="000000"/>
                <w:szCs w:val="20"/>
              </w:rPr>
            </w:pPr>
          </w:p>
        </w:tc>
      </w:tr>
    </w:tbl>
    <w:p w14:paraId="5B885D07" w14:textId="77777777" w:rsidR="005F54B2" w:rsidRDefault="005F54B2" w:rsidP="005F54B2">
      <w:pPr>
        <w:rPr>
          <w:szCs w:val="20"/>
        </w:rPr>
      </w:pPr>
    </w:p>
    <w:tbl>
      <w:tblPr>
        <w:tblW w:w="9072" w:type="dxa"/>
        <w:tblInd w:w="75" w:type="dxa"/>
        <w:tblLayout w:type="fixed"/>
        <w:tblCellMar>
          <w:left w:w="15" w:type="dxa"/>
          <w:right w:w="15" w:type="dxa"/>
        </w:tblCellMar>
        <w:tblLook w:val="04A0" w:firstRow="1" w:lastRow="0" w:firstColumn="1" w:lastColumn="0" w:noHBand="0" w:noVBand="1"/>
      </w:tblPr>
      <w:tblGrid>
        <w:gridCol w:w="2225"/>
        <w:gridCol w:w="6847"/>
      </w:tblGrid>
      <w:tr w:rsidR="005F54B2" w14:paraId="0D33AE90" w14:textId="77777777" w:rsidTr="006A5A57">
        <w:trPr>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1965BBE6"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6EE61EAC" w14:textId="77777777" w:rsidR="005F54B2" w:rsidRPr="009F2691" w:rsidRDefault="005F54B2" w:rsidP="006A5A57">
            <w:pPr>
              <w:rPr>
                <w:b/>
                <w:color w:val="000000"/>
                <w:szCs w:val="20"/>
              </w:rPr>
            </w:pPr>
            <w:r w:rsidRPr="009F2691">
              <w:rPr>
                <w:b/>
                <w:color w:val="000000"/>
                <w:szCs w:val="20"/>
              </w:rPr>
              <w:t xml:space="preserve">System </w:t>
            </w:r>
          </w:p>
        </w:tc>
      </w:tr>
      <w:tr w:rsidR="005F54B2" w14:paraId="5E9CF01B"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2BC8A61"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156A53" w14:textId="77777777" w:rsidR="005F54B2" w:rsidRDefault="005F54B2" w:rsidP="006A5A57">
            <w:pPr>
              <w:rPr>
                <w:color w:val="000000"/>
                <w:szCs w:val="20"/>
              </w:rPr>
            </w:pPr>
            <w:r>
              <w:rPr>
                <w:color w:val="000000"/>
                <w:szCs w:val="20"/>
              </w:rPr>
              <w:t>ICD-10-AM sixth edition</w:t>
            </w:r>
          </w:p>
        </w:tc>
      </w:tr>
      <w:tr w:rsidR="005F54B2" w14:paraId="6EA4A94B"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5B4229C"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AA09C9B" w14:textId="77777777"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5F54B2" w14:paraId="6EEBFE5E"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DFF8AEC" w14:textId="77777777" w:rsidR="005F54B2" w:rsidRDefault="005F54B2" w:rsidP="006A5A57">
            <w:pPr>
              <w:jc w:val="center"/>
              <w:rPr>
                <w:color w:val="000000"/>
                <w:szCs w:val="20"/>
              </w:rPr>
            </w:pPr>
            <w:r>
              <w:rPr>
                <w:color w:val="000000"/>
                <w:szCs w:val="20"/>
              </w:rPr>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F815023" w14:textId="77777777" w:rsidR="005F54B2" w:rsidRDefault="005F54B2" w:rsidP="006A5A57">
            <w:pPr>
              <w:rPr>
                <w:color w:val="000000"/>
                <w:szCs w:val="20"/>
              </w:rPr>
            </w:pPr>
            <w:r>
              <w:rPr>
                <w:color w:val="000000"/>
                <w:szCs w:val="20"/>
              </w:rPr>
              <w:t>SNOMED-CT</w:t>
            </w:r>
          </w:p>
        </w:tc>
      </w:tr>
      <w:tr w:rsidR="00EA0A30" w14:paraId="54B17429"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E8A4A11" w14:textId="77777777" w:rsidR="00EA0A30" w:rsidRDefault="00EA0A30" w:rsidP="006A5A57">
            <w:pPr>
              <w:jc w:val="center"/>
              <w:rPr>
                <w:color w:val="000000"/>
                <w:szCs w:val="20"/>
              </w:rPr>
            </w:pPr>
            <w:r>
              <w:rPr>
                <w:color w:val="000000"/>
                <w:szCs w:val="20"/>
              </w:rPr>
              <w:lastRenderedPageBreak/>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A4859FF" w14:textId="77777777" w:rsidR="00EA0A30" w:rsidRDefault="00EA0A30" w:rsidP="006A5A57">
            <w:pPr>
              <w:rPr>
                <w:color w:val="000000"/>
                <w:szCs w:val="20"/>
              </w:rPr>
            </w:pPr>
            <w:r>
              <w:rPr>
                <w:color w:val="000000"/>
                <w:szCs w:val="20"/>
              </w:rPr>
              <w:t>MOH internal code</w:t>
            </w:r>
          </w:p>
        </w:tc>
      </w:tr>
      <w:tr w:rsidR="005F54B2" w14:paraId="76E6EEB9" w14:textId="77777777" w:rsidTr="006A5A57">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6C231A5" w14:textId="77777777" w:rsidR="005F54B2" w:rsidRDefault="005F54B2" w:rsidP="006A5A57">
            <w:pPr>
              <w:jc w:val="center"/>
              <w:rPr>
                <w:color w:val="000000"/>
                <w:szCs w:val="20"/>
              </w:rPr>
            </w:pPr>
            <w:r>
              <w:rPr>
                <w:color w:val="000000"/>
                <w:szCs w:val="20"/>
              </w:rPr>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52F75E3B" w14:textId="77777777" w:rsidR="005F54B2" w:rsidRDefault="005F54B2" w:rsidP="006A5A57">
            <w:pPr>
              <w:rPr>
                <w:color w:val="000000"/>
                <w:szCs w:val="20"/>
              </w:rPr>
            </w:pPr>
            <w:r>
              <w:rPr>
                <w:color w:val="000000"/>
                <w:szCs w:val="20"/>
              </w:rPr>
              <w:t>Local Code</w:t>
            </w:r>
          </w:p>
        </w:tc>
      </w:tr>
    </w:tbl>
    <w:p w14:paraId="146121A0" w14:textId="77777777"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6D53B8AF" w14:textId="77777777" w:rsidR="005F54B2" w:rsidRDefault="005F54B2" w:rsidP="005F54B2">
      <w:pPr>
        <w:rPr>
          <w:szCs w:val="20"/>
        </w:rPr>
      </w:pPr>
    </w:p>
    <w:p w14:paraId="3FE10F4E" w14:textId="77777777" w:rsidR="005F54B2" w:rsidRDefault="005F54B2" w:rsidP="005F54B2">
      <w:pPr>
        <w:rPr>
          <w:color w:val="000000"/>
          <w:szCs w:val="20"/>
        </w:rPr>
      </w:pPr>
    </w:p>
    <w:p w14:paraId="3814F562" w14:textId="77777777" w:rsidR="005F54B2" w:rsidRDefault="005F54B2" w:rsidP="005F54B2">
      <w:pPr>
        <w:rPr>
          <w:b/>
          <w:color w:val="000000"/>
        </w:rPr>
      </w:pPr>
      <w:r>
        <w:rPr>
          <w:b/>
          <w:color w:val="000000"/>
        </w:rPr>
        <w:t>Used in the Following Entities</w:t>
      </w:r>
    </w:p>
    <w:p w14:paraId="17168679" w14:textId="77777777" w:rsidR="00003474" w:rsidRPr="00A92233" w:rsidRDefault="00003474" w:rsidP="00003474">
      <w:pPr>
        <w:autoSpaceDE w:val="0"/>
        <w:autoSpaceDN w:val="0"/>
        <w:adjustRightInd w:val="0"/>
        <w:spacing w:after="0" w:line="240" w:lineRule="atLeast"/>
      </w:pPr>
      <w:r w:rsidRPr="00A92233">
        <w:t>Activity: Booking</w:t>
      </w:r>
    </w:p>
    <w:p w14:paraId="56318993" w14:textId="77777777" w:rsidR="00003474" w:rsidRPr="00A92233" w:rsidRDefault="00003474" w:rsidP="00003474">
      <w:pPr>
        <w:autoSpaceDE w:val="0"/>
        <w:autoSpaceDN w:val="0"/>
        <w:adjustRightInd w:val="0"/>
        <w:spacing w:after="0" w:line="240" w:lineRule="atLeast"/>
      </w:pPr>
      <w:r w:rsidRPr="00A92233">
        <w:t>Activity: Encounter</w:t>
      </w:r>
    </w:p>
    <w:p w14:paraId="4577C064" w14:textId="77777777" w:rsidR="00003474" w:rsidRPr="00A92233" w:rsidRDefault="00003474" w:rsidP="00003474">
      <w:pPr>
        <w:autoSpaceDE w:val="0"/>
        <w:autoSpaceDN w:val="0"/>
        <w:adjustRightInd w:val="0"/>
        <w:spacing w:after="0" w:line="240" w:lineRule="atLeast"/>
      </w:pPr>
      <w:r w:rsidRPr="00A92233">
        <w:t>Activity: E</w:t>
      </w:r>
      <w:r>
        <w:t>xception</w:t>
      </w:r>
    </w:p>
    <w:p w14:paraId="1E1C9D10" w14:textId="77777777" w:rsidR="00003474" w:rsidRPr="00A92233" w:rsidRDefault="00003474" w:rsidP="00003474">
      <w:pPr>
        <w:autoSpaceDE w:val="0"/>
        <w:autoSpaceDN w:val="0"/>
        <w:adjustRightInd w:val="0"/>
        <w:spacing w:after="0" w:line="240" w:lineRule="atLeast"/>
      </w:pPr>
      <w:r w:rsidRPr="00A92233">
        <w:t>Activity: Notification</w:t>
      </w:r>
    </w:p>
    <w:p w14:paraId="4AC23565" w14:textId="77777777" w:rsidR="00003474" w:rsidRPr="00A92233" w:rsidRDefault="00003474" w:rsidP="00003474">
      <w:pPr>
        <w:autoSpaceDE w:val="0"/>
        <w:autoSpaceDN w:val="0"/>
        <w:adjustRightInd w:val="0"/>
        <w:spacing w:after="0" w:line="240" w:lineRule="atLeast"/>
      </w:pPr>
      <w:r w:rsidRPr="00A92233">
        <w:t>Activity: Prioritisation</w:t>
      </w:r>
    </w:p>
    <w:p w14:paraId="17874194" w14:textId="77777777" w:rsidR="00003474" w:rsidRPr="00A92233" w:rsidRDefault="00003474" w:rsidP="00003474">
      <w:pPr>
        <w:autoSpaceDE w:val="0"/>
        <w:autoSpaceDN w:val="0"/>
        <w:adjustRightInd w:val="0"/>
        <w:spacing w:after="0" w:line="240" w:lineRule="atLeast"/>
      </w:pPr>
      <w:r w:rsidRPr="00A92233">
        <w:t>Diagnosis</w:t>
      </w:r>
    </w:p>
    <w:p w14:paraId="3AEB9518" w14:textId="77777777" w:rsidR="00003474" w:rsidRPr="00A92233" w:rsidRDefault="00003474" w:rsidP="00003474">
      <w:pPr>
        <w:autoSpaceDE w:val="0"/>
        <w:autoSpaceDN w:val="0"/>
        <w:adjustRightInd w:val="0"/>
        <w:spacing w:after="0" w:line="240" w:lineRule="atLeast"/>
      </w:pPr>
      <w:r w:rsidRPr="00A92233">
        <w:t>Encounter Outcome</w:t>
      </w:r>
    </w:p>
    <w:p w14:paraId="7AC39ABF" w14:textId="77777777" w:rsidR="004078A3" w:rsidRDefault="00003474" w:rsidP="005F54B2">
      <w:pPr>
        <w:rPr>
          <w:szCs w:val="20"/>
        </w:rPr>
      </w:pPr>
      <w:r w:rsidRPr="00A92233">
        <w:t>Referral Diagnosis</w:t>
      </w:r>
      <w:r w:rsidDel="00003474">
        <w:rPr>
          <w:szCs w:val="20"/>
        </w:rPr>
        <w:t xml:space="preserve"> </w:t>
      </w:r>
      <w:bookmarkStart w:id="1248" w:name="_Toc444257363"/>
      <w:bookmarkStart w:id="1249" w:name="_Toc444257818"/>
      <w:bookmarkStart w:id="1250" w:name="_Toc444257364"/>
      <w:bookmarkStart w:id="1251" w:name="_Toc444257819"/>
      <w:bookmarkStart w:id="1252" w:name="_Toc444257365"/>
      <w:bookmarkStart w:id="1253" w:name="_Toc444257820"/>
      <w:bookmarkStart w:id="1254" w:name="_Toc444257366"/>
      <w:bookmarkStart w:id="1255" w:name="_Toc444257821"/>
      <w:bookmarkEnd w:id="1248"/>
      <w:bookmarkEnd w:id="1249"/>
      <w:bookmarkEnd w:id="1250"/>
      <w:bookmarkEnd w:id="1251"/>
      <w:bookmarkEnd w:id="1252"/>
      <w:bookmarkEnd w:id="1253"/>
      <w:bookmarkEnd w:id="1254"/>
      <w:bookmarkEnd w:id="1255"/>
    </w:p>
    <w:p w14:paraId="3D149A35" w14:textId="77777777" w:rsidR="005F54B2" w:rsidRDefault="005F54B2" w:rsidP="005F54B2">
      <w:pPr>
        <w:pStyle w:val="Heading2"/>
        <w:rPr>
          <w:color w:val="000000"/>
        </w:rPr>
      </w:pPr>
      <w:bookmarkStart w:id="1256" w:name="BKM_B47B43E4_2B29_45F2_B241_71B96DC555DE"/>
      <w:bookmarkStart w:id="1257" w:name="_Toc512843598"/>
      <w:bookmarkEnd w:id="1256"/>
      <w:r>
        <w:rPr>
          <w:rFonts w:eastAsia="Arial" w:cs="Arial"/>
          <w:color w:val="000000"/>
          <w:sz w:val="30"/>
          <w:szCs w:val="30"/>
        </w:rPr>
        <w:t>CLINEX Clinical Exclusion Code</w:t>
      </w:r>
      <w:bookmarkEnd w:id="1257"/>
    </w:p>
    <w:p w14:paraId="5A6CB0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71BAE1" w14:textId="77777777" w:rsidTr="006A5A57">
        <w:tc>
          <w:tcPr>
            <w:tcW w:w="9360" w:type="dxa"/>
            <w:tcMar>
              <w:top w:w="0" w:type="dxa"/>
              <w:left w:w="3" w:type="dxa"/>
              <w:bottom w:w="0" w:type="dxa"/>
              <w:right w:w="60" w:type="dxa"/>
            </w:tcMar>
          </w:tcPr>
          <w:p w14:paraId="16C7A89A"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049BE6A7" w14:textId="77777777" w:rsidR="005F54B2" w:rsidRDefault="005F54B2" w:rsidP="006A5A57">
            <w:pPr>
              <w:rPr>
                <w:color w:val="000000"/>
                <w:szCs w:val="20"/>
              </w:rPr>
            </w:pPr>
          </w:p>
          <w:p w14:paraId="6BEC4BD0"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63255EC6" w14:textId="77777777" w:rsidR="005F54B2" w:rsidRDefault="005F54B2" w:rsidP="006A5A57">
            <w:pPr>
              <w:rPr>
                <w:color w:val="000000"/>
                <w:szCs w:val="20"/>
              </w:rPr>
            </w:pPr>
          </w:p>
          <w:p w14:paraId="2BB1C7A5"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5E44C621" w14:textId="77777777" w:rsidR="005F54B2" w:rsidRDefault="005F54B2" w:rsidP="006A5A57">
            <w:pPr>
              <w:rPr>
                <w:color w:val="000000"/>
                <w:szCs w:val="20"/>
              </w:rPr>
            </w:pPr>
          </w:p>
        </w:tc>
      </w:tr>
    </w:tbl>
    <w:p w14:paraId="191B09E1"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2F784CB9" w14:textId="77777777" w:rsidTr="00961D16">
        <w:trPr>
          <w:cantSplit/>
          <w:trHeight w:val="255"/>
          <w:tblHeader/>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D56C2CC"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7BDF94"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3D17F1"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5CC56F6"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B30F01C" w14:textId="77777777" w:rsidR="005F54B2" w:rsidRDefault="005F54B2" w:rsidP="006A5A57">
            <w:pPr>
              <w:rPr>
                <w:b/>
                <w:color w:val="000000"/>
                <w:szCs w:val="20"/>
              </w:rPr>
            </w:pPr>
            <w:r>
              <w:rPr>
                <w:b/>
                <w:color w:val="000000"/>
                <w:szCs w:val="20"/>
              </w:rPr>
              <w:t>Explanation</w:t>
            </w:r>
          </w:p>
        </w:tc>
      </w:tr>
      <w:tr w:rsidR="005F54B2" w14:paraId="47F5B6FB"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2413EC"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441D1FD9"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2C5B9CE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9E1D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DBFFEB" w14:textId="77777777" w:rsidR="005F54B2" w:rsidRDefault="005F54B2" w:rsidP="006A5A57">
            <w:pPr>
              <w:tabs>
                <w:tab w:val="left" w:pos="425"/>
              </w:tabs>
              <w:rPr>
                <w:color w:val="000000"/>
                <w:szCs w:val="20"/>
              </w:rPr>
            </w:pPr>
            <w:r>
              <w:rPr>
                <w:color w:val="000000"/>
                <w:szCs w:val="20"/>
              </w:rPr>
              <w:t>Used where none of the other flags apply</w:t>
            </w:r>
          </w:p>
        </w:tc>
      </w:tr>
      <w:tr w:rsidR="005F54B2" w14:paraId="5EF5543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9A881"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2E42373A"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D4D882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6D49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A71E8A"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474B473C" w14:textId="77777777" w:rsidR="00912509" w:rsidRDefault="00912509" w:rsidP="006A5A57">
            <w:pPr>
              <w:tabs>
                <w:tab w:val="left" w:pos="425"/>
              </w:tabs>
              <w:rPr>
                <w:color w:val="000000"/>
                <w:szCs w:val="20"/>
              </w:rPr>
            </w:pPr>
            <w:r>
              <w:rPr>
                <w:color w:val="000000"/>
                <w:szCs w:val="20"/>
              </w:rPr>
              <w:t xml:space="preserve">The Optimal Date for Service is to be provided. </w:t>
            </w:r>
          </w:p>
          <w:p w14:paraId="2DF89DFE" w14:textId="77777777" w:rsidR="005F54B2" w:rsidRDefault="005F54B2" w:rsidP="006A5A57">
            <w:pPr>
              <w:tabs>
                <w:tab w:val="left" w:pos="425"/>
              </w:tabs>
              <w:rPr>
                <w:color w:val="000000"/>
                <w:szCs w:val="20"/>
              </w:rPr>
            </w:pPr>
            <w:r>
              <w:rPr>
                <w:color w:val="000000"/>
                <w:szCs w:val="20"/>
              </w:rPr>
              <w:t>Examples:</w:t>
            </w:r>
          </w:p>
          <w:p w14:paraId="35D1E0E8" w14:textId="7777777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lastRenderedPageBreak/>
              <w:t>Submitting Organisation</w:t>
            </w:r>
            <w:r>
              <w:rPr>
                <w:color w:val="000000"/>
                <w:szCs w:val="20"/>
              </w:rPr>
              <w:t xml:space="preserve"> and is required in 12 months.</w:t>
            </w:r>
          </w:p>
          <w:p w14:paraId="4FADF0A2" w14:textId="77777777" w:rsidR="005F54B2" w:rsidRDefault="005F54B2" w:rsidP="006A5A57">
            <w:pPr>
              <w:tabs>
                <w:tab w:val="left" w:pos="425"/>
              </w:tabs>
              <w:rPr>
                <w:color w:val="000000"/>
                <w:szCs w:val="20"/>
              </w:rPr>
            </w:pPr>
            <w:r>
              <w:rPr>
                <w:color w:val="000000"/>
                <w:szCs w:val="20"/>
              </w:rPr>
              <w:t>The referral is for a Diagnostic Test that is required three months post-surgery.</w:t>
            </w:r>
          </w:p>
        </w:tc>
      </w:tr>
      <w:tr w:rsidR="005F54B2" w14:paraId="17FF233F"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AC81E6" w14:textId="77777777" w:rsidR="005F54B2" w:rsidRDefault="005F54B2" w:rsidP="006A5A57">
            <w:pPr>
              <w:tabs>
                <w:tab w:val="left" w:pos="425"/>
              </w:tabs>
              <w:jc w:val="center"/>
              <w:rPr>
                <w:color w:val="000000"/>
                <w:szCs w:val="20"/>
              </w:rPr>
            </w:pPr>
            <w:r>
              <w:rPr>
                <w:color w:val="000000"/>
                <w:szCs w:val="20"/>
              </w:rPr>
              <w:lastRenderedPageBreak/>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0005B5"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0E7D096"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9F08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DED7A" w14:textId="77777777"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541C00CA"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1572A50"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737FB8B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F7D5BE"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BCFBA2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256C1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B0AD36"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F1B7F4"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252ABC1F"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4099EF50"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F35CE"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1FDF26"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4C0A14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F8E16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EC5C34"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68F1BC4E"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EA149"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0FE5A77"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8E1654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6B9F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4937E2"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1CD1E90F" w14:textId="77777777" w:rsidR="005F54B2" w:rsidRDefault="005F54B2" w:rsidP="005F54B2">
      <w:pPr>
        <w:rPr>
          <w:szCs w:val="20"/>
        </w:rPr>
      </w:pPr>
    </w:p>
    <w:p w14:paraId="3BE6AD6E" w14:textId="77777777" w:rsidR="005F54B2" w:rsidRDefault="005F54B2" w:rsidP="005F54B2">
      <w:pPr>
        <w:rPr>
          <w:color w:val="000000"/>
          <w:szCs w:val="20"/>
        </w:rPr>
      </w:pPr>
    </w:p>
    <w:p w14:paraId="1B982BA8" w14:textId="77777777" w:rsidR="005F54B2" w:rsidRDefault="005F54B2" w:rsidP="005F54B2">
      <w:pPr>
        <w:rPr>
          <w:b/>
          <w:color w:val="000000"/>
        </w:rPr>
      </w:pPr>
      <w:r>
        <w:rPr>
          <w:b/>
          <w:color w:val="000000"/>
        </w:rPr>
        <w:t>Used in the Following Entities</w:t>
      </w:r>
    </w:p>
    <w:p w14:paraId="37CF8594" w14:textId="77777777" w:rsidR="005F54B2" w:rsidRDefault="005F54B2" w:rsidP="005F54B2">
      <w:pPr>
        <w:rPr>
          <w:szCs w:val="20"/>
        </w:rPr>
      </w:pPr>
      <w:r>
        <w:rPr>
          <w:szCs w:val="20"/>
        </w:rPr>
        <w:t>Activity: Prioritisation</w:t>
      </w:r>
    </w:p>
    <w:p w14:paraId="2F44456D" w14:textId="77777777" w:rsidR="005F54B2" w:rsidRDefault="005F54B2" w:rsidP="005F54B2">
      <w:pPr>
        <w:pStyle w:val="Heading2"/>
        <w:rPr>
          <w:color w:val="000000"/>
        </w:rPr>
      </w:pPr>
      <w:bookmarkStart w:id="1258" w:name="BKM_AC3155A2_69C0_432A_8B18_92BC97EC6617"/>
      <w:bookmarkStart w:id="1259" w:name="_Toc512843599"/>
      <w:bookmarkEnd w:id="1258"/>
      <w:r>
        <w:rPr>
          <w:rFonts w:eastAsia="Arial" w:cs="Arial"/>
          <w:color w:val="000000"/>
          <w:sz w:val="30"/>
          <w:szCs w:val="30"/>
        </w:rPr>
        <w:t>DEST Destination</w:t>
      </w:r>
      <w:bookmarkEnd w:id="1259"/>
    </w:p>
    <w:p w14:paraId="6928251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94477FE" w14:textId="77777777" w:rsidTr="006A5A57">
        <w:tc>
          <w:tcPr>
            <w:tcW w:w="9360" w:type="dxa"/>
            <w:tcMar>
              <w:top w:w="0" w:type="dxa"/>
              <w:left w:w="3" w:type="dxa"/>
              <w:bottom w:w="0" w:type="dxa"/>
              <w:right w:w="60" w:type="dxa"/>
            </w:tcMar>
          </w:tcPr>
          <w:p w14:paraId="4423A990"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272CDAB9" w14:textId="77777777" w:rsidR="005F54B2" w:rsidRDefault="005F54B2" w:rsidP="006A5A57">
            <w:pPr>
              <w:rPr>
                <w:color w:val="000000"/>
                <w:szCs w:val="20"/>
              </w:rPr>
            </w:pPr>
          </w:p>
          <w:p w14:paraId="7ECFA3C6"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5DBE238E"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p w14:paraId="6266D739" w14:textId="77777777" w:rsidR="00D30AA0" w:rsidRDefault="00D30AA0" w:rsidP="006A5A57">
            <w:pPr>
              <w:rPr>
                <w:color w:val="000000"/>
                <w:szCs w:val="20"/>
              </w:rPr>
            </w:pPr>
          </w:p>
          <w:tbl>
            <w:tblPr>
              <w:tblStyle w:val="TableGrid"/>
              <w:tblW w:w="0" w:type="auto"/>
              <w:tblLayout w:type="fixed"/>
              <w:tblLook w:val="04A0" w:firstRow="1" w:lastRow="0" w:firstColumn="1" w:lastColumn="0" w:noHBand="0" w:noVBand="1"/>
            </w:tblPr>
            <w:tblGrid>
              <w:gridCol w:w="925"/>
              <w:gridCol w:w="2789"/>
              <w:gridCol w:w="1180"/>
              <w:gridCol w:w="1275"/>
              <w:gridCol w:w="3118"/>
            </w:tblGrid>
            <w:tr w:rsidR="00D30AA0" w14:paraId="17B824DD" w14:textId="77777777" w:rsidTr="00D30AA0">
              <w:tc>
                <w:tcPr>
                  <w:tcW w:w="925" w:type="dxa"/>
                </w:tcPr>
                <w:p w14:paraId="71D5C382" w14:textId="3A212055" w:rsidR="00D30AA0" w:rsidRDefault="00D30AA0" w:rsidP="00D30AA0">
                  <w:pPr>
                    <w:rPr>
                      <w:color w:val="000000"/>
                      <w:szCs w:val="20"/>
                    </w:rPr>
                  </w:pPr>
                  <w:r w:rsidRPr="00141F7F">
                    <w:rPr>
                      <w:b/>
                      <w:color w:val="000000"/>
                      <w:szCs w:val="20"/>
                    </w:rPr>
                    <w:t>Code</w:t>
                  </w:r>
                </w:p>
              </w:tc>
              <w:tc>
                <w:tcPr>
                  <w:tcW w:w="2789" w:type="dxa"/>
                </w:tcPr>
                <w:p w14:paraId="30BA47F1" w14:textId="23E21D9F" w:rsidR="00D30AA0" w:rsidRDefault="00D30AA0" w:rsidP="00D30AA0">
                  <w:pPr>
                    <w:rPr>
                      <w:color w:val="000000"/>
                      <w:szCs w:val="20"/>
                    </w:rPr>
                  </w:pPr>
                  <w:r w:rsidRPr="00141F7F">
                    <w:rPr>
                      <w:b/>
                      <w:color w:val="000000"/>
                      <w:szCs w:val="20"/>
                    </w:rPr>
                    <w:t>Description</w:t>
                  </w:r>
                </w:p>
              </w:tc>
              <w:tc>
                <w:tcPr>
                  <w:tcW w:w="1180" w:type="dxa"/>
                </w:tcPr>
                <w:p w14:paraId="7566A9CF" w14:textId="349724D8" w:rsidR="00D30AA0" w:rsidRDefault="00D30AA0" w:rsidP="00D30AA0">
                  <w:pPr>
                    <w:rPr>
                      <w:color w:val="000000"/>
                      <w:szCs w:val="20"/>
                    </w:rPr>
                  </w:pPr>
                  <w:r w:rsidRPr="00141F7F">
                    <w:rPr>
                      <w:b/>
                      <w:color w:val="000000"/>
                      <w:szCs w:val="20"/>
                    </w:rPr>
                    <w:t>Start Date</w:t>
                  </w:r>
                </w:p>
              </w:tc>
              <w:tc>
                <w:tcPr>
                  <w:tcW w:w="1275" w:type="dxa"/>
                </w:tcPr>
                <w:p w14:paraId="7E8D726A" w14:textId="256D4245" w:rsidR="00D30AA0" w:rsidRDefault="00D30AA0" w:rsidP="00D30AA0">
                  <w:pPr>
                    <w:rPr>
                      <w:color w:val="000000"/>
                      <w:szCs w:val="20"/>
                    </w:rPr>
                  </w:pPr>
                  <w:r w:rsidRPr="00141F7F">
                    <w:rPr>
                      <w:b/>
                      <w:color w:val="000000"/>
                      <w:szCs w:val="20"/>
                    </w:rPr>
                    <w:t>End Date</w:t>
                  </w:r>
                </w:p>
              </w:tc>
              <w:tc>
                <w:tcPr>
                  <w:tcW w:w="3118" w:type="dxa"/>
                </w:tcPr>
                <w:p w14:paraId="136B5568" w14:textId="6B9415B3" w:rsidR="00D30AA0" w:rsidRDefault="00D30AA0" w:rsidP="00D30AA0">
                  <w:pPr>
                    <w:rPr>
                      <w:color w:val="000000"/>
                      <w:szCs w:val="20"/>
                    </w:rPr>
                  </w:pPr>
                  <w:r w:rsidRPr="00141F7F">
                    <w:rPr>
                      <w:b/>
                      <w:color w:val="000000"/>
                      <w:szCs w:val="20"/>
                    </w:rPr>
                    <w:t xml:space="preserve">Explanation </w:t>
                  </w:r>
                </w:p>
              </w:tc>
            </w:tr>
            <w:tr w:rsidR="00D30AA0" w14:paraId="0D98BD93" w14:textId="77777777" w:rsidTr="00D30AA0">
              <w:tc>
                <w:tcPr>
                  <w:tcW w:w="925" w:type="dxa"/>
                </w:tcPr>
                <w:p w14:paraId="0E6B00F7" w14:textId="2667BC18" w:rsidR="00D30AA0" w:rsidRDefault="00D30AA0" w:rsidP="00D30AA0">
                  <w:pPr>
                    <w:rPr>
                      <w:color w:val="000000"/>
                      <w:szCs w:val="20"/>
                    </w:rPr>
                  </w:pPr>
                  <w:r w:rsidRPr="00141F7F">
                    <w:rPr>
                      <w:color w:val="000000"/>
                      <w:szCs w:val="20"/>
                    </w:rPr>
                    <w:t>01</w:t>
                  </w:r>
                </w:p>
              </w:tc>
              <w:tc>
                <w:tcPr>
                  <w:tcW w:w="2789" w:type="dxa"/>
                </w:tcPr>
                <w:p w14:paraId="3A10AC91" w14:textId="74A7AEAC" w:rsidR="00D30AA0" w:rsidRDefault="00D30AA0" w:rsidP="00D30AA0">
                  <w:pPr>
                    <w:rPr>
                      <w:color w:val="000000"/>
                      <w:szCs w:val="20"/>
                    </w:rPr>
                  </w:pPr>
                  <w:r w:rsidRPr="00141F7F">
                    <w:rPr>
                      <w:color w:val="000000"/>
                      <w:szCs w:val="20"/>
                    </w:rPr>
                    <w:t>Elective Waiting List</w:t>
                  </w:r>
                </w:p>
              </w:tc>
              <w:tc>
                <w:tcPr>
                  <w:tcW w:w="1180" w:type="dxa"/>
                </w:tcPr>
                <w:p w14:paraId="2CB9104B" w14:textId="5FE4E109" w:rsidR="00D30AA0" w:rsidRDefault="00D30AA0" w:rsidP="00D30AA0">
                  <w:pPr>
                    <w:rPr>
                      <w:color w:val="000000"/>
                      <w:szCs w:val="20"/>
                    </w:rPr>
                  </w:pPr>
                  <w:r w:rsidRPr="00141F7F">
                    <w:rPr>
                      <w:color w:val="000000"/>
                      <w:szCs w:val="20"/>
                    </w:rPr>
                    <w:t>2014-07-01</w:t>
                  </w:r>
                </w:p>
              </w:tc>
              <w:tc>
                <w:tcPr>
                  <w:tcW w:w="1275" w:type="dxa"/>
                </w:tcPr>
                <w:p w14:paraId="52B2CA03" w14:textId="6A9A0D7A" w:rsidR="00D30AA0" w:rsidRDefault="00D30AA0" w:rsidP="00D30AA0">
                  <w:pPr>
                    <w:rPr>
                      <w:color w:val="000000"/>
                      <w:szCs w:val="20"/>
                    </w:rPr>
                  </w:pPr>
                  <w:r w:rsidRPr="00141F7F">
                    <w:rPr>
                      <w:color w:val="000000"/>
                      <w:szCs w:val="20"/>
                    </w:rPr>
                    <w:t>9999-12-31</w:t>
                  </w:r>
                </w:p>
              </w:tc>
              <w:tc>
                <w:tcPr>
                  <w:tcW w:w="3118" w:type="dxa"/>
                </w:tcPr>
                <w:p w14:paraId="2FFCBAD8" w14:textId="07D837B5" w:rsidR="00D30AA0" w:rsidRDefault="00D30AA0" w:rsidP="00D30AA0">
                  <w:pPr>
                    <w:rPr>
                      <w:color w:val="000000"/>
                      <w:szCs w:val="20"/>
                    </w:rPr>
                  </w:pPr>
                  <w:r w:rsidRPr="00D30AA0">
                    <w:rPr>
                      <w:color w:val="000000"/>
                      <w:szCs w:val="20"/>
                    </w:rPr>
                    <w:t xml:space="preserve">The patient is accepted on to the </w:t>
                  </w:r>
                  <w:r w:rsidRPr="00D30AA0">
                    <w:rPr>
                      <w:b/>
                      <w:color w:val="000000"/>
                      <w:szCs w:val="20"/>
                    </w:rPr>
                    <w:t>Elective</w:t>
                  </w:r>
                  <w:r w:rsidRPr="00D30AA0">
                    <w:rPr>
                      <w:color w:val="000000"/>
                      <w:szCs w:val="20"/>
                    </w:rPr>
                    <w:t xml:space="preserve"> wait list,  </w:t>
                  </w:r>
                </w:p>
              </w:tc>
            </w:tr>
            <w:tr w:rsidR="00D30AA0" w14:paraId="77625FB3" w14:textId="77777777" w:rsidTr="00D30AA0">
              <w:tc>
                <w:tcPr>
                  <w:tcW w:w="925" w:type="dxa"/>
                </w:tcPr>
                <w:p w14:paraId="37AD605B" w14:textId="33040126" w:rsidR="00D30AA0" w:rsidRDefault="00D30AA0" w:rsidP="00D30AA0">
                  <w:pPr>
                    <w:rPr>
                      <w:color w:val="000000"/>
                      <w:szCs w:val="20"/>
                    </w:rPr>
                  </w:pPr>
                  <w:r w:rsidRPr="00141F7F">
                    <w:rPr>
                      <w:color w:val="000000"/>
                      <w:szCs w:val="20"/>
                    </w:rPr>
                    <w:t>02</w:t>
                  </w:r>
                </w:p>
              </w:tc>
              <w:tc>
                <w:tcPr>
                  <w:tcW w:w="2789" w:type="dxa"/>
                </w:tcPr>
                <w:p w14:paraId="1156667E" w14:textId="3BACE400" w:rsidR="00D30AA0" w:rsidRDefault="00D30AA0" w:rsidP="00D30AA0">
                  <w:pPr>
                    <w:rPr>
                      <w:color w:val="000000"/>
                      <w:szCs w:val="20"/>
                    </w:rPr>
                  </w:pPr>
                  <w:r w:rsidRPr="00141F7F">
                    <w:rPr>
                      <w:color w:val="000000"/>
                      <w:szCs w:val="20"/>
                    </w:rPr>
                    <w:t>Other NON DHB organisation</w:t>
                  </w:r>
                </w:p>
              </w:tc>
              <w:tc>
                <w:tcPr>
                  <w:tcW w:w="1180" w:type="dxa"/>
                </w:tcPr>
                <w:p w14:paraId="3AA6A4AC" w14:textId="72B39BA1" w:rsidR="00D30AA0" w:rsidRDefault="00D30AA0" w:rsidP="00D30AA0">
                  <w:pPr>
                    <w:rPr>
                      <w:color w:val="000000"/>
                      <w:szCs w:val="20"/>
                    </w:rPr>
                  </w:pPr>
                  <w:r w:rsidRPr="00141F7F">
                    <w:rPr>
                      <w:color w:val="000000"/>
                      <w:szCs w:val="20"/>
                    </w:rPr>
                    <w:t>2014-07-01</w:t>
                  </w:r>
                </w:p>
              </w:tc>
              <w:tc>
                <w:tcPr>
                  <w:tcW w:w="1275" w:type="dxa"/>
                </w:tcPr>
                <w:p w14:paraId="26083D77" w14:textId="6F666233" w:rsidR="00D30AA0" w:rsidRDefault="00D30AA0" w:rsidP="00D30AA0">
                  <w:pPr>
                    <w:rPr>
                      <w:color w:val="000000"/>
                      <w:szCs w:val="20"/>
                    </w:rPr>
                  </w:pPr>
                  <w:r w:rsidRPr="00141F7F">
                    <w:rPr>
                      <w:color w:val="000000"/>
                      <w:szCs w:val="20"/>
                    </w:rPr>
                    <w:t>9999-12-31</w:t>
                  </w:r>
                </w:p>
              </w:tc>
              <w:tc>
                <w:tcPr>
                  <w:tcW w:w="3118" w:type="dxa"/>
                </w:tcPr>
                <w:p w14:paraId="252AD60C" w14:textId="311AF3BE" w:rsidR="00D30AA0" w:rsidRDefault="00D30AA0" w:rsidP="00D30AA0">
                  <w:pPr>
                    <w:rPr>
                      <w:color w:val="000000"/>
                      <w:szCs w:val="20"/>
                    </w:rPr>
                  </w:pPr>
                  <w:r w:rsidRPr="00D30AA0">
                    <w:rPr>
                      <w:color w:val="000000"/>
                      <w:szCs w:val="20"/>
                    </w:rPr>
                    <w:t xml:space="preserve">For example, private hospital, Maori non GP provider.  This </w:t>
                  </w:r>
                  <w:r w:rsidRPr="00D30AA0">
                    <w:rPr>
                      <w:color w:val="000000"/>
                      <w:szCs w:val="20"/>
                    </w:rPr>
                    <w:lastRenderedPageBreak/>
                    <w:t xml:space="preserve">could also includes coroner or funeral home.   </w:t>
                  </w:r>
                </w:p>
              </w:tc>
            </w:tr>
            <w:tr w:rsidR="00D30AA0" w14:paraId="2CBBE6B3" w14:textId="77777777" w:rsidTr="00D30AA0">
              <w:tc>
                <w:tcPr>
                  <w:tcW w:w="925" w:type="dxa"/>
                </w:tcPr>
                <w:p w14:paraId="13FE51F6" w14:textId="45D24254" w:rsidR="00D30AA0" w:rsidRDefault="00D30AA0" w:rsidP="00D30AA0">
                  <w:pPr>
                    <w:rPr>
                      <w:color w:val="000000"/>
                      <w:szCs w:val="20"/>
                    </w:rPr>
                  </w:pPr>
                  <w:r w:rsidRPr="00141F7F">
                    <w:rPr>
                      <w:color w:val="000000"/>
                      <w:szCs w:val="20"/>
                    </w:rPr>
                    <w:lastRenderedPageBreak/>
                    <w:t>03</w:t>
                  </w:r>
                </w:p>
              </w:tc>
              <w:tc>
                <w:tcPr>
                  <w:tcW w:w="2789" w:type="dxa"/>
                </w:tcPr>
                <w:p w14:paraId="1E9B0EA1" w14:textId="2E475779" w:rsidR="00D30AA0" w:rsidRDefault="00D30AA0" w:rsidP="00D30AA0">
                  <w:pPr>
                    <w:rPr>
                      <w:color w:val="000000"/>
                      <w:szCs w:val="20"/>
                    </w:rPr>
                  </w:pPr>
                  <w:r w:rsidRPr="00141F7F">
                    <w:rPr>
                      <w:color w:val="000000"/>
                      <w:szCs w:val="20"/>
                    </w:rPr>
                    <w:t>DHB - Community support care</w:t>
                  </w:r>
                </w:p>
              </w:tc>
              <w:tc>
                <w:tcPr>
                  <w:tcW w:w="1180" w:type="dxa"/>
                </w:tcPr>
                <w:p w14:paraId="3D8CFC2C" w14:textId="01F39753" w:rsidR="00D30AA0" w:rsidRDefault="00D30AA0" w:rsidP="00D30AA0">
                  <w:pPr>
                    <w:rPr>
                      <w:color w:val="000000"/>
                      <w:szCs w:val="20"/>
                    </w:rPr>
                  </w:pPr>
                  <w:r w:rsidRPr="00141F7F">
                    <w:rPr>
                      <w:color w:val="000000"/>
                      <w:szCs w:val="20"/>
                    </w:rPr>
                    <w:t>2014-07-01</w:t>
                  </w:r>
                </w:p>
              </w:tc>
              <w:tc>
                <w:tcPr>
                  <w:tcW w:w="1275" w:type="dxa"/>
                </w:tcPr>
                <w:p w14:paraId="64B2FAF9" w14:textId="790100DF" w:rsidR="00D30AA0" w:rsidRDefault="00D30AA0" w:rsidP="00D30AA0">
                  <w:pPr>
                    <w:rPr>
                      <w:color w:val="000000"/>
                      <w:szCs w:val="20"/>
                    </w:rPr>
                  </w:pPr>
                  <w:r w:rsidRPr="00141F7F">
                    <w:rPr>
                      <w:color w:val="000000"/>
                      <w:szCs w:val="20"/>
                    </w:rPr>
                    <w:t>9999-12-31</w:t>
                  </w:r>
                </w:p>
              </w:tc>
              <w:tc>
                <w:tcPr>
                  <w:tcW w:w="3118" w:type="dxa"/>
                </w:tcPr>
                <w:p w14:paraId="41531E3D" w14:textId="19ECEBB3" w:rsidR="00D30AA0" w:rsidRDefault="00D30AA0" w:rsidP="00D30AA0">
                  <w:pPr>
                    <w:rPr>
                      <w:color w:val="000000"/>
                      <w:szCs w:val="20"/>
                    </w:rPr>
                  </w:pPr>
                  <w:r w:rsidRPr="00D30AA0">
                    <w:rPr>
                      <w:color w:val="000000"/>
                      <w:szCs w:val="20"/>
                    </w:rPr>
                    <w:t>For example, specialist community nursing services, allied health</w:t>
                  </w:r>
                </w:p>
              </w:tc>
            </w:tr>
            <w:tr w:rsidR="00D30AA0" w14:paraId="765751CE" w14:textId="77777777" w:rsidTr="00D30AA0">
              <w:tc>
                <w:tcPr>
                  <w:tcW w:w="925" w:type="dxa"/>
                </w:tcPr>
                <w:p w14:paraId="3F8E2104" w14:textId="368B7449" w:rsidR="00D30AA0" w:rsidRDefault="00D30AA0" w:rsidP="00D30AA0">
                  <w:pPr>
                    <w:rPr>
                      <w:color w:val="000000"/>
                      <w:szCs w:val="20"/>
                    </w:rPr>
                  </w:pPr>
                  <w:r w:rsidRPr="00141F7F">
                    <w:rPr>
                      <w:color w:val="000000"/>
                      <w:szCs w:val="20"/>
                    </w:rPr>
                    <w:t>04</w:t>
                  </w:r>
                </w:p>
              </w:tc>
              <w:tc>
                <w:tcPr>
                  <w:tcW w:w="2789" w:type="dxa"/>
                </w:tcPr>
                <w:p w14:paraId="4A9574F0" w14:textId="1EF8D616" w:rsidR="00D30AA0" w:rsidRDefault="00D30AA0" w:rsidP="00D30AA0">
                  <w:pPr>
                    <w:rPr>
                      <w:color w:val="000000"/>
                      <w:szCs w:val="20"/>
                    </w:rPr>
                  </w:pPr>
                  <w:r w:rsidRPr="00141F7F">
                    <w:rPr>
                      <w:color w:val="000000"/>
                      <w:szCs w:val="20"/>
                    </w:rPr>
                    <w:t>Other DHB</w:t>
                  </w:r>
                </w:p>
              </w:tc>
              <w:tc>
                <w:tcPr>
                  <w:tcW w:w="1180" w:type="dxa"/>
                </w:tcPr>
                <w:p w14:paraId="62B3F6E6" w14:textId="4B39BAFF" w:rsidR="00D30AA0" w:rsidRDefault="00D30AA0" w:rsidP="00D30AA0">
                  <w:pPr>
                    <w:rPr>
                      <w:color w:val="000000"/>
                      <w:szCs w:val="20"/>
                    </w:rPr>
                  </w:pPr>
                  <w:r w:rsidRPr="00141F7F">
                    <w:rPr>
                      <w:color w:val="000000"/>
                      <w:szCs w:val="20"/>
                    </w:rPr>
                    <w:t>2014-07-01</w:t>
                  </w:r>
                </w:p>
              </w:tc>
              <w:tc>
                <w:tcPr>
                  <w:tcW w:w="1275" w:type="dxa"/>
                </w:tcPr>
                <w:p w14:paraId="2D13BBFC" w14:textId="00C79A8A" w:rsidR="00D30AA0" w:rsidRDefault="00D30AA0" w:rsidP="00D30AA0">
                  <w:pPr>
                    <w:rPr>
                      <w:color w:val="000000"/>
                      <w:szCs w:val="20"/>
                    </w:rPr>
                  </w:pPr>
                  <w:r w:rsidRPr="00141F7F">
                    <w:rPr>
                      <w:color w:val="000000"/>
                      <w:szCs w:val="20"/>
                    </w:rPr>
                    <w:t>9999-12-31</w:t>
                  </w:r>
                </w:p>
              </w:tc>
              <w:tc>
                <w:tcPr>
                  <w:tcW w:w="3118" w:type="dxa"/>
                </w:tcPr>
                <w:p w14:paraId="691F71A2" w14:textId="31676B2D" w:rsidR="00D30AA0" w:rsidRDefault="00D30AA0" w:rsidP="00D30AA0">
                  <w:pPr>
                    <w:rPr>
                      <w:color w:val="000000"/>
                      <w:szCs w:val="20"/>
                    </w:rPr>
                  </w:pPr>
                  <w:r w:rsidRPr="00D30AA0">
                    <w:rPr>
                      <w:color w:val="000000"/>
                      <w:szCs w:val="20"/>
                    </w:rPr>
                    <w:t>The patient requires a service provided by another DHB.</w:t>
                  </w:r>
                </w:p>
              </w:tc>
            </w:tr>
            <w:tr w:rsidR="00D30AA0" w14:paraId="157FF8ED" w14:textId="77777777" w:rsidTr="00D30AA0">
              <w:tc>
                <w:tcPr>
                  <w:tcW w:w="925" w:type="dxa"/>
                </w:tcPr>
                <w:p w14:paraId="0EEA32A4" w14:textId="048041B4" w:rsidR="00D30AA0" w:rsidRDefault="00D30AA0" w:rsidP="00D30AA0">
                  <w:pPr>
                    <w:rPr>
                      <w:color w:val="000000"/>
                      <w:szCs w:val="20"/>
                    </w:rPr>
                  </w:pPr>
                  <w:r w:rsidRPr="00141F7F">
                    <w:rPr>
                      <w:color w:val="000000"/>
                      <w:szCs w:val="20"/>
                    </w:rPr>
                    <w:t>05</w:t>
                  </w:r>
                </w:p>
              </w:tc>
              <w:tc>
                <w:tcPr>
                  <w:tcW w:w="2789" w:type="dxa"/>
                </w:tcPr>
                <w:p w14:paraId="49A57925" w14:textId="47655841" w:rsidR="00D30AA0" w:rsidRDefault="00D30AA0" w:rsidP="00D30AA0">
                  <w:pPr>
                    <w:rPr>
                      <w:color w:val="000000"/>
                      <w:szCs w:val="20"/>
                    </w:rPr>
                  </w:pPr>
                  <w:r w:rsidRPr="00141F7F">
                    <w:rPr>
                      <w:color w:val="000000"/>
                      <w:szCs w:val="20"/>
                    </w:rPr>
                    <w:t>Other health specialty</w:t>
                  </w:r>
                </w:p>
              </w:tc>
              <w:tc>
                <w:tcPr>
                  <w:tcW w:w="1180" w:type="dxa"/>
                </w:tcPr>
                <w:p w14:paraId="6C2569CA" w14:textId="15F78DFD" w:rsidR="00D30AA0" w:rsidRDefault="00D30AA0" w:rsidP="00D30AA0">
                  <w:pPr>
                    <w:rPr>
                      <w:color w:val="000000"/>
                      <w:szCs w:val="20"/>
                    </w:rPr>
                  </w:pPr>
                  <w:r w:rsidRPr="00141F7F">
                    <w:rPr>
                      <w:color w:val="000000"/>
                      <w:szCs w:val="20"/>
                    </w:rPr>
                    <w:t>2014-07-01</w:t>
                  </w:r>
                </w:p>
              </w:tc>
              <w:tc>
                <w:tcPr>
                  <w:tcW w:w="1275" w:type="dxa"/>
                </w:tcPr>
                <w:p w14:paraId="7258530E" w14:textId="550EEB5D" w:rsidR="00D30AA0" w:rsidRDefault="00D30AA0" w:rsidP="00D30AA0">
                  <w:pPr>
                    <w:rPr>
                      <w:color w:val="000000"/>
                      <w:szCs w:val="20"/>
                    </w:rPr>
                  </w:pPr>
                  <w:r w:rsidRPr="00141F7F">
                    <w:rPr>
                      <w:color w:val="000000"/>
                      <w:szCs w:val="20"/>
                    </w:rPr>
                    <w:t>9999-12-31</w:t>
                  </w:r>
                </w:p>
              </w:tc>
              <w:tc>
                <w:tcPr>
                  <w:tcW w:w="3118" w:type="dxa"/>
                </w:tcPr>
                <w:p w14:paraId="417736D9" w14:textId="5BD9C701" w:rsidR="00D30AA0" w:rsidRDefault="00D30AA0" w:rsidP="00D30AA0">
                  <w:pPr>
                    <w:rPr>
                      <w:color w:val="000000"/>
                      <w:szCs w:val="20"/>
                    </w:rPr>
                  </w:pPr>
                  <w:r w:rsidRPr="00D30AA0">
                    <w:rPr>
                      <w:color w:val="000000"/>
                      <w:szCs w:val="20"/>
                    </w:rPr>
                    <w:t>Same Submitting Organisation, also includes radiology</w:t>
                  </w:r>
                </w:p>
              </w:tc>
            </w:tr>
            <w:tr w:rsidR="00D30AA0" w14:paraId="0DEFCD45" w14:textId="77777777" w:rsidTr="00D30AA0">
              <w:tc>
                <w:tcPr>
                  <w:tcW w:w="925" w:type="dxa"/>
                </w:tcPr>
                <w:p w14:paraId="697D6A9F" w14:textId="3868416D" w:rsidR="00D30AA0" w:rsidRDefault="00D30AA0" w:rsidP="00D30AA0">
                  <w:pPr>
                    <w:rPr>
                      <w:color w:val="000000"/>
                      <w:szCs w:val="20"/>
                    </w:rPr>
                  </w:pPr>
                  <w:r w:rsidRPr="00141F7F">
                    <w:rPr>
                      <w:color w:val="000000"/>
                      <w:szCs w:val="20"/>
                    </w:rPr>
                    <w:t>06</w:t>
                  </w:r>
                </w:p>
              </w:tc>
              <w:tc>
                <w:tcPr>
                  <w:tcW w:w="2789" w:type="dxa"/>
                </w:tcPr>
                <w:p w14:paraId="0B703D64" w14:textId="12A2C8FE" w:rsidR="00D30AA0" w:rsidRDefault="00D30AA0" w:rsidP="00D30AA0">
                  <w:pPr>
                    <w:rPr>
                      <w:color w:val="000000"/>
                      <w:szCs w:val="20"/>
                    </w:rPr>
                  </w:pPr>
                  <w:r w:rsidRPr="00141F7F">
                    <w:rPr>
                      <w:color w:val="000000"/>
                      <w:szCs w:val="20"/>
                    </w:rPr>
                    <w:t>Outpatient clinic</w:t>
                  </w:r>
                </w:p>
              </w:tc>
              <w:tc>
                <w:tcPr>
                  <w:tcW w:w="1180" w:type="dxa"/>
                </w:tcPr>
                <w:p w14:paraId="6BEFE0D2" w14:textId="0A057C50" w:rsidR="00D30AA0" w:rsidRDefault="00D30AA0" w:rsidP="00D30AA0">
                  <w:pPr>
                    <w:rPr>
                      <w:color w:val="000000"/>
                      <w:szCs w:val="20"/>
                    </w:rPr>
                  </w:pPr>
                  <w:r w:rsidRPr="00141F7F">
                    <w:rPr>
                      <w:color w:val="000000"/>
                      <w:szCs w:val="20"/>
                    </w:rPr>
                    <w:t>2014-07-01</w:t>
                  </w:r>
                </w:p>
              </w:tc>
              <w:tc>
                <w:tcPr>
                  <w:tcW w:w="1275" w:type="dxa"/>
                </w:tcPr>
                <w:p w14:paraId="6C90BAAB" w14:textId="0F7EB9D8" w:rsidR="00D30AA0" w:rsidRDefault="00D30AA0" w:rsidP="00D30AA0">
                  <w:pPr>
                    <w:rPr>
                      <w:color w:val="000000"/>
                      <w:szCs w:val="20"/>
                    </w:rPr>
                  </w:pPr>
                  <w:r w:rsidRPr="00141F7F">
                    <w:rPr>
                      <w:color w:val="000000"/>
                      <w:szCs w:val="20"/>
                    </w:rPr>
                    <w:t>9999-12-31</w:t>
                  </w:r>
                </w:p>
              </w:tc>
              <w:tc>
                <w:tcPr>
                  <w:tcW w:w="3118" w:type="dxa"/>
                </w:tcPr>
                <w:p w14:paraId="07561EFF" w14:textId="1848C2B8" w:rsidR="00D30AA0" w:rsidRDefault="00D30AA0" w:rsidP="00D30AA0">
                  <w:pPr>
                    <w:rPr>
                      <w:color w:val="000000"/>
                      <w:szCs w:val="20"/>
                    </w:rPr>
                  </w:pPr>
                  <w:r w:rsidRPr="00D30AA0">
                    <w:rPr>
                      <w:color w:val="000000"/>
                      <w:szCs w:val="20"/>
                    </w:rPr>
                    <w:t>The patient requires assessment and/or treatment in the DHB’s Outpatient Clini</w:t>
                  </w:r>
                  <w:r>
                    <w:rPr>
                      <w:color w:val="000000"/>
                      <w:szCs w:val="20"/>
                    </w:rPr>
                    <w:t>c</w:t>
                  </w:r>
                </w:p>
              </w:tc>
            </w:tr>
            <w:tr w:rsidR="00D30AA0" w14:paraId="57526535" w14:textId="77777777" w:rsidTr="00D30AA0">
              <w:tc>
                <w:tcPr>
                  <w:tcW w:w="925" w:type="dxa"/>
                </w:tcPr>
                <w:p w14:paraId="43A27F1F" w14:textId="0BAC5077" w:rsidR="00D30AA0" w:rsidRDefault="00D30AA0" w:rsidP="00D30AA0">
                  <w:pPr>
                    <w:rPr>
                      <w:color w:val="000000"/>
                      <w:szCs w:val="20"/>
                    </w:rPr>
                  </w:pPr>
                  <w:r w:rsidRPr="00141F7F">
                    <w:rPr>
                      <w:color w:val="000000"/>
                      <w:szCs w:val="20"/>
                    </w:rPr>
                    <w:t>07</w:t>
                  </w:r>
                </w:p>
              </w:tc>
              <w:tc>
                <w:tcPr>
                  <w:tcW w:w="2789" w:type="dxa"/>
                </w:tcPr>
                <w:p w14:paraId="4BF3A4CC" w14:textId="6C979329" w:rsidR="00D30AA0" w:rsidRDefault="00D30AA0" w:rsidP="00D30AA0">
                  <w:pPr>
                    <w:rPr>
                      <w:color w:val="000000"/>
                      <w:szCs w:val="20"/>
                    </w:rPr>
                  </w:pPr>
                  <w:r w:rsidRPr="00141F7F">
                    <w:rPr>
                      <w:color w:val="000000"/>
                      <w:szCs w:val="20"/>
                    </w:rPr>
                    <w:t>Aged residential care</w:t>
                  </w:r>
                </w:p>
              </w:tc>
              <w:tc>
                <w:tcPr>
                  <w:tcW w:w="1180" w:type="dxa"/>
                </w:tcPr>
                <w:p w14:paraId="5D060C76" w14:textId="0DF57300" w:rsidR="00D30AA0" w:rsidRDefault="00D30AA0" w:rsidP="00D30AA0">
                  <w:pPr>
                    <w:rPr>
                      <w:color w:val="000000"/>
                      <w:szCs w:val="20"/>
                    </w:rPr>
                  </w:pPr>
                  <w:r w:rsidRPr="00141F7F">
                    <w:rPr>
                      <w:color w:val="000000"/>
                      <w:szCs w:val="20"/>
                    </w:rPr>
                    <w:t>2014-07-01</w:t>
                  </w:r>
                </w:p>
              </w:tc>
              <w:tc>
                <w:tcPr>
                  <w:tcW w:w="1275" w:type="dxa"/>
                </w:tcPr>
                <w:p w14:paraId="4C18E95A" w14:textId="1C497815" w:rsidR="00D30AA0" w:rsidRDefault="00D30AA0" w:rsidP="00D30AA0">
                  <w:pPr>
                    <w:rPr>
                      <w:color w:val="000000"/>
                      <w:szCs w:val="20"/>
                    </w:rPr>
                  </w:pPr>
                  <w:r w:rsidRPr="00141F7F">
                    <w:rPr>
                      <w:color w:val="000000"/>
                      <w:szCs w:val="20"/>
                    </w:rPr>
                    <w:t>9999-12-31</w:t>
                  </w:r>
                </w:p>
              </w:tc>
              <w:tc>
                <w:tcPr>
                  <w:tcW w:w="3118" w:type="dxa"/>
                </w:tcPr>
                <w:p w14:paraId="72BCFD68" w14:textId="35047F87" w:rsidR="00D30AA0" w:rsidRDefault="00D30AA0" w:rsidP="00D30AA0">
                  <w:pPr>
                    <w:rPr>
                      <w:color w:val="000000"/>
                      <w:szCs w:val="20"/>
                    </w:rPr>
                  </w:pPr>
                  <w:r w:rsidRPr="00D30AA0">
                    <w:rPr>
                      <w:color w:val="000000"/>
                      <w:szCs w:val="20"/>
                    </w:rPr>
                    <w:t>The patient requires care in an Aged residential care setting</w:t>
                  </w:r>
                </w:p>
              </w:tc>
            </w:tr>
            <w:tr w:rsidR="00D30AA0" w14:paraId="677E3CA0" w14:textId="77777777" w:rsidTr="00D30AA0">
              <w:tc>
                <w:tcPr>
                  <w:tcW w:w="925" w:type="dxa"/>
                </w:tcPr>
                <w:p w14:paraId="0F0187C9" w14:textId="49907021" w:rsidR="00D30AA0" w:rsidRDefault="00D30AA0" w:rsidP="00D30AA0">
                  <w:pPr>
                    <w:rPr>
                      <w:color w:val="000000"/>
                      <w:szCs w:val="20"/>
                    </w:rPr>
                  </w:pPr>
                  <w:r w:rsidRPr="00141F7F">
                    <w:rPr>
                      <w:color w:val="000000"/>
                      <w:szCs w:val="20"/>
                    </w:rPr>
                    <w:t>08</w:t>
                  </w:r>
                </w:p>
              </w:tc>
              <w:tc>
                <w:tcPr>
                  <w:tcW w:w="2789" w:type="dxa"/>
                </w:tcPr>
                <w:p w14:paraId="48C2E237" w14:textId="452A8C29" w:rsidR="00D30AA0" w:rsidRDefault="00D30AA0" w:rsidP="00D30AA0">
                  <w:pPr>
                    <w:rPr>
                      <w:color w:val="000000"/>
                      <w:szCs w:val="20"/>
                    </w:rPr>
                  </w:pPr>
                  <w:r w:rsidRPr="00141F7F">
                    <w:rPr>
                      <w:color w:val="000000"/>
                      <w:szCs w:val="20"/>
                    </w:rPr>
                    <w:t>Hospice /palliative care services</w:t>
                  </w:r>
                </w:p>
              </w:tc>
              <w:tc>
                <w:tcPr>
                  <w:tcW w:w="1180" w:type="dxa"/>
                </w:tcPr>
                <w:p w14:paraId="776D3AA8" w14:textId="0C4FE97F" w:rsidR="00D30AA0" w:rsidRDefault="00D30AA0" w:rsidP="00D30AA0">
                  <w:pPr>
                    <w:rPr>
                      <w:color w:val="000000"/>
                      <w:szCs w:val="20"/>
                    </w:rPr>
                  </w:pPr>
                  <w:r w:rsidRPr="00141F7F">
                    <w:rPr>
                      <w:color w:val="000000"/>
                      <w:szCs w:val="20"/>
                    </w:rPr>
                    <w:t>2014-07-01</w:t>
                  </w:r>
                </w:p>
              </w:tc>
              <w:tc>
                <w:tcPr>
                  <w:tcW w:w="1275" w:type="dxa"/>
                </w:tcPr>
                <w:p w14:paraId="347047B4" w14:textId="70BD767D" w:rsidR="00D30AA0" w:rsidRDefault="00D30AA0" w:rsidP="00D30AA0">
                  <w:pPr>
                    <w:rPr>
                      <w:color w:val="000000"/>
                      <w:szCs w:val="20"/>
                    </w:rPr>
                  </w:pPr>
                  <w:r w:rsidRPr="00141F7F">
                    <w:rPr>
                      <w:color w:val="000000"/>
                      <w:szCs w:val="20"/>
                    </w:rPr>
                    <w:t>9999-12-31</w:t>
                  </w:r>
                </w:p>
              </w:tc>
              <w:tc>
                <w:tcPr>
                  <w:tcW w:w="3118" w:type="dxa"/>
                </w:tcPr>
                <w:p w14:paraId="527B83DB" w14:textId="162BC721" w:rsidR="00D30AA0" w:rsidRDefault="00D30AA0" w:rsidP="00D30AA0">
                  <w:pPr>
                    <w:rPr>
                      <w:color w:val="000000"/>
                      <w:szCs w:val="20"/>
                    </w:rPr>
                  </w:pPr>
                  <w:r w:rsidRPr="00D30AA0">
                    <w:rPr>
                      <w:color w:val="000000"/>
                      <w:szCs w:val="20"/>
                    </w:rPr>
                    <w:t>The patient requires hospice or palliative care services</w:t>
                  </w:r>
                </w:p>
              </w:tc>
            </w:tr>
            <w:tr w:rsidR="00D30AA0" w14:paraId="1EDA9864" w14:textId="77777777" w:rsidTr="00D30AA0">
              <w:tc>
                <w:tcPr>
                  <w:tcW w:w="925" w:type="dxa"/>
                </w:tcPr>
                <w:p w14:paraId="70E8BEAF" w14:textId="2F7792F2" w:rsidR="00D30AA0" w:rsidRDefault="00D30AA0" w:rsidP="00D30AA0">
                  <w:pPr>
                    <w:rPr>
                      <w:color w:val="000000"/>
                      <w:szCs w:val="20"/>
                    </w:rPr>
                  </w:pPr>
                  <w:r w:rsidRPr="00141F7F">
                    <w:rPr>
                      <w:color w:val="000000"/>
                      <w:szCs w:val="20"/>
                    </w:rPr>
                    <w:t>09</w:t>
                  </w:r>
                </w:p>
              </w:tc>
              <w:tc>
                <w:tcPr>
                  <w:tcW w:w="2789" w:type="dxa"/>
                </w:tcPr>
                <w:p w14:paraId="2BE82361" w14:textId="194D195F" w:rsidR="00D30AA0" w:rsidRDefault="00D30AA0" w:rsidP="00D30AA0">
                  <w:pPr>
                    <w:rPr>
                      <w:color w:val="000000"/>
                      <w:szCs w:val="20"/>
                    </w:rPr>
                  </w:pPr>
                  <w:r w:rsidRPr="00141F7F">
                    <w:rPr>
                      <w:color w:val="000000"/>
                      <w:szCs w:val="20"/>
                    </w:rPr>
                    <w:t>Primary care</w:t>
                  </w:r>
                </w:p>
              </w:tc>
              <w:tc>
                <w:tcPr>
                  <w:tcW w:w="1180" w:type="dxa"/>
                </w:tcPr>
                <w:p w14:paraId="03A217FC" w14:textId="3DD3019E" w:rsidR="00D30AA0" w:rsidRDefault="00D30AA0" w:rsidP="00D30AA0">
                  <w:pPr>
                    <w:rPr>
                      <w:color w:val="000000"/>
                      <w:szCs w:val="20"/>
                    </w:rPr>
                  </w:pPr>
                  <w:r w:rsidRPr="00141F7F">
                    <w:rPr>
                      <w:color w:val="000000"/>
                      <w:szCs w:val="20"/>
                    </w:rPr>
                    <w:t>2014-07-01</w:t>
                  </w:r>
                </w:p>
              </w:tc>
              <w:tc>
                <w:tcPr>
                  <w:tcW w:w="1275" w:type="dxa"/>
                </w:tcPr>
                <w:p w14:paraId="7C7EC68E" w14:textId="62F1D566" w:rsidR="00D30AA0" w:rsidRDefault="00D30AA0" w:rsidP="00D30AA0">
                  <w:pPr>
                    <w:rPr>
                      <w:color w:val="000000"/>
                      <w:szCs w:val="20"/>
                    </w:rPr>
                  </w:pPr>
                  <w:r w:rsidRPr="00141F7F">
                    <w:rPr>
                      <w:color w:val="000000"/>
                      <w:szCs w:val="20"/>
                    </w:rPr>
                    <w:t>9999-12-31</w:t>
                  </w:r>
                </w:p>
              </w:tc>
              <w:tc>
                <w:tcPr>
                  <w:tcW w:w="3118" w:type="dxa"/>
                </w:tcPr>
                <w:p w14:paraId="269435A4" w14:textId="2EE13FEC" w:rsidR="00D30AA0" w:rsidRDefault="00D30AA0" w:rsidP="00D30AA0">
                  <w:pPr>
                    <w:rPr>
                      <w:color w:val="000000"/>
                      <w:szCs w:val="20"/>
                    </w:rPr>
                  </w:pPr>
                  <w:r w:rsidRPr="00D30AA0">
                    <w:rPr>
                      <w:color w:val="000000"/>
                      <w:szCs w:val="20"/>
                    </w:rPr>
                    <w:t>The patient requires ongoing care or support by their Primary Care provider</w:t>
                  </w:r>
                </w:p>
              </w:tc>
            </w:tr>
            <w:tr w:rsidR="00D30AA0" w14:paraId="64A75348" w14:textId="77777777" w:rsidTr="00D30AA0">
              <w:tc>
                <w:tcPr>
                  <w:tcW w:w="925" w:type="dxa"/>
                </w:tcPr>
                <w:p w14:paraId="4314F691" w14:textId="7294A370" w:rsidR="00D30AA0" w:rsidRDefault="00D30AA0" w:rsidP="00D30AA0">
                  <w:pPr>
                    <w:rPr>
                      <w:color w:val="000000"/>
                      <w:szCs w:val="20"/>
                    </w:rPr>
                  </w:pPr>
                  <w:r w:rsidRPr="00141F7F">
                    <w:rPr>
                      <w:color w:val="000000"/>
                      <w:szCs w:val="20"/>
                    </w:rPr>
                    <w:t>10</w:t>
                  </w:r>
                </w:p>
              </w:tc>
              <w:tc>
                <w:tcPr>
                  <w:tcW w:w="2789" w:type="dxa"/>
                </w:tcPr>
                <w:p w14:paraId="1643E209" w14:textId="4B4EE36B" w:rsidR="00D30AA0" w:rsidRDefault="00D30AA0" w:rsidP="00D30AA0">
                  <w:pPr>
                    <w:rPr>
                      <w:color w:val="000000"/>
                      <w:szCs w:val="20"/>
                    </w:rPr>
                  </w:pPr>
                  <w:r w:rsidRPr="00141F7F">
                    <w:rPr>
                      <w:color w:val="000000"/>
                      <w:szCs w:val="20"/>
                    </w:rPr>
                    <w:t>Overseas</w:t>
                  </w:r>
                </w:p>
              </w:tc>
              <w:tc>
                <w:tcPr>
                  <w:tcW w:w="1180" w:type="dxa"/>
                </w:tcPr>
                <w:p w14:paraId="45432014" w14:textId="2C7750B8" w:rsidR="00D30AA0" w:rsidRDefault="00D30AA0" w:rsidP="00D30AA0">
                  <w:pPr>
                    <w:rPr>
                      <w:color w:val="000000"/>
                      <w:szCs w:val="20"/>
                    </w:rPr>
                  </w:pPr>
                  <w:r w:rsidRPr="00141F7F">
                    <w:rPr>
                      <w:color w:val="000000"/>
                      <w:szCs w:val="20"/>
                    </w:rPr>
                    <w:t>2014-07-01</w:t>
                  </w:r>
                </w:p>
              </w:tc>
              <w:tc>
                <w:tcPr>
                  <w:tcW w:w="1275" w:type="dxa"/>
                </w:tcPr>
                <w:p w14:paraId="3B326A92" w14:textId="78607C4E" w:rsidR="00D30AA0" w:rsidRDefault="00D30AA0" w:rsidP="00D30AA0">
                  <w:pPr>
                    <w:rPr>
                      <w:color w:val="000000"/>
                      <w:szCs w:val="20"/>
                    </w:rPr>
                  </w:pPr>
                  <w:r w:rsidRPr="00141F7F">
                    <w:rPr>
                      <w:color w:val="000000"/>
                      <w:szCs w:val="20"/>
                    </w:rPr>
                    <w:t>9999-12-31</w:t>
                  </w:r>
                </w:p>
              </w:tc>
              <w:tc>
                <w:tcPr>
                  <w:tcW w:w="3118" w:type="dxa"/>
                </w:tcPr>
                <w:p w14:paraId="182F2B93" w14:textId="3C136971" w:rsidR="00D30AA0" w:rsidRDefault="00D30AA0" w:rsidP="00D30AA0">
                  <w:pPr>
                    <w:rPr>
                      <w:color w:val="000000"/>
                      <w:szCs w:val="20"/>
                    </w:rPr>
                  </w:pPr>
                  <w:r w:rsidRPr="00D30AA0">
                    <w:rPr>
                      <w:color w:val="000000"/>
                      <w:szCs w:val="20"/>
                    </w:rPr>
                    <w:t>The patient will no longer be treated in New Zealand</w:t>
                  </w:r>
                </w:p>
              </w:tc>
            </w:tr>
            <w:tr w:rsidR="00D30AA0" w14:paraId="54ABF7F3" w14:textId="77777777" w:rsidTr="00D30AA0">
              <w:tc>
                <w:tcPr>
                  <w:tcW w:w="925" w:type="dxa"/>
                </w:tcPr>
                <w:p w14:paraId="0232E9CB" w14:textId="288DB7E5" w:rsidR="00D30AA0" w:rsidRDefault="00D30AA0" w:rsidP="00D30AA0">
                  <w:pPr>
                    <w:rPr>
                      <w:color w:val="000000"/>
                      <w:szCs w:val="20"/>
                    </w:rPr>
                  </w:pPr>
                  <w:r w:rsidRPr="00141F7F">
                    <w:rPr>
                      <w:color w:val="000000"/>
                      <w:szCs w:val="20"/>
                    </w:rPr>
                    <w:t>11</w:t>
                  </w:r>
                </w:p>
              </w:tc>
              <w:tc>
                <w:tcPr>
                  <w:tcW w:w="2789" w:type="dxa"/>
                </w:tcPr>
                <w:p w14:paraId="763FD527" w14:textId="5FD493E5" w:rsidR="00D30AA0" w:rsidRDefault="00D30AA0" w:rsidP="00D30AA0">
                  <w:pPr>
                    <w:rPr>
                      <w:color w:val="000000"/>
                      <w:szCs w:val="20"/>
                    </w:rPr>
                  </w:pPr>
                  <w:r w:rsidRPr="00141F7F">
                    <w:rPr>
                      <w:color w:val="000000"/>
                      <w:szCs w:val="20"/>
                    </w:rPr>
                    <w:t>Referrer</w:t>
                  </w:r>
                </w:p>
              </w:tc>
              <w:tc>
                <w:tcPr>
                  <w:tcW w:w="1180" w:type="dxa"/>
                </w:tcPr>
                <w:p w14:paraId="09E13328" w14:textId="793AB1DF" w:rsidR="00D30AA0" w:rsidRDefault="00D30AA0" w:rsidP="00D30AA0">
                  <w:pPr>
                    <w:rPr>
                      <w:color w:val="000000"/>
                      <w:szCs w:val="20"/>
                    </w:rPr>
                  </w:pPr>
                  <w:r w:rsidRPr="00141F7F">
                    <w:rPr>
                      <w:color w:val="000000"/>
                      <w:szCs w:val="20"/>
                    </w:rPr>
                    <w:t>2014-07-01</w:t>
                  </w:r>
                </w:p>
              </w:tc>
              <w:tc>
                <w:tcPr>
                  <w:tcW w:w="1275" w:type="dxa"/>
                </w:tcPr>
                <w:p w14:paraId="1F7444FF" w14:textId="5BC6B79D" w:rsidR="00D30AA0" w:rsidRDefault="00D30AA0" w:rsidP="00D30AA0">
                  <w:pPr>
                    <w:rPr>
                      <w:color w:val="000000"/>
                      <w:szCs w:val="20"/>
                    </w:rPr>
                  </w:pPr>
                  <w:r w:rsidRPr="00141F7F">
                    <w:rPr>
                      <w:color w:val="000000"/>
                      <w:szCs w:val="20"/>
                    </w:rPr>
                    <w:t>9999-12-31</w:t>
                  </w:r>
                </w:p>
              </w:tc>
              <w:tc>
                <w:tcPr>
                  <w:tcW w:w="3118" w:type="dxa"/>
                </w:tcPr>
                <w:p w14:paraId="4A87BEB5" w14:textId="2ADEC3DA" w:rsidR="00D30AA0" w:rsidRDefault="00D30AA0" w:rsidP="00D30AA0">
                  <w:pPr>
                    <w:rPr>
                      <w:color w:val="000000"/>
                      <w:szCs w:val="20"/>
                    </w:rPr>
                  </w:pPr>
                  <w:r w:rsidRPr="00D30AA0">
                    <w:rPr>
                      <w:color w:val="000000"/>
                      <w:szCs w:val="20"/>
                    </w:rPr>
                    <w:t>The patient is re-directed to the Referrer for further consideration and/or care. Note: this may be another DHB health professional.</w:t>
                  </w:r>
                </w:p>
              </w:tc>
            </w:tr>
            <w:tr w:rsidR="00D30AA0" w14:paraId="0FFDEE57" w14:textId="77777777" w:rsidTr="00D30AA0">
              <w:tc>
                <w:tcPr>
                  <w:tcW w:w="925" w:type="dxa"/>
                </w:tcPr>
                <w:p w14:paraId="64540914" w14:textId="717EE8C2" w:rsidR="00D30AA0" w:rsidRDefault="00D30AA0" w:rsidP="00D30AA0">
                  <w:pPr>
                    <w:rPr>
                      <w:color w:val="000000"/>
                      <w:szCs w:val="20"/>
                    </w:rPr>
                  </w:pPr>
                  <w:r w:rsidRPr="00141F7F">
                    <w:rPr>
                      <w:color w:val="000000"/>
                      <w:szCs w:val="20"/>
                    </w:rPr>
                    <w:t>12</w:t>
                  </w:r>
                </w:p>
              </w:tc>
              <w:tc>
                <w:tcPr>
                  <w:tcW w:w="2789" w:type="dxa"/>
                </w:tcPr>
                <w:p w14:paraId="06ED4260" w14:textId="2CB45BCE" w:rsidR="00D30AA0" w:rsidRDefault="00D30AA0" w:rsidP="00D30AA0">
                  <w:pPr>
                    <w:rPr>
                      <w:color w:val="000000"/>
                      <w:szCs w:val="20"/>
                    </w:rPr>
                  </w:pPr>
                  <w:r w:rsidRPr="00141F7F">
                    <w:rPr>
                      <w:color w:val="000000"/>
                      <w:szCs w:val="20"/>
                    </w:rPr>
                    <w:t>Self-care</w:t>
                  </w:r>
                </w:p>
              </w:tc>
              <w:tc>
                <w:tcPr>
                  <w:tcW w:w="1180" w:type="dxa"/>
                </w:tcPr>
                <w:p w14:paraId="571804E3" w14:textId="1E32B518" w:rsidR="00D30AA0" w:rsidRDefault="00D30AA0" w:rsidP="00D30AA0">
                  <w:pPr>
                    <w:rPr>
                      <w:color w:val="000000"/>
                      <w:szCs w:val="20"/>
                    </w:rPr>
                  </w:pPr>
                  <w:r w:rsidRPr="00141F7F">
                    <w:rPr>
                      <w:color w:val="000000"/>
                      <w:szCs w:val="20"/>
                    </w:rPr>
                    <w:t>2014-07-01</w:t>
                  </w:r>
                </w:p>
              </w:tc>
              <w:tc>
                <w:tcPr>
                  <w:tcW w:w="1275" w:type="dxa"/>
                </w:tcPr>
                <w:p w14:paraId="4F805227" w14:textId="1A5A2998" w:rsidR="00D30AA0" w:rsidRDefault="00D30AA0" w:rsidP="00D30AA0">
                  <w:pPr>
                    <w:rPr>
                      <w:color w:val="000000"/>
                      <w:szCs w:val="20"/>
                    </w:rPr>
                  </w:pPr>
                  <w:r w:rsidRPr="00141F7F">
                    <w:rPr>
                      <w:color w:val="000000"/>
                      <w:szCs w:val="20"/>
                    </w:rPr>
                    <w:t>9999-12-31</w:t>
                  </w:r>
                </w:p>
              </w:tc>
              <w:tc>
                <w:tcPr>
                  <w:tcW w:w="3118" w:type="dxa"/>
                </w:tcPr>
                <w:p w14:paraId="08DC8C45" w14:textId="7888F47F" w:rsidR="00D30AA0" w:rsidRDefault="00D30AA0" w:rsidP="00D30AA0">
                  <w:pPr>
                    <w:rPr>
                      <w:color w:val="000000"/>
                      <w:szCs w:val="20"/>
                    </w:rPr>
                  </w:pPr>
                  <w:r w:rsidRPr="00D30AA0">
                    <w:rPr>
                      <w:color w:val="000000"/>
                      <w:szCs w:val="20"/>
                    </w:rPr>
                    <w:t>The DHB has provided the information, support and skills required to enable the patient to manage their own care.</w:t>
                  </w:r>
                </w:p>
              </w:tc>
            </w:tr>
            <w:tr w:rsidR="00D30AA0" w14:paraId="11948BE3" w14:textId="77777777" w:rsidTr="00D30AA0">
              <w:tc>
                <w:tcPr>
                  <w:tcW w:w="925" w:type="dxa"/>
                </w:tcPr>
                <w:p w14:paraId="1BAD26B8" w14:textId="0FFA77D3" w:rsidR="00D30AA0" w:rsidRDefault="00D30AA0" w:rsidP="00D30AA0">
                  <w:pPr>
                    <w:rPr>
                      <w:color w:val="000000"/>
                      <w:szCs w:val="20"/>
                    </w:rPr>
                  </w:pPr>
                  <w:r w:rsidRPr="00141F7F">
                    <w:rPr>
                      <w:color w:val="000000"/>
                      <w:szCs w:val="20"/>
                    </w:rPr>
                    <w:t>13</w:t>
                  </w:r>
                </w:p>
              </w:tc>
              <w:tc>
                <w:tcPr>
                  <w:tcW w:w="2789" w:type="dxa"/>
                </w:tcPr>
                <w:p w14:paraId="5CB333A3" w14:textId="16D397B2" w:rsidR="00D30AA0" w:rsidRDefault="00D30AA0" w:rsidP="00D30AA0">
                  <w:pPr>
                    <w:rPr>
                      <w:color w:val="000000"/>
                      <w:szCs w:val="20"/>
                    </w:rPr>
                  </w:pPr>
                  <w:r w:rsidRPr="00141F7F">
                    <w:rPr>
                      <w:color w:val="000000"/>
                      <w:szCs w:val="20"/>
                    </w:rPr>
                    <w:t>Inpatient care</w:t>
                  </w:r>
                </w:p>
              </w:tc>
              <w:tc>
                <w:tcPr>
                  <w:tcW w:w="1180" w:type="dxa"/>
                </w:tcPr>
                <w:p w14:paraId="61D0E967" w14:textId="4E6F4A6D" w:rsidR="00D30AA0" w:rsidRDefault="00D30AA0" w:rsidP="00D30AA0">
                  <w:pPr>
                    <w:rPr>
                      <w:color w:val="000000"/>
                      <w:szCs w:val="20"/>
                    </w:rPr>
                  </w:pPr>
                  <w:r w:rsidRPr="00141F7F">
                    <w:rPr>
                      <w:color w:val="000000"/>
                      <w:szCs w:val="20"/>
                    </w:rPr>
                    <w:t>2014-07-01</w:t>
                  </w:r>
                </w:p>
              </w:tc>
              <w:tc>
                <w:tcPr>
                  <w:tcW w:w="1275" w:type="dxa"/>
                </w:tcPr>
                <w:p w14:paraId="2696F18E" w14:textId="1E870B5F" w:rsidR="00D30AA0" w:rsidRDefault="00D30AA0" w:rsidP="00D30AA0">
                  <w:pPr>
                    <w:rPr>
                      <w:color w:val="000000"/>
                      <w:szCs w:val="20"/>
                    </w:rPr>
                  </w:pPr>
                  <w:r w:rsidRPr="00141F7F">
                    <w:rPr>
                      <w:color w:val="000000"/>
                      <w:szCs w:val="20"/>
                    </w:rPr>
                    <w:t>9999-12-31</w:t>
                  </w:r>
                </w:p>
              </w:tc>
              <w:tc>
                <w:tcPr>
                  <w:tcW w:w="3118" w:type="dxa"/>
                </w:tcPr>
                <w:p w14:paraId="07BDA5F6" w14:textId="0FAF16BC" w:rsidR="00D30AA0" w:rsidRDefault="00D30AA0" w:rsidP="00D30AA0">
                  <w:pPr>
                    <w:rPr>
                      <w:color w:val="000000"/>
                      <w:szCs w:val="20"/>
                    </w:rPr>
                  </w:pPr>
                  <w:r w:rsidRPr="00D30AA0">
                    <w:rPr>
                      <w:color w:val="000000"/>
                      <w:szCs w:val="20"/>
                    </w:rPr>
                    <w:t>The patient requires inpatient care.</w:t>
                  </w:r>
                </w:p>
              </w:tc>
            </w:tr>
            <w:tr w:rsidR="00D30AA0" w14:paraId="0EE7CB0A" w14:textId="77777777" w:rsidTr="00D30AA0">
              <w:tc>
                <w:tcPr>
                  <w:tcW w:w="925" w:type="dxa"/>
                </w:tcPr>
                <w:p w14:paraId="0AC73BD1" w14:textId="3DCBF1D6" w:rsidR="00D30AA0" w:rsidRDefault="00D30AA0" w:rsidP="00D30AA0">
                  <w:pPr>
                    <w:rPr>
                      <w:color w:val="000000"/>
                      <w:szCs w:val="20"/>
                    </w:rPr>
                  </w:pPr>
                  <w:r w:rsidRPr="00141F7F">
                    <w:rPr>
                      <w:color w:val="000000"/>
                      <w:szCs w:val="20"/>
                    </w:rPr>
                    <w:t>14</w:t>
                  </w:r>
                </w:p>
              </w:tc>
              <w:tc>
                <w:tcPr>
                  <w:tcW w:w="2789" w:type="dxa"/>
                </w:tcPr>
                <w:p w14:paraId="184E64D2" w14:textId="54096CAB" w:rsidR="00D30AA0" w:rsidRDefault="00D30AA0" w:rsidP="00D30AA0">
                  <w:pPr>
                    <w:rPr>
                      <w:color w:val="000000"/>
                      <w:szCs w:val="20"/>
                    </w:rPr>
                  </w:pPr>
                  <w:r w:rsidRPr="00141F7F">
                    <w:rPr>
                      <w:color w:val="000000"/>
                      <w:szCs w:val="20"/>
                    </w:rPr>
                    <w:t>New booking</w:t>
                  </w:r>
                </w:p>
              </w:tc>
              <w:tc>
                <w:tcPr>
                  <w:tcW w:w="1180" w:type="dxa"/>
                </w:tcPr>
                <w:p w14:paraId="127E7FFE" w14:textId="089AB25E" w:rsidR="00D30AA0" w:rsidRDefault="00D30AA0" w:rsidP="00D30AA0">
                  <w:pPr>
                    <w:rPr>
                      <w:color w:val="000000"/>
                      <w:szCs w:val="20"/>
                    </w:rPr>
                  </w:pPr>
                  <w:r w:rsidRPr="00141F7F">
                    <w:rPr>
                      <w:color w:val="000000"/>
                      <w:szCs w:val="20"/>
                    </w:rPr>
                    <w:t>2014-07-01</w:t>
                  </w:r>
                </w:p>
              </w:tc>
              <w:tc>
                <w:tcPr>
                  <w:tcW w:w="1275" w:type="dxa"/>
                </w:tcPr>
                <w:p w14:paraId="1A00F37D" w14:textId="31B9763F" w:rsidR="00D30AA0" w:rsidRDefault="00D30AA0" w:rsidP="00D30AA0">
                  <w:pPr>
                    <w:rPr>
                      <w:color w:val="000000"/>
                      <w:szCs w:val="20"/>
                    </w:rPr>
                  </w:pPr>
                  <w:r w:rsidRPr="00141F7F">
                    <w:rPr>
                      <w:color w:val="000000"/>
                      <w:szCs w:val="20"/>
                    </w:rPr>
                    <w:t>9999-12-31</w:t>
                  </w:r>
                </w:p>
              </w:tc>
              <w:tc>
                <w:tcPr>
                  <w:tcW w:w="3118" w:type="dxa"/>
                </w:tcPr>
                <w:p w14:paraId="3189CF70" w14:textId="48D86613" w:rsidR="00D30AA0" w:rsidRDefault="00D30AA0" w:rsidP="00D30AA0">
                  <w:pPr>
                    <w:rPr>
                      <w:color w:val="000000"/>
                      <w:szCs w:val="20"/>
                    </w:rPr>
                  </w:pPr>
                  <w:r w:rsidRPr="00D30AA0">
                    <w:rPr>
                      <w:color w:val="000000"/>
                      <w:szCs w:val="20"/>
                    </w:rPr>
                    <w:t>Another appointment is required to progress the assessment and/or treatment of the patient</w:t>
                  </w:r>
                </w:p>
              </w:tc>
            </w:tr>
            <w:tr w:rsidR="00D30AA0" w14:paraId="350ACD02" w14:textId="77777777" w:rsidTr="00D30AA0">
              <w:tc>
                <w:tcPr>
                  <w:tcW w:w="925" w:type="dxa"/>
                </w:tcPr>
                <w:p w14:paraId="6D64FFD1" w14:textId="32FA2E46" w:rsidR="00D30AA0" w:rsidRDefault="00D30AA0" w:rsidP="00D30AA0">
                  <w:pPr>
                    <w:rPr>
                      <w:color w:val="000000"/>
                      <w:szCs w:val="20"/>
                    </w:rPr>
                  </w:pPr>
                  <w:r w:rsidRPr="00141F7F">
                    <w:rPr>
                      <w:color w:val="000000"/>
                      <w:szCs w:val="20"/>
                    </w:rPr>
                    <w:t>15</w:t>
                  </w:r>
                </w:p>
              </w:tc>
              <w:tc>
                <w:tcPr>
                  <w:tcW w:w="2789" w:type="dxa"/>
                </w:tcPr>
                <w:p w14:paraId="56B6F62D" w14:textId="42CDEFAC" w:rsidR="00D30AA0" w:rsidRDefault="00D30AA0" w:rsidP="00D30AA0">
                  <w:pPr>
                    <w:rPr>
                      <w:color w:val="000000"/>
                      <w:szCs w:val="20"/>
                    </w:rPr>
                  </w:pPr>
                  <w:r w:rsidRPr="00141F7F">
                    <w:rPr>
                      <w:color w:val="000000"/>
                      <w:szCs w:val="20"/>
                    </w:rPr>
                    <w:t>MDM</w:t>
                  </w:r>
                </w:p>
              </w:tc>
              <w:tc>
                <w:tcPr>
                  <w:tcW w:w="1180" w:type="dxa"/>
                </w:tcPr>
                <w:p w14:paraId="440F02ED" w14:textId="717074D2" w:rsidR="00D30AA0" w:rsidRDefault="00D30AA0" w:rsidP="00D30AA0">
                  <w:pPr>
                    <w:rPr>
                      <w:color w:val="000000"/>
                      <w:szCs w:val="20"/>
                    </w:rPr>
                  </w:pPr>
                  <w:r w:rsidRPr="00141F7F">
                    <w:rPr>
                      <w:color w:val="000000"/>
                      <w:szCs w:val="20"/>
                    </w:rPr>
                    <w:t>2014-07-01</w:t>
                  </w:r>
                </w:p>
              </w:tc>
              <w:tc>
                <w:tcPr>
                  <w:tcW w:w="1275" w:type="dxa"/>
                </w:tcPr>
                <w:p w14:paraId="0EF00B21" w14:textId="023E863E" w:rsidR="00D30AA0" w:rsidRDefault="00D30AA0" w:rsidP="00D30AA0">
                  <w:pPr>
                    <w:rPr>
                      <w:color w:val="000000"/>
                      <w:szCs w:val="20"/>
                    </w:rPr>
                  </w:pPr>
                  <w:r w:rsidRPr="00141F7F">
                    <w:rPr>
                      <w:color w:val="000000"/>
                      <w:szCs w:val="20"/>
                    </w:rPr>
                    <w:t>9999-12-31</w:t>
                  </w:r>
                </w:p>
              </w:tc>
              <w:tc>
                <w:tcPr>
                  <w:tcW w:w="3118" w:type="dxa"/>
                </w:tcPr>
                <w:p w14:paraId="29E799FA" w14:textId="1C00B645" w:rsidR="00D30AA0" w:rsidRDefault="00D30AA0" w:rsidP="00D30AA0">
                  <w:pPr>
                    <w:rPr>
                      <w:color w:val="000000"/>
                      <w:szCs w:val="20"/>
                    </w:rPr>
                  </w:pPr>
                  <w:r w:rsidRPr="00D30AA0">
                    <w:rPr>
                      <w:color w:val="000000"/>
                      <w:szCs w:val="20"/>
                    </w:rPr>
                    <w:t>A multidisciplinary meeting (MDM) is required to progress the patient’s assessment and/or treatment.</w:t>
                  </w:r>
                </w:p>
              </w:tc>
            </w:tr>
            <w:tr w:rsidR="00D30AA0" w14:paraId="71E53CD2" w14:textId="77777777" w:rsidTr="00D30AA0">
              <w:tc>
                <w:tcPr>
                  <w:tcW w:w="925" w:type="dxa"/>
                </w:tcPr>
                <w:p w14:paraId="7A67A09D" w14:textId="33B0A602" w:rsidR="00D30AA0" w:rsidRDefault="00D30AA0" w:rsidP="00D30AA0">
                  <w:pPr>
                    <w:rPr>
                      <w:color w:val="000000"/>
                      <w:szCs w:val="20"/>
                    </w:rPr>
                  </w:pPr>
                  <w:r w:rsidRPr="00141F7F">
                    <w:rPr>
                      <w:color w:val="000000"/>
                      <w:szCs w:val="20"/>
                    </w:rPr>
                    <w:t>92</w:t>
                  </w:r>
                </w:p>
              </w:tc>
              <w:tc>
                <w:tcPr>
                  <w:tcW w:w="2789" w:type="dxa"/>
                </w:tcPr>
                <w:p w14:paraId="74898D89" w14:textId="1ADD5806" w:rsidR="00D30AA0" w:rsidRDefault="00D30AA0" w:rsidP="00D30AA0">
                  <w:pPr>
                    <w:rPr>
                      <w:color w:val="000000"/>
                      <w:szCs w:val="20"/>
                    </w:rPr>
                  </w:pPr>
                  <w:r w:rsidRPr="00141F7F">
                    <w:rPr>
                      <w:color w:val="000000"/>
                      <w:szCs w:val="20"/>
                    </w:rPr>
                    <w:t>Phase 1 referred for test</w:t>
                  </w:r>
                </w:p>
              </w:tc>
              <w:tc>
                <w:tcPr>
                  <w:tcW w:w="1180" w:type="dxa"/>
                </w:tcPr>
                <w:p w14:paraId="5C07AD30" w14:textId="388698A0" w:rsidR="00D30AA0" w:rsidRDefault="00D30AA0" w:rsidP="00D30AA0">
                  <w:pPr>
                    <w:rPr>
                      <w:color w:val="000000"/>
                      <w:szCs w:val="20"/>
                    </w:rPr>
                  </w:pPr>
                  <w:r w:rsidRPr="00141F7F">
                    <w:rPr>
                      <w:color w:val="000000"/>
                      <w:szCs w:val="20"/>
                    </w:rPr>
                    <w:t>2014-07-01</w:t>
                  </w:r>
                </w:p>
              </w:tc>
              <w:tc>
                <w:tcPr>
                  <w:tcW w:w="1275" w:type="dxa"/>
                </w:tcPr>
                <w:p w14:paraId="2D8C0459" w14:textId="1E99FFAE" w:rsidR="00D30AA0" w:rsidRDefault="00D30AA0" w:rsidP="00D30AA0">
                  <w:pPr>
                    <w:rPr>
                      <w:color w:val="000000"/>
                      <w:szCs w:val="20"/>
                    </w:rPr>
                  </w:pPr>
                  <w:r w:rsidRPr="00141F7F">
                    <w:rPr>
                      <w:color w:val="000000"/>
                      <w:szCs w:val="20"/>
                    </w:rPr>
                    <w:t>9999-12-31</w:t>
                  </w:r>
                </w:p>
              </w:tc>
              <w:tc>
                <w:tcPr>
                  <w:tcW w:w="3118" w:type="dxa"/>
                </w:tcPr>
                <w:p w14:paraId="6F8F921C" w14:textId="0078B913" w:rsidR="00D30AA0" w:rsidRDefault="00D30AA0" w:rsidP="00D30AA0">
                  <w:pPr>
                    <w:rPr>
                      <w:color w:val="000000"/>
                      <w:szCs w:val="20"/>
                    </w:rPr>
                  </w:pPr>
                  <w:r w:rsidRPr="00D30AA0">
                    <w:rPr>
                      <w:color w:val="000000"/>
                      <w:szCs w:val="20"/>
                    </w:rPr>
                    <w:t>To be used for Phase 1 data that is migrated to Phase 2</w:t>
                  </w:r>
                </w:p>
              </w:tc>
            </w:tr>
          </w:tbl>
          <w:p w14:paraId="7ECAE873" w14:textId="77777777" w:rsidR="00D30AA0" w:rsidRDefault="00D30AA0" w:rsidP="006A5A57">
            <w:pPr>
              <w:rPr>
                <w:color w:val="000000"/>
                <w:szCs w:val="20"/>
              </w:rPr>
            </w:pPr>
          </w:p>
        </w:tc>
      </w:tr>
    </w:tbl>
    <w:p w14:paraId="62BC1A9F" w14:textId="77777777" w:rsidR="005F54B2" w:rsidRDefault="005F54B2" w:rsidP="005F54B2">
      <w:pPr>
        <w:rPr>
          <w:szCs w:val="20"/>
        </w:rPr>
      </w:pPr>
    </w:p>
    <w:p w14:paraId="08EBEA2B" w14:textId="77777777" w:rsidR="005F54B2" w:rsidRDefault="005F54B2" w:rsidP="005F54B2">
      <w:pPr>
        <w:rPr>
          <w:color w:val="000000"/>
          <w:szCs w:val="20"/>
        </w:rPr>
      </w:pPr>
    </w:p>
    <w:p w14:paraId="5D831BB5" w14:textId="77777777" w:rsidR="005F54B2" w:rsidRDefault="005F54B2" w:rsidP="005F54B2">
      <w:pPr>
        <w:rPr>
          <w:b/>
          <w:color w:val="000000"/>
        </w:rPr>
      </w:pPr>
      <w:r>
        <w:rPr>
          <w:b/>
          <w:color w:val="000000"/>
        </w:rPr>
        <w:t>Used in the Following Entities</w:t>
      </w:r>
    </w:p>
    <w:p w14:paraId="09CACF6A" w14:textId="77777777" w:rsidR="005F54B2" w:rsidRDefault="005F54B2" w:rsidP="005F54B2">
      <w:pPr>
        <w:rPr>
          <w:szCs w:val="20"/>
        </w:rPr>
      </w:pPr>
      <w:r>
        <w:rPr>
          <w:szCs w:val="20"/>
        </w:rPr>
        <w:t>Encounter Outcome</w:t>
      </w:r>
    </w:p>
    <w:p w14:paraId="4483D51F" w14:textId="77777777" w:rsidR="005F54B2" w:rsidRDefault="005F54B2" w:rsidP="005F54B2">
      <w:pPr>
        <w:pStyle w:val="Heading2"/>
        <w:rPr>
          <w:color w:val="000000"/>
        </w:rPr>
      </w:pPr>
      <w:bookmarkStart w:id="1260" w:name="BKM_4984C45F_AAAC_4F6E_BF23_FE272C4F308D"/>
      <w:bookmarkStart w:id="1261" w:name="_Toc512843600"/>
      <w:bookmarkEnd w:id="1260"/>
      <w:r>
        <w:rPr>
          <w:rFonts w:eastAsia="Arial" w:cs="Arial"/>
          <w:color w:val="000000"/>
          <w:sz w:val="30"/>
          <w:szCs w:val="30"/>
        </w:rPr>
        <w:t>DOMCODE Domicile</w:t>
      </w:r>
      <w:bookmarkEnd w:id="1261"/>
    </w:p>
    <w:p w14:paraId="1093E84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7D7478" w14:textId="77777777" w:rsidTr="006A5A57">
        <w:tc>
          <w:tcPr>
            <w:tcW w:w="9360" w:type="dxa"/>
            <w:tcMar>
              <w:top w:w="0" w:type="dxa"/>
              <w:left w:w="3" w:type="dxa"/>
              <w:bottom w:w="0" w:type="dxa"/>
              <w:right w:w="60" w:type="dxa"/>
            </w:tcMar>
          </w:tcPr>
          <w:p w14:paraId="15426906" w14:textId="77777777" w:rsidR="005F54B2" w:rsidRDefault="005F54B2" w:rsidP="006A5A57">
            <w:pPr>
              <w:rPr>
                <w:color w:val="000000"/>
                <w:szCs w:val="20"/>
              </w:rPr>
            </w:pPr>
            <w:r>
              <w:rPr>
                <w:b/>
                <w:color w:val="000000"/>
                <w:szCs w:val="20"/>
              </w:rPr>
              <w:lastRenderedPageBreak/>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2FC3C95F" w14:textId="77777777" w:rsidR="000B2D2C" w:rsidRPr="000B2D2C" w:rsidRDefault="000B2D2C" w:rsidP="000B2D2C">
            <w:pPr>
              <w:rPr>
                <w:color w:val="000000"/>
                <w:szCs w:val="20"/>
              </w:rPr>
            </w:pPr>
            <w:r w:rsidRPr="000B2D2C">
              <w:rPr>
                <w:color w:val="000000"/>
                <w:szCs w:val="20"/>
              </w:rPr>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05111237" w14:textId="77777777"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7AF46D24" w14:textId="77777777" w:rsidR="000B2D2C" w:rsidRDefault="000B2D2C" w:rsidP="006A5A57">
            <w:pPr>
              <w:rPr>
                <w:color w:val="000000"/>
                <w:szCs w:val="20"/>
              </w:rPr>
            </w:pPr>
            <w:r>
              <w:rPr>
                <w:color w:val="000000"/>
                <w:szCs w:val="20"/>
              </w:rPr>
              <w:t>Only used for patient data in NPF</w:t>
            </w:r>
            <w:r w:rsidR="008C52D4">
              <w:rPr>
                <w:color w:val="000000"/>
                <w:szCs w:val="20"/>
              </w:rPr>
              <w:t>.</w:t>
            </w:r>
          </w:p>
          <w:p w14:paraId="0E0C01E1" w14:textId="77777777" w:rsidR="005F54B2" w:rsidRDefault="005F54B2" w:rsidP="006A5A57">
            <w:pPr>
              <w:rPr>
                <w:color w:val="000000"/>
                <w:szCs w:val="20"/>
              </w:rPr>
            </w:pPr>
          </w:p>
          <w:p w14:paraId="7DB0DBB1"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04E91608" w14:textId="77777777" w:rsidR="005F54B2" w:rsidRDefault="005F54B2" w:rsidP="006A5A57">
            <w:pPr>
              <w:rPr>
                <w:color w:val="000000"/>
                <w:szCs w:val="20"/>
              </w:rPr>
            </w:pPr>
          </w:p>
          <w:p w14:paraId="7CFEE6C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59E85122"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27EA07BF" w14:textId="77777777" w:rsidR="005F54B2" w:rsidRDefault="00CA4E0F" w:rsidP="005F54B2">
      <w:pPr>
        <w:rPr>
          <w:szCs w:val="20"/>
        </w:rPr>
      </w:pPr>
      <w:r w:rsidRPr="00CA4E0F">
        <w:rPr>
          <w:b/>
          <w:szCs w:val="20"/>
        </w:rPr>
        <w:t>Note</w:t>
      </w:r>
      <w:r>
        <w:rPr>
          <w:szCs w:val="20"/>
        </w:rPr>
        <w:t xml:space="preserve">: The Domicile Codes are reviewed and updated periodically by Statistics NZ. The Ministry implements these changes at its discretion, and advises Submitting Organisations of the effective date of the change. The Collection requires submission of the Domicile Code approved for use by the Ministry at the time that the event took place to ensure accuracy and consistency in reporting. </w:t>
      </w:r>
      <w:r w:rsidR="008C52D4">
        <w:rPr>
          <w:szCs w:val="20"/>
        </w:rPr>
        <w:t xml:space="preserve">This was not enforced for Phase 1 data on implementation of Phase 2, but will be applied for data supplied as part of Phase 2 onwards. </w:t>
      </w:r>
    </w:p>
    <w:p w14:paraId="5837F04B" w14:textId="77777777" w:rsidR="005F54B2" w:rsidRDefault="005F54B2" w:rsidP="005F54B2">
      <w:pPr>
        <w:rPr>
          <w:color w:val="000000"/>
          <w:szCs w:val="20"/>
        </w:rPr>
      </w:pPr>
    </w:p>
    <w:p w14:paraId="750A5924" w14:textId="77777777" w:rsidR="005F54B2" w:rsidRDefault="005F54B2" w:rsidP="005F54B2">
      <w:pPr>
        <w:rPr>
          <w:b/>
          <w:color w:val="000000"/>
        </w:rPr>
      </w:pPr>
      <w:r>
        <w:rPr>
          <w:b/>
          <w:color w:val="000000"/>
        </w:rPr>
        <w:t>Used in the Following Entities</w:t>
      </w:r>
    </w:p>
    <w:p w14:paraId="290AA980" w14:textId="77777777" w:rsidR="005F54B2" w:rsidRDefault="005F54B2" w:rsidP="005F54B2">
      <w:pPr>
        <w:rPr>
          <w:szCs w:val="20"/>
        </w:rPr>
      </w:pPr>
      <w:r>
        <w:rPr>
          <w:szCs w:val="20"/>
        </w:rPr>
        <w:t>Patient</w:t>
      </w:r>
    </w:p>
    <w:p w14:paraId="19154AE0" w14:textId="77777777" w:rsidR="005F54B2" w:rsidRDefault="005F54B2" w:rsidP="005F54B2">
      <w:pPr>
        <w:rPr>
          <w:szCs w:val="20"/>
        </w:rPr>
      </w:pPr>
      <w:r>
        <w:rPr>
          <w:szCs w:val="20"/>
        </w:rPr>
        <w:t>Activity</w:t>
      </w:r>
    </w:p>
    <w:p w14:paraId="60E62FC4" w14:textId="77777777" w:rsidR="005F54B2" w:rsidRDefault="005F54B2" w:rsidP="005F54B2">
      <w:pPr>
        <w:pStyle w:val="Heading2"/>
        <w:rPr>
          <w:color w:val="000000"/>
        </w:rPr>
      </w:pPr>
      <w:bookmarkStart w:id="1262" w:name="BKM_65F27457_57E2_47B8_81DB_39D224817471"/>
      <w:bookmarkStart w:id="1263" w:name="_Toc512843601"/>
      <w:bookmarkEnd w:id="1262"/>
      <w:r>
        <w:rPr>
          <w:rFonts w:eastAsia="Arial" w:cs="Arial"/>
          <w:color w:val="000000"/>
          <w:sz w:val="30"/>
          <w:szCs w:val="30"/>
        </w:rPr>
        <w:t>ENCOUTD Encounter Outcome Decision</w:t>
      </w:r>
      <w:bookmarkEnd w:id="1263"/>
    </w:p>
    <w:p w14:paraId="79C35B7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FC545EA" w14:textId="77777777" w:rsidTr="006A5A57">
        <w:tc>
          <w:tcPr>
            <w:tcW w:w="9360" w:type="dxa"/>
            <w:tcMar>
              <w:top w:w="0" w:type="dxa"/>
              <w:left w:w="3" w:type="dxa"/>
              <w:bottom w:w="0" w:type="dxa"/>
              <w:right w:w="60" w:type="dxa"/>
            </w:tcMar>
          </w:tcPr>
          <w:p w14:paraId="56993907"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4F2D95FD" w14:textId="77777777" w:rsidR="005F54B2" w:rsidRDefault="005F54B2" w:rsidP="006A5A57">
            <w:pPr>
              <w:rPr>
                <w:color w:val="000000"/>
                <w:szCs w:val="20"/>
              </w:rPr>
            </w:pPr>
          </w:p>
          <w:p w14:paraId="22DFD99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0AB1EB2"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0E180524"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2FB30047" w14:textId="77777777" w:rsidTr="00961D16">
        <w:trPr>
          <w:tblHeader/>
        </w:trPr>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A8A00EE"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5295E9"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4DD14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6617AA3"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4AA98C1" w14:textId="77777777" w:rsidR="005F54B2" w:rsidRDefault="005F54B2" w:rsidP="006A5A57">
            <w:pPr>
              <w:rPr>
                <w:b/>
                <w:color w:val="000000"/>
                <w:szCs w:val="20"/>
              </w:rPr>
            </w:pPr>
            <w:r>
              <w:rPr>
                <w:b/>
                <w:color w:val="000000"/>
                <w:szCs w:val="20"/>
              </w:rPr>
              <w:t>Notes</w:t>
            </w:r>
          </w:p>
        </w:tc>
      </w:tr>
      <w:tr w:rsidR="005F54B2" w14:paraId="2240577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1E674F"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6DE811"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6C87A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CEED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83682D"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5CC5B0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69721D"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4B873E"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90450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48F16"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E1F04C" w14:textId="77777777"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w:t>
            </w:r>
            <w:r>
              <w:rPr>
                <w:color w:val="000000"/>
                <w:szCs w:val="20"/>
              </w:rPr>
              <w:lastRenderedPageBreak/>
              <w:t xml:space="preserve">provided by another specialty, cardiology consult, anaesthetic assessment prior to decision to treat).  </w:t>
            </w:r>
          </w:p>
        </w:tc>
      </w:tr>
      <w:tr w:rsidR="005F54B2" w14:paraId="52AD69A6"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C8643" w14:textId="77777777" w:rsidR="005F54B2" w:rsidRDefault="005F54B2" w:rsidP="006A5A57">
            <w:pPr>
              <w:jc w:val="center"/>
              <w:rPr>
                <w:color w:val="000000"/>
                <w:szCs w:val="20"/>
              </w:rPr>
            </w:pPr>
            <w:r>
              <w:rPr>
                <w:color w:val="000000"/>
                <w:szCs w:val="20"/>
              </w:rPr>
              <w:lastRenderedPageBreak/>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7A211"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2124F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93F9D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E37FE0" w14:textId="77777777"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DHB’s threshold for acceptance for treatment or are medically unfit for treatment.</w:t>
            </w:r>
          </w:p>
        </w:tc>
      </w:tr>
      <w:tr w:rsidR="005F54B2" w14:paraId="5957503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BAE4C3" w14:textId="77777777" w:rsidR="005F54B2" w:rsidRDefault="005F54B2" w:rsidP="006A5A57">
            <w:pPr>
              <w:jc w:val="center"/>
              <w:rPr>
                <w:color w:val="000000"/>
                <w:szCs w:val="20"/>
              </w:rPr>
            </w:pPr>
            <w:r>
              <w:rPr>
                <w:color w:val="000000"/>
                <w:szCs w:val="20"/>
              </w:rPr>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E6F66A"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8817B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02FE87"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EB7794" w14:textId="460C7959" w:rsidR="005F54B2" w:rsidRDefault="003F67B6" w:rsidP="006A5A57">
            <w:pPr>
              <w:rPr>
                <w:color w:val="000000"/>
                <w:szCs w:val="20"/>
              </w:rPr>
            </w:pPr>
            <w:r>
              <w:rPr>
                <w:color w:val="000000"/>
                <w:szCs w:val="20"/>
              </w:rPr>
              <w:t xml:space="preserve">Where the patient requires further care or support from the referring Service, or another Service.  If the treatment required is a surgical procedure, 03 – Treatment Best Option should be used.  </w:t>
            </w:r>
          </w:p>
        </w:tc>
      </w:tr>
      <w:tr w:rsidR="005F54B2" w14:paraId="1960BE6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AE2E86"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3B6F8C"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30F6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E3799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BCDAD7" w14:textId="77777777"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33245867" w14:textId="79C2B862" w:rsidR="005D453B" w:rsidRDefault="002C0EFC" w:rsidP="006A5A57">
            <w:pPr>
              <w:rPr>
                <w:color w:val="000000"/>
                <w:szCs w:val="20"/>
              </w:rPr>
            </w:pPr>
            <w:r w:rsidRPr="002C0EFC">
              <w:rPr>
                <w:color w:val="000000"/>
                <w:szCs w:val="20"/>
              </w:rPr>
              <w:t>Use for all Attendance Outcomes, including Attended Not Delivered/Incomplete</w:t>
            </w:r>
            <w:r w:rsidR="00733582">
              <w:rPr>
                <w:color w:val="000000"/>
                <w:szCs w:val="20"/>
              </w:rPr>
              <w:t xml:space="preserve"> (AND)</w:t>
            </w:r>
            <w:r w:rsidRPr="002C0EFC">
              <w:rPr>
                <w:color w:val="000000"/>
                <w:szCs w:val="20"/>
              </w:rPr>
              <w:t>,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00733582">
              <w:rPr>
                <w:color w:val="000000"/>
                <w:szCs w:val="20"/>
              </w:rPr>
              <w:t xml:space="preserve"> (DNA)</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733582">
              <w:rPr>
                <w:color w:val="000000"/>
                <w:szCs w:val="20"/>
              </w:rPr>
              <w:t xml:space="preserve"> (DNW)</w:t>
            </w:r>
            <w:r w:rsidR="008A2021">
              <w:rPr>
                <w:color w:val="000000"/>
                <w:szCs w:val="20"/>
              </w:rPr>
              <w:t>,</w:t>
            </w:r>
            <w:r w:rsidRPr="002C0EFC">
              <w:rPr>
                <w:color w:val="000000"/>
                <w:szCs w:val="20"/>
              </w:rPr>
              <w:t xml:space="preserve"> if the decision is not to arrange a new Booking.  </w:t>
            </w:r>
          </w:p>
          <w:p w14:paraId="14602948"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481C7C08"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07CF26B0"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310BD101"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2D5DED81"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076D350D"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0398D645" w14:textId="77777777"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557D4FF8"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763FA1" w14:textId="77777777"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73C9C5"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1072F2"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16625E"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C86952" w14:textId="3868FC61" w:rsidR="005F54B2" w:rsidRDefault="005F54B2" w:rsidP="004E2D59">
            <w:pPr>
              <w:rPr>
                <w:color w:val="000000"/>
                <w:szCs w:val="20"/>
              </w:rPr>
            </w:pPr>
            <w:r>
              <w:rPr>
                <w:color w:val="000000"/>
                <w:szCs w:val="20"/>
              </w:rPr>
              <w:t xml:space="preserve">For </w:t>
            </w:r>
            <w:r w:rsidR="00733582" w:rsidRPr="002C0EFC">
              <w:rPr>
                <w:color w:val="000000"/>
                <w:szCs w:val="20"/>
              </w:rPr>
              <w:t>Attended Not Delivered/Incomplete</w:t>
            </w:r>
            <w:r w:rsidR="00733582">
              <w:rPr>
                <w:color w:val="000000"/>
                <w:szCs w:val="20"/>
              </w:rPr>
              <w:t xml:space="preserve"> (AND)</w:t>
            </w:r>
            <w:r w:rsidR="00733582" w:rsidRPr="002C0EFC">
              <w:rPr>
                <w:color w:val="000000"/>
                <w:szCs w:val="20"/>
              </w:rPr>
              <w:t>,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A</w:t>
            </w:r>
            <w:r w:rsidR="00733582">
              <w:rPr>
                <w:color w:val="000000"/>
                <w:szCs w:val="20"/>
              </w:rPr>
              <w:t>ttend (DNA)</w:t>
            </w:r>
            <w:r w:rsidR="00733582" w:rsidRPr="002C0EFC">
              <w:rPr>
                <w:color w:val="000000"/>
                <w:szCs w:val="20"/>
              </w:rPr>
              <w:t xml:space="preserve"> or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W</w:t>
            </w:r>
            <w:r w:rsidR="00733582">
              <w:rPr>
                <w:color w:val="000000"/>
                <w:szCs w:val="20"/>
              </w:rPr>
              <w:t>ait (DNW),</w:t>
            </w:r>
            <w:r w:rsidR="00733582" w:rsidRPr="002C0EFC">
              <w:rPr>
                <w:color w:val="000000"/>
                <w:szCs w:val="20"/>
              </w:rPr>
              <w:t xml:space="preserve"> </w:t>
            </w:r>
            <w:r>
              <w:rPr>
                <w:color w:val="000000"/>
                <w:szCs w:val="20"/>
              </w:rPr>
              <w:t xml:space="preserve">where the patient is not referred back to primary care.  </w:t>
            </w:r>
          </w:p>
        </w:tc>
      </w:tr>
      <w:tr w:rsidR="005F54B2" w14:paraId="523552E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71CD7C"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E4F991"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7229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07D37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7CAA0" w14:textId="77777777"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29E6BBA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B9A48E" w14:textId="77777777" w:rsidR="005F54B2" w:rsidRDefault="005F54B2" w:rsidP="006A5A57">
            <w:pPr>
              <w:jc w:val="center"/>
              <w:rPr>
                <w:color w:val="000000"/>
                <w:szCs w:val="20"/>
              </w:rPr>
            </w:pPr>
            <w:r>
              <w:rPr>
                <w:color w:val="000000"/>
                <w:szCs w:val="20"/>
              </w:rPr>
              <w:lastRenderedPageBreak/>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EAD07A"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C999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ACCAFD"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40814"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13B923ED" w14:textId="77777777" w:rsidR="005F54B2" w:rsidRDefault="005F54B2" w:rsidP="005F54B2">
      <w:pPr>
        <w:rPr>
          <w:szCs w:val="20"/>
        </w:rPr>
      </w:pPr>
    </w:p>
    <w:p w14:paraId="40A3E80E" w14:textId="77777777" w:rsidR="005F54B2" w:rsidRDefault="005F54B2" w:rsidP="005F54B2">
      <w:pPr>
        <w:rPr>
          <w:color w:val="000000"/>
          <w:szCs w:val="20"/>
        </w:rPr>
      </w:pPr>
    </w:p>
    <w:p w14:paraId="6B0A3A53" w14:textId="77777777" w:rsidR="005F54B2" w:rsidRDefault="005F54B2" w:rsidP="005F54B2">
      <w:pPr>
        <w:rPr>
          <w:b/>
          <w:color w:val="000000"/>
        </w:rPr>
      </w:pPr>
      <w:r>
        <w:rPr>
          <w:b/>
          <w:color w:val="000000"/>
        </w:rPr>
        <w:t>Used in the Following Entities</w:t>
      </w:r>
    </w:p>
    <w:p w14:paraId="026C68CF" w14:textId="77777777" w:rsidR="005F54B2" w:rsidRDefault="005F54B2" w:rsidP="005F54B2">
      <w:pPr>
        <w:rPr>
          <w:szCs w:val="20"/>
        </w:rPr>
      </w:pPr>
      <w:r>
        <w:rPr>
          <w:szCs w:val="20"/>
        </w:rPr>
        <w:t>Encounter Outcome</w:t>
      </w:r>
    </w:p>
    <w:p w14:paraId="13FD7AFC" w14:textId="77777777" w:rsidR="005F54B2" w:rsidRDefault="005F54B2" w:rsidP="005F54B2">
      <w:pPr>
        <w:pStyle w:val="Heading2"/>
        <w:rPr>
          <w:color w:val="000000"/>
        </w:rPr>
      </w:pPr>
      <w:bookmarkStart w:id="1264" w:name="_Toc512843602"/>
      <w:r>
        <w:rPr>
          <w:rFonts w:eastAsia="Arial" w:cs="Arial"/>
          <w:color w:val="000000"/>
          <w:sz w:val="30"/>
          <w:szCs w:val="30"/>
        </w:rPr>
        <w:t>ENCOUTR Encounter Outcome Reason</w:t>
      </w:r>
      <w:bookmarkEnd w:id="1264"/>
    </w:p>
    <w:p w14:paraId="7E63C85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78D880" w14:textId="77777777" w:rsidTr="006A5A57">
        <w:tc>
          <w:tcPr>
            <w:tcW w:w="9360" w:type="dxa"/>
            <w:tcMar>
              <w:top w:w="0" w:type="dxa"/>
              <w:left w:w="3" w:type="dxa"/>
              <w:bottom w:w="0" w:type="dxa"/>
              <w:right w:w="60" w:type="dxa"/>
            </w:tcMar>
          </w:tcPr>
          <w:p w14:paraId="5509F504" w14:textId="77777777" w:rsidR="005F54B2" w:rsidRDefault="005F54B2" w:rsidP="006A5A57">
            <w:pPr>
              <w:rPr>
                <w:color w:val="000000"/>
                <w:szCs w:val="20"/>
              </w:rPr>
            </w:pPr>
            <w:r>
              <w:rPr>
                <w:b/>
                <w:color w:val="000000"/>
                <w:szCs w:val="20"/>
              </w:rPr>
              <w:t>Definition</w:t>
            </w:r>
            <w:r>
              <w:rPr>
                <w:color w:val="000000"/>
                <w:szCs w:val="20"/>
              </w:rPr>
              <w:t>: The reason the encounter decision was made</w:t>
            </w:r>
          </w:p>
          <w:p w14:paraId="7A098FDD" w14:textId="77777777" w:rsidR="005F54B2" w:rsidRDefault="005F54B2" w:rsidP="006A5A57">
            <w:pPr>
              <w:rPr>
                <w:color w:val="000000"/>
                <w:szCs w:val="20"/>
              </w:rPr>
            </w:pPr>
          </w:p>
          <w:p w14:paraId="5BE103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4972AC" w14:textId="77777777" w:rsidR="005F54B2" w:rsidRDefault="005F54B2" w:rsidP="006A5A57">
            <w:pPr>
              <w:rPr>
                <w:color w:val="000000"/>
                <w:szCs w:val="20"/>
              </w:rPr>
            </w:pPr>
          </w:p>
          <w:p w14:paraId="36C1236D" w14:textId="77777777"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79168069"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4D812878"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F493B25"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76EF625"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E5E573"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A037DB"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98BA68D" w14:textId="77777777" w:rsidR="005F54B2" w:rsidRDefault="005F54B2" w:rsidP="006A5A57">
            <w:pPr>
              <w:rPr>
                <w:b/>
                <w:color w:val="000000"/>
                <w:szCs w:val="20"/>
              </w:rPr>
            </w:pPr>
            <w:r>
              <w:rPr>
                <w:b/>
                <w:color w:val="000000"/>
                <w:szCs w:val="20"/>
              </w:rPr>
              <w:t>Explanation</w:t>
            </w:r>
          </w:p>
        </w:tc>
      </w:tr>
      <w:tr w:rsidR="005F54B2" w14:paraId="34B5F4E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EFA54BD"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491CC00"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84BE0D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FE2EF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F5D7C4D" w14:textId="2EA6E12E" w:rsidR="005F54B2" w:rsidRDefault="005F54B2" w:rsidP="006A5A57">
            <w:pPr>
              <w:rPr>
                <w:color w:val="000000"/>
                <w:szCs w:val="20"/>
              </w:rPr>
            </w:pPr>
            <w:r>
              <w:rPr>
                <w:color w:val="000000"/>
                <w:szCs w:val="20"/>
              </w:rPr>
              <w:t>The service referred for is now complete.</w:t>
            </w:r>
          </w:p>
          <w:p w14:paraId="60764806" w14:textId="77777777"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56A4DB4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381433F"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0FD8EFE"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A638E9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61713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D42618A" w14:textId="77777777"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0979429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D7DEF98"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335D4CC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D57F8E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F400F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5D50DA4" w14:textId="77777777" w:rsidR="005F54B2" w:rsidRDefault="005F54B2" w:rsidP="006A5A57">
            <w:pPr>
              <w:rPr>
                <w:color w:val="000000"/>
                <w:szCs w:val="20"/>
              </w:rPr>
            </w:pPr>
            <w:r>
              <w:rPr>
                <w:color w:val="000000"/>
                <w:szCs w:val="20"/>
              </w:rPr>
              <w:t>Patient to be admitted within 7 days of encounter</w:t>
            </w:r>
          </w:p>
        </w:tc>
      </w:tr>
      <w:tr w:rsidR="005F54B2" w14:paraId="3E9C9F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BFC77FF"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6F941CA5"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1BC9D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A5C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4B1620" w14:textId="114CDCED" w:rsidR="005F54B2" w:rsidRDefault="003F67B6" w:rsidP="003F67B6">
            <w:pPr>
              <w:rPr>
                <w:color w:val="000000"/>
                <w:szCs w:val="20"/>
              </w:rPr>
            </w:pPr>
            <w:r>
              <w:rPr>
                <w:color w:val="000000"/>
                <w:szCs w:val="20"/>
              </w:rPr>
              <w:t xml:space="preserve">Use when a patient is provided certainty; that is, when treatment is the best option, the patient is above the local access threshold and the patient has confirmed they are available for treatment. </w:t>
            </w:r>
            <w:r w:rsidR="005F54B2">
              <w:rPr>
                <w:color w:val="000000"/>
                <w:szCs w:val="20"/>
              </w:rPr>
              <w:t xml:space="preserve"> </w:t>
            </w:r>
          </w:p>
        </w:tc>
      </w:tr>
      <w:tr w:rsidR="005F54B2" w14:paraId="5E8C2F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A264A1"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05FB3DFF"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861A62"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AEE4A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9871709" w14:textId="77777777" w:rsidR="005F54B2" w:rsidRDefault="00C32363" w:rsidP="006A5A57">
            <w:pPr>
              <w:rPr>
                <w:rFonts w:cs="Arial"/>
                <w:color w:val="000000"/>
                <w:szCs w:val="20"/>
                <w:lang w:eastAsia="en-NZ"/>
              </w:rPr>
            </w:pPr>
            <w:r>
              <w:rPr>
                <w:rFonts w:cs="Arial"/>
                <w:color w:val="000000"/>
                <w:szCs w:val="20"/>
                <w:lang w:eastAsia="en-NZ"/>
              </w:rPr>
              <w:t xml:space="preserve">Use where the clinician determines that the patient would benefit from treatment, but the Referral is below the DHB’s capacity or access threshold and </w:t>
            </w:r>
            <w:r>
              <w:rPr>
                <w:rFonts w:cs="Arial"/>
                <w:color w:val="000000"/>
                <w:szCs w:val="20"/>
                <w:lang w:eastAsia="en-NZ"/>
              </w:rPr>
              <w:lastRenderedPageBreak/>
              <w:t>the patient is to be returned to Primary Care.</w:t>
            </w:r>
          </w:p>
          <w:p w14:paraId="4E8BA6D6" w14:textId="77777777"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1242AA3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FD2CA6" w14:textId="77777777" w:rsidR="005F54B2" w:rsidRDefault="005F54B2" w:rsidP="006A5A57">
            <w:pPr>
              <w:jc w:val="center"/>
              <w:rPr>
                <w:color w:val="000000"/>
                <w:szCs w:val="20"/>
              </w:rPr>
            </w:pPr>
            <w:r>
              <w:rPr>
                <w:color w:val="000000"/>
                <w:szCs w:val="20"/>
              </w:rPr>
              <w:lastRenderedPageBreak/>
              <w:t>06</w:t>
            </w:r>
          </w:p>
        </w:tc>
        <w:tc>
          <w:tcPr>
            <w:tcW w:w="1821" w:type="dxa"/>
            <w:tcBorders>
              <w:bottom w:val="single" w:sz="4" w:space="0" w:color="auto"/>
              <w:right w:val="single" w:sz="4" w:space="0" w:color="auto"/>
            </w:tcBorders>
            <w:tcMar>
              <w:top w:w="108" w:type="dxa"/>
              <w:left w:w="3" w:type="dxa"/>
              <w:bottom w:w="0" w:type="dxa"/>
              <w:right w:w="108" w:type="dxa"/>
            </w:tcMar>
          </w:tcPr>
          <w:p w14:paraId="05A6AEF4"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692878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662B6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9C9EDB" w14:textId="77777777" w:rsidR="00851C77" w:rsidRPr="00851C77" w:rsidRDefault="00851C77" w:rsidP="00851C77">
            <w:pPr>
              <w:rPr>
                <w:color w:val="000000"/>
                <w:szCs w:val="20"/>
              </w:rPr>
            </w:pPr>
            <w:r w:rsidRPr="00851C77">
              <w:rPr>
                <w:color w:val="000000"/>
                <w:szCs w:val="20"/>
              </w:rPr>
              <w:t xml:space="preserve">Use where the clinician determines that the patient would benefit from treatment but the Referral is just below the DHB’s capacity or access threshold AND the DHB is using Active Review in NBRS AND the DHB intends to follow the patient in Outpatients.  The Destination will be Outpatient Clinic.  </w:t>
            </w:r>
          </w:p>
          <w:p w14:paraId="2387227C" w14:textId="77777777"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555917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289D308"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C71B0D3"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0995D1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958F1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9FBE6C" w14:textId="1D91BBBF" w:rsidR="005F54B2" w:rsidRDefault="003F67B6" w:rsidP="003F67B6">
            <w:pPr>
              <w:rPr>
                <w:color w:val="000000"/>
                <w:szCs w:val="20"/>
              </w:rPr>
            </w:pPr>
            <w:r>
              <w:rPr>
                <w:color w:val="000000"/>
                <w:szCs w:val="20"/>
              </w:rPr>
              <w:t xml:space="preserve">Where the patient will not receive treatment, but requires further care or support.  </w:t>
            </w:r>
            <w:r>
              <w:rPr>
                <w:rFonts w:cs="Arial"/>
                <w:bCs/>
                <w:color w:val="000000"/>
                <w:szCs w:val="20"/>
                <w:lang w:eastAsia="en-NZ"/>
              </w:rPr>
              <w:t xml:space="preserve">Observation and Management requires </w:t>
            </w:r>
            <w:r w:rsidRPr="00400310">
              <w:rPr>
                <w:rFonts w:cs="Arial"/>
                <w:bCs/>
                <w:color w:val="000000"/>
                <w:szCs w:val="20"/>
                <w:lang w:eastAsia="en-NZ"/>
              </w:rPr>
              <w:t xml:space="preserve">active management </w:t>
            </w:r>
            <w:r>
              <w:rPr>
                <w:rFonts w:cs="Arial"/>
                <w:bCs/>
                <w:color w:val="000000"/>
                <w:szCs w:val="20"/>
                <w:lang w:eastAsia="en-NZ"/>
              </w:rPr>
              <w:t>of the patient by the agency/organisation identified as the Destination.</w:t>
            </w:r>
            <w:r>
              <w:rPr>
                <w:color w:val="000000"/>
                <w:szCs w:val="20"/>
              </w:rPr>
              <w:t xml:space="preserve"> </w:t>
            </w:r>
          </w:p>
        </w:tc>
      </w:tr>
      <w:tr w:rsidR="005F54B2" w14:paraId="6011E795"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5DD6F7A" w14:textId="77777777" w:rsidR="005F54B2" w:rsidRDefault="005F54B2" w:rsidP="006A5A57">
            <w:pPr>
              <w:jc w:val="center"/>
              <w:rPr>
                <w:color w:val="000000"/>
                <w:szCs w:val="20"/>
              </w:rPr>
            </w:pPr>
            <w:r>
              <w:rPr>
                <w:color w:val="000000"/>
                <w:szCs w:val="20"/>
              </w:rPr>
              <w:t>08</w:t>
            </w:r>
          </w:p>
        </w:tc>
        <w:tc>
          <w:tcPr>
            <w:tcW w:w="1821" w:type="dxa"/>
            <w:tcBorders>
              <w:bottom w:val="single" w:sz="4" w:space="0" w:color="auto"/>
              <w:right w:val="single" w:sz="4" w:space="0" w:color="auto"/>
            </w:tcBorders>
            <w:tcMar>
              <w:top w:w="108" w:type="dxa"/>
              <w:left w:w="3" w:type="dxa"/>
              <w:bottom w:w="0" w:type="dxa"/>
              <w:right w:w="108" w:type="dxa"/>
            </w:tcMar>
          </w:tcPr>
          <w:p w14:paraId="2B0A7FE0"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CD8851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75F56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D555A66" w14:textId="77777777"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3E79C1F0" w14:textId="77777777"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03A369A6"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9EE1F5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2F3508C6"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9E684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1419A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629FB88" w14:textId="77777777"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5B33771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F18C598"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64612C36"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EEA053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D6AA2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04B7E27" w14:textId="77777777"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Non DHB Organisation).  May also be used where the Attendance Outcome is Attended Not Delivered/Incomplete and the Encounter Outcome Decision is Nothing Further Required</w:t>
            </w:r>
          </w:p>
        </w:tc>
      </w:tr>
      <w:tr w:rsidR="005F54B2" w14:paraId="116C5E9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6D37F3"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90849C1"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E02613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57FDE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6B463FB" w14:textId="77777777" w:rsidR="005F54B2" w:rsidRDefault="005F54B2" w:rsidP="006A5A57">
            <w:pPr>
              <w:rPr>
                <w:color w:val="000000"/>
                <w:szCs w:val="20"/>
              </w:rPr>
            </w:pPr>
            <w:r>
              <w:rPr>
                <w:color w:val="000000"/>
                <w:szCs w:val="20"/>
              </w:rPr>
              <w:t xml:space="preserve">Use where the Encounter Outcome Decision is Related Referral, where there are Additional services that are required that are related to the Service </w:t>
            </w:r>
            <w:r>
              <w:rPr>
                <w:color w:val="000000"/>
                <w:szCs w:val="20"/>
              </w:rPr>
              <w:lastRenderedPageBreak/>
              <w:t>provided (e.g., tests, cardiology consult, anaesthetic assessment).</w:t>
            </w:r>
          </w:p>
        </w:tc>
      </w:tr>
      <w:tr w:rsidR="005F54B2" w14:paraId="5F3A07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575887F" w14:textId="77777777" w:rsidR="005F54B2" w:rsidRDefault="005F54B2" w:rsidP="006A5A57">
            <w:pPr>
              <w:jc w:val="center"/>
              <w:rPr>
                <w:color w:val="000000"/>
                <w:szCs w:val="20"/>
              </w:rPr>
            </w:pPr>
            <w:r>
              <w:rPr>
                <w:color w:val="000000"/>
                <w:szCs w:val="20"/>
              </w:rPr>
              <w:lastRenderedPageBreak/>
              <w:t>12</w:t>
            </w:r>
          </w:p>
        </w:tc>
        <w:tc>
          <w:tcPr>
            <w:tcW w:w="1821" w:type="dxa"/>
            <w:tcBorders>
              <w:bottom w:val="single" w:sz="4" w:space="0" w:color="auto"/>
              <w:right w:val="single" w:sz="4" w:space="0" w:color="auto"/>
            </w:tcBorders>
            <w:tcMar>
              <w:top w:w="108" w:type="dxa"/>
              <w:left w:w="3" w:type="dxa"/>
              <w:bottom w:w="0" w:type="dxa"/>
              <w:right w:w="108" w:type="dxa"/>
            </w:tcMar>
          </w:tcPr>
          <w:p w14:paraId="0902281D" w14:textId="4CC4346F"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2C987F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713D9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B5461D6" w14:textId="6D42926A" w:rsidR="005F54B2" w:rsidRDefault="003F67B6" w:rsidP="006A5A57">
            <w:pPr>
              <w:rPr>
                <w:color w:val="000000"/>
                <w:szCs w:val="20"/>
              </w:rPr>
            </w:pPr>
            <w:r>
              <w:rPr>
                <w:color w:val="000000"/>
                <w:szCs w:val="20"/>
              </w:rPr>
              <w:t>Use when a multidisciplinary meeting (MDM) is required to progress the patient’s assessment and/or treatment.</w:t>
            </w:r>
          </w:p>
        </w:tc>
      </w:tr>
      <w:tr w:rsidR="005F54B2" w14:paraId="2692C99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02BE7BD"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3F661BD8"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B4713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CA7E09"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351DCDC" w14:textId="77777777" w:rsidR="005F54B2" w:rsidRDefault="005F54B2" w:rsidP="006A5A57">
            <w:pPr>
              <w:rPr>
                <w:color w:val="000000"/>
                <w:szCs w:val="20"/>
              </w:rPr>
            </w:pPr>
            <w:r>
              <w:rPr>
                <w:color w:val="000000"/>
                <w:szCs w:val="20"/>
              </w:rPr>
              <w:t>Patient attended the encounter but died during or as a result of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715E1B3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84CEAB1"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69D468A8"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4BFE580"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D42BA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69A87F3" w14:textId="77777777"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385EAE6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45FD31"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120F2B47"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AFBFA8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75F5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EA26DE4" w14:textId="77777777"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nformation that was necessary for the encounter was not provided or was not available.</w:t>
            </w:r>
          </w:p>
        </w:tc>
      </w:tr>
      <w:tr w:rsidR="005F54B2" w14:paraId="7128B01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3547E1B" w14:textId="77777777" w:rsidR="005F54B2" w:rsidRDefault="005F54B2" w:rsidP="006A5A57">
            <w:pPr>
              <w:jc w:val="center"/>
              <w:rPr>
                <w:color w:val="000000"/>
                <w:szCs w:val="20"/>
              </w:rPr>
            </w:pPr>
            <w:r>
              <w:rPr>
                <w:color w:val="000000"/>
                <w:szCs w:val="20"/>
              </w:rPr>
              <w:t>52</w:t>
            </w:r>
          </w:p>
        </w:tc>
        <w:tc>
          <w:tcPr>
            <w:tcW w:w="1821" w:type="dxa"/>
            <w:tcBorders>
              <w:bottom w:val="single" w:sz="4" w:space="0" w:color="auto"/>
              <w:right w:val="single" w:sz="4" w:space="0" w:color="auto"/>
            </w:tcBorders>
            <w:tcMar>
              <w:top w:w="108" w:type="dxa"/>
              <w:left w:w="3" w:type="dxa"/>
              <w:bottom w:w="0" w:type="dxa"/>
              <w:right w:w="108" w:type="dxa"/>
            </w:tcMar>
          </w:tcPr>
          <w:p w14:paraId="7B76947E"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F2B98F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97101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C50570F" w14:textId="77777777"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0E72699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F853CC"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11B39340"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124C5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6FC3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F73329"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25DC9DA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6487F98"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3653D298"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8C2EC08"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E5CE7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32D8F3B"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1B99EE7C" w14:textId="77777777" w:rsidR="005F54B2" w:rsidRDefault="005F54B2" w:rsidP="005F54B2">
      <w:pPr>
        <w:rPr>
          <w:color w:val="000000"/>
          <w:szCs w:val="20"/>
        </w:rPr>
      </w:pPr>
    </w:p>
    <w:p w14:paraId="7F498F1F" w14:textId="77777777" w:rsidR="005F54B2" w:rsidRDefault="005F54B2" w:rsidP="005F54B2">
      <w:pPr>
        <w:rPr>
          <w:color w:val="000000"/>
          <w:szCs w:val="20"/>
        </w:rPr>
      </w:pPr>
    </w:p>
    <w:p w14:paraId="44048D60" w14:textId="77777777" w:rsidR="005F54B2" w:rsidRDefault="005F54B2" w:rsidP="005F54B2">
      <w:pPr>
        <w:rPr>
          <w:b/>
          <w:color w:val="000000"/>
        </w:rPr>
      </w:pPr>
      <w:r>
        <w:rPr>
          <w:b/>
          <w:color w:val="000000"/>
        </w:rPr>
        <w:t>Used in the Following Entities</w:t>
      </w:r>
    </w:p>
    <w:p w14:paraId="7DB0721D" w14:textId="77777777" w:rsidR="005F54B2" w:rsidRDefault="005F54B2" w:rsidP="005F54B2">
      <w:pPr>
        <w:rPr>
          <w:szCs w:val="20"/>
        </w:rPr>
      </w:pPr>
      <w:r>
        <w:rPr>
          <w:szCs w:val="20"/>
        </w:rPr>
        <w:t>Encounter Outcome</w:t>
      </w:r>
    </w:p>
    <w:p w14:paraId="7516C55B" w14:textId="77777777" w:rsidR="005F54B2" w:rsidRDefault="005F54B2" w:rsidP="005F54B2">
      <w:pPr>
        <w:pStyle w:val="Heading2"/>
        <w:rPr>
          <w:color w:val="000000"/>
        </w:rPr>
      </w:pPr>
      <w:bookmarkStart w:id="1265" w:name="BKM_0F9EA21C_7604_47EC_A967_64B21E7BFA01"/>
      <w:bookmarkStart w:id="1266" w:name="_Toc512843603"/>
      <w:bookmarkEnd w:id="1265"/>
      <w:r>
        <w:rPr>
          <w:rFonts w:eastAsia="Arial" w:cs="Arial"/>
          <w:color w:val="000000"/>
          <w:sz w:val="30"/>
          <w:szCs w:val="30"/>
        </w:rPr>
        <w:t>ENCTYP Encounter Type</w:t>
      </w:r>
      <w:bookmarkEnd w:id="1266"/>
    </w:p>
    <w:p w14:paraId="059E39F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A3F4A" w14:textId="77777777" w:rsidTr="006A5A57">
        <w:tc>
          <w:tcPr>
            <w:tcW w:w="9360" w:type="dxa"/>
            <w:tcMar>
              <w:top w:w="0" w:type="dxa"/>
              <w:left w:w="3" w:type="dxa"/>
              <w:bottom w:w="0" w:type="dxa"/>
              <w:right w:w="60" w:type="dxa"/>
            </w:tcMar>
          </w:tcPr>
          <w:p w14:paraId="22223643" w14:textId="77777777" w:rsidR="005F54B2" w:rsidRDefault="005F54B2" w:rsidP="006A5A57">
            <w:pPr>
              <w:rPr>
                <w:color w:val="000000"/>
                <w:szCs w:val="20"/>
              </w:rPr>
            </w:pPr>
            <w:r>
              <w:rPr>
                <w:b/>
                <w:color w:val="000000"/>
                <w:szCs w:val="20"/>
              </w:rPr>
              <w:lastRenderedPageBreak/>
              <w:t>Definition</w:t>
            </w:r>
            <w:r>
              <w:rPr>
                <w:color w:val="000000"/>
                <w:szCs w:val="20"/>
              </w:rPr>
              <w:t xml:space="preserve">: A code representing the patient's type of encounter </w:t>
            </w:r>
          </w:p>
          <w:p w14:paraId="15885C0B" w14:textId="77777777" w:rsidR="005F54B2" w:rsidRDefault="005F54B2" w:rsidP="006A5A57">
            <w:pPr>
              <w:rPr>
                <w:color w:val="000000"/>
                <w:szCs w:val="20"/>
              </w:rPr>
            </w:pPr>
          </w:p>
          <w:p w14:paraId="2B3FD23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4A702EA5" w14:textId="77777777" w:rsidR="005F54B2" w:rsidRDefault="005F54B2" w:rsidP="006A5A57">
            <w:pPr>
              <w:rPr>
                <w:color w:val="000000"/>
                <w:szCs w:val="20"/>
              </w:rPr>
            </w:pPr>
          </w:p>
        </w:tc>
      </w:tr>
    </w:tbl>
    <w:p w14:paraId="201AE170"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1702153" w14:textId="77777777" w:rsidTr="00961D16">
        <w:trPr>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2473A36"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191101F"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243B5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048C43"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B85A74D" w14:textId="77777777" w:rsidR="005F54B2" w:rsidRDefault="005F54B2" w:rsidP="006A5A57">
            <w:pPr>
              <w:jc w:val="center"/>
              <w:rPr>
                <w:b/>
                <w:color w:val="000000"/>
                <w:szCs w:val="20"/>
              </w:rPr>
            </w:pPr>
            <w:r>
              <w:rPr>
                <w:b/>
                <w:color w:val="000000"/>
                <w:szCs w:val="20"/>
              </w:rPr>
              <w:t>Explanation</w:t>
            </w:r>
          </w:p>
        </w:tc>
      </w:tr>
      <w:tr w:rsidR="005F54B2" w14:paraId="184B558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1371"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E5A8EC"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8E46F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464F46"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BF178" w14:textId="77777777"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30E3BA8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1DA43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32A3D6"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3FCE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C9A0DA"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CA5DC"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30B6CC2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752BD" w14:textId="77777777" w:rsidR="005F54B2" w:rsidRDefault="005F54B2" w:rsidP="006A5A57">
            <w:pPr>
              <w:jc w:val="center"/>
              <w:rPr>
                <w:color w:val="000000"/>
                <w:szCs w:val="20"/>
              </w:rPr>
            </w:pPr>
            <w:r>
              <w:rPr>
                <w:color w:val="000000"/>
                <w:szCs w:val="20"/>
              </w:rPr>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ADEF02"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B6EB1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63A4E"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7B7E6" w14:textId="77777777"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35926E0D"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370C0"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C95B8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C8311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1109CB"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B16592" w14:textId="77777777"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280525B3"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4C4A9"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95C5D"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6934E1"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1E4E18"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A6A498"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44A446CA"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840CA1" w14:textId="77777777"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E57D11" w14:textId="77777777"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BC353" w14:textId="77777777" w:rsidR="00BD1584" w:rsidRDefault="007612A0" w:rsidP="00BD1584">
            <w:pPr>
              <w:jc w:val="center"/>
              <w:rPr>
                <w:color w:val="000000"/>
                <w:szCs w:val="20"/>
              </w:rPr>
            </w:pPr>
            <w:r>
              <w:rPr>
                <w:color w:val="000000"/>
                <w:szCs w:val="20"/>
              </w:rPr>
              <w:t>2015-10-01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81324D" w14:textId="77777777"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738439" w14:textId="77777777" w:rsidR="00BD1584" w:rsidRDefault="00BD1584" w:rsidP="00BD1584">
            <w:pPr>
              <w:spacing w:after="200" w:line="276" w:lineRule="auto"/>
            </w:pPr>
          </w:p>
        </w:tc>
      </w:tr>
    </w:tbl>
    <w:p w14:paraId="6D3C832E" w14:textId="77777777" w:rsidR="005F54B2" w:rsidRDefault="005F54B2" w:rsidP="005F54B2">
      <w:pPr>
        <w:rPr>
          <w:szCs w:val="20"/>
        </w:rPr>
      </w:pPr>
    </w:p>
    <w:p w14:paraId="458166B5" w14:textId="77777777" w:rsidR="005F54B2" w:rsidRDefault="005F54B2" w:rsidP="005F54B2">
      <w:pPr>
        <w:rPr>
          <w:color w:val="000000"/>
          <w:szCs w:val="20"/>
        </w:rPr>
      </w:pPr>
    </w:p>
    <w:p w14:paraId="104E1648" w14:textId="77777777" w:rsidR="005F54B2" w:rsidRDefault="005F54B2" w:rsidP="005F54B2">
      <w:pPr>
        <w:rPr>
          <w:b/>
          <w:color w:val="000000"/>
        </w:rPr>
      </w:pPr>
      <w:r>
        <w:rPr>
          <w:b/>
          <w:color w:val="000000"/>
        </w:rPr>
        <w:t>Used in the Following Entities</w:t>
      </w:r>
    </w:p>
    <w:p w14:paraId="1EB98A8C" w14:textId="77777777" w:rsidR="00003474" w:rsidRPr="002A11A8" w:rsidRDefault="00003474" w:rsidP="00003474">
      <w:pPr>
        <w:autoSpaceDE w:val="0"/>
        <w:autoSpaceDN w:val="0"/>
        <w:adjustRightInd w:val="0"/>
        <w:spacing w:after="0" w:line="240" w:lineRule="atLeast"/>
      </w:pPr>
      <w:r w:rsidRPr="002A11A8">
        <w:t>Activity: Booking</w:t>
      </w:r>
    </w:p>
    <w:p w14:paraId="4F04CDC9" w14:textId="77777777" w:rsidR="00003474" w:rsidRPr="002A11A8" w:rsidRDefault="00003474" w:rsidP="00003474">
      <w:pPr>
        <w:autoSpaceDE w:val="0"/>
        <w:autoSpaceDN w:val="0"/>
        <w:adjustRightInd w:val="0"/>
        <w:spacing w:after="0" w:line="240" w:lineRule="atLeast"/>
      </w:pPr>
      <w:r w:rsidRPr="002A11A8">
        <w:t>Activity: Encounter</w:t>
      </w:r>
    </w:p>
    <w:p w14:paraId="06578951" w14:textId="77777777" w:rsidR="00003474" w:rsidRPr="002A11A8" w:rsidRDefault="00003474" w:rsidP="00003474">
      <w:pPr>
        <w:autoSpaceDE w:val="0"/>
        <w:autoSpaceDN w:val="0"/>
        <w:adjustRightInd w:val="0"/>
        <w:spacing w:after="0" w:line="240" w:lineRule="atLeast"/>
      </w:pPr>
      <w:r w:rsidRPr="002A11A8">
        <w:t>Activity: Exception</w:t>
      </w:r>
    </w:p>
    <w:p w14:paraId="673B8E1D" w14:textId="77777777" w:rsidR="00003474" w:rsidRPr="002A11A8" w:rsidRDefault="00003474" w:rsidP="00003474">
      <w:pPr>
        <w:autoSpaceDE w:val="0"/>
        <w:autoSpaceDN w:val="0"/>
        <w:adjustRightInd w:val="0"/>
        <w:spacing w:after="0" w:line="240" w:lineRule="atLeast"/>
      </w:pPr>
      <w:r w:rsidRPr="002A11A8">
        <w:t>Activity: Notification</w:t>
      </w:r>
    </w:p>
    <w:p w14:paraId="72C7D662" w14:textId="77777777" w:rsidR="00003474" w:rsidRDefault="00003474" w:rsidP="00003474">
      <w:r w:rsidRPr="002A11A8">
        <w:t>Activity: Prioritisation</w:t>
      </w:r>
    </w:p>
    <w:p w14:paraId="7778645C" w14:textId="77777777" w:rsidR="00302DFB" w:rsidRDefault="00302DFB" w:rsidP="005F54B2">
      <w:pPr>
        <w:rPr>
          <w:szCs w:val="20"/>
        </w:rPr>
      </w:pPr>
      <w:bookmarkStart w:id="1267" w:name="_Toc444257373"/>
      <w:bookmarkStart w:id="1268" w:name="_Toc444257828"/>
      <w:bookmarkStart w:id="1269" w:name="_Toc444257374"/>
      <w:bookmarkStart w:id="1270" w:name="_Toc444257829"/>
      <w:bookmarkStart w:id="1271" w:name="_Toc444257375"/>
      <w:bookmarkStart w:id="1272" w:name="_Toc444257830"/>
      <w:bookmarkEnd w:id="1267"/>
      <w:bookmarkEnd w:id="1268"/>
      <w:bookmarkEnd w:id="1269"/>
      <w:bookmarkEnd w:id="1270"/>
      <w:bookmarkEnd w:id="1271"/>
      <w:bookmarkEnd w:id="1272"/>
    </w:p>
    <w:p w14:paraId="60AF19E0" w14:textId="77777777" w:rsidR="005F54B2" w:rsidRDefault="005F54B2" w:rsidP="005F54B2">
      <w:pPr>
        <w:pStyle w:val="Heading2"/>
        <w:rPr>
          <w:color w:val="000000"/>
        </w:rPr>
      </w:pPr>
      <w:bookmarkStart w:id="1273" w:name="BKM_E1973F8B_C984_4407_8A6F_4D05D5D76211"/>
      <w:bookmarkStart w:id="1274" w:name="_Toc512843604"/>
      <w:bookmarkEnd w:id="1273"/>
      <w:r>
        <w:rPr>
          <w:rFonts w:eastAsia="Arial" w:cs="Arial"/>
          <w:color w:val="000000"/>
          <w:sz w:val="30"/>
          <w:szCs w:val="30"/>
        </w:rPr>
        <w:lastRenderedPageBreak/>
        <w:t>ETHNICITY Ethnicity</w:t>
      </w:r>
      <w:bookmarkEnd w:id="1274"/>
    </w:p>
    <w:p w14:paraId="38809B5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7A51102A" w14:textId="77777777" w:rsidTr="006A5A57">
        <w:tc>
          <w:tcPr>
            <w:tcW w:w="9360" w:type="dxa"/>
            <w:tcMar>
              <w:top w:w="0" w:type="dxa"/>
              <w:left w:w="3" w:type="dxa"/>
              <w:bottom w:w="0" w:type="dxa"/>
              <w:right w:w="60" w:type="dxa"/>
            </w:tcMar>
          </w:tcPr>
          <w:p w14:paraId="38D420D6" w14:textId="77777777" w:rsidR="005F54B2" w:rsidRPr="008C52D4" w:rsidRDefault="005F54B2" w:rsidP="006A5A57">
            <w:pPr>
              <w:rPr>
                <w:color w:val="000000"/>
                <w:szCs w:val="20"/>
              </w:rPr>
            </w:pPr>
            <w:r w:rsidRPr="008C52D4">
              <w:rPr>
                <w:color w:val="000000"/>
                <w:szCs w:val="20"/>
              </w:rPr>
              <w:t>Definition: Ethnicity is the ethnic group or groups that people identify with or feel they belong to. Ethnicity is a measure of cultural affiliation, as opposed to race, ancestry, nationality or citizenship. Ethnicity is self-perceived and people can belong to more than one ethnic group.</w:t>
            </w:r>
          </w:p>
          <w:p w14:paraId="3CFC8F7A" w14:textId="77777777" w:rsidR="005F54B2" w:rsidRPr="008C52D4" w:rsidRDefault="005F54B2" w:rsidP="006A5A57">
            <w:pPr>
              <w:rPr>
                <w:color w:val="000000"/>
                <w:szCs w:val="20"/>
              </w:rPr>
            </w:pPr>
            <w:r w:rsidRPr="008C52D4">
              <w:rPr>
                <w:color w:val="000000"/>
                <w:szCs w:val="20"/>
              </w:rPr>
              <w:t>An ethnic group is made up of people who have some or all of the following characteristics:</w:t>
            </w:r>
          </w:p>
          <w:p w14:paraId="40191E13"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1EA3A82E"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0777A80F"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feelings and actions </w:t>
            </w:r>
          </w:p>
          <w:p w14:paraId="1476F588"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2B63115" w14:textId="77777777" w:rsidR="005F54B2" w:rsidRPr="008C52D4" w:rsidRDefault="005F54B2" w:rsidP="00DC321C">
            <w:pPr>
              <w:numPr>
                <w:ilvl w:val="0"/>
                <w:numId w:val="54"/>
              </w:numPr>
              <w:spacing w:before="0" w:after="0"/>
              <w:ind w:left="360" w:hanging="360"/>
              <w:rPr>
                <w:color w:val="000000"/>
                <w:szCs w:val="20"/>
              </w:rPr>
            </w:pPr>
            <w:proofErr w:type="gramStart"/>
            <w:r w:rsidRPr="008C52D4">
              <w:rPr>
                <w:color w:val="000000"/>
                <w:szCs w:val="20"/>
              </w:rPr>
              <w:t>a</w:t>
            </w:r>
            <w:proofErr w:type="gramEnd"/>
            <w:r w:rsidRPr="008C52D4">
              <w:rPr>
                <w:color w:val="000000"/>
                <w:szCs w:val="20"/>
              </w:rPr>
              <w:t xml:space="preserve"> common geographic origin.</w:t>
            </w:r>
          </w:p>
          <w:p w14:paraId="1285C1D5" w14:textId="77777777" w:rsidR="005F54B2" w:rsidRPr="008C52D4" w:rsidRDefault="005F54B2" w:rsidP="006A5A57">
            <w:pPr>
              <w:rPr>
                <w:color w:val="000000"/>
                <w:szCs w:val="20"/>
              </w:rPr>
            </w:pPr>
          </w:p>
          <w:p w14:paraId="3069BBA2" w14:textId="77777777" w:rsidR="005F54B2" w:rsidRPr="008C52D4" w:rsidRDefault="005F54B2" w:rsidP="006A5A57">
            <w:pPr>
              <w:rPr>
                <w:color w:val="000000"/>
                <w:szCs w:val="20"/>
              </w:rPr>
            </w:pPr>
            <w:r w:rsidRPr="008C52D4">
              <w:rPr>
                <w:color w:val="000000"/>
                <w:szCs w:val="20"/>
              </w:rPr>
              <w:t>Standard: HISO 10046 Ethnicity</w:t>
            </w:r>
          </w:p>
          <w:p w14:paraId="634FF29E" w14:textId="77777777" w:rsidR="005F54B2" w:rsidRPr="008C52D4" w:rsidRDefault="005F54B2" w:rsidP="006A5A57">
            <w:pPr>
              <w:rPr>
                <w:color w:val="000000"/>
                <w:szCs w:val="20"/>
              </w:rPr>
            </w:pPr>
            <w:r w:rsidRPr="008C52D4">
              <w:rPr>
                <w:color w:val="000000"/>
                <w:szCs w:val="20"/>
              </w:rPr>
              <w:t>Source: Statistics New Zealand</w:t>
            </w:r>
          </w:p>
          <w:p w14:paraId="0D1B7D28" w14:textId="77777777" w:rsidR="005F54B2" w:rsidRPr="008C52D4" w:rsidRDefault="005F54B2" w:rsidP="006A5A57">
            <w:pPr>
              <w:rPr>
                <w:color w:val="000000"/>
                <w:szCs w:val="20"/>
              </w:rPr>
            </w:pPr>
            <w:r w:rsidRPr="008C52D4">
              <w:rPr>
                <w:color w:val="000000"/>
                <w:szCs w:val="20"/>
              </w:rPr>
              <w:t>Ethnicity New Zealand Standard Classification 2005</w:t>
            </w:r>
          </w:p>
          <w:p w14:paraId="729D0E44" w14:textId="77777777" w:rsidR="005F54B2" w:rsidRPr="008C52D4" w:rsidRDefault="005F54B2" w:rsidP="006A5A57">
            <w:pPr>
              <w:rPr>
                <w:color w:val="000000"/>
                <w:szCs w:val="20"/>
              </w:rPr>
            </w:pPr>
            <w:r w:rsidRPr="008C52D4">
              <w:rPr>
                <w:color w:val="000000"/>
                <w:szCs w:val="20"/>
              </w:rPr>
              <w:t xml:space="preserve">Ethnicity Level 4 codes: Refer to Statistics New Zealand website: </w:t>
            </w:r>
            <w:hyperlink r:id="rId65" w:history="1">
              <w:r w:rsidRPr="008C52D4">
                <w:rPr>
                  <w:rStyle w:val="Hyperlink"/>
                  <w:szCs w:val="20"/>
                </w:rPr>
                <w:t>http://www.stats.govt.nz/methods/classifications-and-standards/classification-related-stats-standards/ethnicity.aspx</w:t>
              </w:r>
            </w:hyperlink>
          </w:p>
          <w:p w14:paraId="0E394363" w14:textId="77777777" w:rsidR="005F54B2" w:rsidRPr="008C52D4" w:rsidRDefault="005F54B2" w:rsidP="006A5A57">
            <w:pPr>
              <w:rPr>
                <w:color w:val="000000"/>
                <w:szCs w:val="20"/>
              </w:rPr>
            </w:pPr>
            <w:r w:rsidRPr="008C52D4">
              <w:rPr>
                <w:color w:val="000000"/>
                <w:szCs w:val="20"/>
              </w:rPr>
              <w:t>Ethnicity Level 2 codes: Refer to the Ethnicity Code table under Common Codes for National Collections on the Ministry’s website: http://www.health.govt.nz/nz-health-statistics/data-references/code-tables/common-code-tables/ethnicity-code-tables</w:t>
            </w:r>
          </w:p>
          <w:p w14:paraId="45DAEA08"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12E6249B" w14:textId="77777777" w:rsidR="005F54B2" w:rsidRDefault="005F54B2" w:rsidP="005F54B2">
      <w:pPr>
        <w:rPr>
          <w:color w:val="000000"/>
          <w:szCs w:val="20"/>
        </w:rPr>
      </w:pPr>
    </w:p>
    <w:p w14:paraId="2216FFD7" w14:textId="77777777" w:rsidR="005F54B2" w:rsidRDefault="005F54B2" w:rsidP="005F54B2">
      <w:pPr>
        <w:rPr>
          <w:b/>
          <w:color w:val="000000"/>
        </w:rPr>
      </w:pPr>
      <w:r>
        <w:rPr>
          <w:b/>
          <w:color w:val="000000"/>
        </w:rPr>
        <w:t>Used in the Following Entities</w:t>
      </w:r>
    </w:p>
    <w:p w14:paraId="6761910D" w14:textId="77777777" w:rsidR="005F54B2" w:rsidRDefault="005F54B2" w:rsidP="005F54B2">
      <w:pPr>
        <w:rPr>
          <w:szCs w:val="20"/>
        </w:rPr>
      </w:pPr>
      <w:r>
        <w:rPr>
          <w:szCs w:val="20"/>
        </w:rPr>
        <w:t>Patient</w:t>
      </w:r>
    </w:p>
    <w:p w14:paraId="25069789" w14:textId="77777777" w:rsidR="005F54B2" w:rsidRDefault="005F54B2" w:rsidP="005F54B2">
      <w:pPr>
        <w:pStyle w:val="Heading2"/>
        <w:rPr>
          <w:color w:val="000000"/>
        </w:rPr>
      </w:pPr>
      <w:bookmarkStart w:id="1275" w:name="_Toc512843605"/>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275"/>
    </w:p>
    <w:p w14:paraId="08F027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69E0C43" w14:textId="77777777" w:rsidTr="006A5A57">
        <w:tc>
          <w:tcPr>
            <w:tcW w:w="9360" w:type="dxa"/>
            <w:tcMar>
              <w:top w:w="0" w:type="dxa"/>
              <w:left w:w="3" w:type="dxa"/>
              <w:bottom w:w="0" w:type="dxa"/>
              <w:right w:w="60" w:type="dxa"/>
            </w:tcMar>
          </w:tcPr>
          <w:p w14:paraId="001EC335"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37336C85" w14:textId="77777777" w:rsidR="005F54B2" w:rsidRDefault="005F54B2" w:rsidP="006A5A57">
            <w:pPr>
              <w:rPr>
                <w:color w:val="000000"/>
                <w:szCs w:val="20"/>
              </w:rPr>
            </w:pPr>
          </w:p>
          <w:p w14:paraId="4AD700D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3548D848" w14:textId="77777777" w:rsidR="005F54B2" w:rsidRDefault="005F54B2" w:rsidP="006A5A57">
            <w:pPr>
              <w:rPr>
                <w:color w:val="000000"/>
                <w:szCs w:val="20"/>
              </w:rPr>
            </w:pPr>
          </w:p>
        </w:tc>
      </w:tr>
    </w:tbl>
    <w:p w14:paraId="38493278"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39C8F0E1"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B21EE0C"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FB63501"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C1C178A"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CC00178"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D05277F" w14:textId="77777777" w:rsidR="005F54B2" w:rsidRDefault="005F54B2" w:rsidP="006A5A57">
            <w:pPr>
              <w:rPr>
                <w:b/>
                <w:color w:val="000000"/>
                <w:szCs w:val="20"/>
              </w:rPr>
            </w:pPr>
            <w:r>
              <w:rPr>
                <w:b/>
                <w:color w:val="000000"/>
                <w:szCs w:val="20"/>
              </w:rPr>
              <w:t>Explanation</w:t>
            </w:r>
          </w:p>
        </w:tc>
      </w:tr>
      <w:tr w:rsidR="005F54B2" w14:paraId="5C159324"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6CCDB4FD"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2AA5322A"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1E82509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5AC12C"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1CB16252" w14:textId="2E084318" w:rsidR="005F54B2" w:rsidRDefault="005F54B2" w:rsidP="00AF1DED">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F1DED" w:rsidRPr="00AF1DED">
              <w:rPr>
                <w:rFonts w:eastAsia="Arial" w:cs="Arial"/>
                <w:color w:val="000000"/>
                <w:sz w:val="20"/>
                <w:szCs w:val="20"/>
              </w:rPr>
              <w:t xml:space="preserve">  Suspends can only be used where a patient’s pathway needs to be suspended by more than 10 days, or less than 120 days.</w:t>
            </w:r>
            <w:r w:rsidR="00AF1DED">
              <w:rPr>
                <w:rFonts w:asciiTheme="minorHAnsi" w:eastAsia="Arial" w:hAnsiTheme="minorHAnsi" w:cs="Arial"/>
                <w:color w:val="000000"/>
                <w:sz w:val="22"/>
              </w:rPr>
              <w:t xml:space="preserve">  </w:t>
            </w:r>
          </w:p>
        </w:tc>
      </w:tr>
      <w:tr w:rsidR="005F54B2" w14:paraId="09B4C578"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42BAC47D"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1210C548"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86D14C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C2E3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7EAE8F1A" w14:textId="13C2B26C" w:rsidR="005F54B2" w:rsidRDefault="005F54B2" w:rsidP="00AF1DED">
            <w:pPr>
              <w:pStyle w:val="TableText"/>
              <w:spacing w:after="0"/>
              <w:rPr>
                <w:color w:val="000000"/>
                <w:sz w:val="20"/>
                <w:szCs w:val="20"/>
              </w:rPr>
            </w:pPr>
            <w:r>
              <w:rPr>
                <w:rFonts w:eastAsia="Arial" w:cs="Arial"/>
                <w:color w:val="000000"/>
                <w:sz w:val="20"/>
                <w:szCs w:val="20"/>
              </w:rPr>
              <w:t xml:space="preserve">The referral is to be closed.  </w:t>
            </w:r>
            <w:r w:rsidR="00AF1DED" w:rsidRPr="00AF1DED">
              <w:rPr>
                <w:rFonts w:eastAsia="Arial" w:cs="Arial"/>
                <w:color w:val="000000"/>
                <w:sz w:val="20"/>
                <w:szCs w:val="20"/>
              </w:rPr>
              <w:t xml:space="preserve">This is applied when a patient (or referrer) notifies that the </w:t>
            </w:r>
            <w:r w:rsidR="00AF1DED" w:rsidRPr="00AF1DED">
              <w:rPr>
                <w:rFonts w:eastAsia="Arial" w:cs="Arial"/>
                <w:color w:val="000000"/>
                <w:sz w:val="20"/>
                <w:szCs w:val="20"/>
              </w:rPr>
              <w:lastRenderedPageBreak/>
              <w:t>Service referred for is no longer required.  A ‘Closed’ Exception code will close the Service Sequence.  Once a referral is closed using Exception Handling no further Activities should be submitted for that referral. Closed referrals cannot be Reactivated.</w:t>
            </w:r>
            <w:r w:rsidR="00AF1DED" w:rsidRPr="00AF1DED">
              <w:rPr>
                <w:rFonts w:asciiTheme="minorHAnsi" w:eastAsia="Arial" w:hAnsiTheme="minorHAnsi" w:cs="Arial"/>
                <w:color w:val="000000"/>
                <w:sz w:val="24"/>
              </w:rPr>
              <w:t xml:space="preserve"> </w:t>
            </w:r>
          </w:p>
        </w:tc>
      </w:tr>
      <w:tr w:rsidR="005F54B2" w14:paraId="1EFFCC3B"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77084B2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3</w:t>
            </w:r>
          </w:p>
        </w:tc>
        <w:tc>
          <w:tcPr>
            <w:tcW w:w="1357" w:type="dxa"/>
            <w:tcBorders>
              <w:bottom w:val="single" w:sz="4" w:space="0" w:color="auto"/>
              <w:right w:val="single" w:sz="4" w:space="0" w:color="auto"/>
            </w:tcBorders>
            <w:tcMar>
              <w:top w:w="108" w:type="dxa"/>
              <w:left w:w="3" w:type="dxa"/>
              <w:bottom w:w="0" w:type="dxa"/>
              <w:right w:w="108" w:type="dxa"/>
            </w:tcMar>
          </w:tcPr>
          <w:p w14:paraId="14383113"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4ABF5CF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5EA9B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0CA131CA" w14:textId="2F43A583" w:rsidR="005F54B2" w:rsidRDefault="00AF1DED" w:rsidP="00AF1DED">
            <w:pPr>
              <w:pStyle w:val="TableText"/>
              <w:spacing w:after="0"/>
              <w:rPr>
                <w:color w:val="000000"/>
                <w:sz w:val="20"/>
                <w:szCs w:val="20"/>
              </w:rPr>
            </w:pPr>
            <w:r w:rsidRPr="00AF1DED">
              <w:rPr>
                <w:rFonts w:eastAsia="Arial" w:cs="Arial"/>
                <w:color w:val="000000"/>
                <w:sz w:val="20"/>
              </w:rPr>
              <w:t>This is used when a referral that had previously been Suspended is Reactivated.</w:t>
            </w:r>
          </w:p>
        </w:tc>
      </w:tr>
    </w:tbl>
    <w:p w14:paraId="564AAF9A" w14:textId="77777777" w:rsidR="005F54B2" w:rsidRDefault="005F54B2" w:rsidP="005F54B2">
      <w:pPr>
        <w:rPr>
          <w:szCs w:val="20"/>
        </w:rPr>
      </w:pPr>
    </w:p>
    <w:p w14:paraId="0A3F7B51" w14:textId="77777777" w:rsidR="005F54B2" w:rsidRDefault="005F54B2" w:rsidP="005F54B2">
      <w:pPr>
        <w:rPr>
          <w:color w:val="000000"/>
          <w:szCs w:val="20"/>
        </w:rPr>
      </w:pPr>
    </w:p>
    <w:p w14:paraId="406A9A22" w14:textId="77777777" w:rsidR="005F54B2" w:rsidRDefault="005F54B2" w:rsidP="005F54B2">
      <w:pPr>
        <w:rPr>
          <w:b/>
          <w:color w:val="000000"/>
        </w:rPr>
      </w:pPr>
      <w:r>
        <w:rPr>
          <w:b/>
          <w:color w:val="000000"/>
        </w:rPr>
        <w:t>Used in the Following Entities</w:t>
      </w:r>
    </w:p>
    <w:p w14:paraId="54A7DDAC" w14:textId="77777777" w:rsidR="005F54B2" w:rsidRDefault="005F54B2" w:rsidP="005F54B2">
      <w:pPr>
        <w:rPr>
          <w:szCs w:val="20"/>
        </w:rPr>
      </w:pPr>
      <w:r>
        <w:rPr>
          <w:szCs w:val="20"/>
        </w:rPr>
        <w:t>Activity: Exception</w:t>
      </w:r>
    </w:p>
    <w:p w14:paraId="46EFE8B9"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7CBFE7DB" w14:textId="77777777" w:rsidR="005F54B2" w:rsidRDefault="005F54B2" w:rsidP="005F54B2">
      <w:pPr>
        <w:pStyle w:val="Heading2"/>
        <w:rPr>
          <w:color w:val="000000"/>
        </w:rPr>
      </w:pPr>
      <w:bookmarkStart w:id="1276" w:name="_Toc512843606"/>
      <w:r>
        <w:rPr>
          <w:rFonts w:eastAsia="Arial" w:cs="Arial"/>
          <w:color w:val="000000"/>
          <w:sz w:val="30"/>
          <w:szCs w:val="30"/>
        </w:rPr>
        <w:lastRenderedPageBreak/>
        <w:t>EXCPREA Exception Outcome Reason</w:t>
      </w:r>
      <w:bookmarkEnd w:id="1276"/>
    </w:p>
    <w:p w14:paraId="692EB6E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7453E11" w14:textId="77777777" w:rsidTr="006A5A57">
        <w:tc>
          <w:tcPr>
            <w:tcW w:w="9360" w:type="dxa"/>
            <w:tcMar>
              <w:top w:w="0" w:type="dxa"/>
              <w:left w:w="3" w:type="dxa"/>
              <w:bottom w:w="0" w:type="dxa"/>
              <w:right w:w="60" w:type="dxa"/>
            </w:tcMar>
          </w:tcPr>
          <w:p w14:paraId="402C20AD"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77EE5560" w14:textId="77777777" w:rsidR="005F54B2" w:rsidRDefault="005F54B2" w:rsidP="006A5A57">
            <w:pPr>
              <w:rPr>
                <w:color w:val="000000"/>
                <w:szCs w:val="20"/>
              </w:rPr>
            </w:pPr>
          </w:p>
          <w:p w14:paraId="0D999065" w14:textId="3F46951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166B080A" w14:textId="77777777" w:rsidR="005F54B2" w:rsidRDefault="005F54B2" w:rsidP="005F54B2">
      <w:pPr>
        <w:rPr>
          <w:szCs w:val="20"/>
        </w:rPr>
      </w:pPr>
    </w:p>
    <w:tbl>
      <w:tblPr>
        <w:tblW w:w="9209" w:type="dxa"/>
        <w:tblLayout w:type="fixed"/>
        <w:tblLook w:val="04A0" w:firstRow="1" w:lastRow="0" w:firstColumn="1" w:lastColumn="0" w:noHBand="0" w:noVBand="1"/>
      </w:tblPr>
      <w:tblGrid>
        <w:gridCol w:w="704"/>
        <w:gridCol w:w="1276"/>
        <w:gridCol w:w="992"/>
        <w:gridCol w:w="851"/>
        <w:gridCol w:w="1134"/>
        <w:gridCol w:w="4252"/>
      </w:tblGrid>
      <w:tr w:rsidR="005F54B2" w14:paraId="7E7166F9" w14:textId="77777777" w:rsidTr="00AF1DED">
        <w:trPr>
          <w:trHeight w:val="510"/>
          <w:tblHeader/>
        </w:trPr>
        <w:tc>
          <w:tcPr>
            <w:tcW w:w="70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2036C2" w14:textId="77777777" w:rsidR="005F54B2" w:rsidRPr="00D856D3" w:rsidRDefault="005F54B2" w:rsidP="006A5A57">
            <w:pPr>
              <w:jc w:val="center"/>
              <w:rPr>
                <w:rStyle w:val="Strong"/>
                <w:color w:val="000000"/>
                <w:szCs w:val="20"/>
              </w:rPr>
            </w:pPr>
            <w:r w:rsidRPr="00D856D3">
              <w:rPr>
                <w:rStyle w:val="Strong"/>
                <w:color w:val="000000"/>
                <w:szCs w:val="20"/>
              </w:rPr>
              <w:t>Code</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5E18320"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9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702383"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85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0F3DF9" w14:textId="77777777" w:rsidR="005F54B2" w:rsidRPr="00D856D3" w:rsidRDefault="005F54B2" w:rsidP="006A5A57">
            <w:pPr>
              <w:rPr>
                <w:rStyle w:val="Strong"/>
                <w:color w:val="000000"/>
                <w:szCs w:val="20"/>
              </w:rPr>
            </w:pPr>
            <w:r w:rsidRPr="00D856D3">
              <w:rPr>
                <w:rStyle w:val="Strong"/>
                <w:color w:val="000000"/>
                <w:szCs w:val="20"/>
              </w:rPr>
              <w:t>End date</w:t>
            </w:r>
          </w:p>
        </w:tc>
        <w:tc>
          <w:tcPr>
            <w:tcW w:w="113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C923B7" w14:textId="77777777" w:rsidR="005F54B2" w:rsidRDefault="005F54B2" w:rsidP="006A5A57">
            <w:pPr>
              <w:jc w:val="center"/>
              <w:rPr>
                <w:b/>
                <w:color w:val="000000"/>
                <w:szCs w:val="20"/>
              </w:rPr>
            </w:pPr>
            <w:r>
              <w:rPr>
                <w:b/>
                <w:color w:val="000000"/>
                <w:szCs w:val="20"/>
              </w:rPr>
              <w:t>Valid for Exception Outcome Code</w:t>
            </w:r>
          </w:p>
        </w:tc>
        <w:tc>
          <w:tcPr>
            <w:tcW w:w="425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6C0E67" w14:textId="77777777" w:rsidR="005F54B2" w:rsidRDefault="005F54B2" w:rsidP="006A5A57">
            <w:pPr>
              <w:rPr>
                <w:b/>
                <w:color w:val="000000"/>
                <w:szCs w:val="20"/>
              </w:rPr>
            </w:pPr>
            <w:r>
              <w:rPr>
                <w:b/>
                <w:color w:val="000000"/>
                <w:szCs w:val="20"/>
              </w:rPr>
              <w:t>Notes</w:t>
            </w:r>
          </w:p>
        </w:tc>
      </w:tr>
      <w:tr w:rsidR="005F54B2" w14:paraId="645731CE"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F884B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276" w:type="dxa"/>
            <w:tcBorders>
              <w:bottom w:val="single" w:sz="4" w:space="0" w:color="auto"/>
              <w:right w:val="single" w:sz="4" w:space="0" w:color="auto"/>
            </w:tcBorders>
            <w:tcMar>
              <w:top w:w="108" w:type="dxa"/>
              <w:left w:w="3" w:type="dxa"/>
              <w:bottom w:w="0" w:type="dxa"/>
              <w:right w:w="108" w:type="dxa"/>
            </w:tcMar>
          </w:tcPr>
          <w:p w14:paraId="0ABEAC83"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FECCCA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73B27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392D8AC"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38F1CF8" w14:textId="513168FB" w:rsidR="005F54B2" w:rsidRPr="00AF1DED" w:rsidRDefault="00AF1DED" w:rsidP="00AA435B">
            <w:pPr>
              <w:pStyle w:val="TableText"/>
              <w:spacing w:after="0"/>
              <w:rPr>
                <w:rFonts w:cs="Arial"/>
                <w:color w:val="000000"/>
                <w:sz w:val="20"/>
                <w:szCs w:val="20"/>
              </w:rPr>
            </w:pPr>
            <w:r w:rsidRPr="00AF1DED">
              <w:rPr>
                <w:rFonts w:eastAsia="Arial Mori" w:cs="Arial"/>
                <w:color w:val="000000"/>
                <w:sz w:val="20"/>
                <w:szCs w:val="20"/>
              </w:rPr>
              <w:t xml:space="preserve">Used where a patient has indicated they are not available to attend a planned Encounter for personal reasons, for longer than 10 days but less than 120 days. </w:t>
            </w:r>
            <w:r w:rsidR="005F54B2" w:rsidRPr="00AF1DED">
              <w:rPr>
                <w:rFonts w:eastAsia="Arial Mori" w:cs="Arial"/>
                <w:color w:val="000000"/>
                <w:sz w:val="20"/>
                <w:szCs w:val="20"/>
              </w:rPr>
              <w:t>If not for patient's personal reasons this code should only be used following a DNA or DNW at Encounter</w:t>
            </w:r>
            <w:r w:rsidR="00AA435B" w:rsidRPr="00AF1DED">
              <w:rPr>
                <w:rFonts w:eastAsia="Arial Mori" w:cs="Arial"/>
                <w:color w:val="000000"/>
                <w:sz w:val="20"/>
                <w:szCs w:val="20"/>
              </w:rPr>
              <w:t>.</w:t>
            </w:r>
          </w:p>
        </w:tc>
      </w:tr>
      <w:tr w:rsidR="005F54B2" w14:paraId="0925E706"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01E924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276" w:type="dxa"/>
            <w:tcBorders>
              <w:bottom w:val="single" w:sz="4" w:space="0" w:color="auto"/>
              <w:right w:val="single" w:sz="4" w:space="0" w:color="auto"/>
            </w:tcBorders>
            <w:tcMar>
              <w:top w:w="108" w:type="dxa"/>
              <w:left w:w="3" w:type="dxa"/>
              <w:bottom w:w="0" w:type="dxa"/>
              <w:right w:w="108" w:type="dxa"/>
            </w:tcMar>
          </w:tcPr>
          <w:p w14:paraId="2FDDF9CB" w14:textId="77777777" w:rsidR="005F54B2" w:rsidRDefault="005F54B2" w:rsidP="006A5A57">
            <w:pPr>
              <w:rPr>
                <w:color w:val="000000"/>
                <w:szCs w:val="20"/>
              </w:rPr>
            </w:pPr>
            <w:r>
              <w:rPr>
                <w:color w:val="000000"/>
                <w:szCs w:val="20"/>
              </w:rPr>
              <w:t>Reactivated – patient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71C4B856"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E0B06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20DD4919" w14:textId="77777777" w:rsidR="005F54B2" w:rsidRDefault="005F54B2" w:rsidP="006A5A57">
            <w:pPr>
              <w:jc w:val="center"/>
              <w:rPr>
                <w:color w:val="000000"/>
                <w:szCs w:val="20"/>
              </w:rPr>
            </w:pPr>
            <w:r>
              <w:rPr>
                <w:color w:val="000000"/>
                <w:szCs w:val="20"/>
              </w:rPr>
              <w:t>3</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B88AA37" w14:textId="77777777" w:rsidR="00AF1DED" w:rsidRPr="00AF1DED" w:rsidRDefault="00AF1DED" w:rsidP="00AF1DED">
            <w:pPr>
              <w:rPr>
                <w:rFonts w:cs="Arial"/>
                <w:color w:val="000000"/>
                <w:szCs w:val="20"/>
              </w:rPr>
            </w:pPr>
            <w:r w:rsidRPr="00AF1DED">
              <w:rPr>
                <w:rFonts w:cs="Arial"/>
                <w:color w:val="000000"/>
                <w:szCs w:val="20"/>
              </w:rPr>
              <w:t>Used to reactivate all suspension activities.</w:t>
            </w:r>
          </w:p>
          <w:p w14:paraId="644A1574" w14:textId="64F6CA15" w:rsidR="005F54B2" w:rsidRPr="00AF1DED" w:rsidRDefault="00AF1DED" w:rsidP="00AF1DED">
            <w:pPr>
              <w:rPr>
                <w:rFonts w:cs="Arial"/>
                <w:color w:val="000000"/>
                <w:szCs w:val="20"/>
              </w:rPr>
            </w:pPr>
            <w:r w:rsidRPr="00AF1DED">
              <w:rPr>
                <w:rFonts w:cs="Arial"/>
                <w:szCs w:val="20"/>
              </w:rPr>
              <w:t xml:space="preserve">An Exception Handling Activity of “3 – Reactivate” must be submitted for any suspended referrals before any other activity is submitted. The only exclusion to this requirement is that an Exception Handling Activity of “2 – Closed” may be submitted while a patient is suspended.  </w:t>
            </w:r>
            <w:r w:rsidRPr="00AF1DED">
              <w:rPr>
                <w:rFonts w:cs="Arial"/>
                <w:b/>
                <w:szCs w:val="20"/>
              </w:rPr>
              <w:t>Please note that initial guidance in the file specification indicated that the submission of any activity (Notification, Booking, Prioritisation, Encounter) would reactivate a suspended referral; however as the data in the collection has matured it has become apparent that this approach is likely to result in confusion and accidental reactivation of referrals that should remain suspended. Therefore submitting an Exception Handling Reactivation Activity is the only way to reactivate a referral</w:t>
            </w:r>
          </w:p>
        </w:tc>
      </w:tr>
      <w:tr w:rsidR="005F54B2" w14:paraId="4A8FA6E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E1C8987"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276" w:type="dxa"/>
            <w:tcBorders>
              <w:bottom w:val="single" w:sz="4" w:space="0" w:color="auto"/>
              <w:right w:val="single" w:sz="4" w:space="0" w:color="auto"/>
            </w:tcBorders>
            <w:tcMar>
              <w:top w:w="108" w:type="dxa"/>
              <w:left w:w="3" w:type="dxa"/>
              <w:bottom w:w="0" w:type="dxa"/>
              <w:right w:w="108" w:type="dxa"/>
            </w:tcMar>
          </w:tcPr>
          <w:p w14:paraId="77D4CA4B"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9619FAD"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377035"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D8A29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B30912" w14:textId="77777777" w:rsidR="00AF1DED" w:rsidRPr="00AF1DED" w:rsidRDefault="00AF1DED" w:rsidP="00AF1DED">
            <w:pPr>
              <w:spacing w:after="200"/>
              <w:rPr>
                <w:rFonts w:cs="Arial"/>
                <w:color w:val="000000"/>
                <w:szCs w:val="20"/>
              </w:rPr>
            </w:pPr>
            <w:r w:rsidRPr="00AF1DED">
              <w:rPr>
                <w:rFonts w:cs="Arial"/>
                <w:color w:val="000000"/>
                <w:szCs w:val="20"/>
              </w:rPr>
              <w:t xml:space="preserve">To be used when the patient makes the decision not to proceed with the service. This might also include if the patient moves out of the region, and opts not to remain on the current DHB’s list.  </w:t>
            </w:r>
          </w:p>
          <w:p w14:paraId="6FE1F562" w14:textId="4E1ADE45"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This Exception Reason should not be used at the point of Referral or Prioritisation, as it should only be used after a Prioritisation is Accepted.  It should only be used for emergent, unforeseen scenarios whereby the patient declines treatment.</w:t>
            </w:r>
          </w:p>
        </w:tc>
      </w:tr>
      <w:tr w:rsidR="005F54B2" w14:paraId="7B48D69B" w14:textId="77777777" w:rsidTr="00AF1DED">
        <w:trPr>
          <w:trHeight w:val="929"/>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40331A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4</w:t>
            </w:r>
          </w:p>
        </w:tc>
        <w:tc>
          <w:tcPr>
            <w:tcW w:w="1276" w:type="dxa"/>
            <w:tcBorders>
              <w:bottom w:val="single" w:sz="4" w:space="0" w:color="auto"/>
              <w:right w:val="single" w:sz="4" w:space="0" w:color="auto"/>
            </w:tcBorders>
            <w:tcMar>
              <w:top w:w="108" w:type="dxa"/>
              <w:left w:w="3" w:type="dxa"/>
              <w:bottom w:w="0" w:type="dxa"/>
              <w:right w:w="108" w:type="dxa"/>
            </w:tcMar>
          </w:tcPr>
          <w:p w14:paraId="0994BAEC"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9D3AEC0"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E3CC6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16244370"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083BDAE2" w14:textId="12F7DCA5"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is made aware that the patient has died prior to receiving the service for which they were referred. If a patient dies during or after receiving the service all appropriate data elements and activities should still be submitted to NPF.</w:t>
            </w:r>
          </w:p>
        </w:tc>
      </w:tr>
      <w:tr w:rsidR="005F54B2" w14:paraId="64DB9F7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45DF597"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276" w:type="dxa"/>
            <w:tcBorders>
              <w:bottom w:val="single" w:sz="4" w:space="0" w:color="auto"/>
              <w:right w:val="single" w:sz="4" w:space="0" w:color="auto"/>
            </w:tcBorders>
            <w:tcMar>
              <w:top w:w="108" w:type="dxa"/>
              <w:left w:w="3" w:type="dxa"/>
              <w:bottom w:w="0" w:type="dxa"/>
              <w:right w:w="108" w:type="dxa"/>
            </w:tcMar>
          </w:tcPr>
          <w:p w14:paraId="13A3704F"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01840F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2364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768174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511690" w14:textId="77CDE07E" w:rsidR="005F54B2" w:rsidRPr="00AF1DED" w:rsidRDefault="00AF1DED" w:rsidP="006A5A57">
            <w:pPr>
              <w:spacing w:after="200" w:line="276" w:lineRule="auto"/>
              <w:rPr>
                <w:rFonts w:cs="Arial"/>
                <w:color w:val="000000"/>
                <w:szCs w:val="20"/>
              </w:rPr>
            </w:pPr>
            <w:r w:rsidRPr="00AF1DED">
              <w:rPr>
                <w:rFonts w:cs="Arial"/>
                <w:color w:val="000000"/>
                <w:szCs w:val="20"/>
              </w:rPr>
              <w:t xml:space="preserve">To be used where the DHB is made aware that the patient has chosen to receive the service in a non-publicly funded environment (i.e.  </w:t>
            </w:r>
            <w:proofErr w:type="gramStart"/>
            <w:r w:rsidRPr="00AF1DED">
              <w:rPr>
                <w:rFonts w:cs="Arial"/>
                <w:color w:val="000000"/>
                <w:szCs w:val="20"/>
              </w:rPr>
              <w:t>insurance</w:t>
            </w:r>
            <w:proofErr w:type="gramEnd"/>
            <w:r w:rsidRPr="00AF1DED">
              <w:rPr>
                <w:rFonts w:cs="Arial"/>
                <w:color w:val="000000"/>
                <w:szCs w:val="20"/>
              </w:rPr>
              <w:t xml:space="preserve"> or self-funded).  This reason should only be used after Prioritisation.</w:t>
            </w:r>
          </w:p>
        </w:tc>
      </w:tr>
      <w:tr w:rsidR="005F54B2" w14:paraId="01C1C9F0"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881ED40"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276" w:type="dxa"/>
            <w:tcBorders>
              <w:bottom w:val="single" w:sz="4" w:space="0" w:color="auto"/>
              <w:right w:val="single" w:sz="4" w:space="0" w:color="auto"/>
            </w:tcBorders>
            <w:tcMar>
              <w:top w:w="108" w:type="dxa"/>
              <w:left w:w="3" w:type="dxa"/>
              <w:bottom w:w="0" w:type="dxa"/>
              <w:right w:w="108" w:type="dxa"/>
            </w:tcMar>
          </w:tcPr>
          <w:p w14:paraId="0B77999A"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4C6B43"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BB934D"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030EC00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7E971DB" w14:textId="0F3FEA47" w:rsidR="005F54B2" w:rsidRPr="00AF1DED" w:rsidRDefault="00AF1DED" w:rsidP="006A5A57">
            <w:pPr>
              <w:pStyle w:val="TableText"/>
              <w:spacing w:after="0"/>
              <w:rPr>
                <w:rFonts w:cs="Arial"/>
                <w:color w:val="000000"/>
                <w:sz w:val="20"/>
                <w:szCs w:val="20"/>
              </w:rPr>
            </w:pPr>
            <w:r w:rsidRPr="00AF1DED">
              <w:rPr>
                <w:rFonts w:cs="Arial"/>
                <w:color w:val="000000"/>
                <w:sz w:val="20"/>
                <w:szCs w:val="20"/>
              </w:rPr>
              <w:t>To be used where the DHB identifies that the original referral was created incorrectly and the patient does not actually require the referral or service recorded.</w:t>
            </w:r>
          </w:p>
        </w:tc>
      </w:tr>
      <w:tr w:rsidR="005F54B2" w14:paraId="0FCC30FC"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26CAB79"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276" w:type="dxa"/>
            <w:tcBorders>
              <w:bottom w:val="single" w:sz="4" w:space="0" w:color="auto"/>
              <w:right w:val="single" w:sz="4" w:space="0" w:color="auto"/>
            </w:tcBorders>
            <w:tcMar>
              <w:top w:w="108" w:type="dxa"/>
              <w:left w:w="3" w:type="dxa"/>
              <w:bottom w:w="0" w:type="dxa"/>
              <w:right w:w="108" w:type="dxa"/>
            </w:tcMar>
          </w:tcPr>
          <w:p w14:paraId="1DFAE5AD" w14:textId="77777777" w:rsidR="005F54B2" w:rsidRDefault="005F54B2" w:rsidP="006A5A57">
            <w:pPr>
              <w:rPr>
                <w:color w:val="000000"/>
                <w:szCs w:val="20"/>
              </w:rPr>
            </w:pPr>
            <w:r>
              <w:rPr>
                <w:color w:val="000000"/>
                <w:szCs w:val="20"/>
              </w:rPr>
              <w:t>Cancelled – patient assessed acutely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D49E879"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838DB"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45A0DA9"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DCB0003" w14:textId="302A4367" w:rsidR="005F54B2" w:rsidRPr="00AF1DED" w:rsidRDefault="00AF1DED" w:rsidP="006A5A57">
            <w:pPr>
              <w:spacing w:after="200" w:line="276" w:lineRule="auto"/>
              <w:rPr>
                <w:rFonts w:cs="Arial"/>
                <w:color w:val="000000"/>
                <w:szCs w:val="20"/>
              </w:rPr>
            </w:pPr>
            <w:r w:rsidRPr="00AF1DED">
              <w:rPr>
                <w:rFonts w:cs="Arial"/>
                <w:color w:val="000000"/>
                <w:szCs w:val="20"/>
              </w:rPr>
              <w:t>To be used where the DHB identifies that the patient has received either an assessment or treatment for this referral acutely and no longer requires the referral. This may be either through an inpatient admission or ED presentation.</w:t>
            </w:r>
          </w:p>
        </w:tc>
      </w:tr>
      <w:tr w:rsidR="005F54B2" w14:paraId="6F5AA2FB"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277FE860"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276" w:type="dxa"/>
            <w:tcBorders>
              <w:bottom w:val="single" w:sz="4" w:space="0" w:color="auto"/>
              <w:right w:val="single" w:sz="4" w:space="0" w:color="auto"/>
            </w:tcBorders>
            <w:tcMar>
              <w:top w:w="108" w:type="dxa"/>
              <w:left w:w="3" w:type="dxa"/>
              <w:bottom w:w="0" w:type="dxa"/>
              <w:right w:w="108" w:type="dxa"/>
            </w:tcMar>
          </w:tcPr>
          <w:p w14:paraId="71026085" w14:textId="77777777" w:rsidR="005F54B2" w:rsidRDefault="005F54B2" w:rsidP="006A5A57">
            <w:pPr>
              <w:rPr>
                <w:color w:val="000000"/>
                <w:szCs w:val="20"/>
              </w:rPr>
            </w:pPr>
            <w:r>
              <w:rPr>
                <w:color w:val="000000"/>
                <w:szCs w:val="20"/>
              </w:rPr>
              <w:t>Cancelled – not eligible for publicly funded care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33DD09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79127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0C5591D"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DF872D7" w14:textId="7679C4DC" w:rsidR="005F54B2" w:rsidRPr="00AF1DED" w:rsidRDefault="00AF1DED" w:rsidP="006A5A57">
            <w:pPr>
              <w:rPr>
                <w:rFonts w:cs="Arial"/>
                <w:color w:val="000000"/>
                <w:szCs w:val="20"/>
              </w:rPr>
            </w:pPr>
            <w:r w:rsidRPr="00AF1DED">
              <w:rPr>
                <w:rFonts w:cs="Arial"/>
                <w:color w:val="000000"/>
                <w:szCs w:val="20"/>
              </w:rPr>
              <w:t xml:space="preserve">To be used where the DHB identifies that the patient is not eligible for publicly funded care (in this context this means DHB or Ministry of Health funded care). </w:t>
            </w:r>
            <w:r w:rsidRPr="00AF1DED">
              <w:rPr>
                <w:rFonts w:cs="Arial"/>
                <w:szCs w:val="20"/>
              </w:rPr>
              <w:t>If a referral is determined to be ACC funded then the Principal Health Service Purchaser Code for the relevant Activities should be changed to A0 and resubmitted.</w:t>
            </w:r>
          </w:p>
        </w:tc>
      </w:tr>
      <w:tr w:rsidR="005F54B2" w14:paraId="236D6480" w14:textId="77777777" w:rsidTr="00AF1DED">
        <w:trPr>
          <w:trHeight w:val="1145"/>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32B6136"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276" w:type="dxa"/>
            <w:tcBorders>
              <w:bottom w:val="single" w:sz="4" w:space="0" w:color="auto"/>
              <w:right w:val="single" w:sz="4" w:space="0" w:color="auto"/>
            </w:tcBorders>
            <w:tcMar>
              <w:top w:w="108" w:type="dxa"/>
              <w:left w:w="3" w:type="dxa"/>
              <w:bottom w:w="0" w:type="dxa"/>
              <w:right w:w="108" w:type="dxa"/>
            </w:tcMar>
          </w:tcPr>
          <w:p w14:paraId="323D08FE" w14:textId="77777777"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6A8ED0D7"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EEAD6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7F5ECC"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ECCB097" w14:textId="77777777" w:rsidR="00AF1DED" w:rsidRPr="00AF1DED" w:rsidRDefault="00AF1DED" w:rsidP="00AF1DED">
            <w:pPr>
              <w:spacing w:after="200"/>
              <w:rPr>
                <w:rFonts w:cs="Arial"/>
                <w:color w:val="000000"/>
                <w:szCs w:val="20"/>
              </w:rPr>
            </w:pPr>
            <w:r w:rsidRPr="00AF1DED">
              <w:rPr>
                <w:rFonts w:cs="Arial"/>
                <w:color w:val="000000"/>
                <w:szCs w:val="20"/>
              </w:rPr>
              <w:t xml:space="preserve">For patients who have been provided Certainty but their clinical condition or requirements change and the DHB decides a referral to a larger or more specialist centre is required. </w:t>
            </w:r>
          </w:p>
          <w:p w14:paraId="0F64A728" w14:textId="3BB34769" w:rsidR="005F54B2" w:rsidRPr="00AF1DED" w:rsidRDefault="005F54B2" w:rsidP="006A5A57">
            <w:pPr>
              <w:spacing w:after="200" w:line="276" w:lineRule="auto"/>
              <w:rPr>
                <w:rFonts w:cs="Arial"/>
                <w:color w:val="000000"/>
                <w:szCs w:val="20"/>
              </w:rPr>
            </w:pPr>
          </w:p>
        </w:tc>
      </w:tr>
      <w:tr w:rsidR="005F54B2" w14:paraId="2A31512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6B55A77" w14:textId="77777777" w:rsidR="005F54B2" w:rsidRDefault="005F54B2" w:rsidP="006A5A57">
            <w:pPr>
              <w:pStyle w:val="TableText"/>
              <w:spacing w:after="0"/>
              <w:jc w:val="center"/>
              <w:rPr>
                <w:color w:val="000000"/>
                <w:sz w:val="20"/>
                <w:szCs w:val="20"/>
              </w:rPr>
            </w:pPr>
            <w:r>
              <w:rPr>
                <w:rFonts w:eastAsia="Arial" w:cs="Arial"/>
                <w:color w:val="000000"/>
                <w:sz w:val="20"/>
                <w:szCs w:val="20"/>
              </w:rPr>
              <w:t>10</w:t>
            </w:r>
          </w:p>
        </w:tc>
        <w:tc>
          <w:tcPr>
            <w:tcW w:w="1276" w:type="dxa"/>
            <w:tcBorders>
              <w:bottom w:val="single" w:sz="4" w:space="0" w:color="auto"/>
              <w:right w:val="single" w:sz="4" w:space="0" w:color="auto"/>
            </w:tcBorders>
            <w:tcMar>
              <w:top w:w="108" w:type="dxa"/>
              <w:left w:w="3" w:type="dxa"/>
              <w:bottom w:w="0" w:type="dxa"/>
              <w:right w:w="108" w:type="dxa"/>
            </w:tcMar>
          </w:tcPr>
          <w:p w14:paraId="665C6A82" w14:textId="77777777" w:rsidR="005F54B2" w:rsidRDefault="005F54B2" w:rsidP="006A5A57">
            <w:pPr>
              <w:spacing w:after="200" w:line="276" w:lineRule="auto"/>
              <w:rPr>
                <w:color w:val="000000"/>
                <w:szCs w:val="20"/>
              </w:rPr>
            </w:pPr>
            <w:r>
              <w:rPr>
                <w:color w:val="000000"/>
                <w:szCs w:val="20"/>
              </w:rPr>
              <w:t>Cancelled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26EF0EC"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D2C3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B36AA80"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A2905B" w14:textId="77777777" w:rsidR="00AF1DED" w:rsidRPr="00AF1DED" w:rsidRDefault="00AF1DED" w:rsidP="00AF1DED">
            <w:pPr>
              <w:spacing w:after="200"/>
              <w:rPr>
                <w:rFonts w:eastAsia="Arial Mori" w:cs="Arial"/>
                <w:color w:val="000000"/>
                <w:szCs w:val="20"/>
              </w:rPr>
            </w:pPr>
            <w:r w:rsidRPr="00AF1DED">
              <w:rPr>
                <w:rFonts w:eastAsia="Arial Mori" w:cs="Arial"/>
                <w:color w:val="000000"/>
                <w:szCs w:val="20"/>
              </w:rPr>
              <w:t xml:space="preserve">Use when a patient is unavailable, for a medical reason and the DHB is not expecting the patient to be fit to receive the service in the future. This would typically only apply where there is an emergent change in a patient’s </w:t>
            </w:r>
            <w:r w:rsidRPr="00AF1DED">
              <w:rPr>
                <w:rFonts w:eastAsia="Arial Mori" w:cs="Arial"/>
                <w:color w:val="000000"/>
                <w:szCs w:val="20"/>
              </w:rPr>
              <w:lastRenderedPageBreak/>
              <w:t xml:space="preserve">clinical case and/or a new, unexpected condition is diagnosed. </w:t>
            </w:r>
          </w:p>
          <w:p w14:paraId="7B37E3F6" w14:textId="1A88EE18"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If a patient recovers, a new Related Referral will need to be created as a Closed referral cannot be reactivated.</w:t>
            </w:r>
          </w:p>
        </w:tc>
      </w:tr>
      <w:tr w:rsidR="005F54B2" w14:paraId="3258D913"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101FCB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11</w:t>
            </w:r>
          </w:p>
        </w:tc>
        <w:tc>
          <w:tcPr>
            <w:tcW w:w="1276" w:type="dxa"/>
            <w:tcBorders>
              <w:bottom w:val="single" w:sz="4" w:space="0" w:color="auto"/>
              <w:right w:val="single" w:sz="4" w:space="0" w:color="auto"/>
            </w:tcBorders>
            <w:tcMar>
              <w:top w:w="108" w:type="dxa"/>
              <w:left w:w="3" w:type="dxa"/>
              <w:bottom w:w="0" w:type="dxa"/>
              <w:right w:w="108" w:type="dxa"/>
            </w:tcMar>
          </w:tcPr>
          <w:p w14:paraId="04499669" w14:textId="77777777" w:rsidR="005F54B2" w:rsidRDefault="005F54B2" w:rsidP="006A5A57">
            <w:pPr>
              <w:spacing w:after="200" w:line="276" w:lineRule="auto"/>
              <w:rPr>
                <w:color w:val="000000"/>
                <w:szCs w:val="20"/>
              </w:rPr>
            </w:pPr>
            <w:r>
              <w:rPr>
                <w:color w:val="000000"/>
                <w:szCs w:val="20"/>
              </w:rPr>
              <w:t>Suspended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161BF30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46B51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89F49D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1B09363" w14:textId="77777777" w:rsidR="00AF1DED" w:rsidRPr="00AF1DED" w:rsidRDefault="00AF1DED" w:rsidP="00AF1DED">
            <w:pPr>
              <w:spacing w:after="200"/>
              <w:rPr>
                <w:rFonts w:cs="Arial"/>
                <w:strike/>
                <w:color w:val="000000"/>
                <w:szCs w:val="20"/>
              </w:rPr>
            </w:pPr>
            <w:r w:rsidRPr="00AF1DED">
              <w:rPr>
                <w:rFonts w:eastAsia="Arial Mori" w:cs="Arial"/>
                <w:color w:val="000000"/>
                <w:szCs w:val="20"/>
              </w:rPr>
              <w:t xml:space="preserve">Use when a patient is unavailable for a medical reason for longer than 10 days and less than 120 days.  </w:t>
            </w:r>
            <w:r w:rsidRPr="00AF1DED">
              <w:rPr>
                <w:rFonts w:cs="Arial"/>
                <w:szCs w:val="20"/>
              </w:rPr>
              <w:t xml:space="preserve">If the patient is not expected to be fit for treatment within 120 days, the DHB should refer the patient back to their GP or primary care provider, or to another speciality or organisation, for care until they are ready to be re-assessed for secondary care. </w:t>
            </w:r>
            <w:r w:rsidRPr="00AF1DED">
              <w:rPr>
                <w:rFonts w:cs="Arial"/>
                <w:strike/>
                <w:color w:val="000000"/>
                <w:szCs w:val="20"/>
              </w:rPr>
              <w:t xml:space="preserve"> </w:t>
            </w:r>
          </w:p>
          <w:p w14:paraId="4E131D3F" w14:textId="77777777" w:rsidR="00AF1DED" w:rsidRPr="00AF1DED" w:rsidRDefault="00AF1DED" w:rsidP="00AF1DED">
            <w:pPr>
              <w:spacing w:after="200"/>
              <w:rPr>
                <w:rFonts w:cs="Arial"/>
                <w:color w:val="000000"/>
                <w:szCs w:val="20"/>
              </w:rPr>
            </w:pPr>
            <w:r w:rsidRPr="00AF1DED">
              <w:rPr>
                <w:rFonts w:cs="Arial"/>
                <w:color w:val="000000"/>
                <w:szCs w:val="20"/>
              </w:rPr>
              <w:t xml:space="preserve">This reason should only be used after a Prioritisation is Accepted.  </w:t>
            </w:r>
          </w:p>
          <w:p w14:paraId="4E55E363" w14:textId="77777777" w:rsidR="00AF1DED" w:rsidRPr="00AF1DED" w:rsidRDefault="00AF1DED" w:rsidP="00AF1DED">
            <w:pPr>
              <w:spacing w:after="200"/>
              <w:rPr>
                <w:rFonts w:cs="Arial"/>
                <w:color w:val="000000"/>
                <w:szCs w:val="20"/>
              </w:rPr>
            </w:pPr>
            <w:r w:rsidRPr="00AF1DED">
              <w:rPr>
                <w:rFonts w:cs="Arial"/>
                <w:color w:val="000000"/>
                <w:szCs w:val="20"/>
              </w:rPr>
              <w:t xml:space="preserve">Patients who are not fit for treatment should not be Accepted at Prioritisation. </w:t>
            </w:r>
          </w:p>
          <w:p w14:paraId="51E0A64E" w14:textId="671712C2"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 xml:space="preserve">The Service Sequence should </w:t>
            </w:r>
            <w:r w:rsidRPr="00AF1DED">
              <w:rPr>
                <w:rFonts w:cs="Arial"/>
                <w:color w:val="000000"/>
                <w:szCs w:val="20"/>
              </w:rPr>
              <w:t xml:space="preserve">be Reactivated once the patient is fit for treatment </w:t>
            </w:r>
            <w:r w:rsidRPr="00AF1DED">
              <w:rPr>
                <w:rFonts w:cs="Arial"/>
                <w:b/>
                <w:color w:val="000000"/>
                <w:szCs w:val="20"/>
              </w:rPr>
              <w:t>or</w:t>
            </w:r>
            <w:r w:rsidRPr="00AF1DED">
              <w:rPr>
                <w:rFonts w:cs="Arial"/>
                <w:color w:val="000000"/>
                <w:szCs w:val="20"/>
              </w:rPr>
              <w:t xml:space="preserve"> closed using Exception Outcome Reason “10 – Cancelled - patient medically unfit</w:t>
            </w:r>
            <w:r w:rsidRPr="00AF1DED">
              <w:rPr>
                <w:rFonts w:cs="Arial"/>
                <w:szCs w:val="20"/>
              </w:rPr>
              <w:t>” if the patient will not be fit for treatment for longer than 120 days.</w:t>
            </w:r>
          </w:p>
        </w:tc>
      </w:tr>
      <w:tr w:rsidR="005F54B2" w14:paraId="362BE74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158C8678"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276" w:type="dxa"/>
            <w:tcBorders>
              <w:bottom w:val="single" w:sz="4" w:space="0" w:color="auto"/>
              <w:right w:val="single" w:sz="4" w:space="0" w:color="auto"/>
            </w:tcBorders>
            <w:tcMar>
              <w:top w:w="108" w:type="dxa"/>
              <w:left w:w="3" w:type="dxa"/>
              <w:bottom w:w="0" w:type="dxa"/>
              <w:right w:w="108" w:type="dxa"/>
            </w:tcMar>
          </w:tcPr>
          <w:p w14:paraId="4B0F77E5" w14:textId="77777777" w:rsidR="005F54B2" w:rsidRDefault="005F54B2" w:rsidP="006A5A57">
            <w:pPr>
              <w:spacing w:after="200" w:line="276" w:lineRule="auto"/>
              <w:rPr>
                <w:color w:val="000000"/>
                <w:szCs w:val="20"/>
              </w:rPr>
            </w:pPr>
            <w:r>
              <w:rPr>
                <w:color w:val="000000"/>
                <w:szCs w:val="20"/>
              </w:rPr>
              <w:t>Suspended - pending test result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B775EE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80FEDE"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8BE458A"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1CEB5B1" w14:textId="77777777" w:rsidR="00AF1DED" w:rsidRPr="00AF1DED" w:rsidRDefault="00AF1DED" w:rsidP="00AF1DED">
            <w:pPr>
              <w:spacing w:after="200"/>
              <w:rPr>
                <w:rFonts w:cs="Arial"/>
                <w:szCs w:val="20"/>
              </w:rPr>
            </w:pPr>
            <w:r w:rsidRPr="00AF1DED">
              <w:rPr>
                <w:rFonts w:cs="Arial"/>
                <w:szCs w:val="20"/>
              </w:rPr>
              <w:t xml:space="preserve">Use when a test is required to determine if an FSA or treatment referral should be Accepted or not. Pathways should only be suspended where the test will take longer than 10 days and less than 120 days to complete. The Referral should be reactivated when the test result is available.  </w:t>
            </w:r>
          </w:p>
          <w:p w14:paraId="367EB67F" w14:textId="7B379AA7" w:rsidR="005F54B2" w:rsidRPr="00AF1DED" w:rsidRDefault="00AF1DED" w:rsidP="00AF1DED">
            <w:pPr>
              <w:spacing w:after="200" w:line="276" w:lineRule="auto"/>
              <w:rPr>
                <w:rFonts w:cs="Arial"/>
                <w:color w:val="000000"/>
                <w:szCs w:val="20"/>
              </w:rPr>
            </w:pPr>
            <w:r w:rsidRPr="00AF1DED">
              <w:rPr>
                <w:rFonts w:cs="Arial"/>
                <w:b/>
                <w:szCs w:val="20"/>
              </w:rPr>
              <w:t xml:space="preserve">If the test is required as part of the normal or predicted treatment pathway, this Exception Outcome Reason should not be used.  </w:t>
            </w:r>
          </w:p>
        </w:tc>
      </w:tr>
      <w:tr w:rsidR="005F54B2" w14:paraId="24556A5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D53562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276" w:type="dxa"/>
            <w:tcBorders>
              <w:bottom w:val="single" w:sz="4" w:space="0" w:color="auto"/>
              <w:right w:val="single" w:sz="4" w:space="0" w:color="auto"/>
            </w:tcBorders>
            <w:tcMar>
              <w:top w:w="108" w:type="dxa"/>
              <w:left w:w="3" w:type="dxa"/>
              <w:bottom w:w="0" w:type="dxa"/>
              <w:right w:w="108" w:type="dxa"/>
            </w:tcMar>
          </w:tcPr>
          <w:p w14:paraId="111D9A3F"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7B32892"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284007"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2D4852"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2717D371" w14:textId="77777777" w:rsidR="00AF1DED" w:rsidRPr="00AF1DED" w:rsidRDefault="00AF1DED" w:rsidP="00AF1DED">
            <w:pPr>
              <w:spacing w:after="200"/>
              <w:rPr>
                <w:rFonts w:cs="Arial"/>
                <w:color w:val="000000"/>
                <w:szCs w:val="20"/>
              </w:rPr>
            </w:pPr>
            <w:r w:rsidRPr="00AF1DED">
              <w:rPr>
                <w:rFonts w:cs="Arial"/>
                <w:color w:val="000000"/>
                <w:szCs w:val="20"/>
              </w:rPr>
              <w:t xml:space="preserve">Use if waiting to confirm whether a patient is eligible for publicly funded care in New Zealand. This should only occur at the point of Referral as a patient should not be Accepted for treatment prior to confirming their eligibility for care.  </w:t>
            </w:r>
          </w:p>
          <w:p w14:paraId="423C74B0" w14:textId="1F34F460"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Referral should be reactivated </w:t>
            </w:r>
            <w:r w:rsidRPr="00AF1DED">
              <w:rPr>
                <w:rFonts w:cs="Arial"/>
                <w:b/>
                <w:color w:val="000000"/>
                <w:szCs w:val="20"/>
              </w:rPr>
              <w:t>or</w:t>
            </w:r>
            <w:r w:rsidRPr="00AF1DED">
              <w:rPr>
                <w:rFonts w:cs="Arial"/>
                <w:color w:val="000000"/>
                <w:szCs w:val="20"/>
              </w:rPr>
              <w:t xml:space="preserve"> closed using Exception Outcome Reason “8 – </w:t>
            </w:r>
            <w:r w:rsidRPr="00AF1DED">
              <w:rPr>
                <w:rFonts w:cs="Arial"/>
                <w:color w:val="000000"/>
                <w:szCs w:val="20"/>
              </w:rPr>
              <w:lastRenderedPageBreak/>
              <w:t xml:space="preserve">Cancelled not eligible for publicly funded care” once the patient’s eligibility is determined.  </w:t>
            </w:r>
          </w:p>
        </w:tc>
      </w:tr>
      <w:tr w:rsidR="005F54B2" w14:paraId="384B9A2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7BDE573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14</w:t>
            </w:r>
          </w:p>
        </w:tc>
        <w:tc>
          <w:tcPr>
            <w:tcW w:w="1276" w:type="dxa"/>
            <w:tcBorders>
              <w:bottom w:val="single" w:sz="4" w:space="0" w:color="auto"/>
              <w:right w:val="single" w:sz="4" w:space="0" w:color="auto"/>
            </w:tcBorders>
            <w:tcMar>
              <w:top w:w="108" w:type="dxa"/>
              <w:left w:w="3" w:type="dxa"/>
              <w:bottom w:w="0" w:type="dxa"/>
              <w:right w:w="108" w:type="dxa"/>
            </w:tcMar>
          </w:tcPr>
          <w:p w14:paraId="1BC596C1"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352AA1"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B1250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66E63C6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B6FDB49" w14:textId="77777777" w:rsidR="00AF1DED" w:rsidRPr="00AF1DED" w:rsidRDefault="00AF1DED" w:rsidP="00AF1DED">
            <w:pPr>
              <w:spacing w:after="200"/>
              <w:rPr>
                <w:rFonts w:cs="Arial"/>
                <w:color w:val="000000"/>
                <w:szCs w:val="20"/>
              </w:rPr>
            </w:pPr>
            <w:r w:rsidRPr="00AF1DED">
              <w:rPr>
                <w:rFonts w:cs="Arial"/>
                <w:color w:val="000000"/>
                <w:szCs w:val="20"/>
              </w:rPr>
              <w:t xml:space="preserve">Did Not Attends (DNAs) and Did Not Waits (DNWs) should typically be recorded in NPF as Attendance Outcomes, not as an </w:t>
            </w:r>
            <w:proofErr w:type="gramStart"/>
            <w:r w:rsidRPr="00AF1DED">
              <w:rPr>
                <w:rFonts w:cs="Arial"/>
                <w:color w:val="000000"/>
                <w:szCs w:val="20"/>
              </w:rPr>
              <w:t>Exception.</w:t>
            </w:r>
            <w:proofErr w:type="gramEnd"/>
            <w:r w:rsidRPr="00AF1DED">
              <w:rPr>
                <w:rFonts w:cs="Arial"/>
                <w:color w:val="000000"/>
                <w:szCs w:val="20"/>
              </w:rPr>
              <w:t xml:space="preserve">  This Exception Reason should only be used in extraordinary circumstances, after the DHB has exhausted all avenues to contact the patient (in accordance with its local DNA policy) and where the patient is known to still require treatment.  </w:t>
            </w:r>
          </w:p>
          <w:p w14:paraId="29A84AD5" w14:textId="4D8FDC84"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w:t>
            </w:r>
            <w:r w:rsidRPr="00AF1DED">
              <w:rPr>
                <w:rFonts w:cs="Arial"/>
                <w:szCs w:val="20"/>
              </w:rPr>
              <w:t xml:space="preserve">Referral should be reactivated when a new booking is made. If it is later decided that the referral needs to be closed, the Exception Outcome Reason 3 – Cancelled – patient reason should be used.  </w:t>
            </w:r>
          </w:p>
        </w:tc>
      </w:tr>
      <w:tr w:rsidR="005F54B2" w14:paraId="6017A461"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766B785"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276" w:type="dxa"/>
            <w:tcBorders>
              <w:bottom w:val="single" w:sz="4" w:space="0" w:color="auto"/>
              <w:right w:val="single" w:sz="4" w:space="0" w:color="auto"/>
            </w:tcBorders>
            <w:tcMar>
              <w:top w:w="108" w:type="dxa"/>
              <w:left w:w="3" w:type="dxa"/>
              <w:bottom w:w="0" w:type="dxa"/>
              <w:right w:w="108" w:type="dxa"/>
            </w:tcMar>
          </w:tcPr>
          <w:p w14:paraId="4A9B36DE" w14:textId="77777777" w:rsidR="005F54B2" w:rsidRDefault="005F54B2" w:rsidP="006A5A57">
            <w:pPr>
              <w:spacing w:after="200" w:line="276" w:lineRule="auto"/>
              <w:rPr>
                <w:color w:val="000000"/>
                <w:szCs w:val="20"/>
              </w:rPr>
            </w:pPr>
            <w:r>
              <w:rPr>
                <w:color w:val="000000"/>
                <w:szCs w:val="20"/>
              </w:rPr>
              <w:t>Suspended - pending patient decision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F94BC6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CF93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4C16A21"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1F616A" w14:textId="77777777" w:rsidR="00AF1DED" w:rsidRPr="00AF1DED" w:rsidRDefault="00AF1DED" w:rsidP="00AF1DED">
            <w:pPr>
              <w:spacing w:after="200"/>
              <w:rPr>
                <w:rFonts w:cs="Arial"/>
                <w:color w:val="000000"/>
                <w:szCs w:val="20"/>
              </w:rPr>
            </w:pPr>
            <w:r w:rsidRPr="00AF1DED">
              <w:rPr>
                <w:rFonts w:cs="Arial"/>
                <w:color w:val="000000"/>
                <w:szCs w:val="20"/>
              </w:rPr>
              <w:t xml:space="preserve">Use if the patient has not yet decided to proceed with treatment. This Exception Reason is primarily for use in Cancer pathways, where the patient delays confirming they wish to proceed with treatment following an FSA; that is, before the Prioritisation is Accepted.  This can also be used in other clinical pathways in exceptional circumstances. </w:t>
            </w:r>
          </w:p>
          <w:p w14:paraId="06E8E9C4" w14:textId="77777777" w:rsidR="00AF1DED" w:rsidRPr="00AF1DED" w:rsidRDefault="00AF1DED" w:rsidP="00AF1DED">
            <w:pPr>
              <w:spacing w:after="200"/>
              <w:rPr>
                <w:rFonts w:cs="Arial"/>
                <w:color w:val="000000"/>
                <w:szCs w:val="20"/>
              </w:rPr>
            </w:pPr>
            <w:r w:rsidRPr="00AF1DED">
              <w:rPr>
                <w:rFonts w:cs="Arial"/>
                <w:color w:val="000000"/>
                <w:szCs w:val="20"/>
              </w:rPr>
              <w:t xml:space="preserve">In these scenarios, the requirement that the suspended period is longer than 10 days does not apply. If a DHB wishes to use this Exception Reason, the DHB must ensure their local systems and processes are robust enough to ensure the patient does not get ‘lost’. </w:t>
            </w:r>
          </w:p>
          <w:p w14:paraId="7B1141D6" w14:textId="10D4EDAF"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Suspended Referral should be reactivated </w:t>
            </w:r>
            <w:r w:rsidRPr="00AF1DED">
              <w:rPr>
                <w:rFonts w:cs="Arial"/>
                <w:b/>
                <w:color w:val="000000"/>
                <w:szCs w:val="20"/>
              </w:rPr>
              <w:t>or</w:t>
            </w:r>
            <w:r w:rsidRPr="00AF1DED">
              <w:rPr>
                <w:rFonts w:cs="Arial"/>
                <w:color w:val="000000"/>
                <w:szCs w:val="20"/>
              </w:rPr>
              <w:t xml:space="preserve"> closed using Exception Outcome Reason “3 – Cancelled patient reason” once the patient has made a decision.</w:t>
            </w:r>
          </w:p>
        </w:tc>
      </w:tr>
      <w:tr w:rsidR="0066575B" w14:paraId="64658E69" w14:textId="77777777" w:rsidTr="00AF1DED">
        <w:trPr>
          <w:trHeight w:val="658"/>
        </w:trPr>
        <w:tc>
          <w:tcPr>
            <w:tcW w:w="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09FDF9" w14:textId="77777777"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861000A" w14:textId="77777777" w:rsidR="0066575B" w:rsidRDefault="0066575B" w:rsidP="006A5A57">
            <w:pPr>
              <w:spacing w:after="200" w:line="276" w:lineRule="auto"/>
              <w:rPr>
                <w:color w:val="000000"/>
                <w:szCs w:val="20"/>
              </w:rPr>
            </w:pPr>
            <w:r>
              <w:rPr>
                <w:color w:val="000000"/>
                <w:szCs w:val="20"/>
              </w:rPr>
              <w:t>Cancelled – managed in separate Referral</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C4B5D84" w14:textId="77777777" w:rsidR="0066575B" w:rsidRDefault="0066575B"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4F81A6" w14:textId="77777777" w:rsidR="0066575B" w:rsidRDefault="0066575B" w:rsidP="006A5A57">
            <w:pPr>
              <w:rPr>
                <w:color w:val="000000"/>
                <w:szCs w:val="20"/>
              </w:rPr>
            </w:pPr>
            <w:r>
              <w:rPr>
                <w:color w:val="000000"/>
                <w:szCs w:val="20"/>
              </w:rPr>
              <w:t>9999-12-31</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D77F9" w14:textId="77777777" w:rsidR="0066575B" w:rsidRDefault="00197827" w:rsidP="006A5A57">
            <w:pPr>
              <w:jc w:val="center"/>
              <w:rPr>
                <w:color w:val="000000"/>
                <w:szCs w:val="20"/>
              </w:rPr>
            </w:pPr>
            <w:r>
              <w:rPr>
                <w:color w:val="000000"/>
                <w:szCs w:val="20"/>
              </w:rPr>
              <w:t>2</w:t>
            </w:r>
          </w:p>
        </w:tc>
        <w:tc>
          <w:tcPr>
            <w:tcW w:w="42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606DEA" w14:textId="7D65486F" w:rsidR="0066575B" w:rsidRPr="00AF1DED" w:rsidRDefault="00AF1DED" w:rsidP="006A5A57">
            <w:pPr>
              <w:spacing w:after="200" w:line="276" w:lineRule="auto"/>
              <w:rPr>
                <w:rFonts w:cs="Arial"/>
                <w:color w:val="000000"/>
                <w:szCs w:val="20"/>
              </w:rPr>
            </w:pPr>
            <w:r w:rsidRPr="00AF1DED">
              <w:rPr>
                <w:rFonts w:cs="Arial"/>
                <w:color w:val="000000"/>
                <w:szCs w:val="20"/>
              </w:rPr>
              <w:t>Use where two separate referrals for the same referral condition have been received.  If a duplicate copy of one referral is received and an incorrect Referral created, this should be Removed rather than Closed with an Exception.</w:t>
            </w:r>
          </w:p>
        </w:tc>
      </w:tr>
    </w:tbl>
    <w:p w14:paraId="27153B45" w14:textId="77777777" w:rsidR="005F54B2" w:rsidRDefault="005F54B2" w:rsidP="005F54B2">
      <w:pPr>
        <w:rPr>
          <w:szCs w:val="20"/>
        </w:rPr>
      </w:pPr>
    </w:p>
    <w:p w14:paraId="748F99D5" w14:textId="77777777" w:rsidR="005F54B2" w:rsidRDefault="005F54B2" w:rsidP="005F54B2">
      <w:pPr>
        <w:rPr>
          <w:color w:val="000000"/>
          <w:szCs w:val="20"/>
        </w:rPr>
      </w:pPr>
    </w:p>
    <w:p w14:paraId="440D836E" w14:textId="77777777" w:rsidR="005F54B2" w:rsidRDefault="005F54B2" w:rsidP="005F54B2">
      <w:pPr>
        <w:rPr>
          <w:b/>
          <w:color w:val="000000"/>
        </w:rPr>
      </w:pPr>
      <w:r>
        <w:rPr>
          <w:b/>
          <w:color w:val="000000"/>
        </w:rPr>
        <w:t>Used in the Following Entities</w:t>
      </w:r>
    </w:p>
    <w:p w14:paraId="5577E0F6" w14:textId="77777777" w:rsidR="005F54B2" w:rsidRDefault="005F54B2" w:rsidP="005F54B2">
      <w:pPr>
        <w:rPr>
          <w:szCs w:val="20"/>
        </w:rPr>
      </w:pPr>
      <w:r>
        <w:rPr>
          <w:szCs w:val="20"/>
        </w:rPr>
        <w:t>Activity: Exception</w:t>
      </w:r>
    </w:p>
    <w:p w14:paraId="72FE1A93" w14:textId="77777777" w:rsidR="005F54B2" w:rsidRDefault="005F54B2" w:rsidP="005F54B2">
      <w:pPr>
        <w:pStyle w:val="Heading2"/>
        <w:rPr>
          <w:color w:val="000000"/>
        </w:rPr>
      </w:pPr>
      <w:bookmarkStart w:id="1277" w:name="BKM_1D5F4219_B4F0_45DF_ADE7_A3704B12E74E"/>
      <w:bookmarkStart w:id="1278" w:name="_Toc512843607"/>
      <w:bookmarkEnd w:id="1277"/>
      <w:r>
        <w:rPr>
          <w:rFonts w:eastAsia="Arial" w:cs="Arial"/>
          <w:color w:val="000000"/>
          <w:sz w:val="30"/>
          <w:szCs w:val="30"/>
        </w:rPr>
        <w:t>FAC Facility ID</w:t>
      </w:r>
      <w:bookmarkEnd w:id="1278"/>
    </w:p>
    <w:p w14:paraId="194E78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083E88C" w14:textId="77777777" w:rsidTr="006A5A57">
        <w:tc>
          <w:tcPr>
            <w:tcW w:w="9360" w:type="dxa"/>
            <w:tcMar>
              <w:top w:w="0" w:type="dxa"/>
              <w:left w:w="3" w:type="dxa"/>
              <w:bottom w:w="0" w:type="dxa"/>
              <w:right w:w="60" w:type="dxa"/>
            </w:tcMar>
          </w:tcPr>
          <w:p w14:paraId="726283A4" w14:textId="77777777" w:rsidR="005F54B2" w:rsidRDefault="005F54B2" w:rsidP="006A5A57">
            <w:pPr>
              <w:rPr>
                <w:color w:val="000000"/>
                <w:szCs w:val="20"/>
              </w:rPr>
            </w:pPr>
            <w:r>
              <w:rPr>
                <w:b/>
                <w:color w:val="000000"/>
                <w:szCs w:val="20"/>
              </w:rPr>
              <w:t>Definition</w:t>
            </w:r>
            <w:r>
              <w:rPr>
                <w:color w:val="000000"/>
                <w:szCs w:val="20"/>
              </w:rPr>
              <w:t>: A code identifying a facility providing health services.</w:t>
            </w:r>
          </w:p>
          <w:p w14:paraId="486110A1"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4EC7D99D" w14:textId="77777777" w:rsidR="005F54B2" w:rsidRDefault="005F54B2" w:rsidP="006A5A57">
            <w:pPr>
              <w:rPr>
                <w:color w:val="000000"/>
                <w:szCs w:val="20"/>
              </w:rPr>
            </w:pPr>
          </w:p>
          <w:p w14:paraId="63F42FCE"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29DACE86"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A31B89B"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0F7D45B0" w14:textId="77777777" w:rsidR="005F54B2" w:rsidRDefault="005F54B2" w:rsidP="005F54B2">
      <w:pPr>
        <w:rPr>
          <w:color w:val="000000"/>
          <w:szCs w:val="20"/>
        </w:rPr>
      </w:pPr>
    </w:p>
    <w:p w14:paraId="53E72A1B" w14:textId="77777777" w:rsidR="005F54B2" w:rsidRDefault="005F54B2" w:rsidP="005F54B2">
      <w:pPr>
        <w:rPr>
          <w:b/>
          <w:color w:val="000000"/>
        </w:rPr>
      </w:pPr>
      <w:r>
        <w:rPr>
          <w:b/>
          <w:color w:val="000000"/>
        </w:rPr>
        <w:t>Used in the Following Entities</w:t>
      </w:r>
    </w:p>
    <w:p w14:paraId="66473E59" w14:textId="77777777" w:rsidR="00003474" w:rsidRPr="004D0EF1" w:rsidRDefault="00003474" w:rsidP="00003474">
      <w:pPr>
        <w:autoSpaceDE w:val="0"/>
        <w:autoSpaceDN w:val="0"/>
        <w:adjustRightInd w:val="0"/>
        <w:spacing w:after="0" w:line="240" w:lineRule="atLeast"/>
      </w:pPr>
      <w:r w:rsidRPr="004D0EF1">
        <w:t>Activity: Booking</w:t>
      </w:r>
    </w:p>
    <w:p w14:paraId="562FD5CA" w14:textId="77777777" w:rsidR="00003474" w:rsidRPr="004D0EF1" w:rsidRDefault="00003474" w:rsidP="00003474">
      <w:pPr>
        <w:autoSpaceDE w:val="0"/>
        <w:autoSpaceDN w:val="0"/>
        <w:adjustRightInd w:val="0"/>
        <w:spacing w:after="0" w:line="240" w:lineRule="atLeast"/>
      </w:pPr>
      <w:r w:rsidRPr="004D0EF1">
        <w:t>Activity: Encounter</w:t>
      </w:r>
    </w:p>
    <w:p w14:paraId="04299116" w14:textId="77777777" w:rsidR="00003474" w:rsidRPr="004D0EF1" w:rsidRDefault="00003474" w:rsidP="00003474">
      <w:pPr>
        <w:autoSpaceDE w:val="0"/>
        <w:autoSpaceDN w:val="0"/>
        <w:adjustRightInd w:val="0"/>
        <w:spacing w:after="0" w:line="240" w:lineRule="atLeast"/>
      </w:pPr>
      <w:r w:rsidRPr="004D0EF1">
        <w:t>Activity: Prioritisation</w:t>
      </w:r>
    </w:p>
    <w:p w14:paraId="49AF9F48" w14:textId="77777777" w:rsidR="00003474" w:rsidRPr="004D0EF1" w:rsidRDefault="00003474" w:rsidP="00003474">
      <w:pPr>
        <w:autoSpaceDE w:val="0"/>
        <w:autoSpaceDN w:val="0"/>
        <w:adjustRightInd w:val="0"/>
        <w:spacing w:after="0" w:line="240" w:lineRule="atLeast"/>
      </w:pPr>
      <w:r w:rsidRPr="004D0EF1">
        <w:t>Encounter Outcome</w:t>
      </w:r>
    </w:p>
    <w:p w14:paraId="717E6006" w14:textId="77777777" w:rsidR="00003474" w:rsidRPr="004D0EF1" w:rsidRDefault="00003474" w:rsidP="00003474">
      <w:pPr>
        <w:autoSpaceDE w:val="0"/>
        <w:autoSpaceDN w:val="0"/>
        <w:adjustRightInd w:val="0"/>
        <w:spacing w:after="0" w:line="240" w:lineRule="atLeast"/>
      </w:pPr>
      <w:r w:rsidRPr="004D0EF1">
        <w:t>Referral</w:t>
      </w:r>
    </w:p>
    <w:p w14:paraId="1836C257" w14:textId="77777777" w:rsidR="00003474" w:rsidRPr="004D0EF1" w:rsidRDefault="00003474" w:rsidP="00003474">
      <w:pPr>
        <w:autoSpaceDE w:val="0"/>
        <w:autoSpaceDN w:val="0"/>
        <w:adjustRightInd w:val="0"/>
        <w:spacing w:after="0" w:line="240" w:lineRule="atLeast"/>
      </w:pPr>
      <w:r w:rsidRPr="004D0EF1">
        <w:t>Header</w:t>
      </w:r>
    </w:p>
    <w:p w14:paraId="07CA3656" w14:textId="77777777" w:rsidR="00003474" w:rsidRDefault="00003474" w:rsidP="00003474">
      <w:pPr>
        <w:spacing w:after="0"/>
      </w:pPr>
      <w:r w:rsidRPr="004D0EF1">
        <w:t>Response Header</w:t>
      </w:r>
    </w:p>
    <w:p w14:paraId="73933397" w14:textId="77777777" w:rsidR="00302DFB" w:rsidRDefault="00302DFB" w:rsidP="005F54B2">
      <w:pPr>
        <w:rPr>
          <w:szCs w:val="20"/>
        </w:rPr>
      </w:pPr>
      <w:bookmarkStart w:id="1279" w:name="_Toc444257380"/>
      <w:bookmarkStart w:id="1280" w:name="_Toc444257835"/>
      <w:bookmarkStart w:id="1281" w:name="_Toc444257381"/>
      <w:bookmarkStart w:id="1282" w:name="_Toc444257836"/>
      <w:bookmarkStart w:id="1283" w:name="_Toc444257382"/>
      <w:bookmarkStart w:id="1284" w:name="_Toc444257837"/>
      <w:bookmarkStart w:id="1285" w:name="_Toc444257383"/>
      <w:bookmarkStart w:id="1286" w:name="_Toc444257838"/>
      <w:bookmarkStart w:id="1287" w:name="_Toc444257384"/>
      <w:bookmarkStart w:id="1288" w:name="_Toc444257839"/>
      <w:bookmarkStart w:id="1289" w:name="_Toc444257385"/>
      <w:bookmarkStart w:id="1290" w:name="_Toc444257840"/>
      <w:bookmarkEnd w:id="1279"/>
      <w:bookmarkEnd w:id="1280"/>
      <w:bookmarkEnd w:id="1281"/>
      <w:bookmarkEnd w:id="1282"/>
      <w:bookmarkEnd w:id="1283"/>
      <w:bookmarkEnd w:id="1284"/>
      <w:bookmarkEnd w:id="1285"/>
      <w:bookmarkEnd w:id="1286"/>
      <w:bookmarkEnd w:id="1287"/>
      <w:bookmarkEnd w:id="1288"/>
      <w:bookmarkEnd w:id="1289"/>
      <w:bookmarkEnd w:id="1290"/>
    </w:p>
    <w:p w14:paraId="712F2A74" w14:textId="77777777" w:rsidR="005F54B2" w:rsidRDefault="005F54B2" w:rsidP="005F54B2">
      <w:pPr>
        <w:pStyle w:val="Heading2"/>
        <w:rPr>
          <w:color w:val="000000"/>
        </w:rPr>
      </w:pPr>
      <w:bookmarkStart w:id="1291" w:name="BKM_31BA3B93_C933_4A26_946E_EFFCD91DF3AF"/>
      <w:bookmarkStart w:id="1292" w:name="_Toc512843608"/>
      <w:bookmarkEnd w:id="1291"/>
      <w:r>
        <w:rPr>
          <w:rFonts w:eastAsia="Arial" w:cs="Arial"/>
          <w:color w:val="000000"/>
          <w:sz w:val="30"/>
          <w:szCs w:val="30"/>
        </w:rPr>
        <w:t>GENDER Gender</w:t>
      </w:r>
      <w:bookmarkEnd w:id="1292"/>
    </w:p>
    <w:p w14:paraId="397C95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5BF3F494" w14:textId="77777777" w:rsidTr="006A5A57">
        <w:tc>
          <w:tcPr>
            <w:tcW w:w="9360" w:type="dxa"/>
            <w:gridSpan w:val="5"/>
            <w:tcMar>
              <w:top w:w="0" w:type="dxa"/>
              <w:left w:w="3" w:type="dxa"/>
              <w:bottom w:w="0" w:type="dxa"/>
              <w:right w:w="60" w:type="dxa"/>
            </w:tcMar>
          </w:tcPr>
          <w:p w14:paraId="7B6F3018"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73950C24" w14:textId="77777777" w:rsidR="005F54B2" w:rsidRDefault="005F54B2" w:rsidP="006A5A57">
            <w:pPr>
              <w:rPr>
                <w:color w:val="000000"/>
                <w:szCs w:val="20"/>
              </w:rPr>
            </w:pPr>
          </w:p>
          <w:p w14:paraId="37FFB1FF"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675C5349" w14:textId="77777777" w:rsidR="005F54B2" w:rsidRDefault="005F54B2" w:rsidP="006A5A57">
            <w:pPr>
              <w:rPr>
                <w:color w:val="000000"/>
                <w:szCs w:val="20"/>
              </w:rPr>
            </w:pPr>
          </w:p>
        </w:tc>
      </w:tr>
      <w:tr w:rsidR="005F54B2" w14:paraId="35273428"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8FAC289"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705C369"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3264B1F"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F1C8BAC" w14:textId="77777777" w:rsidR="005F54B2" w:rsidRDefault="005F54B2" w:rsidP="006A5A57">
            <w:pPr>
              <w:jc w:val="center"/>
              <w:rPr>
                <w:b/>
                <w:color w:val="000000"/>
                <w:szCs w:val="20"/>
              </w:rPr>
            </w:pPr>
            <w:r>
              <w:rPr>
                <w:b/>
                <w:color w:val="000000"/>
                <w:szCs w:val="20"/>
              </w:rPr>
              <w:t>End date</w:t>
            </w:r>
          </w:p>
        </w:tc>
      </w:tr>
      <w:tr w:rsidR="005F54B2" w14:paraId="3CEDD71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C08B7E0"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582E1F2"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922C505"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5ED554A" w14:textId="77777777" w:rsidR="005F54B2" w:rsidRDefault="005F54B2" w:rsidP="006A5A57">
            <w:pPr>
              <w:jc w:val="center"/>
              <w:rPr>
                <w:color w:val="000000"/>
                <w:szCs w:val="20"/>
              </w:rPr>
            </w:pPr>
            <w:r>
              <w:rPr>
                <w:color w:val="000000"/>
                <w:szCs w:val="20"/>
              </w:rPr>
              <w:t>9999-12-31</w:t>
            </w:r>
          </w:p>
        </w:tc>
      </w:tr>
      <w:tr w:rsidR="005F54B2" w14:paraId="4D0BCA8A"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626E92"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89441"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79C6AD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6BA884D" w14:textId="77777777" w:rsidR="005F54B2" w:rsidRDefault="005F54B2" w:rsidP="006A5A57">
            <w:pPr>
              <w:jc w:val="center"/>
              <w:rPr>
                <w:color w:val="000000"/>
                <w:szCs w:val="20"/>
              </w:rPr>
            </w:pPr>
            <w:r>
              <w:rPr>
                <w:color w:val="000000"/>
                <w:szCs w:val="20"/>
              </w:rPr>
              <w:t>9999-12-31</w:t>
            </w:r>
          </w:p>
        </w:tc>
      </w:tr>
      <w:tr w:rsidR="005F54B2" w14:paraId="6389F32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865DE6F"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7131B0B"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3016338"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748163D" w14:textId="77777777" w:rsidR="005F54B2" w:rsidRDefault="005F54B2" w:rsidP="006A5A57">
            <w:pPr>
              <w:jc w:val="center"/>
              <w:rPr>
                <w:color w:val="000000"/>
                <w:szCs w:val="20"/>
              </w:rPr>
            </w:pPr>
            <w:r>
              <w:rPr>
                <w:color w:val="000000"/>
                <w:szCs w:val="20"/>
              </w:rPr>
              <w:t>9999-12-31</w:t>
            </w:r>
          </w:p>
        </w:tc>
      </w:tr>
      <w:tr w:rsidR="005F54B2" w14:paraId="42076A0B"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E422CEF"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C299C7"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3922FAC"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BC528" w14:textId="77777777" w:rsidR="005F54B2" w:rsidRDefault="005F54B2" w:rsidP="006A5A57">
            <w:pPr>
              <w:jc w:val="center"/>
              <w:rPr>
                <w:color w:val="000000"/>
                <w:szCs w:val="20"/>
              </w:rPr>
            </w:pPr>
            <w:r>
              <w:rPr>
                <w:color w:val="000000"/>
                <w:szCs w:val="20"/>
              </w:rPr>
              <w:t>9999-12-31</w:t>
            </w:r>
          </w:p>
        </w:tc>
      </w:tr>
    </w:tbl>
    <w:p w14:paraId="317C1205" w14:textId="77777777" w:rsidR="005F54B2" w:rsidRDefault="005F54B2" w:rsidP="005F54B2">
      <w:pPr>
        <w:rPr>
          <w:szCs w:val="20"/>
        </w:rPr>
      </w:pPr>
    </w:p>
    <w:p w14:paraId="7FCC247A" w14:textId="77777777" w:rsidR="005F54B2" w:rsidRDefault="005F54B2" w:rsidP="005F54B2">
      <w:pPr>
        <w:rPr>
          <w:color w:val="000000"/>
          <w:szCs w:val="20"/>
        </w:rPr>
      </w:pPr>
    </w:p>
    <w:p w14:paraId="55A05448" w14:textId="77777777" w:rsidR="005F54B2" w:rsidRDefault="005F54B2" w:rsidP="005F54B2">
      <w:pPr>
        <w:rPr>
          <w:b/>
          <w:color w:val="000000"/>
        </w:rPr>
      </w:pPr>
      <w:r>
        <w:rPr>
          <w:b/>
          <w:color w:val="000000"/>
        </w:rPr>
        <w:t>Used in the Following Entities</w:t>
      </w:r>
    </w:p>
    <w:p w14:paraId="02CE20A8" w14:textId="77777777" w:rsidR="005F54B2" w:rsidRDefault="005F54B2" w:rsidP="005F54B2">
      <w:pPr>
        <w:rPr>
          <w:szCs w:val="20"/>
        </w:rPr>
      </w:pPr>
      <w:r>
        <w:rPr>
          <w:szCs w:val="20"/>
        </w:rPr>
        <w:t>Patient</w:t>
      </w:r>
    </w:p>
    <w:p w14:paraId="38C77FFC" w14:textId="77777777" w:rsidR="005F54B2" w:rsidRDefault="005F54B2" w:rsidP="005F54B2">
      <w:pPr>
        <w:pStyle w:val="Heading2"/>
        <w:rPr>
          <w:color w:val="000000"/>
        </w:rPr>
      </w:pPr>
      <w:bookmarkStart w:id="1293" w:name="BKM_869901A6_5356_46A4_9E12_59BB35B0F606"/>
      <w:bookmarkStart w:id="1294" w:name="_Toc512843609"/>
      <w:bookmarkEnd w:id="1293"/>
      <w:r>
        <w:rPr>
          <w:rFonts w:eastAsia="Arial" w:cs="Arial"/>
          <w:color w:val="000000"/>
          <w:sz w:val="30"/>
          <w:szCs w:val="30"/>
        </w:rPr>
        <w:t>HLTHSP Health Specialty Code</w:t>
      </w:r>
      <w:bookmarkEnd w:id="1294"/>
    </w:p>
    <w:p w14:paraId="5885AD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933A24" w14:textId="77777777" w:rsidTr="006A5A57">
        <w:tc>
          <w:tcPr>
            <w:tcW w:w="9360" w:type="dxa"/>
            <w:tcMar>
              <w:top w:w="0" w:type="dxa"/>
              <w:left w:w="3" w:type="dxa"/>
              <w:bottom w:w="0" w:type="dxa"/>
              <w:right w:w="60" w:type="dxa"/>
            </w:tcMar>
          </w:tcPr>
          <w:p w14:paraId="1B699EB7" w14:textId="77777777" w:rsidR="005F54B2" w:rsidRDefault="005F54B2" w:rsidP="006A5A57">
            <w:pPr>
              <w:rPr>
                <w:color w:val="000000"/>
                <w:szCs w:val="20"/>
              </w:rPr>
            </w:pPr>
            <w:r>
              <w:rPr>
                <w:b/>
                <w:color w:val="000000"/>
                <w:szCs w:val="20"/>
              </w:rPr>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3DFA9504" w14:textId="77777777" w:rsidR="005F54B2" w:rsidRDefault="005F54B2" w:rsidP="006A5A57">
            <w:pPr>
              <w:rPr>
                <w:color w:val="000000"/>
                <w:szCs w:val="20"/>
              </w:rPr>
            </w:pPr>
          </w:p>
          <w:p w14:paraId="51339FA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4481BF43" w14:textId="77777777" w:rsidR="005F54B2" w:rsidRDefault="005F54B2" w:rsidP="006A5A57">
            <w:pPr>
              <w:rPr>
                <w:color w:val="000000"/>
                <w:szCs w:val="20"/>
              </w:rPr>
            </w:pPr>
          </w:p>
        </w:tc>
      </w:tr>
    </w:tbl>
    <w:p w14:paraId="6B2A57E2" w14:textId="77777777" w:rsidR="005F54B2" w:rsidRDefault="005F54B2" w:rsidP="005F54B2">
      <w:pPr>
        <w:rPr>
          <w:szCs w:val="20"/>
        </w:rPr>
      </w:pPr>
    </w:p>
    <w:p w14:paraId="527A6D04"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3DB50C4B" w14:textId="77777777" w:rsidR="005F54B2" w:rsidRDefault="005C0F24" w:rsidP="005F54B2">
      <w:pPr>
        <w:rPr>
          <w:rStyle w:val="Hyperlink"/>
          <w:color w:val="000000"/>
          <w:szCs w:val="20"/>
        </w:rPr>
      </w:pPr>
      <w:hyperlink r:id="rId66" w:history="1">
        <w:r w:rsidR="005F54B2">
          <w:rPr>
            <w:rStyle w:val="Hyperlink"/>
            <w:color w:val="006699"/>
            <w:szCs w:val="20"/>
          </w:rPr>
          <w:t>http://www.health.govt.nz/nz-health-statistics/data-references/code-tables/common-code-tables/health-sp</w:t>
        </w:r>
      </w:hyperlink>
      <w:hyperlink r:id="rId67" w:history="1">
        <w:r w:rsidR="005F54B2">
          <w:rPr>
            <w:rStyle w:val="Hyperlink"/>
            <w:color w:val="006699"/>
            <w:szCs w:val="20"/>
          </w:rPr>
          <w:t>ecialty-code-table</w:t>
        </w:r>
      </w:hyperlink>
    </w:p>
    <w:p w14:paraId="65A56AE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7115548E"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60392C3"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2221111"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FF584EE"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8F96A70"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752B91" w14:textId="77777777" w:rsidR="005F54B2" w:rsidRDefault="005F54B2" w:rsidP="006A5A57">
            <w:pPr>
              <w:jc w:val="center"/>
              <w:rPr>
                <w:b/>
                <w:color w:val="000000"/>
                <w:szCs w:val="20"/>
              </w:rPr>
            </w:pPr>
            <w:r>
              <w:rPr>
                <w:b/>
                <w:color w:val="000000"/>
                <w:szCs w:val="20"/>
              </w:rPr>
              <w:t>Explanation</w:t>
            </w:r>
          </w:p>
        </w:tc>
      </w:tr>
      <w:tr w:rsidR="005F54B2" w14:paraId="71B70B7D"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59C797"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4ADD5F" w14:textId="77777777" w:rsidR="005F54B2" w:rsidRDefault="005F54B2" w:rsidP="006A5A57">
            <w:pPr>
              <w:rPr>
                <w:color w:val="000000"/>
                <w:szCs w:val="20"/>
              </w:rPr>
            </w:pPr>
            <w:r w:rsidRPr="00D856D3">
              <w:rPr>
                <w:color w:val="000000"/>
                <w:szCs w:val="20"/>
              </w:rPr>
              <w:t>Allied Health And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1B667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6E514"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FF2839" w14:textId="77777777" w:rsidR="005F54B2" w:rsidRDefault="005F54B2" w:rsidP="006A5A57">
            <w:pPr>
              <w:rPr>
                <w:color w:val="000000"/>
                <w:szCs w:val="20"/>
              </w:rPr>
            </w:pPr>
          </w:p>
        </w:tc>
      </w:tr>
      <w:tr w:rsidR="005F54B2" w14:paraId="72B8B913"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40B31F"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2477B7"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117DF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9E48"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DA032E" w14:textId="77777777" w:rsidR="005F54B2" w:rsidRDefault="005F54B2" w:rsidP="006A5A57">
            <w:pPr>
              <w:rPr>
                <w:color w:val="000000"/>
                <w:szCs w:val="20"/>
              </w:rPr>
            </w:pPr>
          </w:p>
        </w:tc>
      </w:tr>
      <w:tr w:rsidR="005F54B2" w14:paraId="3617E70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A1050A"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4B2347"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95420C"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3855F"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F0847F"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535F3106"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80C01" w14:textId="77777777"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C16F3C" w14:textId="77777777"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D527B8" w14:textId="7777777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6165ED" w14:textId="77777777"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903C1E" w14:textId="77777777"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29734809"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E8A320" w14:textId="77777777" w:rsidR="00BD1584" w:rsidRPr="00FB1C3D" w:rsidRDefault="00BD1584" w:rsidP="00BD1584">
            <w:pPr>
              <w:jc w:val="center"/>
              <w:rPr>
                <w:szCs w:val="24"/>
              </w:rPr>
            </w:pPr>
            <w:r w:rsidRPr="00FB1C3D">
              <w:rPr>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C6C456" w14:textId="77777777" w:rsidR="00BD1584" w:rsidRPr="00FB1C3D" w:rsidRDefault="00BD1584" w:rsidP="00BD1584">
            <w:pPr>
              <w:spacing w:line="240" w:lineRule="atLeast"/>
              <w:rPr>
                <w:szCs w:val="24"/>
              </w:rPr>
            </w:pPr>
            <w:r w:rsidRPr="00FB1C3D">
              <w:rPr>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66FC8C" w14:textId="77777777" w:rsidR="00BD1584" w:rsidRPr="00FB1C3D" w:rsidRDefault="007612A0" w:rsidP="00BD1584">
            <w:pPr>
              <w:jc w:val="center"/>
              <w:rPr>
                <w:szCs w:val="24"/>
              </w:rPr>
            </w:pPr>
            <w:r w:rsidRPr="00FB1C3D">
              <w:t>201</w:t>
            </w:r>
            <w:r w:rsidRPr="00FB1C3D">
              <w:rPr>
                <w:szCs w:val="24"/>
              </w:rPr>
              <w:t>5-10-01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35083" w14:textId="77777777" w:rsidR="00BD1584" w:rsidRPr="00FB1C3D" w:rsidRDefault="00BD1584" w:rsidP="00BD1584">
            <w:pPr>
              <w:jc w:val="center"/>
              <w:rPr>
                <w:szCs w:val="24"/>
              </w:rPr>
            </w:pPr>
            <w:r w:rsidRPr="00FB1C3D">
              <w:rPr>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64A0A2" w14:textId="77777777" w:rsidR="00BD1584" w:rsidRPr="00FB1C3D" w:rsidRDefault="00BD1584" w:rsidP="00BD1584">
            <w:pPr>
              <w:spacing w:line="240" w:lineRule="atLeast"/>
              <w:rPr>
                <w:szCs w:val="24"/>
              </w:rPr>
            </w:pPr>
          </w:p>
        </w:tc>
      </w:tr>
    </w:tbl>
    <w:p w14:paraId="469F4B4C" w14:textId="77777777" w:rsidR="005F54B2" w:rsidRDefault="005F54B2" w:rsidP="005F54B2">
      <w:pPr>
        <w:autoSpaceDE w:val="0"/>
        <w:autoSpaceDN w:val="0"/>
        <w:adjustRightInd w:val="0"/>
        <w:rPr>
          <w:rFonts w:cs="Arial"/>
          <w:b/>
          <w:color w:val="000000"/>
          <w:szCs w:val="20"/>
          <w:lang w:eastAsia="en-NZ"/>
        </w:rPr>
      </w:pPr>
    </w:p>
    <w:p w14:paraId="565A99F7" w14:textId="77777777" w:rsidR="005F54B2" w:rsidRDefault="005F54B2" w:rsidP="005F54B2">
      <w:pPr>
        <w:rPr>
          <w:color w:val="000000"/>
          <w:szCs w:val="20"/>
        </w:rPr>
      </w:pPr>
    </w:p>
    <w:p w14:paraId="6CD183E0" w14:textId="77777777" w:rsidR="005F54B2" w:rsidRDefault="005F54B2" w:rsidP="005F54B2">
      <w:pPr>
        <w:rPr>
          <w:b/>
          <w:color w:val="000000"/>
        </w:rPr>
      </w:pPr>
      <w:r>
        <w:rPr>
          <w:b/>
          <w:color w:val="000000"/>
        </w:rPr>
        <w:t>Used in the Following Entities</w:t>
      </w:r>
    </w:p>
    <w:p w14:paraId="3CBD1ED6" w14:textId="77777777" w:rsidR="00003474" w:rsidRPr="00475B8A" w:rsidRDefault="00003474" w:rsidP="00003474">
      <w:pPr>
        <w:autoSpaceDE w:val="0"/>
        <w:autoSpaceDN w:val="0"/>
        <w:adjustRightInd w:val="0"/>
        <w:spacing w:after="0" w:line="240" w:lineRule="atLeast"/>
      </w:pPr>
      <w:r w:rsidRPr="00475B8A">
        <w:t>Activity: Booking</w:t>
      </w:r>
    </w:p>
    <w:p w14:paraId="3E54D853" w14:textId="77777777" w:rsidR="00003474" w:rsidRPr="00475B8A" w:rsidRDefault="00003474" w:rsidP="00003474">
      <w:pPr>
        <w:autoSpaceDE w:val="0"/>
        <w:autoSpaceDN w:val="0"/>
        <w:adjustRightInd w:val="0"/>
        <w:spacing w:after="0" w:line="240" w:lineRule="atLeast"/>
      </w:pPr>
      <w:r w:rsidRPr="00475B8A">
        <w:t>Activity: Encounter</w:t>
      </w:r>
    </w:p>
    <w:p w14:paraId="57FBC729" w14:textId="77777777" w:rsidR="00003474" w:rsidRPr="00475B8A" w:rsidRDefault="00003474" w:rsidP="00003474">
      <w:pPr>
        <w:autoSpaceDE w:val="0"/>
        <w:autoSpaceDN w:val="0"/>
        <w:adjustRightInd w:val="0"/>
        <w:spacing w:after="0" w:line="240" w:lineRule="atLeast"/>
      </w:pPr>
      <w:r w:rsidRPr="00475B8A">
        <w:t>Activity: Exception</w:t>
      </w:r>
    </w:p>
    <w:p w14:paraId="71145605" w14:textId="77777777" w:rsidR="00003474" w:rsidRPr="00475B8A" w:rsidRDefault="00003474" w:rsidP="00003474">
      <w:pPr>
        <w:autoSpaceDE w:val="0"/>
        <w:autoSpaceDN w:val="0"/>
        <w:adjustRightInd w:val="0"/>
        <w:spacing w:after="0" w:line="240" w:lineRule="atLeast"/>
      </w:pPr>
      <w:r w:rsidRPr="00475B8A">
        <w:t>Activity: Notification</w:t>
      </w:r>
    </w:p>
    <w:p w14:paraId="3434EDC3" w14:textId="77777777" w:rsidR="00003474" w:rsidRPr="00475B8A" w:rsidRDefault="00003474" w:rsidP="00003474">
      <w:pPr>
        <w:autoSpaceDE w:val="0"/>
        <w:autoSpaceDN w:val="0"/>
        <w:adjustRightInd w:val="0"/>
        <w:spacing w:after="0" w:line="240" w:lineRule="atLeast"/>
      </w:pPr>
      <w:r w:rsidRPr="00475B8A">
        <w:t>Activity: Prioritisation</w:t>
      </w:r>
    </w:p>
    <w:p w14:paraId="6D9213B3" w14:textId="77777777" w:rsidR="00003474" w:rsidRPr="00475B8A" w:rsidRDefault="00003474" w:rsidP="00003474">
      <w:pPr>
        <w:autoSpaceDE w:val="0"/>
        <w:autoSpaceDN w:val="0"/>
        <w:adjustRightInd w:val="0"/>
        <w:spacing w:after="0" w:line="240" w:lineRule="atLeast"/>
      </w:pPr>
      <w:r w:rsidRPr="00475B8A">
        <w:t>Encounter Outcome</w:t>
      </w:r>
    </w:p>
    <w:p w14:paraId="180AAD45" w14:textId="77777777" w:rsidR="00003474" w:rsidRPr="00475B8A" w:rsidRDefault="00003474" w:rsidP="00003474">
      <w:pPr>
        <w:autoSpaceDE w:val="0"/>
        <w:autoSpaceDN w:val="0"/>
        <w:adjustRightInd w:val="0"/>
        <w:spacing w:after="0" w:line="240" w:lineRule="atLeast"/>
      </w:pPr>
      <w:r w:rsidRPr="00475B8A">
        <w:lastRenderedPageBreak/>
        <w:t>Referral</w:t>
      </w:r>
    </w:p>
    <w:p w14:paraId="6CA5F1A0" w14:textId="77777777" w:rsidR="00302DFB" w:rsidRDefault="00302DFB" w:rsidP="005F54B2">
      <w:pPr>
        <w:rPr>
          <w:szCs w:val="20"/>
        </w:rPr>
      </w:pPr>
      <w:bookmarkStart w:id="1295" w:name="_Toc444257388"/>
      <w:bookmarkStart w:id="1296" w:name="_Toc444257843"/>
      <w:bookmarkStart w:id="1297" w:name="_Toc444257389"/>
      <w:bookmarkStart w:id="1298" w:name="_Toc444257844"/>
      <w:bookmarkStart w:id="1299" w:name="_Toc444257390"/>
      <w:bookmarkStart w:id="1300" w:name="_Toc444257845"/>
      <w:bookmarkEnd w:id="1295"/>
      <w:bookmarkEnd w:id="1296"/>
      <w:bookmarkEnd w:id="1297"/>
      <w:bookmarkEnd w:id="1298"/>
      <w:bookmarkEnd w:id="1299"/>
      <w:bookmarkEnd w:id="1300"/>
    </w:p>
    <w:p w14:paraId="353384DB" w14:textId="77777777" w:rsidR="005F54B2" w:rsidRDefault="005F54B2" w:rsidP="005F54B2">
      <w:pPr>
        <w:pStyle w:val="Heading2"/>
        <w:rPr>
          <w:color w:val="000000"/>
        </w:rPr>
      </w:pPr>
      <w:bookmarkStart w:id="1301" w:name="BKM_A02D42AF_AB39_478D_961D_E4C182F0DCC8"/>
      <w:bookmarkStart w:id="1302" w:name="_Toc512843610"/>
      <w:bookmarkEnd w:id="1301"/>
      <w:r>
        <w:rPr>
          <w:rFonts w:eastAsia="Arial" w:cs="Arial"/>
          <w:color w:val="000000"/>
          <w:sz w:val="30"/>
          <w:szCs w:val="30"/>
        </w:rPr>
        <w:t>ORG Organisation ID</w:t>
      </w:r>
      <w:bookmarkEnd w:id="1302"/>
    </w:p>
    <w:p w14:paraId="147C979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144918" w14:textId="77777777" w:rsidTr="006A5A57">
        <w:tc>
          <w:tcPr>
            <w:tcW w:w="9360" w:type="dxa"/>
            <w:tcMar>
              <w:top w:w="0" w:type="dxa"/>
              <w:left w:w="3" w:type="dxa"/>
              <w:bottom w:w="0" w:type="dxa"/>
              <w:right w:w="60" w:type="dxa"/>
            </w:tcMar>
          </w:tcPr>
          <w:p w14:paraId="0AD0EB2E"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0BDAFD56" w14:textId="77777777" w:rsidR="005F54B2" w:rsidRDefault="005F54B2" w:rsidP="006A5A57">
            <w:pPr>
              <w:rPr>
                <w:color w:val="000000"/>
                <w:szCs w:val="20"/>
              </w:rPr>
            </w:pPr>
          </w:p>
          <w:p w14:paraId="6B357381"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7C9CFC98"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2D93403E"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7644C487" w14:textId="77777777" w:rsidR="005F54B2" w:rsidRDefault="005F54B2" w:rsidP="005F54B2">
      <w:pPr>
        <w:rPr>
          <w:szCs w:val="20"/>
        </w:rPr>
      </w:pPr>
    </w:p>
    <w:p w14:paraId="473472B1" w14:textId="77777777" w:rsidR="005F54B2" w:rsidRDefault="005F54B2" w:rsidP="005F54B2">
      <w:pPr>
        <w:rPr>
          <w:b/>
          <w:color w:val="000000"/>
        </w:rPr>
      </w:pPr>
      <w:r>
        <w:rPr>
          <w:b/>
          <w:color w:val="000000"/>
        </w:rPr>
        <w:t>Used in the Following Entities</w:t>
      </w:r>
    </w:p>
    <w:p w14:paraId="4220CFAF" w14:textId="77777777" w:rsidR="00003474" w:rsidRDefault="00003474" w:rsidP="00003474">
      <w:pPr>
        <w:autoSpaceDE w:val="0"/>
        <w:autoSpaceDN w:val="0"/>
        <w:adjustRightInd w:val="0"/>
        <w:spacing w:after="0" w:line="240" w:lineRule="atLeast"/>
      </w:pPr>
      <w:r w:rsidRPr="00E44A47">
        <w:t>Activity: Booking</w:t>
      </w:r>
    </w:p>
    <w:p w14:paraId="7FCC4F2D" w14:textId="77777777" w:rsidR="00003474" w:rsidRPr="001352A5" w:rsidRDefault="00003474" w:rsidP="00003474">
      <w:pPr>
        <w:autoSpaceDE w:val="0"/>
        <w:autoSpaceDN w:val="0"/>
        <w:adjustRightInd w:val="0"/>
        <w:spacing w:after="0" w:line="240" w:lineRule="atLeast"/>
      </w:pPr>
      <w:r w:rsidRPr="001352A5">
        <w:t>Activity: Encounter</w:t>
      </w:r>
    </w:p>
    <w:p w14:paraId="5C06730C" w14:textId="77777777" w:rsidR="00003474" w:rsidRPr="001352A5" w:rsidRDefault="00003474" w:rsidP="00003474">
      <w:pPr>
        <w:autoSpaceDE w:val="0"/>
        <w:autoSpaceDN w:val="0"/>
        <w:adjustRightInd w:val="0"/>
        <w:spacing w:after="0" w:line="240" w:lineRule="atLeast"/>
      </w:pPr>
      <w:r w:rsidRPr="001352A5">
        <w:t>Activity: Exception</w:t>
      </w:r>
    </w:p>
    <w:p w14:paraId="7E787D61" w14:textId="77777777" w:rsidR="00003474" w:rsidRPr="001352A5" w:rsidRDefault="00003474" w:rsidP="00003474">
      <w:pPr>
        <w:autoSpaceDE w:val="0"/>
        <w:autoSpaceDN w:val="0"/>
        <w:adjustRightInd w:val="0"/>
        <w:spacing w:after="0" w:line="240" w:lineRule="atLeast"/>
      </w:pPr>
      <w:r w:rsidRPr="001352A5">
        <w:t>Activity: Notification</w:t>
      </w:r>
    </w:p>
    <w:p w14:paraId="6F6EF343" w14:textId="77777777" w:rsidR="00003474" w:rsidRPr="001352A5" w:rsidRDefault="00003474" w:rsidP="00003474">
      <w:pPr>
        <w:autoSpaceDE w:val="0"/>
        <w:autoSpaceDN w:val="0"/>
        <w:adjustRightInd w:val="0"/>
        <w:spacing w:after="0" w:line="240" w:lineRule="atLeast"/>
      </w:pPr>
      <w:r w:rsidRPr="001352A5">
        <w:t>Activity: Prioritisation</w:t>
      </w:r>
    </w:p>
    <w:p w14:paraId="0E774974" w14:textId="77777777" w:rsidR="00003474" w:rsidRPr="001352A5" w:rsidRDefault="00003474" w:rsidP="00003474">
      <w:pPr>
        <w:autoSpaceDE w:val="0"/>
        <w:autoSpaceDN w:val="0"/>
        <w:adjustRightInd w:val="0"/>
        <w:spacing w:after="0" w:line="240" w:lineRule="atLeast"/>
      </w:pPr>
      <w:r w:rsidRPr="001352A5">
        <w:t>Encounter Outcome</w:t>
      </w:r>
    </w:p>
    <w:p w14:paraId="1149A137" w14:textId="77777777" w:rsidR="00003474" w:rsidRPr="00475B8A" w:rsidRDefault="00003474" w:rsidP="00003474">
      <w:pPr>
        <w:autoSpaceDE w:val="0"/>
        <w:autoSpaceDN w:val="0"/>
        <w:adjustRightInd w:val="0"/>
        <w:spacing w:after="0" w:line="240" w:lineRule="atLeast"/>
      </w:pPr>
      <w:r w:rsidRPr="001352A5">
        <w:t>Prioritisation Outcome</w:t>
      </w:r>
    </w:p>
    <w:p w14:paraId="50BA65B0" w14:textId="77777777" w:rsidR="00003474" w:rsidRPr="001352A5" w:rsidRDefault="00003474" w:rsidP="00003474">
      <w:pPr>
        <w:autoSpaceDE w:val="0"/>
        <w:autoSpaceDN w:val="0"/>
        <w:adjustRightInd w:val="0"/>
        <w:spacing w:after="0" w:line="240" w:lineRule="atLeast"/>
      </w:pPr>
      <w:r w:rsidRPr="001352A5">
        <w:t>Referral</w:t>
      </w:r>
    </w:p>
    <w:p w14:paraId="19DBFF4F" w14:textId="77777777" w:rsidR="00003474" w:rsidRPr="001352A5" w:rsidRDefault="00003474" w:rsidP="00003474">
      <w:pPr>
        <w:autoSpaceDE w:val="0"/>
        <w:autoSpaceDN w:val="0"/>
        <w:adjustRightInd w:val="0"/>
        <w:spacing w:after="0" w:line="240" w:lineRule="atLeast"/>
      </w:pPr>
      <w:r w:rsidRPr="001352A5">
        <w:t>Batch</w:t>
      </w:r>
    </w:p>
    <w:p w14:paraId="27DE4288" w14:textId="77777777" w:rsidR="00003474" w:rsidRPr="001352A5" w:rsidRDefault="00003474" w:rsidP="00003474">
      <w:pPr>
        <w:autoSpaceDE w:val="0"/>
        <w:autoSpaceDN w:val="0"/>
        <w:adjustRightInd w:val="0"/>
        <w:spacing w:after="0" w:line="240" w:lineRule="atLeast"/>
      </w:pPr>
      <w:r w:rsidRPr="001352A5">
        <w:t>File</w:t>
      </w:r>
    </w:p>
    <w:p w14:paraId="14AB242A" w14:textId="77777777" w:rsidR="00003474" w:rsidRPr="001352A5" w:rsidRDefault="00003474" w:rsidP="00003474">
      <w:pPr>
        <w:autoSpaceDE w:val="0"/>
        <w:autoSpaceDN w:val="0"/>
        <w:adjustRightInd w:val="0"/>
        <w:spacing w:after="0" w:line="240" w:lineRule="atLeast"/>
      </w:pPr>
      <w:r w:rsidRPr="001352A5">
        <w:t>Header</w:t>
      </w:r>
    </w:p>
    <w:p w14:paraId="0497210C" w14:textId="77777777" w:rsidR="00003474" w:rsidRPr="001352A5" w:rsidRDefault="00003474" w:rsidP="00003474">
      <w:pPr>
        <w:autoSpaceDE w:val="0"/>
        <w:autoSpaceDN w:val="0"/>
        <w:adjustRightInd w:val="0"/>
        <w:spacing w:after="0" w:line="240" w:lineRule="atLeast"/>
      </w:pPr>
      <w:r w:rsidRPr="001352A5">
        <w:t>Response Header</w:t>
      </w:r>
    </w:p>
    <w:p w14:paraId="34DB8F45" w14:textId="77777777" w:rsidR="00302DFB" w:rsidRDefault="00302DFB" w:rsidP="005F54B2">
      <w:pPr>
        <w:rPr>
          <w:szCs w:val="20"/>
        </w:rPr>
      </w:pPr>
      <w:bookmarkStart w:id="1303" w:name="_Toc444257392"/>
      <w:bookmarkStart w:id="1304" w:name="_Toc444257847"/>
      <w:bookmarkStart w:id="1305" w:name="_Toc444257393"/>
      <w:bookmarkStart w:id="1306" w:name="_Toc444257848"/>
      <w:bookmarkStart w:id="1307" w:name="_Toc444257394"/>
      <w:bookmarkStart w:id="1308" w:name="_Toc444257849"/>
      <w:bookmarkStart w:id="1309" w:name="_Toc444257395"/>
      <w:bookmarkStart w:id="1310" w:name="_Toc444257850"/>
      <w:bookmarkStart w:id="1311" w:name="_Toc444257396"/>
      <w:bookmarkStart w:id="1312" w:name="_Toc444257851"/>
      <w:bookmarkStart w:id="1313" w:name="_Toc444257397"/>
      <w:bookmarkStart w:id="1314" w:name="_Toc444257852"/>
      <w:bookmarkStart w:id="1315" w:name="_Toc444257398"/>
      <w:bookmarkStart w:id="1316" w:name="_Toc444257853"/>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66140F99" w14:textId="77777777" w:rsidR="005F54B2" w:rsidRDefault="005F54B2" w:rsidP="005F54B2">
      <w:pPr>
        <w:pStyle w:val="Heading2"/>
        <w:rPr>
          <w:color w:val="000000"/>
        </w:rPr>
      </w:pPr>
      <w:bookmarkStart w:id="1317" w:name="BKM_34BAC35C_54E5_4779_84CD_FBB0D2D9A9C2"/>
      <w:bookmarkStart w:id="1318" w:name="BKM_4671902D_234C_404F_821D_26EA69C10DDC"/>
      <w:bookmarkStart w:id="1319" w:name="BKM_05840540_C336_4ECC_9081_6F663D76686A"/>
      <w:bookmarkStart w:id="1320" w:name="_Toc512843611"/>
      <w:bookmarkEnd w:id="1317"/>
      <w:bookmarkEnd w:id="1318"/>
      <w:bookmarkEnd w:id="1319"/>
      <w:r>
        <w:rPr>
          <w:rFonts w:eastAsia="Arial" w:cs="Arial"/>
          <w:color w:val="000000"/>
          <w:sz w:val="30"/>
          <w:szCs w:val="30"/>
        </w:rPr>
        <w:t>PRICAT Priority Score</w:t>
      </w:r>
      <w:bookmarkEnd w:id="1320"/>
    </w:p>
    <w:p w14:paraId="2AA750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CE09F0" w14:textId="77777777" w:rsidTr="006A5A57">
        <w:tc>
          <w:tcPr>
            <w:tcW w:w="9360" w:type="dxa"/>
            <w:tcMar>
              <w:top w:w="0" w:type="dxa"/>
              <w:left w:w="3" w:type="dxa"/>
              <w:bottom w:w="0" w:type="dxa"/>
              <w:right w:w="60" w:type="dxa"/>
            </w:tcMar>
          </w:tcPr>
          <w:p w14:paraId="6FB4EDA8" w14:textId="77777777"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0B0E482F"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3DF3FA2E"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3D19F03" w14:textId="77777777" w:rsidR="005F54B2" w:rsidRDefault="005F54B2" w:rsidP="006A5A57">
            <w:pPr>
              <w:rPr>
                <w:color w:val="000000"/>
                <w:szCs w:val="20"/>
              </w:rPr>
            </w:pPr>
          </w:p>
        </w:tc>
      </w:tr>
    </w:tbl>
    <w:p w14:paraId="1A5FF97B"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7252DD8"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2AD7C"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66B06"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7E74C47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0A293E6"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810CA13" w14:textId="77777777" w:rsidR="005F54B2" w:rsidRDefault="005F54B2" w:rsidP="006A5A57">
            <w:pPr>
              <w:rPr>
                <w:b/>
                <w:color w:val="000000"/>
                <w:szCs w:val="20"/>
              </w:rPr>
            </w:pPr>
            <w:r>
              <w:rPr>
                <w:b/>
                <w:color w:val="000000"/>
                <w:szCs w:val="20"/>
              </w:rPr>
              <w:t>Explanation</w:t>
            </w:r>
          </w:p>
        </w:tc>
      </w:tr>
      <w:tr w:rsidR="005F54B2" w14:paraId="4E29E28B"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85C8360" w14:textId="77777777" w:rsidR="005F54B2" w:rsidRDefault="005F54B2" w:rsidP="006A5A57">
            <w:pPr>
              <w:tabs>
                <w:tab w:val="left" w:pos="425"/>
              </w:tabs>
              <w:jc w:val="center"/>
              <w:rPr>
                <w:color w:val="000000"/>
                <w:szCs w:val="20"/>
              </w:rPr>
            </w:pPr>
            <w:r>
              <w:rPr>
                <w:color w:val="000000"/>
                <w:szCs w:val="20"/>
              </w:rPr>
              <w:lastRenderedPageBreak/>
              <w:t>0</w:t>
            </w:r>
          </w:p>
        </w:tc>
        <w:tc>
          <w:tcPr>
            <w:tcW w:w="1678" w:type="dxa"/>
            <w:tcBorders>
              <w:bottom w:val="single" w:sz="4" w:space="0" w:color="auto"/>
              <w:right w:val="single" w:sz="4" w:space="0" w:color="auto"/>
            </w:tcBorders>
            <w:tcMar>
              <w:top w:w="108" w:type="dxa"/>
              <w:left w:w="3" w:type="dxa"/>
              <w:bottom w:w="0" w:type="dxa"/>
              <w:right w:w="108" w:type="dxa"/>
            </w:tcMar>
          </w:tcPr>
          <w:p w14:paraId="6028AD6D"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1392073E"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2C846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AE13E90" w14:textId="77777777"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54822BD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37E4CC3B"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5F7BD630"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2CD4D8B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8A9FD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D223618" w14:textId="77777777"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722D5156"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0D860A0"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27FF903A"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124CBA1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8BE6F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62846B5" w14:textId="77777777"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63F38F9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F964A4D"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53AD41C4"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8C0D53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C0971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F712DB6" w14:textId="77777777" w:rsidR="005F54B2" w:rsidRDefault="005F54B2" w:rsidP="006A5A57">
            <w:pPr>
              <w:rPr>
                <w:color w:val="000000"/>
                <w:szCs w:val="20"/>
              </w:rPr>
            </w:pPr>
            <w:r>
              <w:rPr>
                <w:color w:val="000000"/>
                <w:szCs w:val="20"/>
              </w:rPr>
              <w:t xml:space="preserve">Referral considered less urgent than above.  </w:t>
            </w:r>
          </w:p>
        </w:tc>
      </w:tr>
      <w:tr w:rsidR="005F54B2" w14:paraId="4F0AE53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11D839B3"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2F2A3117"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00AA078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EF035C"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D60A0F1" w14:textId="77777777"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E69755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008AF95"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1844D0A1"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230480BD"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ECB9AB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3FC3AD2" w14:textId="77777777"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beneficial or </w:t>
            </w:r>
            <w:r w:rsidR="006F2003">
              <w:rPr>
                <w:color w:val="000000"/>
                <w:szCs w:val="20"/>
              </w:rPr>
              <w:t xml:space="preserve">the presenting problem is best treated or managed in Primary care or </w:t>
            </w:r>
            <w:r>
              <w:rPr>
                <w:color w:val="000000"/>
                <w:szCs w:val="20"/>
              </w:rPr>
              <w:t xml:space="preserve">where an assessment is not required. </w:t>
            </w:r>
          </w:p>
        </w:tc>
      </w:tr>
      <w:tr w:rsidR="005F54B2" w14:paraId="6B4242FE"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EC839EB"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3262AAA3"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0E3906E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9D38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5C4000A"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235A693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0EF6D" w14:textId="77777777"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CBE0AD4" w14:textId="77777777"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1B245E0" w14:textId="7777777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F7AB7" w14:textId="77777777"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B839E3E" w14:textId="77777777" w:rsidR="009B0E11" w:rsidRDefault="009B0E11" w:rsidP="006A5A57">
            <w:pPr>
              <w:rPr>
                <w:color w:val="000000"/>
                <w:szCs w:val="20"/>
              </w:rPr>
            </w:pPr>
          </w:p>
        </w:tc>
      </w:tr>
    </w:tbl>
    <w:p w14:paraId="5E845C9E" w14:textId="77777777" w:rsidR="005F54B2" w:rsidRDefault="005F54B2" w:rsidP="005F54B2">
      <w:pPr>
        <w:rPr>
          <w:color w:val="000000"/>
          <w:szCs w:val="20"/>
        </w:rPr>
      </w:pPr>
    </w:p>
    <w:p w14:paraId="16E20539" w14:textId="77777777" w:rsidR="005F54B2" w:rsidRDefault="005F54B2" w:rsidP="005F54B2">
      <w:pPr>
        <w:rPr>
          <w:b/>
          <w:color w:val="000000"/>
        </w:rPr>
      </w:pPr>
      <w:r>
        <w:rPr>
          <w:b/>
          <w:color w:val="000000"/>
        </w:rPr>
        <w:t>Used in the Following Entities</w:t>
      </w:r>
    </w:p>
    <w:p w14:paraId="77EF1DCA" w14:textId="77777777" w:rsidR="005F54B2" w:rsidRDefault="005F54B2" w:rsidP="005F54B2">
      <w:pPr>
        <w:rPr>
          <w:szCs w:val="20"/>
        </w:rPr>
      </w:pPr>
      <w:r>
        <w:rPr>
          <w:szCs w:val="20"/>
        </w:rPr>
        <w:t>Referral</w:t>
      </w:r>
    </w:p>
    <w:p w14:paraId="2B56D687"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3D70D488" w14:textId="77777777" w:rsidR="005F54B2" w:rsidRDefault="005F54B2" w:rsidP="005F54B2">
      <w:pPr>
        <w:pStyle w:val="Heading2"/>
        <w:rPr>
          <w:color w:val="000000"/>
        </w:rPr>
      </w:pPr>
      <w:bookmarkStart w:id="1321" w:name="_Toc512843612"/>
      <w:r>
        <w:rPr>
          <w:rFonts w:eastAsia="Arial" w:cs="Arial"/>
          <w:color w:val="000000"/>
          <w:sz w:val="30"/>
          <w:szCs w:val="30"/>
        </w:rPr>
        <w:lastRenderedPageBreak/>
        <w:t>PRIOUT Prioritisation Outcome</w:t>
      </w:r>
      <w:bookmarkEnd w:id="1321"/>
    </w:p>
    <w:p w14:paraId="2C9636E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261C3B8" w14:textId="77777777" w:rsidTr="006A5A57">
        <w:tc>
          <w:tcPr>
            <w:tcW w:w="9360" w:type="dxa"/>
            <w:tcMar>
              <w:top w:w="0" w:type="dxa"/>
              <w:left w:w="3" w:type="dxa"/>
              <w:bottom w:w="0" w:type="dxa"/>
              <w:right w:w="60" w:type="dxa"/>
            </w:tcMar>
          </w:tcPr>
          <w:p w14:paraId="19C613EB"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EF6CE79" w14:textId="77777777" w:rsidR="005F54B2" w:rsidRDefault="005F54B2" w:rsidP="006A5A57">
            <w:pPr>
              <w:rPr>
                <w:color w:val="000000"/>
                <w:szCs w:val="20"/>
              </w:rPr>
            </w:pPr>
          </w:p>
          <w:p w14:paraId="3D5BE9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A12E82D" w14:textId="77777777" w:rsidR="005F54B2" w:rsidRDefault="005F54B2" w:rsidP="006A5A57">
            <w:pPr>
              <w:rPr>
                <w:color w:val="000000"/>
                <w:szCs w:val="20"/>
              </w:rPr>
            </w:pPr>
          </w:p>
        </w:tc>
      </w:tr>
    </w:tbl>
    <w:p w14:paraId="4B9E1441"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03ABB23E"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A7BD41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B850F7C"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AAFF5AB"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7070FE" w14:textId="77777777" w:rsidR="005F54B2" w:rsidRDefault="005F54B2" w:rsidP="006A5A57">
            <w:pPr>
              <w:rPr>
                <w:b/>
                <w:color w:val="000000"/>
                <w:szCs w:val="20"/>
              </w:rPr>
            </w:pPr>
            <w:r>
              <w:rPr>
                <w:b/>
                <w:color w:val="000000"/>
                <w:szCs w:val="20"/>
              </w:rPr>
              <w:t>End Date</w:t>
            </w:r>
          </w:p>
        </w:tc>
      </w:tr>
      <w:tr w:rsidR="005F54B2" w14:paraId="64037F9E"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E1B290" w14:textId="77777777" w:rsidR="005F54B2" w:rsidRDefault="005F54B2" w:rsidP="006A5A57">
            <w:pPr>
              <w:jc w:val="center"/>
              <w:rPr>
                <w:color w:val="000000"/>
                <w:szCs w:val="20"/>
              </w:rPr>
            </w:pPr>
            <w:bookmarkStart w:id="1322" w:name="OLE_LINK3"/>
            <w:r>
              <w:rPr>
                <w:color w:val="000000"/>
                <w:szCs w:val="20"/>
              </w:rPr>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C2770"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D1C789"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E09010" w14:textId="77777777" w:rsidR="005F54B2" w:rsidRDefault="005F54B2" w:rsidP="006A5A57">
            <w:pPr>
              <w:rPr>
                <w:color w:val="000000"/>
                <w:szCs w:val="20"/>
              </w:rPr>
            </w:pPr>
            <w:r>
              <w:rPr>
                <w:color w:val="000000"/>
                <w:szCs w:val="20"/>
              </w:rPr>
              <w:t>9999-12-31</w:t>
            </w:r>
          </w:p>
        </w:tc>
      </w:tr>
      <w:tr w:rsidR="005F54B2" w14:paraId="2B847774"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3B284"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245981"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8A84E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95FFF" w14:textId="77777777" w:rsidR="005F54B2" w:rsidRDefault="005F54B2" w:rsidP="006A5A57">
            <w:pPr>
              <w:rPr>
                <w:color w:val="000000"/>
                <w:szCs w:val="20"/>
              </w:rPr>
            </w:pPr>
            <w:r>
              <w:rPr>
                <w:color w:val="000000"/>
                <w:szCs w:val="20"/>
              </w:rPr>
              <w:t>9999-12-31</w:t>
            </w:r>
          </w:p>
        </w:tc>
      </w:tr>
      <w:tr w:rsidR="005F54B2" w14:paraId="74EC55F0"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E7715D"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4B68E"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0C412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2C274B" w14:textId="77777777" w:rsidR="005F54B2" w:rsidRDefault="005F54B2" w:rsidP="006A5A57">
            <w:pPr>
              <w:rPr>
                <w:color w:val="000000"/>
                <w:szCs w:val="20"/>
              </w:rPr>
            </w:pPr>
            <w:r>
              <w:rPr>
                <w:color w:val="000000"/>
                <w:szCs w:val="20"/>
              </w:rPr>
              <w:t>9999-12-31</w:t>
            </w:r>
          </w:p>
        </w:tc>
      </w:tr>
      <w:tr w:rsidR="005F54B2" w14:paraId="12BE9D87"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9D565"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C4B3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8F9BA3"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52777C" w14:textId="77777777" w:rsidR="005F54B2" w:rsidRDefault="005F54B2" w:rsidP="006A5A57">
            <w:pPr>
              <w:rPr>
                <w:color w:val="000000"/>
                <w:szCs w:val="20"/>
              </w:rPr>
            </w:pPr>
            <w:r>
              <w:rPr>
                <w:color w:val="000000"/>
                <w:szCs w:val="20"/>
              </w:rPr>
              <w:t>9999-12-31</w:t>
            </w:r>
          </w:p>
        </w:tc>
      </w:tr>
      <w:bookmarkEnd w:id="1322"/>
    </w:tbl>
    <w:p w14:paraId="35ADF07A" w14:textId="77777777" w:rsidR="005F54B2" w:rsidRDefault="005F54B2" w:rsidP="005F54B2">
      <w:pPr>
        <w:rPr>
          <w:szCs w:val="20"/>
        </w:rPr>
      </w:pPr>
    </w:p>
    <w:p w14:paraId="6CEF4724" w14:textId="77777777" w:rsidR="005F54B2" w:rsidRDefault="005F54B2" w:rsidP="005F54B2">
      <w:pPr>
        <w:rPr>
          <w:color w:val="000000"/>
          <w:szCs w:val="20"/>
        </w:rPr>
      </w:pPr>
    </w:p>
    <w:p w14:paraId="32893394" w14:textId="77777777" w:rsidR="005F54B2" w:rsidRDefault="005F54B2" w:rsidP="005F54B2">
      <w:pPr>
        <w:rPr>
          <w:b/>
          <w:color w:val="000000"/>
        </w:rPr>
      </w:pPr>
      <w:r>
        <w:rPr>
          <w:b/>
          <w:color w:val="000000"/>
        </w:rPr>
        <w:t>Used in the Following Entities</w:t>
      </w:r>
    </w:p>
    <w:p w14:paraId="548C8636" w14:textId="77777777" w:rsidR="005F54B2" w:rsidRDefault="005F54B2" w:rsidP="005F54B2">
      <w:pPr>
        <w:rPr>
          <w:szCs w:val="20"/>
        </w:rPr>
      </w:pPr>
      <w:r>
        <w:rPr>
          <w:szCs w:val="20"/>
        </w:rPr>
        <w:t>Prioritisation Outcome</w:t>
      </w:r>
    </w:p>
    <w:p w14:paraId="2B4F9FD2" w14:textId="029556D0" w:rsidR="005F54B2" w:rsidRPr="00B67F70" w:rsidRDefault="005F54B2" w:rsidP="005F54B2">
      <w:pPr>
        <w:pStyle w:val="Heading2"/>
        <w:rPr>
          <w:color w:val="000000"/>
        </w:rPr>
      </w:pPr>
      <w:bookmarkStart w:id="1323" w:name="BKM_45B188D9_4E93_4E86_A845_B95FFCE155CF"/>
      <w:bookmarkStart w:id="1324" w:name="_Toc512843613"/>
      <w:bookmarkEnd w:id="1323"/>
      <w:r>
        <w:rPr>
          <w:rFonts w:eastAsia="Arial" w:cs="Arial"/>
          <w:color w:val="000000"/>
          <w:sz w:val="30"/>
          <w:szCs w:val="30"/>
        </w:rPr>
        <w:t>PRIOUTR Prioritisation Outcome Reason</w:t>
      </w:r>
      <w:bookmarkEnd w:id="1324"/>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323CD8C" w14:textId="77777777" w:rsidTr="006A5A57">
        <w:tc>
          <w:tcPr>
            <w:tcW w:w="9360" w:type="dxa"/>
            <w:tcMar>
              <w:top w:w="0" w:type="dxa"/>
              <w:left w:w="3" w:type="dxa"/>
              <w:bottom w:w="0" w:type="dxa"/>
              <w:right w:w="60" w:type="dxa"/>
            </w:tcMar>
          </w:tcPr>
          <w:p w14:paraId="28B305EB"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76F6DEE9" w14:textId="77777777" w:rsidR="005F54B2" w:rsidRDefault="005F54B2" w:rsidP="006A5A57">
            <w:pPr>
              <w:rPr>
                <w:color w:val="000000"/>
                <w:szCs w:val="20"/>
              </w:rPr>
            </w:pPr>
          </w:p>
          <w:p w14:paraId="62DDD43B" w14:textId="3DBBAE10"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3F916633" w14:textId="77777777" w:rsidR="005F54B2" w:rsidRDefault="005F54B2" w:rsidP="005F54B2">
      <w:pPr>
        <w:rPr>
          <w:szCs w:val="20"/>
        </w:rPr>
      </w:pPr>
    </w:p>
    <w:tbl>
      <w:tblPr>
        <w:tblW w:w="10480" w:type="dxa"/>
        <w:tblInd w:w="-572" w:type="dxa"/>
        <w:tblLayout w:type="fixed"/>
        <w:tblLook w:val="04A0" w:firstRow="1" w:lastRow="0" w:firstColumn="1" w:lastColumn="0" w:noHBand="0" w:noVBand="1"/>
      </w:tblPr>
      <w:tblGrid>
        <w:gridCol w:w="851"/>
        <w:gridCol w:w="1706"/>
        <w:gridCol w:w="1134"/>
        <w:gridCol w:w="856"/>
        <w:gridCol w:w="3675"/>
        <w:gridCol w:w="2258"/>
      </w:tblGrid>
      <w:tr w:rsidR="00286BDC" w14:paraId="3A72070C" w14:textId="5FE8FF65" w:rsidTr="00AB708D">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80A938F" w14:textId="77777777" w:rsidR="00286BDC" w:rsidRDefault="00286BDC" w:rsidP="006A5A57">
            <w:pPr>
              <w:jc w:val="center"/>
              <w:rPr>
                <w:b/>
                <w:color w:val="000000"/>
                <w:szCs w:val="20"/>
              </w:rPr>
            </w:pPr>
            <w:r>
              <w:rPr>
                <w:b/>
                <w:color w:val="000000"/>
                <w:szCs w:val="20"/>
              </w:rPr>
              <w:t>Code</w:t>
            </w:r>
          </w:p>
        </w:tc>
        <w:tc>
          <w:tcPr>
            <w:tcW w:w="170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CBB767" w14:textId="77777777" w:rsidR="00286BDC" w:rsidRDefault="00286BDC" w:rsidP="006A5A57">
            <w:pPr>
              <w:rPr>
                <w:b/>
                <w:color w:val="000000"/>
                <w:szCs w:val="20"/>
              </w:rPr>
            </w:pPr>
            <w:r>
              <w:rPr>
                <w:b/>
                <w:color w:val="000000"/>
                <w:szCs w:val="20"/>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A47DE2F" w14:textId="77777777" w:rsidR="00286BDC" w:rsidRDefault="00286BDC" w:rsidP="006A5A57">
            <w:pPr>
              <w:rPr>
                <w:b/>
                <w:color w:val="000000"/>
                <w:szCs w:val="20"/>
              </w:rPr>
            </w:pPr>
            <w:r>
              <w:rPr>
                <w:b/>
                <w:color w:val="000000"/>
                <w:szCs w:val="20"/>
              </w:rPr>
              <w:t>Start Date</w:t>
            </w:r>
          </w:p>
        </w:tc>
        <w:tc>
          <w:tcPr>
            <w:tcW w:w="85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2237CE7" w14:textId="77777777" w:rsidR="00286BDC" w:rsidRDefault="00286BDC" w:rsidP="006A5A57">
            <w:pPr>
              <w:rPr>
                <w:b/>
                <w:color w:val="000000"/>
                <w:szCs w:val="20"/>
              </w:rPr>
            </w:pPr>
            <w:r>
              <w:rPr>
                <w:b/>
                <w:color w:val="000000"/>
                <w:szCs w:val="20"/>
              </w:rPr>
              <w:t>End Date</w:t>
            </w:r>
          </w:p>
        </w:tc>
        <w:tc>
          <w:tcPr>
            <w:tcW w:w="3675" w:type="dxa"/>
            <w:tcBorders>
              <w:top w:val="single" w:sz="4" w:space="0" w:color="auto"/>
              <w:left w:val="single" w:sz="4" w:space="0" w:color="auto"/>
              <w:bottom w:val="single" w:sz="4" w:space="0" w:color="auto"/>
              <w:right w:val="single" w:sz="4" w:space="0" w:color="auto"/>
            </w:tcBorders>
            <w:shd w:val="clear" w:color="auto" w:fill="BFBFBF"/>
          </w:tcPr>
          <w:p w14:paraId="367B7CDD" w14:textId="77777777" w:rsidR="00286BDC" w:rsidRDefault="00286BDC" w:rsidP="006A5A57">
            <w:pPr>
              <w:rPr>
                <w:b/>
                <w:color w:val="000000"/>
                <w:szCs w:val="20"/>
              </w:rPr>
            </w:pPr>
            <w:r>
              <w:rPr>
                <w:b/>
                <w:color w:val="000000"/>
                <w:szCs w:val="20"/>
              </w:rPr>
              <w:t>Explanation</w:t>
            </w:r>
          </w:p>
        </w:tc>
        <w:tc>
          <w:tcPr>
            <w:tcW w:w="2258" w:type="dxa"/>
            <w:tcBorders>
              <w:top w:val="single" w:sz="4" w:space="0" w:color="auto"/>
              <w:left w:val="single" w:sz="4" w:space="0" w:color="auto"/>
              <w:bottom w:val="single" w:sz="4" w:space="0" w:color="auto"/>
              <w:right w:val="single" w:sz="4" w:space="0" w:color="auto"/>
            </w:tcBorders>
            <w:shd w:val="clear" w:color="auto" w:fill="BFBFBF"/>
          </w:tcPr>
          <w:p w14:paraId="089AB99C" w14:textId="213C928C" w:rsidR="00286BDC" w:rsidRDefault="00286BDC" w:rsidP="006A5A57">
            <w:pPr>
              <w:rPr>
                <w:b/>
                <w:color w:val="000000"/>
                <w:szCs w:val="20"/>
              </w:rPr>
            </w:pPr>
            <w:r>
              <w:rPr>
                <w:b/>
                <w:color w:val="000000"/>
                <w:szCs w:val="20"/>
              </w:rPr>
              <w:t>Valid for Prioritisation Outcome</w:t>
            </w:r>
          </w:p>
        </w:tc>
      </w:tr>
      <w:tr w:rsidR="00286BDC" w14:paraId="691E7522" w14:textId="32CF4913"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852C41" w14:textId="77777777" w:rsidR="00286BDC" w:rsidRDefault="00286BDC" w:rsidP="006A5A57">
            <w:pPr>
              <w:jc w:val="center"/>
              <w:rPr>
                <w:color w:val="000000"/>
                <w:szCs w:val="20"/>
              </w:rPr>
            </w:pPr>
            <w:r>
              <w:rPr>
                <w:color w:val="000000"/>
                <w:szCs w:val="20"/>
              </w:rPr>
              <w:t>00</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FF8BBC" w14:textId="77777777" w:rsidR="00286BDC" w:rsidRDefault="00286BDC" w:rsidP="006A5A57">
            <w:pPr>
              <w:rPr>
                <w:color w:val="000000"/>
                <w:szCs w:val="20"/>
              </w:rPr>
            </w:pPr>
            <w:r>
              <w:rPr>
                <w:color w:val="000000"/>
                <w:szCs w:val="20"/>
              </w:rPr>
              <w:t>Accepted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A08821"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35C37"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29457822" w14:textId="77777777" w:rsidR="00286BDC" w:rsidRDefault="00286BDC" w:rsidP="006A5A57">
            <w:pPr>
              <w:rPr>
                <w:color w:val="000000"/>
                <w:szCs w:val="20"/>
              </w:rPr>
            </w:pPr>
            <w:r>
              <w:rPr>
                <w:rFonts w:cs="Arial"/>
                <w:color w:val="000000"/>
                <w:szCs w:val="20"/>
                <w:lang w:eastAsia="en-NZ"/>
              </w:rPr>
              <w:t>Use where the referral has been prioritised and the Service is to be offered to the patient</w:t>
            </w:r>
          </w:p>
        </w:tc>
        <w:tc>
          <w:tcPr>
            <w:tcW w:w="2258" w:type="dxa"/>
            <w:tcBorders>
              <w:top w:val="single" w:sz="4" w:space="0" w:color="auto"/>
              <w:left w:val="single" w:sz="4" w:space="0" w:color="auto"/>
              <w:bottom w:val="single" w:sz="4" w:space="0" w:color="auto"/>
              <w:right w:val="single" w:sz="4" w:space="0" w:color="auto"/>
            </w:tcBorders>
          </w:tcPr>
          <w:p w14:paraId="5533289B" w14:textId="4FFAE11C" w:rsidR="00286BDC" w:rsidRDefault="00286BDC" w:rsidP="006A5A57">
            <w:pPr>
              <w:rPr>
                <w:rFonts w:cs="Arial"/>
                <w:color w:val="000000"/>
                <w:szCs w:val="20"/>
                <w:lang w:eastAsia="en-NZ"/>
              </w:rPr>
            </w:pPr>
            <w:r>
              <w:rPr>
                <w:rFonts w:cs="Arial"/>
                <w:color w:val="000000"/>
                <w:szCs w:val="20"/>
                <w:lang w:eastAsia="en-NZ"/>
              </w:rPr>
              <w:t>A – Accepted</w:t>
            </w:r>
          </w:p>
        </w:tc>
      </w:tr>
      <w:tr w:rsidR="00286BDC" w14:paraId="6C0AD5AB" w14:textId="26A99FD2"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808FD0" w14:textId="77777777" w:rsidR="00286BDC" w:rsidRDefault="00286BDC" w:rsidP="006A5A57">
            <w:pPr>
              <w:jc w:val="center"/>
              <w:rPr>
                <w:color w:val="000000"/>
                <w:szCs w:val="20"/>
              </w:rPr>
            </w:pPr>
            <w:r>
              <w:rPr>
                <w:color w:val="000000"/>
                <w:szCs w:val="20"/>
              </w:rPr>
              <w:t xml:space="preserve">01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9FF11" w14:textId="77777777" w:rsidR="00286BDC" w:rsidRDefault="00286BDC" w:rsidP="006A5A57">
            <w:pPr>
              <w:rPr>
                <w:color w:val="000000"/>
                <w:szCs w:val="20"/>
              </w:rPr>
            </w:pPr>
            <w:r>
              <w:rPr>
                <w:color w:val="000000"/>
                <w:szCs w:val="20"/>
              </w:rPr>
              <w:t>Pending test results</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B2D94"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F07116"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022F4F88" w14:textId="77777777" w:rsidR="00286BDC" w:rsidRDefault="00286BDC" w:rsidP="006A5A57">
            <w:pPr>
              <w:rPr>
                <w:color w:val="000000"/>
                <w:szCs w:val="20"/>
              </w:rPr>
            </w:pPr>
            <w:r>
              <w:rPr>
                <w:rFonts w:cs="Arial"/>
                <w:color w:val="000000"/>
                <w:szCs w:val="20"/>
                <w:lang w:eastAsia="en-NZ"/>
              </w:rPr>
              <w:t>The clinician has requested tests, and the Prioritisation Outcome decision is pending the results.</w:t>
            </w:r>
          </w:p>
        </w:tc>
        <w:tc>
          <w:tcPr>
            <w:tcW w:w="2258" w:type="dxa"/>
            <w:tcBorders>
              <w:top w:val="single" w:sz="4" w:space="0" w:color="auto"/>
              <w:left w:val="single" w:sz="4" w:space="0" w:color="auto"/>
              <w:bottom w:val="single" w:sz="4" w:space="0" w:color="auto"/>
              <w:right w:val="single" w:sz="4" w:space="0" w:color="auto"/>
            </w:tcBorders>
          </w:tcPr>
          <w:p w14:paraId="54650923" w14:textId="1DBAC98C" w:rsidR="00286BDC" w:rsidRDefault="00286BDC" w:rsidP="006A5A57">
            <w:pPr>
              <w:rPr>
                <w:rFonts w:cs="Arial"/>
                <w:color w:val="000000"/>
                <w:szCs w:val="20"/>
                <w:lang w:eastAsia="en-NZ"/>
              </w:rPr>
            </w:pPr>
            <w:r>
              <w:rPr>
                <w:rFonts w:cs="Arial"/>
                <w:color w:val="000000"/>
                <w:szCs w:val="20"/>
                <w:lang w:eastAsia="en-NZ"/>
              </w:rPr>
              <w:t>N – Not Decided</w:t>
            </w:r>
          </w:p>
        </w:tc>
      </w:tr>
      <w:tr w:rsidR="00286BDC" w14:paraId="4DB2217B" w14:textId="431C795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3E2FA" w14:textId="77777777" w:rsidR="00286BDC" w:rsidRDefault="00286BDC" w:rsidP="006A5A57">
            <w:pPr>
              <w:jc w:val="center"/>
              <w:rPr>
                <w:color w:val="000000"/>
                <w:szCs w:val="20"/>
              </w:rPr>
            </w:pPr>
            <w:r>
              <w:rPr>
                <w:color w:val="000000"/>
                <w:szCs w:val="20"/>
              </w:rPr>
              <w:t xml:space="preserve">02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178A47" w14:textId="77777777" w:rsidR="00286BDC" w:rsidRDefault="00286BDC" w:rsidP="006A5A57">
            <w:pPr>
              <w:rPr>
                <w:color w:val="000000"/>
                <w:szCs w:val="20"/>
              </w:rPr>
            </w:pPr>
            <w:r>
              <w:rPr>
                <w:color w:val="000000"/>
                <w:szCs w:val="20"/>
              </w:rPr>
              <w:t>Pending confirmation of eligibility for public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B092"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227E5F"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B56D83A" w14:textId="6BFB0E9D" w:rsidR="00286BDC" w:rsidRDefault="00286BDC" w:rsidP="00733582">
            <w:pPr>
              <w:rPr>
                <w:color w:val="000000"/>
                <w:szCs w:val="20"/>
              </w:rPr>
            </w:pPr>
            <w:r>
              <w:rPr>
                <w:rFonts w:cs="Arial"/>
                <w:color w:val="000000"/>
                <w:szCs w:val="20"/>
                <w:lang w:eastAsia="en-NZ"/>
              </w:rPr>
              <w:t xml:space="preserve">The Referral has been prioritised and the decision to Accept the referral is pending confirmation of patient eligibility. An Exception Handling Activity is required to close the </w:t>
            </w:r>
            <w:r>
              <w:rPr>
                <w:rFonts w:cs="Arial"/>
                <w:color w:val="000000"/>
                <w:szCs w:val="20"/>
                <w:lang w:eastAsia="en-NZ"/>
              </w:rPr>
              <w:lastRenderedPageBreak/>
              <w:t>Referral if the patient is later declined the Service.</w:t>
            </w:r>
          </w:p>
        </w:tc>
        <w:tc>
          <w:tcPr>
            <w:tcW w:w="2258" w:type="dxa"/>
            <w:tcBorders>
              <w:top w:val="single" w:sz="4" w:space="0" w:color="auto"/>
              <w:left w:val="single" w:sz="4" w:space="0" w:color="auto"/>
              <w:bottom w:val="single" w:sz="4" w:space="0" w:color="auto"/>
              <w:right w:val="single" w:sz="4" w:space="0" w:color="auto"/>
            </w:tcBorders>
          </w:tcPr>
          <w:p w14:paraId="36685247" w14:textId="182F966C" w:rsidR="00286BDC" w:rsidRDefault="00286BDC" w:rsidP="00733582">
            <w:pPr>
              <w:rPr>
                <w:rFonts w:cs="Arial"/>
                <w:color w:val="000000"/>
                <w:szCs w:val="20"/>
                <w:lang w:eastAsia="en-NZ"/>
              </w:rPr>
            </w:pPr>
            <w:r>
              <w:rPr>
                <w:rFonts w:cs="Arial"/>
                <w:color w:val="000000"/>
                <w:szCs w:val="20"/>
                <w:lang w:eastAsia="en-NZ"/>
              </w:rPr>
              <w:lastRenderedPageBreak/>
              <w:t>N – Not Decided</w:t>
            </w:r>
          </w:p>
        </w:tc>
      </w:tr>
      <w:tr w:rsidR="00286BDC" w14:paraId="05182301" w14:textId="5B294CCD"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41A0" w14:textId="77777777" w:rsidR="00286BDC" w:rsidRDefault="00286BDC" w:rsidP="006A5A57">
            <w:pPr>
              <w:jc w:val="center"/>
              <w:rPr>
                <w:color w:val="000000"/>
                <w:szCs w:val="20"/>
              </w:rPr>
            </w:pPr>
            <w:r>
              <w:rPr>
                <w:color w:val="000000"/>
                <w:szCs w:val="20"/>
              </w:rPr>
              <w:lastRenderedPageBreak/>
              <w:t xml:space="preserve">03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D17E14" w14:textId="77777777" w:rsidR="00286BDC" w:rsidRDefault="00286BDC" w:rsidP="006A5A57">
            <w:pPr>
              <w:rPr>
                <w:color w:val="000000"/>
                <w:szCs w:val="20"/>
              </w:rPr>
            </w:pPr>
            <w:r>
              <w:rPr>
                <w:color w:val="000000"/>
                <w:szCs w:val="20"/>
              </w:rPr>
              <w:t>Insufficient information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DE8EC5"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17FCAC"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2453BE9" w14:textId="77777777" w:rsidR="00286BDC" w:rsidRDefault="00286BDC" w:rsidP="00C32363">
            <w:pPr>
              <w:rPr>
                <w:color w:val="000000"/>
                <w:szCs w:val="20"/>
              </w:rPr>
            </w:pPr>
            <w:r>
              <w:rPr>
                <w:rFonts w:cs="Arial"/>
                <w:color w:val="000000"/>
                <w:szCs w:val="20"/>
                <w:lang w:eastAsia="en-NZ"/>
              </w:rPr>
              <w:t>The clinician determines that there is not sufficient information available to prioritise the Referral, for example, a diagnostic test is required prior to a decision and it is expected that the referrer will arrange this. A new Referral will be generated if additional information is provided.</w:t>
            </w:r>
          </w:p>
        </w:tc>
        <w:tc>
          <w:tcPr>
            <w:tcW w:w="2258" w:type="dxa"/>
            <w:tcBorders>
              <w:top w:val="single" w:sz="4" w:space="0" w:color="auto"/>
              <w:left w:val="single" w:sz="4" w:space="0" w:color="auto"/>
              <w:bottom w:val="single" w:sz="4" w:space="0" w:color="auto"/>
              <w:right w:val="single" w:sz="4" w:space="0" w:color="auto"/>
            </w:tcBorders>
          </w:tcPr>
          <w:p w14:paraId="5A743A99" w14:textId="4791F4AF" w:rsidR="00286BDC" w:rsidRDefault="00286BDC" w:rsidP="00C32363">
            <w:pPr>
              <w:rPr>
                <w:rFonts w:cs="Arial"/>
                <w:color w:val="000000"/>
                <w:szCs w:val="20"/>
                <w:lang w:eastAsia="en-NZ"/>
              </w:rPr>
            </w:pPr>
            <w:r>
              <w:rPr>
                <w:rFonts w:cs="Arial"/>
                <w:color w:val="000000"/>
                <w:szCs w:val="20"/>
                <w:lang w:eastAsia="en-NZ"/>
              </w:rPr>
              <w:t xml:space="preserve">D - Declined </w:t>
            </w:r>
          </w:p>
        </w:tc>
      </w:tr>
      <w:tr w:rsidR="00286BDC" w14:paraId="07FA49E4" w14:textId="37F8EF87"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038A2D" w14:textId="77777777" w:rsidR="00286BDC" w:rsidRDefault="00286BDC" w:rsidP="006A5A57">
            <w:pPr>
              <w:jc w:val="center"/>
              <w:rPr>
                <w:color w:val="000000"/>
                <w:szCs w:val="20"/>
              </w:rPr>
            </w:pPr>
            <w:r>
              <w:rPr>
                <w:color w:val="000000"/>
                <w:szCs w:val="20"/>
              </w:rPr>
              <w:t xml:space="preserve">04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8854A" w14:textId="77777777" w:rsidR="00286BDC" w:rsidRDefault="00286BDC" w:rsidP="006A5A57">
            <w:pPr>
              <w:rPr>
                <w:color w:val="000000"/>
                <w:szCs w:val="20"/>
              </w:rPr>
            </w:pPr>
            <w:r>
              <w:rPr>
                <w:color w:val="000000"/>
                <w:szCs w:val="20"/>
              </w:rPr>
              <w:t>Service not required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7E306A"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1425C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CF92F63" w14:textId="196C9BD1"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does not require the referred for Service, can be offered an equivalent or more suitable Service in Primary Care and/or is unlikely to benefit from the referred for Service</w:t>
            </w:r>
          </w:p>
          <w:p w14:paraId="1E9BAD60" w14:textId="77777777" w:rsidR="00286BDC" w:rsidRDefault="00286BDC"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prioritisation, and is not a non-contact FSA).  </w:t>
            </w:r>
          </w:p>
          <w:p w14:paraId="55570F7E" w14:textId="77777777" w:rsidR="00286BDC" w:rsidRDefault="00286BDC" w:rsidP="00B34B8F">
            <w:pPr>
              <w:rPr>
                <w:color w:val="000000"/>
                <w:szCs w:val="20"/>
              </w:rPr>
            </w:pPr>
            <w:r>
              <w:rPr>
                <w:rFonts w:cs="Arial"/>
                <w:i/>
                <w:iCs/>
                <w:color w:val="000000"/>
                <w:szCs w:val="20"/>
                <w:lang w:eastAsia="en-NZ"/>
              </w:rPr>
              <w:t xml:space="preserve">If an individually tailored letter is being provided (e.g. as a non-contact FSA) then the Prioritisation Outcome is Accepted as an FSA has been provided.   </w:t>
            </w:r>
          </w:p>
        </w:tc>
        <w:tc>
          <w:tcPr>
            <w:tcW w:w="2258" w:type="dxa"/>
            <w:tcBorders>
              <w:top w:val="single" w:sz="4" w:space="0" w:color="auto"/>
              <w:left w:val="single" w:sz="4" w:space="0" w:color="auto"/>
              <w:bottom w:val="single" w:sz="4" w:space="0" w:color="auto"/>
              <w:right w:val="single" w:sz="4" w:space="0" w:color="auto"/>
            </w:tcBorders>
          </w:tcPr>
          <w:p w14:paraId="6409CFC1" w14:textId="69B781EB"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 xml:space="preserve">D – Declined </w:t>
            </w:r>
          </w:p>
        </w:tc>
      </w:tr>
      <w:tr w:rsidR="00286BDC" w14:paraId="0E335DCE" w14:textId="6774046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15FA2" w14:textId="77777777" w:rsidR="00286BDC" w:rsidRDefault="00286BDC" w:rsidP="006A5A57">
            <w:pPr>
              <w:jc w:val="center"/>
              <w:rPr>
                <w:color w:val="000000"/>
                <w:szCs w:val="20"/>
              </w:rPr>
            </w:pPr>
            <w:r>
              <w:rPr>
                <w:color w:val="000000"/>
                <w:szCs w:val="20"/>
              </w:rPr>
              <w:t xml:space="preserve">05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EE9F58" w14:textId="77777777" w:rsidR="00286BDC" w:rsidRDefault="00286BDC" w:rsidP="006A5A57">
            <w:pPr>
              <w:rPr>
                <w:color w:val="000000"/>
                <w:szCs w:val="20"/>
              </w:rPr>
            </w:pPr>
            <w:r>
              <w:rPr>
                <w:color w:val="000000"/>
                <w:szCs w:val="20"/>
              </w:rPr>
              <w:t>Below threshold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63D67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27C23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7518A4B" w14:textId="77777777" w:rsidR="00286BDC" w:rsidRDefault="00286BDC" w:rsidP="00B34B8F">
            <w:pPr>
              <w:rPr>
                <w:color w:val="000000"/>
                <w:szCs w:val="20"/>
              </w:rPr>
            </w:pPr>
            <w:r>
              <w:rPr>
                <w:rFonts w:cs="Arial"/>
                <w:color w:val="000000"/>
                <w:szCs w:val="20"/>
                <w:lang w:eastAsia="en-NZ"/>
              </w:rPr>
              <w:t>The Referral is appropriate and the patient would benefit from the Service but the referral is below the submitting organisation’s Capacity threshold.</w:t>
            </w:r>
          </w:p>
        </w:tc>
        <w:tc>
          <w:tcPr>
            <w:tcW w:w="2258" w:type="dxa"/>
            <w:tcBorders>
              <w:top w:val="single" w:sz="4" w:space="0" w:color="auto"/>
              <w:left w:val="single" w:sz="4" w:space="0" w:color="auto"/>
              <w:bottom w:val="single" w:sz="4" w:space="0" w:color="auto"/>
              <w:right w:val="single" w:sz="4" w:space="0" w:color="auto"/>
            </w:tcBorders>
          </w:tcPr>
          <w:p w14:paraId="68DA4686" w14:textId="1B07024E"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3BC749BA" w14:textId="18D071B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A2535E" w14:textId="77777777" w:rsidR="00286BDC" w:rsidRDefault="00286BDC" w:rsidP="006A5A57">
            <w:pPr>
              <w:jc w:val="center"/>
              <w:rPr>
                <w:color w:val="000000"/>
                <w:szCs w:val="20"/>
              </w:rPr>
            </w:pPr>
            <w:r>
              <w:rPr>
                <w:color w:val="000000"/>
                <w:szCs w:val="20"/>
              </w:rPr>
              <w:t xml:space="preserve">06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652B71" w14:textId="77777777" w:rsidR="00286BDC" w:rsidRDefault="00286BDC" w:rsidP="006A5A57">
            <w:pPr>
              <w:rPr>
                <w:color w:val="000000"/>
                <w:szCs w:val="20"/>
              </w:rPr>
            </w:pPr>
            <w:r>
              <w:rPr>
                <w:color w:val="000000"/>
                <w:szCs w:val="20"/>
              </w:rPr>
              <w:t>Not eligible for publicly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07646"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064EAB"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E04DE0D" w14:textId="77777777" w:rsidR="00286BDC" w:rsidRDefault="00286BDC" w:rsidP="00B34B8F">
            <w:pPr>
              <w:rPr>
                <w:color w:val="000000"/>
                <w:szCs w:val="20"/>
              </w:rPr>
            </w:pPr>
            <w:r>
              <w:rPr>
                <w:rFonts w:cs="Arial"/>
                <w:color w:val="000000"/>
                <w:szCs w:val="20"/>
                <w:lang w:eastAsia="en-NZ"/>
              </w:rPr>
              <w:t>It is determined at the point of prioritisation that the patient is not eligible for publicly funded care and the submitting organisation elects not to provide the requested Service.</w:t>
            </w:r>
          </w:p>
        </w:tc>
        <w:tc>
          <w:tcPr>
            <w:tcW w:w="2258" w:type="dxa"/>
            <w:tcBorders>
              <w:top w:val="single" w:sz="4" w:space="0" w:color="auto"/>
              <w:left w:val="single" w:sz="4" w:space="0" w:color="auto"/>
              <w:bottom w:val="single" w:sz="4" w:space="0" w:color="auto"/>
              <w:right w:val="single" w:sz="4" w:space="0" w:color="auto"/>
            </w:tcBorders>
          </w:tcPr>
          <w:p w14:paraId="0FA7A764" w14:textId="53EBDB3A"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4D0AE3DF" w14:textId="2DCD715C"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43677" w14:textId="77777777" w:rsidR="00286BDC" w:rsidRDefault="00286BDC" w:rsidP="006A5A57">
            <w:pPr>
              <w:jc w:val="center"/>
              <w:rPr>
                <w:color w:val="000000"/>
                <w:szCs w:val="20"/>
              </w:rPr>
            </w:pPr>
            <w:r>
              <w:rPr>
                <w:color w:val="000000"/>
                <w:szCs w:val="20"/>
              </w:rPr>
              <w:t xml:space="preserve">07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A6187" w14:textId="77777777" w:rsidR="00286BDC" w:rsidRDefault="00286BDC" w:rsidP="006A5A57">
            <w:pPr>
              <w:rPr>
                <w:color w:val="000000"/>
                <w:szCs w:val="20"/>
              </w:rPr>
            </w:pPr>
            <w:r>
              <w:rPr>
                <w:color w:val="000000"/>
                <w:szCs w:val="20"/>
              </w:rPr>
              <w:t>Transferred to another specialty</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C39E7"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64629"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94E5474" w14:textId="45CE8035" w:rsidR="00286BDC" w:rsidRPr="0038334F" w:rsidRDefault="00286BDC" w:rsidP="0038334F">
            <w:pPr>
              <w:spacing w:line="240" w:lineRule="atLeast"/>
            </w:pPr>
            <w:r>
              <w:t>Use when the patient is transferred to another service or specialty within the DHB.</w:t>
            </w:r>
          </w:p>
        </w:tc>
        <w:tc>
          <w:tcPr>
            <w:tcW w:w="2258" w:type="dxa"/>
            <w:tcBorders>
              <w:top w:val="single" w:sz="4" w:space="0" w:color="auto"/>
              <w:left w:val="single" w:sz="4" w:space="0" w:color="auto"/>
              <w:bottom w:val="single" w:sz="4" w:space="0" w:color="auto"/>
              <w:right w:val="single" w:sz="4" w:space="0" w:color="auto"/>
            </w:tcBorders>
          </w:tcPr>
          <w:p w14:paraId="3D829B95" w14:textId="4EA654D2" w:rsidR="00286BDC" w:rsidRDefault="00286BDC" w:rsidP="0038334F">
            <w:pPr>
              <w:spacing w:line="240" w:lineRule="atLeast"/>
            </w:pPr>
            <w:r>
              <w:t>T – Transferred</w:t>
            </w:r>
          </w:p>
        </w:tc>
      </w:tr>
      <w:tr w:rsidR="00286BDC" w14:paraId="0BE2C78F" w14:textId="56976FB4"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D4B40F" w14:textId="77777777" w:rsidR="00286BDC" w:rsidRDefault="00286BDC" w:rsidP="006A5A57">
            <w:pPr>
              <w:jc w:val="center"/>
              <w:rPr>
                <w:color w:val="000000"/>
                <w:szCs w:val="20"/>
              </w:rPr>
            </w:pPr>
            <w:r>
              <w:rPr>
                <w:color w:val="000000"/>
                <w:szCs w:val="20"/>
              </w:rPr>
              <w:t>08</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0C7951" w14:textId="77777777" w:rsidR="00286BDC" w:rsidRDefault="00286BDC" w:rsidP="006A5A57">
            <w:pPr>
              <w:rPr>
                <w:color w:val="000000"/>
                <w:szCs w:val="20"/>
              </w:rPr>
            </w:pPr>
            <w:r>
              <w:rPr>
                <w:color w:val="000000"/>
                <w:szCs w:val="20"/>
              </w:rPr>
              <w:t>Transferred to another organisation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96F86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4A1C5"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7EE34C" w14:textId="1E194ED7" w:rsidR="00286BDC" w:rsidRDefault="00286BDC" w:rsidP="006A5A57">
            <w:pPr>
              <w:rPr>
                <w:color w:val="000000"/>
                <w:szCs w:val="20"/>
              </w:rPr>
            </w:pPr>
            <w:r>
              <w:rPr>
                <w:color w:val="000000"/>
                <w:szCs w:val="20"/>
              </w:rPr>
              <w:t>Use when the patient is transferred to another organisation.</w:t>
            </w:r>
          </w:p>
        </w:tc>
        <w:tc>
          <w:tcPr>
            <w:tcW w:w="2258" w:type="dxa"/>
            <w:tcBorders>
              <w:top w:val="single" w:sz="4" w:space="0" w:color="auto"/>
              <w:left w:val="single" w:sz="4" w:space="0" w:color="auto"/>
              <w:bottom w:val="single" w:sz="4" w:space="0" w:color="auto"/>
              <w:right w:val="single" w:sz="4" w:space="0" w:color="auto"/>
            </w:tcBorders>
          </w:tcPr>
          <w:p w14:paraId="0AA53EA9" w14:textId="3D593BC0" w:rsidR="00286BDC" w:rsidRDefault="00286BDC" w:rsidP="006A5A57">
            <w:pPr>
              <w:rPr>
                <w:color w:val="000000"/>
                <w:szCs w:val="20"/>
              </w:rPr>
            </w:pPr>
            <w:r>
              <w:rPr>
                <w:color w:val="000000"/>
                <w:szCs w:val="20"/>
              </w:rPr>
              <w:t>T – Transferred</w:t>
            </w:r>
          </w:p>
        </w:tc>
      </w:tr>
      <w:tr w:rsidR="00286BDC" w14:paraId="04FE7EDE" w14:textId="00618CF3"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0E7079" w14:textId="77777777" w:rsidR="00286BDC" w:rsidRDefault="00286BDC" w:rsidP="006A5A57">
            <w:pPr>
              <w:jc w:val="center"/>
              <w:rPr>
                <w:color w:val="000000"/>
                <w:szCs w:val="20"/>
              </w:rPr>
            </w:pPr>
            <w:r>
              <w:rPr>
                <w:color w:val="000000"/>
                <w:szCs w:val="20"/>
              </w:rPr>
              <w:t>09</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9C49" w14:textId="77777777" w:rsidR="00286BDC" w:rsidRDefault="00286BDC" w:rsidP="006A5A57">
            <w:pPr>
              <w:rPr>
                <w:color w:val="000000"/>
                <w:szCs w:val="20"/>
              </w:rPr>
            </w:pPr>
            <w:r w:rsidRPr="00815EC6">
              <w:rPr>
                <w:rFonts w:ascii="Arial Mäori" w:eastAsiaTheme="minorHAnsi" w:hAnsi="Arial Mäori" w:cs="Arial Mäori"/>
                <w:color w:val="000000"/>
              </w:rPr>
              <w:t>Patient not medically fit for service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617D8E"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1A6CAE"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C81C9C" w14:textId="77777777" w:rsidR="00286BDC" w:rsidRDefault="00286BDC" w:rsidP="006A5A57">
            <w:pPr>
              <w:rPr>
                <w:color w:val="000000"/>
                <w:szCs w:val="20"/>
              </w:rPr>
            </w:pPr>
            <w:r>
              <w:rPr>
                <w:rFonts w:cs="Arial"/>
                <w:color w:val="000000"/>
                <w:szCs w:val="20"/>
                <w:lang w:eastAsia="en-NZ"/>
              </w:rPr>
              <w:t>The referral is appropriate and the patient would benefit from the Service but the patient is not medically fit for the referred for Service.</w:t>
            </w:r>
          </w:p>
        </w:tc>
        <w:tc>
          <w:tcPr>
            <w:tcW w:w="2258" w:type="dxa"/>
            <w:tcBorders>
              <w:top w:val="single" w:sz="4" w:space="0" w:color="auto"/>
              <w:left w:val="single" w:sz="4" w:space="0" w:color="auto"/>
              <w:bottom w:val="single" w:sz="4" w:space="0" w:color="auto"/>
              <w:right w:val="single" w:sz="4" w:space="0" w:color="auto"/>
            </w:tcBorders>
          </w:tcPr>
          <w:p w14:paraId="3968F88E" w14:textId="18AB0125" w:rsidR="00286BDC" w:rsidRDefault="00286BDC" w:rsidP="006A5A57">
            <w:pPr>
              <w:rPr>
                <w:rFonts w:cs="Arial"/>
                <w:color w:val="000000"/>
                <w:szCs w:val="20"/>
                <w:lang w:eastAsia="en-NZ"/>
              </w:rPr>
            </w:pPr>
            <w:r>
              <w:rPr>
                <w:rFonts w:cs="Arial"/>
                <w:color w:val="000000"/>
                <w:szCs w:val="20"/>
                <w:lang w:eastAsia="en-NZ"/>
              </w:rPr>
              <w:t xml:space="preserve">D – Declined </w:t>
            </w:r>
          </w:p>
        </w:tc>
      </w:tr>
    </w:tbl>
    <w:p w14:paraId="3255B73B" w14:textId="77777777" w:rsidR="005F54B2" w:rsidRDefault="005F54B2" w:rsidP="005F54B2">
      <w:pPr>
        <w:rPr>
          <w:szCs w:val="20"/>
        </w:rPr>
      </w:pPr>
    </w:p>
    <w:p w14:paraId="1D632F32" w14:textId="77777777" w:rsidR="005F54B2" w:rsidRDefault="005F54B2" w:rsidP="005F54B2">
      <w:pPr>
        <w:rPr>
          <w:color w:val="000000"/>
          <w:szCs w:val="20"/>
        </w:rPr>
      </w:pPr>
    </w:p>
    <w:p w14:paraId="01166610" w14:textId="77777777" w:rsidR="005F54B2" w:rsidRDefault="005F54B2" w:rsidP="005F54B2">
      <w:pPr>
        <w:rPr>
          <w:b/>
          <w:color w:val="000000"/>
        </w:rPr>
      </w:pPr>
      <w:r>
        <w:rPr>
          <w:b/>
          <w:color w:val="000000"/>
        </w:rPr>
        <w:t>Used in the Following Entities</w:t>
      </w:r>
    </w:p>
    <w:p w14:paraId="53561F92" w14:textId="77777777" w:rsidR="005F54B2" w:rsidRDefault="005F54B2" w:rsidP="005F54B2">
      <w:pPr>
        <w:rPr>
          <w:szCs w:val="20"/>
        </w:rPr>
      </w:pPr>
      <w:r>
        <w:rPr>
          <w:szCs w:val="20"/>
        </w:rPr>
        <w:t>Prioritisation Outcome</w:t>
      </w:r>
    </w:p>
    <w:p w14:paraId="2A0600E1" w14:textId="77777777" w:rsidR="005F54B2" w:rsidRDefault="005F54B2" w:rsidP="005F54B2">
      <w:pPr>
        <w:pStyle w:val="Heading2"/>
        <w:rPr>
          <w:color w:val="000000"/>
        </w:rPr>
      </w:pPr>
      <w:bookmarkStart w:id="1325" w:name="BKM_CC874C91_90F5_4023_938C_4390D1077567"/>
      <w:bookmarkStart w:id="1326" w:name="BKM_FC99EFB7_1732_4BF5_8D63_A43364148534"/>
      <w:bookmarkStart w:id="1327" w:name="_Toc512843614"/>
      <w:bookmarkEnd w:id="1325"/>
      <w:bookmarkEnd w:id="1326"/>
      <w:r>
        <w:rPr>
          <w:rFonts w:eastAsia="Arial" w:cs="Arial"/>
          <w:color w:val="000000"/>
          <w:sz w:val="30"/>
          <w:szCs w:val="30"/>
        </w:rPr>
        <w:t>REFPGT Referred From Professional Group Type</w:t>
      </w:r>
      <w:bookmarkEnd w:id="1327"/>
    </w:p>
    <w:p w14:paraId="435C78B4" w14:textId="77777777" w:rsidR="005F54B2" w:rsidRDefault="005F54B2" w:rsidP="005F54B2">
      <w:pPr>
        <w:rPr>
          <w:color w:val="000000"/>
          <w:szCs w:val="20"/>
        </w:rPr>
      </w:pPr>
    </w:p>
    <w:tbl>
      <w:tblPr>
        <w:tblW w:w="9786" w:type="dxa"/>
        <w:tblInd w:w="-137" w:type="dxa"/>
        <w:tblLayout w:type="fixed"/>
        <w:tblCellMar>
          <w:left w:w="60" w:type="dxa"/>
          <w:right w:w="60" w:type="dxa"/>
        </w:tblCellMar>
        <w:tblLook w:val="04A0" w:firstRow="1" w:lastRow="0" w:firstColumn="1" w:lastColumn="0" w:noHBand="0" w:noVBand="1"/>
      </w:tblPr>
      <w:tblGrid>
        <w:gridCol w:w="9786"/>
      </w:tblGrid>
      <w:tr w:rsidR="005F54B2" w:rsidRPr="004515FE" w14:paraId="17208814" w14:textId="77777777" w:rsidTr="004515FE">
        <w:tc>
          <w:tcPr>
            <w:tcW w:w="9786" w:type="dxa"/>
            <w:tcMar>
              <w:top w:w="0" w:type="dxa"/>
              <w:left w:w="3" w:type="dxa"/>
              <w:bottom w:w="0" w:type="dxa"/>
              <w:right w:w="60" w:type="dxa"/>
            </w:tcMar>
          </w:tcPr>
          <w:p w14:paraId="4D8F5760" w14:textId="77777777" w:rsidR="005F54B2" w:rsidRPr="004515FE" w:rsidRDefault="005F54B2" w:rsidP="006A5A57">
            <w:pPr>
              <w:rPr>
                <w:color w:val="000000"/>
                <w:sz w:val="16"/>
                <w:szCs w:val="16"/>
              </w:rPr>
            </w:pPr>
            <w:r w:rsidRPr="004515FE">
              <w:rPr>
                <w:b/>
                <w:color w:val="000000"/>
                <w:sz w:val="16"/>
                <w:szCs w:val="16"/>
              </w:rPr>
              <w:t>Definition</w:t>
            </w:r>
            <w:r w:rsidRPr="004515FE">
              <w:rPr>
                <w:color w:val="000000"/>
                <w:sz w:val="16"/>
                <w:szCs w:val="16"/>
              </w:rPr>
              <w:t>: The health professional group of the referrer.</w:t>
            </w:r>
          </w:p>
          <w:p w14:paraId="0F17CA61" w14:textId="77777777" w:rsidR="005F54B2" w:rsidRPr="004515FE" w:rsidRDefault="005F54B2" w:rsidP="006A5A57">
            <w:pPr>
              <w:rPr>
                <w:color w:val="000000"/>
                <w:sz w:val="16"/>
                <w:szCs w:val="16"/>
              </w:rPr>
            </w:pPr>
          </w:p>
          <w:p w14:paraId="1EBBB02D" w14:textId="77777777" w:rsidR="005F54B2" w:rsidRPr="004515FE" w:rsidRDefault="005F54B2" w:rsidP="006A5A57">
            <w:pPr>
              <w:rPr>
                <w:color w:val="000000"/>
                <w:sz w:val="16"/>
                <w:szCs w:val="16"/>
              </w:rPr>
            </w:pPr>
            <w:r w:rsidRPr="004515FE">
              <w:rPr>
                <w:color w:val="000000"/>
                <w:sz w:val="16"/>
                <w:szCs w:val="16"/>
              </w:rPr>
              <w:t>Known as PROFGRP in Phase 1.</w:t>
            </w:r>
          </w:p>
          <w:p w14:paraId="21626606" w14:textId="77777777" w:rsidR="005F54B2" w:rsidRPr="004515FE" w:rsidRDefault="005F54B2" w:rsidP="006A5A57">
            <w:pPr>
              <w:rPr>
                <w:color w:val="000000"/>
                <w:sz w:val="16"/>
                <w:szCs w:val="16"/>
              </w:rPr>
            </w:pPr>
          </w:p>
          <w:p w14:paraId="56F0A615" w14:textId="77777777" w:rsidR="005F54B2" w:rsidRPr="004515FE" w:rsidRDefault="005F54B2" w:rsidP="006A5A57">
            <w:pPr>
              <w:rPr>
                <w:color w:val="000000"/>
                <w:sz w:val="16"/>
                <w:szCs w:val="16"/>
              </w:rPr>
            </w:pPr>
            <w:r w:rsidRPr="004515FE">
              <w:rPr>
                <w:b/>
                <w:color w:val="000000"/>
                <w:sz w:val="16"/>
                <w:szCs w:val="16"/>
              </w:rPr>
              <w:t>Source</w:t>
            </w:r>
            <w:r w:rsidRPr="004515FE">
              <w:rPr>
                <w:color w:val="000000"/>
                <w:sz w:val="16"/>
                <w:szCs w:val="16"/>
              </w:rPr>
              <w:t>: Ministry of Health - National Collections - National Patient Flow code set</w:t>
            </w:r>
          </w:p>
          <w:tbl>
            <w:tblPr>
              <w:tblW w:w="9425" w:type="dxa"/>
              <w:tblLayout w:type="fixed"/>
              <w:tblLook w:val="04A0" w:firstRow="1" w:lastRow="0" w:firstColumn="1" w:lastColumn="0" w:noHBand="0" w:noVBand="1"/>
            </w:tblPr>
            <w:tblGrid>
              <w:gridCol w:w="1198"/>
              <w:gridCol w:w="1418"/>
              <w:gridCol w:w="1134"/>
              <w:gridCol w:w="1275"/>
              <w:gridCol w:w="2552"/>
              <w:gridCol w:w="1848"/>
            </w:tblGrid>
            <w:tr w:rsidR="004515FE" w:rsidRPr="004515FE" w14:paraId="710E3D9B" w14:textId="77777777" w:rsidTr="004515FE">
              <w:trPr>
                <w:trHeight w:val="124"/>
                <w:tblHeader/>
              </w:trPr>
              <w:tc>
                <w:tcPr>
                  <w:tcW w:w="119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513630A" w14:textId="77777777" w:rsidR="00A4126F" w:rsidRPr="004515FE" w:rsidRDefault="00A4126F" w:rsidP="00A4126F">
                  <w:pPr>
                    <w:pStyle w:val="Default"/>
                    <w:spacing w:before="120" w:after="120"/>
                    <w:jc w:val="center"/>
                    <w:rPr>
                      <w:sz w:val="16"/>
                      <w:szCs w:val="16"/>
                    </w:rPr>
                  </w:pPr>
                  <w:r w:rsidRPr="004515FE">
                    <w:rPr>
                      <w:rFonts w:eastAsia="Arial"/>
                      <w:b/>
                      <w:sz w:val="16"/>
                      <w:szCs w:val="16"/>
                    </w:rPr>
                    <w:t>Professional Group Code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3CB5532" w14:textId="77777777" w:rsidR="00A4126F" w:rsidRPr="004515FE" w:rsidRDefault="00A4126F" w:rsidP="00A4126F">
                  <w:pPr>
                    <w:pStyle w:val="Default"/>
                    <w:spacing w:before="120" w:after="120"/>
                    <w:rPr>
                      <w:sz w:val="16"/>
                      <w:szCs w:val="16"/>
                    </w:rPr>
                  </w:pPr>
                  <w:r w:rsidRPr="004515FE">
                    <w:rPr>
                      <w:rFonts w:eastAsia="Arial"/>
                      <w:b/>
                      <w:sz w:val="16"/>
                      <w:szCs w:val="16"/>
                    </w:rPr>
                    <w:t xml:space="preserve">Professional Group Description </w:t>
                  </w:r>
                </w:p>
              </w:tc>
              <w:tc>
                <w:tcPr>
                  <w:tcW w:w="113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1A901B7C" w14:textId="77777777" w:rsidR="00A4126F" w:rsidRPr="004515FE" w:rsidRDefault="00A4126F" w:rsidP="00A4126F">
                  <w:pPr>
                    <w:rPr>
                      <w:color w:val="000000"/>
                      <w:sz w:val="16"/>
                      <w:szCs w:val="16"/>
                    </w:rPr>
                  </w:pPr>
                  <w:r w:rsidRPr="004515FE">
                    <w:rPr>
                      <w:b/>
                      <w:color w:val="000000"/>
                      <w:sz w:val="16"/>
                      <w:szCs w:val="16"/>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57B1FFE" w14:textId="77777777" w:rsidR="00A4126F" w:rsidRPr="004515FE" w:rsidRDefault="00A4126F" w:rsidP="00A4126F">
                  <w:pPr>
                    <w:rPr>
                      <w:color w:val="000000"/>
                      <w:sz w:val="16"/>
                      <w:szCs w:val="16"/>
                    </w:rPr>
                  </w:pPr>
                  <w:r w:rsidRPr="004515FE">
                    <w:rPr>
                      <w:b/>
                      <w:color w:val="000000"/>
                      <w:sz w:val="16"/>
                      <w:szCs w:val="16"/>
                    </w:rPr>
                    <w:t>End Date</w:t>
                  </w:r>
                </w:p>
              </w:tc>
              <w:tc>
                <w:tcPr>
                  <w:tcW w:w="2552" w:type="dxa"/>
                  <w:tcBorders>
                    <w:top w:val="single" w:sz="4" w:space="0" w:color="auto"/>
                    <w:left w:val="single" w:sz="4" w:space="0" w:color="auto"/>
                    <w:bottom w:val="single" w:sz="4" w:space="0" w:color="auto"/>
                    <w:right w:val="single" w:sz="4" w:space="0" w:color="auto"/>
                  </w:tcBorders>
                  <w:shd w:val="clear" w:color="auto" w:fill="BFBFBF"/>
                </w:tcPr>
                <w:p w14:paraId="7F8712BC" w14:textId="77777777" w:rsidR="00A4126F" w:rsidRPr="004515FE" w:rsidRDefault="00A4126F" w:rsidP="00A4126F">
                  <w:pPr>
                    <w:rPr>
                      <w:b/>
                      <w:color w:val="000000"/>
                      <w:sz w:val="16"/>
                      <w:szCs w:val="16"/>
                    </w:rPr>
                  </w:pPr>
                  <w:r w:rsidRPr="004515FE">
                    <w:rPr>
                      <w:b/>
                      <w:color w:val="000000"/>
                      <w:sz w:val="16"/>
                      <w:szCs w:val="16"/>
                    </w:rPr>
                    <w:t>Explanation</w:t>
                  </w:r>
                </w:p>
              </w:tc>
              <w:tc>
                <w:tcPr>
                  <w:tcW w:w="1848" w:type="dxa"/>
                  <w:tcBorders>
                    <w:top w:val="single" w:sz="4" w:space="0" w:color="auto"/>
                    <w:left w:val="single" w:sz="4" w:space="0" w:color="auto"/>
                    <w:bottom w:val="single" w:sz="4" w:space="0" w:color="auto"/>
                    <w:right w:val="single" w:sz="4" w:space="0" w:color="auto"/>
                  </w:tcBorders>
                  <w:shd w:val="clear" w:color="auto" w:fill="BFBFBF"/>
                </w:tcPr>
                <w:p w14:paraId="7BE6B0BA" w14:textId="77777777" w:rsidR="00A4126F" w:rsidRPr="004515FE" w:rsidRDefault="00A4126F" w:rsidP="00A4126F">
                  <w:pPr>
                    <w:rPr>
                      <w:b/>
                      <w:sz w:val="16"/>
                      <w:szCs w:val="16"/>
                    </w:rPr>
                  </w:pPr>
                  <w:r w:rsidRPr="004515FE">
                    <w:rPr>
                      <w:b/>
                      <w:sz w:val="16"/>
                      <w:szCs w:val="16"/>
                    </w:rPr>
                    <w:t>Original explanations</w:t>
                  </w:r>
                </w:p>
                <w:p w14:paraId="5C16C847" w14:textId="5CC05E08" w:rsidR="00A4126F" w:rsidRPr="004515FE" w:rsidRDefault="004515FE" w:rsidP="004515FE">
                  <w:pPr>
                    <w:ind w:right="39"/>
                    <w:rPr>
                      <w:b/>
                      <w:sz w:val="16"/>
                      <w:szCs w:val="16"/>
                    </w:rPr>
                  </w:pPr>
                  <w:r>
                    <w:rPr>
                      <w:b/>
                      <w:sz w:val="16"/>
                      <w:szCs w:val="16"/>
                    </w:rPr>
                    <w:t xml:space="preserve">Data Dictionary </w:t>
                  </w:r>
                  <w:r w:rsidR="00A4126F" w:rsidRPr="004515FE">
                    <w:rPr>
                      <w:b/>
                      <w:sz w:val="16"/>
                      <w:szCs w:val="16"/>
                    </w:rPr>
                    <w:t>v0.3</w:t>
                  </w:r>
                </w:p>
              </w:tc>
            </w:tr>
            <w:tr w:rsidR="004515FE" w:rsidRPr="004515FE" w14:paraId="251AEEE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5E6024" w14:textId="77777777" w:rsidR="00A4126F" w:rsidRPr="004515FE" w:rsidRDefault="00A4126F" w:rsidP="00A4126F">
                  <w:pPr>
                    <w:pStyle w:val="Default"/>
                    <w:spacing w:before="120" w:after="120"/>
                    <w:jc w:val="center"/>
                    <w:rPr>
                      <w:sz w:val="16"/>
                      <w:szCs w:val="16"/>
                    </w:rPr>
                  </w:pPr>
                  <w:r w:rsidRPr="004515FE">
                    <w:rPr>
                      <w:rFonts w:eastAsia="Arial"/>
                      <w:sz w:val="16"/>
                      <w:szCs w:val="16"/>
                    </w:rPr>
                    <w:t>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9B103C" w14:textId="77777777" w:rsidR="00A4126F" w:rsidRPr="004515FE" w:rsidRDefault="00A4126F" w:rsidP="00A4126F">
                  <w:pPr>
                    <w:pStyle w:val="Default"/>
                    <w:spacing w:before="120" w:after="120"/>
                    <w:rPr>
                      <w:sz w:val="16"/>
                      <w:szCs w:val="16"/>
                    </w:rPr>
                  </w:pPr>
                  <w:r w:rsidRPr="004515FE">
                    <w:rPr>
                      <w:rFonts w:eastAsia="Arial"/>
                      <w:sz w:val="16"/>
                      <w:szCs w:val="16"/>
                    </w:rPr>
                    <w:t>General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54CA886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8DF3FD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7A00673" w14:textId="77777777" w:rsidR="00A4126F" w:rsidRPr="004515FE" w:rsidRDefault="00A4126F" w:rsidP="00A4126F">
                  <w:pPr>
                    <w:rPr>
                      <w:color w:val="000000"/>
                      <w:sz w:val="16"/>
                      <w:szCs w:val="16"/>
                    </w:rPr>
                  </w:pPr>
                  <w:r w:rsidRPr="004515FE">
                    <w:rPr>
                      <w:color w:val="000000"/>
                      <w:sz w:val="16"/>
                      <w:szCs w:val="16"/>
                    </w:rPr>
                    <w:t>A referral from a registered medical practitioner who is accredited by the The Royal New Zealand College Of General Practitioners (RNZCGP</w:t>
                  </w:r>
                  <w:r w:rsidRPr="004515FE">
                    <w:rPr>
                      <w:sz w:val="16"/>
                      <w:szCs w:val="16"/>
                      <w:lang w:val="en"/>
                    </w:rPr>
                    <w:t>) to provide general practice services.</w:t>
                  </w:r>
                </w:p>
              </w:tc>
              <w:tc>
                <w:tcPr>
                  <w:tcW w:w="1848" w:type="dxa"/>
                  <w:tcBorders>
                    <w:top w:val="single" w:sz="4" w:space="0" w:color="auto"/>
                    <w:left w:val="single" w:sz="4" w:space="0" w:color="auto"/>
                    <w:bottom w:val="single" w:sz="4" w:space="0" w:color="auto"/>
                    <w:right w:val="single" w:sz="4" w:space="0" w:color="auto"/>
                  </w:tcBorders>
                </w:tcPr>
                <w:p w14:paraId="4124353B" w14:textId="77777777" w:rsidR="00A4126F" w:rsidRPr="004515FE" w:rsidRDefault="00A4126F" w:rsidP="00A4126F">
                  <w:pPr>
                    <w:rPr>
                      <w:color w:val="FF0000"/>
                      <w:sz w:val="16"/>
                      <w:szCs w:val="16"/>
                    </w:rPr>
                  </w:pPr>
                </w:p>
              </w:tc>
            </w:tr>
            <w:tr w:rsidR="004515FE" w:rsidRPr="004515FE" w14:paraId="25F9ECD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4BDEED" w14:textId="77777777" w:rsidR="00A4126F" w:rsidRPr="004515FE" w:rsidRDefault="00A4126F" w:rsidP="00A4126F">
                  <w:pPr>
                    <w:pStyle w:val="Default"/>
                    <w:spacing w:before="120" w:after="120"/>
                    <w:jc w:val="center"/>
                    <w:rPr>
                      <w:sz w:val="16"/>
                      <w:szCs w:val="16"/>
                    </w:rPr>
                  </w:pPr>
                  <w:r w:rsidRPr="004515FE">
                    <w:rPr>
                      <w:rFonts w:eastAsia="Arial"/>
                      <w:sz w:val="16"/>
                      <w:szCs w:val="16"/>
                    </w:rPr>
                    <w:t>2</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3D6C2"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(Own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0428DD9"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48683F"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8D3E506"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the same District Health Board (DHB) as the DHB which provides the service receiving the referral.</w:t>
                  </w:r>
                </w:p>
                <w:p w14:paraId="3405D880" w14:textId="77777777" w:rsidR="00A4126F" w:rsidRPr="004515FE" w:rsidRDefault="00A4126F" w:rsidP="00A4126F">
                  <w:pPr>
                    <w:rPr>
                      <w:color w:val="000000"/>
                      <w:sz w:val="16"/>
                      <w:szCs w:val="16"/>
                    </w:rPr>
                  </w:pPr>
                  <w:r w:rsidRPr="004515FE">
                    <w:rPr>
                      <w:color w:val="000000"/>
                      <w:sz w:val="16"/>
                      <w:szCs w:val="16"/>
                    </w:rPr>
                    <w:t xml:space="preserve">OR </w:t>
                  </w:r>
                </w:p>
                <w:p w14:paraId="5F4F70D4" w14:textId="77777777" w:rsidR="00A4126F" w:rsidRPr="004515FE" w:rsidRDefault="00A4126F" w:rsidP="00A4126F">
                  <w:pPr>
                    <w:rPr>
                      <w:color w:val="000000"/>
                      <w:sz w:val="16"/>
                      <w:szCs w:val="16"/>
                    </w:rPr>
                  </w:pPr>
                  <w:r w:rsidRPr="004515FE">
                    <w:rPr>
                      <w:color w:val="000000"/>
                      <w:sz w:val="16"/>
                      <w:szCs w:val="16"/>
                    </w:rPr>
                    <w:t>A referral from one specialist to another at the same DHB.</w:t>
                  </w:r>
                </w:p>
              </w:tc>
              <w:tc>
                <w:tcPr>
                  <w:tcW w:w="1848" w:type="dxa"/>
                  <w:tcBorders>
                    <w:top w:val="single" w:sz="4" w:space="0" w:color="auto"/>
                    <w:left w:val="single" w:sz="4" w:space="0" w:color="auto"/>
                    <w:bottom w:val="single" w:sz="4" w:space="0" w:color="auto"/>
                    <w:right w:val="single" w:sz="4" w:space="0" w:color="auto"/>
                  </w:tcBorders>
                </w:tcPr>
                <w:p w14:paraId="6202D523" w14:textId="77777777" w:rsidR="00A4126F" w:rsidRPr="004515FE" w:rsidRDefault="00A4126F" w:rsidP="00A4126F">
                  <w:pPr>
                    <w:rPr>
                      <w:rFonts w:cs="Arial"/>
                      <w:sz w:val="16"/>
                      <w:szCs w:val="16"/>
                      <w:lang w:eastAsia="en-NZ"/>
                    </w:rPr>
                  </w:pPr>
                  <w:r w:rsidRPr="004515FE">
                    <w:rPr>
                      <w:rFonts w:cs="Arial"/>
                      <w:sz w:val="16"/>
                      <w:szCs w:val="16"/>
                      <w:lang w:eastAsia="en-NZ"/>
                    </w:rPr>
                    <w:t xml:space="preserve">Internal referrals from </w:t>
                  </w:r>
                </w:p>
                <w:p w14:paraId="05A8560D" w14:textId="21B785D8" w:rsidR="00A4126F" w:rsidRPr="004515FE" w:rsidRDefault="00A4126F" w:rsidP="00A4126F">
                  <w:pPr>
                    <w:rPr>
                      <w:rFonts w:cs="Arial"/>
                      <w:color w:val="FF0000"/>
                      <w:sz w:val="16"/>
                      <w:szCs w:val="16"/>
                      <w:lang w:eastAsia="en-NZ"/>
                    </w:rPr>
                  </w:pPr>
                  <w:r w:rsidRPr="004515FE">
                    <w:rPr>
                      <w:rFonts w:cs="Arial"/>
                      <w:sz w:val="16"/>
                      <w:szCs w:val="16"/>
                      <w:lang w:eastAsia="en-NZ"/>
                    </w:rPr>
                    <w:t>a specialist</w:t>
                  </w:r>
                </w:p>
              </w:tc>
            </w:tr>
            <w:tr w:rsidR="004515FE" w:rsidRPr="004515FE" w14:paraId="4C352728"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FEDB53" w14:textId="77777777" w:rsidR="00A4126F" w:rsidRPr="004515FE" w:rsidRDefault="00A4126F" w:rsidP="00A4126F">
                  <w:pPr>
                    <w:pStyle w:val="Default"/>
                    <w:spacing w:before="120" w:after="120"/>
                    <w:jc w:val="center"/>
                    <w:rPr>
                      <w:sz w:val="16"/>
                      <w:szCs w:val="16"/>
                    </w:rPr>
                  </w:pPr>
                  <w:r w:rsidRPr="004515FE">
                    <w:rPr>
                      <w:rFonts w:eastAsia="Arial"/>
                      <w:sz w:val="16"/>
                      <w:szCs w:val="16"/>
                    </w:rPr>
                    <w:t>3</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30F157"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(Other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3A78FEA"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48E0D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CE69A55"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a different DHB from the DHB which provides the service receiving the referral.</w:t>
                  </w:r>
                </w:p>
                <w:p w14:paraId="55BB7CE1" w14:textId="77777777" w:rsidR="00A4126F" w:rsidRPr="004515FE" w:rsidRDefault="00A4126F" w:rsidP="00A4126F">
                  <w:pPr>
                    <w:rPr>
                      <w:color w:val="000000"/>
                      <w:sz w:val="16"/>
                      <w:szCs w:val="16"/>
                    </w:rPr>
                  </w:pPr>
                  <w:r w:rsidRPr="004515FE">
                    <w:rPr>
                      <w:color w:val="000000"/>
                      <w:sz w:val="16"/>
                      <w:szCs w:val="16"/>
                    </w:rPr>
                    <w:t>OR</w:t>
                  </w:r>
                </w:p>
                <w:p w14:paraId="14B2A0F4" w14:textId="77777777" w:rsidR="00A4126F" w:rsidRPr="004515FE" w:rsidRDefault="00A4126F" w:rsidP="00A4126F">
                  <w:pPr>
                    <w:rPr>
                      <w:color w:val="000000"/>
                      <w:sz w:val="16"/>
                      <w:szCs w:val="16"/>
                    </w:rPr>
                  </w:pPr>
                  <w:r w:rsidRPr="004515FE">
                    <w:rPr>
                      <w:color w:val="000000"/>
                      <w:sz w:val="16"/>
                      <w:szCs w:val="16"/>
                    </w:rPr>
                    <w:t>A referral from one specialist to another at a different DHB</w:t>
                  </w:r>
                </w:p>
              </w:tc>
              <w:tc>
                <w:tcPr>
                  <w:tcW w:w="1848" w:type="dxa"/>
                  <w:tcBorders>
                    <w:top w:val="single" w:sz="4" w:space="0" w:color="auto"/>
                    <w:left w:val="single" w:sz="4" w:space="0" w:color="auto"/>
                    <w:bottom w:val="single" w:sz="4" w:space="0" w:color="auto"/>
                    <w:right w:val="single" w:sz="4" w:space="0" w:color="auto"/>
                  </w:tcBorders>
                </w:tcPr>
                <w:p w14:paraId="2AE2515C" w14:textId="77777777" w:rsidR="004515FE" w:rsidRDefault="00A4126F" w:rsidP="004515FE">
                  <w:pPr>
                    <w:rPr>
                      <w:rFonts w:cs="Arial"/>
                      <w:sz w:val="16"/>
                      <w:szCs w:val="16"/>
                      <w:lang w:eastAsia="en-NZ"/>
                    </w:rPr>
                  </w:pPr>
                  <w:r w:rsidRPr="004515FE">
                    <w:rPr>
                      <w:rFonts w:cs="Arial"/>
                      <w:sz w:val="16"/>
                      <w:szCs w:val="16"/>
                      <w:lang w:eastAsia="en-NZ"/>
                    </w:rPr>
                    <w:t xml:space="preserve">Referrals from a </w:t>
                  </w:r>
                </w:p>
                <w:p w14:paraId="189FCA13" w14:textId="77777777" w:rsidR="004515FE" w:rsidRDefault="00A4126F" w:rsidP="004515FE">
                  <w:pPr>
                    <w:rPr>
                      <w:rFonts w:cs="Arial"/>
                      <w:sz w:val="16"/>
                      <w:szCs w:val="16"/>
                      <w:lang w:eastAsia="en-NZ"/>
                    </w:rPr>
                  </w:pPr>
                  <w:r w:rsidRPr="004515FE">
                    <w:rPr>
                      <w:rFonts w:cs="Arial"/>
                      <w:sz w:val="16"/>
                      <w:szCs w:val="16"/>
                      <w:lang w:eastAsia="en-NZ"/>
                    </w:rPr>
                    <w:t xml:space="preserve">specialist at </w:t>
                  </w:r>
                </w:p>
                <w:p w14:paraId="23D5629F" w14:textId="4517FCD7" w:rsidR="00A4126F" w:rsidRPr="004515FE" w:rsidRDefault="00A4126F" w:rsidP="004515FE">
                  <w:pPr>
                    <w:rPr>
                      <w:rFonts w:cs="Arial"/>
                      <w:color w:val="FF0000"/>
                      <w:sz w:val="16"/>
                      <w:szCs w:val="16"/>
                      <w:lang w:eastAsia="en-NZ"/>
                    </w:rPr>
                  </w:pPr>
                  <w:r w:rsidRPr="004515FE">
                    <w:rPr>
                      <w:rFonts w:cs="Arial"/>
                      <w:sz w:val="16"/>
                      <w:szCs w:val="16"/>
                      <w:lang w:eastAsia="en-NZ"/>
                    </w:rPr>
                    <w:t>another DHB</w:t>
                  </w:r>
                </w:p>
              </w:tc>
            </w:tr>
            <w:tr w:rsidR="004515FE" w:rsidRPr="004515FE" w14:paraId="70FEE104"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2C089E" w14:textId="77777777" w:rsidR="00A4126F" w:rsidRPr="004515FE" w:rsidRDefault="00A4126F" w:rsidP="00A4126F">
                  <w:pPr>
                    <w:pStyle w:val="Default"/>
                    <w:spacing w:before="120" w:after="120"/>
                    <w:jc w:val="center"/>
                    <w:rPr>
                      <w:sz w:val="16"/>
                      <w:szCs w:val="16"/>
                    </w:rPr>
                  </w:pPr>
                  <w:r w:rsidRPr="004515FE">
                    <w:rPr>
                      <w:rFonts w:eastAsia="Arial"/>
                      <w:sz w:val="16"/>
                      <w:szCs w:val="16"/>
                    </w:rPr>
                    <w:t>4</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535C21"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(Private)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0249D0"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D672A6"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5AF92C16"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practicing in a private capacity.</w:t>
                  </w:r>
                </w:p>
                <w:p w14:paraId="241D2368" w14:textId="77777777" w:rsidR="00A4126F" w:rsidRPr="004515FE" w:rsidRDefault="00A4126F" w:rsidP="00A4126F">
                  <w:pPr>
                    <w:rPr>
                      <w:color w:val="000000"/>
                      <w:sz w:val="16"/>
                      <w:szCs w:val="16"/>
                    </w:rPr>
                  </w:pPr>
                  <w:r w:rsidRPr="004515FE">
                    <w:rPr>
                      <w:color w:val="000000"/>
                      <w:sz w:val="16"/>
                      <w:szCs w:val="16"/>
                    </w:rPr>
                    <w:t>OR</w:t>
                  </w:r>
                </w:p>
                <w:p w14:paraId="0CE41757" w14:textId="77777777" w:rsidR="00A4126F" w:rsidRPr="004515FE" w:rsidRDefault="00A4126F" w:rsidP="00A4126F">
                  <w:pPr>
                    <w:rPr>
                      <w:color w:val="000000"/>
                      <w:sz w:val="16"/>
                      <w:szCs w:val="16"/>
                    </w:rPr>
                  </w:pPr>
                  <w:r w:rsidRPr="004515FE">
                    <w:rPr>
                      <w:color w:val="000000"/>
                      <w:sz w:val="16"/>
                      <w:szCs w:val="16"/>
                    </w:rPr>
                    <w:t xml:space="preserve">A referral from a specialist practicing in a private capacity </w:t>
                  </w:r>
                </w:p>
              </w:tc>
              <w:tc>
                <w:tcPr>
                  <w:tcW w:w="1848" w:type="dxa"/>
                  <w:tcBorders>
                    <w:top w:val="single" w:sz="4" w:space="0" w:color="auto"/>
                    <w:left w:val="single" w:sz="4" w:space="0" w:color="auto"/>
                    <w:bottom w:val="single" w:sz="4" w:space="0" w:color="auto"/>
                    <w:right w:val="single" w:sz="4" w:space="0" w:color="auto"/>
                  </w:tcBorders>
                </w:tcPr>
                <w:p w14:paraId="25600DD1" w14:textId="77777777" w:rsidR="00A4126F" w:rsidRPr="004515FE" w:rsidRDefault="00A4126F" w:rsidP="00A4126F">
                  <w:pPr>
                    <w:rPr>
                      <w:rFonts w:cs="Arial"/>
                      <w:sz w:val="16"/>
                      <w:szCs w:val="16"/>
                      <w:lang w:eastAsia="en-NZ"/>
                    </w:rPr>
                  </w:pPr>
                  <w:r w:rsidRPr="004515FE">
                    <w:rPr>
                      <w:rFonts w:cs="Arial"/>
                      <w:sz w:val="16"/>
                      <w:szCs w:val="16"/>
                      <w:lang w:eastAsia="en-NZ"/>
                    </w:rPr>
                    <w:t>Referrals from a specialist from a private hospital or private medical practice</w:t>
                  </w:r>
                </w:p>
              </w:tc>
            </w:tr>
            <w:tr w:rsidR="004515FE" w:rsidRPr="004515FE" w14:paraId="6B055E9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0B4B56" w14:textId="77777777" w:rsidR="00A4126F" w:rsidRPr="004515FE" w:rsidRDefault="00A4126F" w:rsidP="00A4126F">
                  <w:pPr>
                    <w:pStyle w:val="Default"/>
                    <w:spacing w:before="120" w:after="120"/>
                    <w:jc w:val="center"/>
                    <w:rPr>
                      <w:sz w:val="16"/>
                      <w:szCs w:val="16"/>
                    </w:rPr>
                  </w:pPr>
                  <w:r w:rsidRPr="004515FE">
                    <w:rPr>
                      <w:rFonts w:eastAsia="Arial"/>
                      <w:sz w:val="16"/>
                      <w:szCs w:val="16"/>
                    </w:rPr>
                    <w:lastRenderedPageBreak/>
                    <w:t>5</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56303B" w14:textId="77777777" w:rsidR="00A4126F" w:rsidRPr="004515FE" w:rsidRDefault="00A4126F" w:rsidP="00A4126F">
                  <w:pPr>
                    <w:pStyle w:val="Default"/>
                    <w:spacing w:before="120" w:after="120"/>
                    <w:rPr>
                      <w:sz w:val="16"/>
                      <w:szCs w:val="16"/>
                    </w:rPr>
                  </w:pPr>
                  <w:r w:rsidRPr="004515FE">
                    <w:rPr>
                      <w:rFonts w:eastAsia="Arial"/>
                      <w:sz w:val="16"/>
                      <w:szCs w:val="16"/>
                    </w:rPr>
                    <w:t>Registered medical practitioner (Other)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685295D"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90BE22"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4DB0707" w14:textId="77777777" w:rsidR="00A4126F" w:rsidRPr="004515FE" w:rsidRDefault="00A4126F" w:rsidP="00A4126F">
                  <w:pPr>
                    <w:rPr>
                      <w:color w:val="000000"/>
                      <w:sz w:val="16"/>
                      <w:szCs w:val="16"/>
                    </w:rPr>
                  </w:pPr>
                  <w:r w:rsidRPr="004515FE">
                    <w:rPr>
                      <w:color w:val="000000"/>
                      <w:sz w:val="16"/>
                      <w:szCs w:val="16"/>
                    </w:rPr>
                    <w:t>A referral from a registered medical practitioner at house surgeon, or registrar level.</w:t>
                  </w:r>
                </w:p>
              </w:tc>
              <w:tc>
                <w:tcPr>
                  <w:tcW w:w="1848" w:type="dxa"/>
                  <w:tcBorders>
                    <w:top w:val="single" w:sz="4" w:space="0" w:color="auto"/>
                    <w:left w:val="single" w:sz="4" w:space="0" w:color="auto"/>
                    <w:bottom w:val="single" w:sz="4" w:space="0" w:color="auto"/>
                    <w:right w:val="single" w:sz="4" w:space="0" w:color="auto"/>
                  </w:tcBorders>
                </w:tcPr>
                <w:p w14:paraId="51A967F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medical practitioner other than a GP or specialist (e.g. registrar, house surgeon)</w:t>
                  </w:r>
                </w:p>
              </w:tc>
            </w:tr>
            <w:tr w:rsidR="004515FE" w:rsidRPr="004515FE" w14:paraId="5504EB7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9CE98" w14:textId="77777777" w:rsidR="00A4126F" w:rsidRPr="004515FE" w:rsidRDefault="00A4126F" w:rsidP="00A4126F">
                  <w:pPr>
                    <w:pStyle w:val="Default"/>
                    <w:spacing w:before="120" w:after="120"/>
                    <w:jc w:val="center"/>
                    <w:rPr>
                      <w:sz w:val="16"/>
                      <w:szCs w:val="16"/>
                    </w:rPr>
                  </w:pPr>
                  <w:r w:rsidRPr="004515FE">
                    <w:rPr>
                      <w:rFonts w:eastAsia="Arial"/>
                      <w:sz w:val="16"/>
                      <w:szCs w:val="16"/>
                    </w:rPr>
                    <w:t>6</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47890B" w14:textId="77777777" w:rsidR="00A4126F" w:rsidRPr="004515FE" w:rsidRDefault="00A4126F" w:rsidP="00A4126F">
                  <w:pPr>
                    <w:pStyle w:val="Default"/>
                    <w:spacing w:before="120" w:after="120"/>
                    <w:rPr>
                      <w:sz w:val="16"/>
                      <w:szCs w:val="16"/>
                    </w:rPr>
                  </w:pPr>
                  <w:r w:rsidRPr="004515FE">
                    <w:rPr>
                      <w:rFonts w:eastAsia="Arial"/>
                      <w:sz w:val="16"/>
                      <w:szCs w:val="16"/>
                    </w:rPr>
                    <w:t>Nurse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2612D15"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50B606A"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07E778F" w14:textId="77777777" w:rsidR="00A4126F" w:rsidRPr="004515FE" w:rsidRDefault="00A4126F" w:rsidP="00A4126F">
                  <w:pPr>
                    <w:rPr>
                      <w:color w:val="000000"/>
                      <w:sz w:val="16"/>
                      <w:szCs w:val="16"/>
                    </w:rPr>
                  </w:pPr>
                  <w:r w:rsidRPr="004515FE">
                    <w:rPr>
                      <w:color w:val="000000"/>
                      <w:sz w:val="16"/>
                      <w:szCs w:val="16"/>
                    </w:rPr>
                    <w:t xml:space="preserve">A referral from a nurse registered with the Nursing Council of New Zealand as a nurse practitioner, a registered nurse (including a practice nurse) or an enrolled nurse </w:t>
                  </w:r>
                </w:p>
              </w:tc>
              <w:tc>
                <w:tcPr>
                  <w:tcW w:w="1848" w:type="dxa"/>
                  <w:tcBorders>
                    <w:top w:val="single" w:sz="4" w:space="0" w:color="auto"/>
                    <w:left w:val="single" w:sz="4" w:space="0" w:color="auto"/>
                    <w:bottom w:val="single" w:sz="4" w:space="0" w:color="auto"/>
                    <w:right w:val="single" w:sz="4" w:space="0" w:color="auto"/>
                  </w:tcBorders>
                </w:tcPr>
                <w:p w14:paraId="4EBD738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nurse, such as a practice nurse</w:t>
                  </w:r>
                </w:p>
              </w:tc>
            </w:tr>
            <w:tr w:rsidR="004515FE" w:rsidRPr="004515FE" w14:paraId="5DCA369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C8FDC8" w14:textId="77777777" w:rsidR="00A4126F" w:rsidRPr="004515FE" w:rsidRDefault="00A4126F" w:rsidP="00A4126F">
                  <w:pPr>
                    <w:pStyle w:val="Default"/>
                    <w:spacing w:before="120" w:after="120"/>
                    <w:jc w:val="center"/>
                    <w:rPr>
                      <w:sz w:val="16"/>
                      <w:szCs w:val="16"/>
                    </w:rPr>
                  </w:pPr>
                  <w:r w:rsidRPr="004515FE">
                    <w:rPr>
                      <w:rFonts w:eastAsia="Arial"/>
                      <w:sz w:val="16"/>
                      <w:szCs w:val="16"/>
                    </w:rPr>
                    <w:t>7</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BCB02F" w14:textId="77777777" w:rsidR="00A4126F" w:rsidRPr="004515FE" w:rsidRDefault="00A4126F" w:rsidP="00A4126F">
                  <w:pPr>
                    <w:pStyle w:val="Default"/>
                    <w:spacing w:before="120" w:after="120"/>
                    <w:rPr>
                      <w:sz w:val="16"/>
                      <w:szCs w:val="16"/>
                    </w:rPr>
                  </w:pPr>
                  <w:r w:rsidRPr="004515FE">
                    <w:rPr>
                      <w:rFonts w:eastAsia="Arial"/>
                      <w:sz w:val="16"/>
                      <w:szCs w:val="16"/>
                    </w:rPr>
                    <w:t>Midwife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EBFBC57"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A9111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D01CE77" w14:textId="77777777" w:rsidR="00A4126F" w:rsidRPr="004515FE" w:rsidRDefault="00A4126F" w:rsidP="00A4126F">
                  <w:pPr>
                    <w:rPr>
                      <w:color w:val="000000"/>
                      <w:sz w:val="16"/>
                      <w:szCs w:val="16"/>
                    </w:rPr>
                  </w:pPr>
                  <w:r w:rsidRPr="004515FE">
                    <w:rPr>
                      <w:color w:val="000000"/>
                      <w:sz w:val="16"/>
                      <w:szCs w:val="16"/>
                    </w:rPr>
                    <w:t>A referral from a midwife registered with the Midwifery Council of New Zealand.</w:t>
                  </w:r>
                </w:p>
              </w:tc>
              <w:tc>
                <w:tcPr>
                  <w:tcW w:w="1848" w:type="dxa"/>
                  <w:tcBorders>
                    <w:top w:val="single" w:sz="4" w:space="0" w:color="auto"/>
                    <w:left w:val="single" w:sz="4" w:space="0" w:color="auto"/>
                    <w:bottom w:val="single" w:sz="4" w:space="0" w:color="auto"/>
                    <w:right w:val="single" w:sz="4" w:space="0" w:color="auto"/>
                  </w:tcBorders>
                </w:tcPr>
                <w:p w14:paraId="395A71BD" w14:textId="77777777" w:rsidR="00A4126F" w:rsidRPr="004515FE" w:rsidRDefault="00A4126F" w:rsidP="00A4126F">
                  <w:pPr>
                    <w:rPr>
                      <w:rFonts w:cs="Arial"/>
                      <w:sz w:val="16"/>
                      <w:szCs w:val="16"/>
                      <w:lang w:eastAsia="en-NZ"/>
                    </w:rPr>
                  </w:pPr>
                  <w:r w:rsidRPr="004515FE">
                    <w:rPr>
                      <w:rFonts w:cs="Arial"/>
                      <w:sz w:val="16"/>
                      <w:szCs w:val="16"/>
                      <w:lang w:eastAsia="en-NZ"/>
                    </w:rPr>
                    <w:t xml:space="preserve">Referral from a registered midwife, for example following a neonatal assessment. </w:t>
                  </w:r>
                </w:p>
              </w:tc>
            </w:tr>
            <w:tr w:rsidR="004515FE" w:rsidRPr="004515FE" w14:paraId="405C55B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9C9A37" w14:textId="77777777" w:rsidR="00A4126F" w:rsidRPr="004515FE" w:rsidRDefault="00A4126F" w:rsidP="00A4126F">
                  <w:pPr>
                    <w:pStyle w:val="Default"/>
                    <w:spacing w:before="120" w:after="120"/>
                    <w:jc w:val="center"/>
                    <w:rPr>
                      <w:sz w:val="16"/>
                      <w:szCs w:val="16"/>
                    </w:rPr>
                  </w:pPr>
                  <w:r w:rsidRPr="004515FE">
                    <w:rPr>
                      <w:rFonts w:eastAsia="Arial"/>
                      <w:sz w:val="16"/>
                      <w:szCs w:val="16"/>
                    </w:rPr>
                    <w:t>8</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D510A3" w14:textId="77777777" w:rsidR="00A4126F" w:rsidRPr="004515FE" w:rsidRDefault="00A4126F" w:rsidP="00A4126F">
                  <w:pPr>
                    <w:pStyle w:val="Default"/>
                    <w:spacing w:before="120" w:after="120"/>
                    <w:rPr>
                      <w:sz w:val="16"/>
                      <w:szCs w:val="16"/>
                    </w:rPr>
                  </w:pPr>
                  <w:r w:rsidRPr="004515FE">
                    <w:rPr>
                      <w:rFonts w:eastAsia="Arial"/>
                      <w:sz w:val="16"/>
                      <w:szCs w:val="16"/>
                    </w:rPr>
                    <w:t>Allied health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BEC2332"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0EF0CE"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138FF27" w14:textId="77777777" w:rsidR="00A4126F" w:rsidRPr="004515FE" w:rsidRDefault="00A4126F" w:rsidP="00A4126F">
                  <w:pPr>
                    <w:rPr>
                      <w:color w:val="000000"/>
                      <w:sz w:val="16"/>
                      <w:szCs w:val="16"/>
                    </w:rPr>
                  </w:pPr>
                  <w:r w:rsidRPr="004515FE">
                    <w:rPr>
                      <w:color w:val="000000"/>
                      <w:sz w:val="16"/>
                      <w:szCs w:val="16"/>
                    </w:rPr>
                    <w:t>A referral from a registered health professional (other than those identified by codes 1 to 7, and 9) who is registered by their professional body to practice in New Zealand, or from a Social worker or speech language therapist.</w:t>
                  </w:r>
                </w:p>
                <w:p w14:paraId="42A15FCC" w14:textId="77777777" w:rsidR="00A4126F" w:rsidRPr="004515FE" w:rsidRDefault="00A4126F" w:rsidP="00A4126F">
                  <w:pPr>
                    <w:rPr>
                      <w:color w:val="000000"/>
                      <w:sz w:val="16"/>
                      <w:szCs w:val="16"/>
                    </w:rPr>
                  </w:pPr>
                  <w:r w:rsidRPr="004515FE">
                    <w:rPr>
                      <w:color w:val="000000"/>
                      <w:sz w:val="16"/>
                      <w:szCs w:val="16"/>
                    </w:rPr>
                    <w:t>The HPCA act covers the following allied health professions: anaesthetic technology, chiropractic, dentistry and related professions (dental therapist and dental nurses), dietetics, medical laboratory science, medical radiation technology, midwifery, occupational therapy, optometry and optical dispensing, osteopathy, pharmacy, physiotherapy, podiatry, psychology and psychotherapy.</w:t>
                  </w:r>
                </w:p>
              </w:tc>
              <w:tc>
                <w:tcPr>
                  <w:tcW w:w="1848" w:type="dxa"/>
                  <w:tcBorders>
                    <w:top w:val="single" w:sz="4" w:space="0" w:color="auto"/>
                    <w:left w:val="single" w:sz="4" w:space="0" w:color="auto"/>
                    <w:bottom w:val="single" w:sz="4" w:space="0" w:color="auto"/>
                    <w:right w:val="single" w:sz="4" w:space="0" w:color="auto"/>
                  </w:tcBorders>
                </w:tcPr>
                <w:p w14:paraId="43E4ECC7" w14:textId="77777777" w:rsidR="00A4126F" w:rsidRPr="004515FE" w:rsidRDefault="00A4126F" w:rsidP="00A4126F">
                  <w:pPr>
                    <w:rPr>
                      <w:rFonts w:cs="Arial"/>
                      <w:sz w:val="16"/>
                      <w:szCs w:val="16"/>
                      <w:lang w:eastAsia="en-NZ"/>
                    </w:rPr>
                  </w:pPr>
                  <w:r w:rsidRPr="004515FE">
                    <w:rPr>
                      <w:rFonts w:cs="Arial"/>
                      <w:sz w:val="16"/>
                      <w:szCs w:val="16"/>
                      <w:lang w:eastAsia="en-NZ"/>
                    </w:rPr>
                    <w:t>Referrals from an allied health practitioner, i.e. physiotherapist, social worker, occupational therapist, speech language therapist, dietetics, podiatry or non-mental health psychology</w:t>
                  </w:r>
                </w:p>
              </w:tc>
            </w:tr>
            <w:tr w:rsidR="004515FE" w:rsidRPr="004515FE" w14:paraId="0E2FAB85"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5091D7" w14:textId="77777777" w:rsidR="00A4126F" w:rsidRPr="004515FE" w:rsidRDefault="00A4126F" w:rsidP="00A4126F">
                  <w:pPr>
                    <w:pStyle w:val="Default"/>
                    <w:spacing w:before="120" w:after="120"/>
                    <w:jc w:val="center"/>
                    <w:rPr>
                      <w:sz w:val="16"/>
                      <w:szCs w:val="16"/>
                    </w:rPr>
                  </w:pPr>
                  <w:r w:rsidRPr="004515FE">
                    <w:rPr>
                      <w:rFonts w:eastAsia="Arial"/>
                      <w:sz w:val="16"/>
                      <w:szCs w:val="16"/>
                    </w:rPr>
                    <w:t>9</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7A876" w14:textId="77777777" w:rsidR="00A4126F" w:rsidRPr="004515FE" w:rsidRDefault="00A4126F" w:rsidP="00A4126F">
                  <w:pPr>
                    <w:pStyle w:val="Default"/>
                    <w:spacing w:before="120" w:after="120"/>
                    <w:rPr>
                      <w:sz w:val="16"/>
                      <w:szCs w:val="16"/>
                    </w:rPr>
                  </w:pPr>
                  <w:r w:rsidRPr="004515FE">
                    <w:rPr>
                      <w:rFonts w:eastAsia="Arial"/>
                      <w:sz w:val="16"/>
                      <w:szCs w:val="16"/>
                    </w:rPr>
                    <w:t>Dentist</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A06C26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5C0BD5"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63EC93D" w14:textId="77777777" w:rsidR="00A4126F" w:rsidRPr="004515FE" w:rsidRDefault="00A4126F" w:rsidP="00A4126F">
                  <w:pPr>
                    <w:rPr>
                      <w:color w:val="000000"/>
                      <w:sz w:val="16"/>
                      <w:szCs w:val="16"/>
                    </w:rPr>
                  </w:pPr>
                  <w:r w:rsidRPr="004515FE">
                    <w:rPr>
                      <w:color w:val="000000"/>
                      <w:sz w:val="16"/>
                      <w:szCs w:val="16"/>
                    </w:rPr>
                    <w:t>A referral from a dentist registered with the Dental Council of New Zealand</w:t>
                  </w:r>
                </w:p>
              </w:tc>
              <w:tc>
                <w:tcPr>
                  <w:tcW w:w="1848" w:type="dxa"/>
                  <w:tcBorders>
                    <w:top w:val="single" w:sz="4" w:space="0" w:color="auto"/>
                    <w:left w:val="single" w:sz="4" w:space="0" w:color="auto"/>
                    <w:bottom w:val="single" w:sz="4" w:space="0" w:color="auto"/>
                    <w:right w:val="single" w:sz="4" w:space="0" w:color="auto"/>
                  </w:tcBorders>
                </w:tcPr>
                <w:p w14:paraId="51BB015A" w14:textId="77777777" w:rsidR="00A4126F" w:rsidRPr="004515FE" w:rsidRDefault="00A4126F" w:rsidP="00A4126F">
                  <w:pPr>
                    <w:rPr>
                      <w:rFonts w:cs="Arial"/>
                      <w:sz w:val="16"/>
                      <w:szCs w:val="16"/>
                      <w:lang w:eastAsia="en-NZ"/>
                    </w:rPr>
                  </w:pPr>
                  <w:r w:rsidRPr="004515FE">
                    <w:rPr>
                      <w:rFonts w:cs="Arial"/>
                      <w:sz w:val="16"/>
                      <w:szCs w:val="16"/>
                      <w:lang w:eastAsia="en-NZ"/>
                    </w:rPr>
                    <w:t>Referrals from a dental practitioner</w:t>
                  </w:r>
                </w:p>
              </w:tc>
            </w:tr>
            <w:tr w:rsidR="004515FE" w:rsidRPr="004515FE" w14:paraId="1233E7E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D3CE47" w14:textId="77777777" w:rsidR="00A4126F" w:rsidRPr="004515FE" w:rsidRDefault="00A4126F" w:rsidP="00A4126F">
                  <w:pPr>
                    <w:pStyle w:val="Default"/>
                    <w:spacing w:before="120" w:after="120"/>
                    <w:jc w:val="center"/>
                    <w:rPr>
                      <w:sz w:val="16"/>
                      <w:szCs w:val="16"/>
                    </w:rPr>
                  </w:pPr>
                  <w:r w:rsidRPr="004515FE">
                    <w:rPr>
                      <w:rFonts w:eastAsia="Arial"/>
                      <w:sz w:val="16"/>
                      <w:szCs w:val="16"/>
                    </w:rPr>
                    <w:t>10</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9D6624" w14:textId="77777777" w:rsidR="00A4126F" w:rsidRPr="004515FE" w:rsidRDefault="00A4126F" w:rsidP="00A4126F">
                  <w:pPr>
                    <w:pStyle w:val="Default"/>
                    <w:spacing w:before="120" w:after="120"/>
                    <w:rPr>
                      <w:sz w:val="16"/>
                      <w:szCs w:val="16"/>
                    </w:rPr>
                  </w:pPr>
                  <w:r w:rsidRPr="004515FE">
                    <w:rPr>
                      <w:rFonts w:eastAsia="Arial"/>
                      <w:sz w:val="16"/>
                      <w:szCs w:val="16"/>
                    </w:rPr>
                    <w:t>Self</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66643F9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E7FC1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4BDCFDA" w14:textId="77777777" w:rsidR="00A4126F" w:rsidRPr="004515FE" w:rsidRDefault="00A4126F" w:rsidP="00A4126F">
                  <w:pPr>
                    <w:rPr>
                      <w:color w:val="000000"/>
                      <w:sz w:val="16"/>
                      <w:szCs w:val="16"/>
                    </w:rPr>
                  </w:pPr>
                  <w:r w:rsidRPr="004515FE">
                    <w:rPr>
                      <w:color w:val="000000"/>
                      <w:sz w:val="16"/>
                      <w:szCs w:val="16"/>
                    </w:rPr>
                    <w:t xml:space="preserve">A referral from a person who needs the service, or a family / whanau member or guardian of that person </w:t>
                  </w:r>
                </w:p>
              </w:tc>
              <w:tc>
                <w:tcPr>
                  <w:tcW w:w="1848" w:type="dxa"/>
                  <w:tcBorders>
                    <w:top w:val="single" w:sz="4" w:space="0" w:color="auto"/>
                    <w:left w:val="single" w:sz="4" w:space="0" w:color="auto"/>
                    <w:bottom w:val="single" w:sz="4" w:space="0" w:color="auto"/>
                    <w:right w:val="single" w:sz="4" w:space="0" w:color="auto"/>
                  </w:tcBorders>
                </w:tcPr>
                <w:p w14:paraId="50DB9019" w14:textId="77777777" w:rsidR="00A4126F" w:rsidRPr="004515FE" w:rsidRDefault="00A4126F" w:rsidP="00A4126F">
                  <w:pPr>
                    <w:rPr>
                      <w:rFonts w:cs="Arial"/>
                      <w:sz w:val="16"/>
                      <w:szCs w:val="16"/>
                      <w:lang w:eastAsia="en-NZ"/>
                    </w:rPr>
                  </w:pPr>
                  <w:r w:rsidRPr="004515FE">
                    <w:rPr>
                      <w:rFonts w:cs="Arial"/>
                      <w:sz w:val="16"/>
                      <w:szCs w:val="16"/>
                      <w:lang w:eastAsia="en-NZ"/>
                    </w:rPr>
                    <w:t>Include referrals from a parent or other family member here</w:t>
                  </w:r>
                </w:p>
              </w:tc>
            </w:tr>
            <w:tr w:rsidR="004515FE" w:rsidRPr="004515FE" w14:paraId="0AD87F3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533937" w14:textId="77777777" w:rsidR="00A4126F" w:rsidRPr="004515FE" w:rsidRDefault="00A4126F" w:rsidP="00A4126F">
                  <w:pPr>
                    <w:pStyle w:val="Default"/>
                    <w:spacing w:before="120" w:after="120"/>
                    <w:jc w:val="center"/>
                    <w:rPr>
                      <w:sz w:val="16"/>
                      <w:szCs w:val="16"/>
                    </w:rPr>
                  </w:pPr>
                  <w:r w:rsidRPr="004515FE">
                    <w:rPr>
                      <w:rFonts w:eastAsia="Arial"/>
                      <w:sz w:val="16"/>
                      <w:szCs w:val="16"/>
                    </w:rPr>
                    <w:t>11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C6DFB3" w14:textId="77777777" w:rsidR="00A4126F" w:rsidRPr="004515FE" w:rsidRDefault="00A4126F" w:rsidP="00A4126F">
                  <w:pPr>
                    <w:pStyle w:val="Default"/>
                    <w:spacing w:before="120" w:after="120"/>
                    <w:rPr>
                      <w:sz w:val="16"/>
                      <w:szCs w:val="16"/>
                    </w:rPr>
                  </w:pPr>
                  <w:r w:rsidRPr="004515FE">
                    <w:rPr>
                      <w:rFonts w:eastAsia="Arial"/>
                      <w:sz w:val="16"/>
                      <w:szCs w:val="16"/>
                    </w:rPr>
                    <w:t>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80C57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6238413"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0B8EA8B1" w14:textId="77777777" w:rsidR="00A4126F" w:rsidRPr="004515FE" w:rsidRDefault="00A4126F" w:rsidP="00A4126F">
                  <w:pPr>
                    <w:rPr>
                      <w:color w:val="000000"/>
                      <w:sz w:val="16"/>
                      <w:szCs w:val="16"/>
                    </w:rPr>
                  </w:pPr>
                  <w:r w:rsidRPr="004515FE">
                    <w:rPr>
                      <w:color w:val="000000"/>
                      <w:sz w:val="16"/>
                      <w:szCs w:val="16"/>
                    </w:rPr>
                    <w:t>A referral from a person not elsewhere classified.</w:t>
                  </w:r>
                </w:p>
              </w:tc>
              <w:tc>
                <w:tcPr>
                  <w:tcW w:w="1848" w:type="dxa"/>
                  <w:tcBorders>
                    <w:top w:val="single" w:sz="4" w:space="0" w:color="auto"/>
                    <w:left w:val="single" w:sz="4" w:space="0" w:color="auto"/>
                    <w:bottom w:val="single" w:sz="4" w:space="0" w:color="auto"/>
                    <w:right w:val="single" w:sz="4" w:space="0" w:color="auto"/>
                  </w:tcBorders>
                </w:tcPr>
                <w:p w14:paraId="7AEA5554" w14:textId="77777777" w:rsidR="00A4126F" w:rsidRPr="004515FE" w:rsidRDefault="00A4126F" w:rsidP="00A4126F">
                  <w:pPr>
                    <w:rPr>
                      <w:rFonts w:cs="Arial"/>
                      <w:sz w:val="16"/>
                      <w:szCs w:val="16"/>
                      <w:lang w:eastAsia="en-NZ"/>
                    </w:rPr>
                  </w:pPr>
                  <w:r w:rsidRPr="004515FE">
                    <w:rPr>
                      <w:rFonts w:cs="Arial"/>
                      <w:sz w:val="16"/>
                      <w:szCs w:val="16"/>
                      <w:lang w:eastAsia="en-NZ"/>
                    </w:rPr>
                    <w:t>Not elsewhere classified: e.g. optometrist</w:t>
                  </w:r>
                </w:p>
              </w:tc>
            </w:tr>
          </w:tbl>
          <w:p w14:paraId="69204C6B" w14:textId="77777777" w:rsidR="005F54B2" w:rsidRPr="004515FE" w:rsidRDefault="005F54B2" w:rsidP="006A5A57">
            <w:pPr>
              <w:rPr>
                <w:color w:val="000000"/>
                <w:sz w:val="16"/>
                <w:szCs w:val="16"/>
              </w:rPr>
            </w:pPr>
          </w:p>
        </w:tc>
      </w:tr>
    </w:tbl>
    <w:p w14:paraId="1EF6C264" w14:textId="77777777" w:rsidR="005F54B2" w:rsidRDefault="005F54B2" w:rsidP="005F54B2">
      <w:pPr>
        <w:rPr>
          <w:szCs w:val="20"/>
        </w:rPr>
      </w:pPr>
    </w:p>
    <w:p w14:paraId="7B8C2D52" w14:textId="77777777" w:rsidR="005F54B2" w:rsidRDefault="005F54B2" w:rsidP="005F54B2">
      <w:pPr>
        <w:rPr>
          <w:color w:val="000000"/>
          <w:szCs w:val="20"/>
        </w:rPr>
      </w:pPr>
    </w:p>
    <w:p w14:paraId="4BB3AF6E" w14:textId="77777777" w:rsidR="005F54B2" w:rsidRDefault="005F54B2" w:rsidP="005F54B2">
      <w:pPr>
        <w:rPr>
          <w:b/>
          <w:color w:val="000000"/>
        </w:rPr>
      </w:pPr>
      <w:r>
        <w:rPr>
          <w:b/>
          <w:color w:val="000000"/>
        </w:rPr>
        <w:t>Used in the Following Entities</w:t>
      </w:r>
    </w:p>
    <w:p w14:paraId="475DE68D" w14:textId="77777777" w:rsidR="005F54B2" w:rsidRDefault="005F54B2" w:rsidP="005F54B2">
      <w:pPr>
        <w:rPr>
          <w:szCs w:val="20"/>
        </w:rPr>
      </w:pPr>
      <w:r>
        <w:rPr>
          <w:szCs w:val="20"/>
        </w:rPr>
        <w:t>Referral</w:t>
      </w:r>
    </w:p>
    <w:p w14:paraId="63873E4B" w14:textId="77777777" w:rsidR="00B67F70" w:rsidRDefault="00B67F70" w:rsidP="005F54B2">
      <w:pPr>
        <w:rPr>
          <w:szCs w:val="20"/>
        </w:rPr>
      </w:pPr>
    </w:p>
    <w:p w14:paraId="566DB177" w14:textId="77777777" w:rsidR="00B67F70" w:rsidRDefault="00B67F70" w:rsidP="005F54B2">
      <w:pPr>
        <w:rPr>
          <w:szCs w:val="20"/>
        </w:rPr>
      </w:pPr>
      <w:bookmarkStart w:id="1328" w:name="_GoBack"/>
      <w:bookmarkEnd w:id="1328"/>
    </w:p>
    <w:p w14:paraId="78629605" w14:textId="77777777" w:rsidR="005F54B2" w:rsidRDefault="005F54B2" w:rsidP="005F54B2">
      <w:pPr>
        <w:pStyle w:val="Heading2"/>
        <w:rPr>
          <w:color w:val="000000"/>
        </w:rPr>
      </w:pPr>
      <w:bookmarkStart w:id="1329" w:name="_Toc512843615"/>
      <w:r>
        <w:rPr>
          <w:rFonts w:eastAsia="Arial" w:cs="Arial"/>
          <w:color w:val="000000"/>
          <w:sz w:val="30"/>
          <w:szCs w:val="30"/>
        </w:rPr>
        <w:lastRenderedPageBreak/>
        <w:t>PROFGRP Professional Group Code</w:t>
      </w:r>
      <w:bookmarkEnd w:id="1329"/>
    </w:p>
    <w:p w14:paraId="792246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2F051B1" w14:textId="77777777" w:rsidTr="006A5A57">
        <w:tc>
          <w:tcPr>
            <w:tcW w:w="9360" w:type="dxa"/>
            <w:tcMar>
              <w:top w:w="0" w:type="dxa"/>
              <w:left w:w="3" w:type="dxa"/>
              <w:bottom w:w="0" w:type="dxa"/>
              <w:right w:w="60" w:type="dxa"/>
            </w:tcMar>
          </w:tcPr>
          <w:p w14:paraId="32E889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1DF37BF0" w14:textId="77777777" w:rsidR="005F54B2" w:rsidRDefault="005F54B2" w:rsidP="006A5A57">
            <w:pPr>
              <w:rPr>
                <w:color w:val="000000"/>
                <w:szCs w:val="20"/>
              </w:rPr>
            </w:pPr>
          </w:p>
          <w:p w14:paraId="20E6795C"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44CA89BA" w14:textId="77777777" w:rsidR="005F54B2" w:rsidRDefault="005F54B2" w:rsidP="006A5A57">
            <w:pPr>
              <w:rPr>
                <w:color w:val="000000"/>
                <w:szCs w:val="20"/>
              </w:rPr>
            </w:pPr>
          </w:p>
          <w:p w14:paraId="29126D1A"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187AC593"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37D4C9A7"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FA5CD0" w14:textId="77777777" w:rsidR="005F54B2" w:rsidRDefault="005F54B2" w:rsidP="006A5A57">
            <w:pPr>
              <w:pStyle w:val="Default"/>
              <w:spacing w:before="60" w:after="60"/>
              <w:jc w:val="center"/>
              <w:rPr>
                <w:sz w:val="20"/>
                <w:szCs w:val="20"/>
              </w:rPr>
            </w:pPr>
            <w:r>
              <w:rPr>
                <w:rFonts w:eastAsia="Arial"/>
                <w:b/>
                <w:sz w:val="20"/>
                <w:szCs w:val="20"/>
              </w:rPr>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7C76B2E"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67B8D3"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E2A4CE4"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EBE9F8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8EB33"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3F41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6729C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BAD65D" w14:textId="77777777" w:rsidR="005F54B2" w:rsidRDefault="005F54B2" w:rsidP="006A5A57">
            <w:pPr>
              <w:pStyle w:val="Default"/>
              <w:spacing w:before="60" w:after="60"/>
              <w:rPr>
                <w:sz w:val="20"/>
                <w:szCs w:val="20"/>
              </w:rPr>
            </w:pPr>
            <w:r>
              <w:rPr>
                <w:rFonts w:eastAsia="Arial"/>
                <w:sz w:val="20"/>
                <w:szCs w:val="20"/>
              </w:rPr>
              <w:t>9999-12-31</w:t>
            </w:r>
          </w:p>
        </w:tc>
      </w:tr>
      <w:tr w:rsidR="005F54B2" w14:paraId="58D2B37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ACD8B"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AC1CB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5B24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2530ED" w14:textId="77777777" w:rsidR="005F54B2" w:rsidRDefault="005F54B2" w:rsidP="006A5A57">
            <w:pPr>
              <w:pStyle w:val="Default"/>
              <w:spacing w:before="60" w:after="60"/>
              <w:rPr>
                <w:sz w:val="20"/>
                <w:szCs w:val="20"/>
              </w:rPr>
            </w:pPr>
            <w:r>
              <w:rPr>
                <w:rFonts w:eastAsia="Arial"/>
                <w:sz w:val="20"/>
                <w:szCs w:val="20"/>
              </w:rPr>
              <w:t>9999-12-31</w:t>
            </w:r>
          </w:p>
        </w:tc>
      </w:tr>
      <w:tr w:rsidR="005F54B2" w14:paraId="7BE17A1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3C8F83"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5A6AE7"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429B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810675" w14:textId="77777777" w:rsidR="005F54B2" w:rsidRDefault="005F54B2" w:rsidP="006A5A57">
            <w:pPr>
              <w:pStyle w:val="Default"/>
              <w:spacing w:before="60" w:after="60"/>
              <w:rPr>
                <w:sz w:val="20"/>
                <w:szCs w:val="20"/>
              </w:rPr>
            </w:pPr>
            <w:r>
              <w:rPr>
                <w:rFonts w:eastAsia="Arial"/>
                <w:sz w:val="20"/>
                <w:szCs w:val="20"/>
              </w:rPr>
              <w:t>9999-12-31</w:t>
            </w:r>
          </w:p>
        </w:tc>
      </w:tr>
      <w:tr w:rsidR="005F54B2" w14:paraId="2BA7E77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15980E"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70085"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BA0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3B1BD7" w14:textId="77777777" w:rsidR="005F54B2" w:rsidRDefault="005F54B2" w:rsidP="006A5A57">
            <w:pPr>
              <w:pStyle w:val="Default"/>
              <w:spacing w:before="60" w:after="60"/>
              <w:rPr>
                <w:sz w:val="20"/>
                <w:szCs w:val="20"/>
              </w:rPr>
            </w:pPr>
            <w:r>
              <w:rPr>
                <w:rFonts w:eastAsia="Arial"/>
                <w:sz w:val="20"/>
                <w:szCs w:val="20"/>
              </w:rPr>
              <w:t>9999-12-31</w:t>
            </w:r>
          </w:p>
        </w:tc>
      </w:tr>
      <w:tr w:rsidR="005F54B2" w14:paraId="0235A9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78A55"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32D15F"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96F1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CD835F" w14:textId="77777777" w:rsidR="005F54B2" w:rsidRDefault="005F54B2" w:rsidP="006A5A57">
            <w:pPr>
              <w:pStyle w:val="Default"/>
              <w:spacing w:before="60" w:after="60"/>
              <w:rPr>
                <w:sz w:val="20"/>
                <w:szCs w:val="20"/>
              </w:rPr>
            </w:pPr>
            <w:r>
              <w:rPr>
                <w:rFonts w:eastAsia="Arial"/>
                <w:sz w:val="20"/>
                <w:szCs w:val="20"/>
              </w:rPr>
              <w:t>9999-12-31</w:t>
            </w:r>
          </w:p>
        </w:tc>
      </w:tr>
      <w:tr w:rsidR="005F54B2" w14:paraId="3D9B5F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3ED51"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741391"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F9C0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B1D093" w14:textId="77777777" w:rsidR="005F54B2" w:rsidRDefault="005F54B2" w:rsidP="006A5A57">
            <w:pPr>
              <w:pStyle w:val="Default"/>
              <w:spacing w:before="60" w:after="60"/>
              <w:rPr>
                <w:sz w:val="20"/>
                <w:szCs w:val="20"/>
              </w:rPr>
            </w:pPr>
            <w:r>
              <w:rPr>
                <w:rFonts w:eastAsia="Arial"/>
                <w:sz w:val="20"/>
                <w:szCs w:val="20"/>
              </w:rPr>
              <w:t>9999-12-31</w:t>
            </w:r>
          </w:p>
        </w:tc>
      </w:tr>
      <w:tr w:rsidR="005F54B2" w14:paraId="6F4AF40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BC2713"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3AFD0"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EC82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695E15" w14:textId="77777777" w:rsidR="005F54B2" w:rsidRDefault="005F54B2" w:rsidP="006A5A57">
            <w:pPr>
              <w:pStyle w:val="Default"/>
              <w:spacing w:before="60" w:after="60"/>
              <w:rPr>
                <w:sz w:val="20"/>
                <w:szCs w:val="20"/>
              </w:rPr>
            </w:pPr>
            <w:r>
              <w:rPr>
                <w:rFonts w:eastAsia="Arial"/>
                <w:sz w:val="20"/>
                <w:szCs w:val="20"/>
              </w:rPr>
              <w:t>9999-12-31</w:t>
            </w:r>
          </w:p>
        </w:tc>
      </w:tr>
      <w:tr w:rsidR="005F54B2" w14:paraId="63F5E74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0139F"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7D9068"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19B0D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2C1EA"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2BB86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B579C2"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0CFCD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4BA2C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0D01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7B69A0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4D39A8"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A9A265"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C7D7A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A90F24"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73E0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3F5F4D"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37CA43"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75C8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4BDD9" w14:textId="77777777" w:rsidR="005F54B2" w:rsidRDefault="005F54B2" w:rsidP="006A5A57">
            <w:pPr>
              <w:pStyle w:val="Default"/>
              <w:spacing w:before="60" w:after="60"/>
              <w:rPr>
                <w:sz w:val="20"/>
                <w:szCs w:val="20"/>
              </w:rPr>
            </w:pPr>
            <w:r>
              <w:rPr>
                <w:rFonts w:eastAsia="Arial"/>
                <w:sz w:val="20"/>
                <w:szCs w:val="20"/>
              </w:rPr>
              <w:t>9999-12-31</w:t>
            </w:r>
          </w:p>
        </w:tc>
      </w:tr>
      <w:tr w:rsidR="005F54B2" w14:paraId="59006C4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74E6EC"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BD037"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FF97B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6BF0C4" w14:textId="77777777" w:rsidR="005F54B2" w:rsidRDefault="005F54B2" w:rsidP="006A5A57">
            <w:pPr>
              <w:pStyle w:val="Default"/>
              <w:spacing w:before="60" w:after="60"/>
              <w:rPr>
                <w:sz w:val="20"/>
                <w:szCs w:val="20"/>
              </w:rPr>
            </w:pPr>
            <w:r>
              <w:rPr>
                <w:rFonts w:eastAsia="Arial"/>
                <w:sz w:val="20"/>
                <w:szCs w:val="20"/>
              </w:rPr>
              <w:t>9999-12-31</w:t>
            </w:r>
          </w:p>
        </w:tc>
      </w:tr>
      <w:tr w:rsidR="005F54B2" w14:paraId="5E92B29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64E1D"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2F671C"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9355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55E72F" w14:textId="77777777" w:rsidR="005F54B2" w:rsidRDefault="005F54B2" w:rsidP="006A5A57">
            <w:pPr>
              <w:pStyle w:val="Default"/>
              <w:spacing w:before="60" w:after="60"/>
              <w:rPr>
                <w:sz w:val="20"/>
                <w:szCs w:val="20"/>
              </w:rPr>
            </w:pPr>
            <w:r>
              <w:rPr>
                <w:rFonts w:eastAsia="Arial"/>
                <w:sz w:val="20"/>
                <w:szCs w:val="20"/>
              </w:rPr>
              <w:t>9999-12-31</w:t>
            </w:r>
          </w:p>
        </w:tc>
      </w:tr>
      <w:tr w:rsidR="005F54B2" w14:paraId="62D2183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DB283F"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A3D25A"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C99BE4"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6E4176"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B8BE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7F9B5"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3354AB"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43FBA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197C0C" w14:textId="77777777" w:rsidR="005F54B2" w:rsidRDefault="005F54B2" w:rsidP="006A5A57">
            <w:pPr>
              <w:pStyle w:val="Default"/>
              <w:spacing w:before="60" w:after="60"/>
              <w:rPr>
                <w:sz w:val="20"/>
                <w:szCs w:val="20"/>
              </w:rPr>
            </w:pPr>
            <w:r>
              <w:rPr>
                <w:rFonts w:eastAsia="Arial"/>
                <w:sz w:val="20"/>
                <w:szCs w:val="20"/>
              </w:rPr>
              <w:t>9999-12-31</w:t>
            </w:r>
          </w:p>
        </w:tc>
      </w:tr>
      <w:tr w:rsidR="005F54B2" w14:paraId="14FCFBF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6DAB1E"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A8A18"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A09FA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19707B"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8A368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5B3867"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8FA30E"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6F2F8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7FD139" w14:textId="77777777" w:rsidR="005F54B2" w:rsidRDefault="005F54B2" w:rsidP="006A5A57">
            <w:pPr>
              <w:pStyle w:val="Default"/>
              <w:spacing w:before="60" w:after="60"/>
              <w:rPr>
                <w:sz w:val="20"/>
                <w:szCs w:val="20"/>
              </w:rPr>
            </w:pPr>
            <w:r>
              <w:rPr>
                <w:rFonts w:eastAsia="Arial"/>
                <w:sz w:val="20"/>
                <w:szCs w:val="20"/>
              </w:rPr>
              <w:t>9999-12-31</w:t>
            </w:r>
          </w:p>
        </w:tc>
      </w:tr>
      <w:tr w:rsidR="005F54B2" w14:paraId="733FEA6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98838"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B9D44"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5D1A2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C081CA" w14:textId="77777777" w:rsidR="005F54B2" w:rsidRDefault="005F54B2" w:rsidP="006A5A57">
            <w:pPr>
              <w:pStyle w:val="Default"/>
              <w:spacing w:before="60" w:after="60"/>
              <w:rPr>
                <w:sz w:val="20"/>
                <w:szCs w:val="20"/>
              </w:rPr>
            </w:pPr>
            <w:r>
              <w:rPr>
                <w:rFonts w:eastAsia="Arial"/>
                <w:sz w:val="20"/>
                <w:szCs w:val="20"/>
              </w:rPr>
              <w:t>9999-12-31</w:t>
            </w:r>
          </w:p>
        </w:tc>
      </w:tr>
      <w:tr w:rsidR="005F54B2" w14:paraId="13C487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0FC728"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5838A6"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82208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6CE48" w14:textId="77777777" w:rsidR="005F54B2" w:rsidRDefault="005F54B2" w:rsidP="006A5A57">
            <w:pPr>
              <w:pStyle w:val="Default"/>
              <w:spacing w:before="60" w:after="60"/>
              <w:rPr>
                <w:sz w:val="20"/>
                <w:szCs w:val="20"/>
              </w:rPr>
            </w:pPr>
            <w:r>
              <w:rPr>
                <w:rFonts w:eastAsia="Arial"/>
                <w:sz w:val="20"/>
                <w:szCs w:val="20"/>
              </w:rPr>
              <w:t>9999-12-31</w:t>
            </w:r>
          </w:p>
        </w:tc>
      </w:tr>
      <w:tr w:rsidR="005F54B2" w14:paraId="26BD30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A540"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388C1"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F21B5F"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10DB63" w14:textId="77777777" w:rsidR="005F54B2" w:rsidRDefault="005F54B2" w:rsidP="006A5A57">
            <w:pPr>
              <w:pStyle w:val="Default"/>
              <w:spacing w:before="60" w:after="60"/>
              <w:rPr>
                <w:sz w:val="20"/>
                <w:szCs w:val="20"/>
              </w:rPr>
            </w:pPr>
            <w:r>
              <w:rPr>
                <w:rFonts w:eastAsia="Arial"/>
                <w:sz w:val="20"/>
                <w:szCs w:val="20"/>
              </w:rPr>
              <w:t>9999-12-31</w:t>
            </w:r>
          </w:p>
        </w:tc>
      </w:tr>
      <w:tr w:rsidR="005F54B2" w14:paraId="76CCC4F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0F14"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385B65"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16DF1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799EC6" w14:textId="77777777" w:rsidR="005F54B2" w:rsidRDefault="005F54B2" w:rsidP="006A5A57">
            <w:pPr>
              <w:pStyle w:val="Default"/>
              <w:spacing w:before="60" w:after="60"/>
              <w:rPr>
                <w:sz w:val="20"/>
                <w:szCs w:val="20"/>
              </w:rPr>
            </w:pPr>
            <w:r>
              <w:rPr>
                <w:rFonts w:eastAsia="Arial"/>
                <w:sz w:val="20"/>
                <w:szCs w:val="20"/>
              </w:rPr>
              <w:t>9999-12-31</w:t>
            </w:r>
          </w:p>
        </w:tc>
      </w:tr>
    </w:tbl>
    <w:p w14:paraId="2C09A9BC" w14:textId="77777777" w:rsidR="00AB708D" w:rsidRDefault="00AB708D" w:rsidP="005F54B2">
      <w:pPr>
        <w:autoSpaceDE w:val="0"/>
        <w:autoSpaceDN w:val="0"/>
        <w:adjustRightInd w:val="0"/>
        <w:rPr>
          <w:rFonts w:cs="Arial"/>
          <w:b/>
          <w:color w:val="000000"/>
          <w:szCs w:val="20"/>
          <w:lang w:eastAsia="en-NZ"/>
        </w:rPr>
      </w:pPr>
    </w:p>
    <w:p w14:paraId="28ACB93B"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lastRenderedPageBreak/>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63496966"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54AD83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354756B"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294463"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3184DA"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2C24E7A" w14:textId="77777777" w:rsidR="005F54B2" w:rsidRDefault="005F54B2" w:rsidP="006A5A57">
            <w:pPr>
              <w:jc w:val="center"/>
              <w:rPr>
                <w:b/>
                <w:color w:val="000000"/>
                <w:szCs w:val="20"/>
              </w:rPr>
            </w:pPr>
            <w:r>
              <w:rPr>
                <w:b/>
                <w:color w:val="000000"/>
                <w:szCs w:val="20"/>
              </w:rPr>
              <w:t>Explanation</w:t>
            </w:r>
          </w:p>
        </w:tc>
      </w:tr>
      <w:tr w:rsidR="005F54B2" w14:paraId="71F635D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5D480C"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A1AD9B"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8DE475"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822B7B"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CAD265" w14:textId="77777777" w:rsidR="005F54B2" w:rsidRDefault="005F54B2" w:rsidP="006A5A57">
            <w:pPr>
              <w:rPr>
                <w:color w:val="000000"/>
                <w:szCs w:val="20"/>
              </w:rPr>
            </w:pPr>
            <w:r>
              <w:rPr>
                <w:color w:val="000000"/>
                <w:szCs w:val="20"/>
              </w:rPr>
              <w:t>DHB staff codes that are not classified in the Registration Authority code set</w:t>
            </w:r>
          </w:p>
        </w:tc>
      </w:tr>
      <w:tr w:rsidR="005F54B2" w14:paraId="3A63E074"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7B9DEC"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6181C" w14:textId="77777777" w:rsidR="005F54B2" w:rsidRDefault="007612A0" w:rsidP="006A5A57">
            <w:pPr>
              <w:rPr>
                <w:color w:val="000000"/>
                <w:szCs w:val="20"/>
              </w:rPr>
            </w:pPr>
            <w:r>
              <w:rPr>
                <w:rFonts w:ascii="Arial Mori" w:hAnsi="Arial Mori" w:cs="Arial Mori"/>
                <w:szCs w:val="20"/>
              </w:rPr>
              <w:t>NPF Internal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7DEEA"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EF6A56"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F28FB" w14:textId="09C14F1E" w:rsidR="005F54B2" w:rsidRDefault="005F54B2" w:rsidP="005B31A3">
            <w:pPr>
              <w:rPr>
                <w:color w:val="000000"/>
                <w:szCs w:val="20"/>
              </w:rPr>
            </w:pPr>
            <w:r>
              <w:rPr>
                <w:rFonts w:cs="Arial"/>
                <w:color w:val="000000"/>
                <w:szCs w:val="24"/>
                <w:lang w:eastAsia="en-NZ"/>
              </w:rPr>
              <w:t>U</w:t>
            </w:r>
            <w:r w:rsidRPr="00CB5A3D">
              <w:rPr>
                <w:rFonts w:cs="Arial"/>
                <w:color w:val="000000"/>
                <w:szCs w:val="24"/>
                <w:lang w:eastAsia="en-NZ"/>
              </w:rPr>
              <w:t xml:space="preserve">sed to populate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captured and the </w:t>
            </w:r>
            <w:r w:rsidR="005B31A3">
              <w:rPr>
                <w:rFonts w:cs="Arial"/>
                <w:color w:val="000000"/>
                <w:szCs w:val="24"/>
                <w:lang w:eastAsia="en-NZ"/>
              </w:rPr>
              <w:t>current submission structure</w:t>
            </w:r>
            <w:r w:rsidR="00AB708D">
              <w:rPr>
                <w:rFonts w:cs="Arial"/>
                <w:color w:val="000000"/>
                <w:szCs w:val="24"/>
                <w:lang w:eastAsia="en-NZ"/>
              </w:rPr>
              <w:t xml:space="preserve"> </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24A68F9E" w14:textId="77777777" w:rsidR="005F54B2" w:rsidRDefault="005F54B2" w:rsidP="005F54B2">
      <w:pPr>
        <w:rPr>
          <w:color w:val="000000"/>
          <w:szCs w:val="20"/>
        </w:rPr>
      </w:pPr>
    </w:p>
    <w:p w14:paraId="24E07332" w14:textId="77777777" w:rsidR="005F54B2" w:rsidRDefault="005F54B2" w:rsidP="005F54B2">
      <w:pPr>
        <w:rPr>
          <w:b/>
          <w:color w:val="000000"/>
        </w:rPr>
      </w:pPr>
      <w:r>
        <w:rPr>
          <w:b/>
          <w:color w:val="000000"/>
        </w:rPr>
        <w:t>Used in the Following Entities</w:t>
      </w:r>
    </w:p>
    <w:p w14:paraId="51B013FD" w14:textId="77777777" w:rsidR="005F54B2" w:rsidRDefault="005F54B2" w:rsidP="005F54B2">
      <w:pPr>
        <w:rPr>
          <w:szCs w:val="20"/>
        </w:rPr>
      </w:pPr>
      <w:r>
        <w:rPr>
          <w:szCs w:val="20"/>
        </w:rPr>
        <w:t>Activity: Encounter</w:t>
      </w:r>
    </w:p>
    <w:p w14:paraId="6AFBAE0B" w14:textId="77777777" w:rsidR="005F54B2" w:rsidRDefault="005F54B2" w:rsidP="005F54B2">
      <w:pPr>
        <w:rPr>
          <w:szCs w:val="20"/>
        </w:rPr>
      </w:pPr>
      <w:r>
        <w:rPr>
          <w:szCs w:val="20"/>
        </w:rPr>
        <w:t>Activity: Prioritisation</w:t>
      </w:r>
    </w:p>
    <w:p w14:paraId="5450D3BB" w14:textId="77777777" w:rsidR="005F54B2" w:rsidRDefault="005F54B2" w:rsidP="005F54B2">
      <w:pPr>
        <w:pStyle w:val="Heading2"/>
        <w:rPr>
          <w:color w:val="000000"/>
        </w:rPr>
      </w:pPr>
      <w:bookmarkStart w:id="1330" w:name="BKM_23A64F46_2AFB_43B8_AF74_95BEA95ED9C6"/>
      <w:bookmarkStart w:id="1331" w:name="_Toc512843616"/>
      <w:bookmarkEnd w:id="1330"/>
      <w:r>
        <w:rPr>
          <w:rFonts w:eastAsia="Arial" w:cs="Arial"/>
          <w:color w:val="000000"/>
          <w:sz w:val="30"/>
          <w:szCs w:val="30"/>
        </w:rPr>
        <w:t>REBOOK Reason Rebooked</w:t>
      </w:r>
      <w:bookmarkEnd w:id="1331"/>
    </w:p>
    <w:p w14:paraId="3BD790F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61C4AD96" w14:textId="77777777" w:rsidTr="006A5A57">
        <w:tc>
          <w:tcPr>
            <w:tcW w:w="9360" w:type="dxa"/>
            <w:gridSpan w:val="6"/>
            <w:tcMar>
              <w:top w:w="0" w:type="dxa"/>
              <w:left w:w="3" w:type="dxa"/>
              <w:bottom w:w="0" w:type="dxa"/>
              <w:right w:w="60" w:type="dxa"/>
            </w:tcMar>
          </w:tcPr>
          <w:p w14:paraId="57E11A03"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71AFCD76" w14:textId="77777777" w:rsidR="005F54B2" w:rsidRDefault="005F54B2" w:rsidP="006A5A57">
            <w:pPr>
              <w:rPr>
                <w:color w:val="000000"/>
                <w:szCs w:val="20"/>
              </w:rPr>
            </w:pPr>
          </w:p>
          <w:p w14:paraId="006A290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3B56A89" w14:textId="77777777" w:rsidR="005F54B2" w:rsidRDefault="005F54B2" w:rsidP="006A5A57">
            <w:pPr>
              <w:rPr>
                <w:color w:val="000000"/>
                <w:szCs w:val="20"/>
              </w:rPr>
            </w:pPr>
          </w:p>
        </w:tc>
      </w:tr>
      <w:tr w:rsidR="005F54B2" w:rsidRPr="00C864B8" w14:paraId="31DDBBA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1443215"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042415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8D2A903"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4AAA73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791E726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273D06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00DD84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E2E063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6B216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4078A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179FE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F1E1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122DC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72E17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AA80944"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361AA9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4D90E9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61153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1C7D7A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56C2F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B783E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EFB76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CD59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D7B11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20A8B6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26EEE9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4C528B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AB713D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053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347228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928A8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D8C83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85ACC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428DC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2DFC8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B04774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60974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98CA1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8D0C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7E1E4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3DD9C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5D78D9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960AB5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99B9E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2E9A01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5C3C39"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7F13A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20AE7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D15D0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4E43ECA"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AE889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B9D4C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5AA2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FE0A7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0875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4990C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4390B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3126F7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4B76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1A8788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934D2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404FA8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0C3A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6276DB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260584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244FE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719EC4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89D20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4A606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66394E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527A35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lastRenderedPageBreak/>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CB20AA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4ED4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3633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682EEEE"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54AAC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C29537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74B4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3042E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7042A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1512F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84E31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40902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AC59F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0AC8CF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E70A4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829CF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CCD63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62002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46A9C85C" w14:textId="77777777" w:rsidR="005F54B2" w:rsidRDefault="005F54B2" w:rsidP="005F54B2">
      <w:pPr>
        <w:rPr>
          <w:szCs w:val="20"/>
        </w:rPr>
      </w:pPr>
    </w:p>
    <w:p w14:paraId="7A785453" w14:textId="77777777" w:rsidR="005F54B2" w:rsidRDefault="005F54B2" w:rsidP="005F54B2">
      <w:pPr>
        <w:rPr>
          <w:color w:val="000000"/>
          <w:szCs w:val="20"/>
        </w:rPr>
      </w:pPr>
    </w:p>
    <w:p w14:paraId="7547EB5C" w14:textId="77777777" w:rsidR="005F54B2" w:rsidRDefault="005F54B2" w:rsidP="005F54B2">
      <w:pPr>
        <w:rPr>
          <w:b/>
          <w:color w:val="000000"/>
        </w:rPr>
      </w:pPr>
      <w:r>
        <w:rPr>
          <w:b/>
          <w:color w:val="000000"/>
        </w:rPr>
        <w:t>Used in the Following Entities</w:t>
      </w:r>
    </w:p>
    <w:p w14:paraId="631D2853" w14:textId="77777777" w:rsidR="005F54B2" w:rsidRDefault="005F54B2" w:rsidP="005F54B2">
      <w:pPr>
        <w:rPr>
          <w:szCs w:val="20"/>
        </w:rPr>
      </w:pPr>
      <w:r>
        <w:rPr>
          <w:szCs w:val="20"/>
        </w:rPr>
        <w:t>Activity: Booking</w:t>
      </w:r>
    </w:p>
    <w:p w14:paraId="70A0D463" w14:textId="77777777" w:rsidR="005F54B2" w:rsidRDefault="005F54B2" w:rsidP="005F54B2">
      <w:pPr>
        <w:pStyle w:val="Heading2"/>
        <w:rPr>
          <w:color w:val="000000"/>
        </w:rPr>
      </w:pPr>
      <w:bookmarkStart w:id="1332" w:name="BKM_32CC698D_3608_45A2_9DE4_8E71A15406BD"/>
      <w:bookmarkStart w:id="1333" w:name="BKM_16C9D5E4_D75A_45F7_B66F_062F33766CB4"/>
      <w:bookmarkStart w:id="1334" w:name="_Toc512843617"/>
      <w:bookmarkEnd w:id="1332"/>
      <w:bookmarkEnd w:id="1333"/>
      <w:r>
        <w:rPr>
          <w:rFonts w:eastAsia="Arial" w:cs="Arial"/>
          <w:color w:val="000000"/>
          <w:sz w:val="30"/>
          <w:szCs w:val="30"/>
        </w:rPr>
        <w:t>SCAN Suspicion of Cancer</w:t>
      </w:r>
      <w:bookmarkEnd w:id="1334"/>
    </w:p>
    <w:p w14:paraId="6500CA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DE271D0" w14:textId="77777777" w:rsidTr="006A5A57">
        <w:tc>
          <w:tcPr>
            <w:tcW w:w="9360" w:type="dxa"/>
            <w:tcMar>
              <w:top w:w="0" w:type="dxa"/>
              <w:left w:w="3" w:type="dxa"/>
              <w:bottom w:w="0" w:type="dxa"/>
              <w:right w:w="60" w:type="dxa"/>
            </w:tcMar>
          </w:tcPr>
          <w:p w14:paraId="6A712FF4"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13498BCB" w14:textId="77777777" w:rsidR="005F54B2" w:rsidRDefault="005F54B2" w:rsidP="006A5A57">
            <w:pPr>
              <w:rPr>
                <w:color w:val="000000"/>
                <w:szCs w:val="20"/>
              </w:rPr>
            </w:pPr>
          </w:p>
          <w:p w14:paraId="0784B0A8"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879E292" w14:textId="77777777" w:rsidR="005F54B2" w:rsidRDefault="005F54B2" w:rsidP="006A5A57">
            <w:pPr>
              <w:rPr>
                <w:color w:val="000000"/>
                <w:szCs w:val="20"/>
              </w:rPr>
            </w:pPr>
          </w:p>
          <w:p w14:paraId="46F59DB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57B0EC98" w14:textId="77777777" w:rsidR="005F54B2" w:rsidRPr="00AD1E23" w:rsidRDefault="005F54B2" w:rsidP="006A5A57">
            <w:pPr>
              <w:autoSpaceDE w:val="0"/>
              <w:autoSpaceDN w:val="0"/>
              <w:adjustRightInd w:val="0"/>
              <w:spacing w:before="0" w:after="0"/>
              <w:rPr>
                <w:rFonts w:cs="Arial"/>
                <w:szCs w:val="20"/>
                <w:lang w:eastAsia="en-NZ"/>
              </w:rPr>
            </w:pPr>
          </w:p>
          <w:p w14:paraId="39715F02" w14:textId="77777777" w:rsidR="005F54B2" w:rsidRPr="00AD1E23" w:rsidRDefault="005C0F24" w:rsidP="006A5A57">
            <w:pPr>
              <w:autoSpaceDE w:val="0"/>
              <w:autoSpaceDN w:val="0"/>
              <w:adjustRightInd w:val="0"/>
              <w:spacing w:before="0" w:after="0"/>
              <w:rPr>
                <w:rFonts w:cs="Arial"/>
                <w:szCs w:val="20"/>
                <w:lang w:eastAsia="en-NZ"/>
              </w:rPr>
            </w:pPr>
            <w:hyperlink r:id="rId68" w:history="1">
              <w:r w:rsidR="005F54B2" w:rsidRPr="00AD1E23">
                <w:rPr>
                  <w:rStyle w:val="Hyperlink"/>
                  <w:rFonts w:cs="Arial"/>
                  <w:szCs w:val="20"/>
                  <w:lang w:eastAsia="en-NZ"/>
                </w:rPr>
                <w:t>http://nsfl.health.govt.nz/accountability/performance-and-monitoring/business-rules-and-templates-reporting/faster-cancer</w:t>
              </w:r>
            </w:hyperlink>
          </w:p>
          <w:p w14:paraId="4D5696C2" w14:textId="77777777" w:rsidR="005F54B2" w:rsidRDefault="005F54B2" w:rsidP="006A5A57">
            <w:pPr>
              <w:rPr>
                <w:color w:val="000000"/>
                <w:szCs w:val="20"/>
              </w:rPr>
            </w:pPr>
          </w:p>
        </w:tc>
      </w:tr>
    </w:tbl>
    <w:p w14:paraId="4334EA2A" w14:textId="77777777" w:rsidR="005F54B2" w:rsidRDefault="005F54B2" w:rsidP="005F54B2">
      <w:pPr>
        <w:rPr>
          <w:szCs w:val="20"/>
        </w:rPr>
      </w:pPr>
    </w:p>
    <w:p w14:paraId="60083089"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7C96BD25" w14:textId="77777777" w:rsidTr="00961D16">
        <w:trPr>
          <w:trHeight w:val="255"/>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53AEB76"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67D2BA"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0C00A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981499A"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FF1715C" w14:textId="77777777" w:rsidR="005F54B2" w:rsidRDefault="005F54B2" w:rsidP="006A5A57">
            <w:pPr>
              <w:rPr>
                <w:b/>
                <w:color w:val="000000"/>
                <w:szCs w:val="20"/>
              </w:rPr>
            </w:pPr>
            <w:r>
              <w:rPr>
                <w:b/>
                <w:color w:val="000000"/>
                <w:szCs w:val="20"/>
              </w:rPr>
              <w:t>Explanation</w:t>
            </w:r>
          </w:p>
        </w:tc>
      </w:tr>
      <w:tr w:rsidR="005F54B2" w14:paraId="7BC27817"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3DE335C5"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0928DD3"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2157A78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2B1A5"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A25EB58"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39992FC"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6E86047C"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26670C40"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A4DA8D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527B9E"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275D5BDA"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6AF09B2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A8B0C0"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91A278"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6512C50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1CE1C1"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0D5E8A" w14:textId="77777777" w:rsidR="005F54B2" w:rsidRDefault="005F54B2" w:rsidP="006A5A57">
            <w:pPr>
              <w:tabs>
                <w:tab w:val="left" w:pos="425"/>
              </w:tabs>
              <w:rPr>
                <w:color w:val="000000"/>
                <w:szCs w:val="20"/>
              </w:rPr>
            </w:pPr>
            <w:r>
              <w:rPr>
                <w:color w:val="000000"/>
                <w:szCs w:val="20"/>
              </w:rPr>
              <w:t>Patient presents with clinical features typical of cancer, or has less typical signs and symptoms but the triaging clinician suspects that there is a high probability of cancer.</w:t>
            </w:r>
          </w:p>
        </w:tc>
      </w:tr>
      <w:tr w:rsidR="00940EA8" w:rsidRPr="00377927" w14:paraId="5253C629"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D7B97" w14:textId="77777777" w:rsidR="00940EA8" w:rsidRDefault="00940EA8" w:rsidP="00940EA8">
            <w:pPr>
              <w:tabs>
                <w:tab w:val="left" w:pos="425"/>
              </w:tabs>
              <w:jc w:val="center"/>
              <w:rPr>
                <w:color w:val="000000"/>
                <w:szCs w:val="20"/>
              </w:rPr>
            </w:pPr>
            <w:r>
              <w:t>93</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07FB27E6" w14:textId="77777777" w:rsidR="00940EA8" w:rsidRDefault="00940EA8" w:rsidP="00940EA8">
            <w:pPr>
              <w:tabs>
                <w:tab w:val="left" w:pos="425"/>
              </w:tabs>
              <w:rPr>
                <w:color w:val="000000"/>
                <w:szCs w:val="20"/>
              </w:rPr>
            </w:pPr>
            <w:r>
              <w:rPr>
                <w:szCs w:val="24"/>
              </w:rPr>
              <w:t>Not required Phase 1</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9366671" w14:textId="77777777" w:rsidR="00940EA8" w:rsidRDefault="00940EA8" w:rsidP="00940EA8">
            <w:pPr>
              <w:tabs>
                <w:tab w:val="left" w:pos="425"/>
              </w:tabs>
              <w:jc w:val="center"/>
            </w:pPr>
            <w:r>
              <w:rPr>
                <w:szCs w:val="24"/>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04C641" w14:textId="77777777" w:rsidR="00940EA8" w:rsidRDefault="00940EA8" w:rsidP="00940EA8">
            <w:pPr>
              <w:tabs>
                <w:tab w:val="left" w:pos="425"/>
              </w:tabs>
              <w:jc w:val="center"/>
              <w:rPr>
                <w:color w:val="000000"/>
                <w:szCs w:val="20"/>
              </w:rPr>
            </w:pPr>
            <w:r>
              <w:rPr>
                <w:szCs w:val="24"/>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369736" w14:textId="77777777" w:rsidR="00940EA8" w:rsidRPr="00377927" w:rsidRDefault="00940EA8" w:rsidP="00940EA8">
            <w:pPr>
              <w:tabs>
                <w:tab w:val="left" w:pos="425"/>
              </w:tabs>
              <w:rPr>
                <w:color w:val="000000"/>
                <w:szCs w:val="20"/>
              </w:rPr>
            </w:pPr>
          </w:p>
        </w:tc>
      </w:tr>
      <w:tr w:rsidR="00377927" w:rsidRPr="00377927" w14:paraId="4FADBCC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E60109" w14:textId="77777777" w:rsidR="00377927" w:rsidRPr="00377927" w:rsidRDefault="00BA07D1" w:rsidP="006A5A57">
            <w:pPr>
              <w:tabs>
                <w:tab w:val="left" w:pos="425"/>
              </w:tabs>
              <w:jc w:val="center"/>
              <w:rPr>
                <w:color w:val="000000"/>
                <w:szCs w:val="20"/>
              </w:rPr>
            </w:pPr>
            <w:r>
              <w:rPr>
                <w:color w:val="000000"/>
                <w:szCs w:val="20"/>
              </w:rPr>
              <w:lastRenderedPageBreak/>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CC2B6EB" w14:textId="77777777"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F050ED" w14:textId="77777777" w:rsidR="00377927" w:rsidRPr="00377927" w:rsidRDefault="00940EA8" w:rsidP="00377927">
            <w:pPr>
              <w:tabs>
                <w:tab w:val="left" w:pos="425"/>
              </w:tabs>
              <w:jc w:val="center"/>
              <w:rPr>
                <w:color w:val="000000"/>
                <w:szCs w:val="20"/>
              </w:rPr>
            </w:pPr>
            <w:r>
              <w:t>201</w:t>
            </w:r>
            <w:r>
              <w:rPr>
                <w:szCs w:val="24"/>
              </w:rPr>
              <w:t>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D822B" w14:textId="77777777"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77EF0" w14:textId="77777777" w:rsidR="00377927" w:rsidRPr="00377927" w:rsidRDefault="00377927" w:rsidP="00377927">
            <w:pPr>
              <w:tabs>
                <w:tab w:val="left" w:pos="425"/>
              </w:tabs>
              <w:rPr>
                <w:color w:val="000000"/>
                <w:szCs w:val="20"/>
              </w:rPr>
            </w:pPr>
          </w:p>
        </w:tc>
      </w:tr>
      <w:tr w:rsidR="005F54B2" w:rsidRPr="00377927" w14:paraId="10A67293"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30781C"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97CA522"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3DD7F6D2"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24BEAB"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35A93"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5C863B94" w14:textId="77777777" w:rsidR="005F54B2" w:rsidRDefault="005F54B2" w:rsidP="005F54B2">
      <w:pPr>
        <w:rPr>
          <w:color w:val="000000"/>
          <w:szCs w:val="20"/>
        </w:rPr>
      </w:pPr>
    </w:p>
    <w:p w14:paraId="24A8963A" w14:textId="77777777" w:rsidR="005F54B2" w:rsidRDefault="005F54B2" w:rsidP="005F54B2">
      <w:pPr>
        <w:rPr>
          <w:szCs w:val="20"/>
        </w:rPr>
      </w:pPr>
      <w:r>
        <w:rPr>
          <w:color w:val="000000"/>
          <w:szCs w:val="20"/>
        </w:rPr>
        <w:t xml:space="preserve">* </w:t>
      </w:r>
      <w:r>
        <w:rPr>
          <w:color w:val="000000"/>
          <w:sz w:val="18"/>
          <w:szCs w:val="18"/>
        </w:rPr>
        <w:t xml:space="preserve">For the purpose of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7297F367" w14:textId="77777777" w:rsidR="005F54B2" w:rsidRDefault="005F54B2" w:rsidP="005F54B2">
      <w:pPr>
        <w:rPr>
          <w:color w:val="000000"/>
          <w:szCs w:val="20"/>
        </w:rPr>
      </w:pPr>
    </w:p>
    <w:p w14:paraId="4A61A96F" w14:textId="77777777" w:rsidR="005F54B2" w:rsidRDefault="005F54B2" w:rsidP="005F54B2">
      <w:pPr>
        <w:rPr>
          <w:b/>
          <w:color w:val="000000"/>
        </w:rPr>
      </w:pPr>
      <w:r>
        <w:rPr>
          <w:b/>
          <w:color w:val="000000"/>
        </w:rPr>
        <w:t>Used in the Following Entities</w:t>
      </w:r>
    </w:p>
    <w:p w14:paraId="1FADDA46" w14:textId="77777777" w:rsidR="005F54B2" w:rsidRDefault="005F54B2" w:rsidP="005F54B2">
      <w:pPr>
        <w:rPr>
          <w:szCs w:val="20"/>
        </w:rPr>
      </w:pPr>
      <w:r>
        <w:rPr>
          <w:szCs w:val="20"/>
        </w:rPr>
        <w:t>Activity: Prioritisation</w:t>
      </w:r>
    </w:p>
    <w:p w14:paraId="6B9B65D3" w14:textId="77777777" w:rsidR="005F54B2" w:rsidRDefault="005F54B2" w:rsidP="005F54B2">
      <w:pPr>
        <w:rPr>
          <w:szCs w:val="20"/>
        </w:rPr>
      </w:pPr>
      <w:r>
        <w:rPr>
          <w:szCs w:val="20"/>
        </w:rPr>
        <w:t>Referral</w:t>
      </w:r>
    </w:p>
    <w:p w14:paraId="439E4AE9" w14:textId="77777777" w:rsidR="005F54B2" w:rsidRDefault="005F54B2" w:rsidP="005F54B2">
      <w:pPr>
        <w:pStyle w:val="Heading2"/>
        <w:rPr>
          <w:color w:val="000000"/>
        </w:rPr>
      </w:pPr>
      <w:bookmarkStart w:id="1335" w:name="_Toc512843618"/>
      <w:r>
        <w:rPr>
          <w:rFonts w:eastAsia="Arial" w:cs="Arial"/>
          <w:color w:val="000000"/>
          <w:sz w:val="30"/>
          <w:szCs w:val="30"/>
        </w:rPr>
        <w:t>SEXTYPE Sex Type</w:t>
      </w:r>
      <w:bookmarkEnd w:id="1335"/>
    </w:p>
    <w:p w14:paraId="2AAC9ED8"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4FE88CE" w14:textId="77777777" w:rsidTr="006A5A57">
        <w:tc>
          <w:tcPr>
            <w:tcW w:w="9360" w:type="dxa"/>
            <w:tcMar>
              <w:top w:w="0" w:type="dxa"/>
              <w:left w:w="3" w:type="dxa"/>
              <w:bottom w:w="0" w:type="dxa"/>
              <w:right w:w="60" w:type="dxa"/>
            </w:tcMar>
          </w:tcPr>
          <w:p w14:paraId="3B5681E9"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00C29F64" w14:textId="77777777" w:rsidR="005F54B2" w:rsidRDefault="005F54B2" w:rsidP="006A5A57">
            <w:pPr>
              <w:rPr>
                <w:color w:val="000000"/>
                <w:szCs w:val="20"/>
              </w:rPr>
            </w:pPr>
          </w:p>
          <w:p w14:paraId="45696757"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77AE4E4B" w14:textId="77777777" w:rsidR="005F54B2" w:rsidRDefault="005F54B2" w:rsidP="006A5A57">
            <w:pPr>
              <w:rPr>
                <w:color w:val="000000"/>
                <w:szCs w:val="20"/>
              </w:rPr>
            </w:pPr>
          </w:p>
        </w:tc>
      </w:tr>
    </w:tbl>
    <w:p w14:paraId="63D346E3"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38C062D2"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B535CA4"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815C1D2"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45B93848"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6DB0F553" w14:textId="77777777" w:rsidR="005F54B2" w:rsidRDefault="005F54B2" w:rsidP="006A5A57">
            <w:pPr>
              <w:rPr>
                <w:color w:val="000000"/>
                <w:szCs w:val="20"/>
              </w:rPr>
            </w:pPr>
            <w:r>
              <w:rPr>
                <w:b/>
                <w:color w:val="000000"/>
                <w:szCs w:val="20"/>
              </w:rPr>
              <w:t>End Date</w:t>
            </w:r>
          </w:p>
        </w:tc>
      </w:tr>
      <w:tr w:rsidR="005F54B2" w14:paraId="0ABFDDE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79BDAE5"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1295D68"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AF12CE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155919C" w14:textId="77777777" w:rsidR="005F54B2" w:rsidRDefault="005F54B2" w:rsidP="006A5A57">
            <w:pPr>
              <w:rPr>
                <w:color w:val="000000"/>
                <w:szCs w:val="20"/>
              </w:rPr>
            </w:pPr>
            <w:r>
              <w:rPr>
                <w:color w:val="000000"/>
                <w:szCs w:val="20"/>
              </w:rPr>
              <w:t>9999-12-31</w:t>
            </w:r>
          </w:p>
        </w:tc>
      </w:tr>
      <w:tr w:rsidR="005F54B2" w14:paraId="18387327"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B16ED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AF517BA"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479BFF48"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69D3649" w14:textId="77777777" w:rsidR="005F54B2" w:rsidRDefault="005F54B2" w:rsidP="006A5A57">
            <w:pPr>
              <w:rPr>
                <w:color w:val="000000"/>
                <w:szCs w:val="20"/>
              </w:rPr>
            </w:pPr>
            <w:r>
              <w:rPr>
                <w:color w:val="000000"/>
                <w:szCs w:val="20"/>
              </w:rPr>
              <w:t>9999-12-31</w:t>
            </w:r>
          </w:p>
        </w:tc>
      </w:tr>
      <w:tr w:rsidR="005F54B2" w14:paraId="3A45C4B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8A65078"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F69F95D"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0F904299"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2C57AAF2" w14:textId="77777777" w:rsidR="005F54B2" w:rsidRDefault="005F54B2" w:rsidP="006A5A57">
            <w:pPr>
              <w:rPr>
                <w:color w:val="000000"/>
                <w:szCs w:val="20"/>
              </w:rPr>
            </w:pPr>
            <w:r>
              <w:rPr>
                <w:color w:val="000000"/>
                <w:szCs w:val="20"/>
              </w:rPr>
              <w:t>9999-12-31</w:t>
            </w:r>
          </w:p>
        </w:tc>
      </w:tr>
      <w:tr w:rsidR="005F54B2" w14:paraId="1E577D75"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1980F79"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19665E1"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1CF492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6836EE0E" w14:textId="77777777" w:rsidR="005F54B2" w:rsidRDefault="005F54B2" w:rsidP="006A5A57">
            <w:pPr>
              <w:rPr>
                <w:color w:val="000000"/>
                <w:szCs w:val="20"/>
              </w:rPr>
            </w:pPr>
            <w:r>
              <w:rPr>
                <w:color w:val="000000"/>
                <w:szCs w:val="20"/>
              </w:rPr>
              <w:t>9999-12-31</w:t>
            </w:r>
          </w:p>
        </w:tc>
      </w:tr>
    </w:tbl>
    <w:p w14:paraId="1D74BA56" w14:textId="77777777" w:rsidR="005F54B2" w:rsidRDefault="005F54B2" w:rsidP="005F54B2">
      <w:pPr>
        <w:rPr>
          <w:color w:val="000000"/>
          <w:szCs w:val="20"/>
        </w:rPr>
      </w:pPr>
      <w:r>
        <w:rPr>
          <w:color w:val="000000"/>
          <w:szCs w:val="20"/>
        </w:rPr>
        <w:t>Also at Common Codes for National Collections on the Ministry's website:</w:t>
      </w:r>
    </w:p>
    <w:p w14:paraId="221D3E00"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56E047C9" w14:textId="77777777" w:rsidR="005F54B2" w:rsidRDefault="005F54B2" w:rsidP="005F54B2">
      <w:pPr>
        <w:rPr>
          <w:szCs w:val="20"/>
        </w:rPr>
      </w:pPr>
    </w:p>
    <w:p w14:paraId="752ED64A" w14:textId="77777777" w:rsidR="005F54B2" w:rsidRDefault="005F54B2" w:rsidP="005F54B2">
      <w:pPr>
        <w:rPr>
          <w:color w:val="000000"/>
          <w:szCs w:val="20"/>
        </w:rPr>
      </w:pPr>
    </w:p>
    <w:p w14:paraId="20DFC0C8" w14:textId="77777777" w:rsidR="005F54B2" w:rsidRDefault="005F54B2" w:rsidP="005F54B2">
      <w:pPr>
        <w:rPr>
          <w:b/>
          <w:color w:val="000000"/>
        </w:rPr>
      </w:pPr>
      <w:r>
        <w:rPr>
          <w:b/>
          <w:color w:val="000000"/>
        </w:rPr>
        <w:t>Used in the Following Entities</w:t>
      </w:r>
    </w:p>
    <w:p w14:paraId="12C400C8" w14:textId="35280E3F" w:rsidR="00961D16" w:rsidRDefault="005F54B2" w:rsidP="005C0F24">
      <w:pPr>
        <w:rPr>
          <w:rFonts w:eastAsia="Arial" w:cs="Arial"/>
          <w:b/>
          <w:color w:val="000000"/>
          <w:sz w:val="30"/>
          <w:szCs w:val="30"/>
        </w:rPr>
      </w:pPr>
      <w:r>
        <w:rPr>
          <w:szCs w:val="20"/>
        </w:rPr>
        <w:t>Patient</w:t>
      </w:r>
      <w:r w:rsidR="00961D16">
        <w:rPr>
          <w:rFonts w:eastAsia="Arial" w:cs="Arial"/>
          <w:color w:val="000000"/>
          <w:sz w:val="30"/>
          <w:szCs w:val="30"/>
        </w:rPr>
        <w:br w:type="page"/>
      </w:r>
    </w:p>
    <w:p w14:paraId="045EAE16" w14:textId="77777777" w:rsidR="00953FA6" w:rsidRDefault="00953FA6" w:rsidP="005F54B2">
      <w:pPr>
        <w:pStyle w:val="Heading2"/>
        <w:rPr>
          <w:rFonts w:eastAsia="Arial" w:cs="Arial"/>
          <w:color w:val="000000"/>
          <w:sz w:val="30"/>
          <w:szCs w:val="30"/>
        </w:rPr>
        <w:sectPr w:rsidR="00953FA6" w:rsidSect="003964E8">
          <w:footerReference w:type="default" r:id="rId69"/>
          <w:pgSz w:w="11907" w:h="16840" w:code="9"/>
          <w:pgMar w:top="1276" w:right="1418" w:bottom="1134" w:left="1418" w:header="692" w:footer="0" w:gutter="0"/>
          <w:cols w:space="720"/>
          <w:docGrid w:linePitch="272"/>
        </w:sectPr>
      </w:pPr>
    </w:p>
    <w:p w14:paraId="3F4922A9" w14:textId="77777777" w:rsidR="005F54B2" w:rsidRDefault="005F54B2" w:rsidP="005F54B2">
      <w:pPr>
        <w:pStyle w:val="Heading2"/>
        <w:rPr>
          <w:color w:val="000000"/>
        </w:rPr>
      </w:pPr>
      <w:bookmarkStart w:id="1336" w:name="_Toc512843619"/>
      <w:r>
        <w:rPr>
          <w:rFonts w:eastAsia="Arial" w:cs="Arial"/>
          <w:color w:val="000000"/>
          <w:sz w:val="30"/>
          <w:szCs w:val="30"/>
        </w:rPr>
        <w:lastRenderedPageBreak/>
        <w:t>SRVSUB Service Sub-Type</w:t>
      </w:r>
      <w:bookmarkEnd w:id="1336"/>
    </w:p>
    <w:tbl>
      <w:tblPr>
        <w:tblW w:w="14204" w:type="dxa"/>
        <w:tblInd w:w="-19"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3321"/>
        <w:gridCol w:w="2052"/>
        <w:gridCol w:w="2698"/>
      </w:tblGrid>
      <w:tr w:rsidR="005F54B2" w14:paraId="0B579B2A" w14:textId="77777777" w:rsidTr="005C0F24">
        <w:trPr>
          <w:gridBefore w:val="1"/>
          <w:gridAfter w:val="2"/>
          <w:wBefore w:w="94" w:type="dxa"/>
          <w:wAfter w:w="4750" w:type="dxa"/>
        </w:trPr>
        <w:tc>
          <w:tcPr>
            <w:tcW w:w="9360" w:type="dxa"/>
            <w:gridSpan w:val="5"/>
            <w:tcMar>
              <w:top w:w="0" w:type="dxa"/>
              <w:left w:w="3" w:type="dxa"/>
              <w:bottom w:w="0" w:type="dxa"/>
              <w:right w:w="60" w:type="dxa"/>
            </w:tcMar>
          </w:tcPr>
          <w:p w14:paraId="30474D8A"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3A766433" w14:textId="77777777"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6AEED3CA" w14:textId="77777777" w:rsidR="005F54B2" w:rsidRDefault="005F54B2" w:rsidP="006A5A57">
            <w:pPr>
              <w:rPr>
                <w:color w:val="000000"/>
                <w:szCs w:val="20"/>
              </w:rPr>
            </w:pPr>
          </w:p>
          <w:p w14:paraId="1602FAAE" w14:textId="7A66E8FD"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r w:rsidR="00961D16" w:rsidRPr="00961D16" w14:paraId="088F9E9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shd w:val="clear" w:color="auto" w:fill="BFBFBF"/>
            <w:tcMar>
              <w:top w:w="108" w:type="dxa"/>
              <w:left w:w="20" w:type="dxa"/>
              <w:bottom w:w="0" w:type="dxa"/>
              <w:right w:w="108" w:type="dxa"/>
            </w:tcMar>
          </w:tcPr>
          <w:p w14:paraId="3AE84558"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BB90573" w14:textId="77777777" w:rsidR="00961D16" w:rsidRPr="00961D16" w:rsidRDefault="00961D16" w:rsidP="007612A0">
            <w:pPr>
              <w:autoSpaceDE w:val="0"/>
              <w:autoSpaceDN w:val="0"/>
              <w:adjustRightInd w:val="0"/>
              <w:spacing w:line="240" w:lineRule="atLeast"/>
              <w:rPr>
                <w:rFonts w:ascii="Arial Mäori" w:hAnsi="Arial Mäori" w:cs="Arial Mäori"/>
                <w:b/>
                <w:color w:val="000000"/>
                <w:szCs w:val="20"/>
                <w:lang w:eastAsia="en-NZ"/>
              </w:rPr>
            </w:pPr>
            <w:r w:rsidRPr="00961D16">
              <w:rPr>
                <w:rFonts w:ascii="Arial Mäori" w:hAnsi="Arial Mäori" w:cs="Arial Mäori"/>
                <w:b/>
                <w:color w:val="000000"/>
                <w:szCs w:val="20"/>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04130DBC"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A0289A3"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End Date</w:t>
            </w:r>
          </w:p>
        </w:tc>
        <w:tc>
          <w:tcPr>
            <w:tcW w:w="5373" w:type="dxa"/>
            <w:gridSpan w:val="2"/>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E670FB9" w14:textId="77777777" w:rsidR="00961D16" w:rsidRPr="00961D16" w:rsidRDefault="00961D16" w:rsidP="007612A0">
            <w:pPr>
              <w:autoSpaceDE w:val="0"/>
              <w:autoSpaceDN w:val="0"/>
              <w:adjustRightInd w:val="0"/>
              <w:spacing w:line="240" w:lineRule="atLeast"/>
              <w:rPr>
                <w:b/>
              </w:rPr>
            </w:pPr>
            <w:r w:rsidRPr="00961D16">
              <w:rPr>
                <w:b/>
              </w:rPr>
              <w:t>Explanation</w:t>
            </w:r>
          </w:p>
        </w:tc>
        <w:tc>
          <w:tcPr>
            <w:tcW w:w="2698" w:type="dxa"/>
            <w:tcBorders>
              <w:top w:val="single" w:sz="4" w:space="0" w:color="auto"/>
              <w:left w:val="nil"/>
              <w:bottom w:val="single" w:sz="4" w:space="0" w:color="auto"/>
              <w:right w:val="single" w:sz="4" w:space="0" w:color="auto"/>
            </w:tcBorders>
            <w:shd w:val="clear" w:color="auto" w:fill="BFBFBF"/>
          </w:tcPr>
          <w:p w14:paraId="52D3206C" w14:textId="76A26149" w:rsidR="00961D16" w:rsidRPr="00961D16" w:rsidRDefault="00961D16" w:rsidP="00DC1443">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Valid for Service Type</w:t>
            </w:r>
          </w:p>
        </w:tc>
      </w:tr>
      <w:tr w:rsidR="00961D16" w:rsidRPr="00AB753A" w14:paraId="48DC558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8C3A1A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1000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1E6B1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FF849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8E34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082D8B1" w14:textId="77777777" w:rsidR="00961D16" w:rsidRPr="00961D16" w:rsidRDefault="00961D16" w:rsidP="00961D16">
            <w:pPr>
              <w:autoSpaceDE w:val="0"/>
              <w:autoSpaceDN w:val="0"/>
              <w:adjustRightInd w:val="0"/>
              <w:spacing w:line="240" w:lineRule="atLeast"/>
            </w:pPr>
            <w:r w:rsidRPr="00961D16">
              <w:t>Where the intended Service is:</w:t>
            </w:r>
          </w:p>
          <w:p w14:paraId="66BFE57A" w14:textId="77777777" w:rsidR="00961D16" w:rsidRPr="00961D16" w:rsidRDefault="00961D16" w:rsidP="007612A0">
            <w:pPr>
              <w:autoSpaceDE w:val="0"/>
              <w:autoSpaceDN w:val="0"/>
              <w:adjustRightInd w:val="0"/>
              <w:spacing w:line="240" w:lineRule="atLeast"/>
            </w:pPr>
            <w:r w:rsidRPr="00961D16">
              <w:t>First attendance to a Medical Officer at registrar level or above or nurse practitioner for specialist assessment (refer Purchase Unit Data Dictionary, and Common Counting Standards)</w:t>
            </w:r>
          </w:p>
        </w:tc>
        <w:tc>
          <w:tcPr>
            <w:tcW w:w="2698" w:type="dxa"/>
            <w:tcBorders>
              <w:top w:val="single" w:sz="4" w:space="0" w:color="auto"/>
              <w:left w:val="nil"/>
              <w:bottom w:val="single" w:sz="4" w:space="0" w:color="auto"/>
              <w:right w:val="single" w:sz="4" w:space="0" w:color="auto"/>
            </w:tcBorders>
          </w:tcPr>
          <w:p w14:paraId="6AD357CD" w14:textId="77777777" w:rsidR="00961D16" w:rsidRPr="00AB753A" w:rsidRDefault="00961D16" w:rsidP="00953FA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1 </w:t>
            </w:r>
            <w:r w:rsidRPr="00961D16">
              <w:rPr>
                <w:rFonts w:cs="Arial"/>
                <w:color w:val="000000"/>
                <w:szCs w:val="24"/>
                <w:lang w:eastAsia="en-NZ"/>
              </w:rPr>
              <w:t>First Specialist Assessment</w:t>
            </w:r>
          </w:p>
        </w:tc>
      </w:tr>
      <w:tr w:rsidR="00961D16" w:rsidRPr="00AB753A" w14:paraId="31E0309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CAC24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C4F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Follow-up</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E4DB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BB4422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5B00D3" w14:textId="77777777" w:rsidR="00961D16" w:rsidRPr="00961D16" w:rsidRDefault="00961D16" w:rsidP="007612A0">
            <w:pPr>
              <w:autoSpaceDE w:val="0"/>
              <w:autoSpaceDN w:val="0"/>
              <w:adjustRightInd w:val="0"/>
              <w:spacing w:line="240" w:lineRule="atLeast"/>
            </w:pPr>
            <w:r w:rsidRPr="00961D16">
              <w:t>Use if unable to differentiate</w:t>
            </w:r>
          </w:p>
        </w:tc>
        <w:tc>
          <w:tcPr>
            <w:tcW w:w="2698" w:type="dxa"/>
            <w:tcBorders>
              <w:top w:val="single" w:sz="4" w:space="0" w:color="auto"/>
              <w:left w:val="nil"/>
              <w:bottom w:val="single" w:sz="4" w:space="0" w:color="auto"/>
              <w:right w:val="single" w:sz="4" w:space="0" w:color="auto"/>
            </w:tcBorders>
          </w:tcPr>
          <w:p w14:paraId="273B88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D102D8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0B616F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9A9A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re-referral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17AC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42490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EF85BCD" w14:textId="77777777" w:rsidR="00961D16" w:rsidRPr="00961D16" w:rsidRDefault="00961D16" w:rsidP="007612A0">
            <w:pPr>
              <w:autoSpaceDE w:val="0"/>
              <w:autoSpaceDN w:val="0"/>
              <w:adjustRightInd w:val="0"/>
              <w:spacing w:line="240" w:lineRule="atLeast"/>
            </w:pPr>
            <w:r w:rsidRPr="00961D16">
              <w:t>Use if a new Referral is received for a patient currently or recently under care</w:t>
            </w:r>
          </w:p>
        </w:tc>
        <w:tc>
          <w:tcPr>
            <w:tcW w:w="2698" w:type="dxa"/>
            <w:tcBorders>
              <w:top w:val="single" w:sz="4" w:space="0" w:color="auto"/>
              <w:left w:val="nil"/>
              <w:bottom w:val="single" w:sz="4" w:space="0" w:color="auto"/>
              <w:right w:val="single" w:sz="4" w:space="0" w:color="auto"/>
            </w:tcBorders>
          </w:tcPr>
          <w:p w14:paraId="38E67B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9EDA80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B0BA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6E96AF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B8FA4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65E4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1FE2454" w14:textId="77777777" w:rsidR="00961D16" w:rsidRPr="00961D16" w:rsidRDefault="00961D16" w:rsidP="007612A0">
            <w:pPr>
              <w:autoSpaceDE w:val="0"/>
              <w:autoSpaceDN w:val="0"/>
              <w:adjustRightInd w:val="0"/>
              <w:spacing w:line="240" w:lineRule="atLeast"/>
            </w:pPr>
            <w:r w:rsidRPr="00961D16">
              <w:t>Use if an FSA has occurred, and one or more follow ups are planned</w:t>
            </w:r>
          </w:p>
        </w:tc>
        <w:tc>
          <w:tcPr>
            <w:tcW w:w="2698" w:type="dxa"/>
            <w:tcBorders>
              <w:top w:val="single" w:sz="4" w:space="0" w:color="auto"/>
              <w:left w:val="nil"/>
              <w:bottom w:val="single" w:sz="4" w:space="0" w:color="auto"/>
              <w:right w:val="single" w:sz="4" w:space="0" w:color="auto"/>
            </w:tcBorders>
          </w:tcPr>
          <w:p w14:paraId="6DC4974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DD8848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534D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DA0C8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subsequent to procedure/treatment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203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B3C0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0F7A395" w14:textId="77777777" w:rsidR="00961D16" w:rsidRPr="00961D16" w:rsidRDefault="00961D16" w:rsidP="007612A0">
            <w:pPr>
              <w:autoSpaceDE w:val="0"/>
              <w:autoSpaceDN w:val="0"/>
              <w:adjustRightInd w:val="0"/>
              <w:spacing w:line="240" w:lineRule="atLeast"/>
            </w:pPr>
            <w:r w:rsidRPr="00961D16">
              <w:t>Use for follow ups after a procedure or treatment has occurred</w:t>
            </w:r>
          </w:p>
        </w:tc>
        <w:tc>
          <w:tcPr>
            <w:tcW w:w="2698" w:type="dxa"/>
            <w:tcBorders>
              <w:top w:val="single" w:sz="4" w:space="0" w:color="auto"/>
              <w:left w:val="nil"/>
              <w:bottom w:val="single" w:sz="4" w:space="0" w:color="auto"/>
              <w:right w:val="single" w:sz="4" w:space="0" w:color="auto"/>
            </w:tcBorders>
          </w:tcPr>
          <w:p w14:paraId="374B46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F371E8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6133A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7EDE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Nurse / midwife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3F8F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7FDB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61FDCE7" w14:textId="77777777" w:rsidR="00961D16" w:rsidRPr="00961D16" w:rsidRDefault="00961D16" w:rsidP="007612A0">
            <w:pPr>
              <w:autoSpaceDE w:val="0"/>
              <w:autoSpaceDN w:val="0"/>
              <w:adjustRightInd w:val="0"/>
              <w:spacing w:line="240" w:lineRule="atLeast"/>
            </w:pPr>
            <w:r w:rsidRPr="00961D16">
              <w:t>Includes Cancer Coordinators</w:t>
            </w:r>
          </w:p>
        </w:tc>
        <w:tc>
          <w:tcPr>
            <w:tcW w:w="2698" w:type="dxa"/>
            <w:tcBorders>
              <w:top w:val="single" w:sz="4" w:space="0" w:color="auto"/>
              <w:left w:val="nil"/>
              <w:bottom w:val="single" w:sz="4" w:space="0" w:color="auto"/>
              <w:right w:val="single" w:sz="4" w:space="0" w:color="auto"/>
            </w:tcBorders>
          </w:tcPr>
          <w:p w14:paraId="7F6A61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7AFD9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9A59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2011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56991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Transplant/donor liaison coordinator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3CEE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9BBB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8295D3" w14:textId="77777777" w:rsidR="00961D16" w:rsidRPr="00961D16" w:rsidRDefault="00961D16" w:rsidP="007612A0">
            <w:pPr>
              <w:autoSpaceDE w:val="0"/>
              <w:autoSpaceDN w:val="0"/>
              <w:adjustRightInd w:val="0"/>
              <w:spacing w:line="240" w:lineRule="atLeast"/>
            </w:pPr>
            <w:r w:rsidRPr="00961D16">
              <w:t>Use if the assessment is for either a recipient or potential  live donor for transplant eg renal, bone marrow</w:t>
            </w:r>
          </w:p>
        </w:tc>
        <w:tc>
          <w:tcPr>
            <w:tcW w:w="2698" w:type="dxa"/>
            <w:tcBorders>
              <w:top w:val="single" w:sz="4" w:space="0" w:color="auto"/>
              <w:left w:val="nil"/>
              <w:bottom w:val="single" w:sz="4" w:space="0" w:color="auto"/>
              <w:right w:val="single" w:sz="4" w:space="0" w:color="auto"/>
            </w:tcBorders>
          </w:tcPr>
          <w:p w14:paraId="6ABAB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1128F7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03CD3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0147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Dialysis education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49DDC2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133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901D76" w14:textId="77777777" w:rsidR="00961D16" w:rsidRPr="00961D16" w:rsidRDefault="00961D16" w:rsidP="007612A0">
            <w:pPr>
              <w:autoSpaceDE w:val="0"/>
              <w:autoSpaceDN w:val="0"/>
              <w:adjustRightInd w:val="0"/>
              <w:spacing w:line="240" w:lineRule="atLeast"/>
            </w:pPr>
            <w:r w:rsidRPr="00961D16">
              <w:t>Pre dialysis education</w:t>
            </w:r>
          </w:p>
        </w:tc>
        <w:tc>
          <w:tcPr>
            <w:tcW w:w="2698" w:type="dxa"/>
            <w:tcBorders>
              <w:top w:val="single" w:sz="4" w:space="0" w:color="auto"/>
              <w:left w:val="nil"/>
              <w:bottom w:val="single" w:sz="4" w:space="0" w:color="auto"/>
              <w:right w:val="single" w:sz="4" w:space="0" w:color="auto"/>
            </w:tcBorders>
          </w:tcPr>
          <w:p w14:paraId="41C72C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1D477D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0173B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4AB5B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Anaesthetic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2AF9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AF2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C1C4AFD" w14:textId="77777777" w:rsidR="00961D16" w:rsidRPr="00961D16" w:rsidRDefault="00961D16" w:rsidP="007612A0">
            <w:pPr>
              <w:autoSpaceDE w:val="0"/>
              <w:autoSpaceDN w:val="0"/>
              <w:adjustRightInd w:val="0"/>
              <w:spacing w:line="240" w:lineRule="atLeast"/>
            </w:pPr>
            <w:r w:rsidRPr="00961D16">
              <w:t>Assessment to determine if the patient is fit for procedure</w:t>
            </w:r>
          </w:p>
        </w:tc>
        <w:tc>
          <w:tcPr>
            <w:tcW w:w="2698" w:type="dxa"/>
            <w:tcBorders>
              <w:top w:val="single" w:sz="4" w:space="0" w:color="auto"/>
              <w:left w:val="nil"/>
              <w:bottom w:val="single" w:sz="4" w:space="0" w:color="auto"/>
              <w:right w:val="single" w:sz="4" w:space="0" w:color="auto"/>
            </w:tcBorders>
          </w:tcPr>
          <w:p w14:paraId="7475AF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43E689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F076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65520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Multi-disciplinary meeting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0963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397C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5DFA81" w14:textId="77777777" w:rsidR="00961D16" w:rsidRPr="00961D16" w:rsidRDefault="00961D16" w:rsidP="007612A0">
            <w:pPr>
              <w:autoSpaceDE w:val="0"/>
              <w:autoSpaceDN w:val="0"/>
              <w:adjustRightInd w:val="0"/>
              <w:spacing w:line="240" w:lineRule="atLeast"/>
            </w:pPr>
            <w:r w:rsidRPr="00961D16">
              <w:t>Where there is a formal agenda item related to this patient (ie, a booking is required). If patient is not discussed then record Attendance outcome Attended Not Delivered</w:t>
            </w:r>
          </w:p>
        </w:tc>
        <w:tc>
          <w:tcPr>
            <w:tcW w:w="2698" w:type="dxa"/>
            <w:tcBorders>
              <w:top w:val="single" w:sz="4" w:space="0" w:color="auto"/>
              <w:left w:val="nil"/>
              <w:bottom w:val="single" w:sz="4" w:space="0" w:color="auto"/>
              <w:right w:val="single" w:sz="4" w:space="0" w:color="auto"/>
            </w:tcBorders>
          </w:tcPr>
          <w:p w14:paraId="6E60022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5F726E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93FDA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3000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A2B2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Acute assessment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B69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427C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C0C454" w14:textId="77777777" w:rsidR="00961D16" w:rsidRPr="00961D16" w:rsidRDefault="00961D16" w:rsidP="007612A0">
            <w:pPr>
              <w:autoSpaceDE w:val="0"/>
              <w:autoSpaceDN w:val="0"/>
              <w:adjustRightInd w:val="0"/>
              <w:spacing w:line="240" w:lineRule="atLeast"/>
            </w:pPr>
            <w:r w:rsidRPr="00961D16">
              <w:t>Where patients are referred to an acute assessment unit</w:t>
            </w:r>
          </w:p>
        </w:tc>
        <w:tc>
          <w:tcPr>
            <w:tcW w:w="2698" w:type="dxa"/>
            <w:tcBorders>
              <w:top w:val="single" w:sz="4" w:space="0" w:color="auto"/>
              <w:left w:val="nil"/>
              <w:bottom w:val="single" w:sz="4" w:space="0" w:color="auto"/>
              <w:right w:val="single" w:sz="4" w:space="0" w:color="auto"/>
            </w:tcBorders>
          </w:tcPr>
          <w:p w14:paraId="1738B7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0C2217A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59D06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1108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7BD4D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A242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CEF095" w14:textId="77777777" w:rsidR="00961D16" w:rsidRPr="00961D16" w:rsidRDefault="00961D16" w:rsidP="007612A0">
            <w:pPr>
              <w:autoSpaceDE w:val="0"/>
              <w:autoSpaceDN w:val="0"/>
              <w:adjustRightInd w:val="0"/>
              <w:spacing w:line="240" w:lineRule="atLeast"/>
            </w:pPr>
            <w:r w:rsidRPr="00961D16">
              <w:t>Where the intended service is a colonoscopy procedure.  Excludes rigid and flexible sigmoidoscopy, and CT colonography</w:t>
            </w:r>
          </w:p>
        </w:tc>
        <w:tc>
          <w:tcPr>
            <w:tcW w:w="2698" w:type="dxa"/>
            <w:tcBorders>
              <w:top w:val="single" w:sz="4" w:space="0" w:color="auto"/>
              <w:left w:val="nil"/>
              <w:bottom w:val="single" w:sz="4" w:space="0" w:color="auto"/>
              <w:right w:val="single" w:sz="4" w:space="0" w:color="auto"/>
            </w:tcBorders>
          </w:tcPr>
          <w:p w14:paraId="49F057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4632F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706620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2F2D0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39F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 /Gastroscopy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4D62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C368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925A21" w14:textId="77777777" w:rsidR="00961D16" w:rsidRPr="00961D16" w:rsidRDefault="00961D16" w:rsidP="007612A0">
            <w:pPr>
              <w:autoSpaceDE w:val="0"/>
              <w:autoSpaceDN w:val="0"/>
              <w:adjustRightInd w:val="0"/>
              <w:spacing w:line="240" w:lineRule="atLeast"/>
            </w:pPr>
            <w:r w:rsidRPr="00961D16">
              <w:t>Used when a colonoscopy and a gastroscopy are provided at the same encounter</w:t>
            </w:r>
          </w:p>
        </w:tc>
        <w:tc>
          <w:tcPr>
            <w:tcW w:w="2698" w:type="dxa"/>
            <w:tcBorders>
              <w:top w:val="single" w:sz="4" w:space="0" w:color="auto"/>
              <w:left w:val="nil"/>
              <w:bottom w:val="single" w:sz="4" w:space="0" w:color="auto"/>
              <w:right w:val="single" w:sz="4" w:space="0" w:color="auto"/>
            </w:tcBorders>
          </w:tcPr>
          <w:p w14:paraId="0A989C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AC2B5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ABAF24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AEC32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80D3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CFFB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1EB90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137DA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7C852E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2021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2D24CE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0ED64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34C8F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ERCP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E25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BC7A9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B4C274" w14:textId="7AD3A5DF" w:rsidR="00961D16" w:rsidRPr="00961D16" w:rsidRDefault="0091104C" w:rsidP="007612A0">
            <w:pPr>
              <w:autoSpaceDE w:val="0"/>
              <w:autoSpaceDN w:val="0"/>
              <w:adjustRightInd w:val="0"/>
              <w:spacing w:line="240" w:lineRule="atLeast"/>
            </w:pPr>
            <w:r>
              <w:t>ERCP stands for endoscopic retrograde cholangiopancreatography</w:t>
            </w:r>
          </w:p>
        </w:tc>
        <w:tc>
          <w:tcPr>
            <w:tcW w:w="2698" w:type="dxa"/>
            <w:tcBorders>
              <w:top w:val="single" w:sz="4" w:space="0" w:color="auto"/>
              <w:left w:val="nil"/>
              <w:bottom w:val="single" w:sz="4" w:space="0" w:color="auto"/>
              <w:right w:val="single" w:sz="4" w:space="0" w:color="auto"/>
            </w:tcBorders>
          </w:tcPr>
          <w:p w14:paraId="3294E3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4F840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C5B508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8DDE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F892C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Flexi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24F80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4BDC7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154A1D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D2415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B21D7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02216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2E091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4031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2079D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Rigid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EF4B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27CD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008E7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09EE6F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B106C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AD8EC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B7917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54FC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Colposcopy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787A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07F4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72B6EF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84BFE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67F88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A6CF04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4C4E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4070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5935A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Hysteroscopy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96D52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20A1B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C0929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C57D0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95985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025B7F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4B2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8C46D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Radiotherapy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87A5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EE1D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EE892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A1136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658E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38DC32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20FE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D0785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Chemotherapy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A60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A5226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C26ED6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C6DF2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10CCF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E30E3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08529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98EE6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Targeted 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FEC4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D3AEF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3EB777E" w14:textId="77777777" w:rsidR="00961D16" w:rsidRPr="00961D16" w:rsidRDefault="00961D16" w:rsidP="007612A0">
            <w:pPr>
              <w:autoSpaceDE w:val="0"/>
              <w:autoSpaceDN w:val="0"/>
              <w:adjustRightInd w:val="0"/>
              <w:spacing w:line="240" w:lineRule="atLeast"/>
            </w:pPr>
            <w:r w:rsidRPr="00961D16">
              <w:t>Refers to a medication/drug that targets a specific pathway in the growth and development of a tumour</w:t>
            </w:r>
          </w:p>
        </w:tc>
        <w:tc>
          <w:tcPr>
            <w:tcW w:w="2698" w:type="dxa"/>
            <w:tcBorders>
              <w:top w:val="single" w:sz="4" w:space="0" w:color="auto"/>
              <w:left w:val="nil"/>
              <w:bottom w:val="single" w:sz="4" w:space="0" w:color="auto"/>
              <w:right w:val="single" w:sz="4" w:space="0" w:color="auto"/>
            </w:tcBorders>
          </w:tcPr>
          <w:p w14:paraId="0B5407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A125B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BE02A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48CE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ED41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Palliative/best supportive care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EAC73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E9C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54D4E00" w14:textId="77777777" w:rsidR="00961D16" w:rsidRPr="00961D16" w:rsidRDefault="00961D16" w:rsidP="00961D16">
            <w:pPr>
              <w:autoSpaceDE w:val="0"/>
              <w:autoSpaceDN w:val="0"/>
              <w:adjustRightInd w:val="0"/>
              <w:spacing w:line="240" w:lineRule="atLeast"/>
            </w:pPr>
            <w:r w:rsidRPr="00961D16">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2698" w:type="dxa"/>
            <w:tcBorders>
              <w:top w:val="single" w:sz="4" w:space="0" w:color="auto"/>
              <w:left w:val="nil"/>
              <w:bottom w:val="single" w:sz="4" w:space="0" w:color="auto"/>
              <w:right w:val="single" w:sz="4" w:space="0" w:color="auto"/>
            </w:tcBorders>
          </w:tcPr>
          <w:p w14:paraId="71B629EB"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47306FE"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E16DA6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1C742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57B1E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Interventional radiology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51176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FBA9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9A280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A2C3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w:t>
            </w:r>
          </w:p>
          <w:p w14:paraId="2CAEEF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2C685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DC5C9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4300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D23D8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Minor eye procedure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8E4D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3D97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AF4A22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5FEA6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54013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59794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0AB6D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96B0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injection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0DA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33DD5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2BF3DFA" w14:textId="77777777" w:rsidR="00961D16" w:rsidRPr="00961D16" w:rsidRDefault="00961D16" w:rsidP="007612A0">
            <w:pPr>
              <w:autoSpaceDE w:val="0"/>
              <w:autoSpaceDN w:val="0"/>
              <w:adjustRightInd w:val="0"/>
              <w:spacing w:line="240" w:lineRule="atLeast"/>
            </w:pPr>
            <w:r w:rsidRPr="00961D16">
              <w:t>Where the intended Service is an intra-ocular injection of a pharmacological agent (refer Purchase Unit Data Dictionary – S40007)</w:t>
            </w:r>
          </w:p>
        </w:tc>
        <w:tc>
          <w:tcPr>
            <w:tcW w:w="2698" w:type="dxa"/>
            <w:tcBorders>
              <w:top w:val="single" w:sz="4" w:space="0" w:color="auto"/>
              <w:left w:val="nil"/>
              <w:bottom w:val="single" w:sz="4" w:space="0" w:color="auto"/>
              <w:right w:val="single" w:sz="4" w:space="0" w:color="auto"/>
            </w:tcBorders>
          </w:tcPr>
          <w:p w14:paraId="2DB984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12966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3840A1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8E521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F0FAB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laser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CF83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F07A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9E450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CA76F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3425A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4C32DC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B840E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3B0D7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Bronchoscopy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7FD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0C4A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9B842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62AC4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D0DD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1F638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EC0A2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14EC3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Botulinum toxin 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B6D5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2DED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A0DB40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ABF5D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A713C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413759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3A9E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3DA51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Cystoscopy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8663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A68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60CA6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E5FDF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F073F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F8CC4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93D4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47B75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Urodynamics</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50D1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8500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663BE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A1626A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ED4AA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14BF60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658BF0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5A4335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Lithotripsy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751C6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D84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439A3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47F6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09CE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5BE111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A2A69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4700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1FF5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Allied health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BC1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0E86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3AD7B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372DD5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8A1A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9274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61B1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4850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EE14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Dental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28ED0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D168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BB162D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F2AC46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6BD70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B7B851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914E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74FB7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Minor operation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E0FAB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FF5E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CE899A2" w14:textId="4E08CF3F" w:rsidR="00961D16" w:rsidRPr="00961D16" w:rsidRDefault="00961D16" w:rsidP="007612A0">
            <w:pPr>
              <w:autoSpaceDE w:val="0"/>
              <w:autoSpaceDN w:val="0"/>
              <w:adjustRightInd w:val="0"/>
              <w:spacing w:line="240" w:lineRule="atLeast"/>
            </w:pPr>
            <w:r w:rsidRPr="00961D16">
              <w:t>Minor procedures are performed in an outpatient setting under local or no anaesthetic. Use for minor procedures not elsewhere defined eg general surgery, plastics and gynaecology. (</w:t>
            </w:r>
            <w:r w:rsidR="00AB708D" w:rsidRPr="00961D16">
              <w:t>Use</w:t>
            </w:r>
            <w:r w:rsidRPr="00961D16">
              <w:t xml:space="preserve"> 4910 for Skin Lesion Removals and 4300 for Minor eye procedures.)</w:t>
            </w:r>
          </w:p>
        </w:tc>
        <w:tc>
          <w:tcPr>
            <w:tcW w:w="2698" w:type="dxa"/>
            <w:tcBorders>
              <w:top w:val="single" w:sz="4" w:space="0" w:color="auto"/>
              <w:left w:val="nil"/>
              <w:bottom w:val="single" w:sz="4" w:space="0" w:color="auto"/>
              <w:right w:val="single" w:sz="4" w:space="0" w:color="auto"/>
            </w:tcBorders>
          </w:tcPr>
          <w:p w14:paraId="025AD4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8DE4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006023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CAE63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35C23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Skin lesion removal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67E5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D5E0A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218E473" w14:textId="77777777" w:rsidR="00961D16" w:rsidRPr="00961D16" w:rsidRDefault="00961D16" w:rsidP="00961D16">
            <w:pPr>
              <w:autoSpaceDE w:val="0"/>
              <w:autoSpaceDN w:val="0"/>
              <w:adjustRightInd w:val="0"/>
              <w:spacing w:line="240" w:lineRule="atLeast"/>
            </w:pPr>
            <w:r w:rsidRPr="00961D16">
              <w:t>Where the intended Service is:</w:t>
            </w:r>
          </w:p>
          <w:p w14:paraId="5000F1EF" w14:textId="77777777" w:rsidR="00961D16" w:rsidRPr="00961D16" w:rsidRDefault="00961D16" w:rsidP="007612A0">
            <w:pPr>
              <w:autoSpaceDE w:val="0"/>
              <w:autoSpaceDN w:val="0"/>
              <w:adjustRightInd w:val="0"/>
              <w:spacing w:line="240" w:lineRule="atLeast"/>
            </w:pPr>
            <w:r w:rsidRPr="00961D16">
              <w:t>Surgical removal of lesion(s), excision of lesion(s), biopsy of skin lesion under local anaesthetic performed as an outpatient or day case (refer Purchase Unit Data Dictionary – MS02016)</w:t>
            </w:r>
          </w:p>
        </w:tc>
        <w:tc>
          <w:tcPr>
            <w:tcW w:w="2698" w:type="dxa"/>
            <w:tcBorders>
              <w:top w:val="single" w:sz="4" w:space="0" w:color="auto"/>
              <w:left w:val="nil"/>
              <w:bottom w:val="single" w:sz="4" w:space="0" w:color="auto"/>
              <w:right w:val="single" w:sz="4" w:space="0" w:color="auto"/>
            </w:tcBorders>
          </w:tcPr>
          <w:p w14:paraId="4F4E35B7"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6F89CC"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D4E87A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18EFC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7F46E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Intended admitted procedure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CF97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CF2E8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D902BE" w14:textId="77777777" w:rsidR="00961D16" w:rsidRPr="00961D16" w:rsidRDefault="00961D16" w:rsidP="007612A0">
            <w:pPr>
              <w:autoSpaceDE w:val="0"/>
              <w:autoSpaceDN w:val="0"/>
              <w:adjustRightInd w:val="0"/>
              <w:spacing w:line="240" w:lineRule="atLeast"/>
            </w:pPr>
            <w:r w:rsidRPr="00961D16">
              <w:t>For Inpatients or Day Patients</w:t>
            </w:r>
          </w:p>
        </w:tc>
        <w:tc>
          <w:tcPr>
            <w:tcW w:w="2698" w:type="dxa"/>
            <w:tcBorders>
              <w:top w:val="single" w:sz="4" w:space="0" w:color="auto"/>
              <w:left w:val="nil"/>
              <w:bottom w:val="single" w:sz="4" w:space="0" w:color="auto"/>
              <w:right w:val="single" w:sz="4" w:space="0" w:color="auto"/>
            </w:tcBorders>
          </w:tcPr>
          <w:p w14:paraId="394B14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069FE5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F7FF9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8B7C3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CC377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Cancer treatment - 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77B50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69AD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922C88A" w14:textId="77777777" w:rsidR="00961D16" w:rsidRPr="00961D16" w:rsidRDefault="00961D16" w:rsidP="007612A0">
            <w:pPr>
              <w:autoSpaceDE w:val="0"/>
              <w:autoSpaceDN w:val="0"/>
              <w:adjustRightInd w:val="0"/>
              <w:spacing w:line="240" w:lineRule="atLeast"/>
            </w:pPr>
            <w:r w:rsidRPr="00961D16">
              <w:t>To be used for a cancer pathway service where there is no specific Service Sub-Type code</w:t>
            </w:r>
          </w:p>
        </w:tc>
        <w:tc>
          <w:tcPr>
            <w:tcW w:w="2698" w:type="dxa"/>
            <w:tcBorders>
              <w:top w:val="single" w:sz="4" w:space="0" w:color="auto"/>
              <w:left w:val="nil"/>
              <w:bottom w:val="single" w:sz="4" w:space="0" w:color="auto"/>
              <w:right w:val="single" w:sz="4" w:space="0" w:color="auto"/>
            </w:tcBorders>
          </w:tcPr>
          <w:p w14:paraId="667426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10564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9E4F3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15CA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16DC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0F9A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FB434D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F5D382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3F6A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70101F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F6D00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CAD1B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DCD02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29F3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47A1F6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C1404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C6C29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CB4B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47AE8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colonography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FF793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ED901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28D2B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729DF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9A2FF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C722E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36727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7559C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28E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92272F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9A212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E361A5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3F6A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EF25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8F28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FF65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3D6074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4E3476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D7F7A4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C9E88F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F8B5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PET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515C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5CB6F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E4912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2A05F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6531F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828A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FBA36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Ultrasound</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B8BC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216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F7E20E6"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4C0DF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515C8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DFB07F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DEA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Mammogram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DD27A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A1ED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2486CE" w14:textId="77777777" w:rsidR="00961D16" w:rsidRPr="00961D16" w:rsidRDefault="00961D16" w:rsidP="007612A0">
            <w:pPr>
              <w:autoSpaceDE w:val="0"/>
              <w:autoSpaceDN w:val="0"/>
              <w:adjustRightInd w:val="0"/>
              <w:spacing w:line="240" w:lineRule="atLeast"/>
            </w:pPr>
            <w:r w:rsidRPr="00961D16">
              <w:t xml:space="preserve">Non screening Programme </w:t>
            </w:r>
          </w:p>
        </w:tc>
        <w:tc>
          <w:tcPr>
            <w:tcW w:w="2698" w:type="dxa"/>
            <w:tcBorders>
              <w:top w:val="single" w:sz="4" w:space="0" w:color="auto"/>
              <w:left w:val="nil"/>
              <w:bottom w:val="single" w:sz="4" w:space="0" w:color="auto"/>
              <w:right w:val="single" w:sz="4" w:space="0" w:color="auto"/>
            </w:tcBorders>
          </w:tcPr>
          <w:p w14:paraId="45547B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7BD613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B74B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CCCD8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Nuclear medicine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F674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5EEFA3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C01C9F9" w14:textId="77777777" w:rsidR="00961D16" w:rsidRPr="00961D16" w:rsidRDefault="00961D16" w:rsidP="007612A0">
            <w:pPr>
              <w:autoSpaceDE w:val="0"/>
              <w:autoSpaceDN w:val="0"/>
              <w:adjustRightInd w:val="0"/>
              <w:spacing w:line="240" w:lineRule="atLeast"/>
            </w:pPr>
            <w:r w:rsidRPr="00961D16">
              <w:t>Where the nuclear medicine is related to the delivery of radioactive treatment record as Radiotherapy</w:t>
            </w:r>
          </w:p>
        </w:tc>
        <w:tc>
          <w:tcPr>
            <w:tcW w:w="2698" w:type="dxa"/>
            <w:tcBorders>
              <w:top w:val="single" w:sz="4" w:space="0" w:color="auto"/>
              <w:left w:val="nil"/>
              <w:bottom w:val="single" w:sz="4" w:space="0" w:color="auto"/>
              <w:right w:val="single" w:sz="4" w:space="0" w:color="auto"/>
            </w:tcBorders>
          </w:tcPr>
          <w:p w14:paraId="4BAE45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82E66F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747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3225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Audiology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D171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EAE6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E86659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4F438A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621BA7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30D4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5D592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33223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9657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3ABC759" w14:textId="0EFA57B0" w:rsidR="00961D16" w:rsidRPr="00961D16" w:rsidRDefault="0038334F" w:rsidP="0038334F">
            <w:pPr>
              <w:autoSpaceDE w:val="0"/>
              <w:autoSpaceDN w:val="0"/>
              <w:adjustRightInd w:val="0"/>
              <w:spacing w:line="240" w:lineRule="atLeast"/>
            </w:pPr>
            <w:r>
              <w:t>ECG stands for electrocardiogram.</w:t>
            </w:r>
          </w:p>
        </w:tc>
        <w:tc>
          <w:tcPr>
            <w:tcW w:w="2698" w:type="dxa"/>
            <w:tcBorders>
              <w:top w:val="single" w:sz="4" w:space="0" w:color="auto"/>
              <w:left w:val="nil"/>
              <w:bottom w:val="single" w:sz="4" w:space="0" w:color="auto"/>
              <w:right w:val="single" w:sz="4" w:space="0" w:color="auto"/>
            </w:tcBorders>
          </w:tcPr>
          <w:p w14:paraId="200B8CB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020EB53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6FB68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ECBC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Echo cardiogram - transoesophogeal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13BE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E734C5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845765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BD97FF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C2306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949F4D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41AB8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transthoracic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5D39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A724B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B5C37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11921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5941BB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AE9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343E3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ETT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944471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67CEC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875E7C3" w14:textId="04BFE776" w:rsidR="00961D16" w:rsidRPr="00961D16" w:rsidRDefault="0038334F" w:rsidP="008B031C">
            <w:pPr>
              <w:autoSpaceDE w:val="0"/>
              <w:autoSpaceDN w:val="0"/>
              <w:adjustRightInd w:val="0"/>
              <w:spacing w:line="240" w:lineRule="atLeast"/>
            </w:pPr>
            <w:r>
              <w:t xml:space="preserve">ETT stands for </w:t>
            </w:r>
            <w:r w:rsidR="008B031C">
              <w:t>exercise tolerance test</w:t>
            </w:r>
          </w:p>
        </w:tc>
        <w:tc>
          <w:tcPr>
            <w:tcW w:w="2698" w:type="dxa"/>
            <w:tcBorders>
              <w:top w:val="single" w:sz="4" w:space="0" w:color="auto"/>
              <w:left w:val="nil"/>
              <w:bottom w:val="single" w:sz="4" w:space="0" w:color="auto"/>
              <w:right w:val="single" w:sz="4" w:space="0" w:color="auto"/>
            </w:tcBorders>
          </w:tcPr>
          <w:p w14:paraId="3E491A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04A484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DF7AE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DDAEA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Holter monitoring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82D6E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7BFEC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DEA6A2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4F7C4E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1E64511"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CC3D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CEB7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X-ray (plain)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86D9D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5207E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06672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B070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0CADBB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9F490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4F5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Lung function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51582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B043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90798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36B27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463A56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15ACFF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5410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E93FA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Sleep study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3AB1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B81C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6375DC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515E79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CABB9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DCDA7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9FCB1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EEG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3F19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5B9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9C0494" w14:textId="41D036DB" w:rsidR="00961D16" w:rsidRPr="00961D16" w:rsidRDefault="0038334F" w:rsidP="0038334F">
            <w:pPr>
              <w:autoSpaceDE w:val="0"/>
              <w:autoSpaceDN w:val="0"/>
              <w:adjustRightInd w:val="0"/>
              <w:spacing w:line="240" w:lineRule="atLeast"/>
            </w:pPr>
            <w:r>
              <w:t xml:space="preserve">EEG stands for electroencephalography. </w:t>
            </w:r>
          </w:p>
        </w:tc>
        <w:tc>
          <w:tcPr>
            <w:tcW w:w="2698" w:type="dxa"/>
            <w:tcBorders>
              <w:top w:val="single" w:sz="4" w:space="0" w:color="auto"/>
              <w:left w:val="nil"/>
              <w:bottom w:val="single" w:sz="4" w:space="0" w:color="auto"/>
              <w:right w:val="single" w:sz="4" w:space="0" w:color="auto"/>
            </w:tcBorders>
          </w:tcPr>
          <w:p w14:paraId="4C686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333BF3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072C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4ADD2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Nerve study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13840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BDC0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99CA57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984B5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0D9AA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33BD1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EA05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F2D6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2C1C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E60D60D" w14:textId="77777777" w:rsidR="00961D16" w:rsidRPr="00961D16" w:rsidRDefault="00961D16" w:rsidP="007612A0">
            <w:pPr>
              <w:autoSpaceDE w:val="0"/>
              <w:autoSpaceDN w:val="0"/>
              <w:adjustRightInd w:val="0"/>
              <w:spacing w:line="240" w:lineRule="atLeast"/>
            </w:pPr>
            <w:r w:rsidRPr="00961D16">
              <w:t xml:space="preserve">To be used with Service Type 5 'Investigation/Test' where there is no specific Service Sub-Type code </w:t>
            </w:r>
          </w:p>
        </w:tc>
        <w:tc>
          <w:tcPr>
            <w:tcW w:w="2698" w:type="dxa"/>
            <w:tcBorders>
              <w:top w:val="single" w:sz="4" w:space="0" w:color="auto"/>
              <w:left w:val="nil"/>
              <w:bottom w:val="single" w:sz="4" w:space="0" w:color="auto"/>
              <w:right w:val="single" w:sz="4" w:space="0" w:color="auto"/>
            </w:tcBorders>
          </w:tcPr>
          <w:p w14:paraId="240076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9668D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6074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6000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6DBAE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Advice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A744D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8FD0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DF6788" w14:textId="66C10216" w:rsidR="00961D16" w:rsidRPr="00961D16" w:rsidRDefault="008C0AA1" w:rsidP="008A19AD">
            <w:pPr>
              <w:autoSpaceDE w:val="0"/>
              <w:autoSpaceDN w:val="0"/>
              <w:adjustRightInd w:val="0"/>
              <w:spacing w:line="240" w:lineRule="atLeast"/>
            </w:pPr>
            <w:r w:rsidRPr="008C0AA1">
              <w:t xml:space="preserve">Used for situations where the Referrer is not requesting a transfer of care but would like some advice. Most frequently this is </w:t>
            </w:r>
            <w:r w:rsidR="008A19AD">
              <w:t xml:space="preserve">clinician </w:t>
            </w:r>
            <w:r w:rsidRPr="008C0AA1">
              <w:t xml:space="preserve">to </w:t>
            </w:r>
            <w:r w:rsidR="008A19AD">
              <w:t xml:space="preserve">clinician </w:t>
            </w:r>
            <w:r w:rsidRPr="008C0AA1">
              <w:t>and does not</w:t>
            </w:r>
            <w:r>
              <w:t xml:space="preserve"> include a w</w:t>
            </w:r>
            <w:r w:rsidRPr="008C0AA1">
              <w:t xml:space="preserve">ritten </w:t>
            </w:r>
            <w:r>
              <w:t>p</w:t>
            </w:r>
            <w:r w:rsidRPr="008C0AA1">
              <w:t xml:space="preserve">lan of </w:t>
            </w:r>
            <w:r>
              <w:t>c</w:t>
            </w:r>
            <w:r w:rsidRPr="008C0AA1">
              <w:t>are sent to the patient</w:t>
            </w:r>
          </w:p>
        </w:tc>
        <w:tc>
          <w:tcPr>
            <w:tcW w:w="2698" w:type="dxa"/>
            <w:tcBorders>
              <w:top w:val="single" w:sz="4" w:space="0" w:color="auto"/>
              <w:left w:val="nil"/>
              <w:bottom w:val="single" w:sz="4" w:space="0" w:color="auto"/>
              <w:right w:val="single" w:sz="4" w:space="0" w:color="auto"/>
            </w:tcBorders>
          </w:tcPr>
          <w:p w14:paraId="6893B305" w14:textId="77777777" w:rsidR="00961D16" w:rsidRPr="00961D16"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 xml:space="preserve">7 </w:t>
            </w:r>
          </w:p>
          <w:p w14:paraId="0547A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Advice Only</w:t>
            </w:r>
          </w:p>
        </w:tc>
      </w:tr>
      <w:tr w:rsidR="00961D16" w:rsidRPr="00AB753A" w14:paraId="71F30B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E5452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E7F9A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1</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611C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991903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0554D0B" w14:textId="77777777" w:rsidR="00961D16" w:rsidRPr="00961D16" w:rsidRDefault="00961D16" w:rsidP="007612A0">
            <w:pPr>
              <w:autoSpaceDE w:val="0"/>
              <w:autoSpaceDN w:val="0"/>
              <w:adjustRightInd w:val="0"/>
              <w:spacing w:line="240" w:lineRule="atLeast"/>
            </w:pPr>
            <w:r w:rsidRPr="00961D16">
              <w:t>Used to populate migrated Phase 1 data where the Service Sub-Type was not captured and the data from Phase 2 onwards requires a Service Sub-Type</w:t>
            </w:r>
          </w:p>
        </w:tc>
        <w:tc>
          <w:tcPr>
            <w:tcW w:w="2698" w:type="dxa"/>
            <w:tcBorders>
              <w:top w:val="single" w:sz="4" w:space="0" w:color="auto"/>
              <w:left w:val="nil"/>
              <w:bottom w:val="single" w:sz="4" w:space="0" w:color="auto"/>
              <w:right w:val="single" w:sz="4" w:space="0" w:color="auto"/>
            </w:tcBorders>
          </w:tcPr>
          <w:p w14:paraId="53795D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r w:rsidR="00961D16" w:rsidRPr="00AB753A" w14:paraId="19F5D1E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408F57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BD8CB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CBB141" w14:textId="77777777" w:rsidR="00961D16" w:rsidRPr="00AB753A" w:rsidRDefault="000364BB" w:rsidP="007612A0">
            <w:pPr>
              <w:autoSpaceDE w:val="0"/>
              <w:autoSpaceDN w:val="0"/>
              <w:adjustRightInd w:val="0"/>
              <w:spacing w:line="240" w:lineRule="atLeast"/>
              <w:jc w:val="center"/>
              <w:rPr>
                <w:rFonts w:cs="Arial"/>
                <w:color w:val="000000"/>
                <w:szCs w:val="24"/>
                <w:lang w:eastAsia="en-NZ"/>
              </w:rPr>
            </w:pPr>
            <w:r>
              <w:t>201</w:t>
            </w:r>
            <w:r>
              <w:rPr>
                <w:szCs w:val="24"/>
              </w:rPr>
              <w:t>5-10-01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5BD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2016-06-30</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B91DC3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BB353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bl>
    <w:p w14:paraId="068270F9" w14:textId="77777777" w:rsidR="005F54B2" w:rsidRDefault="005F54B2" w:rsidP="005F54B2">
      <w:pPr>
        <w:rPr>
          <w:szCs w:val="20"/>
        </w:rPr>
      </w:pPr>
    </w:p>
    <w:p w14:paraId="642C4F5F" w14:textId="77777777" w:rsidR="005F54B2" w:rsidRDefault="005F54B2" w:rsidP="005F54B2">
      <w:pPr>
        <w:rPr>
          <w:b/>
          <w:color w:val="000000"/>
        </w:rPr>
      </w:pPr>
      <w:r>
        <w:rPr>
          <w:b/>
          <w:color w:val="000000"/>
        </w:rPr>
        <w:t>Used in the Following Entities</w:t>
      </w:r>
    </w:p>
    <w:p w14:paraId="12EDD471" w14:textId="77777777" w:rsidR="00003474" w:rsidRPr="00E44A47" w:rsidRDefault="00003474" w:rsidP="00003474">
      <w:pPr>
        <w:autoSpaceDE w:val="0"/>
        <w:autoSpaceDN w:val="0"/>
        <w:adjustRightInd w:val="0"/>
        <w:spacing w:after="0" w:line="240" w:lineRule="atLeast"/>
      </w:pPr>
      <w:r w:rsidRPr="00E44A47">
        <w:t>Activity: Booking</w:t>
      </w:r>
    </w:p>
    <w:p w14:paraId="48FBC03A" w14:textId="77777777" w:rsidR="00003474" w:rsidRPr="001352A5" w:rsidRDefault="00003474" w:rsidP="00003474">
      <w:pPr>
        <w:autoSpaceDE w:val="0"/>
        <w:autoSpaceDN w:val="0"/>
        <w:adjustRightInd w:val="0"/>
        <w:spacing w:after="0" w:line="240" w:lineRule="atLeast"/>
      </w:pPr>
      <w:r w:rsidRPr="001352A5">
        <w:t>Activity: Encounter</w:t>
      </w:r>
    </w:p>
    <w:p w14:paraId="7D0A4E5A" w14:textId="77777777" w:rsidR="00003474" w:rsidRPr="00E44A47" w:rsidRDefault="00003474" w:rsidP="00003474">
      <w:pPr>
        <w:autoSpaceDE w:val="0"/>
        <w:autoSpaceDN w:val="0"/>
        <w:adjustRightInd w:val="0"/>
        <w:spacing w:after="0" w:line="240" w:lineRule="atLeast"/>
      </w:pPr>
      <w:r w:rsidRPr="00E44A47">
        <w:t>Activity: Exception</w:t>
      </w:r>
    </w:p>
    <w:p w14:paraId="0F6CD85F" w14:textId="77777777" w:rsidR="00003474" w:rsidRPr="00475B8A" w:rsidRDefault="00003474" w:rsidP="00003474">
      <w:pPr>
        <w:autoSpaceDE w:val="0"/>
        <w:autoSpaceDN w:val="0"/>
        <w:adjustRightInd w:val="0"/>
        <w:spacing w:after="0" w:line="240" w:lineRule="atLeast"/>
      </w:pPr>
      <w:r w:rsidRPr="00E44A47">
        <w:t>Activity: Notification</w:t>
      </w:r>
    </w:p>
    <w:p w14:paraId="5DB569C9" w14:textId="77777777" w:rsidR="00003474" w:rsidRPr="00E44A47" w:rsidRDefault="00003474" w:rsidP="00003474">
      <w:pPr>
        <w:autoSpaceDE w:val="0"/>
        <w:autoSpaceDN w:val="0"/>
        <w:adjustRightInd w:val="0"/>
        <w:spacing w:after="0" w:line="240" w:lineRule="atLeast"/>
      </w:pPr>
      <w:r w:rsidRPr="00E44A47">
        <w:t>Activity: Prioritisation</w:t>
      </w:r>
    </w:p>
    <w:p w14:paraId="13A8237B" w14:textId="77777777" w:rsidR="00003474" w:rsidRPr="00E44A47" w:rsidRDefault="00003474" w:rsidP="00003474">
      <w:pPr>
        <w:autoSpaceDE w:val="0"/>
        <w:autoSpaceDN w:val="0"/>
        <w:adjustRightInd w:val="0"/>
        <w:spacing w:after="0" w:line="240" w:lineRule="atLeast"/>
      </w:pPr>
      <w:r w:rsidRPr="00E44A47">
        <w:t>Encounter Outcome</w:t>
      </w:r>
    </w:p>
    <w:p w14:paraId="44A47068" w14:textId="59053928" w:rsidR="00302DFB" w:rsidRDefault="00003474" w:rsidP="005C0F24">
      <w:pPr>
        <w:autoSpaceDE w:val="0"/>
        <w:autoSpaceDN w:val="0"/>
        <w:adjustRightInd w:val="0"/>
        <w:spacing w:after="0" w:line="240" w:lineRule="atLeast"/>
        <w:rPr>
          <w:szCs w:val="20"/>
        </w:rPr>
      </w:pPr>
      <w:r w:rsidRPr="00E44A47">
        <w:t>Referral</w:t>
      </w:r>
      <w:bookmarkStart w:id="1337" w:name="_Toc444257408"/>
      <w:bookmarkStart w:id="1338" w:name="_Toc444257863"/>
      <w:bookmarkStart w:id="1339" w:name="_Toc444257409"/>
      <w:bookmarkStart w:id="1340" w:name="_Toc444257864"/>
      <w:bookmarkStart w:id="1341" w:name="_Toc444257410"/>
      <w:bookmarkStart w:id="1342" w:name="_Toc444257865"/>
      <w:bookmarkStart w:id="1343" w:name="_Toc444257411"/>
      <w:bookmarkStart w:id="1344" w:name="_Toc444257866"/>
      <w:bookmarkEnd w:id="1337"/>
      <w:bookmarkEnd w:id="1338"/>
      <w:bookmarkEnd w:id="1339"/>
      <w:bookmarkEnd w:id="1340"/>
      <w:bookmarkEnd w:id="1341"/>
      <w:bookmarkEnd w:id="1342"/>
      <w:bookmarkEnd w:id="1343"/>
      <w:bookmarkEnd w:id="1344"/>
    </w:p>
    <w:p w14:paraId="7379301A" w14:textId="77777777" w:rsidR="00953FA6" w:rsidRPr="00571DF1" w:rsidRDefault="00953FA6" w:rsidP="005F54B2">
      <w:pPr>
        <w:pStyle w:val="Heading2"/>
        <w:rPr>
          <w:color w:val="000000"/>
          <w:szCs w:val="20"/>
        </w:rPr>
        <w:sectPr w:rsidR="00953FA6" w:rsidRPr="00571DF1" w:rsidSect="00953FA6">
          <w:pgSz w:w="16840" w:h="11907" w:orient="landscape" w:code="9"/>
          <w:pgMar w:top="1418" w:right="1276" w:bottom="1418" w:left="1134" w:header="692" w:footer="0" w:gutter="0"/>
          <w:cols w:space="720"/>
          <w:docGrid w:linePitch="272"/>
        </w:sectPr>
      </w:pPr>
      <w:bookmarkStart w:id="1345" w:name="BKM_587A337A_74FB_4019_88E9_62A9D1669CA2"/>
      <w:bookmarkEnd w:id="1345"/>
    </w:p>
    <w:p w14:paraId="0B374BFC" w14:textId="77777777" w:rsidR="00953FA6" w:rsidRDefault="00953FA6" w:rsidP="00953FA6">
      <w:pPr>
        <w:pStyle w:val="Heading2"/>
        <w:rPr>
          <w:color w:val="000000"/>
        </w:rPr>
      </w:pPr>
      <w:bookmarkStart w:id="1346" w:name="_Toc512843620"/>
      <w:r>
        <w:rPr>
          <w:rFonts w:eastAsia="Arial" w:cs="Arial"/>
          <w:color w:val="000000"/>
          <w:sz w:val="30"/>
          <w:szCs w:val="30"/>
        </w:rPr>
        <w:lastRenderedPageBreak/>
        <w:t>SRV Service Type</w:t>
      </w:r>
      <w:bookmarkEnd w:id="1346"/>
    </w:p>
    <w:p w14:paraId="636AC3C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66F759" w14:textId="77777777" w:rsidTr="006A5A57">
        <w:tc>
          <w:tcPr>
            <w:tcW w:w="9360" w:type="dxa"/>
            <w:tcMar>
              <w:top w:w="0" w:type="dxa"/>
              <w:left w:w="3" w:type="dxa"/>
              <w:bottom w:w="0" w:type="dxa"/>
              <w:right w:w="60" w:type="dxa"/>
            </w:tcMar>
          </w:tcPr>
          <w:p w14:paraId="11E6BE0F" w14:textId="77777777" w:rsidR="005F54B2" w:rsidRDefault="005F54B2" w:rsidP="006A5A57">
            <w:pPr>
              <w:rPr>
                <w:color w:val="000000"/>
                <w:szCs w:val="20"/>
              </w:rPr>
            </w:pPr>
            <w:r>
              <w:rPr>
                <w:b/>
                <w:color w:val="000000"/>
                <w:szCs w:val="20"/>
              </w:rPr>
              <w:t>Definition</w:t>
            </w:r>
            <w:r>
              <w:rPr>
                <w:color w:val="000000"/>
                <w:szCs w:val="20"/>
              </w:rPr>
              <w:t>: A code representing the type of service.</w:t>
            </w:r>
          </w:p>
          <w:p w14:paraId="5C160177" w14:textId="77777777" w:rsidR="005F54B2" w:rsidRDefault="005F54B2" w:rsidP="006A5A57">
            <w:pPr>
              <w:rPr>
                <w:color w:val="000000"/>
                <w:szCs w:val="20"/>
              </w:rPr>
            </w:pPr>
          </w:p>
          <w:p w14:paraId="53431F07"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10A1F7E" w14:textId="77777777" w:rsidR="005F54B2" w:rsidRDefault="005F54B2" w:rsidP="006A5A57">
            <w:pPr>
              <w:rPr>
                <w:color w:val="000000"/>
                <w:szCs w:val="20"/>
              </w:rPr>
            </w:pPr>
          </w:p>
        </w:tc>
      </w:tr>
    </w:tbl>
    <w:p w14:paraId="652BCB40"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2CF71A1B" w14:textId="77777777" w:rsidTr="00961D16">
        <w:trPr>
          <w:trHeight w:val="255"/>
          <w:tblHeader/>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213FBF"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2977901"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809BD16"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A79E6D"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175BD97" w14:textId="77777777" w:rsidR="005F54B2" w:rsidRDefault="005F54B2" w:rsidP="006A5A57">
            <w:pPr>
              <w:rPr>
                <w:b/>
                <w:color w:val="002639"/>
                <w:szCs w:val="20"/>
              </w:rPr>
            </w:pPr>
            <w:r>
              <w:rPr>
                <w:b/>
                <w:color w:val="000000"/>
                <w:szCs w:val="20"/>
              </w:rPr>
              <w:t>Explanation</w:t>
            </w:r>
          </w:p>
        </w:tc>
      </w:tr>
      <w:tr w:rsidR="005F54B2" w14:paraId="3610110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1EB145E4"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11D30BA1"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71E41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4961C9"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3E3944C5" w14:textId="32A9B03F" w:rsidR="005F54B2" w:rsidRPr="00AD0CFF" w:rsidRDefault="00AD0CFF" w:rsidP="00AD0CFF">
            <w:r>
              <w:t>An FSA is a patient’s first assessment</w:t>
            </w:r>
            <w:r w:rsidRPr="002C08B0">
              <w:t xml:space="preserve"> by a </w:t>
            </w:r>
            <w:r w:rsidRPr="0030257C">
              <w:rPr>
                <w:rFonts w:cs="Arial"/>
                <w:color w:val="000000"/>
              </w:rPr>
              <w:t>registered medical practitioner of registrar level or above, or a registered nurse practitioner</w:t>
            </w:r>
            <w:r>
              <w:t xml:space="preserve"> for a particular referral (or </w:t>
            </w:r>
            <w:r w:rsidRPr="002C08B0">
              <w:t>with a self-referral, for a discrete episode).</w:t>
            </w:r>
            <w:r>
              <w:t xml:space="preserve"> </w:t>
            </w:r>
            <w:r w:rsidRPr="002C08B0">
              <w:t xml:space="preserve">The healthcare user receives treatment, therapy, advice, diagnostic or investigatory procedures within </w:t>
            </w:r>
            <w:r>
              <w:t>three</w:t>
            </w:r>
            <w:r w:rsidRPr="002C08B0">
              <w:t xml:space="preserve"> hours of the start of the consultation. Service is provided in ward and/or designated outpatient clinic</w:t>
            </w:r>
            <w:r>
              <w:t xml:space="preserve"> or by telehealth</w:t>
            </w:r>
            <w:r w:rsidRPr="002C08B0">
              <w:t>.</w:t>
            </w:r>
            <w:r>
              <w:t xml:space="preserve"> </w:t>
            </w:r>
            <w:r w:rsidRPr="002C08B0">
              <w:t xml:space="preserve">Excludes </w:t>
            </w:r>
            <w:r>
              <w:t>ED</w:t>
            </w:r>
            <w:r w:rsidRPr="002C08B0">
              <w:t xml:space="preserve"> and outpatient attendance</w:t>
            </w:r>
            <w:r>
              <w:t>s</w:t>
            </w:r>
            <w:r w:rsidRPr="002C08B0">
              <w:t xml:space="preserve"> for pre-admission assessment/screening.</w:t>
            </w:r>
          </w:p>
        </w:tc>
      </w:tr>
      <w:tr w:rsidR="005F54B2" w14:paraId="15996876"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21695298"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60925507"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D4D624"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812CC"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4465EF48" w14:textId="77777777" w:rsidR="005F54B2" w:rsidRDefault="005F54B2" w:rsidP="00DC2BDD">
            <w:pPr>
              <w:tabs>
                <w:tab w:val="left" w:pos="425"/>
              </w:tabs>
              <w:rPr>
                <w:color w:val="000000"/>
                <w:szCs w:val="20"/>
              </w:rPr>
            </w:pPr>
            <w:r>
              <w:rPr>
                <w:color w:val="000000"/>
                <w:szCs w:val="20"/>
              </w:rPr>
              <w:t>A non FSA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3940392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493F66"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11FF4D"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2F7BFF3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BD84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A5AF3B" w14:textId="77777777"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163DCC6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DE963D"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9369E04"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F58E308"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A931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BA4D8C" w14:textId="783D3744" w:rsidR="005F54B2" w:rsidRDefault="005F54B2" w:rsidP="00DC2BDD">
            <w:pPr>
              <w:tabs>
                <w:tab w:val="left" w:pos="425"/>
              </w:tabs>
              <w:rPr>
                <w:color w:val="000000"/>
                <w:szCs w:val="20"/>
              </w:rPr>
            </w:pPr>
            <w:r>
              <w:rPr>
                <w:color w:val="000000"/>
                <w:szCs w:val="20"/>
              </w:rPr>
              <w:t>Tests may be community referred (i.e. referred by a GP or private specialist), or include diagnostic tests for people who are under treatment by a DHB, either as an inpatient or outpatient.  (</w:t>
            </w:r>
            <w:r w:rsidR="00AB708D">
              <w:rPr>
                <w:color w:val="000000"/>
                <w:szCs w:val="20"/>
              </w:rPr>
              <w:t>See</w:t>
            </w:r>
            <w:r>
              <w:rPr>
                <w:color w:val="000000"/>
                <w:szCs w:val="20"/>
              </w:rPr>
              <w:t xml:space="preserv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649BCC19"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D83FE5"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12182D4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48DC4A6"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DF591"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82664F" w14:textId="17EF50AD" w:rsidR="005F54B2" w:rsidRDefault="005F54B2" w:rsidP="008C0AA1">
            <w:pPr>
              <w:tabs>
                <w:tab w:val="left" w:pos="425"/>
              </w:tabs>
              <w:rPr>
                <w:color w:val="000000"/>
                <w:szCs w:val="20"/>
              </w:rPr>
            </w:pPr>
            <w:r>
              <w:rPr>
                <w:color w:val="000000"/>
                <w:szCs w:val="20"/>
              </w:rPr>
              <w:t xml:space="preserve">Referrals where the service provided is advice, but which does not include a </w:t>
            </w:r>
            <w:r w:rsidR="008C0AA1">
              <w:rPr>
                <w:color w:val="000000"/>
                <w:szCs w:val="20"/>
              </w:rPr>
              <w:t>w</w:t>
            </w:r>
            <w:r>
              <w:rPr>
                <w:color w:val="000000"/>
                <w:szCs w:val="20"/>
              </w:rPr>
              <w:t xml:space="preserve">ritten </w:t>
            </w:r>
            <w:r w:rsidR="008C0AA1">
              <w:rPr>
                <w:color w:val="000000"/>
                <w:szCs w:val="20"/>
              </w:rPr>
              <w:t xml:space="preserve">plan </w:t>
            </w:r>
            <w:r>
              <w:rPr>
                <w:color w:val="000000"/>
                <w:szCs w:val="20"/>
              </w:rPr>
              <w:t xml:space="preserve">of </w:t>
            </w:r>
            <w:r w:rsidR="008C0AA1">
              <w:rPr>
                <w:color w:val="000000"/>
                <w:szCs w:val="20"/>
              </w:rPr>
              <w:t>c</w:t>
            </w:r>
            <w:r>
              <w:rPr>
                <w:color w:val="000000"/>
                <w:szCs w:val="20"/>
              </w:rPr>
              <w:t xml:space="preserve">are.  </w:t>
            </w:r>
          </w:p>
        </w:tc>
      </w:tr>
      <w:tr w:rsidR="005F54B2" w14:paraId="05369FA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F1CE66"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287E770"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2C678F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1CA927"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9200D5"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64EB7D25"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98A7CF" w14:textId="77777777" w:rsidR="00BA07D1" w:rsidRDefault="00BA07D1" w:rsidP="006A5A57">
            <w:pPr>
              <w:tabs>
                <w:tab w:val="left" w:pos="425"/>
              </w:tabs>
              <w:jc w:val="center"/>
              <w:rPr>
                <w:color w:val="000000"/>
                <w:szCs w:val="20"/>
              </w:rPr>
            </w:pPr>
            <w:r>
              <w:rPr>
                <w:color w:val="000000"/>
                <w:szCs w:val="20"/>
              </w:rPr>
              <w:lastRenderedPageBreak/>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6A829F" w14:textId="77777777"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321E01B" w14:textId="77777777" w:rsidR="00BA07D1" w:rsidRDefault="00B31F18" w:rsidP="006A5A57">
            <w:pPr>
              <w:jc w:val="both"/>
              <w:rPr>
                <w:color w:val="000000"/>
                <w:szCs w:val="20"/>
              </w:rPr>
            </w:pPr>
            <w:r>
              <w:t>201</w:t>
            </w:r>
            <w:r>
              <w:rPr>
                <w:szCs w:val="24"/>
              </w:rPr>
              <w:t>5-10-01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5D8C" w14:textId="77777777"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4B9DE" w14:textId="77777777" w:rsidR="00BA07D1" w:rsidRDefault="00BA07D1" w:rsidP="006A5A57">
            <w:pPr>
              <w:tabs>
                <w:tab w:val="left" w:pos="425"/>
              </w:tabs>
            </w:pPr>
          </w:p>
        </w:tc>
      </w:tr>
    </w:tbl>
    <w:p w14:paraId="392CEC41" w14:textId="77777777" w:rsidR="005F54B2" w:rsidRDefault="005F54B2" w:rsidP="005F54B2">
      <w:pPr>
        <w:jc w:val="both"/>
        <w:rPr>
          <w:color w:val="000000"/>
          <w:szCs w:val="20"/>
        </w:rPr>
      </w:pPr>
    </w:p>
    <w:p w14:paraId="0B703E1A" w14:textId="77777777" w:rsidR="005F54B2" w:rsidRDefault="005F54B2" w:rsidP="005F54B2">
      <w:pPr>
        <w:rPr>
          <w:color w:val="000000"/>
          <w:szCs w:val="20"/>
        </w:rPr>
      </w:pPr>
    </w:p>
    <w:p w14:paraId="6C0B1FAB" w14:textId="77777777" w:rsidR="005F54B2" w:rsidRDefault="005F54B2" w:rsidP="005F54B2">
      <w:pPr>
        <w:rPr>
          <w:b/>
          <w:color w:val="000000"/>
        </w:rPr>
      </w:pPr>
      <w:r>
        <w:rPr>
          <w:b/>
          <w:color w:val="000000"/>
        </w:rPr>
        <w:t>Used in the Following Entities</w:t>
      </w:r>
    </w:p>
    <w:p w14:paraId="01CAD41E" w14:textId="77777777" w:rsidR="00003474" w:rsidRPr="00E44A47" w:rsidRDefault="00003474" w:rsidP="00003474">
      <w:pPr>
        <w:autoSpaceDE w:val="0"/>
        <w:autoSpaceDN w:val="0"/>
        <w:adjustRightInd w:val="0"/>
        <w:spacing w:after="0" w:line="240" w:lineRule="atLeast"/>
      </w:pPr>
      <w:r w:rsidRPr="00E44A47">
        <w:t>Activity: Booking</w:t>
      </w:r>
    </w:p>
    <w:p w14:paraId="5D383313" w14:textId="77777777" w:rsidR="00003474" w:rsidRPr="001352A5" w:rsidRDefault="00003474" w:rsidP="00003474">
      <w:pPr>
        <w:autoSpaceDE w:val="0"/>
        <w:autoSpaceDN w:val="0"/>
        <w:adjustRightInd w:val="0"/>
        <w:spacing w:after="0" w:line="240" w:lineRule="atLeast"/>
      </w:pPr>
      <w:r w:rsidRPr="001352A5">
        <w:t>Activity: Encounter</w:t>
      </w:r>
    </w:p>
    <w:p w14:paraId="500C583D" w14:textId="77777777" w:rsidR="00003474" w:rsidRPr="00E44A47" w:rsidRDefault="00003474" w:rsidP="00003474">
      <w:pPr>
        <w:autoSpaceDE w:val="0"/>
        <w:autoSpaceDN w:val="0"/>
        <w:adjustRightInd w:val="0"/>
        <w:spacing w:after="0" w:line="240" w:lineRule="atLeast"/>
      </w:pPr>
      <w:r w:rsidRPr="00E44A47">
        <w:t>Activity: Exception</w:t>
      </w:r>
    </w:p>
    <w:p w14:paraId="04A20211" w14:textId="77777777" w:rsidR="00003474" w:rsidRPr="00475B8A" w:rsidRDefault="00003474" w:rsidP="00003474">
      <w:pPr>
        <w:autoSpaceDE w:val="0"/>
        <w:autoSpaceDN w:val="0"/>
        <w:adjustRightInd w:val="0"/>
        <w:spacing w:after="0" w:line="240" w:lineRule="atLeast"/>
      </w:pPr>
      <w:r w:rsidRPr="00E44A47">
        <w:t>Activity: Notification</w:t>
      </w:r>
    </w:p>
    <w:p w14:paraId="5635FAD9" w14:textId="77777777" w:rsidR="00003474" w:rsidRPr="00E44A47" w:rsidRDefault="00003474" w:rsidP="00003474">
      <w:pPr>
        <w:autoSpaceDE w:val="0"/>
        <w:autoSpaceDN w:val="0"/>
        <w:adjustRightInd w:val="0"/>
        <w:spacing w:after="0" w:line="240" w:lineRule="atLeast"/>
      </w:pPr>
      <w:r w:rsidRPr="00E44A47">
        <w:t>Activity: Prioritisation</w:t>
      </w:r>
    </w:p>
    <w:p w14:paraId="6FE54B45" w14:textId="77777777" w:rsidR="00003474" w:rsidRPr="00E44A47" w:rsidRDefault="00003474" w:rsidP="00003474">
      <w:pPr>
        <w:autoSpaceDE w:val="0"/>
        <w:autoSpaceDN w:val="0"/>
        <w:adjustRightInd w:val="0"/>
        <w:spacing w:after="0" w:line="240" w:lineRule="atLeast"/>
      </w:pPr>
      <w:r w:rsidRPr="00E44A47">
        <w:t>Encounter Outcome</w:t>
      </w:r>
    </w:p>
    <w:p w14:paraId="4A857A3F" w14:textId="77777777" w:rsidR="00003474" w:rsidRPr="00E44A47" w:rsidRDefault="00003474" w:rsidP="00003474">
      <w:pPr>
        <w:autoSpaceDE w:val="0"/>
        <w:autoSpaceDN w:val="0"/>
        <w:adjustRightInd w:val="0"/>
        <w:spacing w:after="0" w:line="240" w:lineRule="atLeast"/>
      </w:pPr>
      <w:r w:rsidRPr="00E44A47">
        <w:t>Referral</w:t>
      </w:r>
    </w:p>
    <w:p w14:paraId="7DAF972D" w14:textId="77777777" w:rsidR="00190BCE" w:rsidRDefault="00190BCE" w:rsidP="005F54B2">
      <w:pPr>
        <w:rPr>
          <w:szCs w:val="20"/>
        </w:rPr>
      </w:pPr>
      <w:bookmarkStart w:id="1347" w:name="_Toc444257413"/>
      <w:bookmarkStart w:id="1348" w:name="_Toc444257868"/>
      <w:bookmarkStart w:id="1349" w:name="_Toc444257414"/>
      <w:bookmarkStart w:id="1350" w:name="_Toc444257869"/>
      <w:bookmarkStart w:id="1351" w:name="_Toc444257415"/>
      <w:bookmarkStart w:id="1352" w:name="_Toc444257870"/>
      <w:bookmarkStart w:id="1353" w:name="_Toc444257416"/>
      <w:bookmarkStart w:id="1354" w:name="_Toc444257871"/>
      <w:bookmarkEnd w:id="1347"/>
      <w:bookmarkEnd w:id="1348"/>
      <w:bookmarkEnd w:id="1349"/>
      <w:bookmarkEnd w:id="1350"/>
      <w:bookmarkEnd w:id="1351"/>
      <w:bookmarkEnd w:id="1352"/>
      <w:bookmarkEnd w:id="1353"/>
      <w:bookmarkEnd w:id="1354"/>
    </w:p>
    <w:p w14:paraId="5447A6D0" w14:textId="77777777" w:rsidR="005F54B2" w:rsidRDefault="005F54B2" w:rsidP="005F54B2">
      <w:pPr>
        <w:pStyle w:val="Heading2"/>
        <w:rPr>
          <w:color w:val="000000"/>
        </w:rPr>
      </w:pPr>
      <w:bookmarkStart w:id="1355" w:name="BKM_E542A955_7648_4B4F_8669_F1BAAAC764E3"/>
      <w:bookmarkStart w:id="1356" w:name="_Toc512843621"/>
      <w:bookmarkEnd w:id="1355"/>
      <w:r>
        <w:rPr>
          <w:rFonts w:eastAsia="Arial" w:cs="Arial"/>
          <w:color w:val="000000"/>
          <w:sz w:val="30"/>
          <w:szCs w:val="30"/>
        </w:rPr>
        <w:t>STAGSYS Overall Staging System - Cancer</w:t>
      </w:r>
      <w:bookmarkEnd w:id="1356"/>
    </w:p>
    <w:p w14:paraId="5BD751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D73DC3F" w14:textId="77777777" w:rsidTr="006A5A57">
        <w:tc>
          <w:tcPr>
            <w:tcW w:w="9360" w:type="dxa"/>
            <w:tcMar>
              <w:top w:w="0" w:type="dxa"/>
              <w:left w:w="3" w:type="dxa"/>
              <w:bottom w:w="0" w:type="dxa"/>
              <w:right w:w="60" w:type="dxa"/>
            </w:tcMar>
          </w:tcPr>
          <w:p w14:paraId="6E4B6C3A"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5E83D73E" w14:textId="77777777" w:rsidR="005F54B2" w:rsidRDefault="005F54B2" w:rsidP="006A5A57">
            <w:pPr>
              <w:rPr>
                <w:color w:val="000000"/>
                <w:szCs w:val="20"/>
              </w:rPr>
            </w:pPr>
          </w:p>
          <w:p w14:paraId="02E54E34"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31F5CADA" w14:textId="77777777" w:rsidR="005F54B2" w:rsidRDefault="005F54B2" w:rsidP="006A5A57">
            <w:pPr>
              <w:rPr>
                <w:color w:val="000000"/>
                <w:szCs w:val="20"/>
              </w:rPr>
            </w:pPr>
          </w:p>
        </w:tc>
      </w:tr>
    </w:tbl>
    <w:p w14:paraId="20D53F92"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227F0E29"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FF47FFC"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51DEA603"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5939528"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9CE1817" w14:textId="77777777" w:rsidR="005F54B2" w:rsidRDefault="005F54B2" w:rsidP="006A5A57">
            <w:pPr>
              <w:rPr>
                <w:b/>
                <w:color w:val="000000"/>
                <w:szCs w:val="20"/>
              </w:rPr>
            </w:pPr>
            <w:r>
              <w:rPr>
                <w:b/>
                <w:color w:val="000000"/>
                <w:szCs w:val="20"/>
              </w:rPr>
              <w:t>End Date</w:t>
            </w:r>
          </w:p>
        </w:tc>
      </w:tr>
      <w:tr w:rsidR="005F54B2" w14:paraId="19B125A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4F12A2"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78AC598"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1CB0BB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8C7D56" w14:textId="77777777" w:rsidR="005F54B2" w:rsidRDefault="005F54B2" w:rsidP="006A5A57">
            <w:pPr>
              <w:rPr>
                <w:color w:val="000000"/>
                <w:szCs w:val="20"/>
              </w:rPr>
            </w:pPr>
            <w:r>
              <w:rPr>
                <w:color w:val="000000"/>
                <w:szCs w:val="20"/>
              </w:rPr>
              <w:t>9999-12-31</w:t>
            </w:r>
          </w:p>
        </w:tc>
      </w:tr>
      <w:tr w:rsidR="005F54B2" w14:paraId="4334110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BFD8614"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80D790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7E880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DA1CCA0" w14:textId="77777777" w:rsidR="005F54B2" w:rsidRDefault="005F54B2" w:rsidP="006A5A57">
            <w:pPr>
              <w:rPr>
                <w:color w:val="000000"/>
                <w:szCs w:val="20"/>
              </w:rPr>
            </w:pPr>
            <w:r>
              <w:rPr>
                <w:color w:val="000000"/>
                <w:szCs w:val="20"/>
              </w:rPr>
              <w:t>9999-12-31</w:t>
            </w:r>
          </w:p>
        </w:tc>
      </w:tr>
      <w:tr w:rsidR="005F54B2" w14:paraId="41B5C26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D4F5F"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5ABA97"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4B50CD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BA9A13" w14:textId="77777777" w:rsidR="005F54B2" w:rsidRDefault="005F54B2" w:rsidP="006A5A57">
            <w:pPr>
              <w:rPr>
                <w:color w:val="000000"/>
                <w:szCs w:val="20"/>
              </w:rPr>
            </w:pPr>
            <w:r>
              <w:rPr>
                <w:color w:val="000000"/>
                <w:szCs w:val="20"/>
              </w:rPr>
              <w:t>9999-12-31</w:t>
            </w:r>
          </w:p>
        </w:tc>
      </w:tr>
      <w:tr w:rsidR="005F54B2" w14:paraId="30022B0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F02B8E"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C3D8A1" w14:textId="77777777" w:rsidR="005F54B2" w:rsidRDefault="005F54B2" w:rsidP="006A5A57">
            <w:pPr>
              <w:rPr>
                <w:color w:val="000000"/>
                <w:szCs w:val="20"/>
              </w:rPr>
            </w:pPr>
            <w:r>
              <w:rPr>
                <w:color w:val="000000"/>
                <w:szCs w:val="20"/>
              </w:rPr>
              <w:t>Australian Clinico-pathological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5A5DA6"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C775E1" w14:textId="77777777" w:rsidR="005F54B2" w:rsidRDefault="005F54B2" w:rsidP="006A5A57">
            <w:pPr>
              <w:rPr>
                <w:color w:val="000000"/>
                <w:szCs w:val="20"/>
              </w:rPr>
            </w:pPr>
            <w:r>
              <w:rPr>
                <w:color w:val="000000"/>
                <w:szCs w:val="20"/>
              </w:rPr>
              <w:t>9999-12-31</w:t>
            </w:r>
          </w:p>
        </w:tc>
      </w:tr>
      <w:tr w:rsidR="005F54B2" w14:paraId="3BBD0B8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389F47"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433F6F"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7E55A9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D147D2" w14:textId="77777777" w:rsidR="005F54B2" w:rsidRDefault="005F54B2" w:rsidP="006A5A57">
            <w:pPr>
              <w:rPr>
                <w:color w:val="000000"/>
                <w:szCs w:val="20"/>
              </w:rPr>
            </w:pPr>
            <w:r>
              <w:rPr>
                <w:color w:val="000000"/>
                <w:szCs w:val="20"/>
              </w:rPr>
              <w:t>9999-12-31</w:t>
            </w:r>
          </w:p>
        </w:tc>
      </w:tr>
      <w:tr w:rsidR="005F54B2" w14:paraId="4462D48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6FCB0D"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CD947B" w14:textId="77777777" w:rsidR="005F54B2" w:rsidRDefault="005F54B2" w:rsidP="006A5A57">
            <w:pPr>
              <w:rPr>
                <w:color w:val="000000"/>
                <w:szCs w:val="20"/>
              </w:rPr>
            </w:pPr>
            <w:r>
              <w:rPr>
                <w:color w:val="000000"/>
                <w:szCs w:val="20"/>
              </w:rPr>
              <w:t>Binet Staging Classification for chronic lymphocytic leukemia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C5F5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36BA9EE" w14:textId="77777777" w:rsidR="005F54B2" w:rsidRDefault="005F54B2" w:rsidP="006A5A57">
            <w:pPr>
              <w:rPr>
                <w:color w:val="000000"/>
                <w:szCs w:val="20"/>
              </w:rPr>
            </w:pPr>
            <w:r>
              <w:rPr>
                <w:color w:val="000000"/>
                <w:szCs w:val="20"/>
              </w:rPr>
              <w:t>9999-12-31</w:t>
            </w:r>
          </w:p>
        </w:tc>
      </w:tr>
      <w:tr w:rsidR="005F54B2" w14:paraId="18F2183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E80C478"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CFDFF9E"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74429F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09B85A" w14:textId="77777777" w:rsidR="005F54B2" w:rsidRDefault="005F54B2" w:rsidP="006A5A57">
            <w:pPr>
              <w:rPr>
                <w:color w:val="000000"/>
                <w:szCs w:val="20"/>
              </w:rPr>
            </w:pPr>
            <w:r>
              <w:rPr>
                <w:color w:val="000000"/>
                <w:szCs w:val="20"/>
              </w:rPr>
              <w:t>9999-12-31</w:t>
            </w:r>
          </w:p>
        </w:tc>
      </w:tr>
      <w:tr w:rsidR="005F54B2" w14:paraId="72D1C3C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A9775FC"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95F806"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758CFD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2AB796" w14:textId="77777777" w:rsidR="005F54B2" w:rsidRDefault="005F54B2" w:rsidP="006A5A57">
            <w:pPr>
              <w:rPr>
                <w:color w:val="000000"/>
                <w:szCs w:val="20"/>
              </w:rPr>
            </w:pPr>
            <w:r>
              <w:rPr>
                <w:color w:val="000000"/>
                <w:szCs w:val="20"/>
              </w:rPr>
              <w:t>9999-12-31</w:t>
            </w:r>
          </w:p>
        </w:tc>
      </w:tr>
      <w:tr w:rsidR="005F54B2" w14:paraId="1F637CFF"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511577" w14:textId="77777777" w:rsidR="005F54B2" w:rsidRDefault="005F54B2" w:rsidP="006A5A57">
            <w:pPr>
              <w:jc w:val="center"/>
              <w:rPr>
                <w:color w:val="000000"/>
                <w:szCs w:val="20"/>
              </w:rPr>
            </w:pPr>
            <w:r>
              <w:rPr>
                <w:color w:val="000000"/>
                <w:szCs w:val="20"/>
              </w:rPr>
              <w:lastRenderedPageBreak/>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B16473"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167711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6B1723" w14:textId="77777777" w:rsidR="005F54B2" w:rsidRDefault="005F54B2" w:rsidP="006A5A57">
            <w:pPr>
              <w:rPr>
                <w:color w:val="000000"/>
                <w:szCs w:val="20"/>
              </w:rPr>
            </w:pPr>
            <w:r>
              <w:rPr>
                <w:color w:val="000000"/>
                <w:szCs w:val="20"/>
              </w:rPr>
              <w:t>9999-12-31</w:t>
            </w:r>
          </w:p>
        </w:tc>
      </w:tr>
      <w:tr w:rsidR="005F54B2" w14:paraId="302325AE"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BF0FF6"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D43B97"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FEE6E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FEDC820" w14:textId="77777777" w:rsidR="005F54B2" w:rsidRDefault="005F54B2" w:rsidP="006A5A57">
            <w:pPr>
              <w:rPr>
                <w:color w:val="000000"/>
                <w:szCs w:val="20"/>
              </w:rPr>
            </w:pPr>
            <w:r>
              <w:rPr>
                <w:color w:val="000000"/>
                <w:szCs w:val="20"/>
              </w:rPr>
              <w:t>9999-12-31</w:t>
            </w:r>
          </w:p>
        </w:tc>
      </w:tr>
      <w:tr w:rsidR="005F54B2" w14:paraId="0CB348D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F694493"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78965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12D5B4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12B4E9" w14:textId="77777777" w:rsidR="005F54B2" w:rsidRDefault="005F54B2" w:rsidP="006A5A57">
            <w:pPr>
              <w:rPr>
                <w:color w:val="000000"/>
                <w:szCs w:val="20"/>
              </w:rPr>
            </w:pPr>
            <w:r>
              <w:rPr>
                <w:color w:val="000000"/>
                <w:szCs w:val="20"/>
              </w:rPr>
              <w:t>9999-12-31</w:t>
            </w:r>
          </w:p>
        </w:tc>
      </w:tr>
      <w:tr w:rsidR="005F54B2" w14:paraId="646D3EC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4FEB6ED"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ABC72DF"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A8FA78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419FF8B" w14:textId="77777777" w:rsidR="005F54B2" w:rsidRDefault="005F54B2" w:rsidP="006A5A57">
            <w:pPr>
              <w:rPr>
                <w:color w:val="000000"/>
                <w:szCs w:val="20"/>
              </w:rPr>
            </w:pPr>
            <w:r>
              <w:rPr>
                <w:color w:val="000000"/>
                <w:szCs w:val="20"/>
              </w:rPr>
              <w:t>9999-12-31</w:t>
            </w:r>
          </w:p>
        </w:tc>
      </w:tr>
    </w:tbl>
    <w:p w14:paraId="4E0D41FC" w14:textId="77777777" w:rsidR="005F54B2" w:rsidRDefault="005F54B2" w:rsidP="005F54B2">
      <w:pPr>
        <w:rPr>
          <w:szCs w:val="20"/>
        </w:rPr>
      </w:pPr>
    </w:p>
    <w:p w14:paraId="6DA95283" w14:textId="77777777" w:rsidR="005F54B2" w:rsidRDefault="005F54B2" w:rsidP="005F54B2">
      <w:pPr>
        <w:rPr>
          <w:color w:val="000000"/>
          <w:szCs w:val="20"/>
        </w:rPr>
      </w:pPr>
    </w:p>
    <w:p w14:paraId="13CF4FFF" w14:textId="77777777" w:rsidR="005F54B2" w:rsidRDefault="005F54B2" w:rsidP="005F54B2">
      <w:pPr>
        <w:rPr>
          <w:b/>
          <w:color w:val="000000"/>
        </w:rPr>
      </w:pPr>
      <w:r>
        <w:rPr>
          <w:b/>
          <w:color w:val="000000"/>
        </w:rPr>
        <w:t>Used in the Following Entities</w:t>
      </w:r>
    </w:p>
    <w:p w14:paraId="133CAC67" w14:textId="77777777" w:rsidR="005F54B2" w:rsidRDefault="005F54B2" w:rsidP="005F54B2">
      <w:pPr>
        <w:rPr>
          <w:szCs w:val="20"/>
        </w:rPr>
      </w:pPr>
      <w:r>
        <w:rPr>
          <w:szCs w:val="20"/>
        </w:rPr>
        <w:t>Referral Diagnosis</w:t>
      </w:r>
    </w:p>
    <w:p w14:paraId="19AE98D4" w14:textId="77777777" w:rsidR="005F54B2" w:rsidRDefault="005F54B2" w:rsidP="005F54B2">
      <w:pPr>
        <w:rPr>
          <w:szCs w:val="20"/>
        </w:rPr>
      </w:pPr>
      <w:r>
        <w:rPr>
          <w:szCs w:val="20"/>
        </w:rPr>
        <w:t>Diagnosis</w:t>
      </w:r>
    </w:p>
    <w:p w14:paraId="5A29B356"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0CD1DE89" w14:textId="77777777" w:rsidR="005F54B2" w:rsidRDefault="005F54B2" w:rsidP="005F54B2">
      <w:pPr>
        <w:pStyle w:val="Heading2"/>
        <w:rPr>
          <w:color w:val="000000"/>
        </w:rPr>
      </w:pPr>
      <w:bookmarkStart w:id="1357" w:name="_Toc512843622"/>
      <w:r>
        <w:rPr>
          <w:rFonts w:eastAsia="Arial" w:cs="Arial"/>
          <w:color w:val="000000"/>
          <w:sz w:val="30"/>
          <w:szCs w:val="30"/>
        </w:rPr>
        <w:lastRenderedPageBreak/>
        <w:t>SVCPURCH Principal Health Service Purchaser</w:t>
      </w:r>
      <w:bookmarkEnd w:id="1357"/>
    </w:p>
    <w:p w14:paraId="6A52DDA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2634D2" w14:textId="77777777" w:rsidTr="006A5A57">
        <w:tc>
          <w:tcPr>
            <w:tcW w:w="9360" w:type="dxa"/>
            <w:tcMar>
              <w:top w:w="0" w:type="dxa"/>
              <w:left w:w="3" w:type="dxa"/>
              <w:bottom w:w="0" w:type="dxa"/>
              <w:right w:w="60" w:type="dxa"/>
            </w:tcMar>
          </w:tcPr>
          <w:p w14:paraId="080E05C5" w14:textId="77777777" w:rsidR="005F54B2" w:rsidRDefault="005F54B2" w:rsidP="006A5A57">
            <w:pPr>
              <w:rPr>
                <w:color w:val="000000"/>
                <w:szCs w:val="20"/>
              </w:rPr>
            </w:pPr>
            <w:r>
              <w:rPr>
                <w:b/>
                <w:color w:val="000000"/>
                <w:szCs w:val="20"/>
              </w:rPr>
              <w:t>Definition</w:t>
            </w:r>
            <w:r>
              <w:rPr>
                <w:color w:val="000000"/>
                <w:szCs w:val="20"/>
              </w:rPr>
              <w:t xml:space="preserve">: The organisation or body that purchased the healthcare service provided. In the case of more than one purchaser, the one who paid the </w:t>
            </w:r>
            <w:proofErr w:type="gramStart"/>
            <w:r>
              <w:rPr>
                <w:color w:val="000000"/>
                <w:szCs w:val="20"/>
              </w:rPr>
              <w:t>most.</w:t>
            </w:r>
            <w:proofErr w:type="gramEnd"/>
          </w:p>
          <w:p w14:paraId="1D000F97" w14:textId="77777777" w:rsidR="005F54B2" w:rsidRDefault="005F54B2" w:rsidP="006A5A57">
            <w:pPr>
              <w:rPr>
                <w:color w:val="000000"/>
                <w:szCs w:val="20"/>
              </w:rPr>
            </w:pPr>
          </w:p>
          <w:p w14:paraId="2662D01A"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37D62A6C" w14:textId="77777777" w:rsidR="005F54B2" w:rsidRDefault="005F54B2" w:rsidP="006A5A57">
            <w:pPr>
              <w:rPr>
                <w:color w:val="000000"/>
                <w:szCs w:val="20"/>
              </w:rPr>
            </w:pPr>
          </w:p>
        </w:tc>
      </w:tr>
    </w:tbl>
    <w:p w14:paraId="0AC52FFD" w14:textId="77777777" w:rsidR="005F54B2" w:rsidRDefault="005F54B2" w:rsidP="005F54B2">
      <w:pPr>
        <w:rPr>
          <w:szCs w:val="20"/>
        </w:rPr>
      </w:pPr>
    </w:p>
    <w:p w14:paraId="49CEAC44"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18B37EC1" w14:textId="77777777" w:rsidR="005F54B2" w:rsidRDefault="005C0F24" w:rsidP="005F54B2">
      <w:pPr>
        <w:rPr>
          <w:szCs w:val="20"/>
        </w:rPr>
      </w:pPr>
      <w:hyperlink r:id="rId70" w:history="1">
        <w:r w:rsidR="005F54B2">
          <w:rPr>
            <w:rStyle w:val="Hyperlink"/>
            <w:color w:val="006699"/>
            <w:szCs w:val="20"/>
          </w:rPr>
          <w:t>http://www.health.govt.nz/nz-health-statistics/data-references/code-tables/common-code-tables/principal-</w:t>
        </w:r>
      </w:hyperlink>
      <w:hyperlink r:id="rId71" w:history="1">
        <w:r w:rsidR="005F54B2">
          <w:rPr>
            <w:rStyle w:val="Hyperlink"/>
            <w:color w:val="006699"/>
            <w:szCs w:val="20"/>
          </w:rPr>
          <w:t>health-service-purchaser-code-table</w:t>
        </w:r>
      </w:hyperlink>
      <w:r w:rsidR="005F54B2">
        <w:rPr>
          <w:color w:val="000000"/>
          <w:szCs w:val="20"/>
        </w:rPr>
        <w:t xml:space="preserve"> </w:t>
      </w:r>
    </w:p>
    <w:p w14:paraId="3912619E" w14:textId="77777777" w:rsidR="005F54B2" w:rsidRDefault="005F54B2" w:rsidP="005F54B2">
      <w:pPr>
        <w:rPr>
          <w:color w:val="000000"/>
          <w:szCs w:val="20"/>
        </w:rPr>
      </w:pPr>
    </w:p>
    <w:p w14:paraId="1137CA62" w14:textId="77777777" w:rsidR="005F54B2" w:rsidRDefault="005F54B2" w:rsidP="005F54B2">
      <w:pPr>
        <w:rPr>
          <w:b/>
          <w:color w:val="000000"/>
        </w:rPr>
      </w:pPr>
      <w:r>
        <w:rPr>
          <w:b/>
          <w:color w:val="000000"/>
        </w:rPr>
        <w:t>Used in the Following Entities</w:t>
      </w:r>
    </w:p>
    <w:p w14:paraId="245BDF3B" w14:textId="77777777" w:rsidR="005F54B2" w:rsidRDefault="005F54B2" w:rsidP="005F54B2">
      <w:pPr>
        <w:rPr>
          <w:szCs w:val="20"/>
        </w:rPr>
      </w:pPr>
      <w:r>
        <w:rPr>
          <w:szCs w:val="20"/>
        </w:rPr>
        <w:t>Activity</w:t>
      </w:r>
    </w:p>
    <w:p w14:paraId="738F94CD" w14:textId="77777777" w:rsidR="005F54B2" w:rsidRDefault="005F54B2" w:rsidP="005F54B2">
      <w:pPr>
        <w:pStyle w:val="Heading2"/>
        <w:rPr>
          <w:color w:val="000000"/>
        </w:rPr>
      </w:pPr>
      <w:bookmarkStart w:id="1358" w:name="_Toc512843623"/>
      <w:r>
        <w:rPr>
          <w:rFonts w:eastAsia="Arial" w:cs="Arial"/>
          <w:color w:val="000000"/>
          <w:sz w:val="30"/>
          <w:szCs w:val="30"/>
        </w:rPr>
        <w:t>CPAC Clinical Priority Tool</w:t>
      </w:r>
      <w:bookmarkEnd w:id="1358"/>
    </w:p>
    <w:p w14:paraId="664C696B" w14:textId="77777777" w:rsidR="005F54B2" w:rsidRDefault="005F54B2" w:rsidP="005F54B2">
      <w:pPr>
        <w:rPr>
          <w:color w:val="000000"/>
          <w:szCs w:val="20"/>
        </w:rPr>
      </w:pPr>
    </w:p>
    <w:p w14:paraId="1C750BE9"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1569B8C" w14:textId="77777777" w:rsidR="005F54B2" w:rsidRPr="009D48F7" w:rsidRDefault="005F54B2" w:rsidP="005F54B2">
      <w:pPr>
        <w:autoSpaceDE w:val="0"/>
        <w:autoSpaceDN w:val="0"/>
        <w:adjustRightInd w:val="0"/>
        <w:spacing w:before="0" w:after="0"/>
        <w:rPr>
          <w:rFonts w:cs="Arial"/>
          <w:szCs w:val="20"/>
          <w:lang w:eastAsia="en-NZ"/>
        </w:rPr>
      </w:pPr>
    </w:p>
    <w:p w14:paraId="029A22A7"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6E301D82" w14:textId="77777777" w:rsidR="005F54B2" w:rsidRPr="009D48F7" w:rsidRDefault="005F54B2" w:rsidP="005F54B2">
      <w:pPr>
        <w:autoSpaceDE w:val="0"/>
        <w:autoSpaceDN w:val="0"/>
        <w:adjustRightInd w:val="0"/>
        <w:spacing w:before="0" w:after="0"/>
        <w:rPr>
          <w:rFonts w:cs="Arial"/>
          <w:szCs w:val="20"/>
          <w:lang w:eastAsia="en-NZ"/>
        </w:rPr>
      </w:pPr>
    </w:p>
    <w:p w14:paraId="46E8F0F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71707A42" w14:textId="77777777" w:rsidR="005F54B2" w:rsidRPr="009D48F7" w:rsidRDefault="005F54B2" w:rsidP="005F54B2">
      <w:pPr>
        <w:autoSpaceDE w:val="0"/>
        <w:autoSpaceDN w:val="0"/>
        <w:adjustRightInd w:val="0"/>
        <w:spacing w:before="0" w:after="0"/>
        <w:rPr>
          <w:rFonts w:cs="Arial"/>
          <w:szCs w:val="20"/>
          <w:lang w:eastAsia="en-NZ"/>
        </w:rPr>
      </w:pPr>
    </w:p>
    <w:p w14:paraId="030F29F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77C9C976" w14:textId="77777777" w:rsidR="005F54B2" w:rsidRPr="009D48F7" w:rsidRDefault="005F54B2" w:rsidP="005F54B2">
      <w:pPr>
        <w:autoSpaceDE w:val="0"/>
        <w:autoSpaceDN w:val="0"/>
        <w:adjustRightInd w:val="0"/>
        <w:spacing w:before="0" w:after="0"/>
        <w:rPr>
          <w:rFonts w:cs="Arial"/>
          <w:szCs w:val="20"/>
          <w:lang w:eastAsia="en-NZ"/>
        </w:rPr>
      </w:pPr>
    </w:p>
    <w:p w14:paraId="1342A0D1" w14:textId="77777777"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2" w:history="1">
        <w:r w:rsidRPr="008D526A">
          <w:rPr>
            <w:rStyle w:val="Hyperlink"/>
            <w:rFonts w:cs="Arial"/>
            <w:szCs w:val="20"/>
            <w:lang w:eastAsia="en-NZ"/>
          </w:rPr>
          <w:t>npfadmin@moh.govt.nz</w:t>
        </w:r>
      </w:hyperlink>
      <w:r w:rsidR="006573F8">
        <w:rPr>
          <w:rStyle w:val="Hyperlink"/>
          <w:rFonts w:cs="Arial"/>
          <w:szCs w:val="20"/>
          <w:lang w:eastAsia="en-NZ"/>
        </w:rPr>
        <w:t>.</w:t>
      </w:r>
    </w:p>
    <w:p w14:paraId="7E204086" w14:textId="77777777" w:rsidR="005F54B2" w:rsidRPr="009D48F7" w:rsidRDefault="005F54B2" w:rsidP="005F54B2">
      <w:pPr>
        <w:autoSpaceDE w:val="0"/>
        <w:autoSpaceDN w:val="0"/>
        <w:adjustRightInd w:val="0"/>
        <w:spacing w:before="0" w:after="0"/>
        <w:rPr>
          <w:rFonts w:cs="Arial"/>
          <w:szCs w:val="20"/>
          <w:lang w:eastAsia="en-NZ"/>
        </w:rPr>
      </w:pPr>
    </w:p>
    <w:p w14:paraId="36584346" w14:textId="77777777"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7319B22A" w14:textId="77777777" w:rsidR="005F54B2" w:rsidRDefault="005F54B2" w:rsidP="005F54B2">
      <w:pPr>
        <w:rPr>
          <w:color w:val="000000"/>
          <w:szCs w:val="20"/>
        </w:rPr>
      </w:pPr>
    </w:p>
    <w:p w14:paraId="3BD4D804" w14:textId="77777777" w:rsidR="006D6117" w:rsidRPr="006D6117" w:rsidRDefault="006D6117" w:rsidP="005F54B2">
      <w:pPr>
        <w:rPr>
          <w:b/>
          <w:color w:val="000000"/>
          <w:szCs w:val="20"/>
        </w:rPr>
      </w:pPr>
      <w:r w:rsidRPr="006D6117">
        <w:rPr>
          <w:b/>
          <w:color w:val="000000"/>
          <w:szCs w:val="20"/>
        </w:rPr>
        <w:t>Validation</w:t>
      </w:r>
      <w:r>
        <w:rPr>
          <w:b/>
          <w:color w:val="000000"/>
          <w:szCs w:val="20"/>
        </w:rPr>
        <w:t>:</w:t>
      </w:r>
    </w:p>
    <w:p w14:paraId="6F6FD483" w14:textId="77777777"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3038953C" w14:textId="77777777" w:rsidR="001B7B38" w:rsidRDefault="001B7B38" w:rsidP="005F54B2">
      <w:pPr>
        <w:rPr>
          <w:color w:val="000000"/>
          <w:szCs w:val="20"/>
        </w:rPr>
      </w:pPr>
      <w:r w:rsidRPr="001B7B38">
        <w:rPr>
          <w:noProof/>
          <w:lang w:eastAsia="en-NZ"/>
        </w:rPr>
        <w:lastRenderedPageBreak/>
        <w:drawing>
          <wp:inline distT="0" distB="0" distL="0" distR="0" wp14:anchorId="6DE0029F" wp14:editId="45D18D84">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05C1EB27" w14:textId="77777777"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7B66EE29" w14:textId="77777777"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36CBA789" w14:textId="77777777"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3DE70A5C" w14:textId="77777777"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3855239" w14:textId="77777777"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0CB036A4" w14:textId="77777777" w:rsidR="001847DC" w:rsidRDefault="001847DC" w:rsidP="005F54B2">
      <w:pPr>
        <w:rPr>
          <w:color w:val="000000"/>
          <w:szCs w:val="20"/>
        </w:rPr>
      </w:pPr>
    </w:p>
    <w:p w14:paraId="5F2CF490" w14:textId="77777777" w:rsidR="005F54B2" w:rsidRDefault="005F54B2" w:rsidP="005F54B2">
      <w:pPr>
        <w:rPr>
          <w:b/>
          <w:color w:val="000000"/>
        </w:rPr>
      </w:pPr>
      <w:r>
        <w:rPr>
          <w:b/>
          <w:color w:val="000000"/>
        </w:rPr>
        <w:t>Used in the Following Entities</w:t>
      </w:r>
    </w:p>
    <w:p w14:paraId="5AAF20FC" w14:textId="77777777" w:rsidR="005F54B2" w:rsidRDefault="005F54B2" w:rsidP="005F54B2">
      <w:pPr>
        <w:rPr>
          <w:szCs w:val="20"/>
        </w:rPr>
      </w:pPr>
      <w:r>
        <w:rPr>
          <w:szCs w:val="20"/>
        </w:rPr>
        <w:t>Clinical Priority</w:t>
      </w:r>
    </w:p>
    <w:p w14:paraId="0B915A3D" w14:textId="77777777" w:rsidR="005F54B2" w:rsidRDefault="005F54B2" w:rsidP="005F54B2">
      <w:pPr>
        <w:pStyle w:val="Heading2"/>
        <w:spacing w:line="240" w:lineRule="atLeast"/>
        <w:rPr>
          <w:rFonts w:cs="Arial"/>
          <w:bCs/>
          <w:color w:val="000000"/>
        </w:rPr>
      </w:pPr>
      <w:bookmarkStart w:id="1359" w:name="_Toc512843624"/>
      <w:r>
        <w:rPr>
          <w:rFonts w:cs="Arial"/>
          <w:bCs/>
          <w:color w:val="000000"/>
        </w:rPr>
        <w:t>CLINCODTYPE Clinical Code Type</w:t>
      </w:r>
      <w:bookmarkEnd w:id="1359"/>
    </w:p>
    <w:p w14:paraId="623F7ED8"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79FB1CA2" w14:textId="77777777" w:rsidTr="006A5A57">
        <w:tc>
          <w:tcPr>
            <w:tcW w:w="9360" w:type="dxa"/>
            <w:tcMar>
              <w:top w:w="0" w:type="dxa"/>
              <w:left w:w="3" w:type="dxa"/>
              <w:bottom w:w="0" w:type="dxa"/>
              <w:right w:w="60" w:type="dxa"/>
            </w:tcMar>
            <w:hideMark/>
          </w:tcPr>
          <w:p w14:paraId="38F21683"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A566499" w14:textId="77777777" w:rsidR="005F54B2" w:rsidRDefault="005F54B2" w:rsidP="006A5A57">
            <w:pPr>
              <w:spacing w:line="240" w:lineRule="atLeast"/>
              <w:rPr>
                <w:color w:val="000000"/>
              </w:rPr>
            </w:pPr>
            <w:r>
              <w:rPr>
                <w:color w:val="000000"/>
              </w:rPr>
              <w:t>Not applicable to other clinical coding systems.</w:t>
            </w:r>
          </w:p>
          <w:p w14:paraId="1F5E2696"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31867261"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6AC76909"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DDED313"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543F98"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3186CD5"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B13ED37"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80158C"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2A718E0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F155B8D"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635F8"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314DC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81874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B30CE92" w14:textId="77777777" w:rsidR="005F54B2" w:rsidRPr="00D76E88" w:rsidRDefault="005F54B2" w:rsidP="00D76E88">
            <w:pPr>
              <w:jc w:val="center"/>
              <w:rPr>
                <w:color w:val="000000"/>
                <w:szCs w:val="20"/>
              </w:rPr>
            </w:pPr>
          </w:p>
        </w:tc>
      </w:tr>
      <w:tr w:rsidR="005F54B2" w:rsidRPr="00D76E88" w14:paraId="62717859"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629E53"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F60B2B1"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BB3F04A"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116255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9A462DC" w14:textId="77777777" w:rsidR="005F54B2" w:rsidRPr="00D76E88" w:rsidRDefault="005F54B2" w:rsidP="00D76E88">
            <w:pPr>
              <w:jc w:val="center"/>
              <w:rPr>
                <w:color w:val="000000"/>
                <w:szCs w:val="20"/>
              </w:rPr>
            </w:pPr>
          </w:p>
        </w:tc>
      </w:tr>
      <w:tr w:rsidR="005F54B2" w:rsidRPr="00D76E88" w14:paraId="1664F81C"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2D3C9"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239D9C"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62507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CB613E4"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25D4E4" w14:textId="77777777" w:rsidR="005F54B2" w:rsidRPr="00D76E88" w:rsidRDefault="005F54B2" w:rsidP="00D76E88">
            <w:pPr>
              <w:jc w:val="center"/>
              <w:rPr>
                <w:color w:val="000000"/>
                <w:szCs w:val="20"/>
              </w:rPr>
            </w:pPr>
          </w:p>
        </w:tc>
      </w:tr>
      <w:tr w:rsidR="005F54B2" w:rsidRPr="00D76E88" w14:paraId="76A8EEC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8F1660"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5A304D"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4FBC22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342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34CCFE" w14:textId="77777777" w:rsidR="005F54B2" w:rsidRPr="00D76E88" w:rsidRDefault="005F54B2" w:rsidP="00D76E88">
            <w:pPr>
              <w:jc w:val="center"/>
              <w:rPr>
                <w:color w:val="000000"/>
                <w:szCs w:val="20"/>
              </w:rPr>
            </w:pPr>
          </w:p>
        </w:tc>
      </w:tr>
      <w:tr w:rsidR="005F54B2" w:rsidRPr="00D76E88" w14:paraId="3D556C5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DE606D"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261EB8"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87572F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CC8BDA7"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20B1E4" w14:textId="77777777" w:rsidR="005F54B2" w:rsidRPr="00D76E88" w:rsidRDefault="005F54B2" w:rsidP="00D76E88">
            <w:pPr>
              <w:jc w:val="center"/>
              <w:rPr>
                <w:color w:val="000000"/>
                <w:szCs w:val="20"/>
              </w:rPr>
            </w:pPr>
          </w:p>
        </w:tc>
      </w:tr>
      <w:tr w:rsidR="005F54B2" w:rsidRPr="00D76E88" w14:paraId="1E9B6BD7"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12A30D5"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AA00C16"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FC5E0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AF97DE"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F62065F" w14:textId="77777777" w:rsidR="005F54B2" w:rsidRPr="00D76E88" w:rsidRDefault="005F54B2" w:rsidP="00D76E88">
            <w:pPr>
              <w:jc w:val="center"/>
              <w:rPr>
                <w:color w:val="000000"/>
                <w:szCs w:val="20"/>
              </w:rPr>
            </w:pPr>
          </w:p>
        </w:tc>
      </w:tr>
      <w:tr w:rsidR="005F54B2" w:rsidRPr="00D76E88" w14:paraId="7BCBEC3E"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84DE5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35365A9" w14:textId="77777777"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FCFFF"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98B4E0A"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3DBEC2" w14:textId="77777777" w:rsidR="005F54B2" w:rsidRPr="00D76E88" w:rsidRDefault="005F54B2" w:rsidP="00D76E88">
            <w:pPr>
              <w:jc w:val="center"/>
              <w:rPr>
                <w:color w:val="000000"/>
                <w:szCs w:val="20"/>
              </w:rPr>
            </w:pPr>
          </w:p>
        </w:tc>
      </w:tr>
      <w:tr w:rsidR="00617AA0" w:rsidRPr="00D76E88" w14:paraId="7CC48D03"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330992" w14:textId="77777777"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031A68" w14:textId="77777777"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18BEA2" w14:textId="77777777"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55FED5" w14:textId="77777777"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1DEAC7" w14:textId="77777777" w:rsidR="00617AA0" w:rsidRPr="00D76E88" w:rsidRDefault="00617AA0" w:rsidP="00D76E88">
            <w:pPr>
              <w:jc w:val="center"/>
              <w:rPr>
                <w:color w:val="000000"/>
                <w:szCs w:val="20"/>
              </w:rPr>
            </w:pPr>
          </w:p>
        </w:tc>
      </w:tr>
    </w:tbl>
    <w:p w14:paraId="1B629930" w14:textId="77777777" w:rsidR="005F54B2" w:rsidRDefault="005F54B2" w:rsidP="005F54B2">
      <w:pPr>
        <w:spacing w:line="240" w:lineRule="atLeast"/>
        <w:rPr>
          <w:rFonts w:ascii="Times New Roman" w:hAnsi="Times New Roman" w:cs="Arial"/>
          <w:color w:val="000000"/>
          <w:szCs w:val="24"/>
        </w:rPr>
      </w:pPr>
    </w:p>
    <w:p w14:paraId="309B8BE6" w14:textId="77777777" w:rsidR="005F54B2" w:rsidRDefault="005F54B2" w:rsidP="005F54B2">
      <w:pPr>
        <w:spacing w:line="240" w:lineRule="atLeast"/>
        <w:rPr>
          <w:b/>
          <w:color w:val="000000"/>
          <w:szCs w:val="20"/>
        </w:rPr>
      </w:pPr>
      <w:r>
        <w:rPr>
          <w:b/>
          <w:color w:val="000000"/>
        </w:rPr>
        <w:t>Used in the Following Entities</w:t>
      </w:r>
    </w:p>
    <w:p w14:paraId="5A52B8A4" w14:textId="77777777" w:rsidR="00003474" w:rsidRPr="00A92233" w:rsidRDefault="00003474" w:rsidP="00003474">
      <w:pPr>
        <w:autoSpaceDE w:val="0"/>
        <w:autoSpaceDN w:val="0"/>
        <w:adjustRightInd w:val="0"/>
        <w:spacing w:after="0" w:line="240" w:lineRule="atLeast"/>
      </w:pPr>
      <w:r w:rsidRPr="00A92233">
        <w:t>Activity: Booking</w:t>
      </w:r>
    </w:p>
    <w:p w14:paraId="32824D5C" w14:textId="77777777" w:rsidR="00003474" w:rsidRPr="00A92233" w:rsidRDefault="00003474" w:rsidP="00003474">
      <w:pPr>
        <w:autoSpaceDE w:val="0"/>
        <w:autoSpaceDN w:val="0"/>
        <w:adjustRightInd w:val="0"/>
        <w:spacing w:after="0" w:line="240" w:lineRule="atLeast"/>
      </w:pPr>
      <w:r w:rsidRPr="00A92233">
        <w:t>Activity: Encounter</w:t>
      </w:r>
    </w:p>
    <w:p w14:paraId="4BDE9DD6" w14:textId="77777777" w:rsidR="00003474" w:rsidRPr="00A92233" w:rsidRDefault="00003474" w:rsidP="00003474">
      <w:pPr>
        <w:autoSpaceDE w:val="0"/>
        <w:autoSpaceDN w:val="0"/>
        <w:adjustRightInd w:val="0"/>
        <w:spacing w:after="0" w:line="240" w:lineRule="atLeast"/>
      </w:pPr>
      <w:r w:rsidRPr="00A92233">
        <w:t>Activity: E</w:t>
      </w:r>
      <w:r>
        <w:t>xception</w:t>
      </w:r>
    </w:p>
    <w:p w14:paraId="3659E54C" w14:textId="77777777" w:rsidR="00003474" w:rsidRPr="00A92233" w:rsidRDefault="00003474" w:rsidP="00003474">
      <w:pPr>
        <w:autoSpaceDE w:val="0"/>
        <w:autoSpaceDN w:val="0"/>
        <w:adjustRightInd w:val="0"/>
        <w:spacing w:after="0" w:line="240" w:lineRule="atLeast"/>
      </w:pPr>
      <w:r w:rsidRPr="00A92233">
        <w:t>Activity: Notification</w:t>
      </w:r>
    </w:p>
    <w:p w14:paraId="31BE642F" w14:textId="77777777" w:rsidR="00003474" w:rsidRPr="00A92233" w:rsidRDefault="00003474" w:rsidP="00003474">
      <w:pPr>
        <w:autoSpaceDE w:val="0"/>
        <w:autoSpaceDN w:val="0"/>
        <w:adjustRightInd w:val="0"/>
        <w:spacing w:after="0" w:line="240" w:lineRule="atLeast"/>
      </w:pPr>
      <w:r w:rsidRPr="00A92233">
        <w:t>Activity: Prioritisation</w:t>
      </w:r>
    </w:p>
    <w:p w14:paraId="7016352A" w14:textId="77777777" w:rsidR="00003474" w:rsidRPr="00A92233" w:rsidRDefault="00003474" w:rsidP="00003474">
      <w:pPr>
        <w:autoSpaceDE w:val="0"/>
        <w:autoSpaceDN w:val="0"/>
        <w:adjustRightInd w:val="0"/>
        <w:spacing w:after="0" w:line="240" w:lineRule="atLeast"/>
      </w:pPr>
      <w:r w:rsidRPr="00A92233">
        <w:t>Diagnosis</w:t>
      </w:r>
    </w:p>
    <w:p w14:paraId="1F028126" w14:textId="77777777" w:rsidR="00003474" w:rsidRPr="00A92233" w:rsidRDefault="00003474" w:rsidP="00003474">
      <w:pPr>
        <w:autoSpaceDE w:val="0"/>
        <w:autoSpaceDN w:val="0"/>
        <w:adjustRightInd w:val="0"/>
        <w:spacing w:after="0" w:line="240" w:lineRule="atLeast"/>
      </w:pPr>
      <w:r w:rsidRPr="00A92233">
        <w:t>Encounter Outcome</w:t>
      </w:r>
    </w:p>
    <w:p w14:paraId="3E215011" w14:textId="77777777" w:rsidR="00003474" w:rsidRDefault="00003474" w:rsidP="00003474">
      <w:pPr>
        <w:spacing w:after="0"/>
      </w:pPr>
      <w:r w:rsidRPr="00A92233">
        <w:t>Referral Diagnosis</w:t>
      </w:r>
    </w:p>
    <w:p w14:paraId="1F097E09" w14:textId="77777777" w:rsidR="00706C1F" w:rsidRDefault="00706C1F" w:rsidP="00706C1F">
      <w:pPr>
        <w:pStyle w:val="Heading2"/>
        <w:spacing w:line="240" w:lineRule="atLeast"/>
        <w:rPr>
          <w:rFonts w:cs="Arial"/>
          <w:bCs/>
          <w:color w:val="000000"/>
        </w:rPr>
      </w:pPr>
      <w:bookmarkStart w:id="1360" w:name="_Toc512843625"/>
      <w:r>
        <w:rPr>
          <w:rFonts w:cs="Arial"/>
          <w:bCs/>
          <w:color w:val="000000"/>
        </w:rPr>
        <w:t xml:space="preserve">CLINOVRIDE </w:t>
      </w:r>
      <w:r w:rsidR="00B01FA9">
        <w:rPr>
          <w:rFonts w:cs="Arial"/>
          <w:bCs/>
          <w:color w:val="000000"/>
        </w:rPr>
        <w:t>Clinical Override</w:t>
      </w:r>
      <w:bookmarkEnd w:id="1360"/>
    </w:p>
    <w:p w14:paraId="4A34DB49"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D434873" w14:textId="77777777" w:rsidTr="00AE3B8B">
        <w:tc>
          <w:tcPr>
            <w:tcW w:w="9360" w:type="dxa"/>
            <w:tcMar>
              <w:top w:w="0" w:type="dxa"/>
              <w:left w:w="3" w:type="dxa"/>
              <w:bottom w:w="0" w:type="dxa"/>
              <w:right w:w="60" w:type="dxa"/>
            </w:tcMar>
            <w:hideMark/>
          </w:tcPr>
          <w:p w14:paraId="68CD6C50" w14:textId="77777777"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2BC12F60"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093F1DB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360B222"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5631F2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AF5E81"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0C9694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9D9CB7F"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B6E6E06"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F9EAAE1" w14:textId="77777777"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50E3C20" w14:textId="77777777"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256EEB"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CF84D"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3A0F9E0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67FC407" w14:textId="777777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903773" w14:textId="77777777"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DAC411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4A1B8C" w14:textId="77777777" w:rsidR="00706C1F" w:rsidRPr="00D76E88" w:rsidRDefault="00706C1F" w:rsidP="00AE3B8B">
            <w:pPr>
              <w:jc w:val="center"/>
              <w:rPr>
                <w:color w:val="000000"/>
                <w:szCs w:val="20"/>
              </w:rPr>
            </w:pPr>
            <w:r w:rsidRPr="00D76E88">
              <w:rPr>
                <w:color w:val="000000"/>
                <w:szCs w:val="20"/>
              </w:rPr>
              <w:t>9999-12-31</w:t>
            </w:r>
          </w:p>
        </w:tc>
      </w:tr>
      <w:tr w:rsidR="00B31F18" w:rsidRPr="00D76E88" w14:paraId="525C18D4"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2D6588" w14:textId="77777777" w:rsidR="00B31F18" w:rsidRDefault="00B31F18" w:rsidP="00B31F18">
            <w:pPr>
              <w:jc w:val="center"/>
              <w:rPr>
                <w:color w:val="000000"/>
                <w:szCs w:val="20"/>
              </w:rPr>
            </w:pPr>
            <w:r>
              <w:rPr>
                <w:color w:val="000000"/>
                <w:szCs w:val="24"/>
              </w:rPr>
              <w:t>7</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9CCBBA" w14:textId="77777777" w:rsidR="00B31F18" w:rsidRDefault="00B31F18" w:rsidP="00B31F18">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4076B1" w14:textId="77777777" w:rsidR="00B31F18" w:rsidRDefault="00B31F18" w:rsidP="00B31F18">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21608CA" w14:textId="77777777" w:rsidR="00B31F18" w:rsidRPr="00D76E88" w:rsidRDefault="00B31F18" w:rsidP="00B31F18">
            <w:pPr>
              <w:jc w:val="center"/>
              <w:rPr>
                <w:color w:val="000000"/>
                <w:szCs w:val="20"/>
              </w:rPr>
            </w:pPr>
            <w:r>
              <w:rPr>
                <w:color w:val="000000"/>
                <w:szCs w:val="24"/>
              </w:rPr>
              <w:t>9999-12-31</w:t>
            </w:r>
          </w:p>
        </w:tc>
      </w:tr>
      <w:tr w:rsidR="0063181D" w:rsidRPr="00D76E88" w14:paraId="16BB9A87"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2316923" w14:textId="77777777"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C9B41AD" w14:textId="77777777"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B335B25" w14:textId="77777777"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3C775A" w14:textId="77777777" w:rsidR="0063181D" w:rsidRPr="00D76E88" w:rsidRDefault="00BD1584" w:rsidP="00AE3B8B">
            <w:pPr>
              <w:jc w:val="center"/>
              <w:rPr>
                <w:color w:val="000000"/>
                <w:szCs w:val="20"/>
              </w:rPr>
            </w:pPr>
            <w:r>
              <w:rPr>
                <w:color w:val="000000"/>
                <w:szCs w:val="20"/>
              </w:rPr>
              <w:t>2016-06-30</w:t>
            </w:r>
          </w:p>
        </w:tc>
      </w:tr>
    </w:tbl>
    <w:p w14:paraId="3623F6EC" w14:textId="77777777" w:rsidR="00706C1F" w:rsidRDefault="00706C1F" w:rsidP="00706C1F">
      <w:pPr>
        <w:spacing w:after="0"/>
      </w:pPr>
    </w:p>
    <w:p w14:paraId="1CC49953" w14:textId="77777777" w:rsidR="00706C1F" w:rsidRDefault="00706C1F" w:rsidP="00706C1F">
      <w:pPr>
        <w:spacing w:line="240" w:lineRule="atLeast"/>
        <w:rPr>
          <w:b/>
          <w:color w:val="000000"/>
          <w:szCs w:val="20"/>
        </w:rPr>
      </w:pPr>
      <w:r>
        <w:rPr>
          <w:b/>
          <w:color w:val="000000"/>
        </w:rPr>
        <w:t>Used in the Following Entities</w:t>
      </w:r>
    </w:p>
    <w:p w14:paraId="3D3AB39C" w14:textId="77777777" w:rsidR="00706C1F" w:rsidRPr="00A92233" w:rsidRDefault="00DA3AA3" w:rsidP="00706C1F">
      <w:pPr>
        <w:autoSpaceDE w:val="0"/>
        <w:autoSpaceDN w:val="0"/>
        <w:adjustRightInd w:val="0"/>
        <w:spacing w:after="0" w:line="240" w:lineRule="atLeast"/>
      </w:pPr>
      <w:r>
        <w:lastRenderedPageBreak/>
        <w:t>Clinical Priority</w:t>
      </w:r>
    </w:p>
    <w:p w14:paraId="100932D4" w14:textId="77777777" w:rsidR="003C3F3E" w:rsidRDefault="003C3F3E" w:rsidP="003C3F3E">
      <w:pPr>
        <w:pStyle w:val="Heading2"/>
        <w:spacing w:line="240" w:lineRule="atLeast"/>
        <w:rPr>
          <w:rFonts w:cs="Arial"/>
          <w:bCs/>
          <w:color w:val="000000"/>
        </w:rPr>
      </w:pPr>
      <w:bookmarkStart w:id="1361" w:name="_Toc512843626"/>
      <w:r>
        <w:rPr>
          <w:rFonts w:cs="Arial"/>
          <w:bCs/>
          <w:color w:val="000000"/>
        </w:rPr>
        <w:t>FCT2WK Faster Cancer 2 Weeks Urgency Indicator</w:t>
      </w:r>
      <w:bookmarkEnd w:id="1361"/>
    </w:p>
    <w:p w14:paraId="4BEFA99C"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17F99B54" w14:textId="77777777" w:rsidTr="00F958C8">
        <w:tc>
          <w:tcPr>
            <w:tcW w:w="9360" w:type="dxa"/>
            <w:tcMar>
              <w:top w:w="0" w:type="dxa"/>
              <w:left w:w="3" w:type="dxa"/>
              <w:bottom w:w="0" w:type="dxa"/>
              <w:right w:w="60" w:type="dxa"/>
            </w:tcMar>
            <w:hideMark/>
          </w:tcPr>
          <w:p w14:paraId="444AA129" w14:textId="77777777"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7E15736A"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DC895B1"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77C30A28"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239FA2"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AFFF1D"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2DADFB7"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C543B3"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3AC8261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69A276"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8A3B25"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50BCFB6"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2C47B8"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23AE9B0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6984A4"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A1243F9"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C66A5D"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EB79DB" w14:textId="77777777" w:rsidR="003C3F3E" w:rsidRPr="00D76E88" w:rsidRDefault="003C3F3E" w:rsidP="00F958C8">
            <w:pPr>
              <w:jc w:val="center"/>
              <w:rPr>
                <w:color w:val="000000"/>
                <w:szCs w:val="20"/>
              </w:rPr>
            </w:pPr>
            <w:r w:rsidRPr="00D76E88">
              <w:rPr>
                <w:color w:val="000000"/>
                <w:szCs w:val="20"/>
              </w:rPr>
              <w:t>9999-12-31</w:t>
            </w:r>
          </w:p>
        </w:tc>
      </w:tr>
      <w:tr w:rsidR="009F7C05" w:rsidRPr="00D76E88" w14:paraId="20ABD3EF"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C7D4409" w14:textId="77777777" w:rsidR="009F7C05" w:rsidRDefault="009F7C05" w:rsidP="009F7C05">
            <w:pPr>
              <w:jc w:val="center"/>
              <w:rPr>
                <w:color w:val="000000"/>
                <w:szCs w:val="20"/>
              </w:rPr>
            </w:pPr>
            <w:r>
              <w:rPr>
                <w:color w:val="000000"/>
                <w:szCs w:val="24"/>
              </w:rPr>
              <w:t>8</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A802D4" w14:textId="77777777" w:rsidR="009F7C05" w:rsidRDefault="009F7C05" w:rsidP="009F7C05">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817F12" w14:textId="77777777" w:rsidR="009F7C05" w:rsidRDefault="009F7C05" w:rsidP="009F7C05">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6F49959" w14:textId="77777777" w:rsidR="009F7C05" w:rsidRDefault="009F7C05" w:rsidP="009F7C05">
            <w:pPr>
              <w:jc w:val="center"/>
              <w:rPr>
                <w:color w:val="000000"/>
                <w:szCs w:val="20"/>
              </w:rPr>
            </w:pPr>
            <w:r>
              <w:rPr>
                <w:color w:val="000000"/>
                <w:szCs w:val="24"/>
              </w:rPr>
              <w:t>9999-12-31</w:t>
            </w:r>
          </w:p>
        </w:tc>
      </w:tr>
      <w:tr w:rsidR="00BA07D1" w:rsidRPr="00D76E88" w14:paraId="04541F18"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EE412D" w14:textId="77777777"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4754E2" w14:textId="77777777"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902D8E" w14:textId="77777777"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30770D" w14:textId="77777777" w:rsidR="00BA07D1" w:rsidRPr="00D76E88" w:rsidRDefault="00BA07D1" w:rsidP="00BA07D1">
            <w:pPr>
              <w:jc w:val="center"/>
              <w:rPr>
                <w:color w:val="000000"/>
                <w:szCs w:val="20"/>
              </w:rPr>
            </w:pPr>
            <w:r>
              <w:rPr>
                <w:color w:val="000000"/>
                <w:szCs w:val="20"/>
              </w:rPr>
              <w:t>2016-06-30</w:t>
            </w:r>
          </w:p>
        </w:tc>
      </w:tr>
    </w:tbl>
    <w:p w14:paraId="2A398861" w14:textId="77777777" w:rsidR="003C3F3E" w:rsidRDefault="003C3F3E" w:rsidP="003C3F3E">
      <w:pPr>
        <w:spacing w:after="0"/>
      </w:pPr>
    </w:p>
    <w:p w14:paraId="7C31AE9A" w14:textId="77777777" w:rsidR="003C3F3E" w:rsidRDefault="003C3F3E" w:rsidP="003C3F3E">
      <w:pPr>
        <w:spacing w:line="240" w:lineRule="atLeast"/>
        <w:rPr>
          <w:b/>
          <w:color w:val="000000"/>
          <w:szCs w:val="20"/>
        </w:rPr>
      </w:pPr>
      <w:r>
        <w:rPr>
          <w:b/>
          <w:color w:val="000000"/>
        </w:rPr>
        <w:t>Used in the Following Entities</w:t>
      </w:r>
    </w:p>
    <w:p w14:paraId="19044116" w14:textId="77777777" w:rsidR="00706C1F" w:rsidRDefault="003C3F3E" w:rsidP="003C3F3E">
      <w:pPr>
        <w:autoSpaceDE w:val="0"/>
        <w:autoSpaceDN w:val="0"/>
        <w:adjustRightInd w:val="0"/>
        <w:spacing w:after="0" w:line="240" w:lineRule="atLeast"/>
      </w:pPr>
      <w:r>
        <w:t>Activity: Prioritisation</w:t>
      </w:r>
    </w:p>
    <w:p w14:paraId="53419546" w14:textId="77777777" w:rsidR="00706C1F" w:rsidRDefault="00706C1F" w:rsidP="00003474">
      <w:pPr>
        <w:spacing w:after="0"/>
      </w:pPr>
    </w:p>
    <w:p w14:paraId="160885AF" w14:textId="77777777" w:rsidR="00706C1F" w:rsidRDefault="00706C1F" w:rsidP="00706C1F">
      <w:pPr>
        <w:pStyle w:val="Heading2"/>
        <w:spacing w:line="240" w:lineRule="atLeast"/>
        <w:rPr>
          <w:rFonts w:cs="Arial"/>
          <w:bCs/>
          <w:color w:val="000000"/>
        </w:rPr>
      </w:pPr>
      <w:bookmarkStart w:id="1362" w:name="_Toc512843627"/>
      <w:r>
        <w:rPr>
          <w:rFonts w:cs="Arial"/>
          <w:bCs/>
          <w:color w:val="000000"/>
        </w:rPr>
        <w:t>PRESPROBCODTYPE Presenting Problem Code Type</w:t>
      </w:r>
      <w:bookmarkEnd w:id="1362"/>
    </w:p>
    <w:p w14:paraId="5FFD4996"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4B38D914" w14:textId="77777777" w:rsidTr="00AE3B8B">
        <w:tc>
          <w:tcPr>
            <w:tcW w:w="9360" w:type="dxa"/>
            <w:tcMar>
              <w:top w:w="0" w:type="dxa"/>
              <w:left w:w="3" w:type="dxa"/>
              <w:bottom w:w="0" w:type="dxa"/>
              <w:right w:w="60" w:type="dxa"/>
            </w:tcMar>
            <w:hideMark/>
          </w:tcPr>
          <w:p w14:paraId="12FCF67B" w14:textId="77777777"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0D88913F"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EECC12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152B19FB"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BBA32A2"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353F4C"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2CA4DA2"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610FF9E"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D1E24C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9073E6" w14:textId="77777777"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DBAFD7F" w14:textId="7777777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9BBACA"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59C66D"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7921128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75D6B0" w14:textId="77777777"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B9E319"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54A02A9"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354D94C"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3631094"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D07753" w14:textId="77777777"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7E5A22" w14:textId="77777777"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549FEC"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787E4D9"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88F43CF"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7FDD01" w14:textId="77777777"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4E1DAB" w14:textId="77777777"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DD50CB3" w14:textId="77777777"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55183B" w14:textId="77777777" w:rsidR="00706C1F" w:rsidRPr="00D76E88" w:rsidRDefault="00706C1F" w:rsidP="00706C1F">
            <w:pPr>
              <w:jc w:val="center"/>
              <w:rPr>
                <w:color w:val="000000"/>
                <w:szCs w:val="20"/>
              </w:rPr>
            </w:pPr>
            <w:r w:rsidRPr="00D76E88">
              <w:rPr>
                <w:color w:val="000000"/>
                <w:szCs w:val="20"/>
              </w:rPr>
              <w:t>9999-12-31</w:t>
            </w:r>
          </w:p>
        </w:tc>
      </w:tr>
      <w:tr w:rsidR="00002D03" w:rsidRPr="00D76E88" w14:paraId="1749259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B2934C5" w14:textId="77777777" w:rsidR="00002D03" w:rsidRDefault="00002D03" w:rsidP="00002D03">
            <w:pPr>
              <w:jc w:val="center"/>
              <w:rPr>
                <w:color w:val="000000"/>
                <w:szCs w:val="20"/>
              </w:rPr>
            </w:pPr>
            <w:r>
              <w:rPr>
                <w:color w:val="000000"/>
                <w:szCs w:val="24"/>
              </w:rPr>
              <w:t>X</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DA1181"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DE5496"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A5FC65A" w14:textId="77777777" w:rsidR="00002D03" w:rsidRDefault="00002D03" w:rsidP="00002D03">
            <w:pPr>
              <w:jc w:val="center"/>
              <w:rPr>
                <w:color w:val="000000"/>
                <w:szCs w:val="20"/>
              </w:rPr>
            </w:pPr>
            <w:r>
              <w:rPr>
                <w:color w:val="000000"/>
                <w:szCs w:val="24"/>
              </w:rPr>
              <w:t>9999-12-31</w:t>
            </w:r>
          </w:p>
        </w:tc>
      </w:tr>
      <w:tr w:rsidR="00377927" w:rsidRPr="00D76E88" w14:paraId="4BA9137A"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33E2DA" w14:textId="77777777"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92AC99" w14:textId="77777777"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F43689" w14:textId="77777777" w:rsidR="00377927" w:rsidRDefault="00002D03" w:rsidP="00377927">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9DCEE27" w14:textId="77777777" w:rsidR="00377927" w:rsidRPr="00D76E88" w:rsidRDefault="00377927" w:rsidP="00377927">
            <w:pPr>
              <w:jc w:val="center"/>
              <w:rPr>
                <w:color w:val="000000"/>
                <w:szCs w:val="20"/>
              </w:rPr>
            </w:pPr>
            <w:r>
              <w:rPr>
                <w:color w:val="000000"/>
                <w:szCs w:val="20"/>
              </w:rPr>
              <w:t>2016-06-30</w:t>
            </w:r>
          </w:p>
        </w:tc>
      </w:tr>
    </w:tbl>
    <w:p w14:paraId="305D09D6" w14:textId="77777777" w:rsidR="00706C1F" w:rsidRDefault="00706C1F" w:rsidP="00003474">
      <w:pPr>
        <w:spacing w:after="0"/>
      </w:pPr>
    </w:p>
    <w:p w14:paraId="7C4F1A66" w14:textId="77777777" w:rsidR="00706C1F" w:rsidRDefault="00706C1F" w:rsidP="00706C1F">
      <w:pPr>
        <w:spacing w:line="240" w:lineRule="atLeast"/>
        <w:rPr>
          <w:b/>
          <w:color w:val="000000"/>
          <w:szCs w:val="20"/>
        </w:rPr>
      </w:pPr>
      <w:r>
        <w:rPr>
          <w:b/>
          <w:color w:val="000000"/>
        </w:rPr>
        <w:t>Used in the Following Entities</w:t>
      </w:r>
    </w:p>
    <w:p w14:paraId="01B4BC16" w14:textId="77777777" w:rsidR="00706C1F" w:rsidRPr="00A92233" w:rsidRDefault="00706C1F" w:rsidP="00706C1F">
      <w:pPr>
        <w:autoSpaceDE w:val="0"/>
        <w:autoSpaceDN w:val="0"/>
        <w:adjustRightInd w:val="0"/>
        <w:spacing w:after="0" w:line="240" w:lineRule="atLeast"/>
      </w:pPr>
      <w:r>
        <w:t>Referral</w:t>
      </w:r>
    </w:p>
    <w:p w14:paraId="0DA04361" w14:textId="77777777" w:rsidR="00706C1F" w:rsidRDefault="00706C1F" w:rsidP="00003474">
      <w:pPr>
        <w:spacing w:after="0"/>
      </w:pPr>
    </w:p>
    <w:p w14:paraId="58459A3C" w14:textId="77777777" w:rsidR="00002D03" w:rsidRDefault="00002D03" w:rsidP="00002D03">
      <w:pPr>
        <w:pStyle w:val="Heading2"/>
        <w:spacing w:line="240" w:lineRule="atLeast"/>
        <w:rPr>
          <w:rFonts w:cs="Arial"/>
          <w:bCs/>
          <w:color w:val="000000"/>
        </w:rPr>
      </w:pPr>
      <w:bookmarkStart w:id="1363" w:name="_Toc512843628"/>
      <w:r>
        <w:rPr>
          <w:rFonts w:cs="Arial"/>
          <w:bCs/>
          <w:color w:val="000000"/>
        </w:rPr>
        <w:lastRenderedPageBreak/>
        <w:t>MOH Internal Clinical Code</w:t>
      </w:r>
      <w:bookmarkEnd w:id="1363"/>
    </w:p>
    <w:p w14:paraId="013AD0E8" w14:textId="77777777" w:rsidR="00002D03" w:rsidRDefault="00002D03" w:rsidP="00002D03">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002D03" w14:paraId="5F1DF2EA" w14:textId="77777777" w:rsidTr="00002D03">
        <w:tc>
          <w:tcPr>
            <w:tcW w:w="9360" w:type="dxa"/>
            <w:tcMar>
              <w:top w:w="0" w:type="dxa"/>
              <w:left w:w="3" w:type="dxa"/>
              <w:bottom w:w="0" w:type="dxa"/>
              <w:right w:w="60" w:type="dxa"/>
            </w:tcMar>
            <w:hideMark/>
          </w:tcPr>
          <w:p w14:paraId="486D1758" w14:textId="77777777" w:rsidR="00002D03" w:rsidRDefault="00002D03" w:rsidP="00002D03">
            <w:pPr>
              <w:spacing w:line="240" w:lineRule="atLeast"/>
              <w:rPr>
                <w:color w:val="000000"/>
              </w:rPr>
            </w:pPr>
            <w:r>
              <w:rPr>
                <w:b/>
                <w:color w:val="000000"/>
              </w:rPr>
              <w:t>Definition</w:t>
            </w:r>
            <w:r>
              <w:rPr>
                <w:color w:val="000000"/>
              </w:rPr>
              <w:t xml:space="preserve">: </w:t>
            </w:r>
            <w:r>
              <w:rPr>
                <w:color w:val="000000"/>
                <w:szCs w:val="24"/>
              </w:rPr>
              <w:t xml:space="preserve">Placeholder codes for </w:t>
            </w:r>
            <w:r w:rsidR="0035004A">
              <w:rPr>
                <w:color w:val="000000"/>
                <w:szCs w:val="24"/>
              </w:rPr>
              <w:t>Presenting Problem Classification</w:t>
            </w:r>
          </w:p>
          <w:p w14:paraId="1C255441" w14:textId="77777777" w:rsidR="00002D03" w:rsidRDefault="00002D03" w:rsidP="00002D03">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1AFCE8C8" w14:textId="77777777" w:rsidR="00002D03" w:rsidRDefault="00002D03" w:rsidP="00002D03">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002D03" w:rsidRPr="00D76E88" w14:paraId="72C24D0D" w14:textId="77777777" w:rsidTr="00002D03">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7AF81A" w14:textId="77777777" w:rsidR="00002D03" w:rsidRPr="00D76E88" w:rsidRDefault="00002D03" w:rsidP="00002D03">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F8CE72B" w14:textId="77777777" w:rsidR="00002D03" w:rsidRPr="00D76E88" w:rsidRDefault="00002D03" w:rsidP="00002D03">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B8D41D9" w14:textId="77777777" w:rsidR="00002D03" w:rsidRPr="00D76E88" w:rsidRDefault="00002D03" w:rsidP="00002D03">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5240AE2" w14:textId="77777777" w:rsidR="00002D03" w:rsidRPr="00D76E88" w:rsidRDefault="00002D03" w:rsidP="00002D03">
            <w:pPr>
              <w:jc w:val="center"/>
              <w:rPr>
                <w:b/>
                <w:color w:val="000000"/>
                <w:szCs w:val="20"/>
              </w:rPr>
            </w:pPr>
            <w:r w:rsidRPr="00D76E88">
              <w:rPr>
                <w:b/>
                <w:color w:val="000000"/>
                <w:szCs w:val="20"/>
              </w:rPr>
              <w:t>End Date</w:t>
            </w:r>
          </w:p>
        </w:tc>
      </w:tr>
      <w:tr w:rsidR="00002D03" w:rsidRPr="00D76E88" w14:paraId="0A07E19F"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312DA78" w14:textId="77777777" w:rsidR="00002D03" w:rsidRDefault="0035004A" w:rsidP="00002D03">
            <w:pPr>
              <w:jc w:val="center"/>
              <w:rPr>
                <w:color w:val="000000"/>
                <w:szCs w:val="20"/>
              </w:rPr>
            </w:pPr>
            <w:r>
              <w:rPr>
                <w:color w:val="000000"/>
                <w:szCs w:val="24"/>
              </w:rPr>
              <w:t>ZZ993</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553F30E"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A0222D"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4BD3C4" w14:textId="77777777" w:rsidR="00002D03" w:rsidRDefault="00002D03" w:rsidP="00002D03">
            <w:pPr>
              <w:jc w:val="center"/>
              <w:rPr>
                <w:color w:val="000000"/>
                <w:szCs w:val="20"/>
              </w:rPr>
            </w:pPr>
            <w:r>
              <w:rPr>
                <w:color w:val="000000"/>
                <w:szCs w:val="24"/>
              </w:rPr>
              <w:t>9999-12-31</w:t>
            </w:r>
          </w:p>
        </w:tc>
      </w:tr>
      <w:tr w:rsidR="00002D03" w:rsidRPr="00D76E88" w14:paraId="4E9BA3E0"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B6734F3" w14:textId="77777777" w:rsidR="00002D03" w:rsidRDefault="00002D03" w:rsidP="00002D03">
            <w:pPr>
              <w:jc w:val="center"/>
              <w:rPr>
                <w:color w:val="000000"/>
                <w:szCs w:val="20"/>
              </w:rPr>
            </w:pPr>
            <w:r>
              <w:rPr>
                <w:color w:val="000000"/>
                <w:szCs w:val="20"/>
              </w:rPr>
              <w:t>Z</w:t>
            </w:r>
            <w:r w:rsidR="0035004A">
              <w:rPr>
                <w:color w:val="000000"/>
                <w:szCs w:val="20"/>
              </w:rPr>
              <w:t>Z995</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674436" w14:textId="77777777" w:rsidR="00002D03" w:rsidRDefault="00002D03" w:rsidP="00002D03">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B0C83A" w14:textId="77777777" w:rsidR="00002D03" w:rsidRDefault="00002D03" w:rsidP="00002D03">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FE0F3F" w14:textId="77777777" w:rsidR="00002D03" w:rsidRPr="00D76E88" w:rsidRDefault="00002D03" w:rsidP="00002D03">
            <w:pPr>
              <w:jc w:val="center"/>
              <w:rPr>
                <w:color w:val="000000"/>
                <w:szCs w:val="20"/>
              </w:rPr>
            </w:pPr>
            <w:r>
              <w:rPr>
                <w:color w:val="000000"/>
                <w:szCs w:val="20"/>
              </w:rPr>
              <w:t>2016-06-30</w:t>
            </w:r>
          </w:p>
        </w:tc>
      </w:tr>
    </w:tbl>
    <w:p w14:paraId="43EAA6DC" w14:textId="77777777" w:rsidR="00002D03" w:rsidRDefault="00002D03" w:rsidP="00002D03">
      <w:pPr>
        <w:spacing w:after="0"/>
      </w:pPr>
    </w:p>
    <w:p w14:paraId="1C1021A3" w14:textId="77777777" w:rsidR="00002D03" w:rsidRDefault="00002D03" w:rsidP="00002D03">
      <w:pPr>
        <w:spacing w:line="240" w:lineRule="atLeast"/>
        <w:rPr>
          <w:b/>
          <w:color w:val="000000"/>
          <w:szCs w:val="20"/>
        </w:rPr>
      </w:pPr>
      <w:r>
        <w:rPr>
          <w:b/>
          <w:color w:val="000000"/>
        </w:rPr>
        <w:t>Used in the Following Entities</w:t>
      </w:r>
    </w:p>
    <w:p w14:paraId="31E72A48" w14:textId="77777777" w:rsidR="00002D03" w:rsidRPr="00A92233" w:rsidRDefault="00002D03" w:rsidP="00002D03">
      <w:pPr>
        <w:autoSpaceDE w:val="0"/>
        <w:autoSpaceDN w:val="0"/>
        <w:adjustRightInd w:val="0"/>
        <w:spacing w:after="0" w:line="240" w:lineRule="atLeast"/>
      </w:pPr>
      <w:r>
        <w:t>Referral</w:t>
      </w:r>
    </w:p>
    <w:p w14:paraId="0C4DCB40" w14:textId="77777777" w:rsidR="00002D03" w:rsidRDefault="00002D03" w:rsidP="00002D03">
      <w:pPr>
        <w:spacing w:after="0"/>
      </w:pPr>
    </w:p>
    <w:p w14:paraId="1F7B077B" w14:textId="77777777" w:rsidR="005F54B2" w:rsidRDefault="005F54B2" w:rsidP="005F54B2">
      <w:pPr>
        <w:spacing w:before="0" w:after="0"/>
        <w:rPr>
          <w:szCs w:val="24"/>
        </w:rPr>
      </w:pPr>
      <w:r>
        <w:rPr>
          <w:szCs w:val="24"/>
        </w:rPr>
        <w:br w:type="page"/>
      </w:r>
    </w:p>
    <w:p w14:paraId="4DDABA1F" w14:textId="77777777" w:rsidR="005F54B2" w:rsidRPr="0039118A" w:rsidRDefault="005F54B2" w:rsidP="005F54B2">
      <w:pPr>
        <w:pStyle w:val="Heading1"/>
      </w:pPr>
      <w:bookmarkStart w:id="1364" w:name="_Toc512843629"/>
      <w:bookmarkStart w:id="1365" w:name="BKM_D1F968B9_0C43_44DE_A7BC_54632489274D"/>
      <w:r>
        <w:lastRenderedPageBreak/>
        <w:t xml:space="preserve">Operational </w:t>
      </w:r>
      <w:r w:rsidRPr="0039118A">
        <w:t>Code</w:t>
      </w:r>
      <w:r>
        <w:t>s</w:t>
      </w:r>
      <w:bookmarkEnd w:id="1364"/>
    </w:p>
    <w:p w14:paraId="5B231931"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files and headers</w:t>
      </w:r>
      <w:r w:rsidRPr="0039118A">
        <w:t>.</w:t>
      </w:r>
    </w:p>
    <w:p w14:paraId="6C8A5626" w14:textId="77777777" w:rsidR="005F54B2" w:rsidRDefault="005F54B2" w:rsidP="005F54B2">
      <w:pPr>
        <w:pStyle w:val="Heading3"/>
        <w:rPr>
          <w:color w:val="000000"/>
        </w:rPr>
      </w:pPr>
      <w:bookmarkStart w:id="1366" w:name="BKM_3CCB2657_35F3_4AF1_A5C0_93BC09C6E11D"/>
      <w:bookmarkStart w:id="1367" w:name="DATA_MODEL___PHASE_2___3"/>
      <w:bookmarkStart w:id="1368" w:name="BKM_B24EE6A4_629D_4514_863C_27C4B52539FE"/>
      <w:bookmarkStart w:id="1369" w:name="_Toc512843630"/>
      <w:bookmarkEnd w:id="1365"/>
      <w:bookmarkEnd w:id="1366"/>
      <w:bookmarkEnd w:id="1367"/>
      <w:bookmarkEnd w:id="1368"/>
      <w:r>
        <w:rPr>
          <w:rFonts w:eastAsia="Arial" w:cs="Arial"/>
          <w:color w:val="000000"/>
          <w:sz w:val="28"/>
          <w:szCs w:val="28"/>
        </w:rPr>
        <w:t>ACK Acknowledgement Code</w:t>
      </w:r>
      <w:bookmarkEnd w:id="1369"/>
    </w:p>
    <w:p w14:paraId="1217D8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F476A6" w14:textId="77777777" w:rsidTr="006A5A57">
        <w:tc>
          <w:tcPr>
            <w:tcW w:w="9360" w:type="dxa"/>
            <w:tcMar>
              <w:top w:w="0" w:type="dxa"/>
              <w:left w:w="3" w:type="dxa"/>
              <w:bottom w:w="0" w:type="dxa"/>
              <w:right w:w="60" w:type="dxa"/>
            </w:tcMar>
          </w:tcPr>
          <w:p w14:paraId="37D8B715" w14:textId="77777777" w:rsidR="005F54B2" w:rsidRDefault="005F54B2" w:rsidP="006A5A57">
            <w:pPr>
              <w:rPr>
                <w:color w:val="000000"/>
                <w:szCs w:val="20"/>
              </w:rPr>
            </w:pPr>
            <w:r>
              <w:rPr>
                <w:color w:val="000000"/>
                <w:szCs w:val="20"/>
              </w:rPr>
              <w:t>A code indicating the result of the NPF system processing the input file.</w:t>
            </w:r>
          </w:p>
        </w:tc>
      </w:tr>
    </w:tbl>
    <w:p w14:paraId="307885DD"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7D27AAD8"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AB434AC"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E55659B"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1AACAE1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D221DE"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A362A" w14:textId="77777777" w:rsidR="005F54B2" w:rsidRDefault="005F54B2" w:rsidP="006A5A57">
            <w:pPr>
              <w:pStyle w:val="TableText"/>
              <w:rPr>
                <w:color w:val="000000"/>
                <w:sz w:val="20"/>
                <w:szCs w:val="20"/>
              </w:rPr>
            </w:pPr>
            <w:r>
              <w:rPr>
                <w:rFonts w:eastAsia="Arial" w:cs="Arial"/>
                <w:color w:val="000000"/>
                <w:sz w:val="20"/>
                <w:szCs w:val="20"/>
              </w:rPr>
              <w:t>Application accept – The file was processed successfully with no errors or warnings</w:t>
            </w:r>
          </w:p>
        </w:tc>
      </w:tr>
      <w:tr w:rsidR="005F54B2" w14:paraId="321BDA64"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08BF6"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265F1E"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51CD8AB7"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5F5A8"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FE2B3D" w14:textId="77777777" w:rsidR="005F54B2" w:rsidRDefault="005F54B2" w:rsidP="006A5A57">
            <w:pPr>
              <w:rPr>
                <w:color w:val="000000"/>
                <w:szCs w:val="20"/>
              </w:rPr>
            </w:pPr>
            <w:r>
              <w:rPr>
                <w:color w:val="000000"/>
                <w:szCs w:val="20"/>
              </w:rPr>
              <w:t xml:space="preserve">Application reject – The file was rejected </w:t>
            </w:r>
          </w:p>
        </w:tc>
      </w:tr>
      <w:tr w:rsidR="005F54B2" w14:paraId="541CDB20"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4F7A3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10E48D"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720F35A9" w14:textId="77777777" w:rsidR="005F54B2" w:rsidRDefault="005F54B2" w:rsidP="005F54B2">
      <w:pPr>
        <w:rPr>
          <w:szCs w:val="20"/>
        </w:rPr>
      </w:pPr>
    </w:p>
    <w:p w14:paraId="4C8A88D5" w14:textId="77777777" w:rsidR="005F54B2" w:rsidRDefault="005F54B2" w:rsidP="005F54B2">
      <w:pPr>
        <w:rPr>
          <w:color w:val="000000"/>
          <w:szCs w:val="20"/>
        </w:rPr>
      </w:pPr>
    </w:p>
    <w:p w14:paraId="79B037B4" w14:textId="77777777" w:rsidR="005F54B2" w:rsidRDefault="005F54B2" w:rsidP="005F54B2">
      <w:pPr>
        <w:rPr>
          <w:b/>
          <w:color w:val="000000"/>
        </w:rPr>
      </w:pPr>
      <w:r>
        <w:rPr>
          <w:b/>
          <w:color w:val="000000"/>
        </w:rPr>
        <w:t>Used in the Following Entities</w:t>
      </w:r>
    </w:p>
    <w:p w14:paraId="7855FCE8" w14:textId="77777777" w:rsidR="005F54B2" w:rsidRDefault="005F54B2" w:rsidP="005F54B2">
      <w:pPr>
        <w:rPr>
          <w:szCs w:val="20"/>
        </w:rPr>
      </w:pPr>
      <w:r>
        <w:rPr>
          <w:szCs w:val="20"/>
        </w:rPr>
        <w:t>Response Header</w:t>
      </w:r>
    </w:p>
    <w:p w14:paraId="15D44EB0" w14:textId="77777777" w:rsidR="005F54B2" w:rsidRDefault="005F54B2" w:rsidP="005F54B2">
      <w:pPr>
        <w:pStyle w:val="Heading3"/>
        <w:rPr>
          <w:color w:val="000000"/>
        </w:rPr>
      </w:pPr>
      <w:bookmarkStart w:id="1370" w:name="BKM_1D98F446_43B3_42F1_BF43_4502E184407E"/>
      <w:bookmarkStart w:id="1371" w:name="BKM_EC969649_9016_4178_A92E_3081AC989C8A"/>
      <w:bookmarkStart w:id="1372" w:name="_Toc512843631"/>
      <w:bookmarkEnd w:id="1370"/>
      <w:bookmarkEnd w:id="1371"/>
      <w:r>
        <w:rPr>
          <w:rFonts w:eastAsia="Arial" w:cs="Arial"/>
          <w:color w:val="000000"/>
          <w:sz w:val="28"/>
          <w:szCs w:val="28"/>
        </w:rPr>
        <w:t>MSGTYPE MessageType</w:t>
      </w:r>
      <w:bookmarkEnd w:id="1372"/>
    </w:p>
    <w:p w14:paraId="0CDB79E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B58196A" w14:textId="77777777" w:rsidTr="006A5A57">
        <w:tc>
          <w:tcPr>
            <w:tcW w:w="9360" w:type="dxa"/>
            <w:tcMar>
              <w:top w:w="0" w:type="dxa"/>
              <w:left w:w="3" w:type="dxa"/>
              <w:bottom w:w="0" w:type="dxa"/>
              <w:right w:w="60" w:type="dxa"/>
            </w:tcMar>
          </w:tcPr>
          <w:p w14:paraId="5AE03CBA" w14:textId="77777777" w:rsidR="005F54B2" w:rsidRDefault="005F54B2" w:rsidP="006A5A57">
            <w:pPr>
              <w:rPr>
                <w:color w:val="000000"/>
                <w:szCs w:val="20"/>
              </w:rPr>
            </w:pPr>
            <w:r>
              <w:rPr>
                <w:color w:val="000000"/>
                <w:szCs w:val="20"/>
              </w:rPr>
              <w:t>A code representing the type of message in a file.</w:t>
            </w:r>
          </w:p>
          <w:p w14:paraId="6786930B" w14:textId="77777777" w:rsidR="005F54B2" w:rsidRDefault="005F54B2" w:rsidP="006A5A57">
            <w:pPr>
              <w:rPr>
                <w:color w:val="000000"/>
                <w:szCs w:val="20"/>
              </w:rPr>
            </w:pPr>
            <w:r>
              <w:rPr>
                <w:color w:val="000000"/>
                <w:szCs w:val="20"/>
              </w:rPr>
              <w:t>Message Type is a concatenation of the operation and dataset types.</w:t>
            </w:r>
          </w:p>
          <w:p w14:paraId="30C40748" w14:textId="77777777" w:rsidR="005F54B2" w:rsidRDefault="005F54B2" w:rsidP="006A5A57">
            <w:pPr>
              <w:rPr>
                <w:color w:val="000000"/>
                <w:szCs w:val="20"/>
              </w:rPr>
            </w:pPr>
          </w:p>
        </w:tc>
      </w:tr>
    </w:tbl>
    <w:p w14:paraId="2DD3E38E"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4462166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4CD95BB"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DF5E3ED"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D35CF64" w14:textId="77777777" w:rsidR="005F54B2" w:rsidRDefault="005F54B2" w:rsidP="006A5A57">
            <w:pPr>
              <w:rPr>
                <w:b/>
                <w:color w:val="000000"/>
                <w:szCs w:val="20"/>
              </w:rPr>
            </w:pPr>
            <w:r>
              <w:rPr>
                <w:b/>
                <w:color w:val="000000"/>
                <w:szCs w:val="20"/>
              </w:rPr>
              <w:t>Description</w:t>
            </w:r>
          </w:p>
        </w:tc>
      </w:tr>
      <w:tr w:rsidR="005F54B2" w14:paraId="3E23171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2035168"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56B548" w14:textId="77777777" w:rsidR="005F54B2" w:rsidRDefault="005F54B2" w:rsidP="006A5A57">
            <w:pPr>
              <w:rPr>
                <w:color w:val="000000"/>
                <w:szCs w:val="20"/>
              </w:rPr>
            </w:pPr>
            <w:r>
              <w:rPr>
                <w:color w:val="000000"/>
                <w:szCs w:val="20"/>
              </w:rPr>
              <w:t>AddReferral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757556" w14:textId="77777777" w:rsidR="005F54B2" w:rsidRDefault="005F54B2" w:rsidP="006A5A57">
            <w:pPr>
              <w:rPr>
                <w:color w:val="000000"/>
                <w:szCs w:val="20"/>
              </w:rPr>
            </w:pPr>
            <w:r>
              <w:rPr>
                <w:color w:val="000000"/>
                <w:szCs w:val="20"/>
              </w:rPr>
              <w:t>Add Referral (Optionally adds Referral Diagnosis)</w:t>
            </w:r>
          </w:p>
        </w:tc>
      </w:tr>
      <w:tr w:rsidR="005F54B2" w14:paraId="577EF8F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3AC08C"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9B537" w14:textId="77777777" w:rsidR="005F54B2" w:rsidRDefault="005F54B2" w:rsidP="006A5A57">
            <w:pPr>
              <w:rPr>
                <w:color w:val="000000"/>
                <w:szCs w:val="20"/>
              </w:rPr>
            </w:pPr>
            <w:r>
              <w:rPr>
                <w:color w:val="000000"/>
                <w:szCs w:val="20"/>
              </w:rPr>
              <w:t>AddPrioritisation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A9F093" w14:textId="77777777" w:rsidR="005F54B2" w:rsidRDefault="005F54B2" w:rsidP="006A5A57">
            <w:pPr>
              <w:rPr>
                <w:color w:val="000000"/>
                <w:szCs w:val="20"/>
              </w:rPr>
            </w:pPr>
            <w:r>
              <w:rPr>
                <w:color w:val="000000"/>
                <w:szCs w:val="20"/>
              </w:rPr>
              <w:t>Add Prioritisation Activity (Optionally adds Diagnosis)</w:t>
            </w:r>
          </w:p>
        </w:tc>
      </w:tr>
      <w:tr w:rsidR="005F54B2" w14:paraId="6230C0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21F31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A77D7FA" w14:textId="77777777" w:rsidR="005F54B2" w:rsidRDefault="005F54B2" w:rsidP="006A5A57">
            <w:pPr>
              <w:rPr>
                <w:color w:val="000000"/>
                <w:szCs w:val="20"/>
              </w:rPr>
            </w:pPr>
            <w:r>
              <w:rPr>
                <w:color w:val="000000"/>
                <w:szCs w:val="20"/>
              </w:rPr>
              <w:t>AddNotification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A5801D" w14:textId="77777777" w:rsidR="005F54B2" w:rsidRDefault="005F54B2" w:rsidP="006A5A57">
            <w:pPr>
              <w:rPr>
                <w:color w:val="000000"/>
                <w:szCs w:val="20"/>
              </w:rPr>
            </w:pPr>
            <w:r>
              <w:rPr>
                <w:color w:val="000000"/>
                <w:szCs w:val="20"/>
              </w:rPr>
              <w:t>Add Notification Activity</w:t>
            </w:r>
          </w:p>
        </w:tc>
      </w:tr>
      <w:tr w:rsidR="005F54B2" w14:paraId="567C15E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5FC5B8"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C30E542" w14:textId="77777777" w:rsidR="005F54B2" w:rsidRDefault="005F54B2" w:rsidP="006A5A57">
            <w:pPr>
              <w:rPr>
                <w:color w:val="000000"/>
                <w:szCs w:val="20"/>
              </w:rPr>
            </w:pPr>
            <w:r>
              <w:rPr>
                <w:color w:val="000000"/>
                <w:szCs w:val="20"/>
              </w:rPr>
              <w:t>AddBooking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D7DE68" w14:textId="77777777" w:rsidR="005F54B2" w:rsidRDefault="005F54B2" w:rsidP="006A5A57">
            <w:pPr>
              <w:rPr>
                <w:color w:val="000000"/>
                <w:szCs w:val="20"/>
              </w:rPr>
            </w:pPr>
            <w:r>
              <w:rPr>
                <w:color w:val="000000"/>
                <w:szCs w:val="20"/>
              </w:rPr>
              <w:t>Add Booking Activity</w:t>
            </w:r>
          </w:p>
        </w:tc>
      </w:tr>
      <w:tr w:rsidR="005F54B2" w14:paraId="2E3B2BD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161C5EA" w14:textId="77777777" w:rsidR="005F54B2" w:rsidRDefault="005F54B2" w:rsidP="006A5A57">
            <w:pPr>
              <w:rPr>
                <w:color w:val="000000"/>
                <w:szCs w:val="20"/>
              </w:rPr>
            </w:pPr>
            <w:r>
              <w:rPr>
                <w:color w:val="000000"/>
                <w:szCs w:val="20"/>
              </w:rPr>
              <w:lastRenderedPageBreak/>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29147" w14:textId="77777777" w:rsidR="005F54B2" w:rsidRDefault="005F54B2" w:rsidP="006A5A57">
            <w:pPr>
              <w:rPr>
                <w:color w:val="000000"/>
                <w:szCs w:val="20"/>
              </w:rPr>
            </w:pPr>
            <w:r>
              <w:rPr>
                <w:color w:val="000000"/>
                <w:szCs w:val="20"/>
              </w:rPr>
              <w:t>AddEncounter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BC2097"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73735F8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0E32B9"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BCA598" w14:textId="77777777" w:rsidR="005F54B2" w:rsidRDefault="005F54B2" w:rsidP="006A5A57">
            <w:pPr>
              <w:rPr>
                <w:color w:val="000000"/>
                <w:szCs w:val="20"/>
              </w:rPr>
            </w:pPr>
            <w:r>
              <w:rPr>
                <w:color w:val="000000"/>
                <w:szCs w:val="20"/>
              </w:rPr>
              <w:t>AddEncounterOutcome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298F83" w14:textId="77777777" w:rsidR="005F54B2" w:rsidRDefault="005F54B2" w:rsidP="006A5A57">
            <w:pPr>
              <w:rPr>
                <w:color w:val="000000"/>
                <w:szCs w:val="20"/>
              </w:rPr>
            </w:pPr>
            <w:r>
              <w:rPr>
                <w:color w:val="000000"/>
                <w:szCs w:val="20"/>
              </w:rPr>
              <w:t>Add Encounter Outcome (Activity Outcome)</w:t>
            </w:r>
          </w:p>
        </w:tc>
      </w:tr>
      <w:tr w:rsidR="005F54B2" w14:paraId="6EFEB7F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243D5F"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5532714" w14:textId="77777777" w:rsidR="005F54B2" w:rsidRDefault="005F54B2" w:rsidP="006A5A57">
            <w:pPr>
              <w:rPr>
                <w:color w:val="000000"/>
                <w:szCs w:val="20"/>
              </w:rPr>
            </w:pPr>
            <w:r>
              <w:rPr>
                <w:color w:val="000000"/>
                <w:szCs w:val="20"/>
              </w:rPr>
              <w:t>AddException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0EDB44" w14:textId="77777777" w:rsidR="005F54B2" w:rsidRDefault="005F54B2" w:rsidP="006A5A57">
            <w:pPr>
              <w:rPr>
                <w:color w:val="000000"/>
                <w:szCs w:val="20"/>
              </w:rPr>
            </w:pPr>
            <w:r>
              <w:rPr>
                <w:color w:val="000000"/>
                <w:szCs w:val="20"/>
              </w:rPr>
              <w:t>Add Exception Activity</w:t>
            </w:r>
          </w:p>
        </w:tc>
      </w:tr>
      <w:tr w:rsidR="005F54B2" w14:paraId="2FEC25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E446AA"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C77A99F" w14:textId="77777777" w:rsidR="005F54B2" w:rsidRDefault="005F54B2" w:rsidP="006A5A57">
            <w:pPr>
              <w:rPr>
                <w:color w:val="000000"/>
                <w:szCs w:val="20"/>
              </w:rPr>
            </w:pPr>
            <w:r>
              <w:rPr>
                <w:color w:val="000000"/>
                <w:szCs w:val="20"/>
              </w:rPr>
              <w:t>AddDiagnosis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B305A4" w14:textId="77777777" w:rsidR="005F54B2" w:rsidRDefault="005F54B2" w:rsidP="006A5A57">
            <w:pPr>
              <w:rPr>
                <w:color w:val="000000"/>
                <w:szCs w:val="20"/>
              </w:rPr>
            </w:pPr>
            <w:r>
              <w:rPr>
                <w:color w:val="000000"/>
                <w:szCs w:val="20"/>
              </w:rPr>
              <w:t>Add Diagnosis (Decision Outcome)</w:t>
            </w:r>
          </w:p>
        </w:tc>
      </w:tr>
      <w:tr w:rsidR="005F54B2" w14:paraId="675E0E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17A4AB5"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90B588" w14:textId="77777777" w:rsidR="005F54B2" w:rsidRDefault="005F54B2" w:rsidP="006A5A57">
            <w:pPr>
              <w:rPr>
                <w:color w:val="000000"/>
                <w:szCs w:val="20"/>
              </w:rPr>
            </w:pPr>
            <w:r>
              <w:rPr>
                <w:color w:val="000000"/>
                <w:szCs w:val="20"/>
              </w:rPr>
              <w:t>AddReferralDiagnosis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990E997" w14:textId="77777777" w:rsidR="005F54B2" w:rsidRDefault="005F54B2" w:rsidP="006A5A57">
            <w:pPr>
              <w:rPr>
                <w:color w:val="000000"/>
                <w:szCs w:val="20"/>
              </w:rPr>
            </w:pPr>
            <w:r>
              <w:rPr>
                <w:color w:val="000000"/>
                <w:szCs w:val="20"/>
              </w:rPr>
              <w:t>Add Referral Diagnosis</w:t>
            </w:r>
          </w:p>
        </w:tc>
      </w:tr>
      <w:tr w:rsidR="005F54B2" w14:paraId="082EABA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691E91"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C65E58" w14:textId="77777777" w:rsidR="005F54B2" w:rsidRDefault="005F54B2" w:rsidP="006A5A57">
            <w:pPr>
              <w:rPr>
                <w:color w:val="000000"/>
                <w:szCs w:val="20"/>
              </w:rPr>
            </w:pPr>
            <w:r>
              <w:rPr>
                <w:color w:val="000000"/>
                <w:szCs w:val="20"/>
              </w:rPr>
              <w:t>UpdateReferral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1E1C40" w14:textId="77777777" w:rsidR="005F54B2" w:rsidRDefault="005F54B2" w:rsidP="006A5A57">
            <w:pPr>
              <w:rPr>
                <w:color w:val="000000"/>
                <w:szCs w:val="20"/>
              </w:rPr>
            </w:pPr>
            <w:r>
              <w:rPr>
                <w:color w:val="000000"/>
                <w:szCs w:val="20"/>
              </w:rPr>
              <w:t>Update Referral (Optionally updates Referral Diagnosis)</w:t>
            </w:r>
          </w:p>
        </w:tc>
      </w:tr>
      <w:tr w:rsidR="005F54B2" w14:paraId="6F2660B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7AF404"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4EFFD97" w14:textId="77777777" w:rsidR="005F54B2" w:rsidRDefault="005F54B2" w:rsidP="006A5A57">
            <w:pPr>
              <w:rPr>
                <w:color w:val="000000"/>
                <w:szCs w:val="20"/>
              </w:rPr>
            </w:pPr>
            <w:r>
              <w:rPr>
                <w:color w:val="000000"/>
                <w:szCs w:val="20"/>
              </w:rPr>
              <w:t>UpdatePrioritisation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E07647" w14:textId="77777777" w:rsidR="005F54B2" w:rsidRDefault="005F54B2" w:rsidP="006A5A57">
            <w:pPr>
              <w:rPr>
                <w:color w:val="000000"/>
                <w:szCs w:val="20"/>
              </w:rPr>
            </w:pPr>
            <w:r>
              <w:rPr>
                <w:color w:val="000000"/>
                <w:szCs w:val="20"/>
              </w:rPr>
              <w:t>Update Prioritisation Activity (Optionally updates Diagnosis)</w:t>
            </w:r>
          </w:p>
        </w:tc>
      </w:tr>
      <w:tr w:rsidR="005F54B2" w14:paraId="620954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599EBB"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2B39C9" w14:textId="77777777" w:rsidR="005F54B2" w:rsidRDefault="005F54B2" w:rsidP="006A5A57">
            <w:pPr>
              <w:rPr>
                <w:color w:val="000000"/>
                <w:szCs w:val="20"/>
              </w:rPr>
            </w:pPr>
            <w:r>
              <w:rPr>
                <w:color w:val="000000"/>
                <w:szCs w:val="20"/>
              </w:rPr>
              <w:t>UpdateNotification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54A34A" w14:textId="77777777" w:rsidR="005F54B2" w:rsidRDefault="005F54B2" w:rsidP="006A5A57">
            <w:pPr>
              <w:rPr>
                <w:color w:val="000000"/>
                <w:szCs w:val="20"/>
              </w:rPr>
            </w:pPr>
            <w:r>
              <w:rPr>
                <w:color w:val="000000"/>
                <w:szCs w:val="20"/>
              </w:rPr>
              <w:t>Update Notification Activity</w:t>
            </w:r>
          </w:p>
        </w:tc>
      </w:tr>
      <w:tr w:rsidR="005F54B2" w14:paraId="1DEFF01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08281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2F7342E" w14:textId="77777777" w:rsidR="005F54B2" w:rsidRDefault="005F54B2" w:rsidP="006A5A57">
            <w:pPr>
              <w:rPr>
                <w:color w:val="000000"/>
                <w:szCs w:val="20"/>
              </w:rPr>
            </w:pPr>
            <w:r>
              <w:rPr>
                <w:color w:val="000000"/>
                <w:szCs w:val="20"/>
              </w:rPr>
              <w:t>UpdateBooking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0998E2C" w14:textId="77777777" w:rsidR="005F54B2" w:rsidRDefault="005F54B2" w:rsidP="006A5A57">
            <w:pPr>
              <w:rPr>
                <w:color w:val="000000"/>
                <w:szCs w:val="20"/>
              </w:rPr>
            </w:pPr>
            <w:r>
              <w:rPr>
                <w:color w:val="000000"/>
                <w:szCs w:val="20"/>
              </w:rPr>
              <w:t>Update Booking Activity</w:t>
            </w:r>
          </w:p>
        </w:tc>
      </w:tr>
      <w:tr w:rsidR="005F54B2" w14:paraId="3A5E655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D9C453"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4D64B3" w14:textId="77777777" w:rsidR="005F54B2" w:rsidRDefault="005F54B2" w:rsidP="006A5A57">
            <w:pPr>
              <w:rPr>
                <w:color w:val="000000"/>
                <w:szCs w:val="20"/>
              </w:rPr>
            </w:pPr>
            <w:r>
              <w:rPr>
                <w:color w:val="000000"/>
                <w:szCs w:val="20"/>
              </w:rPr>
              <w:t>UpdateEncounter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1D2698"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39CEA4F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61B4EF"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670CDE" w14:textId="77777777" w:rsidR="005F54B2" w:rsidRDefault="005F54B2" w:rsidP="006A5A57">
            <w:pPr>
              <w:rPr>
                <w:color w:val="000000"/>
                <w:szCs w:val="20"/>
              </w:rPr>
            </w:pPr>
            <w:r>
              <w:rPr>
                <w:color w:val="000000"/>
                <w:szCs w:val="20"/>
              </w:rPr>
              <w:t>UpdateEncounterOutcome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656488" w14:textId="77777777" w:rsidR="005F54B2" w:rsidRDefault="005F54B2" w:rsidP="006A5A57">
            <w:pPr>
              <w:rPr>
                <w:color w:val="000000"/>
                <w:szCs w:val="20"/>
              </w:rPr>
            </w:pPr>
            <w:r>
              <w:rPr>
                <w:color w:val="000000"/>
                <w:szCs w:val="20"/>
              </w:rPr>
              <w:t>Update Encounter Outcome</w:t>
            </w:r>
          </w:p>
        </w:tc>
      </w:tr>
      <w:tr w:rsidR="005F54B2" w14:paraId="5F2D93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9BD00E"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897CA2" w14:textId="77777777" w:rsidR="005F54B2" w:rsidRDefault="005F54B2" w:rsidP="006A5A57">
            <w:pPr>
              <w:rPr>
                <w:color w:val="000000"/>
                <w:szCs w:val="20"/>
              </w:rPr>
            </w:pPr>
            <w:r>
              <w:rPr>
                <w:color w:val="000000"/>
                <w:szCs w:val="20"/>
              </w:rPr>
              <w:t>UpdateException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F1AA3" w14:textId="77777777" w:rsidR="005F54B2" w:rsidRDefault="005F54B2" w:rsidP="006A5A57">
            <w:pPr>
              <w:rPr>
                <w:color w:val="000000"/>
                <w:szCs w:val="20"/>
              </w:rPr>
            </w:pPr>
            <w:r>
              <w:rPr>
                <w:color w:val="000000"/>
                <w:szCs w:val="20"/>
              </w:rPr>
              <w:t>Update Exception Activity</w:t>
            </w:r>
          </w:p>
        </w:tc>
      </w:tr>
      <w:tr w:rsidR="005F54B2" w14:paraId="18F6344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72A132"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29EE231" w14:textId="77777777" w:rsidR="005F54B2" w:rsidRDefault="005F54B2" w:rsidP="006A5A57">
            <w:pPr>
              <w:rPr>
                <w:color w:val="000000"/>
                <w:szCs w:val="20"/>
              </w:rPr>
            </w:pPr>
            <w:r>
              <w:rPr>
                <w:color w:val="000000"/>
                <w:szCs w:val="20"/>
              </w:rPr>
              <w:t>UpdateDiagnosis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58425A" w14:textId="77777777" w:rsidR="005F54B2" w:rsidRDefault="005F54B2" w:rsidP="006A5A57">
            <w:pPr>
              <w:rPr>
                <w:color w:val="000000"/>
                <w:szCs w:val="20"/>
              </w:rPr>
            </w:pPr>
            <w:r>
              <w:rPr>
                <w:color w:val="000000"/>
                <w:szCs w:val="20"/>
              </w:rPr>
              <w:t>Update Diagnosis</w:t>
            </w:r>
          </w:p>
        </w:tc>
      </w:tr>
      <w:tr w:rsidR="005F54B2" w14:paraId="0696037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40BA33"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633FCAA" w14:textId="77777777" w:rsidR="005F54B2" w:rsidRDefault="005F54B2" w:rsidP="006A5A57">
            <w:pPr>
              <w:rPr>
                <w:color w:val="000000"/>
                <w:szCs w:val="20"/>
              </w:rPr>
            </w:pPr>
            <w:r>
              <w:rPr>
                <w:color w:val="000000"/>
                <w:szCs w:val="20"/>
              </w:rPr>
              <w:t>UpdateReferralDiagnosis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370B9D6" w14:textId="77777777" w:rsidR="005F54B2" w:rsidRDefault="005F54B2" w:rsidP="006A5A57">
            <w:pPr>
              <w:rPr>
                <w:color w:val="000000"/>
                <w:szCs w:val="20"/>
              </w:rPr>
            </w:pPr>
            <w:r>
              <w:rPr>
                <w:color w:val="000000"/>
                <w:szCs w:val="20"/>
              </w:rPr>
              <w:t>Update Referral Diagnosis</w:t>
            </w:r>
          </w:p>
        </w:tc>
      </w:tr>
      <w:tr w:rsidR="005F54B2" w14:paraId="2AB998E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0E981C"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EE3B64" w14:textId="77777777" w:rsidR="005F54B2" w:rsidRDefault="005F54B2" w:rsidP="006A5A57">
            <w:pPr>
              <w:rPr>
                <w:color w:val="000000"/>
                <w:szCs w:val="20"/>
              </w:rPr>
            </w:pPr>
            <w:r>
              <w:rPr>
                <w:color w:val="000000"/>
                <w:szCs w:val="20"/>
              </w:rPr>
              <w:t>RemoveReferral</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967A3"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1E37A22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D2AC036"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CB49A" w14:textId="77777777" w:rsidR="005F54B2" w:rsidRDefault="005F54B2" w:rsidP="006A5A57">
            <w:pPr>
              <w:rPr>
                <w:color w:val="000000"/>
                <w:szCs w:val="20"/>
              </w:rPr>
            </w:pPr>
            <w:r>
              <w:rPr>
                <w:color w:val="000000"/>
                <w:szCs w:val="20"/>
              </w:rPr>
              <w:t>RemovePrioritisation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4961BE" w14:textId="77777777" w:rsidR="005F54B2" w:rsidRDefault="005F54B2" w:rsidP="006A5A57">
            <w:pPr>
              <w:rPr>
                <w:color w:val="000000"/>
                <w:szCs w:val="20"/>
              </w:rPr>
            </w:pPr>
            <w:r>
              <w:rPr>
                <w:color w:val="000000"/>
                <w:szCs w:val="20"/>
              </w:rPr>
              <w:t>Remove Prioritisation Activity (Removes Diagnosis if exist)</w:t>
            </w:r>
          </w:p>
        </w:tc>
      </w:tr>
      <w:tr w:rsidR="005F54B2" w14:paraId="19FFF32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7544366"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6AA97B7" w14:textId="77777777" w:rsidR="005F54B2" w:rsidRDefault="005F54B2" w:rsidP="006A5A57">
            <w:pPr>
              <w:rPr>
                <w:color w:val="000000"/>
                <w:szCs w:val="20"/>
              </w:rPr>
            </w:pPr>
            <w:r>
              <w:rPr>
                <w:color w:val="000000"/>
                <w:szCs w:val="20"/>
              </w:rPr>
              <w:t>RemoveNotification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8B2464" w14:textId="77777777" w:rsidR="005F54B2" w:rsidRDefault="005F54B2" w:rsidP="006A5A57">
            <w:pPr>
              <w:rPr>
                <w:color w:val="000000"/>
                <w:szCs w:val="20"/>
              </w:rPr>
            </w:pPr>
            <w:r>
              <w:rPr>
                <w:color w:val="000000"/>
                <w:szCs w:val="20"/>
              </w:rPr>
              <w:t>Remove Notification Activity</w:t>
            </w:r>
          </w:p>
        </w:tc>
      </w:tr>
      <w:tr w:rsidR="005F54B2" w14:paraId="4FBEBD1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B2035C7"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BCA83" w14:textId="77777777" w:rsidR="005F54B2" w:rsidRDefault="005F54B2" w:rsidP="006A5A57">
            <w:pPr>
              <w:rPr>
                <w:color w:val="000000"/>
                <w:szCs w:val="20"/>
              </w:rPr>
            </w:pPr>
            <w:r>
              <w:rPr>
                <w:color w:val="000000"/>
                <w:szCs w:val="20"/>
              </w:rPr>
              <w:t>RemoveBooking</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854FEC5" w14:textId="77777777" w:rsidR="005F54B2" w:rsidRDefault="005F54B2" w:rsidP="006A5A57">
            <w:pPr>
              <w:rPr>
                <w:color w:val="000000"/>
                <w:szCs w:val="20"/>
              </w:rPr>
            </w:pPr>
            <w:r>
              <w:rPr>
                <w:color w:val="000000"/>
                <w:szCs w:val="20"/>
              </w:rPr>
              <w:t>Remove Booking Activity</w:t>
            </w:r>
          </w:p>
        </w:tc>
      </w:tr>
      <w:tr w:rsidR="005F54B2" w14:paraId="3F10093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68AF96"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24E8FB" w14:textId="77777777" w:rsidR="005F54B2" w:rsidRDefault="005F54B2" w:rsidP="006A5A57">
            <w:pPr>
              <w:rPr>
                <w:color w:val="000000"/>
                <w:szCs w:val="20"/>
              </w:rPr>
            </w:pPr>
            <w:r>
              <w:rPr>
                <w:color w:val="000000"/>
                <w:szCs w:val="20"/>
              </w:rPr>
              <w:t>RemoveEncounter</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0AB6B5"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1C5432F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E0CB8"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AE037" w14:textId="77777777" w:rsidR="005F54B2" w:rsidRDefault="005F54B2" w:rsidP="006A5A57">
            <w:pPr>
              <w:rPr>
                <w:color w:val="000000"/>
                <w:szCs w:val="20"/>
              </w:rPr>
            </w:pPr>
            <w:r>
              <w:rPr>
                <w:color w:val="000000"/>
                <w:szCs w:val="20"/>
              </w:rPr>
              <w:t>RemoveEncounterOutcome</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F84AA3" w14:textId="77777777" w:rsidR="005F54B2" w:rsidRDefault="005F54B2" w:rsidP="006A5A57">
            <w:pPr>
              <w:rPr>
                <w:color w:val="000000"/>
                <w:szCs w:val="20"/>
              </w:rPr>
            </w:pPr>
            <w:r>
              <w:rPr>
                <w:color w:val="000000"/>
                <w:szCs w:val="20"/>
              </w:rPr>
              <w:t xml:space="preserve">Remove Encounter Outcome </w:t>
            </w:r>
          </w:p>
        </w:tc>
      </w:tr>
      <w:tr w:rsidR="005F54B2" w14:paraId="013D81D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33EAF"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9F8B86E" w14:textId="77777777" w:rsidR="005F54B2" w:rsidRDefault="005F54B2" w:rsidP="006A5A57">
            <w:pPr>
              <w:rPr>
                <w:color w:val="000000"/>
                <w:szCs w:val="20"/>
              </w:rPr>
            </w:pPr>
            <w:r>
              <w:rPr>
                <w:color w:val="000000"/>
                <w:szCs w:val="20"/>
              </w:rPr>
              <w:t>RemoveException</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5C853A3" w14:textId="77777777" w:rsidR="005F54B2" w:rsidRDefault="005F54B2" w:rsidP="006A5A57">
            <w:pPr>
              <w:rPr>
                <w:color w:val="000000"/>
                <w:szCs w:val="20"/>
              </w:rPr>
            </w:pPr>
            <w:r>
              <w:rPr>
                <w:color w:val="000000"/>
                <w:szCs w:val="20"/>
              </w:rPr>
              <w:t>Remove Exception Activity</w:t>
            </w:r>
          </w:p>
        </w:tc>
      </w:tr>
      <w:tr w:rsidR="005F54B2" w14:paraId="4B1A1FA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AABE9E"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5F7F01" w14:textId="77777777" w:rsidR="005F54B2" w:rsidRDefault="005F54B2" w:rsidP="006A5A57">
            <w:pPr>
              <w:rPr>
                <w:color w:val="000000"/>
                <w:szCs w:val="20"/>
              </w:rPr>
            </w:pPr>
            <w:r>
              <w:rPr>
                <w:color w:val="000000"/>
                <w:szCs w:val="20"/>
              </w:rPr>
              <w:t>RemoveDiagnosis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9812E8" w14:textId="77777777" w:rsidR="005F54B2" w:rsidRDefault="005F54B2" w:rsidP="006A5A57">
            <w:pPr>
              <w:rPr>
                <w:color w:val="000000"/>
                <w:szCs w:val="20"/>
              </w:rPr>
            </w:pPr>
            <w:r>
              <w:rPr>
                <w:color w:val="000000"/>
                <w:szCs w:val="20"/>
              </w:rPr>
              <w:t>Remove Diagnosis</w:t>
            </w:r>
          </w:p>
        </w:tc>
      </w:tr>
      <w:tr w:rsidR="005F54B2" w14:paraId="0534786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3D2D8C" w14:textId="77777777" w:rsidR="005F54B2" w:rsidRDefault="005F54B2" w:rsidP="006A5A57">
            <w:pPr>
              <w:rPr>
                <w:color w:val="000000"/>
                <w:szCs w:val="20"/>
              </w:rPr>
            </w:pPr>
            <w:r>
              <w:rPr>
                <w:color w:val="000000"/>
                <w:szCs w:val="20"/>
              </w:rPr>
              <w:lastRenderedPageBreak/>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093291" w14:textId="77777777" w:rsidR="005F54B2" w:rsidRDefault="005F54B2" w:rsidP="006A5A57">
            <w:pPr>
              <w:rPr>
                <w:color w:val="000000"/>
                <w:szCs w:val="20"/>
              </w:rPr>
            </w:pPr>
            <w:r>
              <w:rPr>
                <w:color w:val="000000"/>
                <w:szCs w:val="20"/>
              </w:rPr>
              <w:t>RemoveReferralDiagnosis</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E5D54B" w14:textId="77777777" w:rsidR="005F54B2" w:rsidRDefault="005F54B2" w:rsidP="006A5A57">
            <w:pPr>
              <w:rPr>
                <w:color w:val="000000"/>
                <w:szCs w:val="20"/>
              </w:rPr>
            </w:pPr>
            <w:r>
              <w:rPr>
                <w:color w:val="000000"/>
                <w:szCs w:val="20"/>
              </w:rPr>
              <w:t>Remove Referral Diagnosis</w:t>
            </w:r>
          </w:p>
        </w:tc>
      </w:tr>
      <w:tr w:rsidR="005F54B2" w14:paraId="34BE90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8FB3526"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32BBB5" w14:textId="77777777" w:rsidR="005F54B2" w:rsidRDefault="005F54B2" w:rsidP="006A5A57">
            <w:pPr>
              <w:rPr>
                <w:color w:val="000000"/>
                <w:szCs w:val="20"/>
              </w:rPr>
            </w:pPr>
            <w:r>
              <w:rPr>
                <w:color w:val="000000"/>
                <w:szCs w:val="20"/>
              </w:rPr>
              <w:t>BatchSummary</w:t>
            </w:r>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D5804D6" w14:textId="77777777" w:rsidR="005F54B2" w:rsidRDefault="005F54B2" w:rsidP="006A5A57">
            <w:pPr>
              <w:rPr>
                <w:color w:val="000000"/>
                <w:szCs w:val="20"/>
              </w:rPr>
            </w:pPr>
            <w:r>
              <w:rPr>
                <w:color w:val="000000"/>
                <w:szCs w:val="20"/>
              </w:rPr>
              <w:t>Batch Summary</w:t>
            </w:r>
          </w:p>
        </w:tc>
      </w:tr>
    </w:tbl>
    <w:p w14:paraId="0DAC5513" w14:textId="77777777" w:rsidR="005F54B2" w:rsidRDefault="005F54B2" w:rsidP="005F54B2">
      <w:pPr>
        <w:rPr>
          <w:szCs w:val="20"/>
        </w:rPr>
      </w:pPr>
    </w:p>
    <w:p w14:paraId="274882E2" w14:textId="77777777" w:rsidR="005F54B2" w:rsidRDefault="005F54B2" w:rsidP="005F54B2">
      <w:pPr>
        <w:rPr>
          <w:color w:val="000000"/>
          <w:szCs w:val="20"/>
        </w:rPr>
      </w:pPr>
    </w:p>
    <w:p w14:paraId="23D1EECC" w14:textId="77777777" w:rsidR="005F54B2" w:rsidRDefault="005F54B2" w:rsidP="005F54B2">
      <w:pPr>
        <w:rPr>
          <w:b/>
          <w:color w:val="000000"/>
        </w:rPr>
      </w:pPr>
      <w:r>
        <w:rPr>
          <w:b/>
          <w:color w:val="000000"/>
        </w:rPr>
        <w:t>Used in the Following Entities</w:t>
      </w:r>
    </w:p>
    <w:p w14:paraId="47C2C1A7" w14:textId="77777777" w:rsidR="005F54B2" w:rsidRDefault="005F54B2" w:rsidP="005F54B2">
      <w:pPr>
        <w:rPr>
          <w:szCs w:val="20"/>
        </w:rPr>
      </w:pPr>
      <w:r>
        <w:rPr>
          <w:szCs w:val="20"/>
        </w:rPr>
        <w:t>Batch Summary</w:t>
      </w:r>
    </w:p>
    <w:p w14:paraId="158C10B1" w14:textId="77777777" w:rsidR="005F54B2" w:rsidRDefault="005F54B2" w:rsidP="005F54B2">
      <w:pPr>
        <w:rPr>
          <w:szCs w:val="20"/>
        </w:rPr>
      </w:pPr>
      <w:r>
        <w:rPr>
          <w:szCs w:val="20"/>
        </w:rPr>
        <w:t>File</w:t>
      </w:r>
    </w:p>
    <w:p w14:paraId="396914CB" w14:textId="77777777" w:rsidR="005F54B2" w:rsidRDefault="005F54B2" w:rsidP="005F54B2">
      <w:pPr>
        <w:pStyle w:val="Heading3"/>
        <w:rPr>
          <w:color w:val="000000"/>
        </w:rPr>
      </w:pPr>
      <w:bookmarkStart w:id="1373" w:name="BKM_02DB3245_4785_4C42_ACCA_E19FF8393217"/>
      <w:bookmarkStart w:id="1374" w:name="_Toc512843632"/>
      <w:bookmarkEnd w:id="1373"/>
      <w:r>
        <w:rPr>
          <w:rFonts w:eastAsia="Arial" w:cs="Arial"/>
          <w:color w:val="000000"/>
          <w:sz w:val="28"/>
          <w:szCs w:val="28"/>
        </w:rPr>
        <w:t>SYSENV System Environment</w:t>
      </w:r>
      <w:bookmarkEnd w:id="1374"/>
    </w:p>
    <w:p w14:paraId="0F4F75F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4F24B" w14:textId="77777777" w:rsidTr="006A5A57">
        <w:tc>
          <w:tcPr>
            <w:tcW w:w="9360" w:type="dxa"/>
            <w:tcMar>
              <w:top w:w="0" w:type="dxa"/>
              <w:left w:w="3" w:type="dxa"/>
              <w:bottom w:w="0" w:type="dxa"/>
              <w:right w:w="60" w:type="dxa"/>
            </w:tcMar>
          </w:tcPr>
          <w:p w14:paraId="766CF30B" w14:textId="77777777" w:rsidR="005F54B2" w:rsidRDefault="005F54B2" w:rsidP="006A5A57">
            <w:pPr>
              <w:rPr>
                <w:color w:val="000000"/>
                <w:szCs w:val="20"/>
              </w:rPr>
            </w:pPr>
            <w:r>
              <w:rPr>
                <w:color w:val="000000"/>
                <w:szCs w:val="20"/>
              </w:rPr>
              <w:t>The system environment in which a file is to be processed</w:t>
            </w:r>
          </w:p>
        </w:tc>
      </w:tr>
    </w:tbl>
    <w:p w14:paraId="54C0067B"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595EFFA1"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5C571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629A6D46"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9B90E84"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819E3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9FEFA4"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68C76EA5"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6EB0AD"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7CA4B5"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ADC5BD3"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ECA74D"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2DB1C60"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29D95C4D"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2BB9C67"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6BBA5C"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12B6D0B7" w14:textId="77777777" w:rsidR="005F54B2" w:rsidRDefault="005F54B2" w:rsidP="005F54B2">
      <w:pPr>
        <w:rPr>
          <w:szCs w:val="20"/>
        </w:rPr>
      </w:pPr>
    </w:p>
    <w:p w14:paraId="0A71AEB0" w14:textId="77777777" w:rsidR="005F54B2" w:rsidRDefault="005F54B2" w:rsidP="005F54B2">
      <w:pPr>
        <w:rPr>
          <w:color w:val="000000"/>
          <w:szCs w:val="20"/>
        </w:rPr>
      </w:pPr>
    </w:p>
    <w:p w14:paraId="46473DE0" w14:textId="77777777" w:rsidR="005F54B2" w:rsidRDefault="005F54B2" w:rsidP="005F54B2">
      <w:pPr>
        <w:rPr>
          <w:b/>
          <w:color w:val="000000"/>
        </w:rPr>
      </w:pPr>
      <w:r>
        <w:rPr>
          <w:b/>
          <w:color w:val="000000"/>
        </w:rPr>
        <w:t>Used in the Following Entities</w:t>
      </w:r>
    </w:p>
    <w:p w14:paraId="361D8D19" w14:textId="77777777" w:rsidR="005F54B2" w:rsidRDefault="005F54B2" w:rsidP="005F54B2">
      <w:pPr>
        <w:rPr>
          <w:szCs w:val="20"/>
        </w:rPr>
      </w:pPr>
      <w:r>
        <w:rPr>
          <w:szCs w:val="20"/>
        </w:rPr>
        <w:t>File</w:t>
      </w:r>
    </w:p>
    <w:p w14:paraId="26BABFF1" w14:textId="77777777" w:rsidR="005F54B2" w:rsidRDefault="005F54B2" w:rsidP="005F54B2">
      <w:pPr>
        <w:rPr>
          <w:szCs w:val="20"/>
        </w:rPr>
      </w:pPr>
      <w:r>
        <w:rPr>
          <w:szCs w:val="20"/>
        </w:rPr>
        <w:t>Response Header</w:t>
      </w:r>
    </w:p>
    <w:p w14:paraId="65623B71" w14:textId="77777777" w:rsidR="005F54B2" w:rsidRDefault="005F54B2" w:rsidP="005F54B2">
      <w:pPr>
        <w:rPr>
          <w:szCs w:val="20"/>
        </w:rPr>
      </w:pPr>
      <w:r>
        <w:rPr>
          <w:szCs w:val="20"/>
        </w:rPr>
        <w:t>Header</w:t>
      </w:r>
    </w:p>
    <w:p w14:paraId="048F556A" w14:textId="77777777" w:rsidR="005F54B2" w:rsidRDefault="005F54B2" w:rsidP="005F54B2">
      <w:pPr>
        <w:rPr>
          <w:szCs w:val="20"/>
        </w:rPr>
      </w:pPr>
      <w:r>
        <w:rPr>
          <w:szCs w:val="20"/>
        </w:rPr>
        <w:t>Batch</w:t>
      </w:r>
    </w:p>
    <w:p w14:paraId="09CC848D" w14:textId="77777777" w:rsidR="005F54B2" w:rsidRDefault="005F54B2" w:rsidP="005F54B2">
      <w:pPr>
        <w:pStyle w:val="Heading3"/>
        <w:rPr>
          <w:color w:val="000000"/>
        </w:rPr>
      </w:pPr>
      <w:bookmarkStart w:id="1375" w:name="BKM_EC370FA4_8D82_4387_91E3_6AAD94B88C28"/>
      <w:bookmarkStart w:id="1376" w:name="_Toc512843633"/>
      <w:bookmarkEnd w:id="1375"/>
      <w:r>
        <w:rPr>
          <w:rFonts w:eastAsia="Arial" w:cs="Arial"/>
          <w:color w:val="000000"/>
          <w:sz w:val="28"/>
          <w:szCs w:val="28"/>
        </w:rPr>
        <w:t>ERROR Error Message</w:t>
      </w:r>
      <w:bookmarkEnd w:id="1376"/>
    </w:p>
    <w:p w14:paraId="0605BBD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AC92338" w14:textId="77777777" w:rsidTr="006A5A57">
        <w:tc>
          <w:tcPr>
            <w:tcW w:w="9360" w:type="dxa"/>
            <w:tcMar>
              <w:top w:w="0" w:type="dxa"/>
              <w:left w:w="3" w:type="dxa"/>
              <w:bottom w:w="0" w:type="dxa"/>
              <w:right w:w="60" w:type="dxa"/>
            </w:tcMar>
          </w:tcPr>
          <w:p w14:paraId="2502E2F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11591C39"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3750B251"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229C7A5F"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680F42CF"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C82F729"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69434BB9"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D59FC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75F3A4E"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B4CB833" w14:textId="77777777"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45962D0B"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BCF82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D8A0634" w14:textId="77777777"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1CDEA5"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5769EE4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4AD5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E6417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E6B5A0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131D41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E5E51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91928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EAECD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6B414E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469829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C39AB2"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126F3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27F8E2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701CD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1044CB"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2BF8E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590422F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0F88B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FC599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0543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74B096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BF3D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B0893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authorised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C47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397E201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59B130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3518F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0B31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69AE42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2664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39992B"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${maxFiles}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B5BA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0ADB573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D48B5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6C15E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${batchOrganisationId} in ${value} folder for ${folderOrganisationId}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907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5F503E6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EC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B67B89"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AE005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5B0D2E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477011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47172A7"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${fileType} file corrupted or is not a ${fileType}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4812FD"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305CBDA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3C685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0E19E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2040C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4C89E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0E5BC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87CE00D"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9AC2811"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446347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D908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7CE3F" w14:textId="77777777"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820261F"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4051AA7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CB590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23BDD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366F1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C8C41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0565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14E521"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6A6EAD9"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43D8FBC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C24D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269B13"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${secondElement}: ${secondValue}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C181B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7FC4DD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640B3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B3F8304"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${nhi}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E91F0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38F51284"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6EB6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8574164"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6745BDE"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19BCDFE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D414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F28A461" w14:textId="77777777"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36FE0C"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4F7290B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E6C7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7CD1DA" w14:textId="77777777"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B4F6A"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7CCA244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25A17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3AFC019" w14:textId="77777777"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95AB7"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4F10C76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DF87B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659CE5"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an Active Target Version for this Organisation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040BF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0083D3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BEE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373EB1"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CDDC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45A1FB0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4B7F6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762C398"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F6803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16E1982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27F9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2A4890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D28877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58EDD9B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79607D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B8E6B5"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for Organisation ID: ${organisationId}, Referral ID: ${ReferralId},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D77686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4C3F91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C53FB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29C584"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for Organisation ID: ${organisationId}, Referral ID: ${ReferralId}, Activity ${ActivityId}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E8B2CB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7625E3A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DCCCC1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BF7123" w14:textId="77777777" w:rsidR="005F54B2" w:rsidRPr="008F1C2D" w:rsidRDefault="005F54B2" w:rsidP="006A5A57">
            <w:pPr>
              <w:pStyle w:val="TableText"/>
              <w:rPr>
                <w:color w:val="000000"/>
                <w:sz w:val="20"/>
                <w:szCs w:val="20"/>
                <w:lang w:val="en-US"/>
              </w:rPr>
            </w:pPr>
            <w:r w:rsidRPr="008F1C2D">
              <w:rPr>
                <w:color w:val="000000"/>
                <w:sz w:val="20"/>
                <w:szCs w:val="20"/>
                <w:lang w:val="en-US"/>
              </w:rPr>
              <w:t>Outcome for Organisation ID: ${organisationId}, Referral ID: ${ReferralId}, Activity ID: ${ActivityID}: Outcome ${OutcomeId}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644E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4E8060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69BE16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521FA04"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Diagnosis for Organisation ID: ${organisationId}, Referral ID: ${ReferralId},  Referral Diagnosis ${ReferralDiagnosisId}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8132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036F1B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F454F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16D2B94"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${organisationId}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42D930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2A10D01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87D61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DCFB4"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861CE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14B43D3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0B14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D13D7"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5F14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786CE0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9D5F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D786B29"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${DatasetNHI} is not a related NHI for the Referral NHI ${ReferralNHI}</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406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5DBF8F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ECDFE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562EE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5339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11C508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FE24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BF33A8"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2D954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49D5F0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F2872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373D07"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2D244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376E15C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6C6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C048115"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${MessageType}, expected ${numberOfFiles} found ${receivedCount}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D903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76C48EE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4653A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03F7C6"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${filenameMessageType}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45330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2C6577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B26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F3127D" w14:textId="77777777" w:rsidR="005F54B2" w:rsidRPr="008F1C2D" w:rsidRDefault="005F54B2" w:rsidP="006A5A57">
            <w:pPr>
              <w:pStyle w:val="TableText"/>
              <w:rPr>
                <w:color w:val="000000"/>
                <w:sz w:val="20"/>
                <w:szCs w:val="20"/>
                <w:lang w:val="en-US"/>
              </w:rPr>
            </w:pPr>
            <w:r w:rsidRPr="008F1C2D">
              <w:rPr>
                <w:color w:val="000000"/>
                <w:sz w:val="20"/>
                <w:szCs w:val="20"/>
                <w:lang w:val="en-US"/>
              </w:rPr>
              <w:t>${MessageType}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193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610B85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9919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B74AA94"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5C0D0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3BFE78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FD54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A0164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E83A9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8DB492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70B6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19B10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3A9EC4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71D65B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F92F8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4616AD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4C4A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46DD9A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756C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EE07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8D96C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481C7B7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7FA3D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1BC350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4C59C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63265F5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7B92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1F7D7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1E51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47BD70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258FC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608F3E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827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40821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8E0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D3914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7A0E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5D8162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EB3FE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F68C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631DF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0072E21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B6274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0EC71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BF8521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8EF7AC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57CDF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D8464A1"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The same combination of Referral ID ${Referral ID} and Referral information ID ${Referral Information </w:t>
            </w:r>
            <w:r w:rsidRPr="008F1C2D">
              <w:rPr>
                <w:color w:val="000000"/>
                <w:sz w:val="20"/>
                <w:szCs w:val="20"/>
                <w:lang w:val="en-US"/>
              </w:rPr>
              <w:lastRenderedPageBreak/>
              <w:t>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B153DC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BR0105</w:t>
            </w:r>
          </w:p>
        </w:tc>
      </w:tr>
      <w:tr w:rsidR="005F54B2" w14:paraId="766B669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645A6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924266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E320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8B8577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4BCC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E2F20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6B701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D8200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FFFE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CC4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517CF8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706E13D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6B925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CD9FD8E"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${Organisation/batch}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E10448"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1EF5A37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FD4A6C"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51CE72E"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DD904D" w14:textId="77777777" w:rsidR="00D23F83" w:rsidRDefault="00D23F83" w:rsidP="0070364E">
            <w:pPr>
              <w:pStyle w:val="TableText"/>
              <w:rPr>
                <w:color w:val="000000"/>
                <w:sz w:val="20"/>
                <w:szCs w:val="20"/>
              </w:rPr>
            </w:pPr>
          </w:p>
        </w:tc>
      </w:tr>
      <w:tr w:rsidR="00D23F83" w14:paraId="7F4D65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08D606D"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B91F05"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E7F277" w14:textId="77777777" w:rsidR="00D23F83" w:rsidRDefault="00D23F83" w:rsidP="0070364E">
            <w:pPr>
              <w:pStyle w:val="TableText"/>
              <w:rPr>
                <w:color w:val="000000"/>
                <w:sz w:val="20"/>
                <w:szCs w:val="20"/>
              </w:rPr>
            </w:pPr>
          </w:p>
        </w:tc>
      </w:tr>
      <w:tr w:rsidR="00D23F83" w14:paraId="2A7CAA5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72B32F6"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4EF5E3" w14:textId="77777777" w:rsidR="00D23F83" w:rsidRDefault="00D23F83" w:rsidP="0070364E">
            <w:pPr>
              <w:pStyle w:val="TableText"/>
              <w:rPr>
                <w:color w:val="000000"/>
                <w:sz w:val="20"/>
                <w:szCs w:val="20"/>
              </w:rPr>
            </w:pPr>
            <w:r>
              <w:rPr>
                <w:rFonts w:eastAsia="Arial" w:cs="Arial"/>
                <w:color w:val="000000"/>
                <w:sz w:val="20"/>
                <w:szCs w:val="20"/>
              </w:rPr>
              <w:t>Presenting Referral: ${ReferralId}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3BDC3C"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0EDB3D7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9E819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DEC6D0" w14:textId="77777777"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7DF98C"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1B795DB1"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D29EC8" w14:textId="77777777"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22253E" w14:textId="77777777"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FB730B" w14:textId="77777777" w:rsidR="00C55BBF" w:rsidRDefault="00C55BBF" w:rsidP="005114DC">
            <w:pPr>
              <w:pStyle w:val="TableText"/>
              <w:rPr>
                <w:color w:val="000000"/>
                <w:sz w:val="20"/>
                <w:szCs w:val="20"/>
              </w:rPr>
            </w:pPr>
          </w:p>
        </w:tc>
      </w:tr>
      <w:tr w:rsidR="005F54B2" w14:paraId="1537D4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A0C09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7518C"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05B9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19F16797" w14:textId="77777777" w:rsidR="005F54B2" w:rsidRDefault="005F54B2" w:rsidP="005F54B2">
      <w:pPr>
        <w:rPr>
          <w:color w:val="000000"/>
          <w:szCs w:val="20"/>
        </w:rPr>
      </w:pPr>
    </w:p>
    <w:p w14:paraId="5D1FC241" w14:textId="77777777" w:rsidR="005F54B2" w:rsidRDefault="005F54B2" w:rsidP="005F54B2">
      <w:pPr>
        <w:rPr>
          <w:b/>
          <w:color w:val="000000"/>
        </w:rPr>
      </w:pPr>
      <w:r>
        <w:rPr>
          <w:b/>
          <w:color w:val="000000"/>
        </w:rPr>
        <w:t>Used in the Following Entities</w:t>
      </w:r>
    </w:p>
    <w:p w14:paraId="266C0C82" w14:textId="77777777" w:rsidR="005F54B2" w:rsidRDefault="005F54B2" w:rsidP="005F54B2">
      <w:pPr>
        <w:rPr>
          <w:szCs w:val="20"/>
        </w:rPr>
      </w:pPr>
      <w:r>
        <w:rPr>
          <w:szCs w:val="20"/>
        </w:rPr>
        <w:t>Error</w:t>
      </w:r>
    </w:p>
    <w:p w14:paraId="1A28A95A" w14:textId="77777777" w:rsidR="005F54B2" w:rsidRDefault="005F54B2" w:rsidP="005F54B2">
      <w:pPr>
        <w:pStyle w:val="Heading3"/>
        <w:rPr>
          <w:color w:val="000000"/>
        </w:rPr>
      </w:pPr>
      <w:bookmarkStart w:id="1377" w:name="_Toc512843634"/>
      <w:r>
        <w:rPr>
          <w:rFonts w:eastAsia="Arial" w:cs="Arial"/>
          <w:color w:val="000000"/>
          <w:sz w:val="28"/>
          <w:szCs w:val="28"/>
        </w:rPr>
        <w:t>WARN Warning Message</w:t>
      </w:r>
      <w:bookmarkEnd w:id="1377"/>
    </w:p>
    <w:p w14:paraId="24F598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9CB40D" w14:textId="77777777" w:rsidTr="006A5A57">
        <w:tc>
          <w:tcPr>
            <w:tcW w:w="9360" w:type="dxa"/>
            <w:tcMar>
              <w:top w:w="0" w:type="dxa"/>
              <w:left w:w="3" w:type="dxa"/>
              <w:bottom w:w="0" w:type="dxa"/>
              <w:right w:w="60" w:type="dxa"/>
            </w:tcMar>
          </w:tcPr>
          <w:p w14:paraId="7CDB857B"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2B40DA4"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0E31E5C7"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07C5241"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3C6C3CE3"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1F68AFED"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96D38A9"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B48AC21"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E00479B" w14:textId="77777777" w:rsidR="005F54B2" w:rsidRDefault="005F54B2" w:rsidP="006A5A57">
            <w:pPr>
              <w:pStyle w:val="TableText"/>
              <w:rPr>
                <w:color w:val="000000"/>
                <w:sz w:val="20"/>
                <w:szCs w:val="20"/>
              </w:rPr>
            </w:pPr>
            <w:r>
              <w:rPr>
                <w:rFonts w:eastAsia="Arial" w:cs="Arial"/>
                <w:color w:val="000000"/>
                <w:sz w:val="20"/>
                <w:szCs w:val="20"/>
              </w:rPr>
              <w:t>Warning: NHI: ${DatasetNhi} is for a deceased patient for the Referral: ${referralId}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BC7C214"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241C0B9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235222" w14:textId="77777777" w:rsidR="005F54B2" w:rsidRDefault="005F54B2" w:rsidP="006A5A57">
            <w:pPr>
              <w:pStyle w:val="TableText"/>
              <w:rPr>
                <w:color w:val="000000"/>
                <w:sz w:val="20"/>
                <w:szCs w:val="20"/>
              </w:rPr>
            </w:pPr>
            <w:r>
              <w:rPr>
                <w:rFonts w:eastAsia="Arial" w:cs="Arial"/>
                <w:color w:val="000000"/>
                <w:sz w:val="20"/>
                <w:szCs w:val="20"/>
              </w:rPr>
              <w:lastRenderedPageBreak/>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C12B8AB" w14:textId="77777777" w:rsidR="005F54B2" w:rsidRDefault="005F54B2" w:rsidP="006A5A57">
            <w:pPr>
              <w:pStyle w:val="TableText"/>
              <w:rPr>
                <w:color w:val="000000"/>
                <w:sz w:val="20"/>
                <w:szCs w:val="20"/>
              </w:rPr>
            </w:pPr>
            <w:r>
              <w:rPr>
                <w:rFonts w:eastAsia="Arial" w:cs="Arial"/>
                <w:color w:val="000000"/>
                <w:sz w:val="20"/>
                <w:szCs w:val="20"/>
              </w:rPr>
              <w:t>Warning: Patient's Date of Birth: ${DatasetDateOfBirth} does not match NHI Date of Birth: ${NHIDateOfBirth}</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35B8E"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31D5C924"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F456E5"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2B68940" w14:textId="77777777" w:rsidR="005F54B2" w:rsidRDefault="005F54B2" w:rsidP="006A5A57">
            <w:pPr>
              <w:pStyle w:val="TableText"/>
              <w:rPr>
                <w:color w:val="000000"/>
                <w:sz w:val="20"/>
                <w:szCs w:val="20"/>
              </w:rPr>
            </w:pPr>
            <w:r>
              <w:rPr>
                <w:rFonts w:eastAsia="Arial" w:cs="Arial"/>
                <w:color w:val="000000"/>
                <w:sz w:val="20"/>
                <w:szCs w:val="20"/>
              </w:rPr>
              <w:t>Warning: NHI ${DatasetNHI} is a dormant NHI. The live NHI of ${liveNhi}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C31F8"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22FF6C51"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23FF1" w14:textId="77777777"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2AC06E6" w14:textId="7777777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{clinicalPriorityToolId}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917341" w14:textId="77777777"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248CBAAB"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EB21E3" w14:textId="77777777"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67FDFB9" w14:textId="77777777"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{clinicalPriorityToolId}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2B6A961" w14:textId="77777777"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45E1F016" w14:textId="77777777" w:rsidR="005F54B2" w:rsidRDefault="005F54B2" w:rsidP="005F54B2">
      <w:pPr>
        <w:rPr>
          <w:szCs w:val="20"/>
        </w:rPr>
      </w:pPr>
    </w:p>
    <w:p w14:paraId="07C45E27" w14:textId="77777777" w:rsidR="005F54B2" w:rsidRDefault="005F54B2" w:rsidP="005F54B2">
      <w:pPr>
        <w:rPr>
          <w:color w:val="000000"/>
          <w:szCs w:val="20"/>
        </w:rPr>
      </w:pPr>
    </w:p>
    <w:p w14:paraId="135CAFB3" w14:textId="77777777" w:rsidR="005F54B2" w:rsidRDefault="005F54B2" w:rsidP="005F54B2">
      <w:pPr>
        <w:rPr>
          <w:b/>
          <w:color w:val="000000"/>
        </w:rPr>
      </w:pPr>
      <w:r>
        <w:rPr>
          <w:b/>
          <w:color w:val="000000"/>
        </w:rPr>
        <w:t>Used in the Following Entities</w:t>
      </w:r>
    </w:p>
    <w:p w14:paraId="65CD1BF9" w14:textId="77777777" w:rsidR="005F54B2" w:rsidRDefault="005F54B2" w:rsidP="005F54B2">
      <w:pPr>
        <w:rPr>
          <w:szCs w:val="20"/>
        </w:rPr>
      </w:pPr>
      <w:r>
        <w:rPr>
          <w:szCs w:val="20"/>
        </w:rPr>
        <w:t>Warning</w:t>
      </w:r>
    </w:p>
    <w:p w14:paraId="08B71745" w14:textId="77777777" w:rsidR="005F54B2" w:rsidRDefault="005F54B2" w:rsidP="005F54B2">
      <w:pPr>
        <w:rPr>
          <w:szCs w:val="20"/>
        </w:rPr>
      </w:pPr>
    </w:p>
    <w:p w14:paraId="7304768C" w14:textId="77777777" w:rsidR="005F54B2" w:rsidRPr="0039118A" w:rsidRDefault="005F54B2" w:rsidP="005F54B2">
      <w:pPr>
        <w:spacing w:before="0" w:after="0"/>
        <w:rPr>
          <w:b/>
          <w:sz w:val="36"/>
          <w:szCs w:val="36"/>
        </w:rPr>
      </w:pPr>
      <w:r w:rsidRPr="0039118A">
        <w:br w:type="page"/>
      </w:r>
    </w:p>
    <w:p w14:paraId="0D44D9D0" w14:textId="77777777" w:rsidR="005F54B2" w:rsidRPr="0039118A" w:rsidRDefault="005F54B2" w:rsidP="005F54B2">
      <w:pPr>
        <w:pStyle w:val="Heading1"/>
      </w:pPr>
      <w:bookmarkStart w:id="1378" w:name="_Toc512843635"/>
      <w:r w:rsidRPr="0039118A">
        <w:lastRenderedPageBreak/>
        <w:t>Appendix</w:t>
      </w:r>
      <w:r>
        <w:t xml:space="preserve"> A</w:t>
      </w:r>
      <w:r w:rsidRPr="0039118A">
        <w:t>: Emails</w:t>
      </w:r>
      <w:bookmarkEnd w:id="1378"/>
    </w:p>
    <w:p w14:paraId="2564CB45" w14:textId="77777777" w:rsidR="005F54B2" w:rsidRPr="0039118A" w:rsidRDefault="005F54B2" w:rsidP="005F54B2">
      <w:r w:rsidRPr="0039118A">
        <w:t xml:space="preserve">The NPF system automatically sends emails to the Submitter to: </w:t>
      </w:r>
    </w:p>
    <w:p w14:paraId="26D6CD37"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198B84D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1873AEA8"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29001D41" w14:textId="77777777" w:rsidR="005F54B2" w:rsidRPr="0039118A" w:rsidRDefault="005F54B2" w:rsidP="005F54B2">
      <w:pPr>
        <w:pStyle w:val="Heading2"/>
      </w:pPr>
      <w:bookmarkStart w:id="1379" w:name="_Toc412639814"/>
      <w:bookmarkStart w:id="1380" w:name="_Toc412642182"/>
      <w:bookmarkStart w:id="1381" w:name="_Toc512843636"/>
      <w:bookmarkStart w:id="1382" w:name="_Toc392657779"/>
      <w:r>
        <w:t>Pre-processing</w:t>
      </w:r>
      <w:r w:rsidRPr="0039118A">
        <w:t xml:space="preserve"> Email</w:t>
      </w:r>
      <w:bookmarkEnd w:id="1379"/>
      <w:bookmarkEnd w:id="1380"/>
      <w:bookmarkEnd w:id="1381"/>
    </w:p>
    <w:p w14:paraId="046EFF43"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31436D1B"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49297CFE" w14:textId="77777777" w:rsidTr="006A5A57">
        <w:tc>
          <w:tcPr>
            <w:tcW w:w="9287" w:type="dxa"/>
          </w:tcPr>
          <w:p w14:paraId="02BD6E64" w14:textId="77777777" w:rsidR="005F54B2" w:rsidRPr="00ED14CA" w:rsidRDefault="005F54B2" w:rsidP="006A5A57">
            <w:pPr>
              <w:spacing w:after="0" w:afterAutospacing="0"/>
            </w:pPr>
            <w:r w:rsidRPr="006C7409">
              <w:rPr>
                <w:b/>
              </w:rPr>
              <w:t>Subject</w:t>
            </w:r>
            <w:r w:rsidRPr="00ED14CA">
              <w:t xml:space="preserve">: </w:t>
            </w:r>
          </w:p>
          <w:p w14:paraId="3840B40B"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2547C8F1" w14:textId="77777777" w:rsidR="005F54B2" w:rsidRPr="00ED14CA" w:rsidRDefault="005F54B2" w:rsidP="006A5A57">
            <w:pPr>
              <w:spacing w:after="0" w:afterAutospacing="0"/>
            </w:pPr>
            <w:r w:rsidRPr="006C7409">
              <w:rPr>
                <w:b/>
              </w:rPr>
              <w:t>Email Body</w:t>
            </w:r>
            <w:r w:rsidRPr="00ED14CA">
              <w:t xml:space="preserve">: </w:t>
            </w:r>
          </w:p>
          <w:p w14:paraId="4DF47FD8"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proofErr w:type="gramStart"/>
            <w:r w:rsidRPr="00ED14CA">
              <w:t>.</w:t>
            </w:r>
            <w:r>
              <w:t>&gt;</w:t>
            </w:r>
            <w:proofErr w:type="gramEnd"/>
            <w:r>
              <w:t>&gt;</w:t>
            </w:r>
            <w:r w:rsidRPr="00ED14CA">
              <w:t xml:space="preserve">. </w:t>
            </w:r>
          </w:p>
          <w:p w14:paraId="37D96772" w14:textId="77777777" w:rsidR="005F54B2" w:rsidRPr="00ED14CA" w:rsidRDefault="005F54B2" w:rsidP="006A5A57">
            <w:pPr>
              <w:spacing w:after="0" w:afterAutospacing="0"/>
            </w:pPr>
            <w:r w:rsidRPr="00ED14CA">
              <w:t xml:space="preserve">Kind regards, </w:t>
            </w:r>
          </w:p>
          <w:p w14:paraId="2A62626C" w14:textId="77777777"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r w:rsidRPr="005A183A">
              <w:rPr>
                <w:rFonts w:eastAsiaTheme="minorHAnsi" w:cs="Arial"/>
              </w:rPr>
              <w:t>Information Group</w:t>
            </w:r>
            <w:r w:rsidRPr="005A183A">
              <w:rPr>
                <w:rFonts w:eastAsiaTheme="minorHAnsi" w:cs="Arial"/>
              </w:rPr>
              <w:br/>
              <w:t>National Health Board</w:t>
            </w:r>
            <w:r w:rsidRPr="005A183A">
              <w:rPr>
                <w:rFonts w:eastAsiaTheme="minorHAnsi" w:cs="Arial"/>
              </w:rPr>
              <w:br/>
              <w:t xml:space="preserve">Ministry of Health </w:t>
            </w:r>
          </w:p>
          <w:p w14:paraId="1B669331" w14:textId="77777777" w:rsidR="005F54B2" w:rsidRDefault="005F54B2" w:rsidP="006A5A57">
            <w:pPr>
              <w:spacing w:after="0"/>
            </w:pPr>
          </w:p>
        </w:tc>
      </w:tr>
    </w:tbl>
    <w:p w14:paraId="57ACECF8" w14:textId="77777777" w:rsidR="005F54B2" w:rsidRPr="0039118A" w:rsidRDefault="005F54B2" w:rsidP="005F54B2">
      <w:pPr>
        <w:pStyle w:val="Heading2"/>
      </w:pPr>
      <w:bookmarkStart w:id="1383" w:name="_Toc412627256"/>
      <w:bookmarkStart w:id="1384" w:name="_Toc412639815"/>
      <w:bookmarkStart w:id="1385" w:name="_Toc412642183"/>
      <w:bookmarkStart w:id="1386" w:name="_Toc512843637"/>
      <w:bookmarkEnd w:id="1382"/>
      <w:bookmarkEnd w:id="1383"/>
      <w:r>
        <w:t>Processing</w:t>
      </w:r>
      <w:r w:rsidRPr="0039118A">
        <w:t xml:space="preserve"> Email</w:t>
      </w:r>
      <w:bookmarkEnd w:id="1384"/>
      <w:bookmarkEnd w:id="1385"/>
      <w:bookmarkEnd w:id="1386"/>
    </w:p>
    <w:p w14:paraId="200BD7F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0169BBFD" w14:textId="77777777" w:rsidR="005F54B2" w:rsidRPr="0039118A" w:rsidRDefault="005F54B2" w:rsidP="005F54B2">
      <w:pPr>
        <w:pStyle w:val="TableText"/>
        <w:rPr>
          <w:rFonts w:eastAsia="Calibri"/>
          <w:b/>
        </w:rPr>
      </w:pPr>
      <w:r w:rsidRPr="0039118A">
        <w:rPr>
          <w:rFonts w:eastAsia="Calibri"/>
          <w:b/>
        </w:rPr>
        <w:t>Email Content:</w:t>
      </w:r>
    </w:p>
    <w:p w14:paraId="505D796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2D08445C"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13342BB"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1693DA73"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yy&gt;&gt; were rejected: a pass rate of &lt;&lt;zz&gt;&gt;%.</w:t>
      </w:r>
    </w:p>
    <w:p w14:paraId="41303170"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0E57059" w14:textId="77777777"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5A183A">
        <w:rPr>
          <w:rFonts w:eastAsiaTheme="minorHAnsi" w:cs="Arial"/>
          <w:sz w:val="20"/>
          <w:szCs w:val="20"/>
        </w:rPr>
        <w:br/>
        <w:t>National Health Board</w:t>
      </w:r>
      <w:r w:rsidRPr="005A183A">
        <w:rPr>
          <w:rFonts w:eastAsiaTheme="minorHAnsi" w:cs="Arial"/>
          <w:sz w:val="20"/>
          <w:szCs w:val="20"/>
        </w:rPr>
        <w:br/>
        <w:t>Ministry of Health</w:t>
      </w:r>
    </w:p>
    <w:p w14:paraId="2D13FE4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730F55BD" w14:textId="77777777" w:rsidR="005F54B2" w:rsidRDefault="005F54B2" w:rsidP="005F54B2">
      <w:pPr>
        <w:spacing w:before="0" w:after="0"/>
        <w:rPr>
          <w:b/>
          <w:sz w:val="24"/>
        </w:rPr>
      </w:pPr>
      <w:bookmarkStart w:id="1387" w:name="_Toc412639816"/>
      <w:bookmarkStart w:id="1388" w:name="_Toc412642184"/>
      <w:r>
        <w:br w:type="page"/>
      </w:r>
    </w:p>
    <w:p w14:paraId="2E593357" w14:textId="77777777" w:rsidR="005F54B2" w:rsidRPr="0039118A" w:rsidRDefault="005F54B2" w:rsidP="005F54B2">
      <w:pPr>
        <w:pStyle w:val="Heading2"/>
      </w:pPr>
      <w:bookmarkStart w:id="1389" w:name="_Toc512843638"/>
      <w:r>
        <w:lastRenderedPageBreak/>
        <w:t>Reversal</w:t>
      </w:r>
      <w:r w:rsidRPr="0039118A">
        <w:t xml:space="preserve"> Email</w:t>
      </w:r>
      <w:bookmarkEnd w:id="1387"/>
      <w:bookmarkEnd w:id="1388"/>
      <w:bookmarkEnd w:id="1389"/>
    </w:p>
    <w:p w14:paraId="2F1357D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141E8929" w14:textId="77777777" w:rsidR="005F54B2" w:rsidRPr="0039118A" w:rsidRDefault="005F54B2" w:rsidP="005F54B2">
      <w:pPr>
        <w:pStyle w:val="TableText"/>
        <w:rPr>
          <w:rFonts w:eastAsia="Calibri"/>
          <w:b/>
        </w:rPr>
      </w:pPr>
      <w:r w:rsidRPr="0039118A">
        <w:rPr>
          <w:rFonts w:eastAsia="Calibri"/>
          <w:b/>
        </w:rPr>
        <w:t>Email Content:</w:t>
      </w:r>
    </w:p>
    <w:p w14:paraId="7280B57F"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4EBFAD8A"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2A717042"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5CEC67BF"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7454E712"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783191D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20B4484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r w:rsidRPr="005A183A">
        <w:rPr>
          <w:rFonts w:eastAsiaTheme="minorHAnsi" w:cs="Arial"/>
          <w:sz w:val="20"/>
          <w:szCs w:val="20"/>
        </w:rPr>
        <w:t>Information Group</w:t>
      </w:r>
      <w:r w:rsidRPr="00E16B32">
        <w:rPr>
          <w:rFonts w:eastAsia="Calibri"/>
          <w:sz w:val="20"/>
          <w:szCs w:val="20"/>
        </w:rPr>
        <w:br/>
      </w:r>
      <w:r w:rsidRPr="005A183A">
        <w:rPr>
          <w:rFonts w:eastAsiaTheme="minorHAnsi" w:cs="Arial"/>
          <w:sz w:val="20"/>
          <w:szCs w:val="20"/>
        </w:rPr>
        <w:t>National Health Board</w:t>
      </w:r>
      <w:r w:rsidRPr="00E16B32">
        <w:rPr>
          <w:rFonts w:eastAsia="Calibri"/>
          <w:sz w:val="20"/>
          <w:szCs w:val="20"/>
        </w:rPr>
        <w:br/>
      </w:r>
      <w:r w:rsidRPr="005A183A">
        <w:rPr>
          <w:rFonts w:eastAsiaTheme="minorHAnsi" w:cs="Arial"/>
          <w:sz w:val="20"/>
          <w:szCs w:val="20"/>
        </w:rPr>
        <w:t>Ministry of Health</w:t>
      </w:r>
      <w:r>
        <w:rPr>
          <w:rFonts w:eastAsia="Calibri"/>
          <w:sz w:val="20"/>
          <w:szCs w:val="20"/>
        </w:rPr>
        <w:br/>
      </w:r>
    </w:p>
    <w:p w14:paraId="3F44E883" w14:textId="77777777" w:rsidR="005F54B2" w:rsidRDefault="005F54B2" w:rsidP="005F54B2">
      <w:pPr>
        <w:spacing w:before="0" w:after="0"/>
        <w:rPr>
          <w:b/>
          <w:sz w:val="36"/>
          <w:szCs w:val="36"/>
        </w:rPr>
      </w:pPr>
      <w:bookmarkStart w:id="1390" w:name="_Ref404154347"/>
      <w:r>
        <w:br w:type="page"/>
      </w:r>
    </w:p>
    <w:p w14:paraId="5198CFF1" w14:textId="77777777" w:rsidR="005F54B2" w:rsidRDefault="005F54B2" w:rsidP="005F54B2">
      <w:pPr>
        <w:pStyle w:val="Heading1"/>
      </w:pPr>
      <w:bookmarkStart w:id="1391" w:name="_Toc512843639"/>
      <w:r w:rsidRPr="0039118A">
        <w:lastRenderedPageBreak/>
        <w:t>Appendix</w:t>
      </w:r>
      <w:r>
        <w:t xml:space="preserve"> B</w:t>
      </w:r>
      <w:r w:rsidRPr="0039118A">
        <w:t xml:space="preserve">: </w:t>
      </w:r>
      <w:r>
        <w:t>Reports</w:t>
      </w:r>
      <w:bookmarkEnd w:id="1391"/>
    </w:p>
    <w:p w14:paraId="6E6E2F08"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140F47FC" w14:textId="77777777" w:rsidR="005F54B2" w:rsidRDefault="005F54B2" w:rsidP="005F54B2">
      <w:pPr>
        <w:pStyle w:val="Heading2"/>
      </w:pPr>
      <w:bookmarkStart w:id="1392" w:name="_Ref412620007"/>
      <w:bookmarkStart w:id="1393" w:name="_Toc412639818"/>
      <w:bookmarkStart w:id="1394" w:name="_Toc412642186"/>
      <w:bookmarkStart w:id="1395" w:name="_Toc512843640"/>
      <w:r w:rsidRPr="0039118A">
        <w:t xml:space="preserve">Batch </w:t>
      </w:r>
      <w:r>
        <w:t xml:space="preserve">Pre-processing </w:t>
      </w:r>
      <w:r w:rsidRPr="0039118A">
        <w:t>Report</w:t>
      </w:r>
      <w:bookmarkEnd w:id="1392"/>
      <w:bookmarkEnd w:id="1393"/>
      <w:bookmarkEnd w:id="1394"/>
      <w:bookmarkEnd w:id="1395"/>
    </w:p>
    <w:p w14:paraId="29494E9D" w14:textId="77777777" w:rsidR="005F54B2" w:rsidRPr="009F0F11" w:rsidRDefault="002D54D9" w:rsidP="005F54B2">
      <w:pPr>
        <w:pStyle w:val="BodyText"/>
        <w:ind w:left="0"/>
      </w:pPr>
      <w:r>
        <w:object w:dxaOrig="1531" w:dyaOrig="991" w14:anchorId="132ECF42">
          <v:shape id="_x0000_i1030" type="#_x0000_t75" style="width:79.5pt;height:50.25pt" o:ole="">
            <v:imagedata r:id="rId74" o:title=""/>
          </v:shape>
          <o:OLEObject Type="Embed" ProgID="Excel.Sheet.8" ShapeID="_x0000_i1030" DrawAspect="Icon" ObjectID="_1601452746" r:id="rId75"/>
        </w:object>
      </w:r>
    </w:p>
    <w:p w14:paraId="7C599C1F" w14:textId="77777777" w:rsidR="005F54B2" w:rsidRPr="0039118A" w:rsidRDefault="005F54B2" w:rsidP="005F54B2">
      <w:pPr>
        <w:pStyle w:val="Heading2"/>
      </w:pPr>
      <w:bookmarkStart w:id="1396" w:name="_Ref412620021"/>
      <w:bookmarkStart w:id="1397" w:name="_Toc412639819"/>
      <w:bookmarkStart w:id="1398" w:name="_Toc412642187"/>
      <w:bookmarkStart w:id="1399" w:name="_Toc512843641"/>
      <w:r w:rsidRPr="0039118A">
        <w:t xml:space="preserve">Batch </w:t>
      </w:r>
      <w:r>
        <w:t xml:space="preserve">Processing </w:t>
      </w:r>
      <w:r w:rsidRPr="0039118A">
        <w:t>Report</w:t>
      </w:r>
      <w:bookmarkEnd w:id="1390"/>
      <w:bookmarkEnd w:id="1396"/>
      <w:bookmarkEnd w:id="1397"/>
      <w:bookmarkEnd w:id="1398"/>
      <w:bookmarkEnd w:id="1399"/>
    </w:p>
    <w:p w14:paraId="14C74F38" w14:textId="77777777" w:rsidR="005F54B2" w:rsidRPr="0039118A" w:rsidRDefault="002D54D9" w:rsidP="005F54B2">
      <w:pPr>
        <w:rPr>
          <w:rFonts w:cs="Arial"/>
          <w:szCs w:val="20"/>
        </w:rPr>
      </w:pPr>
      <w:r>
        <w:object w:dxaOrig="1531" w:dyaOrig="991" w14:anchorId="05D1C357">
          <v:shape id="_x0000_i1031" type="#_x0000_t75" style="width:79.5pt;height:50.25pt" o:ole="">
            <v:imagedata r:id="rId76" o:title=""/>
          </v:shape>
          <o:OLEObject Type="Embed" ProgID="Excel.Sheet.8" ShapeID="_x0000_i1031" DrawAspect="Icon" ObjectID="_1601452747" r:id="rId77"/>
        </w:object>
      </w:r>
    </w:p>
    <w:p w14:paraId="3D36D7DC" w14:textId="77777777" w:rsidR="005F54B2" w:rsidRPr="0039118A" w:rsidRDefault="005F54B2" w:rsidP="005F54B2">
      <w:pPr>
        <w:pStyle w:val="Heading2"/>
      </w:pPr>
      <w:bookmarkStart w:id="1400" w:name="_Ref412620054"/>
      <w:bookmarkStart w:id="1401" w:name="_Toc412639820"/>
      <w:bookmarkStart w:id="1402" w:name="_Toc412642188"/>
      <w:bookmarkStart w:id="1403" w:name="_Toc512843642"/>
      <w:r w:rsidRPr="0039118A">
        <w:t xml:space="preserve">Batch </w:t>
      </w:r>
      <w:r>
        <w:t xml:space="preserve">Reversal </w:t>
      </w:r>
      <w:r w:rsidRPr="0039118A">
        <w:t>Report</w:t>
      </w:r>
      <w:bookmarkEnd w:id="1400"/>
      <w:bookmarkEnd w:id="1401"/>
      <w:bookmarkEnd w:id="1402"/>
      <w:bookmarkEnd w:id="1403"/>
    </w:p>
    <w:p w14:paraId="7C03D574" w14:textId="77777777" w:rsidR="005F54B2" w:rsidRPr="0039118A" w:rsidRDefault="002D54D9" w:rsidP="005F54B2">
      <w:r>
        <w:object w:dxaOrig="1531" w:dyaOrig="991" w14:anchorId="5B3F8219">
          <v:shape id="_x0000_i1032" type="#_x0000_t75" style="width:79.5pt;height:50.25pt" o:ole="">
            <v:imagedata r:id="rId78" o:title=""/>
          </v:shape>
          <o:OLEObject Type="Embed" ProgID="Excel.Sheet.12" ShapeID="_x0000_i1032" DrawAspect="Icon" ObjectID="_1601452748" r:id="rId79"/>
        </w:object>
      </w:r>
    </w:p>
    <w:p w14:paraId="3A20CEBC" w14:textId="77777777" w:rsidR="005F54B2" w:rsidRDefault="005F54B2" w:rsidP="005F54B2">
      <w:pPr>
        <w:spacing w:before="0" w:after="0"/>
        <w:rPr>
          <w:b/>
          <w:sz w:val="36"/>
          <w:szCs w:val="36"/>
        </w:rPr>
      </w:pPr>
      <w:bookmarkStart w:id="1404" w:name="_Toc378750633"/>
      <w:bookmarkStart w:id="1405" w:name="_Toc375055178"/>
      <w:bookmarkStart w:id="1406" w:name="_Toc375055306"/>
      <w:bookmarkStart w:id="1407" w:name="_Toc375056298"/>
      <w:bookmarkStart w:id="1408" w:name="_Toc375055179"/>
      <w:bookmarkStart w:id="1409" w:name="_Toc375055307"/>
      <w:bookmarkStart w:id="1410" w:name="_Toc375056299"/>
      <w:bookmarkEnd w:id="1404"/>
      <w:bookmarkEnd w:id="1405"/>
      <w:bookmarkEnd w:id="1406"/>
      <w:bookmarkEnd w:id="1407"/>
      <w:bookmarkEnd w:id="1408"/>
      <w:bookmarkEnd w:id="1409"/>
      <w:bookmarkEnd w:id="1410"/>
      <w:r>
        <w:br w:type="page"/>
      </w:r>
    </w:p>
    <w:p w14:paraId="17A7C510" w14:textId="77777777" w:rsidR="005F54B2" w:rsidRPr="0039118A" w:rsidRDefault="005F54B2" w:rsidP="005F54B2">
      <w:pPr>
        <w:pStyle w:val="Heading1"/>
      </w:pPr>
      <w:bookmarkStart w:id="1411" w:name="_Toc512843643"/>
      <w:r w:rsidRPr="0039118A">
        <w:lastRenderedPageBreak/>
        <w:t>Appendix</w:t>
      </w:r>
      <w:r>
        <w:t xml:space="preserve"> C</w:t>
      </w:r>
      <w:r w:rsidRPr="0039118A">
        <w:t xml:space="preserve">: </w:t>
      </w:r>
      <w:r>
        <w:t xml:space="preserve">System </w:t>
      </w:r>
      <w:r w:rsidRPr="0039118A">
        <w:t>Glossary</w:t>
      </w:r>
      <w:bookmarkEnd w:id="1411"/>
    </w:p>
    <w:p w14:paraId="1A3FA439"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712DF638"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68BD508"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D7861D6"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E4DFE9F" w14:textId="77777777" w:rsidR="005F54B2" w:rsidRDefault="005F54B2" w:rsidP="006A5A57">
            <w:pPr>
              <w:rPr>
                <w:b/>
                <w:bCs/>
                <w:lang w:val="en-US"/>
              </w:rPr>
            </w:pPr>
            <w:r>
              <w:rPr>
                <w:b/>
                <w:bCs/>
                <w:lang w:val="en-US"/>
              </w:rPr>
              <w:t>Meaning</w:t>
            </w:r>
          </w:p>
        </w:tc>
      </w:tr>
      <w:tr w:rsidR="005F54B2" w14:paraId="0A5F013C" w14:textId="77777777" w:rsidTr="006A5A57">
        <w:tc>
          <w:tcPr>
            <w:tcW w:w="1620" w:type="dxa"/>
            <w:tcBorders>
              <w:top w:val="single" w:sz="2" w:space="0" w:color="auto"/>
              <w:left w:val="single" w:sz="2" w:space="0" w:color="auto"/>
              <w:bottom w:val="single" w:sz="2" w:space="0" w:color="auto"/>
              <w:right w:val="single" w:sz="2" w:space="0" w:color="auto"/>
            </w:tcBorders>
          </w:tcPr>
          <w:p w14:paraId="0B4BC818"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7547FD0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5C32493" w14:textId="77777777" w:rsidR="005F54B2" w:rsidRDefault="005F54B2" w:rsidP="006A5A57">
            <w:pPr>
              <w:rPr>
                <w:lang w:val="en-US"/>
              </w:rPr>
            </w:pPr>
            <w:r>
              <w:t>Clinical Priority Assessment Criteria</w:t>
            </w:r>
          </w:p>
        </w:tc>
      </w:tr>
      <w:tr w:rsidR="005F54B2" w14:paraId="07CFF33B" w14:textId="77777777" w:rsidTr="006A5A57">
        <w:tc>
          <w:tcPr>
            <w:tcW w:w="1620" w:type="dxa"/>
            <w:tcBorders>
              <w:top w:val="single" w:sz="2" w:space="0" w:color="auto"/>
              <w:left w:val="single" w:sz="2" w:space="0" w:color="auto"/>
              <w:bottom w:val="single" w:sz="2" w:space="0" w:color="auto"/>
              <w:right w:val="single" w:sz="2" w:space="0" w:color="auto"/>
            </w:tcBorders>
          </w:tcPr>
          <w:p w14:paraId="79BF0880"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30B60F10"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536C9654" w14:textId="77777777" w:rsidR="005F54B2" w:rsidRDefault="005F54B2" w:rsidP="006A5A57">
            <w:pPr>
              <w:rPr>
                <w:lang w:val="en-US"/>
              </w:rPr>
            </w:pPr>
            <w:r>
              <w:rPr>
                <w:color w:val="0F0F0F"/>
              </w:rPr>
              <w:t xml:space="preserve">An operational data store (or "ODS") is a </w:t>
            </w:r>
            <w:hyperlink r:id="rId80" w:history="1">
              <w:r w:rsidRPr="00D04E20">
                <w:rPr>
                  <w:color w:val="0F0F0F"/>
                </w:rPr>
                <w:t>database</w:t>
              </w:r>
            </w:hyperlink>
            <w:r>
              <w:rPr>
                <w:color w:val="0F0F0F"/>
              </w:rPr>
              <w:t xml:space="preserve"> designed to </w:t>
            </w:r>
            <w:hyperlink r:id="rId81"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2" w:history="1">
              <w:r w:rsidRPr="00D04E20">
                <w:rPr>
                  <w:color w:val="0F0F0F"/>
                </w:rPr>
                <w:t>operational systems</w:t>
              </w:r>
            </w:hyperlink>
            <w:r>
              <w:rPr>
                <w:color w:val="0F0F0F"/>
              </w:rPr>
              <w:t xml:space="preserve">. It may be passed for further operations and to the </w:t>
            </w:r>
            <w:hyperlink r:id="rId83" w:history="1">
              <w:r w:rsidRPr="00D04E20">
                <w:rPr>
                  <w:color w:val="0F0F0F"/>
                </w:rPr>
                <w:t>data warehouse</w:t>
              </w:r>
            </w:hyperlink>
            <w:r>
              <w:rPr>
                <w:color w:val="0F0F0F"/>
              </w:rPr>
              <w:t xml:space="preserve"> for reporting.</w:t>
            </w:r>
          </w:p>
        </w:tc>
      </w:tr>
      <w:tr w:rsidR="005F54B2" w14:paraId="59B332F9" w14:textId="77777777" w:rsidTr="006A5A57">
        <w:tc>
          <w:tcPr>
            <w:tcW w:w="1620" w:type="dxa"/>
            <w:tcBorders>
              <w:top w:val="single" w:sz="2" w:space="0" w:color="auto"/>
              <w:left w:val="single" w:sz="2" w:space="0" w:color="auto"/>
              <w:bottom w:val="single" w:sz="2" w:space="0" w:color="auto"/>
              <w:right w:val="single" w:sz="2" w:space="0" w:color="auto"/>
            </w:tcBorders>
          </w:tcPr>
          <w:p w14:paraId="4FB2C253"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7D5C43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ED5588E" w14:textId="77777777" w:rsidR="005F54B2" w:rsidRDefault="005F54B2" w:rsidP="006A5A57">
            <w:pPr>
              <w:rPr>
                <w:lang w:val="en-US"/>
              </w:rPr>
            </w:pPr>
            <w:r>
              <w:t>Purchase Unit Code</w:t>
            </w:r>
          </w:p>
        </w:tc>
      </w:tr>
      <w:tr w:rsidR="005F54B2" w14:paraId="5B25CC96" w14:textId="77777777" w:rsidTr="006A5A57">
        <w:tc>
          <w:tcPr>
            <w:tcW w:w="1620" w:type="dxa"/>
            <w:tcBorders>
              <w:top w:val="single" w:sz="2" w:space="0" w:color="auto"/>
              <w:left w:val="single" w:sz="2" w:space="0" w:color="auto"/>
              <w:bottom w:val="single" w:sz="2" w:space="0" w:color="auto"/>
              <w:right w:val="single" w:sz="2" w:space="0" w:color="auto"/>
            </w:tcBorders>
          </w:tcPr>
          <w:p w14:paraId="4AB7702B"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7A57092B"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807B7DF"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42689F5" w14:textId="77777777" w:rsidR="005F54B2" w:rsidRDefault="005F54B2" w:rsidP="005F54B2">
      <w:pPr>
        <w:spacing w:before="0" w:after="0"/>
        <w:rPr>
          <w:b/>
          <w:sz w:val="36"/>
          <w:szCs w:val="36"/>
        </w:rPr>
      </w:pPr>
      <w:r>
        <w:rPr>
          <w:b/>
          <w:sz w:val="36"/>
          <w:szCs w:val="36"/>
        </w:rPr>
        <w:br w:type="page"/>
      </w:r>
    </w:p>
    <w:p w14:paraId="65875252" w14:textId="77777777" w:rsidR="005F54B2" w:rsidRDefault="005F54B2" w:rsidP="005F54B2">
      <w:pPr>
        <w:pStyle w:val="Heading1"/>
      </w:pPr>
      <w:bookmarkStart w:id="1412" w:name="_Toc512843644"/>
      <w:r w:rsidRPr="0039118A">
        <w:lastRenderedPageBreak/>
        <w:t>Appendix</w:t>
      </w:r>
      <w:r>
        <w:t xml:space="preserve"> D</w:t>
      </w:r>
      <w:r w:rsidRPr="0039118A">
        <w:t xml:space="preserve">: </w:t>
      </w:r>
      <w:r>
        <w:t>Business Rules and Error Messages</w:t>
      </w:r>
      <w:bookmarkEnd w:id="1412"/>
    </w:p>
    <w:p w14:paraId="136DF739" w14:textId="77777777" w:rsidR="005F54B2" w:rsidRDefault="005F54B2" w:rsidP="005F54B2">
      <w:pPr>
        <w:pStyle w:val="BodyText"/>
      </w:pPr>
    </w:p>
    <w:p w14:paraId="7CB1FA9A" w14:textId="77777777" w:rsidR="005F54B2" w:rsidRDefault="005F54B2" w:rsidP="005F54B2">
      <w:pPr>
        <w:pStyle w:val="BodyText"/>
      </w:pPr>
    </w:p>
    <w:p w14:paraId="52E7EF4A" w14:textId="77777777" w:rsidR="005F54B2" w:rsidRDefault="00A12B1D" w:rsidP="005F54B2">
      <w:r>
        <w:object w:dxaOrig="1797" w:dyaOrig="1169" w14:anchorId="2E6EDA57">
          <v:shape id="_x0000_i1033" type="#_x0000_t75" style="width:93.75pt;height:57.75pt" o:ole="">
            <v:imagedata r:id="rId84" o:title=""/>
          </v:shape>
          <o:OLEObject Type="Embed" ProgID="Excel.Sheet.12" ShapeID="_x0000_i1033" DrawAspect="Icon" ObjectID="_1601452749" r:id="rId85"/>
        </w:object>
      </w:r>
    </w:p>
    <w:p w14:paraId="26D3C1C7" w14:textId="77777777" w:rsidR="005F54B2" w:rsidRDefault="005F54B2" w:rsidP="005F54B2">
      <w:pPr>
        <w:spacing w:before="0" w:after="0"/>
        <w:rPr>
          <w:b/>
          <w:sz w:val="36"/>
          <w:szCs w:val="36"/>
        </w:rPr>
      </w:pPr>
      <w:r>
        <w:br w:type="page"/>
      </w:r>
    </w:p>
    <w:p w14:paraId="24BDA53E" w14:textId="77777777" w:rsidR="005F54B2" w:rsidRDefault="005F54B2" w:rsidP="005F54B2">
      <w:pPr>
        <w:pStyle w:val="Heading1"/>
      </w:pPr>
      <w:bookmarkStart w:id="1413" w:name="_Toc512843645"/>
      <w:r>
        <w:lastRenderedPageBreak/>
        <w:t>Appendix E: Encounter Outcome Scenarios</w:t>
      </w:r>
      <w:bookmarkEnd w:id="1413"/>
    </w:p>
    <w:p w14:paraId="1A790CF9" w14:textId="77777777" w:rsidR="005F54B2" w:rsidRDefault="005F54B2" w:rsidP="005F54B2"/>
    <w:p w14:paraId="30F370F1" w14:textId="77777777" w:rsidR="005F54B2" w:rsidRDefault="005F54B2" w:rsidP="005F54B2">
      <w:r>
        <w:t>The files below contain common outcome scenarios.</w:t>
      </w:r>
    </w:p>
    <w:p w14:paraId="0640A825" w14:textId="77777777" w:rsidR="005F54B2" w:rsidRDefault="005F54B2" w:rsidP="005F54B2"/>
    <w:p w14:paraId="797F37B4" w14:textId="77777777" w:rsidR="005F54B2" w:rsidRDefault="005F54B2" w:rsidP="005F54B2">
      <w:r>
        <w:t>The document below describes the scenarios</w:t>
      </w:r>
    </w:p>
    <w:bookmarkStart w:id="1414" w:name="_MON_1499687339"/>
    <w:bookmarkEnd w:id="1414"/>
    <w:p w14:paraId="2088F14C" w14:textId="77777777" w:rsidR="005F54B2" w:rsidRDefault="00890427" w:rsidP="005F54B2">
      <w:pPr>
        <w:ind w:left="1440"/>
      </w:pPr>
      <w:r>
        <w:object w:dxaOrig="2556" w:dyaOrig="1600" w14:anchorId="6DBB0C9A">
          <v:shape id="_x0000_i1034" type="#_x0000_t75" style="width:130.5pt;height:79.5pt" o:ole="">
            <v:imagedata r:id="rId86" o:title=""/>
          </v:shape>
          <o:OLEObject Type="Embed" ProgID="Word.Document.12" ShapeID="_x0000_i1034" DrawAspect="Icon" ObjectID="_1601452750" r:id="rId87">
            <o:FieldCodes>\s</o:FieldCodes>
          </o:OLEObject>
        </w:object>
      </w:r>
    </w:p>
    <w:p w14:paraId="409DC2A8" w14:textId="77777777" w:rsidR="005F54B2" w:rsidRDefault="005F54B2" w:rsidP="005F54B2">
      <w:pPr>
        <w:ind w:left="1440"/>
      </w:pPr>
    </w:p>
    <w:p w14:paraId="7F417CE5" w14:textId="77777777" w:rsidR="005F54B2" w:rsidRDefault="005F54B2" w:rsidP="005F54B2">
      <w:r>
        <w:t>The PDFs below contain the associated Activity Flow Diagrams</w:t>
      </w:r>
    </w:p>
    <w:p w14:paraId="0E61638B" w14:textId="77777777" w:rsidR="005F54B2" w:rsidRDefault="005F54B2" w:rsidP="005F54B2">
      <w:pPr>
        <w:ind w:left="1800"/>
      </w:pPr>
    </w:p>
    <w:p w14:paraId="493472D5" w14:textId="5F219771" w:rsidR="005F54B2" w:rsidRDefault="0091104C" w:rsidP="005F54B2">
      <w:pPr>
        <w:ind w:left="1800"/>
      </w:pPr>
      <w:r>
        <w:object w:dxaOrig="1544" w:dyaOrig="998" w14:anchorId="5DD0746E">
          <v:shape id="_x0000_i1035" type="#_x0000_t75" style="width:79.5pt;height:50.25pt" o:ole="">
            <v:imagedata r:id="rId88" o:title=""/>
          </v:shape>
          <o:OLEObject Type="Embed" ProgID="AcroExch.Document.11" ShapeID="_x0000_i1035" DrawAspect="Icon" ObjectID="_1601452751" r:id="rId89"/>
        </w:object>
      </w:r>
    </w:p>
    <w:bookmarkEnd w:id="551"/>
    <w:bookmarkEnd w:id="724"/>
    <w:bookmarkEnd w:id="725"/>
    <w:bookmarkEnd w:id="726"/>
    <w:bookmarkEnd w:id="727"/>
    <w:p w14:paraId="0D0C893B" w14:textId="26BBA6BD" w:rsidR="0091104C" w:rsidRDefault="0091104C" w:rsidP="005F54B2">
      <w:pPr>
        <w:ind w:left="1800"/>
      </w:pPr>
      <w:r>
        <w:object w:dxaOrig="1544" w:dyaOrig="998" w14:anchorId="27590131">
          <v:shape id="_x0000_i1036" type="#_x0000_t75" style="width:79.5pt;height:50.25pt" o:ole="">
            <v:imagedata r:id="rId90" o:title=""/>
          </v:shape>
          <o:OLEObject Type="Embed" ProgID="AcroExch.Document.11" ShapeID="_x0000_i1036" DrawAspect="Icon" ObjectID="_1601452752" r:id="rId91"/>
        </w:object>
      </w:r>
    </w:p>
    <w:p w14:paraId="7C263D14" w14:textId="34F95468" w:rsidR="005F54B2" w:rsidRDefault="00D455B1" w:rsidP="005F54B2">
      <w:pPr>
        <w:ind w:left="1800"/>
      </w:pPr>
      <w:r>
        <w:object w:dxaOrig="1614" w:dyaOrig="1044" w14:anchorId="49CE5E82">
          <v:shape id="_x0000_i1037" type="#_x0000_t75" style="width:83.25pt;height:53.25pt" o:ole="">
            <v:imagedata r:id="rId92" o:title=""/>
          </v:shape>
          <o:OLEObject Type="Embed" ProgID="AcroExch.Document.11" ShapeID="_x0000_i1037" DrawAspect="Icon" ObjectID="_1601452753" r:id="rId93"/>
        </w:object>
      </w:r>
    </w:p>
    <w:p w14:paraId="62021117" w14:textId="77777777" w:rsidR="00755694" w:rsidRDefault="00755694" w:rsidP="00755694">
      <w:r>
        <w:t>This document shows the Encounter Outcome combinations in table form:</w:t>
      </w:r>
    </w:p>
    <w:bookmarkStart w:id="1415" w:name="_MON_1517997482"/>
    <w:bookmarkEnd w:id="1415"/>
    <w:p w14:paraId="04567DB2" w14:textId="77777777" w:rsidR="00755694" w:rsidRDefault="00D455B1" w:rsidP="00755694">
      <w:r>
        <w:object w:dxaOrig="1531" w:dyaOrig="991" w14:anchorId="235EBEE7">
          <v:shape id="_x0000_i1038" type="#_x0000_t75" style="width:74.25pt;height:47.25pt" o:ole="">
            <v:imagedata r:id="rId94" o:title=""/>
          </v:shape>
          <o:OLEObject Type="Embed" ProgID="Excel.Sheet.12" ShapeID="_x0000_i1038" DrawAspect="Icon" ObjectID="_1601452754" r:id="rId95"/>
        </w:object>
      </w:r>
    </w:p>
    <w:p w14:paraId="0520BD15" w14:textId="77777777" w:rsidR="00D4701D" w:rsidRDefault="00D4701D" w:rsidP="00755694"/>
    <w:p w14:paraId="54027092" w14:textId="77777777" w:rsidR="00D4701D" w:rsidRDefault="00D4701D" w:rsidP="00755694">
      <w:r>
        <w:t>This document shows the outcomes decision tree for the clinician making a treatment best option decision:</w:t>
      </w:r>
    </w:p>
    <w:p w14:paraId="7CA575BD" w14:textId="77777777" w:rsidR="00D4701D" w:rsidRDefault="00DC1443" w:rsidP="00755694">
      <w:r>
        <w:object w:dxaOrig="1531" w:dyaOrig="991" w14:anchorId="04CE693C">
          <v:shape id="_x0000_i1039" type="#_x0000_t75" style="width:79.5pt;height:50.25pt" o:ole="">
            <v:imagedata r:id="rId96" o:title=""/>
          </v:shape>
          <o:OLEObject Type="Embed" ProgID="AcroExch.Document.11" ShapeID="_x0000_i1039" DrawAspect="Icon" ObjectID="_1601452755" r:id="rId97"/>
        </w:object>
      </w:r>
    </w:p>
    <w:p w14:paraId="6C5E8EC1" w14:textId="74D291F1" w:rsidR="00CD2089" w:rsidRDefault="008E3597" w:rsidP="0069374D">
      <w:pPr>
        <w:rPr>
          <w:rFonts w:ascii="Helv" w:hAnsi="Helv" w:cs="Helv"/>
          <w:color w:val="000000"/>
          <w:sz w:val="18"/>
          <w:szCs w:val="18"/>
          <w:lang w:eastAsia="en-NZ"/>
        </w:rPr>
      </w:pPr>
      <w:r>
        <w:t xml:space="preserve">This document summarises how the Encounter Start Date, Encounter End Date, Procedure or Treatment Date and Date Test Results Reported apply to each Service Type. </w:t>
      </w:r>
      <w:r w:rsidR="0069374D">
        <w:rPr>
          <w:rFonts w:ascii="Tms Rmn" w:hAnsi="Tms Rmn"/>
          <w:noProof/>
          <w:sz w:val="24"/>
          <w:szCs w:val="24"/>
          <w:lang w:eastAsia="en-NZ"/>
        </w:rPr>
        <w:drawing>
          <wp:inline distT="0" distB="0" distL="0" distR="0" wp14:anchorId="2503D305" wp14:editId="6E194CA9">
            <wp:extent cx="250190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1900" cy="327660"/>
                    </a:xfrm>
                    <a:prstGeom prst="rect">
                      <a:avLst/>
                    </a:prstGeom>
                    <a:noFill/>
                    <a:ln>
                      <a:noFill/>
                    </a:ln>
                  </pic:spPr>
                </pic:pic>
              </a:graphicData>
            </a:graphic>
          </wp:inline>
        </w:drawing>
      </w:r>
      <w:r w:rsidR="0069374D">
        <w:rPr>
          <w:rFonts w:ascii="Tms Rmn" w:hAnsi="Tms Rmn"/>
          <w:sz w:val="24"/>
          <w:szCs w:val="24"/>
          <w:lang w:eastAsia="en-NZ"/>
        </w:rPr>
        <w:t xml:space="preserve"> </w:t>
      </w:r>
      <w:r w:rsidR="0069374D">
        <w:rPr>
          <w:rFonts w:ascii="Helv" w:hAnsi="Helv" w:cs="Helv"/>
          <w:color w:val="000000"/>
          <w:sz w:val="18"/>
          <w:szCs w:val="18"/>
          <w:lang w:eastAsia="en-NZ"/>
        </w:rPr>
        <w:t xml:space="preserve">APPENDIX E - Encounter Date Information.xlsx  </w:t>
      </w:r>
    </w:p>
    <w:p w14:paraId="4D35C85B" w14:textId="77777777" w:rsidR="0069374D" w:rsidRDefault="0069374D" w:rsidP="0069374D">
      <w:pPr>
        <w:rPr>
          <w:rFonts w:ascii="Helv" w:hAnsi="Helv" w:cs="Helv"/>
          <w:color w:val="000000"/>
          <w:sz w:val="18"/>
          <w:szCs w:val="18"/>
          <w:lang w:eastAsia="en-NZ"/>
        </w:rPr>
      </w:pPr>
    </w:p>
    <w:p w14:paraId="23542400" w14:textId="77777777" w:rsidR="0069374D" w:rsidRDefault="0069374D" w:rsidP="0069374D">
      <w:pPr>
        <w:rPr>
          <w:b/>
          <w:sz w:val="36"/>
          <w:szCs w:val="36"/>
        </w:rPr>
      </w:pPr>
    </w:p>
    <w:p w14:paraId="02976758" w14:textId="77777777" w:rsidR="00CD2089" w:rsidRDefault="00CD2089" w:rsidP="00CD2089">
      <w:pPr>
        <w:pStyle w:val="Heading1"/>
      </w:pPr>
      <w:bookmarkStart w:id="1416" w:name="_Toc512843646"/>
      <w:r>
        <w:lastRenderedPageBreak/>
        <w:t>Appendix F: Moving from Phase 2 to Phase 3</w:t>
      </w:r>
      <w:bookmarkEnd w:id="1416"/>
    </w:p>
    <w:p w14:paraId="05645DBC" w14:textId="77777777" w:rsidR="00CD2089" w:rsidRPr="00CD2089" w:rsidRDefault="00CD2089" w:rsidP="00CD2089"/>
    <w:p w14:paraId="766CA2B4" w14:textId="77777777" w:rsidR="00DC321C" w:rsidRDefault="00D312D3" w:rsidP="00DC321C">
      <w:pPr>
        <w:pStyle w:val="Heading2"/>
      </w:pPr>
      <w:bookmarkStart w:id="1417" w:name="_Toc512843647"/>
      <w:r>
        <w:t>Overview</w:t>
      </w:r>
      <w:bookmarkEnd w:id="1417"/>
    </w:p>
    <w:p w14:paraId="40AAC712" w14:textId="77777777"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72A3D9A0" w14:textId="77777777"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2E0B209" w14:textId="77777777"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the Ministry</w:t>
      </w:r>
      <w:r w:rsidR="009704F4">
        <w:t xml:space="preserve">. </w:t>
      </w:r>
    </w:p>
    <w:p w14:paraId="511AADC1" w14:textId="77777777"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07889E95" w14:textId="77777777" w:rsidR="00DC321C" w:rsidRDefault="00DC321C" w:rsidP="00DC321C">
      <w:pPr>
        <w:pStyle w:val="ListParagraph"/>
        <w:numPr>
          <w:ilvl w:val="1"/>
          <w:numId w:val="79"/>
        </w:numPr>
        <w:spacing w:before="0" w:after="160" w:line="259" w:lineRule="auto"/>
        <w:contextualSpacing/>
      </w:pPr>
      <w:r>
        <w:t>Code sets</w:t>
      </w:r>
    </w:p>
    <w:p w14:paraId="1F3868F6" w14:textId="77777777"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521F6CFF" w14:textId="77777777" w:rsidR="00DC321C" w:rsidRDefault="00DC321C" w:rsidP="00DC321C">
      <w:pPr>
        <w:pStyle w:val="ListParagraph"/>
        <w:numPr>
          <w:ilvl w:val="2"/>
          <w:numId w:val="79"/>
        </w:numPr>
        <w:spacing w:before="0" w:after="160" w:line="259" w:lineRule="auto"/>
        <w:contextualSpacing/>
      </w:pPr>
      <w:r>
        <w:t>Presenting Problem Code Type</w:t>
      </w:r>
    </w:p>
    <w:p w14:paraId="1AA5655B"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562E0B0E" w14:textId="77777777" w:rsidR="00DC321C" w:rsidRDefault="00DC321C" w:rsidP="00DC321C">
      <w:pPr>
        <w:pStyle w:val="ListParagraph"/>
        <w:numPr>
          <w:ilvl w:val="1"/>
          <w:numId w:val="79"/>
        </w:numPr>
        <w:spacing w:before="0" w:after="160" w:line="259" w:lineRule="auto"/>
        <w:contextualSpacing/>
      </w:pPr>
      <w:r>
        <w:t>Dates</w:t>
      </w:r>
    </w:p>
    <w:p w14:paraId="3F6AFE5D" w14:textId="77777777"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06AD0D4E" w14:textId="77777777" w:rsidR="00DC321C" w:rsidRDefault="00DC321C" w:rsidP="00DC321C">
      <w:pPr>
        <w:pStyle w:val="ListParagraph"/>
        <w:numPr>
          <w:ilvl w:val="2"/>
          <w:numId w:val="79"/>
        </w:numPr>
        <w:spacing w:before="0" w:after="160" w:line="259" w:lineRule="auto"/>
        <w:contextualSpacing/>
      </w:pPr>
      <w:r>
        <w:t>NBRS Local Booking System Entry ID</w:t>
      </w:r>
    </w:p>
    <w:p w14:paraId="37E422CF" w14:textId="77777777" w:rsidR="00DC321C" w:rsidRDefault="00DC321C" w:rsidP="00DC321C">
      <w:pPr>
        <w:pStyle w:val="ListParagraph"/>
        <w:numPr>
          <w:ilvl w:val="2"/>
          <w:numId w:val="79"/>
        </w:numPr>
        <w:spacing w:before="0" w:after="160" w:line="259" w:lineRule="auto"/>
        <w:contextualSpacing/>
      </w:pPr>
      <w:r>
        <w:t>Prioritising Clinician Code</w:t>
      </w:r>
    </w:p>
    <w:p w14:paraId="46181EE3" w14:textId="77777777"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2665D371" w14:textId="77777777"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are applied, then the Phase 2 to Phase 3 placeholder values are included. </w:t>
      </w:r>
    </w:p>
    <w:p w14:paraId="2B6D5BE3" w14:textId="77777777" w:rsidR="00DC321C" w:rsidRDefault="00DC321C" w:rsidP="00DC321C">
      <w:pPr>
        <w:pStyle w:val="Heading2"/>
      </w:pPr>
      <w:bookmarkStart w:id="1418" w:name="_Toc512843648"/>
      <w:r>
        <w:t>Managing the period of validity</w:t>
      </w:r>
      <w:bookmarkEnd w:id="1418"/>
    </w:p>
    <w:p w14:paraId="340BED74" w14:textId="3B1EA7F6" w:rsidR="00C11BBB" w:rsidRDefault="00C11BBB" w:rsidP="00D312D3">
      <w:pPr>
        <w:pStyle w:val="BodyText"/>
        <w:ind w:left="0"/>
      </w:pPr>
    </w:p>
    <w:p w14:paraId="1D6AD208" w14:textId="48A14518" w:rsidR="00D312D3" w:rsidRPr="00D312D3" w:rsidRDefault="00C11BBB" w:rsidP="00D312D3">
      <w:pPr>
        <w:pStyle w:val="BodyText"/>
        <w:ind w:left="0"/>
      </w:pPr>
      <w:r>
        <w:rPr>
          <w:noProof/>
          <w:lang w:eastAsia="en-NZ"/>
        </w:rPr>
        <w:drawing>
          <wp:inline distT="0" distB="0" distL="0" distR="0" wp14:anchorId="35AB46FA" wp14:editId="69AF092A">
            <wp:extent cx="5730875" cy="33102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26084A16" w14:textId="77777777"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270EE4EB"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170C452" w14:textId="77777777" w:rsidR="00DC321C" w:rsidRDefault="00DC321C" w:rsidP="00DC321C">
      <w:pPr>
        <w:pStyle w:val="ListParagraph"/>
        <w:numPr>
          <w:ilvl w:val="0"/>
          <w:numId w:val="79"/>
        </w:numPr>
        <w:spacing w:before="0" w:after="160" w:line="259" w:lineRule="auto"/>
        <w:contextualSpacing/>
      </w:pPr>
      <w:r>
        <w:lastRenderedPageBreak/>
        <w:t>Default value end dates will b</w:t>
      </w:r>
      <w:r w:rsidR="00D312D3">
        <w:t xml:space="preserve">e set to match the agreed exception period. </w:t>
      </w:r>
    </w:p>
    <w:p w14:paraId="5E283310" w14:textId="77777777" w:rsidR="00DC321C" w:rsidRDefault="00DC321C" w:rsidP="00DC321C">
      <w:pPr>
        <w:pStyle w:val="ListParagraph"/>
        <w:numPr>
          <w:ilvl w:val="0"/>
          <w:numId w:val="79"/>
        </w:numPr>
        <w:spacing w:before="0" w:after="160" w:line="259" w:lineRule="auto"/>
        <w:contextualSpacing/>
      </w:pPr>
      <w:r>
        <w:t>Placeholder value start dates will be set to the start of the Collection</w:t>
      </w:r>
      <w:r w:rsidR="0048485B">
        <w:t xml:space="preserve"> (1 Jul 2014)</w:t>
      </w:r>
      <w:r>
        <w:t xml:space="preserve">, as they will be required for changes to all data, back to the beginning of the Collection. </w:t>
      </w:r>
    </w:p>
    <w:p w14:paraId="473BCC46" w14:textId="77777777" w:rsidR="00DC321C" w:rsidRDefault="00DC321C" w:rsidP="00DC321C">
      <w:pPr>
        <w:pStyle w:val="ListParagraph"/>
        <w:numPr>
          <w:ilvl w:val="0"/>
          <w:numId w:val="79"/>
        </w:numPr>
        <w:spacing w:before="0" w:after="160" w:line="259" w:lineRule="auto"/>
        <w:contextualSpacing/>
      </w:pPr>
      <w:r>
        <w:t xml:space="preserve">Placeholder value end dates will be set to the day before the </w:t>
      </w:r>
      <w:r w:rsidR="0019197E">
        <w:t>Phase 3</w:t>
      </w:r>
      <w:r>
        <w:t xml:space="preserve"> begins, as they are not permitted to be used in</w:t>
      </w:r>
      <w:r w:rsidR="0019197E">
        <w:t xml:space="preserve"> Phase 3</w:t>
      </w:r>
      <w:r>
        <w:t>.</w:t>
      </w:r>
    </w:p>
    <w:p w14:paraId="5C18681A" w14:textId="77777777"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2F5EA302" w14:textId="77777777" w:rsidR="00DC321C" w:rsidRPr="00DA641F" w:rsidRDefault="00DC321C" w:rsidP="00DC321C">
      <w:pPr>
        <w:pStyle w:val="Heading2"/>
      </w:pPr>
      <w:bookmarkStart w:id="1419" w:name="_Toc512843649"/>
      <w:r>
        <w:t xml:space="preserve">Rules for </w:t>
      </w:r>
      <w:r w:rsidR="0019197E">
        <w:t xml:space="preserve">impacted </w:t>
      </w:r>
      <w:r>
        <w:t>data type</w:t>
      </w:r>
      <w:r w:rsidR="0019197E">
        <w:t>s</w:t>
      </w:r>
      <w:bookmarkEnd w:id="1419"/>
    </w:p>
    <w:p w14:paraId="5CA05D57" w14:textId="77777777" w:rsidR="00DC321C" w:rsidRDefault="00DC321C" w:rsidP="00DC321C">
      <w:pPr>
        <w:pStyle w:val="Heading3"/>
        <w:tabs>
          <w:tab w:val="clear" w:pos="1997"/>
          <w:tab w:val="num" w:pos="1418"/>
        </w:tabs>
        <w:ind w:left="1418"/>
      </w:pPr>
      <w:bookmarkStart w:id="1420" w:name="_Toc512843650"/>
      <w:r>
        <w:t>Code sets</w:t>
      </w:r>
      <w:bookmarkEnd w:id="1420"/>
    </w:p>
    <w:p w14:paraId="0F29B5BD" w14:textId="77777777" w:rsidR="00DC321C" w:rsidRDefault="00DC321C" w:rsidP="00DC321C">
      <w:pPr>
        <w:ind w:left="720"/>
      </w:pPr>
      <w:r>
        <w:t xml:space="preserve">Are managed by providing </w:t>
      </w:r>
      <w:r w:rsidR="0019197E">
        <w:t xml:space="preserve">a default and a placeholder code </w:t>
      </w:r>
      <w:r>
        <w:t>in the code set</w:t>
      </w:r>
      <w:r w:rsidR="00955A40">
        <w:t>.</w:t>
      </w:r>
    </w:p>
    <w:p w14:paraId="4E2DD30D" w14:textId="77777777" w:rsidR="00DC321C" w:rsidRDefault="00DC321C" w:rsidP="00DC321C">
      <w:pPr>
        <w:pStyle w:val="Heading3"/>
        <w:tabs>
          <w:tab w:val="clear" w:pos="1997"/>
          <w:tab w:val="num" w:pos="1418"/>
        </w:tabs>
        <w:ind w:left="1418"/>
      </w:pPr>
      <w:bookmarkStart w:id="1421" w:name="_Toc512843651"/>
      <w:r>
        <w:t>Data Domains</w:t>
      </w:r>
      <w:bookmarkEnd w:id="1421"/>
    </w:p>
    <w:p w14:paraId="4F0666D3" w14:textId="77777777"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43A382F8" w14:textId="77777777" w:rsidR="00DC321C" w:rsidRDefault="00DC321C" w:rsidP="00DC321C">
      <w:pPr>
        <w:pStyle w:val="Heading3"/>
        <w:tabs>
          <w:tab w:val="clear" w:pos="1997"/>
          <w:tab w:val="num" w:pos="1418"/>
        </w:tabs>
        <w:ind w:left="1418"/>
      </w:pPr>
      <w:bookmarkStart w:id="1422" w:name="_Toc512843652"/>
      <w:r>
        <w:t>Dates</w:t>
      </w:r>
      <w:bookmarkEnd w:id="1422"/>
    </w:p>
    <w:p w14:paraId="72E44785" w14:textId="77777777" w:rsidR="00DC321C" w:rsidRDefault="00DC321C" w:rsidP="00DC321C">
      <w:pPr>
        <w:ind w:left="698"/>
      </w:pPr>
      <w:r>
        <w:t xml:space="preserve">Are managed by providing a placeholder (1999-01-01) and default </w:t>
      </w:r>
      <w:r w:rsidR="00955A40">
        <w:t>(</w:t>
      </w:r>
      <w:r>
        <w:t>1999</w:t>
      </w:r>
      <w:r w:rsidR="00955A40">
        <w:t>-12-31</w:t>
      </w:r>
      <w:r>
        <w:t>) date.</w:t>
      </w:r>
    </w:p>
    <w:p w14:paraId="3A98BAF1" w14:textId="77777777" w:rsidR="00DC321C" w:rsidRDefault="00DC321C" w:rsidP="00DC321C">
      <w:pPr>
        <w:ind w:left="698"/>
      </w:pPr>
      <w:r>
        <w:t>These are validated by:</w:t>
      </w:r>
    </w:p>
    <w:p w14:paraId="104892AF"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4B3002F7"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0BEE8AD6" w14:textId="77777777"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5950E3B2" w14:textId="77777777"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0F3C0719" w14:textId="77777777"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0CE8FEFC"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618AC62A" w14:textId="77777777" w:rsidR="00DC321C" w:rsidRDefault="00DC321C" w:rsidP="00DC321C">
      <w:pPr>
        <w:pStyle w:val="ListParagraph"/>
        <w:numPr>
          <w:ilvl w:val="1"/>
          <w:numId w:val="79"/>
        </w:numPr>
        <w:spacing w:before="0" w:after="160" w:line="259" w:lineRule="auto"/>
        <w:ind w:left="2183"/>
        <w:contextualSpacing/>
      </w:pPr>
      <w:r>
        <w:t>Apply the normal rules to the date, if there are any.</w:t>
      </w:r>
    </w:p>
    <w:p w14:paraId="23E11113" w14:textId="77777777" w:rsidR="00754A3D" w:rsidRPr="00BA318E" w:rsidRDefault="00754A3D" w:rsidP="00754A3D">
      <w:pPr>
        <w:pStyle w:val="ListParagraph"/>
        <w:spacing w:before="0" w:after="160" w:line="259" w:lineRule="auto"/>
        <w:ind w:left="2183"/>
        <w:contextualSpacing/>
      </w:pPr>
    </w:p>
    <w:p w14:paraId="0C58DB40" w14:textId="77777777" w:rsidR="00DC321C" w:rsidRDefault="00DC321C" w:rsidP="00DC321C">
      <w:pPr>
        <w:pStyle w:val="Heading3"/>
        <w:tabs>
          <w:tab w:val="clear" w:pos="1997"/>
          <w:tab w:val="num" w:pos="1418"/>
        </w:tabs>
        <w:ind w:left="1418"/>
      </w:pPr>
      <w:bookmarkStart w:id="1423" w:name="_Toc512843653"/>
      <w:r>
        <w:t>Data elements that are not validated</w:t>
      </w:r>
      <w:bookmarkEnd w:id="1423"/>
    </w:p>
    <w:p w14:paraId="47DFD574" w14:textId="77777777" w:rsidR="00DC321C" w:rsidRDefault="009D55BA" w:rsidP="00DC321C">
      <w:pPr>
        <w:ind w:left="698"/>
      </w:pPr>
      <w:r>
        <w:t xml:space="preserve">Submitting Organisations are expected to provide the supplied placeholder and default values to improve reporting accuracy, but this is not checked in any way. </w:t>
      </w:r>
    </w:p>
    <w:p w14:paraId="710CAD9C" w14:textId="77777777" w:rsidR="00DC321C" w:rsidRDefault="00E2598C" w:rsidP="00E2598C">
      <w:pPr>
        <w:pStyle w:val="Heading2"/>
      </w:pPr>
      <w:bookmarkStart w:id="1424" w:name="_Toc512843654"/>
      <w:r>
        <w:t xml:space="preserve">Phase </w:t>
      </w:r>
      <w:r w:rsidR="00754A3D">
        <w:t xml:space="preserve">1 </w:t>
      </w:r>
      <w:r>
        <w:t>to Phase 3 mapping</w:t>
      </w:r>
      <w:bookmarkEnd w:id="1424"/>
    </w:p>
    <w:p w14:paraId="0E6D3E26" w14:textId="77777777" w:rsidR="00CD2089" w:rsidRDefault="00E2598C" w:rsidP="00755694">
      <w:r>
        <w:t xml:space="preserve">The mapping of placeholder codes to Phase 3 data is set out in this sheet. </w:t>
      </w:r>
    </w:p>
    <w:bookmarkStart w:id="1425" w:name="_MON_1554797963"/>
    <w:bookmarkEnd w:id="1425"/>
    <w:p w14:paraId="0FF5F0AE" w14:textId="77777777" w:rsidR="00E2598C" w:rsidRDefault="002E364E" w:rsidP="00755694">
      <w:r>
        <w:object w:dxaOrig="1972" w:dyaOrig="1284" w14:anchorId="361E656A">
          <v:shape id="_x0000_i1040" type="#_x0000_t75" style="width:99.75pt;height:64.5pt" o:ole="">
            <v:imagedata r:id="rId100" o:title=""/>
          </v:shape>
          <o:OLEObject Type="Embed" ProgID="Excel.Sheet.12" ShapeID="_x0000_i1040" DrawAspect="Icon" ObjectID="_1601452756" r:id="rId101"/>
        </w:object>
      </w:r>
      <w:r w:rsidR="00A12B1D">
        <w:object w:dxaOrig="1972" w:dyaOrig="1284" w14:anchorId="472572F7">
          <v:shape id="_x0000_i1041" type="#_x0000_t75" style="width:99.75pt;height:64.5pt" o:ole="">
            <v:imagedata r:id="rId102" o:title=""/>
          </v:shape>
          <o:OLEObject Type="Embed" ProgID="Excel.Sheet.12" ShapeID="_x0000_i1041" DrawAspect="Icon" ObjectID="_1601452757" r:id="rId103"/>
        </w:object>
      </w:r>
      <w:bookmarkStart w:id="1426" w:name="_MON_1554798146"/>
      <w:bookmarkEnd w:id="1426"/>
      <w:r w:rsidR="00754A3D">
        <w:object w:dxaOrig="1521" w:dyaOrig="991" w14:anchorId="02B8574F">
          <v:shape id="_x0000_i1042" type="#_x0000_t75" style="width:79.5pt;height:50.25pt" o:ole="">
            <v:imagedata r:id="rId104" o:title=""/>
          </v:shape>
          <o:OLEObject Type="Embed" ProgID="Word.Document.12" ShapeID="_x0000_i1042" DrawAspect="Icon" ObjectID="_1601452758" r:id="rId105">
            <o:FieldCodes>\s</o:FieldCodes>
          </o:OLEObject>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B68E2" w14:textId="77777777" w:rsidR="005C0F24" w:rsidRDefault="005C0F24" w:rsidP="003A24BD">
      <w:r>
        <w:separator/>
      </w:r>
    </w:p>
  </w:endnote>
  <w:endnote w:type="continuationSeparator" w:id="0">
    <w:p w14:paraId="62EF48F5" w14:textId="77777777" w:rsidR="005C0F24" w:rsidRDefault="005C0F24"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0000000000000000000"/>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5C0F24" w14:paraId="385F4DE8" w14:textId="77777777">
      <w:tc>
        <w:tcPr>
          <w:tcW w:w="4111" w:type="dxa"/>
        </w:tcPr>
        <w:p w14:paraId="4D3DEFA8" w14:textId="77777777" w:rsidR="005C0F24" w:rsidRPr="0001251A" w:rsidRDefault="005C0F24" w:rsidP="00A12633">
          <w:pPr>
            <w:pStyle w:val="Footer"/>
          </w:pPr>
          <w:r>
            <w:t>© New Zealand Ministry of Health, 2016</w:t>
          </w:r>
        </w:p>
      </w:tc>
      <w:tc>
        <w:tcPr>
          <w:tcW w:w="3544" w:type="dxa"/>
        </w:tcPr>
        <w:p w14:paraId="5C1FE0C3" w14:textId="77777777" w:rsidR="005C0F24" w:rsidRPr="0001251A" w:rsidRDefault="005C0F24" w:rsidP="003A24BD">
          <w:pPr>
            <w:pStyle w:val="Footer"/>
          </w:pPr>
          <w:r>
            <w:t>Commercial in Confidence</w:t>
          </w:r>
        </w:p>
      </w:tc>
      <w:tc>
        <w:tcPr>
          <w:tcW w:w="1418" w:type="dxa"/>
        </w:tcPr>
        <w:p w14:paraId="4DFE85C9" w14:textId="77777777" w:rsidR="005C0F24" w:rsidRPr="0001251A" w:rsidRDefault="005C0F24" w:rsidP="003A24BD">
          <w:pPr>
            <w:pStyle w:val="Footer"/>
          </w:pPr>
          <w:r w:rsidRPr="0001251A">
            <w:t xml:space="preserve">Page </w:t>
          </w:r>
          <w:r w:rsidRPr="0001251A">
            <w:fldChar w:fldCharType="begin"/>
          </w:r>
          <w:r w:rsidRPr="0001251A">
            <w:instrText xml:space="preserve"> PAGE </w:instrText>
          </w:r>
          <w:r w:rsidRPr="0001251A">
            <w:fldChar w:fldCharType="separate"/>
          </w:r>
          <w:r w:rsidR="00B67F70">
            <w:rPr>
              <w:noProof/>
            </w:rPr>
            <w:t>16</w:t>
          </w:r>
          <w:r w:rsidRPr="0001251A">
            <w:fldChar w:fldCharType="end"/>
          </w:r>
          <w:r w:rsidRPr="0001251A">
            <w:t xml:space="preserve"> of </w:t>
          </w:r>
          <w:fldSimple w:instr=" NUMPAGES ">
            <w:r w:rsidR="00B67F70">
              <w:rPr>
                <w:noProof/>
              </w:rPr>
              <w:t>234</w:t>
            </w:r>
          </w:fldSimple>
        </w:p>
      </w:tc>
    </w:tr>
  </w:tbl>
  <w:p w14:paraId="3B3C879C" w14:textId="77777777" w:rsidR="005C0F24" w:rsidRDefault="005C0F24" w:rsidP="003A24B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5C0F24" w14:paraId="7C7F2152" w14:textId="77777777" w:rsidTr="00F664C3">
      <w:tc>
        <w:tcPr>
          <w:tcW w:w="3720" w:type="dxa"/>
        </w:tcPr>
        <w:p w14:paraId="18333B7A" w14:textId="77777777" w:rsidR="005C0F24" w:rsidRPr="0001251A" w:rsidRDefault="005C0F24" w:rsidP="003A24BD">
          <w:pPr>
            <w:pStyle w:val="Footer"/>
          </w:pPr>
          <w:r>
            <w:t>© New Zealand Ministry of Health, 2016</w:t>
          </w:r>
        </w:p>
      </w:tc>
      <w:tc>
        <w:tcPr>
          <w:tcW w:w="2491" w:type="dxa"/>
        </w:tcPr>
        <w:p w14:paraId="007D63C2" w14:textId="77777777" w:rsidR="005C0F24" w:rsidRPr="0001251A" w:rsidRDefault="005C0F24" w:rsidP="00F379BB">
          <w:pPr>
            <w:pStyle w:val="Footer"/>
            <w:jc w:val="center"/>
          </w:pPr>
          <w:r>
            <w:t>Commercial in Confidence</w:t>
          </w:r>
        </w:p>
      </w:tc>
      <w:tc>
        <w:tcPr>
          <w:tcW w:w="1985" w:type="dxa"/>
        </w:tcPr>
        <w:p w14:paraId="6568B1F0"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41</w:t>
          </w:r>
          <w:r w:rsidRPr="0001251A">
            <w:fldChar w:fldCharType="end"/>
          </w:r>
          <w:r w:rsidRPr="0001251A">
            <w:t xml:space="preserve"> of </w:t>
          </w:r>
          <w:fldSimple w:instr=" NUMPAGES ">
            <w:r w:rsidR="00B67F70">
              <w:rPr>
                <w:noProof/>
              </w:rPr>
              <w:t>234</w:t>
            </w:r>
          </w:fldSimple>
        </w:p>
      </w:tc>
    </w:tr>
  </w:tbl>
  <w:p w14:paraId="342E49FD" w14:textId="77777777" w:rsidR="005C0F24" w:rsidRDefault="005C0F24" w:rsidP="003A24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5C0F24" w14:paraId="1A225590" w14:textId="77777777" w:rsidTr="00173E49">
      <w:tc>
        <w:tcPr>
          <w:tcW w:w="4111" w:type="dxa"/>
        </w:tcPr>
        <w:p w14:paraId="21193BCE" w14:textId="77777777" w:rsidR="005C0F24" w:rsidRPr="0001251A" w:rsidRDefault="005C0F24" w:rsidP="006B2E0A">
          <w:pPr>
            <w:pStyle w:val="Footer"/>
          </w:pPr>
          <w:r>
            <w:t>© New Zealand Ministry of Health, 2017</w:t>
          </w:r>
        </w:p>
      </w:tc>
      <w:tc>
        <w:tcPr>
          <w:tcW w:w="3544" w:type="dxa"/>
        </w:tcPr>
        <w:p w14:paraId="601800B6" w14:textId="77777777" w:rsidR="005C0F24" w:rsidRPr="0001251A" w:rsidRDefault="005C0F24" w:rsidP="006B2E0A">
          <w:pPr>
            <w:pStyle w:val="Footer"/>
          </w:pPr>
          <w:r>
            <w:t>Commercial in Confidence</w:t>
          </w:r>
        </w:p>
      </w:tc>
      <w:tc>
        <w:tcPr>
          <w:tcW w:w="1418" w:type="dxa"/>
        </w:tcPr>
        <w:p w14:paraId="13E02CC6" w14:textId="77777777" w:rsidR="005C0F24" w:rsidRPr="0001251A" w:rsidRDefault="005C0F24" w:rsidP="006B2E0A">
          <w:pPr>
            <w:pStyle w:val="Footer"/>
          </w:pPr>
          <w:r w:rsidRPr="0001251A">
            <w:t xml:space="preserve">Page </w:t>
          </w:r>
          <w:r w:rsidRPr="0001251A">
            <w:fldChar w:fldCharType="begin"/>
          </w:r>
          <w:r w:rsidRPr="0001251A">
            <w:instrText xml:space="preserve"> PAGE </w:instrText>
          </w:r>
          <w:r w:rsidRPr="0001251A">
            <w:fldChar w:fldCharType="separate"/>
          </w:r>
          <w:r w:rsidR="00B67F70">
            <w:rPr>
              <w:noProof/>
            </w:rPr>
            <w:t>212</w:t>
          </w:r>
          <w:r w:rsidRPr="0001251A">
            <w:fldChar w:fldCharType="end"/>
          </w:r>
          <w:r w:rsidRPr="0001251A">
            <w:t xml:space="preserve"> of </w:t>
          </w:r>
          <w:fldSimple w:instr=" NUMPAGES ">
            <w:r w:rsidR="00B67F70">
              <w:rPr>
                <w:noProof/>
              </w:rPr>
              <w:t>234</w:t>
            </w:r>
          </w:fldSimple>
        </w:p>
      </w:tc>
    </w:tr>
  </w:tbl>
  <w:p w14:paraId="3239408B" w14:textId="77777777" w:rsidR="005C0F24" w:rsidRDefault="005C0F24" w:rsidP="003A2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5C0F24" w14:paraId="3D5E50DE" w14:textId="77777777">
      <w:tc>
        <w:tcPr>
          <w:tcW w:w="4111" w:type="dxa"/>
        </w:tcPr>
        <w:p w14:paraId="5CEB029F" w14:textId="77777777" w:rsidR="005C0F24" w:rsidRPr="0001251A" w:rsidRDefault="005C0F24" w:rsidP="003A24BD">
          <w:pPr>
            <w:pStyle w:val="Footer"/>
          </w:pPr>
          <w:r>
            <w:t>© New Zealand Ministry of Health, 2016</w:t>
          </w:r>
        </w:p>
      </w:tc>
      <w:tc>
        <w:tcPr>
          <w:tcW w:w="3544" w:type="dxa"/>
        </w:tcPr>
        <w:p w14:paraId="3ED08712" w14:textId="77777777" w:rsidR="005C0F24" w:rsidRPr="0001251A" w:rsidRDefault="005C0F24" w:rsidP="003A24BD">
          <w:pPr>
            <w:pStyle w:val="Footer"/>
          </w:pPr>
          <w:r>
            <w:t>Commercial in Confidence</w:t>
          </w:r>
        </w:p>
      </w:tc>
      <w:tc>
        <w:tcPr>
          <w:tcW w:w="1418" w:type="dxa"/>
        </w:tcPr>
        <w:p w14:paraId="60DA9A4C" w14:textId="77777777" w:rsidR="005C0F24" w:rsidRPr="0001251A" w:rsidRDefault="005C0F24" w:rsidP="003A24BD">
          <w:pPr>
            <w:pStyle w:val="Footer"/>
          </w:pPr>
          <w:r w:rsidRPr="0001251A">
            <w:t xml:space="preserve">Page </w:t>
          </w:r>
          <w:r w:rsidRPr="0001251A">
            <w:fldChar w:fldCharType="begin"/>
          </w:r>
          <w:r w:rsidRPr="0001251A">
            <w:instrText xml:space="preserve"> PAGE </w:instrText>
          </w:r>
          <w:r w:rsidRPr="0001251A">
            <w:fldChar w:fldCharType="separate"/>
          </w:r>
          <w:r w:rsidR="00B67F70">
            <w:rPr>
              <w:noProof/>
            </w:rPr>
            <w:t>23</w:t>
          </w:r>
          <w:r w:rsidRPr="0001251A">
            <w:fldChar w:fldCharType="end"/>
          </w:r>
          <w:r w:rsidRPr="0001251A">
            <w:t xml:space="preserve"> of </w:t>
          </w:r>
          <w:fldSimple w:instr=" NUMPAGES ">
            <w:r w:rsidR="00B67F70">
              <w:rPr>
                <w:noProof/>
              </w:rPr>
              <w:t>234</w:t>
            </w:r>
          </w:fldSimple>
        </w:p>
      </w:tc>
    </w:tr>
  </w:tbl>
  <w:p w14:paraId="665126C5" w14:textId="77777777" w:rsidR="005C0F24" w:rsidRDefault="005C0F24" w:rsidP="003A24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5C0F24" w14:paraId="6978DF5D" w14:textId="77777777" w:rsidTr="00F379BB">
      <w:tc>
        <w:tcPr>
          <w:tcW w:w="4772" w:type="dxa"/>
        </w:tcPr>
        <w:p w14:paraId="5CD2BB47" w14:textId="77777777" w:rsidR="005C0F24" w:rsidRPr="0001251A" w:rsidRDefault="005C0F24" w:rsidP="003A24BD">
          <w:pPr>
            <w:pStyle w:val="Footer"/>
          </w:pPr>
          <w:r>
            <w:t>© New Zealand Ministry of Health, 2016</w:t>
          </w:r>
        </w:p>
      </w:tc>
      <w:tc>
        <w:tcPr>
          <w:tcW w:w="4772" w:type="dxa"/>
        </w:tcPr>
        <w:p w14:paraId="1B678729" w14:textId="77777777" w:rsidR="005C0F24" w:rsidRPr="0001251A" w:rsidRDefault="005C0F24" w:rsidP="00F379BB">
          <w:pPr>
            <w:pStyle w:val="Footer"/>
            <w:jc w:val="center"/>
          </w:pPr>
          <w:r>
            <w:t>Commercial in Confidence</w:t>
          </w:r>
        </w:p>
      </w:tc>
      <w:tc>
        <w:tcPr>
          <w:tcW w:w="4773" w:type="dxa"/>
        </w:tcPr>
        <w:p w14:paraId="6DB8E6BD"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24</w:t>
          </w:r>
          <w:r w:rsidRPr="0001251A">
            <w:fldChar w:fldCharType="end"/>
          </w:r>
          <w:r w:rsidRPr="0001251A">
            <w:t xml:space="preserve"> of </w:t>
          </w:r>
          <w:fldSimple w:instr=" NUMPAGES ">
            <w:r w:rsidR="00B67F70">
              <w:rPr>
                <w:noProof/>
              </w:rPr>
              <w:t>234</w:t>
            </w:r>
          </w:fldSimple>
        </w:p>
      </w:tc>
    </w:tr>
  </w:tbl>
  <w:p w14:paraId="5D1DD29E" w14:textId="77777777" w:rsidR="005C0F24" w:rsidRDefault="005C0F24" w:rsidP="003A24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5C0F24" w14:paraId="48ECCDA5" w14:textId="77777777" w:rsidTr="008063A9">
      <w:tc>
        <w:tcPr>
          <w:tcW w:w="3720" w:type="dxa"/>
        </w:tcPr>
        <w:p w14:paraId="33AD6DC1" w14:textId="77777777" w:rsidR="005C0F24" w:rsidRPr="0001251A" w:rsidRDefault="005C0F24" w:rsidP="003A24BD">
          <w:pPr>
            <w:pStyle w:val="Footer"/>
          </w:pPr>
          <w:r>
            <w:t>© New Zealand Ministry of Health, 2016</w:t>
          </w:r>
        </w:p>
      </w:tc>
      <w:tc>
        <w:tcPr>
          <w:tcW w:w="3200" w:type="dxa"/>
        </w:tcPr>
        <w:p w14:paraId="1F584AF3" w14:textId="77777777" w:rsidR="005C0F24" w:rsidRPr="0001251A" w:rsidRDefault="005C0F24" w:rsidP="008063A9">
          <w:pPr>
            <w:pStyle w:val="Footer"/>
            <w:tabs>
              <w:tab w:val="left" w:pos="387"/>
              <w:tab w:val="center" w:pos="2278"/>
            </w:tabs>
          </w:pPr>
          <w:r>
            <w:tab/>
          </w:r>
          <w:r>
            <w:tab/>
            <w:t>Commercial in Confidence</w:t>
          </w:r>
        </w:p>
      </w:tc>
      <w:tc>
        <w:tcPr>
          <w:tcW w:w="2753" w:type="dxa"/>
        </w:tcPr>
        <w:p w14:paraId="19400AD8"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25</w:t>
          </w:r>
          <w:r w:rsidRPr="0001251A">
            <w:fldChar w:fldCharType="end"/>
          </w:r>
          <w:r w:rsidRPr="0001251A">
            <w:t xml:space="preserve"> of </w:t>
          </w:r>
          <w:fldSimple w:instr=" NUMPAGES ">
            <w:r w:rsidR="00B67F70">
              <w:rPr>
                <w:noProof/>
              </w:rPr>
              <w:t>234</w:t>
            </w:r>
          </w:fldSimple>
        </w:p>
      </w:tc>
    </w:tr>
  </w:tbl>
  <w:p w14:paraId="3F9A103A" w14:textId="77777777" w:rsidR="005C0F24" w:rsidRDefault="005C0F24" w:rsidP="003A24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5C0F24" w14:paraId="5AACAFEE" w14:textId="77777777" w:rsidTr="00F379BB">
      <w:tc>
        <w:tcPr>
          <w:tcW w:w="4772" w:type="dxa"/>
        </w:tcPr>
        <w:p w14:paraId="431744E0" w14:textId="77777777" w:rsidR="005C0F24" w:rsidRPr="0001251A" w:rsidRDefault="005C0F24" w:rsidP="00456BC9">
          <w:pPr>
            <w:pStyle w:val="Footer"/>
          </w:pPr>
          <w:r>
            <w:t>© New Zealand Ministry of Health, 2016</w:t>
          </w:r>
        </w:p>
      </w:tc>
      <w:tc>
        <w:tcPr>
          <w:tcW w:w="4772" w:type="dxa"/>
        </w:tcPr>
        <w:p w14:paraId="6EBA24D5" w14:textId="77777777" w:rsidR="005C0F24" w:rsidRPr="0001251A" w:rsidRDefault="005C0F24" w:rsidP="00F379BB">
          <w:pPr>
            <w:pStyle w:val="Footer"/>
            <w:jc w:val="center"/>
          </w:pPr>
          <w:r>
            <w:t>Commercial in Confidence</w:t>
          </w:r>
        </w:p>
      </w:tc>
      <w:tc>
        <w:tcPr>
          <w:tcW w:w="4773" w:type="dxa"/>
        </w:tcPr>
        <w:p w14:paraId="7623E8F3"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26</w:t>
          </w:r>
          <w:r w:rsidRPr="0001251A">
            <w:fldChar w:fldCharType="end"/>
          </w:r>
          <w:r w:rsidRPr="0001251A">
            <w:t xml:space="preserve"> of </w:t>
          </w:r>
          <w:fldSimple w:instr=" NUMPAGES ">
            <w:r w:rsidR="00B67F70">
              <w:rPr>
                <w:noProof/>
              </w:rPr>
              <w:t>234</w:t>
            </w:r>
          </w:fldSimple>
        </w:p>
      </w:tc>
    </w:tr>
  </w:tbl>
  <w:p w14:paraId="2DE62ED4" w14:textId="77777777" w:rsidR="005C0F24" w:rsidRDefault="005C0F24" w:rsidP="003A24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5C0F24" w14:paraId="73868DCD" w14:textId="77777777" w:rsidTr="005446FF">
      <w:trPr>
        <w:gridAfter w:val="2"/>
        <w:wAfter w:w="5244" w:type="dxa"/>
      </w:trPr>
      <w:tc>
        <w:tcPr>
          <w:tcW w:w="4111" w:type="dxa"/>
        </w:tcPr>
        <w:p w14:paraId="648192FF" w14:textId="77777777" w:rsidR="005C0F24" w:rsidRPr="0001251A" w:rsidRDefault="005C0F24" w:rsidP="00C734DE">
          <w:pPr>
            <w:pStyle w:val="Footer"/>
          </w:pPr>
          <w:r>
            <w:t>© New Zealand Ministry of Health, 2016</w:t>
          </w:r>
        </w:p>
      </w:tc>
      <w:tc>
        <w:tcPr>
          <w:tcW w:w="3544" w:type="dxa"/>
          <w:gridSpan w:val="2"/>
        </w:tcPr>
        <w:p w14:paraId="59F137D9" w14:textId="77777777" w:rsidR="005C0F24" w:rsidRPr="0001251A" w:rsidRDefault="005C0F24" w:rsidP="00C734DE">
          <w:pPr>
            <w:pStyle w:val="Footer"/>
          </w:pPr>
          <w:r>
            <w:t>Commercial in Confidence</w:t>
          </w:r>
        </w:p>
      </w:tc>
      <w:tc>
        <w:tcPr>
          <w:tcW w:w="1418" w:type="dxa"/>
        </w:tcPr>
        <w:p w14:paraId="15F8594D" w14:textId="77777777" w:rsidR="005C0F24" w:rsidRPr="0001251A" w:rsidRDefault="005C0F24" w:rsidP="00C734DE">
          <w:pPr>
            <w:pStyle w:val="Footer"/>
          </w:pPr>
          <w:r w:rsidRPr="0001251A">
            <w:t xml:space="preserve">Page </w:t>
          </w:r>
          <w:r w:rsidRPr="0001251A">
            <w:fldChar w:fldCharType="begin"/>
          </w:r>
          <w:r w:rsidRPr="0001251A">
            <w:instrText xml:space="preserve"> PAGE </w:instrText>
          </w:r>
          <w:r w:rsidRPr="0001251A">
            <w:fldChar w:fldCharType="separate"/>
          </w:r>
          <w:r w:rsidR="00B67F70">
            <w:rPr>
              <w:noProof/>
            </w:rPr>
            <w:t>29</w:t>
          </w:r>
          <w:r w:rsidRPr="0001251A">
            <w:fldChar w:fldCharType="end"/>
          </w:r>
          <w:r w:rsidRPr="0001251A">
            <w:t xml:space="preserve"> of </w:t>
          </w:r>
          <w:fldSimple w:instr=" NUMPAGES ">
            <w:r w:rsidR="00B67F70">
              <w:rPr>
                <w:noProof/>
              </w:rPr>
              <w:t>234</w:t>
            </w:r>
          </w:fldSimple>
        </w:p>
      </w:tc>
    </w:tr>
    <w:tr w:rsidR="005C0F24" w14:paraId="4B09FAB5" w14:textId="77777777" w:rsidTr="005446FF">
      <w:tc>
        <w:tcPr>
          <w:tcW w:w="4772" w:type="dxa"/>
          <w:gridSpan w:val="2"/>
        </w:tcPr>
        <w:p w14:paraId="0BFADF79" w14:textId="77777777" w:rsidR="005C0F24" w:rsidRPr="0001251A" w:rsidRDefault="005C0F24" w:rsidP="003A24BD">
          <w:pPr>
            <w:pStyle w:val="Footer"/>
          </w:pPr>
        </w:p>
      </w:tc>
      <w:tc>
        <w:tcPr>
          <w:tcW w:w="4772" w:type="dxa"/>
          <w:gridSpan w:val="3"/>
        </w:tcPr>
        <w:p w14:paraId="325BCAF2" w14:textId="77777777" w:rsidR="005C0F24" w:rsidRPr="0001251A" w:rsidRDefault="005C0F24" w:rsidP="00F379BB">
          <w:pPr>
            <w:pStyle w:val="Footer"/>
            <w:jc w:val="center"/>
          </w:pPr>
        </w:p>
      </w:tc>
      <w:tc>
        <w:tcPr>
          <w:tcW w:w="4773" w:type="dxa"/>
        </w:tcPr>
        <w:p w14:paraId="06858347" w14:textId="77777777" w:rsidR="005C0F24" w:rsidRPr="0001251A" w:rsidRDefault="005C0F24" w:rsidP="00F379BB">
          <w:pPr>
            <w:pStyle w:val="Footer"/>
            <w:jc w:val="right"/>
          </w:pPr>
        </w:p>
      </w:tc>
    </w:tr>
  </w:tbl>
  <w:p w14:paraId="58E3C945" w14:textId="77777777" w:rsidR="005C0F24" w:rsidRDefault="005C0F24" w:rsidP="003A24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5C0F24" w14:paraId="26B0F6A0" w14:textId="77777777" w:rsidTr="00F664C3">
      <w:tc>
        <w:tcPr>
          <w:tcW w:w="8681" w:type="dxa"/>
        </w:tcPr>
        <w:p w14:paraId="51DFCC9B" w14:textId="77777777" w:rsidR="005C0F24" w:rsidRPr="0001251A" w:rsidRDefault="005C0F24" w:rsidP="003A24BD">
          <w:pPr>
            <w:pStyle w:val="Footer"/>
          </w:pPr>
          <w:r>
            <w:t>© New Zealand Ministry of Health, 2016</w:t>
          </w:r>
        </w:p>
      </w:tc>
      <w:tc>
        <w:tcPr>
          <w:tcW w:w="4772" w:type="dxa"/>
        </w:tcPr>
        <w:p w14:paraId="11B93F49" w14:textId="77777777" w:rsidR="005C0F24" w:rsidRPr="0001251A" w:rsidRDefault="005C0F24" w:rsidP="00F379BB">
          <w:pPr>
            <w:pStyle w:val="Footer"/>
            <w:jc w:val="center"/>
          </w:pPr>
          <w:r>
            <w:t>Commercial in Confidence</w:t>
          </w:r>
        </w:p>
      </w:tc>
      <w:tc>
        <w:tcPr>
          <w:tcW w:w="7135" w:type="dxa"/>
        </w:tcPr>
        <w:p w14:paraId="0ABD995B"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30</w:t>
          </w:r>
          <w:r w:rsidRPr="0001251A">
            <w:fldChar w:fldCharType="end"/>
          </w:r>
          <w:r w:rsidRPr="0001251A">
            <w:t xml:space="preserve"> of </w:t>
          </w:r>
          <w:fldSimple w:instr=" NUMPAGES ">
            <w:r w:rsidR="00B67F70">
              <w:rPr>
                <w:noProof/>
              </w:rPr>
              <w:t>234</w:t>
            </w:r>
          </w:fldSimple>
        </w:p>
      </w:tc>
    </w:tr>
  </w:tbl>
  <w:p w14:paraId="6DF2254C" w14:textId="77777777" w:rsidR="005C0F24" w:rsidRDefault="005C0F24" w:rsidP="003A24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5C0F24" w14:paraId="56382994" w14:textId="77777777" w:rsidTr="00F664C3">
      <w:tc>
        <w:tcPr>
          <w:tcW w:w="3720" w:type="dxa"/>
        </w:tcPr>
        <w:p w14:paraId="45AE3B5C" w14:textId="77777777" w:rsidR="005C0F24" w:rsidRPr="0001251A" w:rsidRDefault="005C0F24" w:rsidP="003A24BD">
          <w:pPr>
            <w:pStyle w:val="Footer"/>
          </w:pPr>
          <w:r>
            <w:t>© New Zealand Ministry of Health, 2016</w:t>
          </w:r>
        </w:p>
      </w:tc>
      <w:tc>
        <w:tcPr>
          <w:tcW w:w="2491" w:type="dxa"/>
        </w:tcPr>
        <w:p w14:paraId="48281B1A" w14:textId="77777777" w:rsidR="005C0F24" w:rsidRPr="0001251A" w:rsidRDefault="005C0F24" w:rsidP="00F379BB">
          <w:pPr>
            <w:pStyle w:val="Footer"/>
            <w:jc w:val="center"/>
          </w:pPr>
          <w:r>
            <w:t>Commercial in Confidence</w:t>
          </w:r>
        </w:p>
      </w:tc>
      <w:tc>
        <w:tcPr>
          <w:tcW w:w="1985" w:type="dxa"/>
        </w:tcPr>
        <w:p w14:paraId="45A496C0"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34</w:t>
          </w:r>
          <w:r w:rsidRPr="0001251A">
            <w:fldChar w:fldCharType="end"/>
          </w:r>
          <w:r w:rsidRPr="0001251A">
            <w:t xml:space="preserve"> of </w:t>
          </w:r>
          <w:fldSimple w:instr=" NUMPAGES ">
            <w:r w:rsidR="00B67F70">
              <w:rPr>
                <w:noProof/>
              </w:rPr>
              <w:t>234</w:t>
            </w:r>
          </w:fldSimple>
        </w:p>
      </w:tc>
    </w:tr>
  </w:tbl>
  <w:p w14:paraId="439FE6D6" w14:textId="77777777" w:rsidR="005C0F24" w:rsidRDefault="005C0F24" w:rsidP="003A24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5C0F24" w14:paraId="4FC3B4B4" w14:textId="77777777" w:rsidTr="00F664C3">
      <w:tc>
        <w:tcPr>
          <w:tcW w:w="7972" w:type="dxa"/>
        </w:tcPr>
        <w:p w14:paraId="638AE7FD" w14:textId="77777777" w:rsidR="005C0F24" w:rsidRPr="0001251A" w:rsidRDefault="005C0F24" w:rsidP="003A24BD">
          <w:pPr>
            <w:pStyle w:val="Footer"/>
          </w:pPr>
          <w:r>
            <w:t>© New Zealand Ministry of Health, 2016</w:t>
          </w:r>
        </w:p>
      </w:tc>
      <w:tc>
        <w:tcPr>
          <w:tcW w:w="2491" w:type="dxa"/>
        </w:tcPr>
        <w:p w14:paraId="62F2D303" w14:textId="77777777" w:rsidR="005C0F24" w:rsidRPr="0001251A" w:rsidRDefault="005C0F24" w:rsidP="00F379BB">
          <w:pPr>
            <w:pStyle w:val="Footer"/>
            <w:jc w:val="center"/>
          </w:pPr>
          <w:r>
            <w:t>Commercial in Confidence</w:t>
          </w:r>
        </w:p>
      </w:tc>
      <w:tc>
        <w:tcPr>
          <w:tcW w:w="8565" w:type="dxa"/>
        </w:tcPr>
        <w:p w14:paraId="18960ED5" w14:textId="77777777" w:rsidR="005C0F24" w:rsidRPr="0001251A" w:rsidRDefault="005C0F24"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sidR="00B67F70">
            <w:rPr>
              <w:noProof/>
            </w:rPr>
            <w:t>35</w:t>
          </w:r>
          <w:r w:rsidRPr="0001251A">
            <w:fldChar w:fldCharType="end"/>
          </w:r>
          <w:r w:rsidRPr="0001251A">
            <w:t xml:space="preserve"> of </w:t>
          </w:r>
          <w:fldSimple w:instr=" NUMPAGES ">
            <w:r w:rsidR="00B67F70">
              <w:rPr>
                <w:noProof/>
              </w:rPr>
              <w:t>234</w:t>
            </w:r>
          </w:fldSimple>
        </w:p>
      </w:tc>
    </w:tr>
  </w:tbl>
  <w:p w14:paraId="21F8477E" w14:textId="77777777" w:rsidR="005C0F24" w:rsidRDefault="005C0F24" w:rsidP="003A24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EEA92" w14:textId="77777777" w:rsidR="005C0F24" w:rsidRDefault="005C0F24" w:rsidP="003A24BD">
      <w:r>
        <w:separator/>
      </w:r>
    </w:p>
  </w:footnote>
  <w:footnote w:type="continuationSeparator" w:id="0">
    <w:p w14:paraId="2946136F" w14:textId="77777777" w:rsidR="005C0F24" w:rsidRDefault="005C0F24" w:rsidP="003A2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D8D9D" w14:textId="77777777" w:rsidR="005C0F24" w:rsidRDefault="005C0F24">
    <w:pPr>
      <w:pStyle w:val="Header"/>
    </w:pPr>
    <w:r>
      <w:t>NPF File Specification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A77D9" w14:textId="77777777" w:rsidR="005C0F24" w:rsidRDefault="005C0F24">
    <w:pPr>
      <w:pStyle w:val="Header"/>
    </w:pPr>
    <w:r>
      <w:rPr>
        <w:noProof/>
        <w:lang w:eastAsia="en-NZ"/>
      </w:rPr>
      <w:drawing>
        <wp:anchor distT="0" distB="0" distL="114300" distR="114300" simplePos="0" relativeHeight="251657728" behindDoc="0" locked="0" layoutInCell="1" allowOverlap="1" wp14:anchorId="252627D3" wp14:editId="43D29195">
          <wp:simplePos x="0" y="0"/>
          <wp:positionH relativeFrom="column">
            <wp:posOffset>4065905</wp:posOffset>
          </wp:positionH>
          <wp:positionV relativeFrom="paragraph">
            <wp:posOffset>20320</wp:posOffset>
          </wp:positionV>
          <wp:extent cx="1676400" cy="666750"/>
          <wp:effectExtent l="0" t="0" r="0" b="0"/>
          <wp:wrapNone/>
          <wp:docPr id="26" name="Picture 26"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nsid w:val="FFFFFFFE"/>
    <w:multiLevelType w:val="singleLevel"/>
    <w:tmpl w:val="F0B265EE"/>
    <w:lvl w:ilvl="0">
      <w:numFmt w:val="bullet"/>
      <w:lvlText w:val="*"/>
      <w:lvlJc w:val="left"/>
    </w:lvl>
  </w:abstractNum>
  <w:abstractNum w:abstractNumId="2">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8">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0">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2">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5">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4">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0">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3">
    <w:nsid w:val="302B313E"/>
    <w:multiLevelType w:val="hybridMultilevel"/>
    <w:tmpl w:val="D8864048"/>
    <w:lvl w:ilvl="0" w:tplc="2CD8B4E8">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4">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814"/>
        </w:tabs>
        <w:ind w:left="6814"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7">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nsid w:val="5951408E"/>
    <w:multiLevelType w:val="hybridMultilevel"/>
    <w:tmpl w:val="A456291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9">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2">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8">
    <w:nsid w:val="70C93091"/>
    <w:multiLevelType w:val="hybridMultilevel"/>
    <w:tmpl w:val="C5E2F2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83">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9"/>
  </w:num>
  <w:num w:numId="2">
    <w:abstractNumId w:val="0"/>
  </w:num>
  <w:num w:numId="3">
    <w:abstractNumId w:val="21"/>
  </w:num>
  <w:num w:numId="4">
    <w:abstractNumId w:val="58"/>
  </w:num>
  <w:num w:numId="5">
    <w:abstractNumId w:val="44"/>
  </w:num>
  <w:num w:numId="6">
    <w:abstractNumId w:val="39"/>
  </w:num>
  <w:num w:numId="7">
    <w:abstractNumId w:val="14"/>
  </w:num>
  <w:num w:numId="8">
    <w:abstractNumId w:val="35"/>
  </w:num>
  <w:num w:numId="9">
    <w:abstractNumId w:val="70"/>
  </w:num>
  <w:num w:numId="10">
    <w:abstractNumId w:val="16"/>
  </w:num>
  <w:num w:numId="11">
    <w:abstractNumId w:val="53"/>
  </w:num>
  <w:num w:numId="12">
    <w:abstractNumId w:val="82"/>
  </w:num>
  <w:num w:numId="13">
    <w:abstractNumId w:val="18"/>
  </w:num>
  <w:num w:numId="14">
    <w:abstractNumId w:val="71"/>
  </w:num>
  <w:num w:numId="15">
    <w:abstractNumId w:val="61"/>
  </w:num>
  <w:num w:numId="16">
    <w:abstractNumId w:val="28"/>
  </w:num>
  <w:num w:numId="17">
    <w:abstractNumId w:val="75"/>
  </w:num>
  <w:num w:numId="18">
    <w:abstractNumId w:val="38"/>
  </w:num>
  <w:num w:numId="19">
    <w:abstractNumId w:val="64"/>
  </w:num>
  <w:num w:numId="20">
    <w:abstractNumId w:val="47"/>
  </w:num>
  <w:num w:numId="21">
    <w:abstractNumId w:val="10"/>
  </w:num>
  <w:num w:numId="22">
    <w:abstractNumId w:val="56"/>
  </w:num>
  <w:num w:numId="23">
    <w:abstractNumId w:val="25"/>
  </w:num>
  <w:num w:numId="24">
    <w:abstractNumId w:val="63"/>
  </w:num>
  <w:num w:numId="25">
    <w:abstractNumId w:val="8"/>
  </w:num>
  <w:num w:numId="26">
    <w:abstractNumId w:val="37"/>
  </w:num>
  <w:num w:numId="27">
    <w:abstractNumId w:val="42"/>
  </w:num>
  <w:num w:numId="28">
    <w:abstractNumId w:val="77"/>
  </w:num>
  <w:num w:numId="29">
    <w:abstractNumId w:val="80"/>
  </w:num>
  <w:num w:numId="30">
    <w:abstractNumId w:val="85"/>
  </w:num>
  <w:num w:numId="31">
    <w:abstractNumId w:val="49"/>
  </w:num>
  <w:num w:numId="32">
    <w:abstractNumId w:val="81"/>
  </w:num>
  <w:num w:numId="33">
    <w:abstractNumId w:val="45"/>
  </w:num>
  <w:num w:numId="34">
    <w:abstractNumId w:val="83"/>
  </w:num>
  <w:num w:numId="35">
    <w:abstractNumId w:val="84"/>
  </w:num>
  <w:num w:numId="36">
    <w:abstractNumId w:val="31"/>
  </w:num>
  <w:num w:numId="37">
    <w:abstractNumId w:val="34"/>
  </w:num>
  <w:num w:numId="38">
    <w:abstractNumId w:val="60"/>
  </w:num>
  <w:num w:numId="39">
    <w:abstractNumId w:val="62"/>
  </w:num>
  <w:num w:numId="40">
    <w:abstractNumId w:val="30"/>
  </w:num>
  <w:num w:numId="41">
    <w:abstractNumId w:val="73"/>
  </w:num>
  <w:num w:numId="42">
    <w:abstractNumId w:val="26"/>
  </w:num>
  <w:num w:numId="43">
    <w:abstractNumId w:val="67"/>
  </w:num>
  <w:num w:numId="44">
    <w:abstractNumId w:val="17"/>
  </w:num>
  <w:num w:numId="45">
    <w:abstractNumId w:val="76"/>
  </w:num>
  <w:num w:numId="46">
    <w:abstractNumId w:val="54"/>
  </w:num>
  <w:num w:numId="47">
    <w:abstractNumId w:val="40"/>
  </w:num>
  <w:num w:numId="48">
    <w:abstractNumId w:val="23"/>
  </w:num>
  <w:num w:numId="49">
    <w:abstractNumId w:val="65"/>
  </w:num>
  <w:num w:numId="50">
    <w:abstractNumId w:val="55"/>
  </w:num>
  <w:num w:numId="51">
    <w:abstractNumId w:val="19"/>
  </w:num>
  <w:num w:numId="52">
    <w:abstractNumId w:val="12"/>
  </w:num>
  <w:num w:numId="53">
    <w:abstractNumId w:val="46"/>
  </w:num>
  <w:num w:numId="54">
    <w:abstractNumId w:val="11"/>
  </w:num>
  <w:num w:numId="55">
    <w:abstractNumId w:val="2"/>
  </w:num>
  <w:num w:numId="56">
    <w:abstractNumId w:val="3"/>
  </w:num>
  <w:num w:numId="57">
    <w:abstractNumId w:val="4"/>
  </w:num>
  <w:num w:numId="58">
    <w:abstractNumId w:val="5"/>
  </w:num>
  <w:num w:numId="59">
    <w:abstractNumId w:val="6"/>
  </w:num>
  <w:num w:numId="60">
    <w:abstractNumId w:val="7"/>
  </w:num>
  <w:num w:numId="61">
    <w:abstractNumId w:val="72"/>
  </w:num>
  <w:num w:numId="62">
    <w:abstractNumId w:val="50"/>
  </w:num>
  <w:num w:numId="63">
    <w:abstractNumId w:val="32"/>
  </w:num>
  <w:num w:numId="64">
    <w:abstractNumId w:val="48"/>
  </w:num>
  <w:num w:numId="65">
    <w:abstractNumId w:val="51"/>
  </w:num>
  <w:num w:numId="66">
    <w:abstractNumId w:val="27"/>
  </w:num>
  <w:num w:numId="67">
    <w:abstractNumId w:val="57"/>
  </w:num>
  <w:num w:numId="68">
    <w:abstractNumId w:val="52"/>
  </w:num>
  <w:num w:numId="69">
    <w:abstractNumId w:val="74"/>
  </w:num>
  <w:num w:numId="70">
    <w:abstractNumId w:val="79"/>
  </w:num>
  <w:num w:numId="71">
    <w:abstractNumId w:val="69"/>
  </w:num>
  <w:num w:numId="72">
    <w:abstractNumId w:val="20"/>
  </w:num>
  <w:num w:numId="73">
    <w:abstractNumId w:val="15"/>
  </w:num>
  <w:num w:numId="74">
    <w:abstractNumId w:val="13"/>
  </w:num>
  <w:num w:numId="75">
    <w:abstractNumId w:val="66"/>
  </w:num>
  <w:num w:numId="76">
    <w:abstractNumId w:val="22"/>
  </w:num>
  <w:num w:numId="77">
    <w:abstractNumId w:val="41"/>
  </w:num>
  <w:num w:numId="78">
    <w:abstractNumId w:val="24"/>
  </w:num>
  <w:num w:numId="79">
    <w:abstractNumId w:val="33"/>
  </w:num>
  <w:num w:numId="80">
    <w:abstractNumId w:val="59"/>
  </w:num>
  <w:num w:numId="81">
    <w:abstractNumId w:val="36"/>
  </w:num>
  <w:num w:numId="82">
    <w:abstractNumId w:val="68"/>
  </w:num>
  <w:num w:numId="83">
    <w:abstractNumId w:val="43"/>
  </w:num>
  <w:num w:numId="84">
    <w:abstractNumId w:val="1"/>
    <w:lvlOverride w:ilvl="0">
      <w:lvl w:ilvl="0">
        <w:numFmt w:val="bullet"/>
        <w:lvlText w:val=""/>
        <w:legacy w:legacy="1" w:legacySpace="0" w:legacyIndent="0"/>
        <w:lvlJc w:val="left"/>
        <w:rPr>
          <w:rFonts w:ascii="Symbol" w:hAnsi="Symbol" w:hint="default"/>
          <w:sz w:val="22"/>
        </w:rPr>
      </w:lvl>
    </w:lvlOverride>
  </w:num>
  <w:num w:numId="85">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dirty"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36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E2"/>
    <w:rsid w:val="0000013E"/>
    <w:rsid w:val="00000D7D"/>
    <w:rsid w:val="000011A9"/>
    <w:rsid w:val="000012A8"/>
    <w:rsid w:val="000012BD"/>
    <w:rsid w:val="000016FE"/>
    <w:rsid w:val="00001939"/>
    <w:rsid w:val="00001CAA"/>
    <w:rsid w:val="0000218F"/>
    <w:rsid w:val="00002309"/>
    <w:rsid w:val="00002D03"/>
    <w:rsid w:val="000033A8"/>
    <w:rsid w:val="00003474"/>
    <w:rsid w:val="000035CD"/>
    <w:rsid w:val="000040D3"/>
    <w:rsid w:val="00005589"/>
    <w:rsid w:val="00005CA0"/>
    <w:rsid w:val="00007349"/>
    <w:rsid w:val="000075AE"/>
    <w:rsid w:val="000075E4"/>
    <w:rsid w:val="00007E4A"/>
    <w:rsid w:val="0001020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693"/>
    <w:rsid w:val="00032CC2"/>
    <w:rsid w:val="000331E4"/>
    <w:rsid w:val="00033A13"/>
    <w:rsid w:val="00033EE2"/>
    <w:rsid w:val="00033FD7"/>
    <w:rsid w:val="00034D7B"/>
    <w:rsid w:val="0003530B"/>
    <w:rsid w:val="00035733"/>
    <w:rsid w:val="00035C22"/>
    <w:rsid w:val="000364BB"/>
    <w:rsid w:val="00036AD2"/>
    <w:rsid w:val="00036FC1"/>
    <w:rsid w:val="00037A54"/>
    <w:rsid w:val="00040581"/>
    <w:rsid w:val="00040A50"/>
    <w:rsid w:val="00040ADD"/>
    <w:rsid w:val="00041728"/>
    <w:rsid w:val="00041AA4"/>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31E"/>
    <w:rsid w:val="0005149F"/>
    <w:rsid w:val="0005151C"/>
    <w:rsid w:val="00051B78"/>
    <w:rsid w:val="00051DA8"/>
    <w:rsid w:val="000524D1"/>
    <w:rsid w:val="00052551"/>
    <w:rsid w:val="000528F1"/>
    <w:rsid w:val="00053133"/>
    <w:rsid w:val="00053258"/>
    <w:rsid w:val="00053DE3"/>
    <w:rsid w:val="000540A5"/>
    <w:rsid w:val="0005441A"/>
    <w:rsid w:val="00055634"/>
    <w:rsid w:val="0005593E"/>
    <w:rsid w:val="00055A5F"/>
    <w:rsid w:val="00055C4C"/>
    <w:rsid w:val="000561DD"/>
    <w:rsid w:val="0005660C"/>
    <w:rsid w:val="000567F2"/>
    <w:rsid w:val="00056962"/>
    <w:rsid w:val="0005732B"/>
    <w:rsid w:val="0005765A"/>
    <w:rsid w:val="00057790"/>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F"/>
    <w:rsid w:val="0007143C"/>
    <w:rsid w:val="000718D6"/>
    <w:rsid w:val="00071B65"/>
    <w:rsid w:val="0007256F"/>
    <w:rsid w:val="00072596"/>
    <w:rsid w:val="00072976"/>
    <w:rsid w:val="00072EB4"/>
    <w:rsid w:val="00072EEA"/>
    <w:rsid w:val="00073062"/>
    <w:rsid w:val="000738BA"/>
    <w:rsid w:val="00074455"/>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4011"/>
    <w:rsid w:val="000A419D"/>
    <w:rsid w:val="000A4774"/>
    <w:rsid w:val="000A47F4"/>
    <w:rsid w:val="000A5175"/>
    <w:rsid w:val="000A5810"/>
    <w:rsid w:val="000A5D60"/>
    <w:rsid w:val="000A6252"/>
    <w:rsid w:val="000A6A60"/>
    <w:rsid w:val="000A6F55"/>
    <w:rsid w:val="000A7658"/>
    <w:rsid w:val="000A7F73"/>
    <w:rsid w:val="000B0DA6"/>
    <w:rsid w:val="000B14B3"/>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4EC"/>
    <w:rsid w:val="00102505"/>
    <w:rsid w:val="00102AB9"/>
    <w:rsid w:val="00103438"/>
    <w:rsid w:val="00103EC9"/>
    <w:rsid w:val="00104591"/>
    <w:rsid w:val="0010475F"/>
    <w:rsid w:val="00104860"/>
    <w:rsid w:val="001065A5"/>
    <w:rsid w:val="00106F59"/>
    <w:rsid w:val="00107A39"/>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FD"/>
    <w:rsid w:val="00122BA1"/>
    <w:rsid w:val="00122C03"/>
    <w:rsid w:val="00123195"/>
    <w:rsid w:val="00123D8D"/>
    <w:rsid w:val="00124445"/>
    <w:rsid w:val="001247E3"/>
    <w:rsid w:val="00124D3A"/>
    <w:rsid w:val="00124EC6"/>
    <w:rsid w:val="001250DF"/>
    <w:rsid w:val="001257A0"/>
    <w:rsid w:val="001259BA"/>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1F7F"/>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47833"/>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57AAC"/>
    <w:rsid w:val="001604BE"/>
    <w:rsid w:val="001605B2"/>
    <w:rsid w:val="00160A1C"/>
    <w:rsid w:val="00160D24"/>
    <w:rsid w:val="00160ED0"/>
    <w:rsid w:val="00160ED5"/>
    <w:rsid w:val="00161A5E"/>
    <w:rsid w:val="00161E56"/>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79"/>
    <w:rsid w:val="00177CBC"/>
    <w:rsid w:val="00180670"/>
    <w:rsid w:val="00181560"/>
    <w:rsid w:val="00181620"/>
    <w:rsid w:val="00181A52"/>
    <w:rsid w:val="00181CFD"/>
    <w:rsid w:val="0018237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08D"/>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9E7"/>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48C"/>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A9F"/>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71F"/>
    <w:rsid w:val="00253C92"/>
    <w:rsid w:val="00254375"/>
    <w:rsid w:val="002543D4"/>
    <w:rsid w:val="00254A47"/>
    <w:rsid w:val="0025561B"/>
    <w:rsid w:val="00255A30"/>
    <w:rsid w:val="00255EBE"/>
    <w:rsid w:val="0025665F"/>
    <w:rsid w:val="002569D3"/>
    <w:rsid w:val="00256D38"/>
    <w:rsid w:val="00257DCE"/>
    <w:rsid w:val="00257EE7"/>
    <w:rsid w:val="00260B5D"/>
    <w:rsid w:val="00261A90"/>
    <w:rsid w:val="00261AAC"/>
    <w:rsid w:val="00261E20"/>
    <w:rsid w:val="002622FC"/>
    <w:rsid w:val="0026236E"/>
    <w:rsid w:val="002627D4"/>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9DB"/>
    <w:rsid w:val="00283FC8"/>
    <w:rsid w:val="00285EC1"/>
    <w:rsid w:val="0028622E"/>
    <w:rsid w:val="00286236"/>
    <w:rsid w:val="0028638C"/>
    <w:rsid w:val="002869EF"/>
    <w:rsid w:val="00286BDC"/>
    <w:rsid w:val="00287042"/>
    <w:rsid w:val="00287C73"/>
    <w:rsid w:val="00290110"/>
    <w:rsid w:val="002904B3"/>
    <w:rsid w:val="00290505"/>
    <w:rsid w:val="002908AE"/>
    <w:rsid w:val="002911B0"/>
    <w:rsid w:val="0029153B"/>
    <w:rsid w:val="0029166C"/>
    <w:rsid w:val="00291B3A"/>
    <w:rsid w:val="00291E9D"/>
    <w:rsid w:val="00292190"/>
    <w:rsid w:val="00292ED6"/>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543"/>
    <w:rsid w:val="002B56EB"/>
    <w:rsid w:val="002B58B6"/>
    <w:rsid w:val="002B6978"/>
    <w:rsid w:val="002B6995"/>
    <w:rsid w:val="002C0277"/>
    <w:rsid w:val="002C0517"/>
    <w:rsid w:val="002C090F"/>
    <w:rsid w:val="002C0EFC"/>
    <w:rsid w:val="002C10BE"/>
    <w:rsid w:val="002C1565"/>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30A"/>
    <w:rsid w:val="002D65EA"/>
    <w:rsid w:val="002D6E53"/>
    <w:rsid w:val="002D7100"/>
    <w:rsid w:val="002D7149"/>
    <w:rsid w:val="002D7780"/>
    <w:rsid w:val="002D7BF9"/>
    <w:rsid w:val="002D7F99"/>
    <w:rsid w:val="002E093F"/>
    <w:rsid w:val="002E0C64"/>
    <w:rsid w:val="002E134A"/>
    <w:rsid w:val="002E1399"/>
    <w:rsid w:val="002E2623"/>
    <w:rsid w:val="002E2DE7"/>
    <w:rsid w:val="002E2E9C"/>
    <w:rsid w:val="002E302E"/>
    <w:rsid w:val="002E364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384"/>
    <w:rsid w:val="00303803"/>
    <w:rsid w:val="00303B79"/>
    <w:rsid w:val="00304691"/>
    <w:rsid w:val="00304981"/>
    <w:rsid w:val="0030547F"/>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0A7"/>
    <w:rsid w:val="00330BB8"/>
    <w:rsid w:val="00330C46"/>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04A"/>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A4E"/>
    <w:rsid w:val="00370AC9"/>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2042"/>
    <w:rsid w:val="0038270A"/>
    <w:rsid w:val="003832AA"/>
    <w:rsid w:val="0038334F"/>
    <w:rsid w:val="003833D2"/>
    <w:rsid w:val="00383556"/>
    <w:rsid w:val="0038380F"/>
    <w:rsid w:val="0038398B"/>
    <w:rsid w:val="003841FF"/>
    <w:rsid w:val="003853E9"/>
    <w:rsid w:val="0038620A"/>
    <w:rsid w:val="00386566"/>
    <w:rsid w:val="00386607"/>
    <w:rsid w:val="003867AC"/>
    <w:rsid w:val="0038791F"/>
    <w:rsid w:val="0038794A"/>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2E01"/>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6638"/>
    <w:rsid w:val="003C69BA"/>
    <w:rsid w:val="003C6A77"/>
    <w:rsid w:val="003C71E0"/>
    <w:rsid w:val="003D0937"/>
    <w:rsid w:val="003D0D03"/>
    <w:rsid w:val="003D148A"/>
    <w:rsid w:val="003D1815"/>
    <w:rsid w:val="003D198C"/>
    <w:rsid w:val="003D1C2B"/>
    <w:rsid w:val="003D21B8"/>
    <w:rsid w:val="003D2884"/>
    <w:rsid w:val="003D3457"/>
    <w:rsid w:val="003D372F"/>
    <w:rsid w:val="003D3874"/>
    <w:rsid w:val="003D3FA7"/>
    <w:rsid w:val="003D4758"/>
    <w:rsid w:val="003D496C"/>
    <w:rsid w:val="003D4D1B"/>
    <w:rsid w:val="003D5272"/>
    <w:rsid w:val="003D5555"/>
    <w:rsid w:val="003D5F00"/>
    <w:rsid w:val="003D612D"/>
    <w:rsid w:val="003D65D9"/>
    <w:rsid w:val="003D726D"/>
    <w:rsid w:val="003D74F1"/>
    <w:rsid w:val="003D76D8"/>
    <w:rsid w:val="003E09B5"/>
    <w:rsid w:val="003E0EC3"/>
    <w:rsid w:val="003E1697"/>
    <w:rsid w:val="003E1AE3"/>
    <w:rsid w:val="003E20AF"/>
    <w:rsid w:val="003E2A07"/>
    <w:rsid w:val="003E358B"/>
    <w:rsid w:val="003E49A4"/>
    <w:rsid w:val="003E49AB"/>
    <w:rsid w:val="003E4E00"/>
    <w:rsid w:val="003E4EFE"/>
    <w:rsid w:val="003E4F61"/>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67B6"/>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81F"/>
    <w:rsid w:val="00445FB8"/>
    <w:rsid w:val="004467AA"/>
    <w:rsid w:val="004468D7"/>
    <w:rsid w:val="004470E9"/>
    <w:rsid w:val="00447C79"/>
    <w:rsid w:val="00447EB6"/>
    <w:rsid w:val="00450A68"/>
    <w:rsid w:val="00451040"/>
    <w:rsid w:val="0045135C"/>
    <w:rsid w:val="004515FE"/>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549"/>
    <w:rsid w:val="00477B60"/>
    <w:rsid w:val="00480B57"/>
    <w:rsid w:val="00480EF0"/>
    <w:rsid w:val="0048101D"/>
    <w:rsid w:val="00481AD4"/>
    <w:rsid w:val="00482A70"/>
    <w:rsid w:val="00482C97"/>
    <w:rsid w:val="00482F36"/>
    <w:rsid w:val="004838D9"/>
    <w:rsid w:val="00483F44"/>
    <w:rsid w:val="0048422A"/>
    <w:rsid w:val="00484266"/>
    <w:rsid w:val="00484809"/>
    <w:rsid w:val="0048485B"/>
    <w:rsid w:val="004857D8"/>
    <w:rsid w:val="00486218"/>
    <w:rsid w:val="0048688E"/>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562"/>
    <w:rsid w:val="00496607"/>
    <w:rsid w:val="00496905"/>
    <w:rsid w:val="00496A8A"/>
    <w:rsid w:val="00496CE8"/>
    <w:rsid w:val="00496D2C"/>
    <w:rsid w:val="00496EB4"/>
    <w:rsid w:val="0049737F"/>
    <w:rsid w:val="004978A8"/>
    <w:rsid w:val="00497AFC"/>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B6"/>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147"/>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338A"/>
    <w:rsid w:val="004F4188"/>
    <w:rsid w:val="004F4501"/>
    <w:rsid w:val="004F4542"/>
    <w:rsid w:val="004F4568"/>
    <w:rsid w:val="004F47FC"/>
    <w:rsid w:val="004F4DAC"/>
    <w:rsid w:val="004F4F81"/>
    <w:rsid w:val="004F63E4"/>
    <w:rsid w:val="004F64E2"/>
    <w:rsid w:val="004F7D2B"/>
    <w:rsid w:val="0050001C"/>
    <w:rsid w:val="005001EE"/>
    <w:rsid w:val="00500307"/>
    <w:rsid w:val="00500769"/>
    <w:rsid w:val="00500FC1"/>
    <w:rsid w:val="0050162E"/>
    <w:rsid w:val="00501A6E"/>
    <w:rsid w:val="00502030"/>
    <w:rsid w:val="0050208A"/>
    <w:rsid w:val="00502E97"/>
    <w:rsid w:val="005043BE"/>
    <w:rsid w:val="005044CC"/>
    <w:rsid w:val="00504700"/>
    <w:rsid w:val="0050483C"/>
    <w:rsid w:val="005051CF"/>
    <w:rsid w:val="00505293"/>
    <w:rsid w:val="00505303"/>
    <w:rsid w:val="0050550C"/>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207"/>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6759D"/>
    <w:rsid w:val="0057003B"/>
    <w:rsid w:val="0057029D"/>
    <w:rsid w:val="005712AB"/>
    <w:rsid w:val="0057134C"/>
    <w:rsid w:val="00571976"/>
    <w:rsid w:val="00571BDC"/>
    <w:rsid w:val="00571DF1"/>
    <w:rsid w:val="005727E7"/>
    <w:rsid w:val="0057353E"/>
    <w:rsid w:val="005736CA"/>
    <w:rsid w:val="005736E7"/>
    <w:rsid w:val="00573730"/>
    <w:rsid w:val="00573758"/>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68B3"/>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571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1BA9"/>
    <w:rsid w:val="005B2917"/>
    <w:rsid w:val="005B29B7"/>
    <w:rsid w:val="005B2A91"/>
    <w:rsid w:val="005B31A3"/>
    <w:rsid w:val="005B3988"/>
    <w:rsid w:val="005B403C"/>
    <w:rsid w:val="005B4E91"/>
    <w:rsid w:val="005B56AD"/>
    <w:rsid w:val="005B56C6"/>
    <w:rsid w:val="005B56E9"/>
    <w:rsid w:val="005B5BDE"/>
    <w:rsid w:val="005B61A0"/>
    <w:rsid w:val="005B653B"/>
    <w:rsid w:val="005B7686"/>
    <w:rsid w:val="005B799B"/>
    <w:rsid w:val="005B7DF6"/>
    <w:rsid w:val="005C00F7"/>
    <w:rsid w:val="005C017B"/>
    <w:rsid w:val="005C0AA6"/>
    <w:rsid w:val="005C0D2A"/>
    <w:rsid w:val="005C0F24"/>
    <w:rsid w:val="005C1D95"/>
    <w:rsid w:val="005C22CB"/>
    <w:rsid w:val="005C2397"/>
    <w:rsid w:val="005C3313"/>
    <w:rsid w:val="005C3FA6"/>
    <w:rsid w:val="005C485E"/>
    <w:rsid w:val="005C4965"/>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4FE0"/>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2"/>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CDE"/>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657"/>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74D"/>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003"/>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6A"/>
    <w:rsid w:val="006E4DCA"/>
    <w:rsid w:val="006E5595"/>
    <w:rsid w:val="006E5A2B"/>
    <w:rsid w:val="006E5AD1"/>
    <w:rsid w:val="006E6104"/>
    <w:rsid w:val="006E6870"/>
    <w:rsid w:val="006E6B66"/>
    <w:rsid w:val="006E70EB"/>
    <w:rsid w:val="006E7160"/>
    <w:rsid w:val="006E7411"/>
    <w:rsid w:val="006E766A"/>
    <w:rsid w:val="006F07DA"/>
    <w:rsid w:val="006F1191"/>
    <w:rsid w:val="006F119E"/>
    <w:rsid w:val="006F1392"/>
    <w:rsid w:val="006F2003"/>
    <w:rsid w:val="006F281F"/>
    <w:rsid w:val="006F2D33"/>
    <w:rsid w:val="006F3001"/>
    <w:rsid w:val="006F305E"/>
    <w:rsid w:val="006F350B"/>
    <w:rsid w:val="006F39CB"/>
    <w:rsid w:val="006F3B80"/>
    <w:rsid w:val="006F4026"/>
    <w:rsid w:val="006F42A5"/>
    <w:rsid w:val="006F4A73"/>
    <w:rsid w:val="006F5A80"/>
    <w:rsid w:val="006F5BFA"/>
    <w:rsid w:val="006F61AF"/>
    <w:rsid w:val="006F641C"/>
    <w:rsid w:val="006F6E00"/>
    <w:rsid w:val="006F6F9E"/>
    <w:rsid w:val="006F717A"/>
    <w:rsid w:val="006F798F"/>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17D38"/>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10C0"/>
    <w:rsid w:val="00731244"/>
    <w:rsid w:val="00731676"/>
    <w:rsid w:val="00731779"/>
    <w:rsid w:val="00731965"/>
    <w:rsid w:val="00732749"/>
    <w:rsid w:val="00732AB3"/>
    <w:rsid w:val="00732DA9"/>
    <w:rsid w:val="00733084"/>
    <w:rsid w:val="00733582"/>
    <w:rsid w:val="0073397B"/>
    <w:rsid w:val="00733A2C"/>
    <w:rsid w:val="007350A6"/>
    <w:rsid w:val="007353E7"/>
    <w:rsid w:val="0073561F"/>
    <w:rsid w:val="007356D9"/>
    <w:rsid w:val="00735D86"/>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3D"/>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2A0"/>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52D7"/>
    <w:rsid w:val="00775E87"/>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31B"/>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1FC8"/>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700"/>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C75"/>
    <w:rsid w:val="008063A9"/>
    <w:rsid w:val="008065B3"/>
    <w:rsid w:val="00806613"/>
    <w:rsid w:val="00806622"/>
    <w:rsid w:val="00806C9F"/>
    <w:rsid w:val="00806D06"/>
    <w:rsid w:val="00806F1C"/>
    <w:rsid w:val="008103C5"/>
    <w:rsid w:val="00810A7F"/>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427"/>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19AD"/>
    <w:rsid w:val="008A2021"/>
    <w:rsid w:val="008A2A76"/>
    <w:rsid w:val="008A3133"/>
    <w:rsid w:val="008A3270"/>
    <w:rsid w:val="008A3E12"/>
    <w:rsid w:val="008A3ED0"/>
    <w:rsid w:val="008A3EF0"/>
    <w:rsid w:val="008A4CFB"/>
    <w:rsid w:val="008A591D"/>
    <w:rsid w:val="008A5A44"/>
    <w:rsid w:val="008A5E30"/>
    <w:rsid w:val="008A602F"/>
    <w:rsid w:val="008A62CD"/>
    <w:rsid w:val="008A6A5C"/>
    <w:rsid w:val="008A6E52"/>
    <w:rsid w:val="008A72DA"/>
    <w:rsid w:val="008A75EE"/>
    <w:rsid w:val="008A772D"/>
    <w:rsid w:val="008A776B"/>
    <w:rsid w:val="008B0088"/>
    <w:rsid w:val="008B01AA"/>
    <w:rsid w:val="008B031C"/>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0AA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C5C"/>
    <w:rsid w:val="008D2E0D"/>
    <w:rsid w:val="008D323C"/>
    <w:rsid w:val="008D3508"/>
    <w:rsid w:val="008D35D3"/>
    <w:rsid w:val="008D3A72"/>
    <w:rsid w:val="008D4527"/>
    <w:rsid w:val="008D4A7B"/>
    <w:rsid w:val="008D4CCC"/>
    <w:rsid w:val="008D4CF5"/>
    <w:rsid w:val="008D505E"/>
    <w:rsid w:val="008D53B0"/>
    <w:rsid w:val="008D5A86"/>
    <w:rsid w:val="008D5C0D"/>
    <w:rsid w:val="008D5C9D"/>
    <w:rsid w:val="008D6D15"/>
    <w:rsid w:val="008D71D5"/>
    <w:rsid w:val="008D759D"/>
    <w:rsid w:val="008D7965"/>
    <w:rsid w:val="008D7DC7"/>
    <w:rsid w:val="008D7E73"/>
    <w:rsid w:val="008D7F0E"/>
    <w:rsid w:val="008E0109"/>
    <w:rsid w:val="008E05CD"/>
    <w:rsid w:val="008E08DE"/>
    <w:rsid w:val="008E1B04"/>
    <w:rsid w:val="008E2E54"/>
    <w:rsid w:val="008E3597"/>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09E"/>
    <w:rsid w:val="00906469"/>
    <w:rsid w:val="0090746B"/>
    <w:rsid w:val="00907D6B"/>
    <w:rsid w:val="00907F18"/>
    <w:rsid w:val="009105AC"/>
    <w:rsid w:val="00910E0F"/>
    <w:rsid w:val="0091104C"/>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161B1"/>
    <w:rsid w:val="00920EB4"/>
    <w:rsid w:val="009211BF"/>
    <w:rsid w:val="0092157C"/>
    <w:rsid w:val="009218A9"/>
    <w:rsid w:val="00922218"/>
    <w:rsid w:val="0092222F"/>
    <w:rsid w:val="009225BF"/>
    <w:rsid w:val="009226DE"/>
    <w:rsid w:val="009228B2"/>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EA8"/>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0ECF"/>
    <w:rsid w:val="009528AB"/>
    <w:rsid w:val="00952960"/>
    <w:rsid w:val="00952C66"/>
    <w:rsid w:val="00952DD6"/>
    <w:rsid w:val="009536DF"/>
    <w:rsid w:val="009536FB"/>
    <w:rsid w:val="0095378A"/>
    <w:rsid w:val="00953D81"/>
    <w:rsid w:val="00953FA6"/>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1D16"/>
    <w:rsid w:val="0096255B"/>
    <w:rsid w:val="00962917"/>
    <w:rsid w:val="00963537"/>
    <w:rsid w:val="00963649"/>
    <w:rsid w:val="00963703"/>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18B"/>
    <w:rsid w:val="00984DD7"/>
    <w:rsid w:val="00984ED6"/>
    <w:rsid w:val="00984FD7"/>
    <w:rsid w:val="00986042"/>
    <w:rsid w:val="0098631B"/>
    <w:rsid w:val="00986A96"/>
    <w:rsid w:val="00986B5F"/>
    <w:rsid w:val="00986D6B"/>
    <w:rsid w:val="0098723A"/>
    <w:rsid w:val="009875E7"/>
    <w:rsid w:val="00987624"/>
    <w:rsid w:val="00987DB6"/>
    <w:rsid w:val="009905FA"/>
    <w:rsid w:val="00990B94"/>
    <w:rsid w:val="00990CCB"/>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205"/>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571"/>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05"/>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2B1D"/>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AD"/>
    <w:rsid w:val="00A238BA"/>
    <w:rsid w:val="00A239FD"/>
    <w:rsid w:val="00A2452A"/>
    <w:rsid w:val="00A246CD"/>
    <w:rsid w:val="00A2485F"/>
    <w:rsid w:val="00A24BD4"/>
    <w:rsid w:val="00A24CBF"/>
    <w:rsid w:val="00A24E5C"/>
    <w:rsid w:val="00A2570D"/>
    <w:rsid w:val="00A2598D"/>
    <w:rsid w:val="00A2676B"/>
    <w:rsid w:val="00A26D75"/>
    <w:rsid w:val="00A27084"/>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D60"/>
    <w:rsid w:val="00A40064"/>
    <w:rsid w:val="00A403CA"/>
    <w:rsid w:val="00A403F5"/>
    <w:rsid w:val="00A40AFC"/>
    <w:rsid w:val="00A40B02"/>
    <w:rsid w:val="00A4126F"/>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63BD"/>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57E"/>
    <w:rsid w:val="00A95DF9"/>
    <w:rsid w:val="00A96438"/>
    <w:rsid w:val="00A96C0E"/>
    <w:rsid w:val="00A97429"/>
    <w:rsid w:val="00A977AB"/>
    <w:rsid w:val="00A97B6A"/>
    <w:rsid w:val="00AA03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B708D"/>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0CFF"/>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1DED"/>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7E4"/>
    <w:rsid w:val="00B048C1"/>
    <w:rsid w:val="00B04BE2"/>
    <w:rsid w:val="00B06A26"/>
    <w:rsid w:val="00B0793F"/>
    <w:rsid w:val="00B07E49"/>
    <w:rsid w:val="00B10DAA"/>
    <w:rsid w:val="00B1100D"/>
    <w:rsid w:val="00B1203E"/>
    <w:rsid w:val="00B1493B"/>
    <w:rsid w:val="00B15667"/>
    <w:rsid w:val="00B16B58"/>
    <w:rsid w:val="00B17B70"/>
    <w:rsid w:val="00B200E1"/>
    <w:rsid w:val="00B20120"/>
    <w:rsid w:val="00B20699"/>
    <w:rsid w:val="00B20C39"/>
    <w:rsid w:val="00B213F3"/>
    <w:rsid w:val="00B2166D"/>
    <w:rsid w:val="00B21ACE"/>
    <w:rsid w:val="00B21E62"/>
    <w:rsid w:val="00B21E92"/>
    <w:rsid w:val="00B22394"/>
    <w:rsid w:val="00B225F0"/>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1F18"/>
    <w:rsid w:val="00B325C6"/>
    <w:rsid w:val="00B32A2B"/>
    <w:rsid w:val="00B32D7E"/>
    <w:rsid w:val="00B32E4B"/>
    <w:rsid w:val="00B32E61"/>
    <w:rsid w:val="00B33484"/>
    <w:rsid w:val="00B3350A"/>
    <w:rsid w:val="00B341AF"/>
    <w:rsid w:val="00B3459B"/>
    <w:rsid w:val="00B34ABC"/>
    <w:rsid w:val="00B34B8F"/>
    <w:rsid w:val="00B34BB6"/>
    <w:rsid w:val="00B35203"/>
    <w:rsid w:val="00B3598C"/>
    <w:rsid w:val="00B3662E"/>
    <w:rsid w:val="00B3706A"/>
    <w:rsid w:val="00B372EE"/>
    <w:rsid w:val="00B375EA"/>
    <w:rsid w:val="00B37A44"/>
    <w:rsid w:val="00B40210"/>
    <w:rsid w:val="00B40856"/>
    <w:rsid w:val="00B40B1A"/>
    <w:rsid w:val="00B40B28"/>
    <w:rsid w:val="00B40D03"/>
    <w:rsid w:val="00B40E43"/>
    <w:rsid w:val="00B412B3"/>
    <w:rsid w:val="00B41574"/>
    <w:rsid w:val="00B41BA5"/>
    <w:rsid w:val="00B41F64"/>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7E9"/>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67F70"/>
    <w:rsid w:val="00B70373"/>
    <w:rsid w:val="00B707F6"/>
    <w:rsid w:val="00B70B3F"/>
    <w:rsid w:val="00B70B94"/>
    <w:rsid w:val="00B71518"/>
    <w:rsid w:val="00B71F65"/>
    <w:rsid w:val="00B7222F"/>
    <w:rsid w:val="00B72381"/>
    <w:rsid w:val="00B72913"/>
    <w:rsid w:val="00B72D67"/>
    <w:rsid w:val="00B737CA"/>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8B5"/>
    <w:rsid w:val="00B87A76"/>
    <w:rsid w:val="00B90462"/>
    <w:rsid w:val="00B904BE"/>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355"/>
    <w:rsid w:val="00BA179C"/>
    <w:rsid w:val="00BA1E9B"/>
    <w:rsid w:val="00BA37E4"/>
    <w:rsid w:val="00BA459E"/>
    <w:rsid w:val="00BA4C78"/>
    <w:rsid w:val="00BA4D6A"/>
    <w:rsid w:val="00BA5512"/>
    <w:rsid w:val="00BA571A"/>
    <w:rsid w:val="00BA5722"/>
    <w:rsid w:val="00BA5E80"/>
    <w:rsid w:val="00BA62BA"/>
    <w:rsid w:val="00BA6CC1"/>
    <w:rsid w:val="00BA7128"/>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AA2"/>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BF"/>
    <w:rsid w:val="00BE26C8"/>
    <w:rsid w:val="00BE2C04"/>
    <w:rsid w:val="00BE2ECC"/>
    <w:rsid w:val="00BE3A29"/>
    <w:rsid w:val="00BE4079"/>
    <w:rsid w:val="00BE45F9"/>
    <w:rsid w:val="00BE46B5"/>
    <w:rsid w:val="00BE4C4F"/>
    <w:rsid w:val="00BE6ADB"/>
    <w:rsid w:val="00BE7488"/>
    <w:rsid w:val="00BE7947"/>
    <w:rsid w:val="00BE7C5A"/>
    <w:rsid w:val="00BE7E82"/>
    <w:rsid w:val="00BE7F2E"/>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E21"/>
    <w:rsid w:val="00C05B22"/>
    <w:rsid w:val="00C0637B"/>
    <w:rsid w:val="00C06602"/>
    <w:rsid w:val="00C103EF"/>
    <w:rsid w:val="00C1063F"/>
    <w:rsid w:val="00C10B97"/>
    <w:rsid w:val="00C10BA5"/>
    <w:rsid w:val="00C113C6"/>
    <w:rsid w:val="00C1186B"/>
    <w:rsid w:val="00C11BBB"/>
    <w:rsid w:val="00C128C5"/>
    <w:rsid w:val="00C12E03"/>
    <w:rsid w:val="00C131ED"/>
    <w:rsid w:val="00C13253"/>
    <w:rsid w:val="00C139AB"/>
    <w:rsid w:val="00C14399"/>
    <w:rsid w:val="00C145B2"/>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C51"/>
    <w:rsid w:val="00C63DA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B3B"/>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87E27"/>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66B5"/>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6D"/>
    <w:rsid w:val="00CB458A"/>
    <w:rsid w:val="00CB507E"/>
    <w:rsid w:val="00CB537C"/>
    <w:rsid w:val="00CB5A3D"/>
    <w:rsid w:val="00CB6C21"/>
    <w:rsid w:val="00CB6F09"/>
    <w:rsid w:val="00CB75A7"/>
    <w:rsid w:val="00CB7811"/>
    <w:rsid w:val="00CB7C0D"/>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541"/>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432"/>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0AA0"/>
    <w:rsid w:val="00D312D3"/>
    <w:rsid w:val="00D319E3"/>
    <w:rsid w:val="00D324A5"/>
    <w:rsid w:val="00D32A8B"/>
    <w:rsid w:val="00D334F4"/>
    <w:rsid w:val="00D33AF4"/>
    <w:rsid w:val="00D344C6"/>
    <w:rsid w:val="00D35E48"/>
    <w:rsid w:val="00D36015"/>
    <w:rsid w:val="00D3667A"/>
    <w:rsid w:val="00D36EF5"/>
    <w:rsid w:val="00D3727E"/>
    <w:rsid w:val="00D4030F"/>
    <w:rsid w:val="00D41163"/>
    <w:rsid w:val="00D425E1"/>
    <w:rsid w:val="00D42C46"/>
    <w:rsid w:val="00D42CCA"/>
    <w:rsid w:val="00D43AD4"/>
    <w:rsid w:val="00D44A0B"/>
    <w:rsid w:val="00D455B1"/>
    <w:rsid w:val="00D4564D"/>
    <w:rsid w:val="00D45FC9"/>
    <w:rsid w:val="00D45FEC"/>
    <w:rsid w:val="00D462F1"/>
    <w:rsid w:val="00D46693"/>
    <w:rsid w:val="00D46ADB"/>
    <w:rsid w:val="00D46FC9"/>
    <w:rsid w:val="00D4701D"/>
    <w:rsid w:val="00D47034"/>
    <w:rsid w:val="00D477B9"/>
    <w:rsid w:val="00D4784F"/>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1B8"/>
    <w:rsid w:val="00D80E30"/>
    <w:rsid w:val="00D8199E"/>
    <w:rsid w:val="00D820C4"/>
    <w:rsid w:val="00D82645"/>
    <w:rsid w:val="00D82B1D"/>
    <w:rsid w:val="00D83470"/>
    <w:rsid w:val="00D8453D"/>
    <w:rsid w:val="00D8468A"/>
    <w:rsid w:val="00D848FC"/>
    <w:rsid w:val="00D84988"/>
    <w:rsid w:val="00D856D3"/>
    <w:rsid w:val="00D8634C"/>
    <w:rsid w:val="00D86DD6"/>
    <w:rsid w:val="00D8775C"/>
    <w:rsid w:val="00D90958"/>
    <w:rsid w:val="00D90BE7"/>
    <w:rsid w:val="00D919B2"/>
    <w:rsid w:val="00D91CFB"/>
    <w:rsid w:val="00D9205F"/>
    <w:rsid w:val="00D920CF"/>
    <w:rsid w:val="00D92E03"/>
    <w:rsid w:val="00D92EA1"/>
    <w:rsid w:val="00D932B1"/>
    <w:rsid w:val="00D93C46"/>
    <w:rsid w:val="00D95AE5"/>
    <w:rsid w:val="00D96133"/>
    <w:rsid w:val="00D968B8"/>
    <w:rsid w:val="00D96986"/>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443"/>
    <w:rsid w:val="00DC168F"/>
    <w:rsid w:val="00DC1776"/>
    <w:rsid w:val="00DC26F3"/>
    <w:rsid w:val="00DC29E4"/>
    <w:rsid w:val="00DC2AF1"/>
    <w:rsid w:val="00DC2B25"/>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B9"/>
    <w:rsid w:val="00DE06CB"/>
    <w:rsid w:val="00DE095F"/>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E7B38"/>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470"/>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30466"/>
    <w:rsid w:val="00E30636"/>
    <w:rsid w:val="00E31C07"/>
    <w:rsid w:val="00E3221E"/>
    <w:rsid w:val="00E33082"/>
    <w:rsid w:val="00E334CC"/>
    <w:rsid w:val="00E33D31"/>
    <w:rsid w:val="00E33FBB"/>
    <w:rsid w:val="00E3406B"/>
    <w:rsid w:val="00E34591"/>
    <w:rsid w:val="00E34BA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D12"/>
    <w:rsid w:val="00E70D2E"/>
    <w:rsid w:val="00E71F52"/>
    <w:rsid w:val="00E72351"/>
    <w:rsid w:val="00E731EA"/>
    <w:rsid w:val="00E73982"/>
    <w:rsid w:val="00E73E4E"/>
    <w:rsid w:val="00E74310"/>
    <w:rsid w:val="00E744A1"/>
    <w:rsid w:val="00E74B37"/>
    <w:rsid w:val="00E74B4E"/>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7329"/>
    <w:rsid w:val="00E87509"/>
    <w:rsid w:val="00E879E7"/>
    <w:rsid w:val="00E87DFC"/>
    <w:rsid w:val="00E87FB3"/>
    <w:rsid w:val="00E87FF0"/>
    <w:rsid w:val="00E90BBD"/>
    <w:rsid w:val="00E90BC8"/>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97D9F"/>
    <w:rsid w:val="00EA0A30"/>
    <w:rsid w:val="00EA16FA"/>
    <w:rsid w:val="00EA195E"/>
    <w:rsid w:val="00EA1D0E"/>
    <w:rsid w:val="00EA2797"/>
    <w:rsid w:val="00EA2DA0"/>
    <w:rsid w:val="00EA3BAD"/>
    <w:rsid w:val="00EA3CA1"/>
    <w:rsid w:val="00EA3CC0"/>
    <w:rsid w:val="00EA3D6B"/>
    <w:rsid w:val="00EA3E34"/>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2A45"/>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0A5"/>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0DE1"/>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128A"/>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A16"/>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4F7A"/>
    <w:rsid w:val="00F75190"/>
    <w:rsid w:val="00F75195"/>
    <w:rsid w:val="00F757D3"/>
    <w:rsid w:val="00F75939"/>
    <w:rsid w:val="00F75ADA"/>
    <w:rsid w:val="00F75B01"/>
    <w:rsid w:val="00F75C60"/>
    <w:rsid w:val="00F76256"/>
    <w:rsid w:val="00F7642E"/>
    <w:rsid w:val="00F76618"/>
    <w:rsid w:val="00F76C96"/>
    <w:rsid w:val="00F77AD3"/>
    <w:rsid w:val="00F8011D"/>
    <w:rsid w:val="00F80145"/>
    <w:rsid w:val="00F8089F"/>
    <w:rsid w:val="00F8276C"/>
    <w:rsid w:val="00F82D91"/>
    <w:rsid w:val="00F83020"/>
    <w:rsid w:val="00F83530"/>
    <w:rsid w:val="00F8575B"/>
    <w:rsid w:val="00F86C08"/>
    <w:rsid w:val="00F86C58"/>
    <w:rsid w:val="00F913CF"/>
    <w:rsid w:val="00F91A95"/>
    <w:rsid w:val="00F91BE6"/>
    <w:rsid w:val="00F92083"/>
    <w:rsid w:val="00F920D9"/>
    <w:rsid w:val="00F920E5"/>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22B7"/>
    <w:rsid w:val="00FA327F"/>
    <w:rsid w:val="00FA3861"/>
    <w:rsid w:val="00FA3E53"/>
    <w:rsid w:val="00FA4A04"/>
    <w:rsid w:val="00FA4D39"/>
    <w:rsid w:val="00FA5679"/>
    <w:rsid w:val="00FA57BD"/>
    <w:rsid w:val="00FA6150"/>
    <w:rsid w:val="00FA6804"/>
    <w:rsid w:val="00FA68DE"/>
    <w:rsid w:val="00FA6961"/>
    <w:rsid w:val="00FA6AED"/>
    <w:rsid w:val="00FA764C"/>
    <w:rsid w:val="00FA766C"/>
    <w:rsid w:val="00FA783C"/>
    <w:rsid w:val="00FB0196"/>
    <w:rsid w:val="00FB09EC"/>
    <w:rsid w:val="00FB0E6C"/>
    <w:rsid w:val="00FB114E"/>
    <w:rsid w:val="00FB14AB"/>
    <w:rsid w:val="00FB1AAC"/>
    <w:rsid w:val="00FB1C3D"/>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767"/>
    <w:rsid w:val="00FF0A72"/>
    <w:rsid w:val="00FF0A96"/>
    <w:rsid w:val="00FF0B3C"/>
    <w:rsid w:val="00FF0F74"/>
    <w:rsid w:val="00FF101A"/>
    <w:rsid w:val="00FF14D7"/>
    <w:rsid w:val="00FF1632"/>
    <w:rsid w:val="00FF2094"/>
    <w:rsid w:val="00FF2863"/>
    <w:rsid w:val="00FF29BB"/>
    <w:rsid w:val="00FF4202"/>
    <w:rsid w:val="00FF4A34"/>
    <w:rsid w:val="00FF4C84"/>
    <w:rsid w:val="00FF5AC9"/>
    <w:rsid w:val="00FF5DE4"/>
    <w:rsid w:val="00FF6EF1"/>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A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DB4"/>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tabs>
        <w:tab w:val="clear" w:pos="6814"/>
        <w:tab w:val="num" w:pos="576"/>
      </w:tabs>
      <w:spacing w:before="100" w:beforeAutospacing="1"/>
      <w:ind w:left="576"/>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uiPriority w:val="99"/>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tblInd w:w="0" w:type="dxa"/>
      <w:tblCellMar>
        <w:top w:w="0" w:type="dxa"/>
        <w:left w:w="108" w:type="dxa"/>
        <w:bottom w:w="0" w:type="dxa"/>
        <w:right w:w="108" w:type="dxa"/>
      </w:tblCellMa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uiPriority w:val="99"/>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hyperlink" Target="http://nsfl.health.govt.nz/accountability/performance-and-monitoring/business-rules-and-templates-reporting/faster-cancer" TargetMode="External"/><Relationship Id="rId84" Type="http://schemas.openxmlformats.org/officeDocument/2006/relationships/image" Target="media/image44.emf"/><Relationship Id="rId89"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rincipal-health-service-purchaser-code-table" TargetMode="External"/><Relationship Id="rId92"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6.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yperlink" Target="http://www.health.govt.nz/nz-health-statistics/data-references/code-tables/common-code-tables/health-specialty-code-table" TargetMode="External"/><Relationship Id="rId74" Type="http://schemas.openxmlformats.org/officeDocument/2006/relationships/image" Target="media/image41.emf"/><Relationship Id="rId79" Type="http://schemas.openxmlformats.org/officeDocument/2006/relationships/package" Target="embeddings/Microsoft_Excel_Worksheet1.xlsx"/><Relationship Id="rId87" Type="http://schemas.openxmlformats.org/officeDocument/2006/relationships/package" Target="embeddings/Microsoft_Word_Document3.docx"/><Relationship Id="rId102"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en.wikipedia.org/wiki/Operational_system%20/o%20Operational%20system" TargetMode="External"/><Relationship Id="rId90" Type="http://schemas.openxmlformats.org/officeDocument/2006/relationships/image" Target="media/image47.emf"/><Relationship Id="rId95" Type="http://schemas.openxmlformats.org/officeDocument/2006/relationships/package" Target="embeddings/Microsoft_Excel_Worksheet4.xlsx"/><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footer" Target="footer8.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footer" Target="footer11.xml"/><Relationship Id="rId77" Type="http://schemas.openxmlformats.org/officeDocument/2006/relationships/oleObject" Target="embeddings/Microsoft_Excel_97-2003_Worksheet2.xls"/><Relationship Id="rId100" Type="http://schemas.openxmlformats.org/officeDocument/2006/relationships/image" Target="media/image53.emf"/><Relationship Id="rId105" Type="http://schemas.openxmlformats.org/officeDocument/2006/relationships/package" Target="embeddings/Microsoft_Word_Document7.docx"/><Relationship Id="rId8" Type="http://schemas.openxmlformats.org/officeDocument/2006/relationships/hyperlink" Target="mailto:data-enquiries@moh.govt.nz" TargetMode="External"/><Relationship Id="rId51" Type="http://schemas.openxmlformats.org/officeDocument/2006/relationships/image" Target="media/image26.emf"/><Relationship Id="rId72" Type="http://schemas.openxmlformats.org/officeDocument/2006/relationships/hyperlink" Target="mailto:npfadmin@moh.govt.nz" TargetMode="External"/><Relationship Id="rId80" Type="http://schemas.openxmlformats.org/officeDocument/2006/relationships/hyperlink" Target="http://en.wikipedia.org/wiki/Database%20/o%20Database" TargetMode="External"/><Relationship Id="rId85" Type="http://schemas.openxmlformats.org/officeDocument/2006/relationships/package" Target="embeddings/Microsoft_Excel_Worksheet2.xlsx"/><Relationship Id="rId93" Type="http://schemas.openxmlformats.org/officeDocument/2006/relationships/oleObject" Target="embeddings/oleObject8.bin"/><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h.govt.nz/electiveservices" TargetMode="External"/><Relationship Id="rId25" Type="http://schemas.openxmlformats.org/officeDocument/2006/relationships/image" Target="media/image8.emf"/><Relationship Id="rId33" Type="http://schemas.openxmlformats.org/officeDocument/2006/relationships/oleObject" Target="embeddings/oleObject5.bin"/><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www.health.govt.nz/nz-health-statistics/data-references/code-tables/common-code-tables/health-specialty-code-table" TargetMode="External"/><Relationship Id="rId103" Type="http://schemas.openxmlformats.org/officeDocument/2006/relationships/package" Target="embeddings/Microsoft_Excel_Worksheet6.xlsx"/><Relationship Id="rId20" Type="http://schemas.openxmlformats.org/officeDocument/2006/relationships/footer" Target="footer3.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hyperlink" Target="http://www.health.govt.nz/nz-health-statistics/data-references/code-tables/common-code-tables/principal-health-service-purchaser-code-table" TargetMode="External"/><Relationship Id="rId75" Type="http://schemas.openxmlformats.org/officeDocument/2006/relationships/oleObject" Target="embeddings/Microsoft_Excel_97-2003_Worksheet1.xls"/><Relationship Id="rId83" Type="http://schemas.openxmlformats.org/officeDocument/2006/relationships/hyperlink" Target="http://en.wikipedia.org/wiki/Data_warehouse%20/o%20Data%20warehouse" TargetMode="External"/><Relationship Id="rId88" Type="http://schemas.openxmlformats.org/officeDocument/2006/relationships/image" Target="media/image46.emf"/><Relationship Id="rId91" Type="http://schemas.openxmlformats.org/officeDocument/2006/relationships/oleObject" Target="embeddings/oleObject7.bin"/><Relationship Id="rId9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hyperlink" Target="http://www.stats.govt.nz/methods/classifications-and-standards/classification-related-stats-standards/ethnicity.aspx" TargetMode="External"/><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hyperlink" Target="http://en.wikipedia.org/wiki/Data_integration%20/o%20Data%20integration" TargetMode="External"/><Relationship Id="rId86" Type="http://schemas.openxmlformats.org/officeDocument/2006/relationships/image" Target="media/image45.emf"/><Relationship Id="rId94" Type="http://schemas.openxmlformats.org/officeDocument/2006/relationships/image" Target="media/image49.emf"/><Relationship Id="rId99" Type="http://schemas.openxmlformats.org/officeDocument/2006/relationships/image" Target="media/image52.png"/><Relationship Id="rId101"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footer" Target="footer2.xml"/><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2.emf"/><Relationship Id="rId97" Type="http://schemas.openxmlformats.org/officeDocument/2006/relationships/oleObject" Target="embeddings/oleObject9.bin"/><Relationship Id="rId104" Type="http://schemas.openxmlformats.org/officeDocument/2006/relationships/image" Target="media/image5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71339-1E09-4AAD-A432-2E26F347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2E9F5B08</Template>
  <TotalTime>0</TotalTime>
  <Pages>234</Pages>
  <Words>46625</Words>
  <Characters>292476</Characters>
  <Application>Microsoft Office Word</Application>
  <DocSecurity>0</DocSecurity>
  <Lines>2437</Lines>
  <Paragraphs>676</Paragraphs>
  <ScaleCrop>false</ScaleCrop>
  <HeadingPairs>
    <vt:vector size="2" baseType="variant">
      <vt:variant>
        <vt:lpstr>Title</vt:lpstr>
      </vt:variant>
      <vt:variant>
        <vt:i4>1</vt:i4>
      </vt:variant>
    </vt:vector>
  </HeadingPairs>
  <TitlesOfParts>
    <vt:vector size="1" baseType="lpstr">
      <vt:lpstr>NPF PHASE 3 FILE SPECIFICATION v 3.2</vt:lpstr>
    </vt:vector>
  </TitlesOfParts>
  <Company/>
  <LinksUpToDate>false</LinksUpToDate>
  <CharactersWithSpaces>338425</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NPF PHASE 3 FILE SPECIFICATION v 3.2</dc:title>
  <dc:subject/>
  <dc:creator/>
  <cp:keywords/>
  <dc:description/>
  <cp:lastModifiedBy/>
  <cp:revision>1</cp:revision>
  <dcterms:created xsi:type="dcterms:W3CDTF">2018-10-18T19:23:00Z</dcterms:created>
  <dcterms:modified xsi:type="dcterms:W3CDTF">2018-10-18T22:12:00Z</dcterms:modified>
</cp:coreProperties>
</file>