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FA8ED" w14:textId="77777777" w:rsidR="003E7511" w:rsidRPr="00A4749D" w:rsidRDefault="003E7511" w:rsidP="003B0B69">
      <w:pPr>
        <w:pStyle w:val="BodyText"/>
        <w:rPr>
          <w:lang w:val="en-GB"/>
        </w:rPr>
      </w:pPr>
      <w:bookmarkStart w:id="0" w:name="_GoBack"/>
      <w:bookmarkEnd w:id="0"/>
    </w:p>
    <w:p w14:paraId="7ECFA8EE" w14:textId="77777777" w:rsidR="003E7511" w:rsidRPr="00A4749D" w:rsidRDefault="003E7511" w:rsidP="003B0B69">
      <w:pPr>
        <w:pStyle w:val="BodyText"/>
        <w:rPr>
          <w:lang w:val="en-GB"/>
        </w:rPr>
      </w:pPr>
    </w:p>
    <w:p w14:paraId="7ECFA8EF" w14:textId="77777777" w:rsidR="003E7511" w:rsidRPr="00A4749D" w:rsidRDefault="003E7511" w:rsidP="003B0B69">
      <w:pPr>
        <w:pStyle w:val="BodyText"/>
        <w:rPr>
          <w:lang w:val="en-GB"/>
        </w:rPr>
      </w:pPr>
    </w:p>
    <w:p w14:paraId="7ECFA8F0" w14:textId="77777777" w:rsidR="00A011C8" w:rsidRPr="00A4749D" w:rsidRDefault="00A011C8" w:rsidP="003B0B69">
      <w:pPr>
        <w:pStyle w:val="BodyText"/>
        <w:rPr>
          <w:lang w:val="en-GB"/>
        </w:rPr>
      </w:pPr>
    </w:p>
    <w:p w14:paraId="7ECFA8F1" w14:textId="77777777" w:rsidR="00A011C8" w:rsidRPr="00A4749D" w:rsidRDefault="00A011C8" w:rsidP="003B0B69">
      <w:pPr>
        <w:pStyle w:val="BodyText"/>
        <w:rPr>
          <w:lang w:val="en-GB"/>
        </w:rPr>
      </w:pPr>
    </w:p>
    <w:p w14:paraId="7ECFA8F2" w14:textId="77777777" w:rsidR="003E7511" w:rsidRPr="00A4749D" w:rsidRDefault="003E7511" w:rsidP="003B0B69">
      <w:pPr>
        <w:pStyle w:val="BodyText"/>
        <w:rPr>
          <w:lang w:val="en-GB"/>
        </w:rPr>
      </w:pPr>
    </w:p>
    <w:p w14:paraId="7ECFA8F3" w14:textId="77777777" w:rsidR="003E7511" w:rsidRPr="00A4749D" w:rsidRDefault="003E7511" w:rsidP="003B0B69">
      <w:pPr>
        <w:pStyle w:val="BodyText"/>
        <w:rPr>
          <w:lang w:val="en-GB"/>
        </w:rPr>
      </w:pPr>
    </w:p>
    <w:p w14:paraId="7ECFA8F4" w14:textId="77777777" w:rsidR="003E7511" w:rsidRPr="00A4749D" w:rsidRDefault="00133C86" w:rsidP="00A011C8">
      <w:pPr>
        <w:pStyle w:val="BodyText"/>
        <w:jc w:val="right"/>
        <w:rPr>
          <w:lang w:val="en-GB"/>
        </w:rPr>
      </w:pPr>
      <w:r w:rsidRPr="00A4749D">
        <w:rPr>
          <w:lang w:val="en-GB"/>
        </w:rPr>
        <w:object w:dxaOrig="3916" w:dyaOrig="4529" w14:anchorId="7ECFA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51.5pt" o:ole="">
            <v:imagedata r:id="rId12" o:title=""/>
          </v:shape>
          <o:OLEObject Type="Embed" ProgID="MSPhotoEd.3" ShapeID="_x0000_i1025" DrawAspect="Content" ObjectID="_1615355328" r:id="rId13"/>
        </w:object>
      </w:r>
    </w:p>
    <w:p w14:paraId="7ECFA8F5" w14:textId="77777777" w:rsidR="003E7511" w:rsidRPr="00A4749D" w:rsidRDefault="003E7511" w:rsidP="003B0B69">
      <w:pPr>
        <w:pStyle w:val="BodyText"/>
        <w:rPr>
          <w:lang w:val="en-GB"/>
        </w:rPr>
      </w:pPr>
    </w:p>
    <w:p w14:paraId="7ECFA8F6" w14:textId="77777777" w:rsidR="003E7511" w:rsidRPr="00A4749D" w:rsidRDefault="003E7511" w:rsidP="003B0B69">
      <w:pPr>
        <w:pStyle w:val="BodyText"/>
        <w:rPr>
          <w:lang w:val="en-GB"/>
        </w:rPr>
      </w:pPr>
    </w:p>
    <w:p w14:paraId="7ECFA8F7" w14:textId="77777777" w:rsidR="003E7511" w:rsidRPr="00A4749D" w:rsidRDefault="003E7511" w:rsidP="003B0B69">
      <w:pPr>
        <w:pStyle w:val="BodyText"/>
        <w:rPr>
          <w:lang w:val="en-GB"/>
        </w:rPr>
      </w:pPr>
    </w:p>
    <w:p w14:paraId="7ECFA8F8" w14:textId="77777777" w:rsidR="003E7511" w:rsidRPr="00A4749D" w:rsidRDefault="003E7511" w:rsidP="003B0B69">
      <w:pPr>
        <w:pStyle w:val="BodyText"/>
        <w:rPr>
          <w:lang w:val="en-GB"/>
        </w:rPr>
      </w:pPr>
    </w:p>
    <w:p w14:paraId="7ECFA8F9" w14:textId="77777777" w:rsidR="003E7511" w:rsidRPr="00A4749D" w:rsidRDefault="003E7511" w:rsidP="003B0B69">
      <w:pPr>
        <w:pStyle w:val="BodyText"/>
        <w:rPr>
          <w:lang w:val="en-GB"/>
        </w:rPr>
      </w:pPr>
    </w:p>
    <w:p w14:paraId="7ECFA8FA" w14:textId="77777777" w:rsidR="003E7511" w:rsidRPr="00A4749D" w:rsidRDefault="003E7511">
      <w:pPr>
        <w:rPr>
          <w:lang w:val="en-GB"/>
        </w:rPr>
      </w:pPr>
    </w:p>
    <w:p w14:paraId="7ECFA8FB" w14:textId="77777777" w:rsidR="003E7511" w:rsidRPr="00A4749D" w:rsidRDefault="003E7511">
      <w:pPr>
        <w:rPr>
          <w:lang w:val="en-GB"/>
        </w:rPr>
      </w:pPr>
    </w:p>
    <w:p w14:paraId="7ECFA8FC" w14:textId="77777777" w:rsidR="003E7511" w:rsidRPr="00A4749D" w:rsidRDefault="003E7511">
      <w:pPr>
        <w:rPr>
          <w:lang w:val="en-GB"/>
        </w:rPr>
      </w:pPr>
    </w:p>
    <w:p w14:paraId="7ECFA8FD" w14:textId="77777777" w:rsidR="003E7511" w:rsidRPr="00A4749D" w:rsidRDefault="003E7511">
      <w:pPr>
        <w:rPr>
          <w:lang w:val="en-GB"/>
        </w:rPr>
      </w:pPr>
    </w:p>
    <w:p w14:paraId="7ECFA8FE" w14:textId="77777777" w:rsidR="003E7511" w:rsidRPr="00A4749D" w:rsidRDefault="003E7511">
      <w:pPr>
        <w:rPr>
          <w:lang w:val="en-GB"/>
        </w:rPr>
      </w:pPr>
    </w:p>
    <w:p w14:paraId="7ECFA8FF" w14:textId="77777777" w:rsidR="003E7511" w:rsidRPr="00A4749D" w:rsidRDefault="003E7511">
      <w:pPr>
        <w:rPr>
          <w:lang w:val="en-GB"/>
        </w:rPr>
      </w:pPr>
    </w:p>
    <w:p w14:paraId="7ECFA900" w14:textId="77777777" w:rsidR="003E7511" w:rsidRPr="00A4749D" w:rsidRDefault="003E7511">
      <w:pPr>
        <w:rPr>
          <w:lang w:val="en-GB"/>
        </w:rPr>
      </w:pPr>
    </w:p>
    <w:p w14:paraId="7ECFA901" w14:textId="77777777" w:rsidR="003E7511" w:rsidRPr="00A4749D" w:rsidRDefault="007F4B8B">
      <w:pPr>
        <w:pStyle w:val="RNZReportTitleSm"/>
        <w:rPr>
          <w:lang w:val="en-GB"/>
        </w:rPr>
      </w:pPr>
      <w:r w:rsidRPr="00A4749D">
        <w:rPr>
          <w:lang w:val="en-GB"/>
        </w:rPr>
        <w:t>Green Prescription Active Families Survey</w:t>
      </w:r>
    </w:p>
    <w:p w14:paraId="7ECFA902" w14:textId="77777777" w:rsidR="003E7511" w:rsidRPr="00A4749D" w:rsidRDefault="007F4B8B">
      <w:pPr>
        <w:pStyle w:val="RNZReportTitleSm"/>
        <w:rPr>
          <w:lang w:val="en-GB"/>
        </w:rPr>
      </w:pPr>
      <w:r w:rsidRPr="00A4749D">
        <w:rPr>
          <w:lang w:val="en-GB"/>
        </w:rPr>
        <w:t>Report</w:t>
      </w:r>
    </w:p>
    <w:p w14:paraId="7ECFA903" w14:textId="541F270F" w:rsidR="003E7511" w:rsidRPr="00A4749D" w:rsidRDefault="00553A76" w:rsidP="00985222">
      <w:pPr>
        <w:pStyle w:val="RNZReportdate"/>
        <w:rPr>
          <w:lang w:val="en-GB"/>
        </w:rPr>
      </w:pPr>
      <w:r w:rsidRPr="00A4749D">
        <w:rPr>
          <w:lang w:val="en-GB"/>
        </w:rPr>
        <w:t>May</w:t>
      </w:r>
      <w:r w:rsidR="00876573" w:rsidRPr="00A4749D">
        <w:rPr>
          <w:lang w:val="en-GB"/>
        </w:rPr>
        <w:t xml:space="preserve"> 201</w:t>
      </w:r>
      <w:r w:rsidR="00985222" w:rsidRPr="00A4749D">
        <w:rPr>
          <w:lang w:val="en-GB"/>
        </w:rPr>
        <w:t>8</w:t>
      </w:r>
    </w:p>
    <w:p w14:paraId="7ECFA904" w14:textId="77777777" w:rsidR="00586203" w:rsidRPr="00A4749D" w:rsidRDefault="00586203" w:rsidP="003B0B69">
      <w:pPr>
        <w:pStyle w:val="BodyText"/>
        <w:rPr>
          <w:lang w:val="en-GB"/>
        </w:rPr>
        <w:sectPr w:rsidR="00586203" w:rsidRPr="00A4749D">
          <w:headerReference w:type="default" r:id="rId14"/>
          <w:footerReference w:type="default" r:id="rId15"/>
          <w:pgSz w:w="11906" w:h="16838" w:code="9"/>
          <w:pgMar w:top="2296" w:right="1588" w:bottom="1418" w:left="1588" w:header="680" w:footer="680" w:gutter="0"/>
          <w:cols w:space="708"/>
          <w:docGrid w:linePitch="360"/>
        </w:sectPr>
      </w:pPr>
    </w:p>
    <w:p w14:paraId="7ECFA905" w14:textId="77777777" w:rsidR="003E7511" w:rsidRPr="00A4749D" w:rsidRDefault="003E7511" w:rsidP="003B0B69">
      <w:pPr>
        <w:pStyle w:val="BodyText"/>
        <w:rPr>
          <w:lang w:val="en-GB"/>
        </w:rPr>
      </w:pPr>
    </w:p>
    <w:p w14:paraId="7ECFA906" w14:textId="77777777" w:rsidR="003E7511" w:rsidRPr="00A4749D" w:rsidRDefault="003E7511" w:rsidP="003B0B69">
      <w:pPr>
        <w:pStyle w:val="BodyText"/>
        <w:rPr>
          <w:lang w:val="en-GB"/>
        </w:rPr>
      </w:pPr>
    </w:p>
    <w:p w14:paraId="7ECFA907" w14:textId="77777777" w:rsidR="003E7511" w:rsidRPr="00A4749D" w:rsidRDefault="003E7511" w:rsidP="003B0B69">
      <w:pPr>
        <w:pStyle w:val="BodyText"/>
        <w:rPr>
          <w:lang w:val="en-GB"/>
        </w:rPr>
      </w:pPr>
    </w:p>
    <w:p w14:paraId="7ECFA908" w14:textId="77777777" w:rsidR="003E7511" w:rsidRPr="00A4749D" w:rsidRDefault="003E7511" w:rsidP="003B0B69">
      <w:pPr>
        <w:pStyle w:val="BodyText"/>
        <w:rPr>
          <w:lang w:val="en-GB"/>
        </w:rPr>
      </w:pPr>
    </w:p>
    <w:p w14:paraId="7ECFA909" w14:textId="77777777" w:rsidR="003E7511" w:rsidRPr="00A4749D" w:rsidRDefault="003E7511" w:rsidP="003B0B69">
      <w:pPr>
        <w:pStyle w:val="BodyText"/>
        <w:rPr>
          <w:lang w:val="en-GB"/>
        </w:rPr>
      </w:pPr>
    </w:p>
    <w:p w14:paraId="7ECFA90A" w14:textId="77777777" w:rsidR="003E7511" w:rsidRPr="00A4749D" w:rsidRDefault="003E7511" w:rsidP="003B0B69">
      <w:pPr>
        <w:pStyle w:val="BodyText"/>
        <w:rPr>
          <w:lang w:val="en-GB"/>
        </w:rPr>
      </w:pPr>
    </w:p>
    <w:p w14:paraId="7ECFA90B" w14:textId="77777777" w:rsidR="003E7511" w:rsidRPr="00A4749D" w:rsidRDefault="003E7511" w:rsidP="003B0B69">
      <w:pPr>
        <w:pStyle w:val="BodyText"/>
        <w:rPr>
          <w:lang w:val="en-GB"/>
        </w:rPr>
      </w:pPr>
    </w:p>
    <w:p w14:paraId="7ECFA90C" w14:textId="77777777" w:rsidR="003E7511" w:rsidRPr="00A4749D" w:rsidRDefault="003E7511" w:rsidP="003B0B69">
      <w:pPr>
        <w:pStyle w:val="BodyText"/>
        <w:rPr>
          <w:lang w:val="en-GB"/>
        </w:rPr>
      </w:pPr>
    </w:p>
    <w:p w14:paraId="7ECFA90D" w14:textId="77777777" w:rsidR="003E7511" w:rsidRPr="00A4749D" w:rsidRDefault="003E7511" w:rsidP="003B0B69">
      <w:pPr>
        <w:pStyle w:val="BodyText"/>
        <w:rPr>
          <w:lang w:val="en-GB"/>
        </w:rPr>
      </w:pPr>
    </w:p>
    <w:p w14:paraId="7ECFA90E" w14:textId="77777777" w:rsidR="003E7511" w:rsidRPr="00A4749D" w:rsidRDefault="003E7511" w:rsidP="003B0B69">
      <w:pPr>
        <w:pStyle w:val="BodyText"/>
        <w:rPr>
          <w:lang w:val="en-GB"/>
        </w:rPr>
      </w:pPr>
    </w:p>
    <w:p w14:paraId="7ECFA90F" w14:textId="77777777" w:rsidR="003E7511" w:rsidRPr="00A4749D" w:rsidRDefault="003E7511" w:rsidP="003B0B69">
      <w:pPr>
        <w:pStyle w:val="BodyText"/>
        <w:rPr>
          <w:lang w:val="en-GB"/>
        </w:rPr>
      </w:pPr>
    </w:p>
    <w:p w14:paraId="7ECFA910" w14:textId="77777777" w:rsidR="003E7511" w:rsidRPr="00A4749D" w:rsidRDefault="003E7511" w:rsidP="003B0B69">
      <w:pPr>
        <w:pStyle w:val="BodyText"/>
        <w:rPr>
          <w:lang w:val="en-GB"/>
        </w:rPr>
      </w:pPr>
    </w:p>
    <w:p w14:paraId="7ECFA911" w14:textId="77777777" w:rsidR="003E7511" w:rsidRPr="00A4749D" w:rsidRDefault="003E7511" w:rsidP="003B0B69">
      <w:pPr>
        <w:pStyle w:val="BodyText"/>
        <w:rPr>
          <w:lang w:val="en-GB"/>
        </w:rPr>
      </w:pPr>
    </w:p>
    <w:p w14:paraId="7ECFA912" w14:textId="77777777" w:rsidR="003E7511" w:rsidRPr="00A4749D" w:rsidRDefault="003E7511" w:rsidP="003B0B69">
      <w:pPr>
        <w:pStyle w:val="BodyText"/>
        <w:rPr>
          <w:lang w:val="en-GB"/>
        </w:rPr>
      </w:pPr>
    </w:p>
    <w:p w14:paraId="7ECFA913" w14:textId="77777777" w:rsidR="003E7511" w:rsidRPr="00A4749D" w:rsidRDefault="003E7511">
      <w:pPr>
        <w:pStyle w:val="RNZConfidential"/>
        <w:rPr>
          <w:lang w:val="en-GB"/>
        </w:rPr>
      </w:pPr>
    </w:p>
    <w:p w14:paraId="7ECFA914" w14:textId="77777777" w:rsidR="003E7511" w:rsidRPr="00A4749D" w:rsidRDefault="007F4B8B">
      <w:pPr>
        <w:pStyle w:val="RNZReportTitle"/>
        <w:rPr>
          <w:lang w:val="en-GB"/>
        </w:rPr>
      </w:pPr>
      <w:r w:rsidRPr="00A4749D">
        <w:rPr>
          <w:lang w:val="en-GB"/>
        </w:rPr>
        <w:t>Green Prescription Active Families Survey</w:t>
      </w:r>
    </w:p>
    <w:p w14:paraId="7ECFA915" w14:textId="77777777" w:rsidR="003E7511" w:rsidRPr="00A4749D" w:rsidRDefault="007F4B8B">
      <w:pPr>
        <w:pStyle w:val="RNZReportTitle"/>
        <w:rPr>
          <w:lang w:val="en-GB"/>
        </w:rPr>
      </w:pPr>
      <w:r w:rsidRPr="00A4749D">
        <w:rPr>
          <w:lang w:val="en-GB"/>
        </w:rPr>
        <w:t>Report</w:t>
      </w:r>
    </w:p>
    <w:p w14:paraId="7ECFA916" w14:textId="77777777" w:rsidR="003E7511" w:rsidRPr="00A4749D" w:rsidRDefault="003E7511" w:rsidP="003B0B69">
      <w:pPr>
        <w:pStyle w:val="BodyText"/>
        <w:rPr>
          <w:lang w:val="en-GB"/>
        </w:rPr>
      </w:pPr>
    </w:p>
    <w:p w14:paraId="7ECFA917" w14:textId="77777777" w:rsidR="003E7511" w:rsidRPr="00A4749D" w:rsidRDefault="003E7511">
      <w:pPr>
        <w:rPr>
          <w:lang w:val="en-GB"/>
        </w:rPr>
      </w:pPr>
    </w:p>
    <w:tbl>
      <w:tblPr>
        <w:tblW w:w="8959" w:type="dxa"/>
        <w:tblLayout w:type="fixed"/>
        <w:tblLook w:val="0000" w:firstRow="0" w:lastRow="0" w:firstColumn="0" w:lastColumn="0" w:noHBand="0" w:noVBand="0"/>
      </w:tblPr>
      <w:tblGrid>
        <w:gridCol w:w="1985"/>
        <w:gridCol w:w="6974"/>
      </w:tblGrid>
      <w:tr w:rsidR="003E7511" w:rsidRPr="00A4749D" w14:paraId="7ECFA91B" w14:textId="77777777">
        <w:tc>
          <w:tcPr>
            <w:tcW w:w="1985" w:type="dxa"/>
          </w:tcPr>
          <w:p w14:paraId="7ECFA918" w14:textId="77777777" w:rsidR="003E7511" w:rsidRPr="00A4749D" w:rsidRDefault="003E7511">
            <w:pPr>
              <w:pStyle w:val="DocDetailsHead"/>
              <w:framePr w:wrap="around"/>
              <w:rPr>
                <w:lang w:val="en-GB"/>
              </w:rPr>
            </w:pPr>
            <w:r w:rsidRPr="00A4749D">
              <w:rPr>
                <w:lang w:val="en-GB"/>
              </w:rPr>
              <w:t>Prepared for</w:t>
            </w:r>
          </w:p>
        </w:tc>
        <w:tc>
          <w:tcPr>
            <w:tcW w:w="6974" w:type="dxa"/>
          </w:tcPr>
          <w:p w14:paraId="7ECFA919" w14:textId="7B17DD15" w:rsidR="003E7511" w:rsidRPr="00A4749D" w:rsidRDefault="00DE7B97">
            <w:pPr>
              <w:pStyle w:val="DocDetails"/>
              <w:rPr>
                <w:lang w:val="en-GB"/>
              </w:rPr>
            </w:pPr>
            <w:r w:rsidRPr="00A4749D">
              <w:rPr>
                <w:lang w:val="en-GB"/>
              </w:rPr>
              <w:t>Heidi Ir</w:t>
            </w:r>
            <w:r w:rsidR="00C33B37" w:rsidRPr="00A4749D">
              <w:rPr>
                <w:lang w:val="en-GB"/>
              </w:rPr>
              <w:t>i</w:t>
            </w:r>
            <w:r w:rsidRPr="00A4749D">
              <w:rPr>
                <w:lang w:val="en-GB"/>
              </w:rPr>
              <w:t>on</w:t>
            </w:r>
          </w:p>
          <w:p w14:paraId="7ECFA91A" w14:textId="77777777" w:rsidR="003E7511" w:rsidRPr="00A4749D" w:rsidRDefault="007F4B8B">
            <w:pPr>
              <w:pStyle w:val="DocDetails"/>
              <w:rPr>
                <w:lang w:val="en-GB"/>
              </w:rPr>
            </w:pPr>
            <w:r w:rsidRPr="00A4749D">
              <w:rPr>
                <w:lang w:val="en-GB"/>
              </w:rPr>
              <w:t>Ministry of Health</w:t>
            </w:r>
          </w:p>
        </w:tc>
      </w:tr>
      <w:tr w:rsidR="003E7511" w:rsidRPr="00A4749D" w14:paraId="7ECFA91F" w14:textId="77777777">
        <w:tc>
          <w:tcPr>
            <w:tcW w:w="1985" w:type="dxa"/>
          </w:tcPr>
          <w:p w14:paraId="7ECFA91C" w14:textId="77777777" w:rsidR="003E7511" w:rsidRPr="00A4749D" w:rsidRDefault="003E7511">
            <w:pPr>
              <w:pStyle w:val="DocDetailsHead"/>
              <w:framePr w:wrap="around"/>
              <w:rPr>
                <w:lang w:val="en-GB"/>
              </w:rPr>
            </w:pPr>
            <w:r w:rsidRPr="00A4749D">
              <w:rPr>
                <w:lang w:val="en-GB"/>
              </w:rPr>
              <w:t>Prepared by</w:t>
            </w:r>
          </w:p>
        </w:tc>
        <w:tc>
          <w:tcPr>
            <w:tcW w:w="6974" w:type="dxa"/>
          </w:tcPr>
          <w:p w14:paraId="7ECFA91D" w14:textId="77777777" w:rsidR="00A25289" w:rsidRPr="00A4749D" w:rsidRDefault="00A25289" w:rsidP="00A25289">
            <w:pPr>
              <w:pStyle w:val="DocDetails"/>
              <w:rPr>
                <w:lang w:val="en-GB"/>
              </w:rPr>
            </w:pPr>
            <w:r w:rsidRPr="00A4749D">
              <w:rPr>
                <w:lang w:val="en-GB"/>
              </w:rPr>
              <w:t xml:space="preserve">Annita Wood </w:t>
            </w:r>
          </w:p>
          <w:p w14:paraId="7ECFA91E" w14:textId="77777777" w:rsidR="003E7511" w:rsidRPr="00A4749D" w:rsidRDefault="006E020C" w:rsidP="00A25289">
            <w:pPr>
              <w:pStyle w:val="DocDetails"/>
              <w:rPr>
                <w:lang w:val="en-GB"/>
              </w:rPr>
            </w:pPr>
            <w:r w:rsidRPr="00A4749D">
              <w:rPr>
                <w:lang w:val="en-GB"/>
              </w:rPr>
              <w:t>Mark Johnson</w:t>
            </w:r>
            <w:r w:rsidR="00A25289" w:rsidRPr="00A4749D">
              <w:rPr>
                <w:lang w:val="en-GB"/>
              </w:rPr>
              <w:t xml:space="preserve"> </w:t>
            </w:r>
          </w:p>
        </w:tc>
      </w:tr>
      <w:tr w:rsidR="003E7511" w:rsidRPr="00A4749D" w14:paraId="7ECFA925" w14:textId="77777777">
        <w:tc>
          <w:tcPr>
            <w:tcW w:w="1985" w:type="dxa"/>
          </w:tcPr>
          <w:p w14:paraId="7ECFA920" w14:textId="77777777" w:rsidR="003E7511" w:rsidRPr="00A4749D" w:rsidRDefault="003E7511">
            <w:pPr>
              <w:pStyle w:val="DocDetailsHead"/>
              <w:framePr w:wrap="around"/>
              <w:rPr>
                <w:lang w:val="en-GB"/>
              </w:rPr>
            </w:pPr>
            <w:r w:rsidRPr="00A4749D">
              <w:rPr>
                <w:lang w:val="en-GB"/>
              </w:rPr>
              <w:t>Contact Details</w:t>
            </w:r>
          </w:p>
        </w:tc>
        <w:tc>
          <w:tcPr>
            <w:tcW w:w="6974" w:type="dxa"/>
          </w:tcPr>
          <w:p w14:paraId="7ECFA921" w14:textId="691A3C63" w:rsidR="003E7511" w:rsidRPr="00A4749D" w:rsidRDefault="00B524A1">
            <w:pPr>
              <w:pStyle w:val="DocDetails"/>
              <w:rPr>
                <w:lang w:val="en-GB"/>
              </w:rPr>
            </w:pPr>
            <w:r>
              <w:rPr>
                <w:lang w:val="en-GB"/>
              </w:rPr>
              <w:t>Emanuel Kalafatelis</w:t>
            </w:r>
          </w:p>
          <w:p w14:paraId="7ECFA922" w14:textId="77777777" w:rsidR="003E7511" w:rsidRPr="00A4749D" w:rsidRDefault="003E7511">
            <w:pPr>
              <w:pStyle w:val="DocDetails"/>
              <w:rPr>
                <w:lang w:val="en-GB"/>
              </w:rPr>
            </w:pPr>
            <w:r w:rsidRPr="00A4749D">
              <w:rPr>
                <w:lang w:val="en-GB"/>
              </w:rPr>
              <w:t>Research New Zealand</w:t>
            </w:r>
          </w:p>
          <w:p w14:paraId="7ECFA923" w14:textId="77777777" w:rsidR="003E7511" w:rsidRPr="00A4749D" w:rsidRDefault="003E7511">
            <w:pPr>
              <w:pStyle w:val="DocDetails"/>
              <w:rPr>
                <w:lang w:val="en-GB"/>
              </w:rPr>
            </w:pPr>
            <w:r w:rsidRPr="00A4749D">
              <w:rPr>
                <w:lang w:val="en-GB"/>
              </w:rPr>
              <w:t>Phone 04 499 3088</w:t>
            </w:r>
          </w:p>
          <w:p w14:paraId="7ECFA924" w14:textId="77777777" w:rsidR="003E7511" w:rsidRPr="00A4749D" w:rsidRDefault="007F4B8B">
            <w:pPr>
              <w:pStyle w:val="DocDetails"/>
              <w:rPr>
                <w:rStyle w:val="Hyperlink"/>
                <w:color w:val="auto"/>
                <w:u w:val="none"/>
                <w:lang w:val="en-GB"/>
              </w:rPr>
            </w:pPr>
            <w:r w:rsidRPr="00A4749D">
              <w:rPr>
                <w:rStyle w:val="Hyperlink"/>
                <w:color w:val="auto"/>
                <w:u w:val="none"/>
                <w:lang w:val="en-GB"/>
              </w:rPr>
              <w:t xml:space="preserve">www.researchnz.com </w:t>
            </w:r>
          </w:p>
        </w:tc>
      </w:tr>
      <w:tr w:rsidR="003E7511" w:rsidRPr="00A4749D" w14:paraId="7ECFA928" w14:textId="77777777">
        <w:tc>
          <w:tcPr>
            <w:tcW w:w="1985" w:type="dxa"/>
          </w:tcPr>
          <w:p w14:paraId="7ECFA926" w14:textId="77777777" w:rsidR="003E7511" w:rsidRPr="00A4749D" w:rsidRDefault="003E7511">
            <w:pPr>
              <w:pStyle w:val="DocDetailsHead"/>
              <w:framePr w:wrap="around"/>
              <w:rPr>
                <w:lang w:val="en-GB"/>
              </w:rPr>
            </w:pPr>
            <w:r w:rsidRPr="00A4749D">
              <w:rPr>
                <w:lang w:val="en-GB"/>
              </w:rPr>
              <w:t>Project number</w:t>
            </w:r>
          </w:p>
        </w:tc>
        <w:tc>
          <w:tcPr>
            <w:tcW w:w="6974" w:type="dxa"/>
          </w:tcPr>
          <w:p w14:paraId="7ECFA927" w14:textId="51487172" w:rsidR="003E7511" w:rsidRPr="00A4749D" w:rsidRDefault="007F4B8B" w:rsidP="00985222">
            <w:pPr>
              <w:pStyle w:val="DocDetails"/>
              <w:rPr>
                <w:lang w:val="en-GB"/>
              </w:rPr>
            </w:pPr>
            <w:r w:rsidRPr="00A4749D">
              <w:rPr>
                <w:lang w:val="en-GB"/>
              </w:rPr>
              <w:t>#4</w:t>
            </w:r>
            <w:r w:rsidR="00985222" w:rsidRPr="00A4749D">
              <w:rPr>
                <w:lang w:val="en-GB"/>
              </w:rPr>
              <w:t>996</w:t>
            </w:r>
          </w:p>
        </w:tc>
      </w:tr>
    </w:tbl>
    <w:p w14:paraId="7ECFA929" w14:textId="77777777" w:rsidR="00572C23" w:rsidRPr="00A4749D" w:rsidRDefault="00572C23" w:rsidP="00572C23">
      <w:pPr>
        <w:pStyle w:val="BodyText"/>
        <w:spacing w:after="0"/>
        <w:rPr>
          <w:sz w:val="40"/>
          <w:szCs w:val="40"/>
          <w:lang w:val="en-GB"/>
        </w:rPr>
      </w:pPr>
    </w:p>
    <w:p w14:paraId="7ECFA92A" w14:textId="77777777" w:rsidR="003E7511" w:rsidRPr="00A4749D" w:rsidRDefault="00572C23" w:rsidP="006F37A7">
      <w:pPr>
        <w:pStyle w:val="RNZConfidential"/>
        <w:rPr>
          <w:sz w:val="40"/>
          <w:szCs w:val="40"/>
          <w:lang w:val="en-GB"/>
        </w:rPr>
      </w:pPr>
      <w:r w:rsidRPr="00A4749D">
        <w:rPr>
          <w:sz w:val="40"/>
          <w:szCs w:val="40"/>
          <w:lang w:val="en-GB"/>
        </w:rPr>
        <w:br w:type="page"/>
      </w:r>
      <w:r w:rsidR="003E7511" w:rsidRPr="00A4749D">
        <w:rPr>
          <w:sz w:val="40"/>
          <w:szCs w:val="40"/>
          <w:lang w:val="en-GB"/>
        </w:rPr>
        <w:lastRenderedPageBreak/>
        <w:t>Contents</w:t>
      </w:r>
    </w:p>
    <w:p w14:paraId="27957950" w14:textId="51EC60B2" w:rsidR="00C47FE2" w:rsidRPr="00A4749D" w:rsidRDefault="00DE1B48">
      <w:pPr>
        <w:pStyle w:val="TOC1"/>
        <w:rPr>
          <w:rFonts w:asciiTheme="minorHAnsi" w:eastAsiaTheme="minorEastAsia" w:hAnsiTheme="minorHAnsi" w:cstheme="minorBidi"/>
          <w:noProof/>
          <w:sz w:val="22"/>
          <w:szCs w:val="22"/>
          <w:lang w:val="en-GB" w:eastAsia="zh-TW"/>
        </w:rPr>
      </w:pPr>
      <w:r w:rsidRPr="00A4749D">
        <w:rPr>
          <w:lang w:val="en-GB"/>
        </w:rPr>
        <w:fldChar w:fldCharType="begin"/>
      </w:r>
      <w:r w:rsidRPr="00A4749D">
        <w:rPr>
          <w:lang w:val="en-GB"/>
        </w:rPr>
        <w:instrText xml:space="preserve"> TOC \o "1-3" \h \z \u </w:instrText>
      </w:r>
      <w:r w:rsidRPr="00A4749D">
        <w:rPr>
          <w:lang w:val="en-GB"/>
        </w:rPr>
        <w:fldChar w:fldCharType="separate"/>
      </w:r>
      <w:hyperlink w:anchor="_Toc451936114" w:history="1">
        <w:r w:rsidR="00C47FE2" w:rsidRPr="00A4749D">
          <w:rPr>
            <w:rStyle w:val="Hyperlink"/>
            <w:noProof/>
            <w:lang w:val="en-GB"/>
          </w:rPr>
          <w:t>Index of figures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_Toc451936114 \h </w:instrText>
        </w:r>
        <w:r w:rsidR="00C47FE2" w:rsidRPr="00A4749D">
          <w:rPr>
            <w:noProof/>
            <w:webHidden/>
            <w:lang w:val="en-GB"/>
          </w:rPr>
        </w:r>
        <w:r w:rsidR="00C47FE2" w:rsidRPr="00A4749D">
          <w:rPr>
            <w:noProof/>
            <w:webHidden/>
            <w:lang w:val="en-GB"/>
          </w:rPr>
          <w:fldChar w:fldCharType="separate"/>
        </w:r>
        <w:r w:rsidR="008F07B0">
          <w:rPr>
            <w:noProof/>
            <w:webHidden/>
            <w:lang w:val="en-GB"/>
          </w:rPr>
          <w:t>4</w:t>
        </w:r>
        <w:r w:rsidR="00C47FE2" w:rsidRPr="00A4749D">
          <w:rPr>
            <w:noProof/>
            <w:webHidden/>
            <w:lang w:val="en-GB"/>
          </w:rPr>
          <w:fldChar w:fldCharType="end"/>
        </w:r>
      </w:hyperlink>
    </w:p>
    <w:p w14:paraId="2C5BB7BF" w14:textId="690590FE" w:rsidR="00C47FE2" w:rsidRPr="00A4749D" w:rsidRDefault="00573B37">
      <w:pPr>
        <w:pStyle w:val="TOC1"/>
        <w:rPr>
          <w:rFonts w:asciiTheme="minorHAnsi" w:eastAsiaTheme="minorEastAsia" w:hAnsiTheme="minorHAnsi" w:cstheme="minorBidi"/>
          <w:noProof/>
          <w:sz w:val="22"/>
          <w:szCs w:val="22"/>
          <w:lang w:val="en-GB" w:eastAsia="zh-TW"/>
        </w:rPr>
      </w:pPr>
      <w:hyperlink w:anchor="_Toc451936115" w:history="1">
        <w:r w:rsidR="00C47FE2" w:rsidRPr="00A4749D">
          <w:rPr>
            <w:rStyle w:val="Hyperlink"/>
            <w:noProof/>
            <w:lang w:val="en-GB"/>
          </w:rPr>
          <w:t>Index of tables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_Toc451936115 \h </w:instrText>
        </w:r>
        <w:r w:rsidR="00C47FE2" w:rsidRPr="00A4749D">
          <w:rPr>
            <w:noProof/>
            <w:webHidden/>
            <w:lang w:val="en-GB"/>
          </w:rPr>
        </w:r>
        <w:r w:rsidR="00C47FE2" w:rsidRPr="00A4749D">
          <w:rPr>
            <w:noProof/>
            <w:webHidden/>
            <w:lang w:val="en-GB"/>
          </w:rPr>
          <w:fldChar w:fldCharType="separate"/>
        </w:r>
        <w:r w:rsidR="008F07B0">
          <w:rPr>
            <w:noProof/>
            <w:webHidden/>
            <w:lang w:val="en-GB"/>
          </w:rPr>
          <w:t>5</w:t>
        </w:r>
        <w:r w:rsidR="00C47FE2" w:rsidRPr="00A4749D">
          <w:rPr>
            <w:noProof/>
            <w:webHidden/>
            <w:lang w:val="en-GB"/>
          </w:rPr>
          <w:fldChar w:fldCharType="end"/>
        </w:r>
      </w:hyperlink>
    </w:p>
    <w:p w14:paraId="55A4F161" w14:textId="0D02B050"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16" w:history="1">
        <w:r w:rsidR="00C47FE2" w:rsidRPr="00A4749D">
          <w:rPr>
            <w:rStyle w:val="Hyperlink"/>
            <w:noProof/>
            <w:lang w:val="en-GB"/>
          </w:rPr>
          <w:t>1.0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Executive Summary</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_Toc451936116 \h </w:instrText>
        </w:r>
        <w:r w:rsidR="00C47FE2" w:rsidRPr="00A4749D">
          <w:rPr>
            <w:noProof/>
            <w:webHidden/>
            <w:lang w:val="en-GB"/>
          </w:rPr>
        </w:r>
        <w:r w:rsidR="00C47FE2" w:rsidRPr="00A4749D">
          <w:rPr>
            <w:noProof/>
            <w:webHidden/>
            <w:lang w:val="en-GB"/>
          </w:rPr>
          <w:fldChar w:fldCharType="separate"/>
        </w:r>
        <w:r w:rsidR="008F07B0">
          <w:rPr>
            <w:noProof/>
            <w:webHidden/>
            <w:lang w:val="en-GB"/>
          </w:rPr>
          <w:t>6</w:t>
        </w:r>
        <w:r w:rsidR="00C47FE2" w:rsidRPr="00A4749D">
          <w:rPr>
            <w:noProof/>
            <w:webHidden/>
            <w:lang w:val="en-GB"/>
          </w:rPr>
          <w:fldChar w:fldCharType="end"/>
        </w:r>
      </w:hyperlink>
    </w:p>
    <w:p w14:paraId="33CCEBA8" w14:textId="20E0D8D3"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17" w:history="1">
        <w:r w:rsidR="00C47FE2" w:rsidRPr="00A4749D">
          <w:rPr>
            <w:rStyle w:val="Hyperlink"/>
            <w:noProof/>
            <w:lang w:val="en-GB"/>
          </w:rPr>
          <w:t>2.0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Introduction</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_Toc451936117 \h </w:instrText>
        </w:r>
        <w:r w:rsidR="00C47FE2" w:rsidRPr="00A4749D">
          <w:rPr>
            <w:noProof/>
            <w:webHidden/>
            <w:lang w:val="en-GB"/>
          </w:rPr>
        </w:r>
        <w:r w:rsidR="00C47FE2" w:rsidRPr="00A4749D">
          <w:rPr>
            <w:noProof/>
            <w:webHidden/>
            <w:lang w:val="en-GB"/>
          </w:rPr>
          <w:fldChar w:fldCharType="separate"/>
        </w:r>
        <w:r w:rsidR="008F07B0">
          <w:rPr>
            <w:noProof/>
            <w:webHidden/>
            <w:lang w:val="en-GB"/>
          </w:rPr>
          <w:t>8</w:t>
        </w:r>
        <w:r w:rsidR="00C47FE2" w:rsidRPr="00A4749D">
          <w:rPr>
            <w:noProof/>
            <w:webHidden/>
            <w:lang w:val="en-GB"/>
          </w:rPr>
          <w:fldChar w:fldCharType="end"/>
        </w:r>
      </w:hyperlink>
    </w:p>
    <w:p w14:paraId="57796891" w14:textId="076D1940"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18" w:history="1">
        <w:r w:rsidR="00C47FE2" w:rsidRPr="00A4749D">
          <w:rPr>
            <w:rStyle w:val="Hyperlink"/>
            <w:noProof/>
            <w:lang w:val="en-GB"/>
          </w:rPr>
          <w:t>2.1</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Background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_Toc451936118 \h </w:instrText>
        </w:r>
        <w:r w:rsidR="00C47FE2" w:rsidRPr="00A4749D">
          <w:rPr>
            <w:noProof/>
            <w:webHidden/>
            <w:lang w:val="en-GB"/>
          </w:rPr>
        </w:r>
        <w:r w:rsidR="00C47FE2" w:rsidRPr="00A4749D">
          <w:rPr>
            <w:noProof/>
            <w:webHidden/>
            <w:lang w:val="en-GB"/>
          </w:rPr>
          <w:fldChar w:fldCharType="separate"/>
        </w:r>
        <w:r w:rsidR="008F07B0">
          <w:rPr>
            <w:noProof/>
            <w:webHidden/>
            <w:lang w:val="en-GB"/>
          </w:rPr>
          <w:t>8</w:t>
        </w:r>
        <w:r w:rsidR="00C47FE2" w:rsidRPr="00A4749D">
          <w:rPr>
            <w:noProof/>
            <w:webHidden/>
            <w:lang w:val="en-GB"/>
          </w:rPr>
          <w:fldChar w:fldCharType="end"/>
        </w:r>
      </w:hyperlink>
    </w:p>
    <w:p w14:paraId="67AD6907" w14:textId="4683C974"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19" w:history="1">
        <w:r w:rsidR="00C47FE2" w:rsidRPr="00A4749D">
          <w:rPr>
            <w:rStyle w:val="Hyperlink"/>
            <w:noProof/>
            <w:lang w:val="en-GB"/>
          </w:rPr>
          <w:t>2.2</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Objectives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_Toc451936119 \h </w:instrText>
        </w:r>
        <w:r w:rsidR="00C47FE2" w:rsidRPr="00A4749D">
          <w:rPr>
            <w:noProof/>
            <w:webHidden/>
            <w:lang w:val="en-GB"/>
          </w:rPr>
        </w:r>
        <w:r w:rsidR="00C47FE2" w:rsidRPr="00A4749D">
          <w:rPr>
            <w:noProof/>
            <w:webHidden/>
            <w:lang w:val="en-GB"/>
          </w:rPr>
          <w:fldChar w:fldCharType="separate"/>
        </w:r>
        <w:r w:rsidR="008F07B0">
          <w:rPr>
            <w:noProof/>
            <w:webHidden/>
            <w:lang w:val="en-GB"/>
          </w:rPr>
          <w:t>9</w:t>
        </w:r>
        <w:r w:rsidR="00C47FE2" w:rsidRPr="00A4749D">
          <w:rPr>
            <w:noProof/>
            <w:webHidden/>
            <w:lang w:val="en-GB"/>
          </w:rPr>
          <w:fldChar w:fldCharType="end"/>
        </w:r>
      </w:hyperlink>
    </w:p>
    <w:p w14:paraId="02A31008" w14:textId="0F8EC8B9"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0" w:history="1">
        <w:r w:rsidR="00C47FE2" w:rsidRPr="00A4749D">
          <w:rPr>
            <w:rStyle w:val="Hyperlink"/>
            <w:noProof/>
            <w:lang w:val="en-GB"/>
          </w:rPr>
          <w:t>2.3</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Methodology</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_Toc451936120 \h </w:instrText>
        </w:r>
        <w:r w:rsidR="00C47FE2" w:rsidRPr="00A4749D">
          <w:rPr>
            <w:noProof/>
            <w:webHidden/>
            <w:lang w:val="en-GB"/>
          </w:rPr>
        </w:r>
        <w:r w:rsidR="00C47FE2" w:rsidRPr="00A4749D">
          <w:rPr>
            <w:noProof/>
            <w:webHidden/>
            <w:lang w:val="en-GB"/>
          </w:rPr>
          <w:fldChar w:fldCharType="separate"/>
        </w:r>
        <w:r w:rsidR="008F07B0">
          <w:rPr>
            <w:noProof/>
            <w:webHidden/>
            <w:lang w:val="en-GB"/>
          </w:rPr>
          <w:t>9</w:t>
        </w:r>
        <w:r w:rsidR="00C47FE2" w:rsidRPr="00A4749D">
          <w:rPr>
            <w:noProof/>
            <w:webHidden/>
            <w:lang w:val="en-GB"/>
          </w:rPr>
          <w:fldChar w:fldCharType="end"/>
        </w:r>
      </w:hyperlink>
    </w:p>
    <w:p w14:paraId="44AAB841" w14:textId="5458EFF3"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21" w:history="1">
        <w:r w:rsidR="00C47FE2" w:rsidRPr="00A4749D">
          <w:rPr>
            <w:rStyle w:val="Hyperlink"/>
            <w:noProof/>
            <w:lang w:val="en-GB"/>
          </w:rPr>
          <w:t>3.0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Joining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_Toc451936121 \h </w:instrText>
        </w:r>
        <w:r w:rsidR="00C47FE2" w:rsidRPr="00A4749D">
          <w:rPr>
            <w:noProof/>
            <w:webHidden/>
            <w:lang w:val="en-GB"/>
          </w:rPr>
        </w:r>
        <w:r w:rsidR="00C47FE2" w:rsidRPr="00A4749D">
          <w:rPr>
            <w:noProof/>
            <w:webHidden/>
            <w:lang w:val="en-GB"/>
          </w:rPr>
          <w:fldChar w:fldCharType="separate"/>
        </w:r>
        <w:r w:rsidR="008F07B0">
          <w:rPr>
            <w:noProof/>
            <w:webHidden/>
            <w:lang w:val="en-GB"/>
          </w:rPr>
          <w:t>11</w:t>
        </w:r>
        <w:r w:rsidR="00C47FE2" w:rsidRPr="00A4749D">
          <w:rPr>
            <w:noProof/>
            <w:webHidden/>
            <w:lang w:val="en-GB"/>
          </w:rPr>
          <w:fldChar w:fldCharType="end"/>
        </w:r>
      </w:hyperlink>
    </w:p>
    <w:p w14:paraId="646B7C0A" w14:textId="7F4A2C16"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2" w:history="1">
        <w:r w:rsidR="00C47FE2" w:rsidRPr="00A4749D">
          <w:rPr>
            <w:rStyle w:val="Hyperlink"/>
            <w:noProof/>
            <w:lang w:val="en-GB"/>
          </w:rPr>
          <w:t>3.1</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Who referred child to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_Toc451936122 \h </w:instrText>
        </w:r>
        <w:r w:rsidR="00C47FE2" w:rsidRPr="00A4749D">
          <w:rPr>
            <w:noProof/>
            <w:webHidden/>
            <w:lang w:val="en-GB"/>
          </w:rPr>
        </w:r>
        <w:r w:rsidR="00C47FE2" w:rsidRPr="00A4749D">
          <w:rPr>
            <w:noProof/>
            <w:webHidden/>
            <w:lang w:val="en-GB"/>
          </w:rPr>
          <w:fldChar w:fldCharType="separate"/>
        </w:r>
        <w:r w:rsidR="008F07B0">
          <w:rPr>
            <w:noProof/>
            <w:webHidden/>
            <w:lang w:val="en-GB"/>
          </w:rPr>
          <w:t>12</w:t>
        </w:r>
        <w:r w:rsidR="00C47FE2" w:rsidRPr="00A4749D">
          <w:rPr>
            <w:noProof/>
            <w:webHidden/>
            <w:lang w:val="en-GB"/>
          </w:rPr>
          <w:fldChar w:fldCharType="end"/>
        </w:r>
      </w:hyperlink>
    </w:p>
    <w:p w14:paraId="0A828818" w14:textId="5FAD9E31"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3" w:history="1">
        <w:r w:rsidR="00C47FE2" w:rsidRPr="00A4749D">
          <w:rPr>
            <w:rStyle w:val="Hyperlink"/>
            <w:noProof/>
            <w:lang w:val="en-GB"/>
          </w:rPr>
          <w:t>3.2</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When referred child started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_Toc451936123 \h </w:instrText>
        </w:r>
        <w:r w:rsidR="00C47FE2" w:rsidRPr="00A4749D">
          <w:rPr>
            <w:noProof/>
            <w:webHidden/>
            <w:lang w:val="en-GB"/>
          </w:rPr>
        </w:r>
        <w:r w:rsidR="00C47FE2" w:rsidRPr="00A4749D">
          <w:rPr>
            <w:noProof/>
            <w:webHidden/>
            <w:lang w:val="en-GB"/>
          </w:rPr>
          <w:fldChar w:fldCharType="separate"/>
        </w:r>
        <w:r w:rsidR="008F07B0">
          <w:rPr>
            <w:noProof/>
            <w:webHidden/>
            <w:lang w:val="en-GB"/>
          </w:rPr>
          <w:t>13</w:t>
        </w:r>
        <w:r w:rsidR="00C47FE2" w:rsidRPr="00A4749D">
          <w:rPr>
            <w:noProof/>
            <w:webHidden/>
            <w:lang w:val="en-GB"/>
          </w:rPr>
          <w:fldChar w:fldCharType="end"/>
        </w:r>
      </w:hyperlink>
    </w:p>
    <w:p w14:paraId="4CABA8E1" w14:textId="1F876273"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4" w:history="1">
        <w:r w:rsidR="00C47FE2" w:rsidRPr="00A4749D">
          <w:rPr>
            <w:rStyle w:val="Hyperlink"/>
            <w:noProof/>
            <w:lang w:val="en-GB"/>
          </w:rPr>
          <w:t>3.3</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Main reasons why child was referred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_Toc451936124 \h </w:instrText>
        </w:r>
        <w:r w:rsidR="00C47FE2" w:rsidRPr="00A4749D">
          <w:rPr>
            <w:noProof/>
            <w:webHidden/>
            <w:lang w:val="en-GB"/>
          </w:rPr>
        </w:r>
        <w:r w:rsidR="00C47FE2" w:rsidRPr="00A4749D">
          <w:rPr>
            <w:noProof/>
            <w:webHidden/>
            <w:lang w:val="en-GB"/>
          </w:rPr>
          <w:fldChar w:fldCharType="separate"/>
        </w:r>
        <w:r w:rsidR="008F07B0">
          <w:rPr>
            <w:noProof/>
            <w:webHidden/>
            <w:lang w:val="en-GB"/>
          </w:rPr>
          <w:t>14</w:t>
        </w:r>
        <w:r w:rsidR="00C47FE2" w:rsidRPr="00A4749D">
          <w:rPr>
            <w:noProof/>
            <w:webHidden/>
            <w:lang w:val="en-GB"/>
          </w:rPr>
          <w:fldChar w:fldCharType="end"/>
        </w:r>
      </w:hyperlink>
    </w:p>
    <w:p w14:paraId="707AA75D" w14:textId="3DC4FE5B"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5" w:history="1">
        <w:r w:rsidR="00C47FE2" w:rsidRPr="00A4749D">
          <w:rPr>
            <w:rStyle w:val="Hyperlink"/>
            <w:noProof/>
            <w:lang w:val="en-GB"/>
          </w:rPr>
          <w:t>3.4</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Main activities recommended for outside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_Toc451936125 \h </w:instrText>
        </w:r>
        <w:r w:rsidR="00C47FE2" w:rsidRPr="00A4749D">
          <w:rPr>
            <w:noProof/>
            <w:webHidden/>
            <w:lang w:val="en-GB"/>
          </w:rPr>
        </w:r>
        <w:r w:rsidR="00C47FE2" w:rsidRPr="00A4749D">
          <w:rPr>
            <w:noProof/>
            <w:webHidden/>
            <w:lang w:val="en-GB"/>
          </w:rPr>
          <w:fldChar w:fldCharType="separate"/>
        </w:r>
        <w:r w:rsidR="008F07B0">
          <w:rPr>
            <w:noProof/>
            <w:webHidden/>
            <w:lang w:val="en-GB"/>
          </w:rPr>
          <w:t>15</w:t>
        </w:r>
        <w:r w:rsidR="00C47FE2" w:rsidRPr="00A4749D">
          <w:rPr>
            <w:noProof/>
            <w:webHidden/>
            <w:lang w:val="en-GB"/>
          </w:rPr>
          <w:fldChar w:fldCharType="end"/>
        </w:r>
      </w:hyperlink>
    </w:p>
    <w:p w14:paraId="2C737CA5" w14:textId="5484566C"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26" w:history="1">
        <w:r w:rsidR="00C47FE2" w:rsidRPr="00A4749D">
          <w:rPr>
            <w:rStyle w:val="Hyperlink"/>
            <w:noProof/>
            <w:lang w:val="en-GB"/>
          </w:rPr>
          <w:t>4.0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Current status of child on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_Toc451936126 \h </w:instrText>
        </w:r>
        <w:r w:rsidR="00C47FE2" w:rsidRPr="00A4749D">
          <w:rPr>
            <w:noProof/>
            <w:webHidden/>
            <w:lang w:val="en-GB"/>
          </w:rPr>
        </w:r>
        <w:r w:rsidR="00C47FE2" w:rsidRPr="00A4749D">
          <w:rPr>
            <w:noProof/>
            <w:webHidden/>
            <w:lang w:val="en-GB"/>
          </w:rPr>
          <w:fldChar w:fldCharType="separate"/>
        </w:r>
        <w:r w:rsidR="008F07B0">
          <w:rPr>
            <w:noProof/>
            <w:webHidden/>
            <w:lang w:val="en-GB"/>
          </w:rPr>
          <w:t>16</w:t>
        </w:r>
        <w:r w:rsidR="00C47FE2" w:rsidRPr="00A4749D">
          <w:rPr>
            <w:noProof/>
            <w:webHidden/>
            <w:lang w:val="en-GB"/>
          </w:rPr>
          <w:fldChar w:fldCharType="end"/>
        </w:r>
      </w:hyperlink>
    </w:p>
    <w:p w14:paraId="6581821B" w14:textId="7F5FBE2A"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7" w:history="1">
        <w:r w:rsidR="00C47FE2" w:rsidRPr="00A4749D">
          <w:rPr>
            <w:rStyle w:val="Hyperlink"/>
            <w:noProof/>
            <w:lang w:val="en-GB"/>
          </w:rPr>
          <w:t>4.1</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Current status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_Toc451936127 \h </w:instrText>
        </w:r>
        <w:r w:rsidR="00C47FE2" w:rsidRPr="00A4749D">
          <w:rPr>
            <w:noProof/>
            <w:webHidden/>
            <w:lang w:val="en-GB"/>
          </w:rPr>
        </w:r>
        <w:r w:rsidR="00C47FE2" w:rsidRPr="00A4749D">
          <w:rPr>
            <w:noProof/>
            <w:webHidden/>
            <w:lang w:val="en-GB"/>
          </w:rPr>
          <w:fldChar w:fldCharType="separate"/>
        </w:r>
        <w:r w:rsidR="008F07B0">
          <w:rPr>
            <w:noProof/>
            <w:webHidden/>
            <w:lang w:val="en-GB"/>
          </w:rPr>
          <w:t>16</w:t>
        </w:r>
        <w:r w:rsidR="00C47FE2" w:rsidRPr="00A4749D">
          <w:rPr>
            <w:noProof/>
            <w:webHidden/>
            <w:lang w:val="en-GB"/>
          </w:rPr>
          <w:fldChar w:fldCharType="end"/>
        </w:r>
      </w:hyperlink>
    </w:p>
    <w:p w14:paraId="3469408B" w14:textId="3F1A0B9E"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28" w:history="1">
        <w:r w:rsidR="00C47FE2" w:rsidRPr="00A4749D">
          <w:rPr>
            <w:rStyle w:val="Hyperlink"/>
            <w:noProof/>
            <w:lang w:val="en-GB"/>
          </w:rPr>
          <w:t>4.2</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Reasons for being off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_Toc451936128 \h </w:instrText>
        </w:r>
        <w:r w:rsidR="00C47FE2" w:rsidRPr="00A4749D">
          <w:rPr>
            <w:noProof/>
            <w:webHidden/>
            <w:lang w:val="en-GB"/>
          </w:rPr>
        </w:r>
        <w:r w:rsidR="00C47FE2" w:rsidRPr="00A4749D">
          <w:rPr>
            <w:noProof/>
            <w:webHidden/>
            <w:lang w:val="en-GB"/>
          </w:rPr>
          <w:fldChar w:fldCharType="separate"/>
        </w:r>
        <w:r w:rsidR="008F07B0">
          <w:rPr>
            <w:noProof/>
            <w:webHidden/>
            <w:lang w:val="en-GB"/>
          </w:rPr>
          <w:t>17</w:t>
        </w:r>
        <w:r w:rsidR="00C47FE2" w:rsidRPr="00A4749D">
          <w:rPr>
            <w:noProof/>
            <w:webHidden/>
            <w:lang w:val="en-GB"/>
          </w:rPr>
          <w:fldChar w:fldCharType="end"/>
        </w:r>
      </w:hyperlink>
    </w:p>
    <w:p w14:paraId="44DDDC34" w14:textId="5E7DBDC1"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29" w:history="1">
        <w:r w:rsidR="00C47FE2" w:rsidRPr="00A4749D">
          <w:rPr>
            <w:rStyle w:val="Hyperlink"/>
            <w:noProof/>
            <w:lang w:val="en-GB"/>
          </w:rPr>
          <w:t>5.0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Changes resulting from involvement in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_Toc451936129 \h </w:instrText>
        </w:r>
        <w:r w:rsidR="00C47FE2" w:rsidRPr="00A4749D">
          <w:rPr>
            <w:noProof/>
            <w:webHidden/>
            <w:lang w:val="en-GB"/>
          </w:rPr>
        </w:r>
        <w:r w:rsidR="00C47FE2" w:rsidRPr="00A4749D">
          <w:rPr>
            <w:noProof/>
            <w:webHidden/>
            <w:lang w:val="en-GB"/>
          </w:rPr>
          <w:fldChar w:fldCharType="separate"/>
        </w:r>
        <w:r w:rsidR="008F07B0">
          <w:rPr>
            <w:noProof/>
            <w:webHidden/>
            <w:lang w:val="en-GB"/>
          </w:rPr>
          <w:t>18</w:t>
        </w:r>
        <w:r w:rsidR="00C47FE2" w:rsidRPr="00A4749D">
          <w:rPr>
            <w:noProof/>
            <w:webHidden/>
            <w:lang w:val="en-GB"/>
          </w:rPr>
          <w:fldChar w:fldCharType="end"/>
        </w:r>
      </w:hyperlink>
    </w:p>
    <w:p w14:paraId="0E558A37" w14:textId="34853C53"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30" w:history="1">
        <w:r w:rsidR="00C47FE2" w:rsidRPr="00A4749D">
          <w:rPr>
            <w:rStyle w:val="Hyperlink"/>
            <w:noProof/>
            <w:lang w:val="en-GB"/>
          </w:rPr>
          <w:t>5.1</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Changes noticed in child’s health and fitness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_Toc451936130 \h </w:instrText>
        </w:r>
        <w:r w:rsidR="00C47FE2" w:rsidRPr="00A4749D">
          <w:rPr>
            <w:noProof/>
            <w:webHidden/>
            <w:lang w:val="en-GB"/>
          </w:rPr>
        </w:r>
        <w:r w:rsidR="00C47FE2" w:rsidRPr="00A4749D">
          <w:rPr>
            <w:noProof/>
            <w:webHidden/>
            <w:lang w:val="en-GB"/>
          </w:rPr>
          <w:fldChar w:fldCharType="separate"/>
        </w:r>
        <w:r w:rsidR="008F07B0">
          <w:rPr>
            <w:noProof/>
            <w:webHidden/>
            <w:lang w:val="en-GB"/>
          </w:rPr>
          <w:t>19</w:t>
        </w:r>
        <w:r w:rsidR="00C47FE2" w:rsidRPr="00A4749D">
          <w:rPr>
            <w:noProof/>
            <w:webHidden/>
            <w:lang w:val="en-GB"/>
          </w:rPr>
          <w:fldChar w:fldCharType="end"/>
        </w:r>
      </w:hyperlink>
    </w:p>
    <w:p w14:paraId="02A412DC" w14:textId="0E355015" w:rsidR="00C47FE2" w:rsidRPr="00A4749D" w:rsidRDefault="00573B37">
      <w:pPr>
        <w:pStyle w:val="TOC3"/>
        <w:tabs>
          <w:tab w:val="left" w:pos="1361"/>
        </w:tabs>
        <w:rPr>
          <w:rFonts w:asciiTheme="minorHAnsi" w:eastAsiaTheme="minorEastAsia" w:hAnsiTheme="minorHAnsi" w:cstheme="minorBidi"/>
          <w:bCs w:val="0"/>
          <w:sz w:val="22"/>
          <w:szCs w:val="22"/>
          <w:lang w:val="en-GB" w:eastAsia="zh-TW"/>
        </w:rPr>
      </w:pPr>
      <w:hyperlink w:anchor="_Toc451936131" w:history="1">
        <w:r w:rsidR="00C47FE2" w:rsidRPr="00A4749D">
          <w:rPr>
            <w:rStyle w:val="Hyperlink"/>
            <w:lang w:val="en-GB"/>
          </w:rPr>
          <w:t>5.1.1</w:t>
        </w:r>
        <w:r w:rsidR="00C47FE2" w:rsidRPr="00A4749D">
          <w:rPr>
            <w:rFonts w:asciiTheme="minorHAnsi" w:eastAsiaTheme="minorEastAsia" w:hAnsiTheme="minorHAnsi" w:cstheme="minorBidi"/>
            <w:bCs w:val="0"/>
            <w:sz w:val="22"/>
            <w:szCs w:val="22"/>
            <w:lang w:val="en-GB" w:eastAsia="zh-TW"/>
          </w:rPr>
          <w:tab/>
        </w:r>
        <w:r w:rsidR="00C47FE2" w:rsidRPr="00A4749D">
          <w:rPr>
            <w:rStyle w:val="Hyperlink"/>
            <w:lang w:val="en-GB"/>
          </w:rPr>
          <w:t>Types of changes noticed in child’s health and fitness</w:t>
        </w:r>
        <w:r w:rsidR="00C47FE2" w:rsidRPr="00A4749D">
          <w:rPr>
            <w:webHidden/>
            <w:lang w:val="en-GB"/>
          </w:rPr>
          <w:tab/>
        </w:r>
        <w:r w:rsidR="00C47FE2" w:rsidRPr="00A4749D">
          <w:rPr>
            <w:webHidden/>
            <w:lang w:val="en-GB"/>
          </w:rPr>
          <w:fldChar w:fldCharType="begin"/>
        </w:r>
        <w:r w:rsidR="00C47FE2" w:rsidRPr="00A4749D">
          <w:rPr>
            <w:webHidden/>
            <w:lang w:val="en-GB"/>
          </w:rPr>
          <w:instrText xml:space="preserve"> PAGEREF _Toc451936131 \h </w:instrText>
        </w:r>
        <w:r w:rsidR="00C47FE2" w:rsidRPr="00A4749D">
          <w:rPr>
            <w:webHidden/>
            <w:lang w:val="en-GB"/>
          </w:rPr>
        </w:r>
        <w:r w:rsidR="00C47FE2" w:rsidRPr="00A4749D">
          <w:rPr>
            <w:webHidden/>
            <w:lang w:val="en-GB"/>
          </w:rPr>
          <w:fldChar w:fldCharType="separate"/>
        </w:r>
        <w:r w:rsidR="008F07B0">
          <w:rPr>
            <w:webHidden/>
            <w:lang w:val="en-GB"/>
          </w:rPr>
          <w:t>19</w:t>
        </w:r>
        <w:r w:rsidR="00C47FE2" w:rsidRPr="00A4749D">
          <w:rPr>
            <w:webHidden/>
            <w:lang w:val="en-GB"/>
          </w:rPr>
          <w:fldChar w:fldCharType="end"/>
        </w:r>
      </w:hyperlink>
    </w:p>
    <w:p w14:paraId="6B744235" w14:textId="00B7A2AC"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32" w:history="1">
        <w:r w:rsidR="00C47FE2" w:rsidRPr="00A4749D">
          <w:rPr>
            <w:rStyle w:val="Hyperlink"/>
            <w:noProof/>
            <w:lang w:val="en-GB"/>
          </w:rPr>
          <w:t>5.2</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Amount of time referred child spends being active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_Toc451936132 \h </w:instrText>
        </w:r>
        <w:r w:rsidR="00C47FE2" w:rsidRPr="00A4749D">
          <w:rPr>
            <w:noProof/>
            <w:webHidden/>
            <w:lang w:val="en-GB"/>
          </w:rPr>
        </w:r>
        <w:r w:rsidR="00C47FE2" w:rsidRPr="00A4749D">
          <w:rPr>
            <w:noProof/>
            <w:webHidden/>
            <w:lang w:val="en-GB"/>
          </w:rPr>
          <w:fldChar w:fldCharType="separate"/>
        </w:r>
        <w:r w:rsidR="008F07B0">
          <w:rPr>
            <w:noProof/>
            <w:webHidden/>
            <w:lang w:val="en-GB"/>
          </w:rPr>
          <w:t>22</w:t>
        </w:r>
        <w:r w:rsidR="00C47FE2" w:rsidRPr="00A4749D">
          <w:rPr>
            <w:noProof/>
            <w:webHidden/>
            <w:lang w:val="en-GB"/>
          </w:rPr>
          <w:fldChar w:fldCharType="end"/>
        </w:r>
      </w:hyperlink>
    </w:p>
    <w:p w14:paraId="661CE59D" w14:textId="2C65F303"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33" w:history="1">
        <w:r w:rsidR="00C47FE2" w:rsidRPr="00A4749D">
          <w:rPr>
            <w:rStyle w:val="Hyperlink"/>
            <w:noProof/>
            <w:lang w:val="en-GB"/>
          </w:rPr>
          <w:t>5.3</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Understanding and awareness of healthy behaviour</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_Toc451936133 \h </w:instrText>
        </w:r>
        <w:r w:rsidR="00C47FE2" w:rsidRPr="00A4749D">
          <w:rPr>
            <w:noProof/>
            <w:webHidden/>
            <w:lang w:val="en-GB"/>
          </w:rPr>
        </w:r>
        <w:r w:rsidR="00C47FE2" w:rsidRPr="00A4749D">
          <w:rPr>
            <w:noProof/>
            <w:webHidden/>
            <w:lang w:val="en-GB"/>
          </w:rPr>
          <w:fldChar w:fldCharType="separate"/>
        </w:r>
        <w:r w:rsidR="008F07B0">
          <w:rPr>
            <w:noProof/>
            <w:webHidden/>
            <w:lang w:val="en-GB"/>
          </w:rPr>
          <w:t>25</w:t>
        </w:r>
        <w:r w:rsidR="00C47FE2" w:rsidRPr="00A4749D">
          <w:rPr>
            <w:noProof/>
            <w:webHidden/>
            <w:lang w:val="en-GB"/>
          </w:rPr>
          <w:fldChar w:fldCharType="end"/>
        </w:r>
      </w:hyperlink>
    </w:p>
    <w:p w14:paraId="7DA19A43" w14:textId="52041E22"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34" w:history="1">
        <w:r w:rsidR="00C47FE2" w:rsidRPr="00A4749D">
          <w:rPr>
            <w:rStyle w:val="Hyperlink"/>
            <w:noProof/>
            <w:lang w:val="en-GB"/>
          </w:rPr>
          <w:t>5.4</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Impact on family</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_Toc451936134 \h </w:instrText>
        </w:r>
        <w:r w:rsidR="00C47FE2" w:rsidRPr="00A4749D">
          <w:rPr>
            <w:noProof/>
            <w:webHidden/>
            <w:lang w:val="en-GB"/>
          </w:rPr>
        </w:r>
        <w:r w:rsidR="00C47FE2" w:rsidRPr="00A4749D">
          <w:rPr>
            <w:noProof/>
            <w:webHidden/>
            <w:lang w:val="en-GB"/>
          </w:rPr>
          <w:fldChar w:fldCharType="separate"/>
        </w:r>
        <w:r w:rsidR="008F07B0">
          <w:rPr>
            <w:noProof/>
            <w:webHidden/>
            <w:lang w:val="en-GB"/>
          </w:rPr>
          <w:t>26</w:t>
        </w:r>
        <w:r w:rsidR="00C47FE2" w:rsidRPr="00A4749D">
          <w:rPr>
            <w:noProof/>
            <w:webHidden/>
            <w:lang w:val="en-GB"/>
          </w:rPr>
          <w:fldChar w:fldCharType="end"/>
        </w:r>
      </w:hyperlink>
    </w:p>
    <w:p w14:paraId="3BA80190" w14:textId="6D1473E4" w:rsidR="00C47FE2" w:rsidRPr="00A4749D" w:rsidRDefault="00573B37">
      <w:pPr>
        <w:pStyle w:val="TOC3"/>
        <w:tabs>
          <w:tab w:val="left" w:pos="1361"/>
        </w:tabs>
        <w:rPr>
          <w:rFonts w:asciiTheme="minorHAnsi" w:eastAsiaTheme="minorEastAsia" w:hAnsiTheme="minorHAnsi" w:cstheme="minorBidi"/>
          <w:bCs w:val="0"/>
          <w:sz w:val="22"/>
          <w:szCs w:val="22"/>
          <w:lang w:val="en-GB" w:eastAsia="zh-TW"/>
        </w:rPr>
      </w:pPr>
      <w:hyperlink w:anchor="_Toc451936135" w:history="1">
        <w:r w:rsidR="00C47FE2" w:rsidRPr="00A4749D">
          <w:rPr>
            <w:rStyle w:val="Hyperlink"/>
            <w:lang w:val="en-GB"/>
          </w:rPr>
          <w:t>5.4.1</w:t>
        </w:r>
        <w:r w:rsidR="00C47FE2" w:rsidRPr="00A4749D">
          <w:rPr>
            <w:rFonts w:asciiTheme="minorHAnsi" w:eastAsiaTheme="minorEastAsia" w:hAnsiTheme="minorHAnsi" w:cstheme="minorBidi"/>
            <w:bCs w:val="0"/>
            <w:sz w:val="22"/>
            <w:szCs w:val="22"/>
            <w:lang w:val="en-GB" w:eastAsia="zh-TW"/>
          </w:rPr>
          <w:tab/>
        </w:r>
        <w:r w:rsidR="00C47FE2" w:rsidRPr="00A4749D">
          <w:rPr>
            <w:rStyle w:val="Hyperlink"/>
            <w:lang w:val="en-GB"/>
          </w:rPr>
          <w:t>Awareness of healthy eating and diet changes</w:t>
        </w:r>
        <w:r w:rsidR="00C47FE2" w:rsidRPr="00A4749D">
          <w:rPr>
            <w:webHidden/>
            <w:lang w:val="en-GB"/>
          </w:rPr>
          <w:tab/>
        </w:r>
        <w:r w:rsidR="00C47FE2" w:rsidRPr="00A4749D">
          <w:rPr>
            <w:webHidden/>
            <w:lang w:val="en-GB"/>
          </w:rPr>
          <w:fldChar w:fldCharType="begin"/>
        </w:r>
        <w:r w:rsidR="00C47FE2" w:rsidRPr="00A4749D">
          <w:rPr>
            <w:webHidden/>
            <w:lang w:val="en-GB"/>
          </w:rPr>
          <w:instrText xml:space="preserve"> PAGEREF _Toc451936135 \h </w:instrText>
        </w:r>
        <w:r w:rsidR="00C47FE2" w:rsidRPr="00A4749D">
          <w:rPr>
            <w:webHidden/>
            <w:lang w:val="en-GB"/>
          </w:rPr>
        </w:r>
        <w:r w:rsidR="00C47FE2" w:rsidRPr="00A4749D">
          <w:rPr>
            <w:webHidden/>
            <w:lang w:val="en-GB"/>
          </w:rPr>
          <w:fldChar w:fldCharType="separate"/>
        </w:r>
        <w:r w:rsidR="008F07B0">
          <w:rPr>
            <w:webHidden/>
            <w:lang w:val="en-GB"/>
          </w:rPr>
          <w:t>26</w:t>
        </w:r>
        <w:r w:rsidR="00C47FE2" w:rsidRPr="00A4749D">
          <w:rPr>
            <w:webHidden/>
            <w:lang w:val="en-GB"/>
          </w:rPr>
          <w:fldChar w:fldCharType="end"/>
        </w:r>
      </w:hyperlink>
    </w:p>
    <w:p w14:paraId="3750C9A7" w14:textId="04DBB8EE" w:rsidR="00C47FE2" w:rsidRPr="00A4749D" w:rsidRDefault="00573B37">
      <w:pPr>
        <w:pStyle w:val="TOC3"/>
        <w:tabs>
          <w:tab w:val="left" w:pos="1361"/>
        </w:tabs>
        <w:rPr>
          <w:rFonts w:asciiTheme="minorHAnsi" w:eastAsiaTheme="minorEastAsia" w:hAnsiTheme="minorHAnsi" w:cstheme="minorBidi"/>
          <w:bCs w:val="0"/>
          <w:sz w:val="22"/>
          <w:szCs w:val="22"/>
          <w:lang w:val="en-GB" w:eastAsia="zh-TW"/>
        </w:rPr>
      </w:pPr>
      <w:hyperlink w:anchor="_Toc451936136" w:history="1">
        <w:r w:rsidR="00C47FE2" w:rsidRPr="00A4749D">
          <w:rPr>
            <w:rStyle w:val="Hyperlink"/>
            <w:lang w:val="en-GB"/>
          </w:rPr>
          <w:t>5.4.2</w:t>
        </w:r>
        <w:r w:rsidR="00C47FE2" w:rsidRPr="00A4749D">
          <w:rPr>
            <w:rFonts w:asciiTheme="minorHAnsi" w:eastAsiaTheme="minorEastAsia" w:hAnsiTheme="minorHAnsi" w:cstheme="minorBidi"/>
            <w:bCs w:val="0"/>
            <w:sz w:val="22"/>
            <w:szCs w:val="22"/>
            <w:lang w:val="en-GB" w:eastAsia="zh-TW"/>
          </w:rPr>
          <w:tab/>
        </w:r>
        <w:r w:rsidR="00C47FE2" w:rsidRPr="00A4749D">
          <w:rPr>
            <w:rStyle w:val="Hyperlink"/>
            <w:lang w:val="en-GB"/>
          </w:rPr>
          <w:t>Whether other household members are more active</w:t>
        </w:r>
        <w:r w:rsidR="00C47FE2" w:rsidRPr="00A4749D">
          <w:rPr>
            <w:webHidden/>
            <w:lang w:val="en-GB"/>
          </w:rPr>
          <w:tab/>
        </w:r>
        <w:r w:rsidR="00C47FE2" w:rsidRPr="00A4749D">
          <w:rPr>
            <w:webHidden/>
            <w:lang w:val="en-GB"/>
          </w:rPr>
          <w:fldChar w:fldCharType="begin"/>
        </w:r>
        <w:r w:rsidR="00C47FE2" w:rsidRPr="00A4749D">
          <w:rPr>
            <w:webHidden/>
            <w:lang w:val="en-GB"/>
          </w:rPr>
          <w:instrText xml:space="preserve"> PAGEREF _Toc451936136 \h </w:instrText>
        </w:r>
        <w:r w:rsidR="00C47FE2" w:rsidRPr="00A4749D">
          <w:rPr>
            <w:webHidden/>
            <w:lang w:val="en-GB"/>
          </w:rPr>
        </w:r>
        <w:r w:rsidR="00C47FE2" w:rsidRPr="00A4749D">
          <w:rPr>
            <w:webHidden/>
            <w:lang w:val="en-GB"/>
          </w:rPr>
          <w:fldChar w:fldCharType="separate"/>
        </w:r>
        <w:r w:rsidR="008F07B0">
          <w:rPr>
            <w:webHidden/>
            <w:lang w:val="en-GB"/>
          </w:rPr>
          <w:t>28</w:t>
        </w:r>
        <w:r w:rsidR="00C47FE2" w:rsidRPr="00A4749D">
          <w:rPr>
            <w:webHidden/>
            <w:lang w:val="en-GB"/>
          </w:rPr>
          <w:fldChar w:fldCharType="end"/>
        </w:r>
      </w:hyperlink>
    </w:p>
    <w:p w14:paraId="3154EB6D" w14:textId="7892EDDE"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37" w:history="1">
        <w:r w:rsidR="00C47FE2" w:rsidRPr="00A4749D">
          <w:rPr>
            <w:rStyle w:val="Hyperlink"/>
            <w:noProof/>
            <w:lang w:val="en-GB"/>
          </w:rPr>
          <w:t>5.5</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People that child is usually active with</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_Toc451936137 \h </w:instrText>
        </w:r>
        <w:r w:rsidR="00C47FE2" w:rsidRPr="00A4749D">
          <w:rPr>
            <w:noProof/>
            <w:webHidden/>
            <w:lang w:val="en-GB"/>
          </w:rPr>
        </w:r>
        <w:r w:rsidR="00C47FE2" w:rsidRPr="00A4749D">
          <w:rPr>
            <w:noProof/>
            <w:webHidden/>
            <w:lang w:val="en-GB"/>
          </w:rPr>
          <w:fldChar w:fldCharType="separate"/>
        </w:r>
        <w:r w:rsidR="008F07B0">
          <w:rPr>
            <w:noProof/>
            <w:webHidden/>
            <w:lang w:val="en-GB"/>
          </w:rPr>
          <w:t>31</w:t>
        </w:r>
        <w:r w:rsidR="00C47FE2" w:rsidRPr="00A4749D">
          <w:rPr>
            <w:noProof/>
            <w:webHidden/>
            <w:lang w:val="en-GB"/>
          </w:rPr>
          <w:fldChar w:fldCharType="end"/>
        </w:r>
      </w:hyperlink>
    </w:p>
    <w:p w14:paraId="21D893AF" w14:textId="4C80F2F2"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38" w:history="1">
        <w:r w:rsidR="00C47FE2" w:rsidRPr="00A4749D">
          <w:rPr>
            <w:rStyle w:val="Hyperlink"/>
            <w:noProof/>
            <w:lang w:val="en-GB"/>
          </w:rPr>
          <w:t>5.6</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Encouraging others to be active as a result of participation</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_Toc451936138 \h </w:instrText>
        </w:r>
        <w:r w:rsidR="00C47FE2" w:rsidRPr="00A4749D">
          <w:rPr>
            <w:noProof/>
            <w:webHidden/>
            <w:lang w:val="en-GB"/>
          </w:rPr>
        </w:r>
        <w:r w:rsidR="00C47FE2" w:rsidRPr="00A4749D">
          <w:rPr>
            <w:noProof/>
            <w:webHidden/>
            <w:lang w:val="en-GB"/>
          </w:rPr>
          <w:fldChar w:fldCharType="separate"/>
        </w:r>
        <w:r w:rsidR="008F07B0">
          <w:rPr>
            <w:noProof/>
            <w:webHidden/>
            <w:lang w:val="en-GB"/>
          </w:rPr>
          <w:t>32</w:t>
        </w:r>
        <w:r w:rsidR="00C47FE2" w:rsidRPr="00A4749D">
          <w:rPr>
            <w:noProof/>
            <w:webHidden/>
            <w:lang w:val="en-GB"/>
          </w:rPr>
          <w:fldChar w:fldCharType="end"/>
        </w:r>
      </w:hyperlink>
    </w:p>
    <w:p w14:paraId="0CA6674F" w14:textId="1B64C430"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39" w:history="1">
        <w:r w:rsidR="00C47FE2" w:rsidRPr="00A4749D">
          <w:rPr>
            <w:rStyle w:val="Hyperlink"/>
            <w:noProof/>
            <w:lang w:val="en-GB"/>
          </w:rPr>
          <w:t>6.0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Opinions about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_Toc451936139 \h </w:instrText>
        </w:r>
        <w:r w:rsidR="00C47FE2" w:rsidRPr="00A4749D">
          <w:rPr>
            <w:noProof/>
            <w:webHidden/>
            <w:lang w:val="en-GB"/>
          </w:rPr>
        </w:r>
        <w:r w:rsidR="00C47FE2" w:rsidRPr="00A4749D">
          <w:rPr>
            <w:noProof/>
            <w:webHidden/>
            <w:lang w:val="en-GB"/>
          </w:rPr>
          <w:fldChar w:fldCharType="separate"/>
        </w:r>
        <w:r w:rsidR="008F07B0">
          <w:rPr>
            <w:noProof/>
            <w:webHidden/>
            <w:lang w:val="en-GB"/>
          </w:rPr>
          <w:t>33</w:t>
        </w:r>
        <w:r w:rsidR="00C47FE2" w:rsidRPr="00A4749D">
          <w:rPr>
            <w:noProof/>
            <w:webHidden/>
            <w:lang w:val="en-GB"/>
          </w:rPr>
          <w:fldChar w:fldCharType="end"/>
        </w:r>
      </w:hyperlink>
    </w:p>
    <w:p w14:paraId="66D60728" w14:textId="0B74D3C2"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40" w:history="1">
        <w:r w:rsidR="00C47FE2" w:rsidRPr="00A4749D">
          <w:rPr>
            <w:rStyle w:val="Hyperlink"/>
            <w:noProof/>
            <w:lang w:val="en-GB"/>
          </w:rPr>
          <w:t>6.1</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Overall satisfaction with the service and support they received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_Toc451936140 \h </w:instrText>
        </w:r>
        <w:r w:rsidR="00C47FE2" w:rsidRPr="00A4749D">
          <w:rPr>
            <w:noProof/>
            <w:webHidden/>
            <w:lang w:val="en-GB"/>
          </w:rPr>
        </w:r>
        <w:r w:rsidR="00C47FE2" w:rsidRPr="00A4749D">
          <w:rPr>
            <w:noProof/>
            <w:webHidden/>
            <w:lang w:val="en-GB"/>
          </w:rPr>
          <w:fldChar w:fldCharType="separate"/>
        </w:r>
        <w:r w:rsidR="008F07B0">
          <w:rPr>
            <w:noProof/>
            <w:webHidden/>
            <w:lang w:val="en-GB"/>
          </w:rPr>
          <w:t>34</w:t>
        </w:r>
        <w:r w:rsidR="00C47FE2" w:rsidRPr="00A4749D">
          <w:rPr>
            <w:noProof/>
            <w:webHidden/>
            <w:lang w:val="en-GB"/>
          </w:rPr>
          <w:fldChar w:fldCharType="end"/>
        </w:r>
      </w:hyperlink>
    </w:p>
    <w:p w14:paraId="3BDD71FB" w14:textId="561FD534"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41" w:history="1">
        <w:r w:rsidR="00C47FE2" w:rsidRPr="00A4749D">
          <w:rPr>
            <w:rStyle w:val="Hyperlink"/>
            <w:noProof/>
            <w:lang w:val="en-GB"/>
          </w:rPr>
          <w:t>6.2</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Views about the service and support they received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_Toc451936141 \h </w:instrText>
        </w:r>
        <w:r w:rsidR="00C47FE2" w:rsidRPr="00A4749D">
          <w:rPr>
            <w:noProof/>
            <w:webHidden/>
            <w:lang w:val="en-GB"/>
          </w:rPr>
        </w:r>
        <w:r w:rsidR="00C47FE2" w:rsidRPr="00A4749D">
          <w:rPr>
            <w:noProof/>
            <w:webHidden/>
            <w:lang w:val="en-GB"/>
          </w:rPr>
          <w:fldChar w:fldCharType="separate"/>
        </w:r>
        <w:r w:rsidR="008F07B0">
          <w:rPr>
            <w:noProof/>
            <w:webHidden/>
            <w:lang w:val="en-GB"/>
          </w:rPr>
          <w:t>40</w:t>
        </w:r>
        <w:r w:rsidR="00C47FE2" w:rsidRPr="00A4749D">
          <w:rPr>
            <w:noProof/>
            <w:webHidden/>
            <w:lang w:val="en-GB"/>
          </w:rPr>
          <w:fldChar w:fldCharType="end"/>
        </w:r>
      </w:hyperlink>
    </w:p>
    <w:p w14:paraId="396A8BF7" w14:textId="0C42887B"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42" w:history="1">
        <w:r w:rsidR="00C47FE2" w:rsidRPr="00A4749D">
          <w:rPr>
            <w:rStyle w:val="Hyperlink"/>
            <w:noProof/>
            <w:lang w:val="en-GB"/>
          </w:rPr>
          <w:t>6.3</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Most helpful parts of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_Toc451936142 \h </w:instrText>
        </w:r>
        <w:r w:rsidR="00C47FE2" w:rsidRPr="00A4749D">
          <w:rPr>
            <w:noProof/>
            <w:webHidden/>
            <w:lang w:val="en-GB"/>
          </w:rPr>
        </w:r>
        <w:r w:rsidR="00C47FE2" w:rsidRPr="00A4749D">
          <w:rPr>
            <w:noProof/>
            <w:webHidden/>
            <w:lang w:val="en-GB"/>
          </w:rPr>
          <w:fldChar w:fldCharType="separate"/>
        </w:r>
        <w:r w:rsidR="008F07B0">
          <w:rPr>
            <w:noProof/>
            <w:webHidden/>
            <w:lang w:val="en-GB"/>
          </w:rPr>
          <w:t>43</w:t>
        </w:r>
        <w:r w:rsidR="00C47FE2" w:rsidRPr="00A4749D">
          <w:rPr>
            <w:noProof/>
            <w:webHidden/>
            <w:lang w:val="en-GB"/>
          </w:rPr>
          <w:fldChar w:fldCharType="end"/>
        </w:r>
      </w:hyperlink>
    </w:p>
    <w:p w14:paraId="47885E25" w14:textId="4A63C074"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43" w:history="1">
        <w:r w:rsidR="00C47FE2" w:rsidRPr="00A4749D">
          <w:rPr>
            <w:rStyle w:val="Hyperlink"/>
            <w:noProof/>
            <w:lang w:val="en-GB"/>
          </w:rPr>
          <w:t>6.4</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Suggestions for improving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_Toc451936143 \h </w:instrText>
        </w:r>
        <w:r w:rsidR="00C47FE2" w:rsidRPr="00A4749D">
          <w:rPr>
            <w:noProof/>
            <w:webHidden/>
            <w:lang w:val="en-GB"/>
          </w:rPr>
        </w:r>
        <w:r w:rsidR="00C47FE2" w:rsidRPr="00A4749D">
          <w:rPr>
            <w:noProof/>
            <w:webHidden/>
            <w:lang w:val="en-GB"/>
          </w:rPr>
          <w:fldChar w:fldCharType="separate"/>
        </w:r>
        <w:r w:rsidR="008F07B0">
          <w:rPr>
            <w:noProof/>
            <w:webHidden/>
            <w:lang w:val="en-GB"/>
          </w:rPr>
          <w:t>50</w:t>
        </w:r>
        <w:r w:rsidR="00C47FE2" w:rsidRPr="00A4749D">
          <w:rPr>
            <w:noProof/>
            <w:webHidden/>
            <w:lang w:val="en-GB"/>
          </w:rPr>
          <w:fldChar w:fldCharType="end"/>
        </w:r>
      </w:hyperlink>
    </w:p>
    <w:p w14:paraId="55907BFE" w14:textId="4220B9E7" w:rsidR="00C47FE2" w:rsidRPr="00A4749D" w:rsidRDefault="00573B37">
      <w:pPr>
        <w:pStyle w:val="TOC2"/>
        <w:tabs>
          <w:tab w:val="left" w:pos="1361"/>
        </w:tabs>
        <w:rPr>
          <w:rFonts w:asciiTheme="minorHAnsi" w:eastAsiaTheme="minorEastAsia" w:hAnsiTheme="minorHAnsi" w:cstheme="minorBidi"/>
          <w:bCs w:val="0"/>
          <w:noProof/>
          <w:sz w:val="22"/>
          <w:szCs w:val="22"/>
          <w:lang w:val="en-GB" w:eastAsia="zh-TW"/>
        </w:rPr>
      </w:pPr>
      <w:hyperlink w:anchor="_Toc451936144" w:history="1">
        <w:r w:rsidR="00C47FE2" w:rsidRPr="00A4749D">
          <w:rPr>
            <w:rStyle w:val="Hyperlink"/>
            <w:noProof/>
            <w:lang w:val="en-GB"/>
          </w:rPr>
          <w:t>6.5</w:t>
        </w:r>
        <w:r w:rsidR="00C47FE2" w:rsidRPr="00A4749D">
          <w:rPr>
            <w:rFonts w:asciiTheme="minorHAnsi" w:eastAsiaTheme="minorEastAsia" w:hAnsiTheme="minorHAnsi" w:cstheme="minorBidi"/>
            <w:bCs w:val="0"/>
            <w:noProof/>
            <w:sz w:val="22"/>
            <w:szCs w:val="22"/>
            <w:lang w:val="en-GB" w:eastAsia="zh-TW"/>
          </w:rPr>
          <w:tab/>
        </w:r>
        <w:r w:rsidR="00C47FE2" w:rsidRPr="00A4749D">
          <w:rPr>
            <w:rStyle w:val="Hyperlink"/>
            <w:noProof/>
            <w:lang w:val="en-GB"/>
          </w:rPr>
          <w:t>General comments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_Toc451936144 \h </w:instrText>
        </w:r>
        <w:r w:rsidR="00C47FE2" w:rsidRPr="00A4749D">
          <w:rPr>
            <w:noProof/>
            <w:webHidden/>
            <w:lang w:val="en-GB"/>
          </w:rPr>
        </w:r>
        <w:r w:rsidR="00C47FE2" w:rsidRPr="00A4749D">
          <w:rPr>
            <w:noProof/>
            <w:webHidden/>
            <w:lang w:val="en-GB"/>
          </w:rPr>
          <w:fldChar w:fldCharType="separate"/>
        </w:r>
        <w:r w:rsidR="008F07B0">
          <w:rPr>
            <w:noProof/>
            <w:webHidden/>
            <w:lang w:val="en-GB"/>
          </w:rPr>
          <w:t>52</w:t>
        </w:r>
        <w:r w:rsidR="00C47FE2" w:rsidRPr="00A4749D">
          <w:rPr>
            <w:noProof/>
            <w:webHidden/>
            <w:lang w:val="en-GB"/>
          </w:rPr>
          <w:fldChar w:fldCharType="end"/>
        </w:r>
      </w:hyperlink>
    </w:p>
    <w:p w14:paraId="22F1B536" w14:textId="231057E0" w:rsidR="00C47FE2" w:rsidRPr="00A4749D" w:rsidRDefault="00573B37">
      <w:pPr>
        <w:pStyle w:val="TOC1"/>
        <w:tabs>
          <w:tab w:val="left" w:pos="1361"/>
        </w:tabs>
        <w:rPr>
          <w:rFonts w:asciiTheme="minorHAnsi" w:eastAsiaTheme="minorEastAsia" w:hAnsiTheme="minorHAnsi" w:cstheme="minorBidi"/>
          <w:noProof/>
          <w:sz w:val="22"/>
          <w:szCs w:val="22"/>
          <w:lang w:val="en-GB" w:eastAsia="zh-TW"/>
        </w:rPr>
      </w:pPr>
      <w:hyperlink w:anchor="_Toc451936145" w:history="1">
        <w:r w:rsidR="00C47FE2" w:rsidRPr="00A4749D">
          <w:rPr>
            <w:rStyle w:val="Hyperlink"/>
            <w:noProof/>
            <w:lang w:val="en-GB"/>
          </w:rPr>
          <w:t>7.0</w:t>
        </w:r>
        <w:r w:rsidR="00C47FE2" w:rsidRPr="00A4749D">
          <w:rPr>
            <w:rFonts w:asciiTheme="minorHAnsi" w:eastAsiaTheme="minorEastAsia" w:hAnsiTheme="minorHAnsi" w:cstheme="minorBidi"/>
            <w:noProof/>
            <w:sz w:val="22"/>
            <w:szCs w:val="22"/>
            <w:lang w:val="en-GB" w:eastAsia="zh-TW"/>
          </w:rPr>
          <w:tab/>
        </w:r>
        <w:r w:rsidR="00C47FE2" w:rsidRPr="00A4749D">
          <w:rPr>
            <w:rStyle w:val="Hyperlink"/>
            <w:noProof/>
            <w:lang w:val="en-GB"/>
          </w:rPr>
          <w:t>Profile of child and family</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_Toc451936145 \h </w:instrText>
        </w:r>
        <w:r w:rsidR="00C47FE2" w:rsidRPr="00A4749D">
          <w:rPr>
            <w:noProof/>
            <w:webHidden/>
            <w:lang w:val="en-GB"/>
          </w:rPr>
        </w:r>
        <w:r w:rsidR="00C47FE2" w:rsidRPr="00A4749D">
          <w:rPr>
            <w:noProof/>
            <w:webHidden/>
            <w:lang w:val="en-GB"/>
          </w:rPr>
          <w:fldChar w:fldCharType="separate"/>
        </w:r>
        <w:r w:rsidR="008F07B0">
          <w:rPr>
            <w:noProof/>
            <w:webHidden/>
            <w:lang w:val="en-GB"/>
          </w:rPr>
          <w:t>56</w:t>
        </w:r>
        <w:r w:rsidR="00C47FE2" w:rsidRPr="00A4749D">
          <w:rPr>
            <w:noProof/>
            <w:webHidden/>
            <w:lang w:val="en-GB"/>
          </w:rPr>
          <w:fldChar w:fldCharType="end"/>
        </w:r>
      </w:hyperlink>
    </w:p>
    <w:p w14:paraId="2DC1AEB6" w14:textId="5ACFF81B" w:rsidR="00C47FE2" w:rsidRPr="00A4749D" w:rsidRDefault="00573B37">
      <w:pPr>
        <w:pStyle w:val="TOC1"/>
        <w:rPr>
          <w:rFonts w:asciiTheme="minorHAnsi" w:eastAsiaTheme="minorEastAsia" w:hAnsiTheme="minorHAnsi" w:cstheme="minorBidi"/>
          <w:noProof/>
          <w:sz w:val="22"/>
          <w:szCs w:val="22"/>
          <w:lang w:val="en-GB" w:eastAsia="zh-TW"/>
        </w:rPr>
      </w:pPr>
      <w:hyperlink w:anchor="_Toc451936146" w:history="1">
        <w:r w:rsidR="00C47FE2" w:rsidRPr="00A4749D">
          <w:rPr>
            <w:rStyle w:val="Hyperlink"/>
            <w:noProof/>
            <w:lang w:val="en-GB"/>
          </w:rPr>
          <w:t>Appendix A: Questionnaire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_Toc451936146 \h </w:instrText>
        </w:r>
        <w:r w:rsidR="00C47FE2" w:rsidRPr="00A4749D">
          <w:rPr>
            <w:noProof/>
            <w:webHidden/>
            <w:lang w:val="en-GB"/>
          </w:rPr>
        </w:r>
        <w:r w:rsidR="00C47FE2" w:rsidRPr="00A4749D">
          <w:rPr>
            <w:noProof/>
            <w:webHidden/>
            <w:lang w:val="en-GB"/>
          </w:rPr>
          <w:fldChar w:fldCharType="separate"/>
        </w:r>
        <w:r w:rsidR="008F07B0">
          <w:rPr>
            <w:noProof/>
            <w:webHidden/>
            <w:lang w:val="en-GB"/>
          </w:rPr>
          <w:t>61</w:t>
        </w:r>
        <w:r w:rsidR="00C47FE2" w:rsidRPr="00A4749D">
          <w:rPr>
            <w:noProof/>
            <w:webHidden/>
            <w:lang w:val="en-GB"/>
          </w:rPr>
          <w:fldChar w:fldCharType="end"/>
        </w:r>
      </w:hyperlink>
    </w:p>
    <w:p w14:paraId="0DA4B91C" w14:textId="77777777" w:rsidR="00834D11" w:rsidRPr="00A4749D" w:rsidRDefault="00DE1B48" w:rsidP="00DE1B48">
      <w:pPr>
        <w:pStyle w:val="TOC1"/>
        <w:ind w:left="0" w:firstLine="0"/>
        <w:rPr>
          <w:lang w:val="en-GB"/>
        </w:rPr>
        <w:sectPr w:rsidR="00834D11" w:rsidRPr="00A4749D" w:rsidSect="00B821C3">
          <w:headerReference w:type="default" r:id="rId16"/>
          <w:footerReference w:type="default" r:id="rId17"/>
          <w:pgSz w:w="11906" w:h="16838" w:code="9"/>
          <w:pgMar w:top="2296" w:right="1588" w:bottom="1276" w:left="1588" w:header="680" w:footer="680" w:gutter="0"/>
          <w:cols w:space="708"/>
          <w:docGrid w:linePitch="360"/>
        </w:sectPr>
      </w:pPr>
      <w:r w:rsidRPr="00A4749D">
        <w:rPr>
          <w:lang w:val="en-GB"/>
        </w:rPr>
        <w:fldChar w:fldCharType="end"/>
      </w:r>
    </w:p>
    <w:p w14:paraId="7ECFA94D" w14:textId="77777777" w:rsidR="00640755" w:rsidRPr="00A4749D" w:rsidRDefault="008B5992" w:rsidP="008B5992">
      <w:pPr>
        <w:pStyle w:val="Heading1"/>
        <w:numPr>
          <w:ilvl w:val="0"/>
          <w:numId w:val="0"/>
        </w:numPr>
        <w:rPr>
          <w:lang w:val="en-GB"/>
        </w:rPr>
      </w:pPr>
      <w:bookmarkStart w:id="1" w:name="_Toc451936114"/>
      <w:r w:rsidRPr="00A4749D">
        <w:rPr>
          <w:lang w:val="en-GB"/>
        </w:rPr>
        <w:lastRenderedPageBreak/>
        <w:t>Index of f</w:t>
      </w:r>
      <w:r w:rsidR="00640755" w:rsidRPr="00A4749D">
        <w:rPr>
          <w:lang w:val="en-GB"/>
        </w:rPr>
        <w:t>igures</w:t>
      </w:r>
      <w:bookmarkEnd w:id="1"/>
    </w:p>
    <w:p w14:paraId="50F9FB1D" w14:textId="56C58AA3" w:rsidR="00C47FE2" w:rsidRPr="00A4749D" w:rsidRDefault="008B5992">
      <w:pPr>
        <w:pStyle w:val="TableofFigures"/>
        <w:tabs>
          <w:tab w:val="right" w:leader="dot" w:pos="8720"/>
        </w:tabs>
        <w:rPr>
          <w:rFonts w:asciiTheme="minorHAnsi" w:eastAsiaTheme="minorEastAsia" w:hAnsiTheme="minorHAnsi" w:cstheme="minorBidi"/>
          <w:noProof/>
          <w:sz w:val="22"/>
          <w:szCs w:val="22"/>
          <w:lang w:val="en-GB" w:eastAsia="zh-TW"/>
        </w:rPr>
      </w:pPr>
      <w:r w:rsidRPr="00A4749D">
        <w:rPr>
          <w:lang w:val="en-GB"/>
        </w:rPr>
        <w:fldChar w:fldCharType="begin"/>
      </w:r>
      <w:r w:rsidRPr="00A4749D">
        <w:rPr>
          <w:lang w:val="en-GB"/>
        </w:rPr>
        <w:instrText xml:space="preserve"> TOC \h \z \c "Figure" </w:instrText>
      </w:r>
      <w:r w:rsidRPr="00A4749D">
        <w:rPr>
          <w:lang w:val="en-GB"/>
        </w:rPr>
        <w:fldChar w:fldCharType="separate"/>
      </w:r>
      <w:hyperlink w:anchor="_Toc451936147" w:history="1">
        <w:r w:rsidR="00C47FE2" w:rsidRPr="00A4749D">
          <w:rPr>
            <w:rStyle w:val="Hyperlink"/>
            <w:noProof/>
            <w:lang w:val="en-GB"/>
          </w:rPr>
          <w:t>Figure 1: Persons referring child to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_Toc451936147 \h </w:instrText>
        </w:r>
        <w:r w:rsidR="00C47FE2" w:rsidRPr="00A4749D">
          <w:rPr>
            <w:noProof/>
            <w:webHidden/>
            <w:lang w:val="en-GB"/>
          </w:rPr>
        </w:r>
        <w:r w:rsidR="00C47FE2" w:rsidRPr="00A4749D">
          <w:rPr>
            <w:noProof/>
            <w:webHidden/>
            <w:lang w:val="en-GB"/>
          </w:rPr>
          <w:fldChar w:fldCharType="separate"/>
        </w:r>
        <w:r w:rsidR="008F07B0">
          <w:rPr>
            <w:noProof/>
            <w:webHidden/>
            <w:lang w:val="en-GB"/>
          </w:rPr>
          <w:t>12</w:t>
        </w:r>
        <w:r w:rsidR="00C47FE2" w:rsidRPr="00A4749D">
          <w:rPr>
            <w:noProof/>
            <w:webHidden/>
            <w:lang w:val="en-GB"/>
          </w:rPr>
          <w:fldChar w:fldCharType="end"/>
        </w:r>
      </w:hyperlink>
    </w:p>
    <w:p w14:paraId="21235D7B" w14:textId="706C553E"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48" w:history="1">
        <w:r w:rsidR="00C47FE2" w:rsidRPr="00A4749D">
          <w:rPr>
            <w:rStyle w:val="Hyperlink"/>
            <w:noProof/>
            <w:lang w:val="en-GB"/>
          </w:rPr>
          <w:t>Figure 2: When referred child started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_Toc451936148 \h </w:instrText>
        </w:r>
        <w:r w:rsidR="00C47FE2" w:rsidRPr="00A4749D">
          <w:rPr>
            <w:noProof/>
            <w:webHidden/>
            <w:lang w:val="en-GB"/>
          </w:rPr>
        </w:r>
        <w:r w:rsidR="00C47FE2" w:rsidRPr="00A4749D">
          <w:rPr>
            <w:noProof/>
            <w:webHidden/>
            <w:lang w:val="en-GB"/>
          </w:rPr>
          <w:fldChar w:fldCharType="separate"/>
        </w:r>
        <w:r w:rsidR="008F07B0">
          <w:rPr>
            <w:noProof/>
            <w:webHidden/>
            <w:lang w:val="en-GB"/>
          </w:rPr>
          <w:t>13</w:t>
        </w:r>
        <w:r w:rsidR="00C47FE2" w:rsidRPr="00A4749D">
          <w:rPr>
            <w:noProof/>
            <w:webHidden/>
            <w:lang w:val="en-GB"/>
          </w:rPr>
          <w:fldChar w:fldCharType="end"/>
        </w:r>
      </w:hyperlink>
    </w:p>
    <w:p w14:paraId="64C5F845" w14:textId="6BDF5262"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49" w:history="1">
        <w:r w:rsidR="00C47FE2" w:rsidRPr="00A4749D">
          <w:rPr>
            <w:rStyle w:val="Hyperlink"/>
            <w:noProof/>
            <w:lang w:val="en-GB"/>
          </w:rPr>
          <w:t>Figure 3: Main reasons for referral of child to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_Toc451936149 \h </w:instrText>
        </w:r>
        <w:r w:rsidR="00C47FE2" w:rsidRPr="00A4749D">
          <w:rPr>
            <w:noProof/>
            <w:webHidden/>
            <w:lang w:val="en-GB"/>
          </w:rPr>
        </w:r>
        <w:r w:rsidR="00C47FE2" w:rsidRPr="00A4749D">
          <w:rPr>
            <w:noProof/>
            <w:webHidden/>
            <w:lang w:val="en-GB"/>
          </w:rPr>
          <w:fldChar w:fldCharType="separate"/>
        </w:r>
        <w:r w:rsidR="008F07B0">
          <w:rPr>
            <w:noProof/>
            <w:webHidden/>
            <w:lang w:val="en-GB"/>
          </w:rPr>
          <w:t>14</w:t>
        </w:r>
        <w:r w:rsidR="00C47FE2" w:rsidRPr="00A4749D">
          <w:rPr>
            <w:noProof/>
            <w:webHidden/>
            <w:lang w:val="en-GB"/>
          </w:rPr>
          <w:fldChar w:fldCharType="end"/>
        </w:r>
      </w:hyperlink>
    </w:p>
    <w:p w14:paraId="19D25EF0" w14:textId="4F71CD07"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0" w:history="1">
        <w:r w:rsidR="00C47FE2" w:rsidRPr="00A4749D">
          <w:rPr>
            <w:rStyle w:val="Hyperlink"/>
            <w:noProof/>
            <w:lang w:val="en-GB"/>
          </w:rPr>
          <w:t>Figure 4: Main activities recommended for referred child outside the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_Toc451936150 \h </w:instrText>
        </w:r>
        <w:r w:rsidR="00C47FE2" w:rsidRPr="00A4749D">
          <w:rPr>
            <w:noProof/>
            <w:webHidden/>
            <w:lang w:val="en-GB"/>
          </w:rPr>
        </w:r>
        <w:r w:rsidR="00C47FE2" w:rsidRPr="00A4749D">
          <w:rPr>
            <w:noProof/>
            <w:webHidden/>
            <w:lang w:val="en-GB"/>
          </w:rPr>
          <w:fldChar w:fldCharType="separate"/>
        </w:r>
        <w:r w:rsidR="008F07B0">
          <w:rPr>
            <w:noProof/>
            <w:webHidden/>
            <w:lang w:val="en-GB"/>
          </w:rPr>
          <w:t>15</w:t>
        </w:r>
        <w:r w:rsidR="00C47FE2" w:rsidRPr="00A4749D">
          <w:rPr>
            <w:noProof/>
            <w:webHidden/>
            <w:lang w:val="en-GB"/>
          </w:rPr>
          <w:fldChar w:fldCharType="end"/>
        </w:r>
      </w:hyperlink>
    </w:p>
    <w:p w14:paraId="3690D7EF" w14:textId="59BC64B7"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1" w:history="1">
        <w:r w:rsidR="00C47FE2" w:rsidRPr="00A4749D">
          <w:rPr>
            <w:rStyle w:val="Hyperlink"/>
            <w:noProof/>
            <w:lang w:val="en-GB"/>
          </w:rPr>
          <w:t>Figure 5: Current status of child on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_Toc451936151 \h </w:instrText>
        </w:r>
        <w:r w:rsidR="00C47FE2" w:rsidRPr="00A4749D">
          <w:rPr>
            <w:noProof/>
            <w:webHidden/>
            <w:lang w:val="en-GB"/>
          </w:rPr>
        </w:r>
        <w:r w:rsidR="00C47FE2" w:rsidRPr="00A4749D">
          <w:rPr>
            <w:noProof/>
            <w:webHidden/>
            <w:lang w:val="en-GB"/>
          </w:rPr>
          <w:fldChar w:fldCharType="separate"/>
        </w:r>
        <w:r w:rsidR="008F07B0">
          <w:rPr>
            <w:noProof/>
            <w:webHidden/>
            <w:lang w:val="en-GB"/>
          </w:rPr>
          <w:t>16</w:t>
        </w:r>
        <w:r w:rsidR="00C47FE2" w:rsidRPr="00A4749D">
          <w:rPr>
            <w:noProof/>
            <w:webHidden/>
            <w:lang w:val="en-GB"/>
          </w:rPr>
          <w:fldChar w:fldCharType="end"/>
        </w:r>
      </w:hyperlink>
    </w:p>
    <w:p w14:paraId="6DB8AEE2" w14:textId="1E5519FE"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2" w:history="1">
        <w:r w:rsidR="00C47FE2" w:rsidRPr="00A4749D">
          <w:rPr>
            <w:rStyle w:val="Hyperlink"/>
            <w:noProof/>
            <w:lang w:val="en-GB"/>
          </w:rPr>
          <w:t>Figure 6: Whether changes noticed in referred child’s health and fitness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_Toc451936152 \h </w:instrText>
        </w:r>
        <w:r w:rsidR="00C47FE2" w:rsidRPr="00A4749D">
          <w:rPr>
            <w:noProof/>
            <w:webHidden/>
            <w:lang w:val="en-GB"/>
          </w:rPr>
        </w:r>
        <w:r w:rsidR="00C47FE2" w:rsidRPr="00A4749D">
          <w:rPr>
            <w:noProof/>
            <w:webHidden/>
            <w:lang w:val="en-GB"/>
          </w:rPr>
          <w:fldChar w:fldCharType="separate"/>
        </w:r>
        <w:r w:rsidR="008F07B0">
          <w:rPr>
            <w:noProof/>
            <w:webHidden/>
            <w:lang w:val="en-GB"/>
          </w:rPr>
          <w:t>19</w:t>
        </w:r>
        <w:r w:rsidR="00C47FE2" w:rsidRPr="00A4749D">
          <w:rPr>
            <w:noProof/>
            <w:webHidden/>
            <w:lang w:val="en-GB"/>
          </w:rPr>
          <w:fldChar w:fldCharType="end"/>
        </w:r>
      </w:hyperlink>
    </w:p>
    <w:p w14:paraId="611A03BE" w14:textId="522AFFE7"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3" w:history="1">
        <w:r w:rsidR="00C47FE2" w:rsidRPr="00A4749D">
          <w:rPr>
            <w:rStyle w:val="Hyperlink"/>
            <w:noProof/>
            <w:lang w:val="en-GB"/>
          </w:rPr>
          <w:t>Figure 7: Nature of changes noticed in child’s health and fitness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_Toc451936153 \h </w:instrText>
        </w:r>
        <w:r w:rsidR="00C47FE2" w:rsidRPr="00A4749D">
          <w:rPr>
            <w:noProof/>
            <w:webHidden/>
            <w:lang w:val="en-GB"/>
          </w:rPr>
        </w:r>
        <w:r w:rsidR="00C47FE2" w:rsidRPr="00A4749D">
          <w:rPr>
            <w:noProof/>
            <w:webHidden/>
            <w:lang w:val="en-GB"/>
          </w:rPr>
          <w:fldChar w:fldCharType="separate"/>
        </w:r>
        <w:r w:rsidR="008F07B0">
          <w:rPr>
            <w:noProof/>
            <w:webHidden/>
            <w:lang w:val="en-GB"/>
          </w:rPr>
          <w:t>20</w:t>
        </w:r>
        <w:r w:rsidR="00C47FE2" w:rsidRPr="00A4749D">
          <w:rPr>
            <w:noProof/>
            <w:webHidden/>
            <w:lang w:val="en-GB"/>
          </w:rPr>
          <w:fldChar w:fldCharType="end"/>
        </w:r>
      </w:hyperlink>
    </w:p>
    <w:p w14:paraId="3E0E82BD" w14:textId="0AA70FB0"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4" w:history="1">
        <w:r w:rsidR="00C47FE2" w:rsidRPr="00A4749D">
          <w:rPr>
            <w:rStyle w:val="Hyperlink"/>
            <w:noProof/>
            <w:lang w:val="en-GB"/>
          </w:rPr>
          <w:t>Figure 8: Amount of time child spends being active compared to before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_Toc451936154 \h </w:instrText>
        </w:r>
        <w:r w:rsidR="00C47FE2" w:rsidRPr="00A4749D">
          <w:rPr>
            <w:noProof/>
            <w:webHidden/>
            <w:lang w:val="en-GB"/>
          </w:rPr>
        </w:r>
        <w:r w:rsidR="00C47FE2" w:rsidRPr="00A4749D">
          <w:rPr>
            <w:noProof/>
            <w:webHidden/>
            <w:lang w:val="en-GB"/>
          </w:rPr>
          <w:fldChar w:fldCharType="separate"/>
        </w:r>
        <w:r w:rsidR="008F07B0">
          <w:rPr>
            <w:noProof/>
            <w:webHidden/>
            <w:lang w:val="en-GB"/>
          </w:rPr>
          <w:t>22</w:t>
        </w:r>
        <w:r w:rsidR="00C47FE2" w:rsidRPr="00A4749D">
          <w:rPr>
            <w:noProof/>
            <w:webHidden/>
            <w:lang w:val="en-GB"/>
          </w:rPr>
          <w:fldChar w:fldCharType="end"/>
        </w:r>
      </w:hyperlink>
    </w:p>
    <w:p w14:paraId="4DBA6A05" w14:textId="272AFB88"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5" w:history="1">
        <w:r w:rsidR="00C47FE2" w:rsidRPr="00A4749D">
          <w:rPr>
            <w:rStyle w:val="Hyperlink"/>
            <w:noProof/>
            <w:lang w:val="en-GB"/>
          </w:rPr>
          <w:t>Figure 9: Referred child’s understanding and awareness of benefits</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_Toc451936155 \h </w:instrText>
        </w:r>
        <w:r w:rsidR="00C47FE2" w:rsidRPr="00A4749D">
          <w:rPr>
            <w:noProof/>
            <w:webHidden/>
            <w:lang w:val="en-GB"/>
          </w:rPr>
        </w:r>
        <w:r w:rsidR="00C47FE2" w:rsidRPr="00A4749D">
          <w:rPr>
            <w:noProof/>
            <w:webHidden/>
            <w:lang w:val="en-GB"/>
          </w:rPr>
          <w:fldChar w:fldCharType="separate"/>
        </w:r>
        <w:r w:rsidR="008F07B0">
          <w:rPr>
            <w:noProof/>
            <w:webHidden/>
            <w:lang w:val="en-GB"/>
          </w:rPr>
          <w:t>25</w:t>
        </w:r>
        <w:r w:rsidR="00C47FE2" w:rsidRPr="00A4749D">
          <w:rPr>
            <w:noProof/>
            <w:webHidden/>
            <w:lang w:val="en-GB"/>
          </w:rPr>
          <w:fldChar w:fldCharType="end"/>
        </w:r>
      </w:hyperlink>
    </w:p>
    <w:p w14:paraId="03822819" w14:textId="207843EE"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6" w:history="1">
        <w:r w:rsidR="00C47FE2" w:rsidRPr="00A4749D">
          <w:rPr>
            <w:rStyle w:val="Hyperlink"/>
            <w:noProof/>
            <w:lang w:val="en-GB"/>
          </w:rPr>
          <w:t>Figure 10: Whether family now knows how to choose healthy food and drink options/changed diet</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_Toc451936156 \h </w:instrText>
        </w:r>
        <w:r w:rsidR="00C47FE2" w:rsidRPr="00A4749D">
          <w:rPr>
            <w:noProof/>
            <w:webHidden/>
            <w:lang w:val="en-GB"/>
          </w:rPr>
        </w:r>
        <w:r w:rsidR="00C47FE2" w:rsidRPr="00A4749D">
          <w:rPr>
            <w:noProof/>
            <w:webHidden/>
            <w:lang w:val="en-GB"/>
          </w:rPr>
          <w:fldChar w:fldCharType="separate"/>
        </w:r>
        <w:r w:rsidR="008F07B0">
          <w:rPr>
            <w:noProof/>
            <w:webHidden/>
            <w:lang w:val="en-GB"/>
          </w:rPr>
          <w:t>26</w:t>
        </w:r>
        <w:r w:rsidR="00C47FE2" w:rsidRPr="00A4749D">
          <w:rPr>
            <w:noProof/>
            <w:webHidden/>
            <w:lang w:val="en-GB"/>
          </w:rPr>
          <w:fldChar w:fldCharType="end"/>
        </w:r>
      </w:hyperlink>
    </w:p>
    <w:p w14:paraId="3348F83C" w14:textId="720C0379"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7" w:history="1">
        <w:r w:rsidR="00C47FE2" w:rsidRPr="00A4749D">
          <w:rPr>
            <w:rStyle w:val="Hyperlink"/>
            <w:noProof/>
            <w:lang w:val="en-GB"/>
          </w:rPr>
          <w:t>Figure 11: Proportion of other types of household members that are more active as result of Active Families experience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_Toc451936157 \h </w:instrText>
        </w:r>
        <w:r w:rsidR="00C47FE2" w:rsidRPr="00A4749D">
          <w:rPr>
            <w:noProof/>
            <w:webHidden/>
            <w:lang w:val="en-GB"/>
          </w:rPr>
        </w:r>
        <w:r w:rsidR="00C47FE2" w:rsidRPr="00A4749D">
          <w:rPr>
            <w:noProof/>
            <w:webHidden/>
            <w:lang w:val="en-GB"/>
          </w:rPr>
          <w:fldChar w:fldCharType="separate"/>
        </w:r>
        <w:r w:rsidR="008F07B0">
          <w:rPr>
            <w:noProof/>
            <w:webHidden/>
            <w:lang w:val="en-GB"/>
          </w:rPr>
          <w:t>29</w:t>
        </w:r>
        <w:r w:rsidR="00C47FE2" w:rsidRPr="00A4749D">
          <w:rPr>
            <w:noProof/>
            <w:webHidden/>
            <w:lang w:val="en-GB"/>
          </w:rPr>
          <w:fldChar w:fldCharType="end"/>
        </w:r>
      </w:hyperlink>
    </w:p>
    <w:p w14:paraId="1167F5A2" w14:textId="38DA8540"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8" w:history="1">
        <w:r w:rsidR="00C47FE2" w:rsidRPr="00A4749D">
          <w:rPr>
            <w:rStyle w:val="Hyperlink"/>
            <w:noProof/>
            <w:lang w:val="en-GB"/>
          </w:rPr>
          <w:t>Figure 12: Proportion of other household members that are more active, by age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_Toc451936158 \h </w:instrText>
        </w:r>
        <w:r w:rsidR="00C47FE2" w:rsidRPr="00A4749D">
          <w:rPr>
            <w:noProof/>
            <w:webHidden/>
            <w:lang w:val="en-GB"/>
          </w:rPr>
        </w:r>
        <w:r w:rsidR="00C47FE2" w:rsidRPr="00A4749D">
          <w:rPr>
            <w:noProof/>
            <w:webHidden/>
            <w:lang w:val="en-GB"/>
          </w:rPr>
          <w:fldChar w:fldCharType="separate"/>
        </w:r>
        <w:r w:rsidR="008F07B0">
          <w:rPr>
            <w:noProof/>
            <w:webHidden/>
            <w:lang w:val="en-GB"/>
          </w:rPr>
          <w:t>30</w:t>
        </w:r>
        <w:r w:rsidR="00C47FE2" w:rsidRPr="00A4749D">
          <w:rPr>
            <w:noProof/>
            <w:webHidden/>
            <w:lang w:val="en-GB"/>
          </w:rPr>
          <w:fldChar w:fldCharType="end"/>
        </w:r>
      </w:hyperlink>
    </w:p>
    <w:p w14:paraId="5C47078A" w14:textId="7687C324"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59" w:history="1">
        <w:r w:rsidR="00C47FE2" w:rsidRPr="00A4749D">
          <w:rPr>
            <w:rStyle w:val="Hyperlink"/>
            <w:noProof/>
            <w:lang w:val="en-GB"/>
          </w:rPr>
          <w:t>Figure 13: People that child is usually active with</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_Toc451936159 \h </w:instrText>
        </w:r>
        <w:r w:rsidR="00C47FE2" w:rsidRPr="00A4749D">
          <w:rPr>
            <w:noProof/>
            <w:webHidden/>
            <w:lang w:val="en-GB"/>
          </w:rPr>
        </w:r>
        <w:r w:rsidR="00C47FE2" w:rsidRPr="00A4749D">
          <w:rPr>
            <w:noProof/>
            <w:webHidden/>
            <w:lang w:val="en-GB"/>
          </w:rPr>
          <w:fldChar w:fldCharType="separate"/>
        </w:r>
        <w:r w:rsidR="008F07B0">
          <w:rPr>
            <w:noProof/>
            <w:webHidden/>
            <w:lang w:val="en-GB"/>
          </w:rPr>
          <w:t>31</w:t>
        </w:r>
        <w:r w:rsidR="00C47FE2" w:rsidRPr="00A4749D">
          <w:rPr>
            <w:noProof/>
            <w:webHidden/>
            <w:lang w:val="en-GB"/>
          </w:rPr>
          <w:fldChar w:fldCharType="end"/>
        </w:r>
      </w:hyperlink>
    </w:p>
    <w:p w14:paraId="2BF9221C" w14:textId="73481401"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0" w:history="1">
        <w:r w:rsidR="00C47FE2" w:rsidRPr="00A4749D">
          <w:rPr>
            <w:rStyle w:val="Hyperlink"/>
            <w:noProof/>
            <w:lang w:val="en-GB"/>
          </w:rPr>
          <w:t>Figure 14: Whether encouraged others to be more active as result of Active Families experience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_Toc451936160 \h </w:instrText>
        </w:r>
        <w:r w:rsidR="00C47FE2" w:rsidRPr="00A4749D">
          <w:rPr>
            <w:noProof/>
            <w:webHidden/>
            <w:lang w:val="en-GB"/>
          </w:rPr>
        </w:r>
        <w:r w:rsidR="00C47FE2" w:rsidRPr="00A4749D">
          <w:rPr>
            <w:noProof/>
            <w:webHidden/>
            <w:lang w:val="en-GB"/>
          </w:rPr>
          <w:fldChar w:fldCharType="separate"/>
        </w:r>
        <w:r w:rsidR="008F07B0">
          <w:rPr>
            <w:noProof/>
            <w:webHidden/>
            <w:lang w:val="en-GB"/>
          </w:rPr>
          <w:t>32</w:t>
        </w:r>
        <w:r w:rsidR="00C47FE2" w:rsidRPr="00A4749D">
          <w:rPr>
            <w:noProof/>
            <w:webHidden/>
            <w:lang w:val="en-GB"/>
          </w:rPr>
          <w:fldChar w:fldCharType="end"/>
        </w:r>
      </w:hyperlink>
    </w:p>
    <w:p w14:paraId="0F9E5202" w14:textId="05205A16"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1" w:history="1">
        <w:r w:rsidR="00C47FE2" w:rsidRPr="00A4749D">
          <w:rPr>
            <w:rStyle w:val="Hyperlink"/>
            <w:noProof/>
            <w:lang w:val="en-GB"/>
          </w:rPr>
          <w:t>Figure 15: Overall satisfaction with service and support provided by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_Toc451936161 \h </w:instrText>
        </w:r>
        <w:r w:rsidR="00C47FE2" w:rsidRPr="00A4749D">
          <w:rPr>
            <w:noProof/>
            <w:webHidden/>
            <w:lang w:val="en-GB"/>
          </w:rPr>
        </w:r>
        <w:r w:rsidR="00C47FE2" w:rsidRPr="00A4749D">
          <w:rPr>
            <w:noProof/>
            <w:webHidden/>
            <w:lang w:val="en-GB"/>
          </w:rPr>
          <w:fldChar w:fldCharType="separate"/>
        </w:r>
        <w:r w:rsidR="008F07B0">
          <w:rPr>
            <w:noProof/>
            <w:webHidden/>
            <w:lang w:val="en-GB"/>
          </w:rPr>
          <w:t>34</w:t>
        </w:r>
        <w:r w:rsidR="00C47FE2" w:rsidRPr="00A4749D">
          <w:rPr>
            <w:noProof/>
            <w:webHidden/>
            <w:lang w:val="en-GB"/>
          </w:rPr>
          <w:fldChar w:fldCharType="end"/>
        </w:r>
      </w:hyperlink>
    </w:p>
    <w:p w14:paraId="47BCD54B" w14:textId="5C0ED7E1"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2" w:history="1">
        <w:r w:rsidR="00C47FE2" w:rsidRPr="00A4749D">
          <w:rPr>
            <w:rStyle w:val="Hyperlink"/>
            <w:noProof/>
            <w:lang w:val="en-GB"/>
          </w:rPr>
          <w:t>Figure 16: Views about service and support provided by Active Families programme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_Toc451936162 \h </w:instrText>
        </w:r>
        <w:r w:rsidR="00C47FE2" w:rsidRPr="00A4749D">
          <w:rPr>
            <w:noProof/>
            <w:webHidden/>
            <w:lang w:val="en-GB"/>
          </w:rPr>
        </w:r>
        <w:r w:rsidR="00C47FE2" w:rsidRPr="00A4749D">
          <w:rPr>
            <w:noProof/>
            <w:webHidden/>
            <w:lang w:val="en-GB"/>
          </w:rPr>
          <w:fldChar w:fldCharType="separate"/>
        </w:r>
        <w:r w:rsidR="008F07B0">
          <w:rPr>
            <w:noProof/>
            <w:webHidden/>
            <w:lang w:val="en-GB"/>
          </w:rPr>
          <w:t>41</w:t>
        </w:r>
        <w:r w:rsidR="00C47FE2" w:rsidRPr="00A4749D">
          <w:rPr>
            <w:noProof/>
            <w:webHidden/>
            <w:lang w:val="en-GB"/>
          </w:rPr>
          <w:fldChar w:fldCharType="end"/>
        </w:r>
      </w:hyperlink>
    </w:p>
    <w:p w14:paraId="324F6B6C" w14:textId="0D56B484"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3" w:history="1">
        <w:r w:rsidR="00C47FE2" w:rsidRPr="00A4749D">
          <w:rPr>
            <w:rStyle w:val="Hyperlink"/>
            <w:noProof/>
            <w:lang w:val="en-GB"/>
          </w:rPr>
          <w:t>Figure 17: Views about service and support provided by Active Families programme over time (percentage that agree or strongly agree)</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_Toc451936163 \h </w:instrText>
        </w:r>
        <w:r w:rsidR="00C47FE2" w:rsidRPr="00A4749D">
          <w:rPr>
            <w:noProof/>
            <w:webHidden/>
            <w:lang w:val="en-GB"/>
          </w:rPr>
        </w:r>
        <w:r w:rsidR="00C47FE2" w:rsidRPr="00A4749D">
          <w:rPr>
            <w:noProof/>
            <w:webHidden/>
            <w:lang w:val="en-GB"/>
          </w:rPr>
          <w:fldChar w:fldCharType="separate"/>
        </w:r>
        <w:r w:rsidR="008F07B0">
          <w:rPr>
            <w:noProof/>
            <w:webHidden/>
            <w:lang w:val="en-GB"/>
          </w:rPr>
          <w:t>42</w:t>
        </w:r>
        <w:r w:rsidR="00C47FE2" w:rsidRPr="00A4749D">
          <w:rPr>
            <w:noProof/>
            <w:webHidden/>
            <w:lang w:val="en-GB"/>
          </w:rPr>
          <w:fldChar w:fldCharType="end"/>
        </w:r>
      </w:hyperlink>
    </w:p>
    <w:p w14:paraId="2BD8EB86" w14:textId="0E268787"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4" w:history="1">
        <w:r w:rsidR="00C47FE2" w:rsidRPr="00A4749D">
          <w:rPr>
            <w:rStyle w:val="Hyperlink"/>
            <w:noProof/>
            <w:lang w:val="en-GB"/>
          </w:rPr>
          <w:t>Figure 18: Age of referred child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_Toc451936164 \h </w:instrText>
        </w:r>
        <w:r w:rsidR="00C47FE2" w:rsidRPr="00A4749D">
          <w:rPr>
            <w:noProof/>
            <w:webHidden/>
            <w:lang w:val="en-GB"/>
          </w:rPr>
        </w:r>
        <w:r w:rsidR="00C47FE2" w:rsidRPr="00A4749D">
          <w:rPr>
            <w:noProof/>
            <w:webHidden/>
            <w:lang w:val="en-GB"/>
          </w:rPr>
          <w:fldChar w:fldCharType="separate"/>
        </w:r>
        <w:r w:rsidR="008F07B0">
          <w:rPr>
            <w:noProof/>
            <w:webHidden/>
            <w:lang w:val="en-GB"/>
          </w:rPr>
          <w:t>57</w:t>
        </w:r>
        <w:r w:rsidR="00C47FE2" w:rsidRPr="00A4749D">
          <w:rPr>
            <w:noProof/>
            <w:webHidden/>
            <w:lang w:val="en-GB"/>
          </w:rPr>
          <w:fldChar w:fldCharType="end"/>
        </w:r>
      </w:hyperlink>
    </w:p>
    <w:p w14:paraId="3BD02CA0" w14:textId="205914DC"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5" w:history="1">
        <w:r w:rsidR="00C47FE2" w:rsidRPr="00A4749D">
          <w:rPr>
            <w:rStyle w:val="Hyperlink"/>
            <w:noProof/>
            <w:lang w:val="en-GB"/>
          </w:rPr>
          <w:t>Figure 19: Gender of referred child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_Toc451936165 \h </w:instrText>
        </w:r>
        <w:r w:rsidR="00C47FE2" w:rsidRPr="00A4749D">
          <w:rPr>
            <w:noProof/>
            <w:webHidden/>
            <w:lang w:val="en-GB"/>
          </w:rPr>
        </w:r>
        <w:r w:rsidR="00C47FE2" w:rsidRPr="00A4749D">
          <w:rPr>
            <w:noProof/>
            <w:webHidden/>
            <w:lang w:val="en-GB"/>
          </w:rPr>
          <w:fldChar w:fldCharType="separate"/>
        </w:r>
        <w:r w:rsidR="008F07B0">
          <w:rPr>
            <w:noProof/>
            <w:webHidden/>
            <w:lang w:val="en-GB"/>
          </w:rPr>
          <w:t>57</w:t>
        </w:r>
        <w:r w:rsidR="00C47FE2" w:rsidRPr="00A4749D">
          <w:rPr>
            <w:noProof/>
            <w:webHidden/>
            <w:lang w:val="en-GB"/>
          </w:rPr>
          <w:fldChar w:fldCharType="end"/>
        </w:r>
      </w:hyperlink>
    </w:p>
    <w:p w14:paraId="3C4CD1C3" w14:textId="5CDD3345"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6" w:history="1">
        <w:r w:rsidR="00C47FE2" w:rsidRPr="00A4749D">
          <w:rPr>
            <w:rStyle w:val="Hyperlink"/>
            <w:noProof/>
            <w:lang w:val="en-GB"/>
          </w:rPr>
          <w:t>Figure 20: Relationship to child of respondent</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_Toc451936166 \h </w:instrText>
        </w:r>
        <w:r w:rsidR="00C47FE2" w:rsidRPr="00A4749D">
          <w:rPr>
            <w:noProof/>
            <w:webHidden/>
            <w:lang w:val="en-GB"/>
          </w:rPr>
        </w:r>
        <w:r w:rsidR="00C47FE2" w:rsidRPr="00A4749D">
          <w:rPr>
            <w:noProof/>
            <w:webHidden/>
            <w:lang w:val="en-GB"/>
          </w:rPr>
          <w:fldChar w:fldCharType="separate"/>
        </w:r>
        <w:r w:rsidR="008F07B0">
          <w:rPr>
            <w:noProof/>
            <w:webHidden/>
            <w:lang w:val="en-GB"/>
          </w:rPr>
          <w:t>58</w:t>
        </w:r>
        <w:r w:rsidR="00C47FE2" w:rsidRPr="00A4749D">
          <w:rPr>
            <w:noProof/>
            <w:webHidden/>
            <w:lang w:val="en-GB"/>
          </w:rPr>
          <w:fldChar w:fldCharType="end"/>
        </w:r>
      </w:hyperlink>
    </w:p>
    <w:p w14:paraId="6A18054C" w14:textId="2B8E343F"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7" w:history="1">
        <w:r w:rsidR="00C47FE2" w:rsidRPr="00A4749D">
          <w:rPr>
            <w:rStyle w:val="Hyperlink"/>
            <w:noProof/>
            <w:lang w:val="en-GB"/>
          </w:rPr>
          <w:t>Figure 21: Others living in the household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_Toc451936167 \h </w:instrText>
        </w:r>
        <w:r w:rsidR="00C47FE2" w:rsidRPr="00A4749D">
          <w:rPr>
            <w:noProof/>
            <w:webHidden/>
            <w:lang w:val="en-GB"/>
          </w:rPr>
        </w:r>
        <w:r w:rsidR="00C47FE2" w:rsidRPr="00A4749D">
          <w:rPr>
            <w:noProof/>
            <w:webHidden/>
            <w:lang w:val="en-GB"/>
          </w:rPr>
          <w:fldChar w:fldCharType="separate"/>
        </w:r>
        <w:r w:rsidR="008F07B0">
          <w:rPr>
            <w:noProof/>
            <w:webHidden/>
            <w:lang w:val="en-GB"/>
          </w:rPr>
          <w:t>59</w:t>
        </w:r>
        <w:r w:rsidR="00C47FE2" w:rsidRPr="00A4749D">
          <w:rPr>
            <w:noProof/>
            <w:webHidden/>
            <w:lang w:val="en-GB"/>
          </w:rPr>
          <w:fldChar w:fldCharType="end"/>
        </w:r>
      </w:hyperlink>
    </w:p>
    <w:p w14:paraId="36901E2F" w14:textId="3757A025" w:rsidR="00C47FE2"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451936168" w:history="1">
        <w:r w:rsidR="00C47FE2" w:rsidRPr="00A4749D">
          <w:rPr>
            <w:rStyle w:val="Hyperlink"/>
            <w:noProof/>
            <w:lang w:val="en-GB"/>
          </w:rPr>
          <w:t>Figure 22: Deprivation index distribution of all recipients (1 = least deprived, 10 = most deprived)</w:t>
        </w:r>
        <w:r w:rsidR="00C47FE2" w:rsidRPr="00A4749D">
          <w:rPr>
            <w:noProof/>
            <w:webHidden/>
            <w:lang w:val="en-GB"/>
          </w:rPr>
          <w:tab/>
        </w:r>
        <w:r w:rsidR="00C47FE2" w:rsidRPr="00A4749D">
          <w:rPr>
            <w:noProof/>
            <w:webHidden/>
            <w:lang w:val="en-GB"/>
          </w:rPr>
          <w:fldChar w:fldCharType="begin"/>
        </w:r>
        <w:r w:rsidR="00C47FE2" w:rsidRPr="00A4749D">
          <w:rPr>
            <w:noProof/>
            <w:webHidden/>
            <w:lang w:val="en-GB"/>
          </w:rPr>
          <w:instrText xml:space="preserve"> PAGEREF _Toc451936168 \h </w:instrText>
        </w:r>
        <w:r w:rsidR="00C47FE2" w:rsidRPr="00A4749D">
          <w:rPr>
            <w:noProof/>
            <w:webHidden/>
            <w:lang w:val="en-GB"/>
          </w:rPr>
        </w:r>
        <w:r w:rsidR="00C47FE2" w:rsidRPr="00A4749D">
          <w:rPr>
            <w:noProof/>
            <w:webHidden/>
            <w:lang w:val="en-GB"/>
          </w:rPr>
          <w:fldChar w:fldCharType="separate"/>
        </w:r>
        <w:r w:rsidR="008F07B0">
          <w:rPr>
            <w:noProof/>
            <w:webHidden/>
            <w:lang w:val="en-GB"/>
          </w:rPr>
          <w:t>60</w:t>
        </w:r>
        <w:r w:rsidR="00C47FE2" w:rsidRPr="00A4749D">
          <w:rPr>
            <w:noProof/>
            <w:webHidden/>
            <w:lang w:val="en-GB"/>
          </w:rPr>
          <w:fldChar w:fldCharType="end"/>
        </w:r>
      </w:hyperlink>
    </w:p>
    <w:p w14:paraId="7ECFA964" w14:textId="77777777" w:rsidR="008B5992" w:rsidRPr="00A4749D" w:rsidRDefault="008B5992" w:rsidP="008B5992">
      <w:pPr>
        <w:pStyle w:val="BodyText"/>
        <w:spacing w:after="0"/>
        <w:rPr>
          <w:lang w:val="en-GB"/>
        </w:rPr>
      </w:pPr>
      <w:r w:rsidRPr="00A4749D">
        <w:rPr>
          <w:lang w:val="en-GB"/>
        </w:rPr>
        <w:fldChar w:fldCharType="end"/>
      </w:r>
    </w:p>
    <w:p w14:paraId="7ECFA965" w14:textId="77777777" w:rsidR="008B5992" w:rsidRPr="00A4749D" w:rsidRDefault="008B5992" w:rsidP="008B5992">
      <w:pPr>
        <w:pStyle w:val="Heading1"/>
        <w:numPr>
          <w:ilvl w:val="0"/>
          <w:numId w:val="0"/>
        </w:numPr>
        <w:rPr>
          <w:lang w:val="en-GB"/>
        </w:rPr>
      </w:pPr>
      <w:bookmarkStart w:id="2" w:name="_Toc451936115"/>
      <w:r w:rsidRPr="00A4749D">
        <w:rPr>
          <w:lang w:val="en-GB"/>
        </w:rPr>
        <w:lastRenderedPageBreak/>
        <w:t>Index of tables</w:t>
      </w:r>
      <w:bookmarkEnd w:id="2"/>
    </w:p>
    <w:p w14:paraId="707312B3" w14:textId="32269C04" w:rsidR="00FB43A6" w:rsidRPr="00A4749D" w:rsidRDefault="008B5992">
      <w:pPr>
        <w:pStyle w:val="TableofFigures"/>
        <w:tabs>
          <w:tab w:val="right" w:leader="dot" w:pos="8720"/>
        </w:tabs>
        <w:rPr>
          <w:rFonts w:asciiTheme="minorHAnsi" w:eastAsiaTheme="minorEastAsia" w:hAnsiTheme="minorHAnsi" w:cstheme="minorBidi"/>
          <w:noProof/>
          <w:sz w:val="22"/>
          <w:szCs w:val="22"/>
          <w:lang w:val="en-GB" w:eastAsia="zh-TW"/>
        </w:rPr>
      </w:pPr>
      <w:r w:rsidRPr="00A4749D">
        <w:rPr>
          <w:lang w:val="en-GB"/>
        </w:rPr>
        <w:fldChar w:fldCharType="begin"/>
      </w:r>
      <w:r w:rsidRPr="00A4749D">
        <w:rPr>
          <w:lang w:val="en-GB"/>
        </w:rPr>
        <w:instrText xml:space="preserve"> TOC \h \z \c "Table" </w:instrText>
      </w:r>
      <w:r w:rsidRPr="00A4749D">
        <w:rPr>
          <w:lang w:val="en-GB"/>
        </w:rPr>
        <w:fldChar w:fldCharType="separate"/>
      </w:r>
      <w:hyperlink w:anchor="_Toc515011524" w:history="1">
        <w:r w:rsidR="00FB43A6" w:rsidRPr="00A4749D">
          <w:rPr>
            <w:rStyle w:val="Hyperlink"/>
            <w:noProof/>
            <w:lang w:val="en-GB"/>
          </w:rPr>
          <w:t>Table 1: 2017-2018 targets for GRx Active Families Contract Holders</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_Toc515011524 \h </w:instrText>
        </w:r>
        <w:r w:rsidR="00FB43A6" w:rsidRPr="00A4749D">
          <w:rPr>
            <w:noProof/>
            <w:webHidden/>
            <w:lang w:val="en-GB"/>
          </w:rPr>
        </w:r>
        <w:r w:rsidR="00FB43A6" w:rsidRPr="00A4749D">
          <w:rPr>
            <w:noProof/>
            <w:webHidden/>
            <w:lang w:val="en-GB"/>
          </w:rPr>
          <w:fldChar w:fldCharType="separate"/>
        </w:r>
        <w:r w:rsidR="008F07B0">
          <w:rPr>
            <w:noProof/>
            <w:webHidden/>
            <w:lang w:val="en-GB"/>
          </w:rPr>
          <w:t>7</w:t>
        </w:r>
        <w:r w:rsidR="00FB43A6" w:rsidRPr="00A4749D">
          <w:rPr>
            <w:noProof/>
            <w:webHidden/>
            <w:lang w:val="en-GB"/>
          </w:rPr>
          <w:fldChar w:fldCharType="end"/>
        </w:r>
      </w:hyperlink>
    </w:p>
    <w:p w14:paraId="09A15358" w14:textId="33ABD05E"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25" w:history="1">
        <w:r w:rsidR="00FB43A6" w:rsidRPr="00A4749D">
          <w:rPr>
            <w:rStyle w:val="Hyperlink"/>
            <w:noProof/>
            <w:lang w:val="en-GB"/>
          </w:rPr>
          <w:t>Table 2: Reasons for being off programme</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_Toc515011525 \h </w:instrText>
        </w:r>
        <w:r w:rsidR="00FB43A6" w:rsidRPr="00A4749D">
          <w:rPr>
            <w:noProof/>
            <w:webHidden/>
            <w:lang w:val="en-GB"/>
          </w:rPr>
        </w:r>
        <w:r w:rsidR="00FB43A6" w:rsidRPr="00A4749D">
          <w:rPr>
            <w:noProof/>
            <w:webHidden/>
            <w:lang w:val="en-GB"/>
          </w:rPr>
          <w:fldChar w:fldCharType="separate"/>
        </w:r>
        <w:r w:rsidR="008F07B0">
          <w:rPr>
            <w:noProof/>
            <w:webHidden/>
            <w:lang w:val="en-GB"/>
          </w:rPr>
          <w:t>17</w:t>
        </w:r>
        <w:r w:rsidR="00FB43A6" w:rsidRPr="00A4749D">
          <w:rPr>
            <w:noProof/>
            <w:webHidden/>
            <w:lang w:val="en-GB"/>
          </w:rPr>
          <w:fldChar w:fldCharType="end"/>
        </w:r>
      </w:hyperlink>
    </w:p>
    <w:p w14:paraId="0D070341" w14:textId="0C313280"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26" w:history="1">
        <w:r w:rsidR="00FB43A6" w:rsidRPr="00A4749D">
          <w:rPr>
            <w:rStyle w:val="Hyperlink"/>
            <w:noProof/>
            <w:lang w:val="en-GB"/>
          </w:rPr>
          <w:t>Table 3: Changes in activity levels by time since referral</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_Toc515011526 \h </w:instrText>
        </w:r>
        <w:r w:rsidR="00FB43A6" w:rsidRPr="00A4749D">
          <w:rPr>
            <w:noProof/>
            <w:webHidden/>
            <w:lang w:val="en-GB"/>
          </w:rPr>
        </w:r>
        <w:r w:rsidR="00FB43A6" w:rsidRPr="00A4749D">
          <w:rPr>
            <w:noProof/>
            <w:webHidden/>
            <w:lang w:val="en-GB"/>
          </w:rPr>
          <w:fldChar w:fldCharType="separate"/>
        </w:r>
        <w:r w:rsidR="008F07B0">
          <w:rPr>
            <w:noProof/>
            <w:webHidden/>
            <w:lang w:val="en-GB"/>
          </w:rPr>
          <w:t>23</w:t>
        </w:r>
        <w:r w:rsidR="00FB43A6" w:rsidRPr="00A4749D">
          <w:rPr>
            <w:noProof/>
            <w:webHidden/>
            <w:lang w:val="en-GB"/>
          </w:rPr>
          <w:fldChar w:fldCharType="end"/>
        </w:r>
      </w:hyperlink>
    </w:p>
    <w:p w14:paraId="61149580" w14:textId="66C52450"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27" w:history="1">
        <w:r w:rsidR="00FB43A6" w:rsidRPr="00A4749D">
          <w:rPr>
            <w:rStyle w:val="Hyperlink"/>
            <w:noProof/>
            <w:lang w:val="en-GB"/>
          </w:rPr>
          <w:t>Table 4: Types of changes to diet</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_Toc515011527 \h </w:instrText>
        </w:r>
        <w:r w:rsidR="00FB43A6" w:rsidRPr="00A4749D">
          <w:rPr>
            <w:noProof/>
            <w:webHidden/>
            <w:lang w:val="en-GB"/>
          </w:rPr>
        </w:r>
        <w:r w:rsidR="00FB43A6" w:rsidRPr="00A4749D">
          <w:rPr>
            <w:noProof/>
            <w:webHidden/>
            <w:lang w:val="en-GB"/>
          </w:rPr>
          <w:fldChar w:fldCharType="separate"/>
        </w:r>
        <w:r w:rsidR="008F07B0">
          <w:rPr>
            <w:noProof/>
            <w:webHidden/>
            <w:lang w:val="en-GB"/>
          </w:rPr>
          <w:t>27</w:t>
        </w:r>
        <w:r w:rsidR="00FB43A6" w:rsidRPr="00A4749D">
          <w:rPr>
            <w:noProof/>
            <w:webHidden/>
            <w:lang w:val="en-GB"/>
          </w:rPr>
          <w:fldChar w:fldCharType="end"/>
        </w:r>
      </w:hyperlink>
    </w:p>
    <w:p w14:paraId="6DB834E0" w14:textId="3FC2FEA3"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28" w:history="1">
        <w:r w:rsidR="00FB43A6" w:rsidRPr="00A4749D">
          <w:rPr>
            <w:rStyle w:val="Hyperlink"/>
            <w:noProof/>
            <w:lang w:val="en-GB"/>
          </w:rPr>
          <w:t>Table 5: Encouraged others to be more active</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_Toc515011528 \h </w:instrText>
        </w:r>
        <w:r w:rsidR="00FB43A6" w:rsidRPr="00A4749D">
          <w:rPr>
            <w:noProof/>
            <w:webHidden/>
            <w:lang w:val="en-GB"/>
          </w:rPr>
        </w:r>
        <w:r w:rsidR="00FB43A6" w:rsidRPr="00A4749D">
          <w:rPr>
            <w:noProof/>
            <w:webHidden/>
            <w:lang w:val="en-GB"/>
          </w:rPr>
          <w:fldChar w:fldCharType="separate"/>
        </w:r>
        <w:r w:rsidR="008F07B0">
          <w:rPr>
            <w:noProof/>
            <w:webHidden/>
            <w:lang w:val="en-GB"/>
          </w:rPr>
          <w:t>32</w:t>
        </w:r>
        <w:r w:rsidR="00FB43A6" w:rsidRPr="00A4749D">
          <w:rPr>
            <w:noProof/>
            <w:webHidden/>
            <w:lang w:val="en-GB"/>
          </w:rPr>
          <w:fldChar w:fldCharType="end"/>
        </w:r>
      </w:hyperlink>
    </w:p>
    <w:p w14:paraId="4ED16C5C" w14:textId="05D4BA01"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29" w:history="1">
        <w:r w:rsidR="00FB43A6" w:rsidRPr="00A4749D">
          <w:rPr>
            <w:rStyle w:val="Hyperlink"/>
            <w:noProof/>
            <w:lang w:val="en-GB"/>
          </w:rPr>
          <w:t>Table 6: Reasons for overall satisfaction</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_Toc515011529 \h </w:instrText>
        </w:r>
        <w:r w:rsidR="00FB43A6" w:rsidRPr="00A4749D">
          <w:rPr>
            <w:noProof/>
            <w:webHidden/>
            <w:lang w:val="en-GB"/>
          </w:rPr>
        </w:r>
        <w:r w:rsidR="00FB43A6" w:rsidRPr="00A4749D">
          <w:rPr>
            <w:noProof/>
            <w:webHidden/>
            <w:lang w:val="en-GB"/>
          </w:rPr>
          <w:fldChar w:fldCharType="separate"/>
        </w:r>
        <w:r w:rsidR="008F07B0">
          <w:rPr>
            <w:noProof/>
            <w:webHidden/>
            <w:lang w:val="en-GB"/>
          </w:rPr>
          <w:t>39</w:t>
        </w:r>
        <w:r w:rsidR="00FB43A6" w:rsidRPr="00A4749D">
          <w:rPr>
            <w:noProof/>
            <w:webHidden/>
            <w:lang w:val="en-GB"/>
          </w:rPr>
          <w:fldChar w:fldCharType="end"/>
        </w:r>
      </w:hyperlink>
    </w:p>
    <w:p w14:paraId="5336F058" w14:textId="411209FF"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30" w:history="1">
        <w:r w:rsidR="00FB43A6" w:rsidRPr="00A4749D">
          <w:rPr>
            <w:rStyle w:val="Hyperlink"/>
            <w:noProof/>
            <w:lang w:val="en-GB"/>
          </w:rPr>
          <w:t>Table 7: Most helpful aspect of the GRx Active Families programme</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_Toc515011530 \h </w:instrText>
        </w:r>
        <w:r w:rsidR="00FB43A6" w:rsidRPr="00A4749D">
          <w:rPr>
            <w:noProof/>
            <w:webHidden/>
            <w:lang w:val="en-GB"/>
          </w:rPr>
        </w:r>
        <w:r w:rsidR="00FB43A6" w:rsidRPr="00A4749D">
          <w:rPr>
            <w:noProof/>
            <w:webHidden/>
            <w:lang w:val="en-GB"/>
          </w:rPr>
          <w:fldChar w:fldCharType="separate"/>
        </w:r>
        <w:r w:rsidR="008F07B0">
          <w:rPr>
            <w:noProof/>
            <w:webHidden/>
            <w:lang w:val="en-GB"/>
          </w:rPr>
          <w:t>49</w:t>
        </w:r>
        <w:r w:rsidR="00FB43A6" w:rsidRPr="00A4749D">
          <w:rPr>
            <w:noProof/>
            <w:webHidden/>
            <w:lang w:val="en-GB"/>
          </w:rPr>
          <w:fldChar w:fldCharType="end"/>
        </w:r>
      </w:hyperlink>
    </w:p>
    <w:p w14:paraId="7DAF4186" w14:textId="3246DF0F"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31" w:history="1">
        <w:r w:rsidR="00FB43A6" w:rsidRPr="00A4749D">
          <w:rPr>
            <w:rStyle w:val="Hyperlink"/>
            <w:noProof/>
            <w:lang w:val="en-GB"/>
          </w:rPr>
          <w:t>Table 8: Suggested improvements to the GRx Active Families programme</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_Toc515011531 \h </w:instrText>
        </w:r>
        <w:r w:rsidR="00FB43A6" w:rsidRPr="00A4749D">
          <w:rPr>
            <w:noProof/>
            <w:webHidden/>
            <w:lang w:val="en-GB"/>
          </w:rPr>
        </w:r>
        <w:r w:rsidR="00FB43A6" w:rsidRPr="00A4749D">
          <w:rPr>
            <w:noProof/>
            <w:webHidden/>
            <w:lang w:val="en-GB"/>
          </w:rPr>
          <w:fldChar w:fldCharType="separate"/>
        </w:r>
        <w:r w:rsidR="008F07B0">
          <w:rPr>
            <w:noProof/>
            <w:webHidden/>
            <w:lang w:val="en-GB"/>
          </w:rPr>
          <w:t>51</w:t>
        </w:r>
        <w:r w:rsidR="00FB43A6" w:rsidRPr="00A4749D">
          <w:rPr>
            <w:noProof/>
            <w:webHidden/>
            <w:lang w:val="en-GB"/>
          </w:rPr>
          <w:fldChar w:fldCharType="end"/>
        </w:r>
      </w:hyperlink>
    </w:p>
    <w:p w14:paraId="47719E8D" w14:textId="595BA285"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32" w:history="1">
        <w:r w:rsidR="00FB43A6" w:rsidRPr="00A4749D">
          <w:rPr>
            <w:rStyle w:val="Hyperlink"/>
            <w:noProof/>
            <w:lang w:val="en-GB"/>
          </w:rPr>
          <w:t>Table 9: General comments about the GRx Active Families programme</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_Toc515011532 \h </w:instrText>
        </w:r>
        <w:r w:rsidR="00FB43A6" w:rsidRPr="00A4749D">
          <w:rPr>
            <w:noProof/>
            <w:webHidden/>
            <w:lang w:val="en-GB"/>
          </w:rPr>
        </w:r>
        <w:r w:rsidR="00FB43A6" w:rsidRPr="00A4749D">
          <w:rPr>
            <w:noProof/>
            <w:webHidden/>
            <w:lang w:val="en-GB"/>
          </w:rPr>
          <w:fldChar w:fldCharType="separate"/>
        </w:r>
        <w:r w:rsidR="008F07B0">
          <w:rPr>
            <w:noProof/>
            <w:webHidden/>
            <w:lang w:val="en-GB"/>
          </w:rPr>
          <w:t>55</w:t>
        </w:r>
        <w:r w:rsidR="00FB43A6" w:rsidRPr="00A4749D">
          <w:rPr>
            <w:noProof/>
            <w:webHidden/>
            <w:lang w:val="en-GB"/>
          </w:rPr>
          <w:fldChar w:fldCharType="end"/>
        </w:r>
      </w:hyperlink>
    </w:p>
    <w:p w14:paraId="6CDC5E36" w14:textId="049BC327"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33" w:history="1">
        <w:r w:rsidR="00FB43A6" w:rsidRPr="00A4749D">
          <w:rPr>
            <w:rStyle w:val="Hyperlink"/>
            <w:noProof/>
            <w:lang w:val="en-GB"/>
          </w:rPr>
          <w:t>Table 10: Ethnicity</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_Toc515011533 \h </w:instrText>
        </w:r>
        <w:r w:rsidR="00FB43A6" w:rsidRPr="00A4749D">
          <w:rPr>
            <w:noProof/>
            <w:webHidden/>
            <w:lang w:val="en-GB"/>
          </w:rPr>
        </w:r>
        <w:r w:rsidR="00FB43A6" w:rsidRPr="00A4749D">
          <w:rPr>
            <w:noProof/>
            <w:webHidden/>
            <w:lang w:val="en-GB"/>
          </w:rPr>
          <w:fldChar w:fldCharType="separate"/>
        </w:r>
        <w:r w:rsidR="008F07B0">
          <w:rPr>
            <w:noProof/>
            <w:webHidden/>
            <w:lang w:val="en-GB"/>
          </w:rPr>
          <w:t>58</w:t>
        </w:r>
        <w:r w:rsidR="00FB43A6" w:rsidRPr="00A4749D">
          <w:rPr>
            <w:noProof/>
            <w:webHidden/>
            <w:lang w:val="en-GB"/>
          </w:rPr>
          <w:fldChar w:fldCharType="end"/>
        </w:r>
      </w:hyperlink>
    </w:p>
    <w:p w14:paraId="5D173966" w14:textId="492C439E"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34" w:history="1">
        <w:r w:rsidR="00FB43A6" w:rsidRPr="00A4749D">
          <w:rPr>
            <w:rStyle w:val="Hyperlink"/>
            <w:noProof/>
            <w:lang w:val="en-GB"/>
          </w:rPr>
          <w:t>Table 11: Ethnicity (summary groups)</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_Toc515011534 \h </w:instrText>
        </w:r>
        <w:r w:rsidR="00FB43A6" w:rsidRPr="00A4749D">
          <w:rPr>
            <w:noProof/>
            <w:webHidden/>
            <w:lang w:val="en-GB"/>
          </w:rPr>
        </w:r>
        <w:r w:rsidR="00FB43A6" w:rsidRPr="00A4749D">
          <w:rPr>
            <w:noProof/>
            <w:webHidden/>
            <w:lang w:val="en-GB"/>
          </w:rPr>
          <w:fldChar w:fldCharType="separate"/>
        </w:r>
        <w:r w:rsidR="008F07B0">
          <w:rPr>
            <w:noProof/>
            <w:webHidden/>
            <w:lang w:val="en-GB"/>
          </w:rPr>
          <w:t>59</w:t>
        </w:r>
        <w:r w:rsidR="00FB43A6" w:rsidRPr="00A4749D">
          <w:rPr>
            <w:noProof/>
            <w:webHidden/>
            <w:lang w:val="en-GB"/>
          </w:rPr>
          <w:fldChar w:fldCharType="end"/>
        </w:r>
      </w:hyperlink>
    </w:p>
    <w:p w14:paraId="5F01DA97" w14:textId="011861C9" w:rsidR="00FB43A6" w:rsidRPr="00A4749D" w:rsidRDefault="00573B37">
      <w:pPr>
        <w:pStyle w:val="TableofFigures"/>
        <w:tabs>
          <w:tab w:val="right" w:leader="dot" w:pos="8720"/>
        </w:tabs>
        <w:rPr>
          <w:rFonts w:asciiTheme="minorHAnsi" w:eastAsiaTheme="minorEastAsia" w:hAnsiTheme="minorHAnsi" w:cstheme="minorBidi"/>
          <w:noProof/>
          <w:sz w:val="22"/>
          <w:szCs w:val="22"/>
          <w:lang w:val="en-GB" w:eastAsia="zh-TW"/>
        </w:rPr>
      </w:pPr>
      <w:hyperlink w:anchor="_Toc515011535" w:history="1">
        <w:r w:rsidR="00FB43A6" w:rsidRPr="00A4749D">
          <w:rPr>
            <w:rStyle w:val="Hyperlink"/>
            <w:noProof/>
            <w:lang w:val="en-GB"/>
          </w:rPr>
          <w:t>Table 12: Surveys received from each contract holder (from sample)</w:t>
        </w:r>
        <w:r w:rsidR="00FB43A6" w:rsidRPr="00A4749D">
          <w:rPr>
            <w:noProof/>
            <w:webHidden/>
            <w:lang w:val="en-GB"/>
          </w:rPr>
          <w:tab/>
        </w:r>
        <w:r w:rsidR="00FB43A6" w:rsidRPr="00A4749D">
          <w:rPr>
            <w:noProof/>
            <w:webHidden/>
            <w:lang w:val="en-GB"/>
          </w:rPr>
          <w:fldChar w:fldCharType="begin"/>
        </w:r>
        <w:r w:rsidR="00FB43A6" w:rsidRPr="00A4749D">
          <w:rPr>
            <w:noProof/>
            <w:webHidden/>
            <w:lang w:val="en-GB"/>
          </w:rPr>
          <w:instrText xml:space="preserve"> PAGEREF _Toc515011535 \h </w:instrText>
        </w:r>
        <w:r w:rsidR="00FB43A6" w:rsidRPr="00A4749D">
          <w:rPr>
            <w:noProof/>
            <w:webHidden/>
            <w:lang w:val="en-GB"/>
          </w:rPr>
        </w:r>
        <w:r w:rsidR="00FB43A6" w:rsidRPr="00A4749D">
          <w:rPr>
            <w:noProof/>
            <w:webHidden/>
            <w:lang w:val="en-GB"/>
          </w:rPr>
          <w:fldChar w:fldCharType="separate"/>
        </w:r>
        <w:r w:rsidR="008F07B0">
          <w:rPr>
            <w:noProof/>
            <w:webHidden/>
            <w:lang w:val="en-GB"/>
          </w:rPr>
          <w:t>60</w:t>
        </w:r>
        <w:r w:rsidR="00FB43A6" w:rsidRPr="00A4749D">
          <w:rPr>
            <w:noProof/>
            <w:webHidden/>
            <w:lang w:val="en-GB"/>
          </w:rPr>
          <w:fldChar w:fldCharType="end"/>
        </w:r>
      </w:hyperlink>
    </w:p>
    <w:p w14:paraId="7ECFA972" w14:textId="77777777" w:rsidR="008B5992" w:rsidRPr="00A4749D" w:rsidRDefault="008B5992" w:rsidP="008B5992">
      <w:pPr>
        <w:pStyle w:val="BodyText"/>
        <w:spacing w:after="0"/>
        <w:rPr>
          <w:lang w:val="en-GB"/>
        </w:rPr>
      </w:pPr>
      <w:r w:rsidRPr="00A4749D">
        <w:rPr>
          <w:lang w:val="en-GB"/>
        </w:rPr>
        <w:fldChar w:fldCharType="end"/>
      </w:r>
    </w:p>
    <w:p w14:paraId="7ECFA973" w14:textId="77777777" w:rsidR="003E7511" w:rsidRPr="00A4749D" w:rsidRDefault="003E7511" w:rsidP="00EE4B9C">
      <w:pPr>
        <w:pStyle w:val="Heading1"/>
        <w:rPr>
          <w:lang w:val="en-GB"/>
        </w:rPr>
      </w:pPr>
      <w:bookmarkStart w:id="3" w:name="_Executive_Summary"/>
      <w:bookmarkStart w:id="4" w:name="_Toc148519988"/>
      <w:bookmarkStart w:id="5" w:name="_Toc178392371"/>
      <w:bookmarkStart w:id="6" w:name="_Toc178393105"/>
      <w:bookmarkStart w:id="7" w:name="_Toc178393141"/>
      <w:bookmarkStart w:id="8" w:name="_Toc178393222"/>
      <w:bookmarkStart w:id="9" w:name="_Toc178393289"/>
      <w:bookmarkStart w:id="10" w:name="_Toc178393621"/>
      <w:bookmarkStart w:id="11" w:name="_Toc178480066"/>
      <w:bookmarkStart w:id="12" w:name="_Toc178480146"/>
      <w:bookmarkStart w:id="13" w:name="_Toc178482690"/>
      <w:bookmarkStart w:id="14" w:name="_Toc451936116"/>
      <w:bookmarkEnd w:id="3"/>
      <w:r w:rsidRPr="00A4749D">
        <w:rPr>
          <w:lang w:val="en-GB"/>
        </w:rPr>
        <w:lastRenderedPageBreak/>
        <w:t>Executive Summary</w:t>
      </w:r>
      <w:bookmarkEnd w:id="4"/>
      <w:bookmarkEnd w:id="5"/>
      <w:bookmarkEnd w:id="6"/>
      <w:bookmarkEnd w:id="7"/>
      <w:bookmarkEnd w:id="8"/>
      <w:bookmarkEnd w:id="9"/>
      <w:bookmarkEnd w:id="10"/>
      <w:bookmarkEnd w:id="11"/>
      <w:bookmarkEnd w:id="12"/>
      <w:bookmarkEnd w:id="13"/>
      <w:bookmarkEnd w:id="14"/>
    </w:p>
    <w:p w14:paraId="7ECFA974" w14:textId="27D1FE64" w:rsidR="00511675" w:rsidRPr="00A4749D" w:rsidRDefault="00511675" w:rsidP="001603B0">
      <w:pPr>
        <w:pStyle w:val="BodyTextFirstPara"/>
        <w:rPr>
          <w:sz w:val="20"/>
          <w:szCs w:val="20"/>
          <w:lang w:val="en-GB"/>
        </w:rPr>
      </w:pPr>
      <w:r w:rsidRPr="00A4749D">
        <w:rPr>
          <w:sz w:val="20"/>
          <w:szCs w:val="20"/>
          <w:lang w:val="en-GB"/>
        </w:rPr>
        <w:t xml:space="preserve">This report presents the findings of the </w:t>
      </w:r>
      <w:r w:rsidR="00985222" w:rsidRPr="00A4749D">
        <w:rPr>
          <w:sz w:val="20"/>
          <w:szCs w:val="20"/>
          <w:lang w:val="en-GB"/>
        </w:rPr>
        <w:t>ninth</w:t>
      </w:r>
      <w:r w:rsidR="006E020C" w:rsidRPr="00A4749D">
        <w:rPr>
          <w:sz w:val="20"/>
          <w:szCs w:val="20"/>
          <w:lang w:val="en-GB"/>
        </w:rPr>
        <w:t xml:space="preserve"> </w:t>
      </w:r>
      <w:r w:rsidRPr="00A4749D">
        <w:rPr>
          <w:sz w:val="20"/>
          <w:szCs w:val="20"/>
          <w:lang w:val="en-GB"/>
        </w:rPr>
        <w:t>survey in an on</w:t>
      </w:r>
      <w:r w:rsidR="00A25289" w:rsidRPr="00A4749D">
        <w:rPr>
          <w:sz w:val="20"/>
          <w:szCs w:val="20"/>
          <w:lang w:val="en-GB"/>
        </w:rPr>
        <w:t>-</w:t>
      </w:r>
      <w:r w:rsidRPr="00A4749D">
        <w:rPr>
          <w:sz w:val="20"/>
          <w:szCs w:val="20"/>
          <w:lang w:val="en-GB"/>
        </w:rPr>
        <w:t>going monitor of participants in the Green Prescriptions Active Families (Active</w:t>
      </w:r>
      <w:r w:rsidR="00C84A46" w:rsidRPr="00A4749D">
        <w:rPr>
          <w:sz w:val="20"/>
          <w:szCs w:val="20"/>
          <w:lang w:val="en-GB"/>
        </w:rPr>
        <w:t xml:space="preserve"> Families) programme. As in previous years, the s</w:t>
      </w:r>
      <w:r w:rsidRPr="00A4749D">
        <w:rPr>
          <w:sz w:val="20"/>
          <w:szCs w:val="20"/>
          <w:lang w:val="en-GB"/>
        </w:rPr>
        <w:t>urvey sought the views of participants about how well the programme worked for their child and family.</w:t>
      </w:r>
      <w:r w:rsidR="000D7B67" w:rsidRPr="00A4749D">
        <w:rPr>
          <w:sz w:val="20"/>
          <w:szCs w:val="20"/>
          <w:lang w:val="en-GB"/>
        </w:rPr>
        <w:t xml:space="preserve"> </w:t>
      </w:r>
      <w:r w:rsidRPr="00A4749D">
        <w:rPr>
          <w:sz w:val="20"/>
          <w:szCs w:val="20"/>
          <w:lang w:val="en-GB"/>
        </w:rPr>
        <w:t>The findings</w:t>
      </w:r>
      <w:r w:rsidR="00C84A46" w:rsidRPr="00A4749D">
        <w:rPr>
          <w:sz w:val="20"/>
          <w:szCs w:val="20"/>
          <w:lang w:val="en-GB"/>
        </w:rPr>
        <w:t xml:space="preserve"> for </w:t>
      </w:r>
      <w:r w:rsidR="006E020C" w:rsidRPr="00A4749D">
        <w:rPr>
          <w:sz w:val="20"/>
          <w:szCs w:val="20"/>
          <w:lang w:val="en-GB"/>
        </w:rPr>
        <w:t>201</w:t>
      </w:r>
      <w:r w:rsidR="00985222" w:rsidRPr="00A4749D">
        <w:rPr>
          <w:sz w:val="20"/>
          <w:szCs w:val="20"/>
          <w:lang w:val="en-GB"/>
        </w:rPr>
        <w:t>8</w:t>
      </w:r>
      <w:r w:rsidR="006E020C" w:rsidRPr="00A4749D">
        <w:rPr>
          <w:sz w:val="20"/>
          <w:szCs w:val="20"/>
          <w:lang w:val="en-GB"/>
        </w:rPr>
        <w:t xml:space="preserve"> </w:t>
      </w:r>
      <w:r w:rsidRPr="00A4749D">
        <w:rPr>
          <w:sz w:val="20"/>
          <w:szCs w:val="20"/>
          <w:lang w:val="en-GB"/>
        </w:rPr>
        <w:t xml:space="preserve">represent the </w:t>
      </w:r>
      <w:r w:rsidR="00C84A46" w:rsidRPr="00A4749D">
        <w:rPr>
          <w:sz w:val="20"/>
          <w:szCs w:val="20"/>
          <w:lang w:val="en-GB"/>
        </w:rPr>
        <w:t>views of n=</w:t>
      </w:r>
      <w:r w:rsidR="00623945" w:rsidRPr="00A4749D">
        <w:rPr>
          <w:sz w:val="20"/>
          <w:szCs w:val="20"/>
          <w:lang w:val="en-GB"/>
        </w:rPr>
        <w:t>2</w:t>
      </w:r>
      <w:r w:rsidR="001603B0" w:rsidRPr="00A4749D">
        <w:rPr>
          <w:sz w:val="20"/>
          <w:szCs w:val="20"/>
          <w:lang w:val="en-GB"/>
        </w:rPr>
        <w:t>69</w:t>
      </w:r>
      <w:r w:rsidR="006E020C" w:rsidRPr="00A4749D">
        <w:rPr>
          <w:sz w:val="20"/>
          <w:szCs w:val="20"/>
          <w:lang w:val="en-GB"/>
        </w:rPr>
        <w:t xml:space="preserve"> </w:t>
      </w:r>
      <w:r w:rsidR="00C84A46" w:rsidRPr="00A4749D">
        <w:rPr>
          <w:sz w:val="20"/>
          <w:szCs w:val="20"/>
          <w:lang w:val="en-GB"/>
        </w:rPr>
        <w:t xml:space="preserve">families, who participated in the programme between July </w:t>
      </w:r>
      <w:r w:rsidR="00A22BE8" w:rsidRPr="00A4749D">
        <w:rPr>
          <w:sz w:val="20"/>
          <w:szCs w:val="20"/>
          <w:lang w:val="en-GB"/>
        </w:rPr>
        <w:t xml:space="preserve">2016 </w:t>
      </w:r>
      <w:r w:rsidR="00C84A46" w:rsidRPr="00A4749D">
        <w:rPr>
          <w:sz w:val="20"/>
          <w:szCs w:val="20"/>
          <w:lang w:val="en-GB"/>
        </w:rPr>
        <w:t xml:space="preserve">and </w:t>
      </w:r>
      <w:r w:rsidR="00623945" w:rsidRPr="00A4749D">
        <w:rPr>
          <w:sz w:val="20"/>
          <w:szCs w:val="20"/>
          <w:lang w:val="en-GB"/>
        </w:rPr>
        <w:t>April</w:t>
      </w:r>
      <w:r w:rsidR="00837AE6" w:rsidRPr="00A4749D">
        <w:rPr>
          <w:sz w:val="20"/>
          <w:szCs w:val="20"/>
          <w:lang w:val="en-GB"/>
        </w:rPr>
        <w:t xml:space="preserve"> </w:t>
      </w:r>
      <w:r w:rsidR="006E020C" w:rsidRPr="00A4749D">
        <w:rPr>
          <w:sz w:val="20"/>
          <w:szCs w:val="20"/>
          <w:lang w:val="en-GB"/>
        </w:rPr>
        <w:t>201</w:t>
      </w:r>
      <w:r w:rsidR="00985222" w:rsidRPr="00A4749D">
        <w:rPr>
          <w:sz w:val="20"/>
          <w:szCs w:val="20"/>
          <w:lang w:val="en-GB"/>
        </w:rPr>
        <w:t>8</w:t>
      </w:r>
      <w:r w:rsidR="00A25AF2" w:rsidRPr="00A4749D">
        <w:rPr>
          <w:rStyle w:val="FootnoteReference"/>
          <w:sz w:val="20"/>
          <w:szCs w:val="20"/>
          <w:lang w:val="en-GB"/>
        </w:rPr>
        <w:footnoteReference w:id="2"/>
      </w:r>
      <w:r w:rsidRPr="00A4749D">
        <w:rPr>
          <w:b/>
          <w:bCs/>
          <w:sz w:val="20"/>
          <w:szCs w:val="20"/>
          <w:lang w:val="en-GB"/>
        </w:rPr>
        <w:t>.</w:t>
      </w:r>
    </w:p>
    <w:p w14:paraId="7ECFA975" w14:textId="77777777" w:rsidR="003E7511" w:rsidRPr="00A4749D" w:rsidRDefault="00C84A46" w:rsidP="00C84A46">
      <w:pPr>
        <w:pStyle w:val="HeadingExec2"/>
        <w:rPr>
          <w:lang w:val="en-GB"/>
        </w:rPr>
      </w:pPr>
      <w:r w:rsidRPr="00A4749D">
        <w:rPr>
          <w:lang w:val="en-GB"/>
        </w:rPr>
        <w:t xml:space="preserve">Key findings </w:t>
      </w:r>
    </w:p>
    <w:p w14:paraId="7ECFA976" w14:textId="2F9160FC" w:rsidR="002B7E5B" w:rsidRPr="00A4749D" w:rsidRDefault="00670071" w:rsidP="001603B0">
      <w:pPr>
        <w:pStyle w:val="BodyText"/>
        <w:rPr>
          <w:lang w:val="en-GB"/>
        </w:rPr>
      </w:pPr>
      <w:r w:rsidRPr="00A4749D">
        <w:rPr>
          <w:lang w:val="en-GB"/>
        </w:rPr>
        <w:t xml:space="preserve">Table 1 </w:t>
      </w:r>
      <w:r w:rsidR="00364D0E" w:rsidRPr="00A4749D">
        <w:rPr>
          <w:lang w:val="en-GB"/>
        </w:rPr>
        <w:t>overleaf</w:t>
      </w:r>
      <w:r w:rsidR="00C34DF9" w:rsidRPr="00A4749D">
        <w:rPr>
          <w:lang w:val="en-GB"/>
        </w:rPr>
        <w:t xml:space="preserve"> </w:t>
      </w:r>
      <w:r w:rsidR="00364D0E" w:rsidRPr="00A4749D">
        <w:rPr>
          <w:lang w:val="en-GB"/>
        </w:rPr>
        <w:t xml:space="preserve">shows the </w:t>
      </w:r>
      <w:r w:rsidR="00B9104B" w:rsidRPr="00A4749D">
        <w:rPr>
          <w:lang w:val="en-GB"/>
        </w:rPr>
        <w:t>key results for the Active Families pr</w:t>
      </w:r>
      <w:r w:rsidR="002B7E5B" w:rsidRPr="00A4749D">
        <w:rPr>
          <w:lang w:val="en-GB"/>
        </w:rPr>
        <w:t xml:space="preserve">ogramme for </w:t>
      </w:r>
      <w:r w:rsidR="00A22BE8" w:rsidRPr="00A4749D">
        <w:rPr>
          <w:lang w:val="en-GB"/>
        </w:rPr>
        <w:t xml:space="preserve">2016 </w:t>
      </w:r>
      <w:r w:rsidR="00284794" w:rsidRPr="00A4749D">
        <w:rPr>
          <w:lang w:val="en-GB"/>
        </w:rPr>
        <w:t>–</w:t>
      </w:r>
      <w:r w:rsidR="00900543" w:rsidRPr="00A4749D">
        <w:rPr>
          <w:lang w:val="en-GB"/>
        </w:rPr>
        <w:t xml:space="preserve"> </w:t>
      </w:r>
      <w:r w:rsidR="00703359" w:rsidRPr="00A4749D">
        <w:rPr>
          <w:lang w:val="en-GB"/>
        </w:rPr>
        <w:t>201</w:t>
      </w:r>
      <w:r w:rsidR="00985222" w:rsidRPr="00A4749D">
        <w:rPr>
          <w:lang w:val="en-GB"/>
        </w:rPr>
        <w:t>8</w:t>
      </w:r>
      <w:r w:rsidR="007A09AB" w:rsidRPr="00A4749D">
        <w:rPr>
          <w:lang w:val="en-GB"/>
        </w:rPr>
        <w:t xml:space="preserve"> (for convenience referred to as the 2018 survey)</w:t>
      </w:r>
      <w:r w:rsidR="00284794" w:rsidRPr="00A4749D">
        <w:rPr>
          <w:lang w:val="en-GB"/>
        </w:rPr>
        <w:t xml:space="preserve"> and the previous </w:t>
      </w:r>
      <w:r w:rsidR="00236D55" w:rsidRPr="00A4749D">
        <w:rPr>
          <w:lang w:val="en-GB"/>
        </w:rPr>
        <w:t>four</w:t>
      </w:r>
      <w:r w:rsidR="00284794" w:rsidRPr="00A4749D">
        <w:rPr>
          <w:lang w:val="en-GB"/>
        </w:rPr>
        <w:t xml:space="preserve"> years</w:t>
      </w:r>
      <w:r w:rsidR="008652EA" w:rsidRPr="00A4749D">
        <w:rPr>
          <w:lang w:val="en-GB"/>
        </w:rPr>
        <w:t>’ survey results</w:t>
      </w:r>
      <w:r w:rsidR="001D5A3D" w:rsidRPr="00A4749D">
        <w:rPr>
          <w:lang w:val="en-GB"/>
        </w:rPr>
        <w:t xml:space="preserve"> (2013 through 2016)</w:t>
      </w:r>
      <w:r w:rsidR="002B7E5B" w:rsidRPr="00A4749D">
        <w:rPr>
          <w:lang w:val="en-GB"/>
        </w:rPr>
        <w:t xml:space="preserve">. The success of the programme is measured by </w:t>
      </w:r>
      <w:r w:rsidR="001603B0" w:rsidRPr="00A4749D">
        <w:rPr>
          <w:lang w:val="en-GB"/>
        </w:rPr>
        <w:t xml:space="preserve">the performance of </w:t>
      </w:r>
      <w:r w:rsidR="002B7E5B" w:rsidRPr="00A4749D">
        <w:rPr>
          <w:lang w:val="en-GB"/>
        </w:rPr>
        <w:t>the contract holders against 1</w:t>
      </w:r>
      <w:r w:rsidR="001F5918" w:rsidRPr="00A4749D">
        <w:rPr>
          <w:lang w:val="en-GB"/>
        </w:rPr>
        <w:t>1</w:t>
      </w:r>
      <w:r w:rsidR="002B7E5B" w:rsidRPr="00A4749D">
        <w:rPr>
          <w:lang w:val="en-GB"/>
        </w:rPr>
        <w:t xml:space="preserve"> Key Performance Indicators (KPIs). </w:t>
      </w:r>
      <w:r w:rsidR="00466AB6" w:rsidRPr="00A4749D">
        <w:rPr>
          <w:lang w:val="en-GB"/>
        </w:rPr>
        <w:t xml:space="preserve">The survey of participating families reported on here measured performance for </w:t>
      </w:r>
      <w:r w:rsidR="004D04C3" w:rsidRPr="00A4749D">
        <w:rPr>
          <w:lang w:val="en-GB"/>
        </w:rPr>
        <w:t>nine</w:t>
      </w:r>
      <w:r w:rsidR="00466AB6" w:rsidRPr="00A4749D">
        <w:rPr>
          <w:lang w:val="en-GB"/>
        </w:rPr>
        <w:t xml:space="preserve"> of these KPIs. </w:t>
      </w:r>
    </w:p>
    <w:p w14:paraId="7ECFA977" w14:textId="50311AB3" w:rsidR="00364D0E" w:rsidRPr="00A4749D" w:rsidRDefault="00B821C3" w:rsidP="007E1BC3">
      <w:pPr>
        <w:pStyle w:val="BodyText"/>
        <w:rPr>
          <w:lang w:val="en-GB"/>
        </w:rPr>
      </w:pPr>
      <w:r w:rsidRPr="00A4749D">
        <w:rPr>
          <w:lang w:val="en-GB"/>
        </w:rPr>
        <w:t>In 201</w:t>
      </w:r>
      <w:r w:rsidR="00645742" w:rsidRPr="00A4749D">
        <w:rPr>
          <w:lang w:val="en-GB"/>
        </w:rPr>
        <w:t>8</w:t>
      </w:r>
      <w:r w:rsidRPr="00A4749D">
        <w:rPr>
          <w:lang w:val="en-GB"/>
        </w:rPr>
        <w:t>,</w:t>
      </w:r>
      <w:r w:rsidR="002B7E5B" w:rsidRPr="00A4749D">
        <w:rPr>
          <w:lang w:val="en-GB"/>
        </w:rPr>
        <w:t xml:space="preserve"> </w:t>
      </w:r>
      <w:r w:rsidR="00C41C56" w:rsidRPr="00A4749D">
        <w:rPr>
          <w:lang w:val="en-GB"/>
        </w:rPr>
        <w:t>the</w:t>
      </w:r>
      <w:r w:rsidR="001603B0" w:rsidRPr="00A4749D">
        <w:rPr>
          <w:lang w:val="en-GB"/>
        </w:rPr>
        <w:t xml:space="preserve"> </w:t>
      </w:r>
      <w:r w:rsidR="002B7E5B" w:rsidRPr="00A4749D">
        <w:rPr>
          <w:lang w:val="en-GB"/>
        </w:rPr>
        <w:t xml:space="preserve">contract holders exceeded </w:t>
      </w:r>
      <w:r w:rsidR="00E92B03" w:rsidRPr="00A4749D">
        <w:rPr>
          <w:lang w:val="en-GB"/>
        </w:rPr>
        <w:t>all nine</w:t>
      </w:r>
      <w:r w:rsidR="002B7E5B" w:rsidRPr="00A4749D">
        <w:rPr>
          <w:lang w:val="en-GB"/>
        </w:rPr>
        <w:t xml:space="preserve"> KPI targets</w:t>
      </w:r>
      <w:r w:rsidR="004E6163" w:rsidRPr="00A4749D">
        <w:rPr>
          <w:lang w:val="en-GB"/>
        </w:rPr>
        <w:t xml:space="preserve"> measured by the survey</w:t>
      </w:r>
      <w:r w:rsidR="00721E22" w:rsidRPr="00A4749D">
        <w:rPr>
          <w:lang w:val="en-GB"/>
        </w:rPr>
        <w:t>.</w:t>
      </w:r>
      <w:r w:rsidR="00C41C56" w:rsidRPr="00A4749D">
        <w:rPr>
          <w:rStyle w:val="FootnoteReference"/>
          <w:lang w:val="en-GB"/>
        </w:rPr>
        <w:footnoteReference w:id="3"/>
      </w:r>
      <w:r w:rsidR="00721E22" w:rsidRPr="00A4749D">
        <w:rPr>
          <w:lang w:val="en-GB"/>
        </w:rPr>
        <w:t xml:space="preserve">  </w:t>
      </w:r>
      <w:r w:rsidR="00533B0A" w:rsidRPr="00A4749D">
        <w:rPr>
          <w:lang w:val="en-GB"/>
        </w:rPr>
        <w:t>Most notably:</w:t>
      </w:r>
    </w:p>
    <w:p w14:paraId="3AB819CD" w14:textId="06C7E186" w:rsidR="00A10A87" w:rsidRPr="00A4749D" w:rsidRDefault="00A10A87" w:rsidP="00A10A87">
      <w:pPr>
        <w:pStyle w:val="RNZBullets"/>
        <w:rPr>
          <w:lang w:val="en-GB"/>
        </w:rPr>
      </w:pPr>
      <w:r w:rsidRPr="00A4749D">
        <w:rPr>
          <w:lang w:val="en-GB"/>
        </w:rPr>
        <w:t>99 percent of GRx Active Families participants are aware of and understand the benefits of physical activity (target is a minimum of 85 percent)</w:t>
      </w:r>
    </w:p>
    <w:p w14:paraId="33444ACD" w14:textId="6EB8FD99" w:rsidR="00A10A87" w:rsidRPr="00A4749D" w:rsidRDefault="00A10A87" w:rsidP="00A10A87">
      <w:pPr>
        <w:pStyle w:val="RNZBullets"/>
        <w:rPr>
          <w:lang w:val="en-GB"/>
        </w:rPr>
      </w:pPr>
      <w:r w:rsidRPr="00A4749D">
        <w:rPr>
          <w:lang w:val="en-GB"/>
        </w:rPr>
        <w:t>98 percent of GRx Active Families participants are satisfied with the overall service and support provided (target is a minimum of 90 percent)</w:t>
      </w:r>
    </w:p>
    <w:p w14:paraId="7B0C8D34" w14:textId="440478FB" w:rsidR="00A10A87" w:rsidRPr="00A4749D" w:rsidRDefault="00A10A87" w:rsidP="00A10A87">
      <w:pPr>
        <w:pStyle w:val="RNZBullets"/>
        <w:rPr>
          <w:lang w:val="en-GB"/>
        </w:rPr>
      </w:pPr>
      <w:r w:rsidRPr="00A4749D">
        <w:rPr>
          <w:rFonts w:ascii="Arial" w:hAnsi="Arial" w:cs="Arial"/>
          <w:lang w:val="en-GB"/>
        </w:rPr>
        <w:t>96 percent</w:t>
      </w:r>
      <w:r w:rsidRPr="00A4749D">
        <w:rPr>
          <w:rFonts w:ascii="Arial" w:hAnsi="Arial" w:cs="Arial"/>
          <w:b/>
          <w:lang w:val="en-GB"/>
        </w:rPr>
        <w:t xml:space="preserve"> </w:t>
      </w:r>
      <w:r w:rsidRPr="00A4749D">
        <w:rPr>
          <w:rFonts w:ascii="Arial" w:hAnsi="Arial" w:cs="Arial"/>
          <w:lang w:val="en-GB"/>
        </w:rPr>
        <w:t xml:space="preserve">of GRx Active Families participants felt the physical activities suggested were appropriate for them </w:t>
      </w:r>
      <w:r w:rsidRPr="00A4749D">
        <w:rPr>
          <w:lang w:val="en-GB"/>
        </w:rPr>
        <w:t>(target is a minimum of 90 percent)</w:t>
      </w:r>
    </w:p>
    <w:p w14:paraId="4C126D92" w14:textId="74562DDF" w:rsidR="004A75D0" w:rsidRPr="00A4749D" w:rsidRDefault="004A75D0" w:rsidP="00A10A87">
      <w:pPr>
        <w:pStyle w:val="RNZBullets"/>
        <w:rPr>
          <w:lang w:val="en-GB"/>
        </w:rPr>
      </w:pPr>
      <w:r w:rsidRPr="00A4749D">
        <w:rPr>
          <w:rFonts w:ascii="Arial" w:hAnsi="Arial" w:cs="Arial"/>
          <w:lang w:val="en-GB"/>
        </w:rPr>
        <w:t>9</w:t>
      </w:r>
      <w:r w:rsidR="00A10A87" w:rsidRPr="00A4749D">
        <w:rPr>
          <w:rFonts w:ascii="Arial" w:hAnsi="Arial" w:cs="Arial"/>
          <w:lang w:val="en-GB"/>
        </w:rPr>
        <w:t>5</w:t>
      </w:r>
      <w:r w:rsidRPr="00A4749D">
        <w:rPr>
          <w:rFonts w:ascii="Arial" w:hAnsi="Arial" w:cs="Arial"/>
          <w:lang w:val="en-GB"/>
        </w:rPr>
        <w:t xml:space="preserve"> percent of GRx Active Families participants felt that what the activity provider suggested was appropriate for them </w:t>
      </w:r>
      <w:r w:rsidRPr="00A4749D">
        <w:rPr>
          <w:lang w:val="en-GB"/>
        </w:rPr>
        <w:t>(target is a minimum of 85 percent)</w:t>
      </w:r>
    </w:p>
    <w:p w14:paraId="7ECFA97C" w14:textId="72711092" w:rsidR="00410C22" w:rsidRPr="00A4749D" w:rsidRDefault="00876573" w:rsidP="0021216E">
      <w:pPr>
        <w:pStyle w:val="RNZBullets"/>
        <w:rPr>
          <w:lang w:val="en-GB"/>
        </w:rPr>
      </w:pPr>
      <w:r w:rsidRPr="00A4749D">
        <w:rPr>
          <w:lang w:val="en-GB"/>
        </w:rPr>
        <w:t>9</w:t>
      </w:r>
      <w:r w:rsidR="0021216E" w:rsidRPr="00A4749D">
        <w:rPr>
          <w:lang w:val="en-GB"/>
        </w:rPr>
        <w:t>2</w:t>
      </w:r>
      <w:r w:rsidR="00410C22" w:rsidRPr="00A4749D">
        <w:rPr>
          <w:lang w:val="en-GB"/>
        </w:rPr>
        <w:t xml:space="preserve"> percent of GRx Active Families participants </w:t>
      </w:r>
      <w:r w:rsidR="0021216E" w:rsidRPr="00A4749D">
        <w:rPr>
          <w:lang w:val="en-GB"/>
        </w:rPr>
        <w:t xml:space="preserve">feel more confident about doing physical activity </w:t>
      </w:r>
      <w:r w:rsidR="00410C22" w:rsidRPr="00A4749D">
        <w:rPr>
          <w:lang w:val="en-GB"/>
        </w:rPr>
        <w:t>(target is a minimum of 85 percent)</w:t>
      </w:r>
      <w:r w:rsidR="008D2DB5" w:rsidRPr="00A4749D">
        <w:rPr>
          <w:lang w:val="en-GB"/>
        </w:rPr>
        <w:t>.</w:t>
      </w:r>
    </w:p>
    <w:p w14:paraId="47522CF4" w14:textId="23C5765A" w:rsidR="00DE7B97" w:rsidRPr="00A4749D" w:rsidRDefault="00DE7B97" w:rsidP="00DE7B97">
      <w:pPr>
        <w:pStyle w:val="Caption"/>
        <w:rPr>
          <w:lang w:val="en-GB"/>
        </w:rPr>
      </w:pPr>
      <w:bookmarkStart w:id="15" w:name="_Ref265835614"/>
      <w:bookmarkStart w:id="16" w:name="_Toc266435751"/>
      <w:bookmarkStart w:id="17" w:name="_Toc297274745"/>
      <w:bookmarkStart w:id="18" w:name="_Toc515011524"/>
      <w:r w:rsidRPr="00A4749D">
        <w:rPr>
          <w:lang w:val="en-GB"/>
        </w:rPr>
        <w:lastRenderedPageBreak/>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Pr>
          <w:noProof/>
          <w:lang w:val="en-GB"/>
        </w:rPr>
        <w:t>1</w:t>
      </w:r>
      <w:r w:rsidR="004C4BF2" w:rsidRPr="00A4749D">
        <w:rPr>
          <w:noProof/>
          <w:lang w:val="en-GB"/>
        </w:rPr>
        <w:fldChar w:fldCharType="end"/>
      </w:r>
      <w:bookmarkEnd w:id="15"/>
      <w:r w:rsidRPr="00A4749D">
        <w:rPr>
          <w:lang w:val="en-GB"/>
        </w:rPr>
        <w:t xml:space="preserve">: </w:t>
      </w:r>
      <w:bookmarkEnd w:id="16"/>
      <w:r w:rsidRPr="00A4749D">
        <w:rPr>
          <w:lang w:val="en-GB"/>
        </w:rPr>
        <w:t>2017-2018 targets for GRx Active Families Contract Holders</w:t>
      </w:r>
      <w:bookmarkEnd w:id="17"/>
      <w:bookmarkEnd w:id="18"/>
      <w:r w:rsidR="005D3E44">
        <w:rPr>
          <w:lang w:val="en-GB"/>
        </w:rPr>
        <w:t>*</w:t>
      </w:r>
    </w:p>
    <w:tbl>
      <w:tblPr>
        <w:tblW w:w="5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9"/>
        <w:gridCol w:w="2842"/>
        <w:gridCol w:w="690"/>
        <w:gridCol w:w="688"/>
        <w:gridCol w:w="686"/>
        <w:gridCol w:w="686"/>
        <w:gridCol w:w="787"/>
        <w:gridCol w:w="1132"/>
      </w:tblGrid>
      <w:tr w:rsidR="00DE7B97" w:rsidRPr="00A4749D" w14:paraId="0C62D2B4" w14:textId="67C3A135" w:rsidTr="00DE7B97">
        <w:trPr>
          <w:jc w:val="center"/>
        </w:trPr>
        <w:tc>
          <w:tcPr>
            <w:tcW w:w="1104" w:type="pct"/>
            <w:tcBorders>
              <w:top w:val="single" w:sz="4" w:space="0" w:color="auto"/>
              <w:left w:val="nil"/>
              <w:bottom w:val="nil"/>
              <w:right w:val="nil"/>
            </w:tcBorders>
            <w:shd w:val="clear" w:color="auto" w:fill="CCBB88"/>
            <w:vAlign w:val="center"/>
          </w:tcPr>
          <w:p w14:paraId="36936A9A" w14:textId="77777777" w:rsidR="00DE7B97" w:rsidRPr="00A4749D" w:rsidRDefault="00DE7B97" w:rsidP="00DE7B97">
            <w:pPr>
              <w:pStyle w:val="TableBody1"/>
              <w:keepLines/>
              <w:ind w:left="0" w:right="0"/>
              <w:jc w:val="center"/>
              <w:rPr>
                <w:b/>
                <w:lang w:val="en-GB"/>
              </w:rPr>
            </w:pPr>
            <w:r w:rsidRPr="00A4749D">
              <w:rPr>
                <w:b/>
                <w:lang w:val="en-GB"/>
              </w:rPr>
              <w:t>Goal</w:t>
            </w:r>
            <w:r w:rsidRPr="00A4749D">
              <w:rPr>
                <w:b/>
                <w:lang w:val="en-GB"/>
              </w:rPr>
              <w:br/>
              <w:t>Participants…</w:t>
            </w:r>
          </w:p>
        </w:tc>
        <w:tc>
          <w:tcPr>
            <w:tcW w:w="1474" w:type="pct"/>
            <w:tcBorders>
              <w:top w:val="single" w:sz="4" w:space="0" w:color="auto"/>
              <w:left w:val="nil"/>
              <w:bottom w:val="nil"/>
              <w:right w:val="nil"/>
            </w:tcBorders>
            <w:shd w:val="clear" w:color="auto" w:fill="CCBB88"/>
            <w:vAlign w:val="center"/>
          </w:tcPr>
          <w:p w14:paraId="506D673E" w14:textId="77777777" w:rsidR="00DE7B97" w:rsidRPr="00A4749D" w:rsidRDefault="00DE7B97" w:rsidP="00DE7B97">
            <w:pPr>
              <w:pStyle w:val="TableBody1"/>
              <w:keepLines/>
              <w:ind w:left="0" w:right="0"/>
              <w:jc w:val="center"/>
              <w:rPr>
                <w:b/>
                <w:lang w:val="en-GB"/>
              </w:rPr>
            </w:pPr>
            <w:r w:rsidRPr="00A4749D">
              <w:rPr>
                <w:rFonts w:cs="Arial"/>
                <w:b/>
                <w:lang w:val="en-GB"/>
              </w:rPr>
              <w:t xml:space="preserve">GRx Active </w:t>
            </w:r>
            <w:r w:rsidRPr="00A4749D">
              <w:rPr>
                <w:rFonts w:cs="Arial"/>
                <w:b/>
                <w:lang w:val="en-GB"/>
              </w:rPr>
              <w:br/>
              <w:t>Families target</w:t>
            </w:r>
          </w:p>
        </w:tc>
        <w:tc>
          <w:tcPr>
            <w:tcW w:w="358" w:type="pct"/>
            <w:tcBorders>
              <w:top w:val="single" w:sz="4" w:space="0" w:color="auto"/>
              <w:left w:val="nil"/>
              <w:bottom w:val="nil"/>
              <w:right w:val="nil"/>
            </w:tcBorders>
            <w:shd w:val="clear" w:color="auto" w:fill="CCBB88"/>
            <w:vAlign w:val="center"/>
          </w:tcPr>
          <w:p w14:paraId="101E9270" w14:textId="77777777" w:rsidR="00DE7B97" w:rsidRPr="00A4749D" w:rsidRDefault="00DE7B97" w:rsidP="00DE7B97">
            <w:pPr>
              <w:pStyle w:val="TableBody1"/>
              <w:keepLines/>
              <w:ind w:left="0" w:right="0"/>
              <w:jc w:val="center"/>
              <w:rPr>
                <w:b/>
                <w:lang w:val="en-GB"/>
              </w:rPr>
            </w:pPr>
            <w:r w:rsidRPr="00A4749D">
              <w:rPr>
                <w:b/>
                <w:lang w:val="en-GB"/>
              </w:rPr>
              <w:t>2013</w:t>
            </w:r>
          </w:p>
          <w:p w14:paraId="7FE48F27" w14:textId="77777777" w:rsidR="00DE7B97" w:rsidRPr="00A4749D" w:rsidRDefault="00DE7B97" w:rsidP="00DE7B97">
            <w:pPr>
              <w:pStyle w:val="TableBody1"/>
              <w:keepLines/>
              <w:ind w:left="0" w:right="0"/>
              <w:jc w:val="center"/>
              <w:rPr>
                <w:b/>
                <w:lang w:val="en-GB"/>
              </w:rPr>
            </w:pPr>
            <w:r w:rsidRPr="00A4749D">
              <w:rPr>
                <w:b/>
                <w:lang w:val="en-GB"/>
              </w:rPr>
              <w:t>%</w:t>
            </w:r>
          </w:p>
        </w:tc>
        <w:tc>
          <w:tcPr>
            <w:tcW w:w="357" w:type="pct"/>
            <w:tcBorders>
              <w:top w:val="single" w:sz="4" w:space="0" w:color="auto"/>
              <w:left w:val="nil"/>
              <w:bottom w:val="nil"/>
              <w:right w:val="nil"/>
            </w:tcBorders>
            <w:shd w:val="clear" w:color="auto" w:fill="CCBB88"/>
            <w:vAlign w:val="center"/>
          </w:tcPr>
          <w:p w14:paraId="7E54BB68" w14:textId="77777777" w:rsidR="00DE7B97" w:rsidRPr="00A4749D" w:rsidRDefault="00DE7B97" w:rsidP="00DE7B97">
            <w:pPr>
              <w:pStyle w:val="TableBody1"/>
              <w:keepLines/>
              <w:ind w:left="0" w:right="0"/>
              <w:jc w:val="center"/>
              <w:rPr>
                <w:b/>
                <w:lang w:val="en-GB"/>
              </w:rPr>
            </w:pPr>
            <w:r w:rsidRPr="00A4749D">
              <w:rPr>
                <w:b/>
                <w:lang w:val="en-GB"/>
              </w:rPr>
              <w:t>2014</w:t>
            </w:r>
          </w:p>
          <w:p w14:paraId="13A688E2" w14:textId="77777777" w:rsidR="00DE7B97" w:rsidRPr="00A4749D" w:rsidRDefault="00DE7B97" w:rsidP="00DE7B97">
            <w:pPr>
              <w:pStyle w:val="TableBody1"/>
              <w:keepLines/>
              <w:ind w:left="0" w:right="0"/>
              <w:jc w:val="center"/>
              <w:rPr>
                <w:b/>
                <w:lang w:val="en-GB"/>
              </w:rPr>
            </w:pPr>
            <w:r w:rsidRPr="00A4749D">
              <w:rPr>
                <w:b/>
                <w:lang w:val="en-GB"/>
              </w:rPr>
              <w:t>%</w:t>
            </w:r>
          </w:p>
        </w:tc>
        <w:tc>
          <w:tcPr>
            <w:tcW w:w="356" w:type="pct"/>
            <w:tcBorders>
              <w:top w:val="single" w:sz="4" w:space="0" w:color="auto"/>
              <w:left w:val="nil"/>
              <w:bottom w:val="single" w:sz="4" w:space="0" w:color="auto"/>
              <w:right w:val="nil"/>
            </w:tcBorders>
            <w:shd w:val="clear" w:color="auto" w:fill="CCBB88"/>
            <w:vAlign w:val="center"/>
          </w:tcPr>
          <w:p w14:paraId="76DE0291" w14:textId="77777777" w:rsidR="00DE7B97" w:rsidRPr="00A4749D" w:rsidRDefault="00DE7B97" w:rsidP="00DE7B97">
            <w:pPr>
              <w:pStyle w:val="TableBody1"/>
              <w:keepLines/>
              <w:ind w:left="0" w:right="0"/>
              <w:jc w:val="center"/>
              <w:rPr>
                <w:b/>
                <w:lang w:val="en-GB"/>
              </w:rPr>
            </w:pPr>
            <w:r w:rsidRPr="00A4749D">
              <w:rPr>
                <w:b/>
                <w:lang w:val="en-GB"/>
              </w:rPr>
              <w:t>2015</w:t>
            </w:r>
          </w:p>
          <w:p w14:paraId="3E1564EB" w14:textId="77777777" w:rsidR="00DE7B97" w:rsidRPr="00A4749D" w:rsidRDefault="00DE7B97" w:rsidP="00DE7B97">
            <w:pPr>
              <w:pStyle w:val="TableBody1"/>
              <w:keepLines/>
              <w:ind w:left="0" w:right="0"/>
              <w:jc w:val="center"/>
              <w:rPr>
                <w:b/>
                <w:lang w:val="en-GB"/>
              </w:rPr>
            </w:pPr>
            <w:r w:rsidRPr="00A4749D">
              <w:rPr>
                <w:b/>
                <w:lang w:val="en-GB"/>
              </w:rPr>
              <w:t>%</w:t>
            </w:r>
          </w:p>
        </w:tc>
        <w:tc>
          <w:tcPr>
            <w:tcW w:w="356" w:type="pct"/>
            <w:tcBorders>
              <w:top w:val="single" w:sz="4" w:space="0" w:color="auto"/>
              <w:left w:val="nil"/>
              <w:bottom w:val="single" w:sz="4" w:space="0" w:color="auto"/>
              <w:right w:val="nil"/>
            </w:tcBorders>
            <w:shd w:val="clear" w:color="auto" w:fill="CCBB88"/>
            <w:vAlign w:val="center"/>
          </w:tcPr>
          <w:p w14:paraId="55CD691B" w14:textId="77777777" w:rsidR="00DE7B97" w:rsidRPr="00A4749D" w:rsidRDefault="00DE7B97" w:rsidP="00DE7B97">
            <w:pPr>
              <w:pStyle w:val="TableBody1"/>
              <w:keepLines/>
              <w:ind w:left="0" w:right="0"/>
              <w:jc w:val="center"/>
              <w:rPr>
                <w:b/>
                <w:lang w:val="en-GB"/>
              </w:rPr>
            </w:pPr>
            <w:r w:rsidRPr="00A4749D">
              <w:rPr>
                <w:b/>
                <w:lang w:val="en-GB"/>
              </w:rPr>
              <w:t>2016</w:t>
            </w:r>
          </w:p>
          <w:p w14:paraId="44461390" w14:textId="77777777" w:rsidR="00DE7B97" w:rsidRPr="00A4749D" w:rsidRDefault="00DE7B97" w:rsidP="00DE7B97">
            <w:pPr>
              <w:pStyle w:val="TableBody1"/>
              <w:keepLines/>
              <w:ind w:left="0" w:right="0"/>
              <w:jc w:val="center"/>
              <w:rPr>
                <w:b/>
                <w:lang w:val="en-GB"/>
              </w:rPr>
            </w:pPr>
            <w:r w:rsidRPr="00A4749D">
              <w:rPr>
                <w:b/>
                <w:lang w:val="en-GB"/>
              </w:rPr>
              <w:t>%</w:t>
            </w:r>
          </w:p>
        </w:tc>
        <w:tc>
          <w:tcPr>
            <w:tcW w:w="408" w:type="pct"/>
            <w:tcBorders>
              <w:top w:val="single" w:sz="4" w:space="0" w:color="auto"/>
              <w:left w:val="nil"/>
              <w:bottom w:val="nil"/>
              <w:right w:val="nil"/>
            </w:tcBorders>
            <w:shd w:val="clear" w:color="auto" w:fill="CCBB88"/>
            <w:vAlign w:val="center"/>
          </w:tcPr>
          <w:p w14:paraId="4F696496" w14:textId="77777777" w:rsidR="00DE7B97" w:rsidRPr="00A4749D" w:rsidRDefault="00DE7B97" w:rsidP="00DE7B97">
            <w:pPr>
              <w:pStyle w:val="TableBody1"/>
              <w:keepLines/>
              <w:ind w:left="0" w:right="0"/>
              <w:jc w:val="center"/>
              <w:rPr>
                <w:b/>
                <w:lang w:val="en-GB"/>
              </w:rPr>
            </w:pPr>
            <w:r w:rsidRPr="00A4749D">
              <w:rPr>
                <w:b/>
                <w:lang w:val="en-GB"/>
              </w:rPr>
              <w:t>2018</w:t>
            </w:r>
          </w:p>
          <w:p w14:paraId="1944B034" w14:textId="77777777" w:rsidR="00DE7B97" w:rsidRPr="00A4749D" w:rsidRDefault="00DE7B97" w:rsidP="00DE7B97">
            <w:pPr>
              <w:pStyle w:val="TableBody1"/>
              <w:keepLines/>
              <w:ind w:left="0" w:right="0"/>
              <w:jc w:val="center"/>
              <w:rPr>
                <w:b/>
                <w:lang w:val="en-GB"/>
              </w:rPr>
            </w:pPr>
            <w:r w:rsidRPr="00A4749D">
              <w:rPr>
                <w:b/>
                <w:lang w:val="en-GB"/>
              </w:rPr>
              <w:t>%</w:t>
            </w:r>
          </w:p>
        </w:tc>
        <w:tc>
          <w:tcPr>
            <w:tcW w:w="587" w:type="pct"/>
            <w:tcBorders>
              <w:top w:val="single" w:sz="4" w:space="0" w:color="auto"/>
              <w:left w:val="nil"/>
              <w:bottom w:val="nil"/>
              <w:right w:val="nil"/>
            </w:tcBorders>
            <w:shd w:val="clear" w:color="auto" w:fill="CCBB88"/>
            <w:vAlign w:val="center"/>
          </w:tcPr>
          <w:p w14:paraId="7B2868F8" w14:textId="77777777" w:rsidR="00DE7B97" w:rsidRPr="00A4749D" w:rsidRDefault="00DE7B97" w:rsidP="00DE7B97">
            <w:pPr>
              <w:pStyle w:val="TableBody1"/>
              <w:keepLines/>
              <w:ind w:left="0" w:right="0"/>
              <w:jc w:val="center"/>
              <w:rPr>
                <w:b/>
                <w:lang w:val="en-GB"/>
              </w:rPr>
            </w:pPr>
            <w:r w:rsidRPr="00A4749D">
              <w:rPr>
                <w:b/>
                <w:lang w:val="en-GB"/>
              </w:rPr>
              <w:t>2018</w:t>
            </w:r>
          </w:p>
          <w:p w14:paraId="584FE721" w14:textId="77777777" w:rsidR="00DE7B97" w:rsidRPr="00A4749D" w:rsidRDefault="00DE7B97" w:rsidP="00DE7B97">
            <w:pPr>
              <w:pStyle w:val="TableBody1"/>
              <w:keepLines/>
              <w:ind w:left="0" w:right="0"/>
              <w:jc w:val="center"/>
              <w:rPr>
                <w:b/>
                <w:lang w:val="en-GB"/>
              </w:rPr>
            </w:pPr>
            <w:r w:rsidRPr="00A4749D">
              <w:rPr>
                <w:b/>
                <w:lang w:val="en-GB"/>
              </w:rPr>
              <w:t>KPI</w:t>
            </w:r>
            <w:r w:rsidRPr="00A4749D">
              <w:rPr>
                <w:b/>
                <w:lang w:val="en-GB"/>
              </w:rPr>
              <w:br/>
              <w:t>Result</w:t>
            </w:r>
          </w:p>
        </w:tc>
      </w:tr>
      <w:tr w:rsidR="00DE7B97" w:rsidRPr="00A4749D" w14:paraId="20609B0C" w14:textId="0F5B99B1" w:rsidTr="00DE7B97">
        <w:trPr>
          <w:jc w:val="center"/>
        </w:trPr>
        <w:tc>
          <w:tcPr>
            <w:tcW w:w="1104" w:type="pct"/>
            <w:tcBorders>
              <w:top w:val="single" w:sz="4" w:space="0" w:color="auto"/>
              <w:left w:val="nil"/>
              <w:bottom w:val="single" w:sz="4" w:space="0" w:color="auto"/>
              <w:right w:val="nil"/>
            </w:tcBorders>
          </w:tcPr>
          <w:p w14:paraId="463A0494"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Are more active since receiving their GRx</w:t>
            </w:r>
          </w:p>
        </w:tc>
        <w:tc>
          <w:tcPr>
            <w:tcW w:w="1474" w:type="pct"/>
            <w:tcBorders>
              <w:top w:val="single" w:sz="4" w:space="0" w:color="auto"/>
              <w:left w:val="nil"/>
              <w:bottom w:val="single" w:sz="4" w:space="0" w:color="auto"/>
              <w:right w:val="nil"/>
            </w:tcBorders>
            <w:shd w:val="clear" w:color="auto" w:fill="EEECE1" w:themeFill="background2"/>
          </w:tcPr>
          <w:p w14:paraId="3ACE7CA7"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80%</w:t>
            </w:r>
            <w:r w:rsidRPr="00A4749D">
              <w:rPr>
                <w:rFonts w:ascii="Arial" w:hAnsi="Arial" w:cs="Arial"/>
                <w:szCs w:val="18"/>
                <w:lang w:val="en-GB"/>
              </w:rPr>
              <w:t xml:space="preserve"> of GRx Active Families participants are more active after 6-8 months of receiving their GRx</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1E90F92C"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81</w:t>
            </w:r>
          </w:p>
        </w:tc>
        <w:tc>
          <w:tcPr>
            <w:tcW w:w="357" w:type="pct"/>
            <w:tcBorders>
              <w:top w:val="single" w:sz="4" w:space="0" w:color="auto"/>
              <w:left w:val="nil"/>
              <w:bottom w:val="single" w:sz="4" w:space="0" w:color="auto"/>
              <w:right w:val="nil"/>
            </w:tcBorders>
            <w:shd w:val="clear" w:color="auto" w:fill="E5B8B7" w:themeFill="accent2" w:themeFillTint="66"/>
            <w:vAlign w:val="center"/>
          </w:tcPr>
          <w:p w14:paraId="3AB3D30B"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76</w:t>
            </w:r>
          </w:p>
        </w:tc>
        <w:tc>
          <w:tcPr>
            <w:tcW w:w="356" w:type="pct"/>
            <w:tcBorders>
              <w:top w:val="single" w:sz="4" w:space="0" w:color="auto"/>
              <w:left w:val="nil"/>
              <w:bottom w:val="single" w:sz="4" w:space="0" w:color="auto"/>
              <w:right w:val="nil"/>
            </w:tcBorders>
            <w:shd w:val="clear" w:color="auto" w:fill="E5B8B7" w:themeFill="accent2" w:themeFillTint="66"/>
            <w:vAlign w:val="center"/>
          </w:tcPr>
          <w:p w14:paraId="1FB42078"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79</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5C4E5C68"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83</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453BE031"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85</w:t>
            </w:r>
          </w:p>
        </w:tc>
        <w:tc>
          <w:tcPr>
            <w:tcW w:w="587" w:type="pct"/>
            <w:tcBorders>
              <w:top w:val="single" w:sz="4" w:space="0" w:color="auto"/>
              <w:left w:val="nil"/>
              <w:bottom w:val="single" w:sz="4" w:space="0" w:color="auto"/>
              <w:right w:val="nil"/>
            </w:tcBorders>
            <w:shd w:val="clear" w:color="auto" w:fill="auto"/>
            <w:vAlign w:val="center"/>
          </w:tcPr>
          <w:p w14:paraId="25148C8C"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8" behindDoc="0" locked="0" layoutInCell="1" allowOverlap="1" wp14:anchorId="62022538" wp14:editId="5587BB9C">
                      <wp:simplePos x="0" y="0"/>
                      <wp:positionH relativeFrom="column">
                        <wp:posOffset>13970</wp:posOffset>
                      </wp:positionH>
                      <wp:positionV relativeFrom="paragraph">
                        <wp:posOffset>-14605</wp:posOffset>
                      </wp:positionV>
                      <wp:extent cx="568960" cy="327025"/>
                      <wp:effectExtent l="0" t="0" r="21590" b="15875"/>
                      <wp:wrapNone/>
                      <wp:docPr id="8" name="Rectangle 8"/>
                      <wp:cNvGraphicFramePr/>
                      <a:graphic xmlns:a="http://schemas.openxmlformats.org/drawingml/2006/main">
                        <a:graphicData uri="http://schemas.microsoft.com/office/word/2010/wordprocessingShape">
                          <wps:wsp>
                            <wps:cNvSpPr/>
                            <wps:spPr>
                              <a:xfrm>
                                <a:off x="0" y="0"/>
                                <a:ext cx="569344"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50C2F"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22538" id="Rectangle 8" o:spid="_x0000_s1026" style="position:absolute;left:0;text-align:left;margin-left:1.1pt;margin-top:-1.15pt;width:44.8pt;height:2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" fillcolor="#9bbb59 [3206]" strokecolor="#76923c [2406]" strokeweight="2pt">
                      <v:textbox inset="0,0,0,0">
                        <w:txbxContent>
                          <w:p w14:paraId="6B550C2F"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2C745198" w14:textId="23753ACD" w:rsidTr="00DE7B97">
        <w:trPr>
          <w:jc w:val="center"/>
        </w:trPr>
        <w:tc>
          <w:tcPr>
            <w:tcW w:w="1104" w:type="pct"/>
            <w:tcBorders>
              <w:top w:val="single" w:sz="4" w:space="0" w:color="auto"/>
              <w:left w:val="nil"/>
              <w:bottom w:val="single" w:sz="4" w:space="0" w:color="auto"/>
              <w:right w:val="nil"/>
            </w:tcBorders>
          </w:tcPr>
          <w:p w14:paraId="3528DA13"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Adopt better nutritional habits </w:t>
            </w:r>
          </w:p>
        </w:tc>
        <w:tc>
          <w:tcPr>
            <w:tcW w:w="1474" w:type="pct"/>
            <w:tcBorders>
              <w:top w:val="single" w:sz="4" w:space="0" w:color="auto"/>
              <w:left w:val="nil"/>
              <w:bottom w:val="single" w:sz="4" w:space="0" w:color="auto"/>
              <w:right w:val="nil"/>
            </w:tcBorders>
            <w:shd w:val="clear" w:color="auto" w:fill="EEECE1" w:themeFill="background2"/>
          </w:tcPr>
          <w:p w14:paraId="7B42E603"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85%</w:t>
            </w:r>
            <w:r w:rsidRPr="00A4749D">
              <w:rPr>
                <w:rFonts w:ascii="Arial" w:hAnsi="Arial" w:cs="Arial"/>
                <w:szCs w:val="18"/>
                <w:lang w:val="en-GB"/>
              </w:rPr>
              <w:t xml:space="preserve"> of GRx Active Families participants have made changes to their diet since receiving their GRx</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507EFC7F"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89</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32A97445"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90</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29DE56A1"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88</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51AE36FA"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87</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23800284"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90</w:t>
            </w:r>
          </w:p>
        </w:tc>
        <w:tc>
          <w:tcPr>
            <w:tcW w:w="587" w:type="pct"/>
            <w:tcBorders>
              <w:top w:val="single" w:sz="4" w:space="0" w:color="auto"/>
              <w:left w:val="nil"/>
              <w:bottom w:val="single" w:sz="4" w:space="0" w:color="auto"/>
              <w:right w:val="nil"/>
            </w:tcBorders>
            <w:shd w:val="clear" w:color="auto" w:fill="auto"/>
            <w:vAlign w:val="center"/>
          </w:tcPr>
          <w:p w14:paraId="00ED58CD"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0" behindDoc="0" locked="0" layoutInCell="1" allowOverlap="1" wp14:anchorId="3CF9B001" wp14:editId="0586FD35">
                      <wp:simplePos x="0" y="0"/>
                      <wp:positionH relativeFrom="column">
                        <wp:posOffset>13970</wp:posOffset>
                      </wp:positionH>
                      <wp:positionV relativeFrom="paragraph">
                        <wp:posOffset>-14605</wp:posOffset>
                      </wp:positionV>
                      <wp:extent cx="568960" cy="327025"/>
                      <wp:effectExtent l="0" t="0" r="21590" b="15875"/>
                      <wp:wrapNone/>
                      <wp:docPr id="5" name="Rectangle 5"/>
                      <wp:cNvGraphicFramePr/>
                      <a:graphic xmlns:a="http://schemas.openxmlformats.org/drawingml/2006/main">
                        <a:graphicData uri="http://schemas.microsoft.com/office/word/2010/wordprocessingShape">
                          <wps:wsp>
                            <wps:cNvSpPr/>
                            <wps:spPr>
                              <a:xfrm>
                                <a:off x="0" y="0"/>
                                <a:ext cx="56896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78968"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9B001" id="Rectangle 5" o:spid="_x0000_s1027" style="position:absolute;left:0;text-align:left;margin-left:1.1pt;margin-top:-1.15pt;width:44.8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" fillcolor="#9bbb59 [3206]" strokecolor="#76923c [2406]" strokeweight="2pt">
                      <v:textbox inset="0,0,0,0">
                        <w:txbxContent>
                          <w:p w14:paraId="6B178968"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38270DA7" w14:textId="15483E5B" w:rsidTr="00DE7B97">
        <w:trPr>
          <w:jc w:val="center"/>
        </w:trPr>
        <w:tc>
          <w:tcPr>
            <w:tcW w:w="1104" w:type="pct"/>
            <w:tcBorders>
              <w:top w:val="single" w:sz="4" w:space="0" w:color="auto"/>
              <w:left w:val="nil"/>
              <w:bottom w:val="single" w:sz="4" w:space="0" w:color="auto"/>
              <w:right w:val="nil"/>
            </w:tcBorders>
          </w:tcPr>
          <w:p w14:paraId="056AF2A4"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Receive effective support to maintain activity</w:t>
            </w:r>
          </w:p>
        </w:tc>
        <w:tc>
          <w:tcPr>
            <w:tcW w:w="1474" w:type="pct"/>
            <w:tcBorders>
              <w:top w:val="single" w:sz="4" w:space="0" w:color="auto"/>
              <w:left w:val="nil"/>
              <w:bottom w:val="single" w:sz="4" w:space="0" w:color="auto"/>
              <w:right w:val="nil"/>
            </w:tcBorders>
            <w:shd w:val="clear" w:color="auto" w:fill="EEECE1" w:themeFill="background2"/>
          </w:tcPr>
          <w:p w14:paraId="72EB21F4"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85%</w:t>
            </w:r>
            <w:r w:rsidRPr="00A4749D">
              <w:rPr>
                <w:rFonts w:ascii="Arial" w:hAnsi="Arial" w:cs="Arial"/>
                <w:szCs w:val="18"/>
                <w:lang w:val="en-GB"/>
              </w:rPr>
              <w:t xml:space="preserve"> of GRx Active Families participants feel more confident about doing physical activity</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418281D1"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91</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46BB0E02"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90</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11154FD3"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89</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79A4171C"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89</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271775A0"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92</w:t>
            </w:r>
          </w:p>
        </w:tc>
        <w:tc>
          <w:tcPr>
            <w:tcW w:w="587" w:type="pct"/>
            <w:tcBorders>
              <w:top w:val="single" w:sz="4" w:space="0" w:color="auto"/>
              <w:left w:val="nil"/>
              <w:bottom w:val="single" w:sz="4" w:space="0" w:color="auto"/>
              <w:right w:val="nil"/>
            </w:tcBorders>
            <w:shd w:val="clear" w:color="auto" w:fill="auto"/>
            <w:vAlign w:val="center"/>
          </w:tcPr>
          <w:p w14:paraId="4A0836B1"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1" behindDoc="0" locked="0" layoutInCell="1" allowOverlap="1" wp14:anchorId="64F3BF1C" wp14:editId="3332B2DA">
                      <wp:simplePos x="0" y="0"/>
                      <wp:positionH relativeFrom="column">
                        <wp:posOffset>13970</wp:posOffset>
                      </wp:positionH>
                      <wp:positionV relativeFrom="paragraph">
                        <wp:posOffset>-6985</wp:posOffset>
                      </wp:positionV>
                      <wp:extent cx="568960" cy="327025"/>
                      <wp:effectExtent l="0" t="0" r="21590" b="15875"/>
                      <wp:wrapNone/>
                      <wp:docPr id="14" name="Rectangle 14"/>
                      <wp:cNvGraphicFramePr/>
                      <a:graphic xmlns:a="http://schemas.openxmlformats.org/drawingml/2006/main">
                        <a:graphicData uri="http://schemas.microsoft.com/office/word/2010/wordprocessingShape">
                          <wps:wsp>
                            <wps:cNvSpPr/>
                            <wps:spPr>
                              <a:xfrm>
                                <a:off x="0" y="0"/>
                                <a:ext cx="56896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C21F4"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F3BF1C" id="Rectangle 14" o:spid="_x0000_s1028" style="position:absolute;left:0;text-align:left;margin-left:1.1pt;margin-top:-.55pt;width:44.8pt;height:2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" fillcolor="#9bbb59 [3206]" strokecolor="#76923c [2406]" strokeweight="2pt">
                      <v:textbox inset="0,0,0,0">
                        <w:txbxContent>
                          <w:p w14:paraId="5A3C21F4"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495422AA" w14:textId="2CE383B0" w:rsidTr="00DE7B97">
        <w:trPr>
          <w:jc w:val="center"/>
        </w:trPr>
        <w:tc>
          <w:tcPr>
            <w:tcW w:w="1104" w:type="pct"/>
            <w:tcBorders>
              <w:top w:val="single" w:sz="4" w:space="0" w:color="auto"/>
              <w:left w:val="nil"/>
              <w:bottom w:val="single" w:sz="4" w:space="0" w:color="auto"/>
              <w:right w:val="nil"/>
            </w:tcBorders>
          </w:tcPr>
          <w:p w14:paraId="4D4381FB"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Have a choice of activities that are relevant and appropriate for them</w:t>
            </w:r>
          </w:p>
        </w:tc>
        <w:tc>
          <w:tcPr>
            <w:tcW w:w="1474" w:type="pct"/>
            <w:tcBorders>
              <w:top w:val="single" w:sz="4" w:space="0" w:color="auto"/>
              <w:left w:val="nil"/>
              <w:bottom w:val="single" w:sz="4" w:space="0" w:color="auto"/>
              <w:right w:val="nil"/>
            </w:tcBorders>
            <w:shd w:val="clear" w:color="auto" w:fill="EEECE1" w:themeFill="background2"/>
          </w:tcPr>
          <w:p w14:paraId="31DE4A82"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 xml:space="preserve">90% </w:t>
            </w:r>
            <w:r w:rsidRPr="00A4749D">
              <w:rPr>
                <w:rFonts w:ascii="Arial" w:hAnsi="Arial" w:cs="Arial"/>
                <w:szCs w:val="18"/>
                <w:lang w:val="en-GB"/>
              </w:rPr>
              <w:t>of GRx Active Families participants felt the physical activities suggested were appropriate for them</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37DD2C47"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95</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3AF86B79"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95</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673FC5F7"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95</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149A79BD"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96</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053CF572"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96</w:t>
            </w:r>
          </w:p>
        </w:tc>
        <w:tc>
          <w:tcPr>
            <w:tcW w:w="587" w:type="pct"/>
            <w:tcBorders>
              <w:top w:val="single" w:sz="4" w:space="0" w:color="auto"/>
              <w:left w:val="nil"/>
              <w:bottom w:val="single" w:sz="4" w:space="0" w:color="auto"/>
              <w:right w:val="nil"/>
            </w:tcBorders>
            <w:shd w:val="clear" w:color="auto" w:fill="auto"/>
            <w:vAlign w:val="center"/>
          </w:tcPr>
          <w:p w14:paraId="0EA0C938"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2" behindDoc="0" locked="0" layoutInCell="1" allowOverlap="1" wp14:anchorId="351C21B4" wp14:editId="4EC98F7B">
                      <wp:simplePos x="0" y="0"/>
                      <wp:positionH relativeFrom="column">
                        <wp:posOffset>13970</wp:posOffset>
                      </wp:positionH>
                      <wp:positionV relativeFrom="paragraph">
                        <wp:posOffset>2540</wp:posOffset>
                      </wp:positionV>
                      <wp:extent cx="568960" cy="327025"/>
                      <wp:effectExtent l="0" t="0" r="21590" b="15875"/>
                      <wp:wrapNone/>
                      <wp:docPr id="17" name="Rectangle 17"/>
                      <wp:cNvGraphicFramePr/>
                      <a:graphic xmlns:a="http://schemas.openxmlformats.org/drawingml/2006/main">
                        <a:graphicData uri="http://schemas.microsoft.com/office/word/2010/wordprocessingShape">
                          <wps:wsp>
                            <wps:cNvSpPr/>
                            <wps:spPr>
                              <a:xfrm>
                                <a:off x="0" y="0"/>
                                <a:ext cx="56896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5D5EA"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1C21B4" id="Rectangle 17" o:spid="_x0000_s1029" style="position:absolute;left:0;text-align:left;margin-left:1.1pt;margin-top:.2pt;width:44.8pt;height:2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" fillcolor="#9bbb59 [3206]" strokecolor="#76923c [2406]" strokeweight="2pt">
                      <v:textbox inset="0,0,0,0">
                        <w:txbxContent>
                          <w:p w14:paraId="2E75D5EA"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6514AE0E" w14:textId="3DF15733" w:rsidTr="00DE7B97">
        <w:trPr>
          <w:jc w:val="center"/>
        </w:trPr>
        <w:tc>
          <w:tcPr>
            <w:tcW w:w="1104" w:type="pct"/>
            <w:tcBorders>
              <w:top w:val="single" w:sz="4" w:space="0" w:color="auto"/>
              <w:left w:val="nil"/>
              <w:bottom w:val="single" w:sz="4" w:space="0" w:color="auto"/>
              <w:right w:val="nil"/>
            </w:tcBorders>
          </w:tcPr>
          <w:p w14:paraId="3BC2ABE0"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Have a choice of activity providers that are relevant and appropriate for them</w:t>
            </w:r>
          </w:p>
        </w:tc>
        <w:tc>
          <w:tcPr>
            <w:tcW w:w="1474" w:type="pct"/>
            <w:tcBorders>
              <w:top w:val="single" w:sz="4" w:space="0" w:color="auto"/>
              <w:left w:val="nil"/>
              <w:bottom w:val="single" w:sz="4" w:space="0" w:color="auto"/>
              <w:right w:val="nil"/>
            </w:tcBorders>
            <w:shd w:val="clear" w:color="auto" w:fill="EEECE1" w:themeFill="background2"/>
          </w:tcPr>
          <w:p w14:paraId="36487B3B"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85%</w:t>
            </w:r>
            <w:r w:rsidRPr="00A4749D">
              <w:rPr>
                <w:rFonts w:ascii="Arial" w:hAnsi="Arial" w:cs="Arial"/>
                <w:szCs w:val="18"/>
                <w:lang w:val="en-GB"/>
              </w:rPr>
              <w:t xml:space="preserve"> of GRx Active Families participants felt the activity provider suggested was appropriate for them</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15AC4B85"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95</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0DD9F2EE"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97</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7D493E1E"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97</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7DE104CC"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97</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3C8208B6"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95</w:t>
            </w:r>
          </w:p>
        </w:tc>
        <w:tc>
          <w:tcPr>
            <w:tcW w:w="587" w:type="pct"/>
            <w:tcBorders>
              <w:top w:val="single" w:sz="4" w:space="0" w:color="auto"/>
              <w:left w:val="nil"/>
              <w:bottom w:val="single" w:sz="4" w:space="0" w:color="auto"/>
              <w:right w:val="nil"/>
            </w:tcBorders>
            <w:shd w:val="clear" w:color="auto" w:fill="auto"/>
            <w:vAlign w:val="center"/>
          </w:tcPr>
          <w:p w14:paraId="6394F8AB"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3" behindDoc="0" locked="0" layoutInCell="1" allowOverlap="1" wp14:anchorId="78D0B369" wp14:editId="59E0A609">
                      <wp:simplePos x="0" y="0"/>
                      <wp:positionH relativeFrom="column">
                        <wp:posOffset>13970</wp:posOffset>
                      </wp:positionH>
                      <wp:positionV relativeFrom="paragraph">
                        <wp:posOffset>-13970</wp:posOffset>
                      </wp:positionV>
                      <wp:extent cx="568960" cy="327025"/>
                      <wp:effectExtent l="0" t="0" r="21590" b="15875"/>
                      <wp:wrapNone/>
                      <wp:docPr id="18" name="Rectangle 18"/>
                      <wp:cNvGraphicFramePr/>
                      <a:graphic xmlns:a="http://schemas.openxmlformats.org/drawingml/2006/main">
                        <a:graphicData uri="http://schemas.microsoft.com/office/word/2010/wordprocessingShape">
                          <wps:wsp>
                            <wps:cNvSpPr/>
                            <wps:spPr>
                              <a:xfrm>
                                <a:off x="0" y="0"/>
                                <a:ext cx="56896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ED3B1"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0B369" id="Rectangle 18" o:spid="_x0000_s1030" style="position:absolute;left:0;text-align:left;margin-left:1.1pt;margin-top:-1.1pt;width:44.8pt;height:2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" fillcolor="#9bbb59 [3206]" strokecolor="#76923c [2406]" strokeweight="2pt">
                      <v:textbox inset="0,0,0,0">
                        <w:txbxContent>
                          <w:p w14:paraId="7C3ED3B1"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4E2A8046" w14:textId="3318F26B" w:rsidTr="00DE7B97">
        <w:trPr>
          <w:jc w:val="center"/>
        </w:trPr>
        <w:tc>
          <w:tcPr>
            <w:tcW w:w="1104" w:type="pct"/>
            <w:tcBorders>
              <w:top w:val="single" w:sz="4" w:space="0" w:color="auto"/>
              <w:left w:val="nil"/>
              <w:bottom w:val="single" w:sz="4" w:space="0" w:color="auto"/>
              <w:right w:val="nil"/>
            </w:tcBorders>
          </w:tcPr>
          <w:p w14:paraId="65664B8A"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Are motivated to participate in and follow their GRx</w:t>
            </w:r>
          </w:p>
        </w:tc>
        <w:tc>
          <w:tcPr>
            <w:tcW w:w="1474" w:type="pct"/>
            <w:tcBorders>
              <w:top w:val="single" w:sz="4" w:space="0" w:color="auto"/>
              <w:left w:val="nil"/>
              <w:bottom w:val="single" w:sz="4" w:space="0" w:color="auto"/>
              <w:right w:val="nil"/>
            </w:tcBorders>
            <w:shd w:val="clear" w:color="auto" w:fill="EEECE1" w:themeFill="background2"/>
          </w:tcPr>
          <w:p w14:paraId="206CE206"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85%</w:t>
            </w:r>
            <w:r w:rsidRPr="00A4749D">
              <w:rPr>
                <w:rFonts w:ascii="Arial" w:hAnsi="Arial" w:cs="Arial"/>
                <w:szCs w:val="18"/>
                <w:lang w:val="en-GB"/>
              </w:rPr>
              <w:t xml:space="preserve"> of GRx Active Families participants are motivated to get/stay physically active</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0C27C172"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90</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6C34EDE8"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93</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4597BFA9"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90</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69A0A343"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91</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52A43E9E"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90</w:t>
            </w:r>
          </w:p>
        </w:tc>
        <w:tc>
          <w:tcPr>
            <w:tcW w:w="587" w:type="pct"/>
            <w:tcBorders>
              <w:top w:val="single" w:sz="4" w:space="0" w:color="auto"/>
              <w:left w:val="nil"/>
              <w:bottom w:val="single" w:sz="4" w:space="0" w:color="auto"/>
              <w:right w:val="nil"/>
            </w:tcBorders>
            <w:shd w:val="clear" w:color="auto" w:fill="auto"/>
            <w:vAlign w:val="center"/>
          </w:tcPr>
          <w:p w14:paraId="02032837"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4" behindDoc="0" locked="0" layoutInCell="1" allowOverlap="1" wp14:anchorId="36F72DC0" wp14:editId="0594A37D">
                      <wp:simplePos x="0" y="0"/>
                      <wp:positionH relativeFrom="column">
                        <wp:posOffset>13970</wp:posOffset>
                      </wp:positionH>
                      <wp:positionV relativeFrom="paragraph">
                        <wp:posOffset>-6350</wp:posOffset>
                      </wp:positionV>
                      <wp:extent cx="568960" cy="327025"/>
                      <wp:effectExtent l="0" t="0" r="21590" b="15875"/>
                      <wp:wrapNone/>
                      <wp:docPr id="19" name="Rectangle 19"/>
                      <wp:cNvGraphicFramePr/>
                      <a:graphic xmlns:a="http://schemas.openxmlformats.org/drawingml/2006/main">
                        <a:graphicData uri="http://schemas.microsoft.com/office/word/2010/wordprocessingShape">
                          <wps:wsp>
                            <wps:cNvSpPr/>
                            <wps:spPr>
                              <a:xfrm>
                                <a:off x="0" y="0"/>
                                <a:ext cx="56896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3A1C1"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72DC0" id="Rectangle 19" o:spid="_x0000_s1031" style="position:absolute;left:0;text-align:left;margin-left:1.1pt;margin-top:-.5pt;width:44.8pt;height:25.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" fillcolor="#9bbb59 [3206]" strokecolor="#76923c [2406]" strokeweight="2pt">
                      <v:textbox inset="0,0,0,0">
                        <w:txbxContent>
                          <w:p w14:paraId="2F83A1C1"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6F1F25E4" w14:textId="550AB872" w:rsidTr="00DE7B97">
        <w:trPr>
          <w:jc w:val="center"/>
        </w:trPr>
        <w:tc>
          <w:tcPr>
            <w:tcW w:w="1104" w:type="pct"/>
            <w:tcBorders>
              <w:top w:val="single" w:sz="4" w:space="0" w:color="auto"/>
              <w:left w:val="nil"/>
              <w:bottom w:val="single" w:sz="4" w:space="0" w:color="auto"/>
              <w:right w:val="nil"/>
            </w:tcBorders>
          </w:tcPr>
          <w:p w14:paraId="4F87E369"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Are aware of and understand the benefits of physical activity</w:t>
            </w:r>
          </w:p>
        </w:tc>
        <w:tc>
          <w:tcPr>
            <w:tcW w:w="1474" w:type="pct"/>
            <w:tcBorders>
              <w:top w:val="single" w:sz="4" w:space="0" w:color="auto"/>
              <w:left w:val="nil"/>
              <w:bottom w:val="single" w:sz="4" w:space="0" w:color="auto"/>
              <w:right w:val="nil"/>
            </w:tcBorders>
            <w:shd w:val="clear" w:color="auto" w:fill="EEECE1" w:themeFill="background2"/>
          </w:tcPr>
          <w:p w14:paraId="2B2C05CB"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85%</w:t>
            </w:r>
            <w:r w:rsidRPr="00A4749D">
              <w:rPr>
                <w:rFonts w:ascii="Arial" w:hAnsi="Arial" w:cs="Arial"/>
                <w:szCs w:val="18"/>
                <w:lang w:val="en-GB"/>
              </w:rPr>
              <w:t xml:space="preserve"> of GRx Active Families participants are aware of and understand the benefits of physical activity</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52E6FDA2"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94</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029D153C"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97</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5F44490E"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97</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59B38902"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97</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579C0A49"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99</w:t>
            </w:r>
          </w:p>
        </w:tc>
        <w:tc>
          <w:tcPr>
            <w:tcW w:w="587" w:type="pct"/>
            <w:tcBorders>
              <w:top w:val="single" w:sz="4" w:space="0" w:color="auto"/>
              <w:left w:val="nil"/>
              <w:bottom w:val="single" w:sz="4" w:space="0" w:color="auto"/>
              <w:right w:val="nil"/>
            </w:tcBorders>
            <w:shd w:val="clear" w:color="auto" w:fill="auto"/>
            <w:vAlign w:val="center"/>
          </w:tcPr>
          <w:p w14:paraId="18437654"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5" behindDoc="0" locked="0" layoutInCell="1" allowOverlap="1" wp14:anchorId="5CDFD945" wp14:editId="0D3C0F7F">
                      <wp:simplePos x="0" y="0"/>
                      <wp:positionH relativeFrom="column">
                        <wp:posOffset>13970</wp:posOffset>
                      </wp:positionH>
                      <wp:positionV relativeFrom="paragraph">
                        <wp:posOffset>-13970</wp:posOffset>
                      </wp:positionV>
                      <wp:extent cx="577850" cy="327025"/>
                      <wp:effectExtent l="0" t="0" r="12700" b="15875"/>
                      <wp:wrapNone/>
                      <wp:docPr id="20" name="Rectangle 20"/>
                      <wp:cNvGraphicFramePr/>
                      <a:graphic xmlns:a="http://schemas.openxmlformats.org/drawingml/2006/main">
                        <a:graphicData uri="http://schemas.microsoft.com/office/word/2010/wordprocessingShape">
                          <wps:wsp>
                            <wps:cNvSpPr/>
                            <wps:spPr>
                              <a:xfrm>
                                <a:off x="0" y="0"/>
                                <a:ext cx="57797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D9B7B"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FD945" id="Rectangle 20" o:spid="_x0000_s1032" style="position:absolute;left:0;text-align:left;margin-left:1.1pt;margin-top:-1.1pt;width:45.5pt;height:2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" fillcolor="#9bbb59 [3206]" strokecolor="#76923c [2406]" strokeweight="2pt">
                      <v:textbox inset="0,0,0,0">
                        <w:txbxContent>
                          <w:p w14:paraId="451D9B7B"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5E92A83B" w14:textId="5CDE23DB" w:rsidTr="00DE7B97">
        <w:trPr>
          <w:jc w:val="center"/>
        </w:trPr>
        <w:tc>
          <w:tcPr>
            <w:tcW w:w="1104" w:type="pct"/>
            <w:tcBorders>
              <w:top w:val="single" w:sz="4" w:space="0" w:color="auto"/>
              <w:left w:val="nil"/>
              <w:bottom w:val="single" w:sz="4" w:space="0" w:color="auto"/>
              <w:right w:val="nil"/>
            </w:tcBorders>
          </w:tcPr>
          <w:p w14:paraId="18FD9092"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Have noticed health changes since being more active</w:t>
            </w:r>
          </w:p>
        </w:tc>
        <w:tc>
          <w:tcPr>
            <w:tcW w:w="1474" w:type="pct"/>
            <w:tcBorders>
              <w:top w:val="single" w:sz="4" w:space="0" w:color="auto"/>
              <w:left w:val="nil"/>
              <w:bottom w:val="single" w:sz="4" w:space="0" w:color="auto"/>
              <w:right w:val="nil"/>
            </w:tcBorders>
            <w:shd w:val="clear" w:color="auto" w:fill="EEECE1" w:themeFill="background2"/>
          </w:tcPr>
          <w:p w14:paraId="529FE484"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85%</w:t>
            </w:r>
            <w:r w:rsidRPr="00A4749D">
              <w:rPr>
                <w:rFonts w:ascii="Arial" w:hAnsi="Arial" w:cs="Arial"/>
                <w:szCs w:val="18"/>
                <w:lang w:val="en-GB"/>
              </w:rPr>
              <w:t xml:space="preserve"> of GRx Active Families participants have noticed health and fitness level changes</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5B0E6DA0"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86</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53906C83"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91</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669FD22D"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86</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1C4EFA77"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88</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1CEB7336"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89</w:t>
            </w:r>
          </w:p>
        </w:tc>
        <w:tc>
          <w:tcPr>
            <w:tcW w:w="587" w:type="pct"/>
            <w:tcBorders>
              <w:top w:val="single" w:sz="4" w:space="0" w:color="auto"/>
              <w:left w:val="nil"/>
              <w:bottom w:val="single" w:sz="4" w:space="0" w:color="auto"/>
              <w:right w:val="nil"/>
            </w:tcBorders>
            <w:shd w:val="clear" w:color="auto" w:fill="auto"/>
            <w:vAlign w:val="center"/>
          </w:tcPr>
          <w:p w14:paraId="0FAF9924"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6" behindDoc="0" locked="0" layoutInCell="1" allowOverlap="1" wp14:anchorId="7B0B576E" wp14:editId="4322FEFC">
                      <wp:simplePos x="0" y="0"/>
                      <wp:positionH relativeFrom="column">
                        <wp:posOffset>13970</wp:posOffset>
                      </wp:positionH>
                      <wp:positionV relativeFrom="paragraph">
                        <wp:posOffset>-6350</wp:posOffset>
                      </wp:positionV>
                      <wp:extent cx="568960" cy="327025"/>
                      <wp:effectExtent l="0" t="0" r="21590" b="15875"/>
                      <wp:wrapNone/>
                      <wp:docPr id="21" name="Rectangle 21"/>
                      <wp:cNvGraphicFramePr/>
                      <a:graphic xmlns:a="http://schemas.openxmlformats.org/drawingml/2006/main">
                        <a:graphicData uri="http://schemas.microsoft.com/office/word/2010/wordprocessingShape">
                          <wps:wsp>
                            <wps:cNvSpPr/>
                            <wps:spPr>
                              <a:xfrm>
                                <a:off x="0" y="0"/>
                                <a:ext cx="56896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6A97F"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B576E" id="Rectangle 21" o:spid="_x0000_s1033" style="position:absolute;left:0;text-align:left;margin-left:1.1pt;margin-top:-.5pt;width:44.8pt;height:2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" fillcolor="#9bbb59 [3206]" strokecolor="#76923c [2406]" strokeweight="2pt">
                      <v:textbox inset="0,0,0,0">
                        <w:txbxContent>
                          <w:p w14:paraId="5E26A97F" w14:textId="77777777" w:rsidR="00FB25FF" w:rsidRPr="00E96BDE" w:rsidRDefault="00FB25FF" w:rsidP="00DE7B97">
                            <w:pPr>
                              <w:spacing w:line="240" w:lineRule="auto"/>
                              <w:jc w:val="center"/>
                            </w:pPr>
                            <w:r>
                              <w:t>Achieved</w:t>
                            </w:r>
                          </w:p>
                        </w:txbxContent>
                      </v:textbox>
                    </v:rect>
                  </w:pict>
                </mc:Fallback>
              </mc:AlternateContent>
            </w:r>
          </w:p>
        </w:tc>
      </w:tr>
      <w:tr w:rsidR="00DE7B97" w:rsidRPr="00A4749D" w14:paraId="3E6DAD42" w14:textId="48F9B8DD" w:rsidTr="00DE7B97">
        <w:trPr>
          <w:jc w:val="center"/>
        </w:trPr>
        <w:tc>
          <w:tcPr>
            <w:tcW w:w="1104" w:type="pct"/>
            <w:tcBorders>
              <w:top w:val="single" w:sz="4" w:space="0" w:color="auto"/>
              <w:left w:val="nil"/>
              <w:bottom w:val="single" w:sz="4" w:space="0" w:color="auto"/>
              <w:right w:val="nil"/>
            </w:tcBorders>
          </w:tcPr>
          <w:p w14:paraId="3B4CDB71"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Ensure consistent high quality services and support are delivered to GRx participants</w:t>
            </w:r>
          </w:p>
        </w:tc>
        <w:tc>
          <w:tcPr>
            <w:tcW w:w="1474" w:type="pct"/>
            <w:tcBorders>
              <w:top w:val="single" w:sz="4" w:space="0" w:color="auto"/>
              <w:left w:val="nil"/>
              <w:bottom w:val="single" w:sz="4" w:space="0" w:color="auto"/>
              <w:right w:val="nil"/>
            </w:tcBorders>
            <w:shd w:val="clear" w:color="auto" w:fill="EEECE1" w:themeFill="background2"/>
          </w:tcPr>
          <w:p w14:paraId="0E8B4922" w14:textId="77777777" w:rsidR="00DE7B97" w:rsidRPr="00A4749D" w:rsidRDefault="00DE7B97" w:rsidP="00DE7B97">
            <w:pPr>
              <w:keepNext/>
              <w:keepLines/>
              <w:spacing w:before="60" w:after="60" w:line="240" w:lineRule="auto"/>
              <w:ind w:left="181" w:hanging="181"/>
              <w:rPr>
                <w:rFonts w:ascii="Arial" w:hAnsi="Arial" w:cs="Arial"/>
                <w:szCs w:val="18"/>
                <w:lang w:val="en-GB"/>
              </w:rPr>
            </w:pPr>
            <w:r w:rsidRPr="00A4749D">
              <w:rPr>
                <w:rFonts w:ascii="Arial" w:hAnsi="Arial" w:cs="Arial"/>
                <w:szCs w:val="18"/>
                <w:lang w:val="en-GB"/>
              </w:rPr>
              <w:t xml:space="preserve">Minimum of </w:t>
            </w:r>
            <w:r w:rsidRPr="00A4749D">
              <w:rPr>
                <w:rFonts w:ascii="Arial" w:hAnsi="Arial" w:cs="Arial"/>
                <w:b/>
                <w:szCs w:val="18"/>
                <w:lang w:val="en-GB"/>
              </w:rPr>
              <w:t>90%</w:t>
            </w:r>
            <w:r w:rsidRPr="00A4749D">
              <w:rPr>
                <w:rFonts w:ascii="Arial" w:hAnsi="Arial" w:cs="Arial"/>
                <w:szCs w:val="18"/>
                <w:lang w:val="en-GB"/>
              </w:rPr>
              <w:t xml:space="preserve"> of GRx Active Families participants are satisfied with the overall service and support provided</w:t>
            </w:r>
          </w:p>
        </w:tc>
        <w:tc>
          <w:tcPr>
            <w:tcW w:w="358" w:type="pct"/>
            <w:tcBorders>
              <w:top w:val="single" w:sz="4" w:space="0" w:color="auto"/>
              <w:left w:val="nil"/>
              <w:bottom w:val="single" w:sz="4" w:space="0" w:color="auto"/>
              <w:right w:val="nil"/>
            </w:tcBorders>
            <w:shd w:val="clear" w:color="auto" w:fill="D6E3BC" w:themeFill="accent3" w:themeFillTint="66"/>
            <w:vAlign w:val="center"/>
          </w:tcPr>
          <w:p w14:paraId="108150FB"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98</w:t>
            </w:r>
          </w:p>
        </w:tc>
        <w:tc>
          <w:tcPr>
            <w:tcW w:w="357" w:type="pct"/>
            <w:tcBorders>
              <w:top w:val="single" w:sz="4" w:space="0" w:color="auto"/>
              <w:left w:val="nil"/>
              <w:bottom w:val="single" w:sz="4" w:space="0" w:color="auto"/>
              <w:right w:val="nil"/>
            </w:tcBorders>
            <w:shd w:val="clear" w:color="auto" w:fill="D6E3BC" w:themeFill="accent3" w:themeFillTint="66"/>
            <w:vAlign w:val="center"/>
          </w:tcPr>
          <w:p w14:paraId="4C0C666E"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98</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12C25B1D"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98</w:t>
            </w:r>
          </w:p>
        </w:tc>
        <w:tc>
          <w:tcPr>
            <w:tcW w:w="356" w:type="pct"/>
            <w:tcBorders>
              <w:top w:val="single" w:sz="4" w:space="0" w:color="auto"/>
              <w:left w:val="nil"/>
              <w:bottom w:val="single" w:sz="4" w:space="0" w:color="auto"/>
              <w:right w:val="nil"/>
            </w:tcBorders>
            <w:shd w:val="clear" w:color="auto" w:fill="D6E3BC" w:themeFill="accent3" w:themeFillTint="66"/>
            <w:vAlign w:val="center"/>
          </w:tcPr>
          <w:p w14:paraId="452E1025"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96</w:t>
            </w:r>
          </w:p>
        </w:tc>
        <w:tc>
          <w:tcPr>
            <w:tcW w:w="408" w:type="pct"/>
            <w:tcBorders>
              <w:top w:val="single" w:sz="4" w:space="0" w:color="auto"/>
              <w:left w:val="nil"/>
              <w:bottom w:val="single" w:sz="4" w:space="0" w:color="auto"/>
              <w:right w:val="nil"/>
            </w:tcBorders>
            <w:shd w:val="clear" w:color="auto" w:fill="D6E3BC" w:themeFill="accent3" w:themeFillTint="66"/>
            <w:vAlign w:val="center"/>
          </w:tcPr>
          <w:p w14:paraId="132E4684" w14:textId="77777777" w:rsidR="00DE7B97" w:rsidRPr="00A4749D" w:rsidRDefault="00DE7B97" w:rsidP="00DE7B97">
            <w:pPr>
              <w:pStyle w:val="TableBody1"/>
              <w:keepLines/>
              <w:ind w:left="0" w:right="0"/>
              <w:jc w:val="center"/>
              <w:rPr>
                <w:sz w:val="18"/>
                <w:szCs w:val="18"/>
                <w:lang w:val="en-GB"/>
              </w:rPr>
            </w:pPr>
            <w:r w:rsidRPr="00A4749D">
              <w:rPr>
                <w:sz w:val="18"/>
                <w:szCs w:val="18"/>
                <w:lang w:val="en-GB"/>
              </w:rPr>
              <w:t>98</w:t>
            </w:r>
          </w:p>
        </w:tc>
        <w:tc>
          <w:tcPr>
            <w:tcW w:w="587" w:type="pct"/>
            <w:tcBorders>
              <w:top w:val="single" w:sz="4" w:space="0" w:color="auto"/>
              <w:left w:val="nil"/>
              <w:bottom w:val="single" w:sz="4" w:space="0" w:color="auto"/>
              <w:right w:val="nil"/>
            </w:tcBorders>
            <w:shd w:val="clear" w:color="auto" w:fill="auto"/>
            <w:vAlign w:val="center"/>
          </w:tcPr>
          <w:p w14:paraId="7153FF15" w14:textId="77777777" w:rsidR="00DE7B97" w:rsidRPr="00A4749D" w:rsidRDefault="00DE7B97" w:rsidP="00DE7B97">
            <w:pPr>
              <w:pStyle w:val="BodyTextFirstPara"/>
              <w:keepLines/>
              <w:spacing w:before="60" w:after="60" w:line="240" w:lineRule="auto"/>
              <w:jc w:val="center"/>
              <w:rPr>
                <w:b/>
                <w:sz w:val="18"/>
                <w:szCs w:val="18"/>
                <w:lang w:val="en-GB"/>
              </w:rPr>
            </w:pPr>
            <w:r w:rsidRPr="00A4749D">
              <w:rPr>
                <w:noProof/>
                <w:lang w:eastAsia="en-NZ"/>
              </w:rPr>
              <mc:AlternateContent>
                <mc:Choice Requires="wps">
                  <w:drawing>
                    <wp:anchor distT="0" distB="0" distL="114300" distR="114300" simplePos="0" relativeHeight="251658247" behindDoc="0" locked="0" layoutInCell="1" allowOverlap="1" wp14:anchorId="39E3318A" wp14:editId="3F2B84F3">
                      <wp:simplePos x="0" y="0"/>
                      <wp:positionH relativeFrom="column">
                        <wp:posOffset>13970</wp:posOffset>
                      </wp:positionH>
                      <wp:positionV relativeFrom="paragraph">
                        <wp:posOffset>-21590</wp:posOffset>
                      </wp:positionV>
                      <wp:extent cx="577850" cy="327025"/>
                      <wp:effectExtent l="0" t="0" r="12700" b="15875"/>
                      <wp:wrapNone/>
                      <wp:docPr id="22" name="Rectangle 22"/>
                      <wp:cNvGraphicFramePr/>
                      <a:graphic xmlns:a="http://schemas.openxmlformats.org/drawingml/2006/main">
                        <a:graphicData uri="http://schemas.microsoft.com/office/word/2010/wordprocessingShape">
                          <wps:wsp>
                            <wps:cNvSpPr/>
                            <wps:spPr>
                              <a:xfrm>
                                <a:off x="0" y="0"/>
                                <a:ext cx="57785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52471" w14:textId="77777777" w:rsidR="00FB25FF" w:rsidRPr="00E96BDE" w:rsidRDefault="00FB25FF" w:rsidP="00DE7B97">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3318A" id="Rectangle 22" o:spid="_x0000_s1034" style="position:absolute;left:0;text-align:left;margin-left:1.1pt;margin-top:-1.7pt;width:45.5pt;height:2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" fillcolor="#9bbb59 [3206]" strokecolor="#76923c [2406]" strokeweight="2pt">
                      <v:textbox inset="0,0,0,0">
                        <w:txbxContent>
                          <w:p w14:paraId="43A52471" w14:textId="77777777" w:rsidR="00FB25FF" w:rsidRPr="00E96BDE" w:rsidRDefault="00FB25FF" w:rsidP="00DE7B97">
                            <w:pPr>
                              <w:spacing w:line="240" w:lineRule="auto"/>
                              <w:jc w:val="center"/>
                            </w:pPr>
                            <w:r>
                              <w:t>Achieved</w:t>
                            </w:r>
                          </w:p>
                        </w:txbxContent>
                      </v:textbox>
                    </v:rect>
                  </w:pict>
                </mc:Fallback>
              </mc:AlternateContent>
            </w:r>
          </w:p>
        </w:tc>
      </w:tr>
    </w:tbl>
    <w:p w14:paraId="109C94B9" w14:textId="74A841A2" w:rsidR="00DE7B97" w:rsidRPr="00A4749D" w:rsidRDefault="005D3E44" w:rsidP="00DE7B97">
      <w:pPr>
        <w:pStyle w:val="TableFootnote"/>
        <w:keepNext w:val="0"/>
        <w:rPr>
          <w:lang w:val="en-GB"/>
        </w:rPr>
      </w:pPr>
      <w:r>
        <w:rPr>
          <w:lang w:val="en-GB"/>
        </w:rPr>
        <w:t xml:space="preserve">*As with previous years’ surveys, the KPI results exclude non-response to each statement. </w:t>
      </w:r>
    </w:p>
    <w:p w14:paraId="7ECFA9FA" w14:textId="77777777" w:rsidR="003E7511" w:rsidRPr="00A4749D" w:rsidRDefault="003E7511">
      <w:pPr>
        <w:pStyle w:val="Heading1"/>
        <w:rPr>
          <w:lang w:val="en-GB"/>
        </w:rPr>
      </w:pPr>
      <w:bookmarkStart w:id="19" w:name="_Toc148519989"/>
      <w:bookmarkStart w:id="20" w:name="_Toc178392372"/>
      <w:bookmarkStart w:id="21" w:name="_Toc178393106"/>
      <w:bookmarkStart w:id="22" w:name="_Toc178393142"/>
      <w:bookmarkStart w:id="23" w:name="_Toc178393223"/>
      <w:bookmarkStart w:id="24" w:name="_Toc178393290"/>
      <w:bookmarkStart w:id="25" w:name="_Toc178393622"/>
      <w:bookmarkStart w:id="26" w:name="_Toc178480067"/>
      <w:bookmarkStart w:id="27" w:name="_Toc178480147"/>
      <w:bookmarkStart w:id="28" w:name="_Toc178482691"/>
      <w:bookmarkStart w:id="29" w:name="_Toc185743333"/>
      <w:bookmarkStart w:id="30" w:name="_Toc451936117"/>
      <w:r w:rsidRPr="00A4749D">
        <w:rPr>
          <w:lang w:val="en-GB"/>
        </w:rPr>
        <w:lastRenderedPageBreak/>
        <w:t>Introduction</w:t>
      </w:r>
      <w:bookmarkEnd w:id="19"/>
      <w:bookmarkEnd w:id="20"/>
      <w:bookmarkEnd w:id="21"/>
      <w:bookmarkEnd w:id="22"/>
      <w:bookmarkEnd w:id="23"/>
      <w:bookmarkEnd w:id="24"/>
      <w:bookmarkEnd w:id="25"/>
      <w:bookmarkEnd w:id="26"/>
      <w:bookmarkEnd w:id="27"/>
      <w:bookmarkEnd w:id="28"/>
      <w:bookmarkEnd w:id="29"/>
      <w:bookmarkEnd w:id="30"/>
    </w:p>
    <w:p w14:paraId="7ECFA9FB" w14:textId="77777777" w:rsidR="007F4B8B" w:rsidRPr="00A4749D" w:rsidRDefault="007F4B8B">
      <w:pPr>
        <w:pStyle w:val="Heading2"/>
        <w:rPr>
          <w:lang w:val="en-GB"/>
        </w:rPr>
      </w:pPr>
      <w:bookmarkStart w:id="31" w:name="_Heading_level_2"/>
      <w:bookmarkStart w:id="32" w:name="_Toc451936118"/>
      <w:bookmarkEnd w:id="31"/>
      <w:r w:rsidRPr="00A4749D">
        <w:rPr>
          <w:lang w:val="en-GB"/>
        </w:rPr>
        <w:t>Background</w:t>
      </w:r>
      <w:bookmarkEnd w:id="32"/>
    </w:p>
    <w:p w14:paraId="7ECFA9FC" w14:textId="77777777" w:rsidR="00511675" w:rsidRPr="00A4749D" w:rsidRDefault="00F84C25" w:rsidP="003B0B69">
      <w:pPr>
        <w:pStyle w:val="BodyText"/>
        <w:rPr>
          <w:lang w:val="en-GB"/>
        </w:rPr>
      </w:pPr>
      <w:r w:rsidRPr="00A4749D">
        <w:rPr>
          <w:lang w:val="en-GB"/>
        </w:rPr>
        <w:t>In 2004, a</w:t>
      </w:r>
      <w:r w:rsidR="00511675" w:rsidRPr="00A4749D">
        <w:rPr>
          <w:lang w:val="en-GB"/>
        </w:rPr>
        <w:t xml:space="preserve"> gap was identified in the community for a collaborative approach in increasing physical activity levels of children and youth who are at risk of suffering adverse health effects from being overweight or obese. </w:t>
      </w:r>
      <w:r w:rsidR="00794C43" w:rsidRPr="00A4749D">
        <w:rPr>
          <w:lang w:val="en-GB"/>
        </w:rPr>
        <w:t>Sport and Recreation NZ (SPARC) established the Green Prescription Active Families programme to meet this need.</w:t>
      </w:r>
    </w:p>
    <w:p w14:paraId="7ECFA9FD" w14:textId="57971D52" w:rsidR="00511675" w:rsidRPr="00A4749D" w:rsidRDefault="00511675" w:rsidP="003B0B69">
      <w:pPr>
        <w:pStyle w:val="BodyText"/>
        <w:rPr>
          <w:lang w:val="en-GB"/>
        </w:rPr>
      </w:pPr>
      <w:r w:rsidRPr="00A4749D">
        <w:rPr>
          <w:lang w:val="en-GB"/>
        </w:rPr>
        <w:t>The</w:t>
      </w:r>
      <w:r w:rsidR="00F84C25" w:rsidRPr="00A4749D">
        <w:rPr>
          <w:lang w:val="en-GB"/>
        </w:rPr>
        <w:t xml:space="preserve"> GRx</w:t>
      </w:r>
      <w:r w:rsidRPr="00A4749D">
        <w:rPr>
          <w:lang w:val="en-GB"/>
        </w:rPr>
        <w:t xml:space="preserve"> Active Families programmes are community based health initiatives</w:t>
      </w:r>
      <w:r w:rsidR="00455B4F" w:rsidRPr="00A4749D">
        <w:rPr>
          <w:lang w:val="en-GB"/>
        </w:rPr>
        <w:t>,</w:t>
      </w:r>
      <w:r w:rsidRPr="00A4749D">
        <w:rPr>
          <w:lang w:val="en-GB"/>
        </w:rPr>
        <w:t xml:space="preserve"> designed to increase physical activity </w:t>
      </w:r>
      <w:r w:rsidR="009B11B6" w:rsidRPr="00A4749D">
        <w:rPr>
          <w:lang w:val="en-GB"/>
        </w:rPr>
        <w:t>among</w:t>
      </w:r>
      <w:r w:rsidRPr="00A4749D">
        <w:rPr>
          <w:lang w:val="en-GB"/>
        </w:rPr>
        <w:t xml:space="preserve"> children and young people aged 5-18 years and their </w:t>
      </w:r>
      <w:r w:rsidR="000F73D4" w:rsidRPr="00A4749D">
        <w:rPr>
          <w:lang w:val="en-GB"/>
        </w:rPr>
        <w:t>whänau</w:t>
      </w:r>
      <w:r w:rsidRPr="00A4749D">
        <w:rPr>
          <w:lang w:val="en-GB"/>
        </w:rPr>
        <w:t xml:space="preserve">/families. Priority is given to children aged 5-12 years. The programme enables </w:t>
      </w:r>
      <w:r w:rsidR="009B11B6" w:rsidRPr="00A4749D">
        <w:rPr>
          <w:lang w:val="en-GB"/>
        </w:rPr>
        <w:t>participants</w:t>
      </w:r>
      <w:r w:rsidRPr="00A4749D">
        <w:rPr>
          <w:lang w:val="en-GB"/>
        </w:rPr>
        <w:t xml:space="preserve"> to embrace healthier and more active lifestyles that are sustainable through encouragement</w:t>
      </w:r>
      <w:r w:rsidR="00455B4F" w:rsidRPr="00A4749D">
        <w:rPr>
          <w:lang w:val="en-GB"/>
        </w:rPr>
        <w:t>,</w:t>
      </w:r>
      <w:r w:rsidRPr="00A4749D">
        <w:rPr>
          <w:lang w:val="en-GB"/>
        </w:rPr>
        <w:t xml:space="preserve"> education, nutritional guidance and advice, realistic goal setting and on</w:t>
      </w:r>
      <w:r w:rsidR="007B4ABA" w:rsidRPr="00A4749D">
        <w:rPr>
          <w:lang w:val="en-GB"/>
        </w:rPr>
        <w:t>-</w:t>
      </w:r>
      <w:r w:rsidRPr="00A4749D">
        <w:rPr>
          <w:lang w:val="en-GB"/>
        </w:rPr>
        <w:t xml:space="preserve">going support. Each programme provides support for a minimum of 35 children and young people and their families for a period of up to 12 months. </w:t>
      </w:r>
    </w:p>
    <w:p w14:paraId="7203C3D0" w14:textId="0053AE74" w:rsidR="00D47CE5" w:rsidRPr="00A4749D" w:rsidRDefault="00D47CE5" w:rsidP="003B0B69">
      <w:pPr>
        <w:pStyle w:val="BodyText"/>
        <w:rPr>
          <w:lang w:val="en-GB"/>
        </w:rPr>
      </w:pPr>
      <w:r w:rsidRPr="00A4749D">
        <w:rPr>
          <w:lang w:val="en-GB"/>
        </w:rPr>
        <w:t>The programme achieves health equity by having equal proportions of European and Maori/Pacific families. This is highlighted in the demographic characteristics of the achieved sample, wherein 63 percent of the participants identified their family as being European, while 40 percent identified as Mäori, 21 percent as Pacific (see Chapter 7).</w:t>
      </w:r>
      <w:r w:rsidRPr="00A4749D">
        <w:rPr>
          <w:rStyle w:val="FootnoteReference"/>
          <w:lang w:val="en-GB"/>
        </w:rPr>
        <w:footnoteReference w:id="4"/>
      </w:r>
      <w:r w:rsidRPr="00A4749D">
        <w:rPr>
          <w:lang w:val="en-GB"/>
        </w:rPr>
        <w:t xml:space="preserve"> The programme also reaches people in need (families in deprived regions), as reflected by the deprivation index distribution of all participants (see Figure 22, Chapter 7). </w:t>
      </w:r>
    </w:p>
    <w:p w14:paraId="7ECFA9FE" w14:textId="3C1A62F0" w:rsidR="00511675" w:rsidRPr="00A4749D" w:rsidRDefault="00511675" w:rsidP="003B0B69">
      <w:pPr>
        <w:pStyle w:val="BodyText"/>
        <w:rPr>
          <w:lang w:val="en-GB"/>
        </w:rPr>
      </w:pPr>
      <w:r w:rsidRPr="00A4749D">
        <w:rPr>
          <w:lang w:val="en-GB"/>
        </w:rPr>
        <w:t>Referrals may be made by a range of referrers including paediatricians</w:t>
      </w:r>
      <w:r w:rsidR="00A74B00" w:rsidRPr="00A4749D">
        <w:rPr>
          <w:lang w:val="en-GB"/>
        </w:rPr>
        <w:t>,</w:t>
      </w:r>
      <w:r w:rsidRPr="00A4749D">
        <w:rPr>
          <w:lang w:val="en-GB"/>
        </w:rPr>
        <w:t xml:space="preserve"> general practitioners</w:t>
      </w:r>
      <w:r w:rsidR="00A74B00" w:rsidRPr="00A4749D">
        <w:rPr>
          <w:lang w:val="en-GB"/>
        </w:rPr>
        <w:t>,</w:t>
      </w:r>
      <w:r w:rsidRPr="00A4749D">
        <w:rPr>
          <w:lang w:val="en-GB"/>
        </w:rPr>
        <w:t xml:space="preserve"> practice nurses</w:t>
      </w:r>
      <w:r w:rsidR="00A74B00" w:rsidRPr="00A4749D">
        <w:rPr>
          <w:lang w:val="en-GB"/>
        </w:rPr>
        <w:t>,</w:t>
      </w:r>
      <w:r w:rsidRPr="00A4749D">
        <w:rPr>
          <w:lang w:val="en-GB"/>
        </w:rPr>
        <w:t xml:space="preserve"> community, school and public health nurses</w:t>
      </w:r>
      <w:r w:rsidR="00A74B00" w:rsidRPr="00A4749D">
        <w:rPr>
          <w:lang w:val="en-GB"/>
        </w:rPr>
        <w:t>,</w:t>
      </w:r>
      <w:r w:rsidRPr="00A4749D">
        <w:rPr>
          <w:lang w:val="en-GB"/>
        </w:rPr>
        <w:t xml:space="preserve"> occupational and physiotherapists</w:t>
      </w:r>
      <w:r w:rsidR="00A74B00" w:rsidRPr="00A4749D">
        <w:rPr>
          <w:lang w:val="en-GB"/>
        </w:rPr>
        <w:t xml:space="preserve">, </w:t>
      </w:r>
      <w:r w:rsidR="00794C43" w:rsidRPr="00A4749D">
        <w:rPr>
          <w:lang w:val="en-GB"/>
        </w:rPr>
        <w:t>dieticians</w:t>
      </w:r>
      <w:r w:rsidRPr="00A4749D">
        <w:rPr>
          <w:lang w:val="en-GB"/>
        </w:rPr>
        <w:t xml:space="preserve"> and nutritionists. </w:t>
      </w:r>
      <w:r w:rsidR="00794C43" w:rsidRPr="00A4749D">
        <w:rPr>
          <w:lang w:val="en-GB"/>
        </w:rPr>
        <w:t>T</w:t>
      </w:r>
      <w:r w:rsidRPr="00A4749D">
        <w:rPr>
          <w:lang w:val="en-GB"/>
        </w:rPr>
        <w:t xml:space="preserve">he </w:t>
      </w:r>
      <w:r w:rsidR="00794C43" w:rsidRPr="00A4749D">
        <w:rPr>
          <w:lang w:val="en-GB"/>
        </w:rPr>
        <w:t xml:space="preserve">referrer </w:t>
      </w:r>
      <w:r w:rsidRPr="00A4749D">
        <w:rPr>
          <w:lang w:val="en-GB"/>
        </w:rPr>
        <w:t>is kept informed of families’ involvement in the programme.</w:t>
      </w:r>
      <w:r w:rsidR="00207F23" w:rsidRPr="00A4749D">
        <w:rPr>
          <w:lang w:val="en-GB"/>
        </w:rPr>
        <w:t xml:space="preserve"> Families are also able to refer themselves to the programme.</w:t>
      </w:r>
      <w:r w:rsidRPr="00A4749D">
        <w:rPr>
          <w:lang w:val="en-GB"/>
        </w:rPr>
        <w:t xml:space="preserve"> Criteria </w:t>
      </w:r>
      <w:r w:rsidR="009B11B6" w:rsidRPr="00A4749D">
        <w:rPr>
          <w:lang w:val="en-GB"/>
        </w:rPr>
        <w:t>for referral</w:t>
      </w:r>
      <w:r w:rsidRPr="00A4749D">
        <w:rPr>
          <w:lang w:val="en-GB"/>
        </w:rPr>
        <w:t xml:space="preserve"> are</w:t>
      </w:r>
      <w:r w:rsidR="009B11B6" w:rsidRPr="00A4749D">
        <w:rPr>
          <w:lang w:val="en-GB"/>
        </w:rPr>
        <w:t>:</w:t>
      </w:r>
      <w:r w:rsidR="00F84C25" w:rsidRPr="00A4749D">
        <w:rPr>
          <w:lang w:val="en-GB"/>
        </w:rPr>
        <w:t xml:space="preserve"> inactive children with</w:t>
      </w:r>
      <w:r w:rsidRPr="00A4749D">
        <w:rPr>
          <w:lang w:val="en-GB"/>
        </w:rPr>
        <w:t xml:space="preserve"> a BMI over 25 </w:t>
      </w:r>
      <w:r w:rsidR="00794C43" w:rsidRPr="00A4749D">
        <w:rPr>
          <w:lang w:val="en-GB"/>
        </w:rPr>
        <w:t>and within the 95th percentile, with a family motivated to make lifestyle changes.</w:t>
      </w:r>
    </w:p>
    <w:p w14:paraId="7ECFA9FF" w14:textId="0890CCFA" w:rsidR="00511675" w:rsidRPr="00A4749D" w:rsidRDefault="00511675" w:rsidP="003B0B69">
      <w:pPr>
        <w:pStyle w:val="BodyText"/>
        <w:rPr>
          <w:lang w:val="en-GB"/>
        </w:rPr>
      </w:pPr>
      <w:r w:rsidRPr="00A4749D">
        <w:rPr>
          <w:lang w:val="en-GB"/>
        </w:rPr>
        <w:t xml:space="preserve">Regular group activity sessions </w:t>
      </w:r>
      <w:r w:rsidR="00F84C25" w:rsidRPr="00A4749D">
        <w:rPr>
          <w:lang w:val="en-GB"/>
        </w:rPr>
        <w:t>may be</w:t>
      </w:r>
      <w:r w:rsidRPr="00A4749D">
        <w:rPr>
          <w:lang w:val="en-GB"/>
        </w:rPr>
        <w:t xml:space="preserve"> held at community facilities and include a physical activity session,</w:t>
      </w:r>
      <w:r w:rsidR="00A74B00" w:rsidRPr="00A4749D">
        <w:rPr>
          <w:lang w:val="en-GB"/>
        </w:rPr>
        <w:t xml:space="preserve"> </w:t>
      </w:r>
      <w:r w:rsidR="00436D60" w:rsidRPr="00A4749D">
        <w:rPr>
          <w:lang w:val="en-GB"/>
        </w:rPr>
        <w:t xml:space="preserve">and </w:t>
      </w:r>
      <w:r w:rsidRPr="00A4749D">
        <w:rPr>
          <w:lang w:val="en-GB"/>
        </w:rPr>
        <w:t>working as a group on individual goals/achievements. Physical activities include fitness circuits, modified games, sports and aquatic activities. Information and education about health, wellbeing</w:t>
      </w:r>
      <w:r w:rsidR="00F84C25" w:rsidRPr="00A4749D">
        <w:rPr>
          <w:lang w:val="en-GB"/>
        </w:rPr>
        <w:t>, healthy food</w:t>
      </w:r>
      <w:r w:rsidRPr="00A4749D">
        <w:rPr>
          <w:lang w:val="en-GB"/>
        </w:rPr>
        <w:t xml:space="preserve"> and physical activity is provided. </w:t>
      </w:r>
      <w:r w:rsidR="00D96B3D" w:rsidRPr="00A4749D">
        <w:rPr>
          <w:lang w:val="en-GB"/>
        </w:rPr>
        <w:t xml:space="preserve">Home visits in some areas assist in family goal setting. </w:t>
      </w:r>
      <w:r w:rsidRPr="00A4749D">
        <w:rPr>
          <w:lang w:val="en-GB"/>
        </w:rPr>
        <w:t xml:space="preserve">Participants and their families are encouraged to take ownership of the programme and form friendships and social interactions between families. </w:t>
      </w:r>
    </w:p>
    <w:p w14:paraId="7ECFAA00" w14:textId="77777777" w:rsidR="00511675" w:rsidRPr="00A4749D" w:rsidRDefault="00511675" w:rsidP="003B0B69">
      <w:pPr>
        <w:pStyle w:val="BodyText"/>
        <w:rPr>
          <w:lang w:val="en-GB"/>
        </w:rPr>
      </w:pPr>
      <w:r w:rsidRPr="00A4749D">
        <w:rPr>
          <w:lang w:val="en-GB"/>
        </w:rPr>
        <w:t xml:space="preserve">The </w:t>
      </w:r>
      <w:r w:rsidR="00876827" w:rsidRPr="00A4749D">
        <w:rPr>
          <w:lang w:val="en-GB"/>
        </w:rPr>
        <w:t>long-term</w:t>
      </w:r>
      <w:r w:rsidRPr="00A4749D">
        <w:rPr>
          <w:lang w:val="en-GB"/>
        </w:rPr>
        <w:t xml:space="preserve"> goal for each child is a minimum of 60 minutes of moderate intensity activity most days of the week. Regular monitoring/testing of each participant is conducted to measure the progress and effectiveness of the programme. </w:t>
      </w:r>
    </w:p>
    <w:p w14:paraId="7ECFAA01" w14:textId="36144134" w:rsidR="00511675" w:rsidRPr="00A4749D" w:rsidRDefault="00511675" w:rsidP="003B0B69">
      <w:pPr>
        <w:pStyle w:val="BodyText"/>
        <w:rPr>
          <w:lang w:val="en-GB"/>
        </w:rPr>
      </w:pPr>
      <w:r w:rsidRPr="00A4749D">
        <w:rPr>
          <w:lang w:val="en-GB"/>
        </w:rPr>
        <w:lastRenderedPageBreak/>
        <w:t xml:space="preserve">When the </w:t>
      </w:r>
      <w:r w:rsidR="000F73D4" w:rsidRPr="00A4749D">
        <w:rPr>
          <w:lang w:val="en-GB"/>
        </w:rPr>
        <w:t>long-term</w:t>
      </w:r>
      <w:r w:rsidRPr="00A4749D">
        <w:rPr>
          <w:lang w:val="en-GB"/>
        </w:rPr>
        <w:t xml:space="preserve"> goal of being moderately active for at least 60 minutes on most days has been achieved on a sustainable basis and expected improvement in health outcomes achieved, an exit strategy is developed to link the participant to other activities in the community. This helps ensure the lifestyle change is maintained</w:t>
      </w:r>
      <w:r w:rsidR="00436D60" w:rsidRPr="00A4749D">
        <w:rPr>
          <w:lang w:val="en-GB"/>
        </w:rPr>
        <w:t>,</w:t>
      </w:r>
      <w:r w:rsidRPr="00A4749D">
        <w:rPr>
          <w:lang w:val="en-GB"/>
        </w:rPr>
        <w:t xml:space="preserve"> including daily physical activity by the </w:t>
      </w:r>
      <w:r w:rsidR="000F73D4" w:rsidRPr="00A4749D">
        <w:rPr>
          <w:lang w:val="en-GB"/>
        </w:rPr>
        <w:t>whänau</w:t>
      </w:r>
      <w:r w:rsidRPr="00A4749D">
        <w:rPr>
          <w:lang w:val="en-GB"/>
        </w:rPr>
        <w:t>/family.</w:t>
      </w:r>
    </w:p>
    <w:p w14:paraId="7ECFAA02" w14:textId="13B4A8C1" w:rsidR="00D15DAF" w:rsidRPr="00A4749D" w:rsidRDefault="00326506" w:rsidP="00C95348">
      <w:pPr>
        <w:pStyle w:val="BodyText"/>
        <w:rPr>
          <w:lang w:val="en-GB"/>
        </w:rPr>
      </w:pPr>
      <w:r w:rsidRPr="00A4749D">
        <w:rPr>
          <w:lang w:val="en-GB"/>
        </w:rPr>
        <w:t>Responsibility for the GRx initiative, including GRx Active Families, was transferred from SPARC to the Ministry of Health</w:t>
      </w:r>
      <w:r w:rsidR="00C95348" w:rsidRPr="00A4749D">
        <w:rPr>
          <w:lang w:val="en-GB"/>
        </w:rPr>
        <w:t xml:space="preserve"> (the Ministry)</w:t>
      </w:r>
      <w:r w:rsidRPr="00A4749D">
        <w:rPr>
          <w:lang w:val="en-GB"/>
        </w:rPr>
        <w:t xml:space="preserve"> in July 2009. Funding and management of the initiative </w:t>
      </w:r>
      <w:r w:rsidR="001924D9" w:rsidRPr="00A4749D">
        <w:rPr>
          <w:lang w:val="en-GB"/>
        </w:rPr>
        <w:t xml:space="preserve">was </w:t>
      </w:r>
      <w:r w:rsidRPr="00A4749D">
        <w:rPr>
          <w:lang w:val="en-GB"/>
        </w:rPr>
        <w:t xml:space="preserve">subsequently devolved to </w:t>
      </w:r>
      <w:r w:rsidR="00C95348" w:rsidRPr="00A4749D">
        <w:rPr>
          <w:lang w:val="en-GB"/>
        </w:rPr>
        <w:t>d</w:t>
      </w:r>
      <w:r w:rsidRPr="00A4749D">
        <w:rPr>
          <w:lang w:val="en-GB"/>
        </w:rPr>
        <w:t xml:space="preserve">istrict </w:t>
      </w:r>
      <w:r w:rsidR="00C95348" w:rsidRPr="00A4749D">
        <w:rPr>
          <w:lang w:val="en-GB"/>
        </w:rPr>
        <w:t>h</w:t>
      </w:r>
      <w:r w:rsidRPr="00A4749D">
        <w:rPr>
          <w:lang w:val="en-GB"/>
        </w:rPr>
        <w:t xml:space="preserve">ealth </w:t>
      </w:r>
      <w:r w:rsidR="00C95348" w:rsidRPr="00A4749D">
        <w:rPr>
          <w:lang w:val="en-GB"/>
        </w:rPr>
        <w:t>b</w:t>
      </w:r>
      <w:r w:rsidRPr="00A4749D">
        <w:rPr>
          <w:lang w:val="en-GB"/>
        </w:rPr>
        <w:t>oards</w:t>
      </w:r>
      <w:r w:rsidR="00C95348" w:rsidRPr="00A4749D">
        <w:rPr>
          <w:lang w:val="en-GB"/>
        </w:rPr>
        <w:t xml:space="preserve"> (DHBs)</w:t>
      </w:r>
      <w:r w:rsidRPr="00A4749D">
        <w:rPr>
          <w:lang w:val="en-GB"/>
        </w:rPr>
        <w:t xml:space="preserve"> in July 2012.</w:t>
      </w:r>
      <w:r w:rsidR="00D15DAF" w:rsidRPr="00A4749D">
        <w:rPr>
          <w:lang w:val="en-GB"/>
        </w:rPr>
        <w:t xml:space="preserve"> </w:t>
      </w:r>
    </w:p>
    <w:p w14:paraId="7ECFAA03" w14:textId="06DA8B1A" w:rsidR="003E7511" w:rsidRPr="00A4749D" w:rsidRDefault="007F4B8B">
      <w:pPr>
        <w:pStyle w:val="Heading2"/>
        <w:rPr>
          <w:lang w:val="en-GB"/>
        </w:rPr>
      </w:pPr>
      <w:bookmarkStart w:id="33" w:name="_Toc451936119"/>
      <w:r w:rsidRPr="00A4749D">
        <w:rPr>
          <w:lang w:val="en-GB"/>
        </w:rPr>
        <w:t>Objectives</w:t>
      </w:r>
      <w:bookmarkEnd w:id="33"/>
    </w:p>
    <w:p w14:paraId="7ECFAA04" w14:textId="0CDFA373" w:rsidR="00FC090A" w:rsidRPr="00A4749D" w:rsidRDefault="000F73D4" w:rsidP="00645742">
      <w:pPr>
        <w:pStyle w:val="BodyText"/>
        <w:rPr>
          <w:lang w:val="en-GB"/>
        </w:rPr>
      </w:pPr>
      <w:r w:rsidRPr="00A4749D">
        <w:rPr>
          <w:lang w:val="en-GB"/>
        </w:rPr>
        <w:t xml:space="preserve">This is the </w:t>
      </w:r>
      <w:r w:rsidR="00645742" w:rsidRPr="00A4749D">
        <w:rPr>
          <w:lang w:val="en-GB"/>
        </w:rPr>
        <w:t>tenth</w:t>
      </w:r>
      <w:r w:rsidRPr="00A4749D">
        <w:rPr>
          <w:lang w:val="en-GB"/>
        </w:rPr>
        <w:t xml:space="preserve"> annual </w:t>
      </w:r>
      <w:r w:rsidR="00511675" w:rsidRPr="00A4749D">
        <w:rPr>
          <w:lang w:val="en-GB"/>
        </w:rPr>
        <w:t>assess</w:t>
      </w:r>
      <w:r w:rsidRPr="00A4749D">
        <w:rPr>
          <w:lang w:val="en-GB"/>
        </w:rPr>
        <w:t xml:space="preserve">ment </w:t>
      </w:r>
      <w:r w:rsidR="00326506" w:rsidRPr="00A4749D">
        <w:rPr>
          <w:lang w:val="en-GB"/>
        </w:rPr>
        <w:t xml:space="preserve">and </w:t>
      </w:r>
      <w:r w:rsidR="00645742" w:rsidRPr="00A4749D">
        <w:rPr>
          <w:lang w:val="en-GB"/>
        </w:rPr>
        <w:t>ninth</w:t>
      </w:r>
      <w:r w:rsidR="00326506" w:rsidRPr="00A4749D">
        <w:rPr>
          <w:lang w:val="en-GB"/>
        </w:rPr>
        <w:t xml:space="preserve"> monitor </w:t>
      </w:r>
      <w:r w:rsidRPr="00A4749D">
        <w:rPr>
          <w:lang w:val="en-GB"/>
        </w:rPr>
        <w:t xml:space="preserve">of </w:t>
      </w:r>
      <w:r w:rsidR="00511675" w:rsidRPr="00A4749D">
        <w:rPr>
          <w:lang w:val="en-GB"/>
        </w:rPr>
        <w:t xml:space="preserve">the effectiveness of </w:t>
      </w:r>
      <w:r w:rsidRPr="00A4749D">
        <w:rPr>
          <w:lang w:val="en-GB"/>
        </w:rPr>
        <w:t>the Ministry</w:t>
      </w:r>
      <w:r w:rsidR="00BA581A" w:rsidRPr="00A4749D">
        <w:rPr>
          <w:lang w:val="en-GB"/>
        </w:rPr>
        <w:t>’s</w:t>
      </w:r>
      <w:r w:rsidRPr="00A4749D">
        <w:rPr>
          <w:lang w:val="en-GB"/>
        </w:rPr>
        <w:t xml:space="preserve"> </w:t>
      </w:r>
      <w:r w:rsidR="00D15DAF" w:rsidRPr="00A4749D">
        <w:rPr>
          <w:lang w:val="en-GB"/>
        </w:rPr>
        <w:t>GRx</w:t>
      </w:r>
      <w:r w:rsidR="00511675" w:rsidRPr="00A4749D">
        <w:rPr>
          <w:lang w:val="en-GB"/>
        </w:rPr>
        <w:t xml:space="preserve"> Active Families</w:t>
      </w:r>
      <w:r w:rsidR="00D15DAF" w:rsidRPr="00A4749D">
        <w:rPr>
          <w:lang w:val="en-GB"/>
        </w:rPr>
        <w:t xml:space="preserve"> (Active Families)</w:t>
      </w:r>
      <w:r w:rsidR="00837AE6" w:rsidRPr="00A4749D">
        <w:rPr>
          <w:lang w:val="en-GB"/>
        </w:rPr>
        <w:t xml:space="preserve"> </w:t>
      </w:r>
      <w:r w:rsidR="00511675" w:rsidRPr="00A4749D">
        <w:rPr>
          <w:lang w:val="en-GB"/>
        </w:rPr>
        <w:t>programme</w:t>
      </w:r>
      <w:r w:rsidRPr="00A4749D">
        <w:rPr>
          <w:lang w:val="en-GB"/>
        </w:rPr>
        <w:t>.</w:t>
      </w:r>
      <w:r w:rsidR="00511675" w:rsidRPr="00A4749D">
        <w:rPr>
          <w:lang w:val="en-GB"/>
        </w:rPr>
        <w:t xml:space="preserve"> </w:t>
      </w:r>
      <w:r w:rsidRPr="00A4749D">
        <w:rPr>
          <w:lang w:val="en-GB"/>
        </w:rPr>
        <w:t>The Ministry commissioned Research New Zealand</w:t>
      </w:r>
      <w:r w:rsidR="00511675" w:rsidRPr="00A4749D">
        <w:rPr>
          <w:lang w:val="en-GB"/>
        </w:rPr>
        <w:t xml:space="preserve"> to </w:t>
      </w:r>
      <w:r w:rsidR="00FC090A" w:rsidRPr="00A4749D">
        <w:rPr>
          <w:lang w:val="en-GB"/>
        </w:rPr>
        <w:t>collate and analyse results from a survey</w:t>
      </w:r>
      <w:r w:rsidR="00511675" w:rsidRPr="00A4749D">
        <w:rPr>
          <w:lang w:val="en-GB"/>
        </w:rPr>
        <w:t xml:space="preserve"> of participants to get views about how well the programme worked for them, in terms of helping those children and families referred to it become more active and to get their feedback on the advice and support provided through the programme. </w:t>
      </w:r>
    </w:p>
    <w:p w14:paraId="7ECFAA05" w14:textId="77777777" w:rsidR="003E7511" w:rsidRPr="00A4749D" w:rsidRDefault="007F4B8B" w:rsidP="007F4B8B">
      <w:pPr>
        <w:pStyle w:val="Heading2"/>
        <w:rPr>
          <w:lang w:val="en-GB"/>
        </w:rPr>
      </w:pPr>
      <w:bookmarkStart w:id="34" w:name="_Toc451936120"/>
      <w:r w:rsidRPr="00A4749D">
        <w:rPr>
          <w:lang w:val="en-GB"/>
        </w:rPr>
        <w:t>Methodology</w:t>
      </w:r>
      <w:bookmarkEnd w:id="34"/>
    </w:p>
    <w:p w14:paraId="7ECFAA06" w14:textId="6110C950" w:rsidR="00511675" w:rsidRPr="00A4749D" w:rsidRDefault="00FC090A" w:rsidP="00436D60">
      <w:pPr>
        <w:pStyle w:val="BodyText"/>
        <w:rPr>
          <w:lang w:val="en-GB"/>
        </w:rPr>
      </w:pPr>
      <w:bookmarkStart w:id="35" w:name="_Heading_Level_5"/>
      <w:bookmarkEnd w:id="35"/>
      <w:r w:rsidRPr="00A4749D">
        <w:rPr>
          <w:lang w:val="en-GB"/>
        </w:rPr>
        <w:t xml:space="preserve">The </w:t>
      </w:r>
      <w:r w:rsidR="00A22BE8" w:rsidRPr="00A4749D">
        <w:rPr>
          <w:lang w:val="en-GB"/>
        </w:rPr>
        <w:t xml:space="preserve">2018 </w:t>
      </w:r>
      <w:r w:rsidRPr="00A4749D">
        <w:rPr>
          <w:lang w:val="en-GB"/>
        </w:rPr>
        <w:t xml:space="preserve">survey is the same as that developed for SPARC in 2008 and repeated </w:t>
      </w:r>
      <w:r w:rsidR="006908A8" w:rsidRPr="00A4749D">
        <w:rPr>
          <w:lang w:val="en-GB"/>
        </w:rPr>
        <w:t>each year between</w:t>
      </w:r>
      <w:r w:rsidRPr="00A4749D">
        <w:rPr>
          <w:lang w:val="en-GB"/>
        </w:rPr>
        <w:t xml:space="preserve"> 2009</w:t>
      </w:r>
      <w:r w:rsidR="00645742" w:rsidRPr="00A4749D">
        <w:rPr>
          <w:lang w:val="en-GB"/>
        </w:rPr>
        <w:t xml:space="preserve"> and 2016</w:t>
      </w:r>
      <w:r w:rsidR="00511675" w:rsidRPr="00A4749D">
        <w:rPr>
          <w:lang w:val="en-GB"/>
        </w:rPr>
        <w:t>.</w:t>
      </w:r>
      <w:r w:rsidR="006908A8" w:rsidRPr="00A4749D">
        <w:rPr>
          <w:rStyle w:val="FootnoteReference"/>
          <w:lang w:val="en-GB"/>
        </w:rPr>
        <w:footnoteReference w:id="5"/>
      </w:r>
      <w:r w:rsidR="00511675" w:rsidRPr="00A4749D">
        <w:rPr>
          <w:lang w:val="en-GB"/>
        </w:rPr>
        <w:t xml:space="preserve"> The survey was </w:t>
      </w:r>
      <w:r w:rsidRPr="00A4749D">
        <w:rPr>
          <w:lang w:val="en-GB"/>
        </w:rPr>
        <w:t>administered</w:t>
      </w:r>
      <w:r w:rsidR="00511675" w:rsidRPr="00A4749D">
        <w:rPr>
          <w:lang w:val="en-GB"/>
        </w:rPr>
        <w:t xml:space="preserve"> as a self-completion questionnaire</w:t>
      </w:r>
      <w:r w:rsidR="00837AE6" w:rsidRPr="00A4749D">
        <w:rPr>
          <w:lang w:val="en-GB"/>
        </w:rPr>
        <w:t xml:space="preserve"> with the c</w:t>
      </w:r>
      <w:r w:rsidRPr="00A4749D">
        <w:rPr>
          <w:lang w:val="en-GB"/>
        </w:rPr>
        <w:t xml:space="preserve">ontract </w:t>
      </w:r>
      <w:r w:rsidR="00837AE6" w:rsidRPr="00A4749D">
        <w:rPr>
          <w:lang w:val="en-GB"/>
        </w:rPr>
        <w:t>h</w:t>
      </w:r>
      <w:r w:rsidRPr="00A4749D">
        <w:rPr>
          <w:lang w:val="en-GB"/>
        </w:rPr>
        <w:t>olders</w:t>
      </w:r>
      <w:r w:rsidR="00837AE6" w:rsidRPr="00A4749D">
        <w:rPr>
          <w:lang w:val="en-GB"/>
        </w:rPr>
        <w:t xml:space="preserve"> from each region</w:t>
      </w:r>
      <w:r w:rsidRPr="00A4749D">
        <w:rPr>
          <w:lang w:val="en-GB"/>
        </w:rPr>
        <w:t xml:space="preserve"> taking responsibility for distributing and collecting the questionnaires</w:t>
      </w:r>
      <w:r w:rsidR="00511675" w:rsidRPr="00A4749D">
        <w:rPr>
          <w:lang w:val="en-GB"/>
        </w:rPr>
        <w:t xml:space="preserve">. As in </w:t>
      </w:r>
      <w:r w:rsidRPr="00A4749D">
        <w:rPr>
          <w:lang w:val="en-GB"/>
        </w:rPr>
        <w:t>previous years</w:t>
      </w:r>
      <w:r w:rsidR="00511675" w:rsidRPr="00A4749D">
        <w:rPr>
          <w:lang w:val="en-GB"/>
        </w:rPr>
        <w:t>, the questionnaire was distributed to participants in the Active Families programme approximately six months after their entry to the programme by Active Families co</w:t>
      </w:r>
      <w:r w:rsidR="00F33E97" w:rsidRPr="00A4749D">
        <w:rPr>
          <w:lang w:val="en-GB"/>
        </w:rPr>
        <w:t>-</w:t>
      </w:r>
      <w:r w:rsidR="00511675" w:rsidRPr="00A4749D">
        <w:rPr>
          <w:lang w:val="en-GB"/>
        </w:rPr>
        <w:t xml:space="preserve">ordinators in regions </w:t>
      </w:r>
      <w:r w:rsidR="00D15DAF" w:rsidRPr="00A4749D">
        <w:rPr>
          <w:lang w:val="en-GB"/>
        </w:rPr>
        <w:t>where</w:t>
      </w:r>
      <w:r w:rsidR="00511675" w:rsidRPr="00A4749D">
        <w:rPr>
          <w:lang w:val="en-GB"/>
        </w:rPr>
        <w:t xml:space="preserve"> the programme is run. Returns were received on a regular, approximately monthly basis. These findings represent responses received over the period from </w:t>
      </w:r>
      <w:r w:rsidR="00D15DAF" w:rsidRPr="00A4749D">
        <w:rPr>
          <w:lang w:val="en-GB"/>
        </w:rPr>
        <w:t xml:space="preserve">July </w:t>
      </w:r>
      <w:r w:rsidR="00703359" w:rsidRPr="00A4749D">
        <w:rPr>
          <w:lang w:val="en-GB"/>
        </w:rPr>
        <w:t>201</w:t>
      </w:r>
      <w:r w:rsidR="00C33B37" w:rsidRPr="00A4749D">
        <w:rPr>
          <w:lang w:val="en-GB"/>
        </w:rPr>
        <w:t>6</w:t>
      </w:r>
      <w:r w:rsidR="00D15DAF" w:rsidRPr="00A4749D">
        <w:rPr>
          <w:lang w:val="en-GB"/>
        </w:rPr>
        <w:t xml:space="preserve"> to </w:t>
      </w:r>
      <w:r w:rsidR="00C216AB" w:rsidRPr="00A4749D">
        <w:rPr>
          <w:lang w:val="en-GB"/>
        </w:rPr>
        <w:t>April</w:t>
      </w:r>
      <w:r w:rsidRPr="00A4749D">
        <w:rPr>
          <w:lang w:val="en-GB"/>
        </w:rPr>
        <w:t xml:space="preserve"> </w:t>
      </w:r>
      <w:r w:rsidR="00703359" w:rsidRPr="00A4749D">
        <w:rPr>
          <w:lang w:val="en-GB"/>
        </w:rPr>
        <w:t>201</w:t>
      </w:r>
      <w:r w:rsidR="00645742" w:rsidRPr="00A4749D">
        <w:rPr>
          <w:lang w:val="en-GB"/>
        </w:rPr>
        <w:t>8</w:t>
      </w:r>
      <w:r w:rsidR="005253D7" w:rsidRPr="00A4749D">
        <w:rPr>
          <w:lang w:val="en-GB"/>
        </w:rPr>
        <w:t xml:space="preserve">.  Responses were received from </w:t>
      </w:r>
      <w:r w:rsidR="00436D60" w:rsidRPr="00A4749D">
        <w:rPr>
          <w:lang w:val="en-GB"/>
        </w:rPr>
        <w:t xml:space="preserve">13 out of 17 </w:t>
      </w:r>
      <w:r w:rsidR="005253D7" w:rsidRPr="00A4749D">
        <w:rPr>
          <w:lang w:val="en-GB"/>
        </w:rPr>
        <w:t>Active Families contract holders.</w:t>
      </w:r>
      <w:r w:rsidR="005F2E80">
        <w:rPr>
          <w:lang w:val="en-GB"/>
        </w:rPr>
        <w:t xml:space="preserve"> </w:t>
      </w:r>
    </w:p>
    <w:p w14:paraId="7ECFAA07" w14:textId="6193CE82" w:rsidR="001924D9" w:rsidRPr="00A4749D" w:rsidRDefault="00DF02EA" w:rsidP="00DE7B97">
      <w:pPr>
        <w:pStyle w:val="BodyText"/>
        <w:rPr>
          <w:lang w:val="en-GB"/>
        </w:rPr>
      </w:pPr>
      <w:r w:rsidRPr="00A4749D">
        <w:rPr>
          <w:lang w:val="en-GB"/>
        </w:rPr>
        <w:t>A total of</w:t>
      </w:r>
      <w:r w:rsidR="00511675" w:rsidRPr="00A4749D">
        <w:rPr>
          <w:lang w:val="en-GB"/>
        </w:rPr>
        <w:t xml:space="preserve"> </w:t>
      </w:r>
      <w:r w:rsidR="00837AE6" w:rsidRPr="00A4749D">
        <w:rPr>
          <w:lang w:val="en-GB"/>
        </w:rPr>
        <w:t>n=</w:t>
      </w:r>
      <w:r w:rsidR="00C216AB" w:rsidRPr="00A4749D">
        <w:rPr>
          <w:lang w:val="en-GB"/>
        </w:rPr>
        <w:t>2</w:t>
      </w:r>
      <w:r w:rsidR="00DE7B97" w:rsidRPr="00A4749D">
        <w:rPr>
          <w:lang w:val="en-GB"/>
        </w:rPr>
        <w:t>69</w:t>
      </w:r>
      <w:r w:rsidR="00511675" w:rsidRPr="00A4749D">
        <w:rPr>
          <w:lang w:val="en-GB"/>
        </w:rPr>
        <w:t xml:space="preserve"> valid responses have been </w:t>
      </w:r>
      <w:r w:rsidR="006F0405" w:rsidRPr="00A4749D">
        <w:rPr>
          <w:lang w:val="en-GB"/>
        </w:rPr>
        <w:t>collated and reported on in</w:t>
      </w:r>
      <w:r w:rsidR="001A2FD8" w:rsidRPr="00A4749D">
        <w:rPr>
          <w:lang w:val="en-GB"/>
        </w:rPr>
        <w:t xml:space="preserve"> </w:t>
      </w:r>
      <w:r w:rsidR="00703359" w:rsidRPr="00A4749D">
        <w:rPr>
          <w:lang w:val="en-GB"/>
        </w:rPr>
        <w:t>201</w:t>
      </w:r>
      <w:r w:rsidR="00645742" w:rsidRPr="00A4749D">
        <w:rPr>
          <w:lang w:val="en-GB"/>
        </w:rPr>
        <w:t>8</w:t>
      </w:r>
      <w:r w:rsidR="001924D9" w:rsidRPr="00A4749D">
        <w:rPr>
          <w:lang w:val="en-GB"/>
        </w:rPr>
        <w:t xml:space="preserve">. </w:t>
      </w:r>
      <w:r w:rsidR="005F2E80">
        <w:rPr>
          <w:lang w:val="en-GB"/>
        </w:rPr>
        <w:t xml:space="preserve">As </w:t>
      </w:r>
      <w:r w:rsidR="003C6700">
        <w:rPr>
          <w:lang w:val="en-GB"/>
        </w:rPr>
        <w:t>some of</w:t>
      </w:r>
      <w:r w:rsidR="005F2E80">
        <w:rPr>
          <w:lang w:val="en-GB"/>
        </w:rPr>
        <w:t xml:space="preserve"> the 13 contract holders </w:t>
      </w:r>
      <w:r w:rsidR="00D523BF">
        <w:rPr>
          <w:lang w:val="en-GB"/>
        </w:rPr>
        <w:t xml:space="preserve">who submitted surveys in 2018 </w:t>
      </w:r>
      <w:r w:rsidR="005F2E80">
        <w:rPr>
          <w:lang w:val="en-GB"/>
        </w:rPr>
        <w:t>could not confirm how many questionnaires had been distributed to their clients, it is not possible to calculate a response</w:t>
      </w:r>
      <w:r w:rsidR="005D3E44">
        <w:rPr>
          <w:lang w:val="en-GB"/>
        </w:rPr>
        <w:t>/participation</w:t>
      </w:r>
      <w:r w:rsidR="005F2E80">
        <w:rPr>
          <w:lang w:val="en-GB"/>
        </w:rPr>
        <w:t xml:space="preserve"> rate for the </w:t>
      </w:r>
      <w:r w:rsidR="00D523BF">
        <w:rPr>
          <w:lang w:val="en-GB"/>
        </w:rPr>
        <w:t xml:space="preserve">current </w:t>
      </w:r>
      <w:r w:rsidR="005F2E80">
        <w:rPr>
          <w:lang w:val="en-GB"/>
        </w:rPr>
        <w:t xml:space="preserve">survey. </w:t>
      </w:r>
      <w:r w:rsidR="005D3E44">
        <w:rPr>
          <w:lang w:val="en-GB"/>
        </w:rPr>
        <w:t>For comparative purposes, t</w:t>
      </w:r>
      <w:r w:rsidR="001924D9" w:rsidRPr="00A4749D">
        <w:rPr>
          <w:lang w:val="en-GB"/>
        </w:rPr>
        <w:t xml:space="preserve">he table below shows the </w:t>
      </w:r>
      <w:r w:rsidR="001924D9" w:rsidRPr="00A4749D">
        <w:rPr>
          <w:sz w:val="18"/>
          <w:lang w:val="en-GB"/>
        </w:rPr>
        <w:t>valid</w:t>
      </w:r>
      <w:r w:rsidR="001924D9" w:rsidRPr="00A4749D">
        <w:rPr>
          <w:lang w:val="en-GB"/>
        </w:rPr>
        <w:t xml:space="preserve"> responses</w:t>
      </w:r>
      <w:r w:rsidR="00D523BF">
        <w:rPr>
          <w:lang w:val="en-GB"/>
        </w:rPr>
        <w:t xml:space="preserve"> received</w:t>
      </w:r>
      <w:r w:rsidR="001924D9" w:rsidRPr="00A4749D">
        <w:rPr>
          <w:lang w:val="en-GB"/>
        </w:rPr>
        <w:t xml:space="preserve"> </w:t>
      </w:r>
      <w:r w:rsidR="00D523BF">
        <w:rPr>
          <w:lang w:val="en-GB"/>
        </w:rPr>
        <w:t xml:space="preserve">for </w:t>
      </w:r>
      <w:r w:rsidR="001924D9" w:rsidRPr="00A4749D">
        <w:rPr>
          <w:lang w:val="en-GB"/>
        </w:rPr>
        <w:t>previous years</w:t>
      </w:r>
      <w:r w:rsidR="003C6700">
        <w:rPr>
          <w:lang w:val="en-GB"/>
        </w:rPr>
        <w:t>’ surveys</w:t>
      </w:r>
      <w:r w:rsidR="001924D9" w:rsidRPr="00A4749D">
        <w:rPr>
          <w:lang w:val="en-GB"/>
        </w:rPr>
        <w:t>.</w:t>
      </w:r>
    </w:p>
    <w:tbl>
      <w:tblPr>
        <w:tblW w:w="0" w:type="auto"/>
        <w:shd w:val="clear" w:color="auto" w:fill="FFFFFF"/>
        <w:tblLayout w:type="fixed"/>
        <w:tblCellMar>
          <w:left w:w="0" w:type="dxa"/>
          <w:right w:w="0" w:type="dxa"/>
        </w:tblCellMar>
        <w:tblLook w:val="0000" w:firstRow="0" w:lastRow="0" w:firstColumn="0" w:lastColumn="0" w:noHBand="0" w:noVBand="0"/>
      </w:tblPr>
      <w:tblGrid>
        <w:gridCol w:w="1560"/>
        <w:gridCol w:w="1417"/>
      </w:tblGrid>
      <w:tr w:rsidR="004917A9" w:rsidRPr="00A4749D" w14:paraId="7ECFAA0A" w14:textId="77777777" w:rsidTr="00DE7B97">
        <w:trPr>
          <w:cantSplit/>
          <w:trHeight w:val="240"/>
        </w:trPr>
        <w:tc>
          <w:tcPr>
            <w:tcW w:w="1560" w:type="dxa"/>
            <w:tcBorders>
              <w:top w:val="single" w:sz="4" w:space="0" w:color="auto"/>
            </w:tcBorders>
            <w:shd w:val="clear" w:color="auto" w:fill="CCBB88"/>
            <w:vAlign w:val="bottom"/>
          </w:tcPr>
          <w:p w14:paraId="7ECFAA08" w14:textId="77777777" w:rsidR="004917A9" w:rsidRPr="00A4749D" w:rsidRDefault="004917A9" w:rsidP="005253D7">
            <w:pPr>
              <w:keepNext/>
              <w:spacing w:line="240" w:lineRule="auto"/>
              <w:ind w:left="170" w:hanging="170"/>
              <w:rPr>
                <w:rFonts w:ascii="Times New Roman" w:hAnsi="Times New Roman"/>
                <w:lang w:val="en-GB"/>
              </w:rPr>
            </w:pPr>
          </w:p>
        </w:tc>
        <w:tc>
          <w:tcPr>
            <w:tcW w:w="1417" w:type="dxa"/>
            <w:tcBorders>
              <w:top w:val="single" w:sz="4" w:space="0" w:color="auto"/>
            </w:tcBorders>
            <w:shd w:val="clear" w:color="auto" w:fill="CCBB88"/>
            <w:vAlign w:val="bottom"/>
          </w:tcPr>
          <w:p w14:paraId="7ECFAA09" w14:textId="77777777" w:rsidR="004917A9" w:rsidRPr="00A4749D" w:rsidRDefault="004917A9" w:rsidP="005253D7">
            <w:pPr>
              <w:keepNext/>
              <w:spacing w:line="240" w:lineRule="auto"/>
              <w:jc w:val="center"/>
              <w:rPr>
                <w:rFonts w:ascii="Arial" w:hAnsi="Arial" w:cs="Arial"/>
                <w:szCs w:val="18"/>
                <w:lang w:val="en-GB"/>
              </w:rPr>
            </w:pPr>
            <w:r w:rsidRPr="00A4749D">
              <w:rPr>
                <w:rFonts w:ascii="Arial" w:hAnsi="Arial" w:cs="Arial"/>
                <w:szCs w:val="18"/>
                <w:lang w:val="en-GB"/>
              </w:rPr>
              <w:t>Valid</w:t>
            </w:r>
          </w:p>
        </w:tc>
      </w:tr>
      <w:tr w:rsidR="004917A9" w:rsidRPr="00A4749D" w14:paraId="7ECFAA0D" w14:textId="77777777" w:rsidTr="00DE7B97">
        <w:trPr>
          <w:cantSplit/>
          <w:trHeight w:val="240"/>
        </w:trPr>
        <w:tc>
          <w:tcPr>
            <w:tcW w:w="1560" w:type="dxa"/>
            <w:tcBorders>
              <w:bottom w:val="single" w:sz="4" w:space="0" w:color="auto"/>
            </w:tcBorders>
            <w:shd w:val="clear" w:color="auto" w:fill="CCBB88"/>
            <w:vAlign w:val="bottom"/>
          </w:tcPr>
          <w:p w14:paraId="7ECFAA0B" w14:textId="77777777" w:rsidR="004917A9" w:rsidRPr="00A4749D" w:rsidRDefault="004917A9" w:rsidP="005253D7">
            <w:pPr>
              <w:keepNext/>
              <w:spacing w:line="240" w:lineRule="auto"/>
              <w:ind w:left="170" w:hanging="170"/>
              <w:rPr>
                <w:rFonts w:ascii="Arial" w:hAnsi="Arial" w:cs="Arial"/>
                <w:b/>
                <w:szCs w:val="18"/>
                <w:lang w:val="en-GB"/>
              </w:rPr>
            </w:pPr>
          </w:p>
        </w:tc>
        <w:tc>
          <w:tcPr>
            <w:tcW w:w="1417" w:type="dxa"/>
            <w:tcBorders>
              <w:bottom w:val="single" w:sz="4" w:space="0" w:color="auto"/>
            </w:tcBorders>
            <w:shd w:val="clear" w:color="auto" w:fill="CCBB88"/>
            <w:vAlign w:val="bottom"/>
          </w:tcPr>
          <w:p w14:paraId="7ECFAA0C" w14:textId="77777777" w:rsidR="004917A9" w:rsidRPr="00A4749D" w:rsidRDefault="004917A9" w:rsidP="005253D7">
            <w:pPr>
              <w:keepNext/>
              <w:spacing w:line="240" w:lineRule="auto"/>
              <w:jc w:val="center"/>
              <w:rPr>
                <w:rFonts w:ascii="Arial" w:hAnsi="Arial" w:cs="Arial"/>
                <w:szCs w:val="18"/>
                <w:lang w:val="en-GB"/>
              </w:rPr>
            </w:pPr>
            <w:r w:rsidRPr="00A4749D">
              <w:rPr>
                <w:rFonts w:ascii="Arial" w:hAnsi="Arial" w:cs="Arial"/>
                <w:szCs w:val="18"/>
                <w:lang w:val="en-GB"/>
              </w:rPr>
              <w:t>Responses</w:t>
            </w:r>
          </w:p>
        </w:tc>
      </w:tr>
      <w:tr w:rsidR="00645742" w:rsidRPr="00A4749D" w14:paraId="6F025A89" w14:textId="77777777" w:rsidTr="00630FD9">
        <w:trPr>
          <w:cantSplit/>
          <w:trHeight w:val="240"/>
        </w:trPr>
        <w:tc>
          <w:tcPr>
            <w:tcW w:w="1560" w:type="dxa"/>
            <w:shd w:val="clear" w:color="auto" w:fill="FFFFFF"/>
            <w:vAlign w:val="bottom"/>
          </w:tcPr>
          <w:p w14:paraId="09E6E84F" w14:textId="6246569C" w:rsidR="00645742" w:rsidRPr="00A4749D" w:rsidRDefault="00645742" w:rsidP="00061439">
            <w:pPr>
              <w:keepNext/>
              <w:spacing w:line="240" w:lineRule="auto"/>
              <w:ind w:left="170" w:hanging="170"/>
              <w:rPr>
                <w:rFonts w:ascii="Arial" w:hAnsi="Arial" w:cs="Arial"/>
                <w:szCs w:val="18"/>
                <w:lang w:val="en-GB"/>
              </w:rPr>
            </w:pPr>
            <w:r w:rsidRPr="00A4749D">
              <w:rPr>
                <w:rFonts w:ascii="Arial" w:hAnsi="Arial" w:cs="Arial"/>
                <w:szCs w:val="18"/>
                <w:lang w:val="en-GB"/>
              </w:rPr>
              <w:t>2015 - 2016</w:t>
            </w:r>
          </w:p>
        </w:tc>
        <w:tc>
          <w:tcPr>
            <w:tcW w:w="1417" w:type="dxa"/>
            <w:shd w:val="clear" w:color="auto" w:fill="F7EECD"/>
            <w:vAlign w:val="bottom"/>
          </w:tcPr>
          <w:p w14:paraId="7A6AD1DF" w14:textId="3F75937C" w:rsidR="00645742" w:rsidRPr="00A4749D" w:rsidRDefault="00645742" w:rsidP="00533B0A">
            <w:pPr>
              <w:keepNext/>
              <w:spacing w:line="240" w:lineRule="auto"/>
              <w:jc w:val="center"/>
              <w:rPr>
                <w:rFonts w:ascii="Arial" w:hAnsi="Arial" w:cs="Arial"/>
                <w:szCs w:val="18"/>
                <w:lang w:val="en-GB"/>
              </w:rPr>
            </w:pPr>
            <w:r w:rsidRPr="00A4749D">
              <w:rPr>
                <w:rFonts w:ascii="Arial" w:hAnsi="Arial" w:cs="Arial"/>
                <w:szCs w:val="18"/>
                <w:lang w:val="en-GB"/>
              </w:rPr>
              <w:t>226</w:t>
            </w:r>
          </w:p>
        </w:tc>
      </w:tr>
      <w:tr w:rsidR="00F83FD0" w:rsidRPr="00A4749D" w14:paraId="7ECFAA10" w14:textId="77777777" w:rsidTr="00630FD9">
        <w:trPr>
          <w:cantSplit/>
          <w:trHeight w:val="240"/>
        </w:trPr>
        <w:tc>
          <w:tcPr>
            <w:tcW w:w="1560" w:type="dxa"/>
            <w:shd w:val="clear" w:color="auto" w:fill="FFFFFF"/>
            <w:vAlign w:val="bottom"/>
          </w:tcPr>
          <w:p w14:paraId="05249096" w14:textId="1DFBF4F5" w:rsidR="00533B0A" w:rsidRPr="00A4749D" w:rsidRDefault="00533B0A" w:rsidP="00061439">
            <w:pPr>
              <w:keepNext/>
              <w:spacing w:line="240" w:lineRule="auto"/>
              <w:ind w:left="170" w:hanging="170"/>
              <w:rPr>
                <w:rFonts w:ascii="Arial" w:hAnsi="Arial" w:cs="Arial"/>
                <w:szCs w:val="18"/>
                <w:lang w:val="en-GB"/>
              </w:rPr>
            </w:pPr>
            <w:r w:rsidRPr="00A4749D">
              <w:rPr>
                <w:rFonts w:ascii="Arial" w:hAnsi="Arial" w:cs="Arial"/>
                <w:szCs w:val="18"/>
                <w:lang w:val="en-GB"/>
              </w:rPr>
              <w:t xml:space="preserve">2014 </w:t>
            </w:r>
            <w:r w:rsidR="00061439" w:rsidRPr="00A4749D">
              <w:rPr>
                <w:rFonts w:ascii="Arial" w:hAnsi="Arial" w:cs="Arial"/>
                <w:szCs w:val="18"/>
                <w:lang w:val="en-GB"/>
              </w:rPr>
              <w:t>-</w:t>
            </w:r>
            <w:r w:rsidRPr="00A4749D">
              <w:rPr>
                <w:rFonts w:ascii="Arial" w:hAnsi="Arial" w:cs="Arial"/>
                <w:szCs w:val="18"/>
                <w:lang w:val="en-GB"/>
              </w:rPr>
              <w:t xml:space="preserve"> 2015</w:t>
            </w:r>
          </w:p>
          <w:p w14:paraId="7ECFAA0E" w14:textId="19F9E2BF" w:rsidR="00533B0A" w:rsidRPr="00A4749D" w:rsidRDefault="00C216AB" w:rsidP="00533B0A">
            <w:pPr>
              <w:keepNext/>
              <w:spacing w:line="240" w:lineRule="auto"/>
              <w:ind w:left="170" w:hanging="170"/>
              <w:rPr>
                <w:rFonts w:ascii="Arial" w:hAnsi="Arial" w:cs="Arial"/>
                <w:szCs w:val="18"/>
                <w:lang w:val="en-GB"/>
              </w:rPr>
            </w:pPr>
            <w:r w:rsidRPr="00A4749D">
              <w:rPr>
                <w:rFonts w:ascii="Arial" w:hAnsi="Arial" w:cs="Arial"/>
                <w:szCs w:val="18"/>
                <w:lang w:val="en-GB"/>
              </w:rPr>
              <w:t xml:space="preserve">2013 </w:t>
            </w:r>
            <w:r w:rsidR="00533B0A" w:rsidRPr="00A4749D">
              <w:rPr>
                <w:rFonts w:ascii="Arial" w:hAnsi="Arial" w:cs="Arial"/>
                <w:szCs w:val="18"/>
                <w:lang w:val="en-GB"/>
              </w:rPr>
              <w:t>-</w:t>
            </w:r>
            <w:r w:rsidRPr="00A4749D">
              <w:rPr>
                <w:rFonts w:ascii="Arial" w:hAnsi="Arial" w:cs="Arial"/>
                <w:szCs w:val="18"/>
                <w:lang w:val="en-GB"/>
              </w:rPr>
              <w:t xml:space="preserve"> 2014</w:t>
            </w:r>
          </w:p>
        </w:tc>
        <w:tc>
          <w:tcPr>
            <w:tcW w:w="1417" w:type="dxa"/>
            <w:shd w:val="clear" w:color="auto" w:fill="F7EECD"/>
            <w:vAlign w:val="bottom"/>
          </w:tcPr>
          <w:p w14:paraId="4E6F3BD3" w14:textId="1C56E984" w:rsidR="00533B0A" w:rsidRPr="00A4749D" w:rsidRDefault="00533B0A" w:rsidP="00533B0A">
            <w:pPr>
              <w:keepNext/>
              <w:spacing w:line="240" w:lineRule="auto"/>
              <w:jc w:val="center"/>
              <w:rPr>
                <w:rFonts w:ascii="Arial" w:hAnsi="Arial" w:cs="Arial"/>
                <w:szCs w:val="18"/>
                <w:lang w:val="en-GB"/>
              </w:rPr>
            </w:pPr>
            <w:r w:rsidRPr="00A4749D">
              <w:rPr>
                <w:rFonts w:ascii="Arial" w:hAnsi="Arial" w:cs="Arial"/>
                <w:szCs w:val="18"/>
                <w:lang w:val="en-GB"/>
              </w:rPr>
              <w:t>208</w:t>
            </w:r>
          </w:p>
          <w:p w14:paraId="7ECFAA0F" w14:textId="2EF900D9" w:rsidR="00533B0A" w:rsidRPr="00A4749D" w:rsidRDefault="00C216AB" w:rsidP="00533B0A">
            <w:pPr>
              <w:keepNext/>
              <w:spacing w:line="240" w:lineRule="auto"/>
              <w:jc w:val="center"/>
              <w:rPr>
                <w:rFonts w:ascii="Arial" w:hAnsi="Arial" w:cs="Arial"/>
                <w:szCs w:val="18"/>
                <w:lang w:val="en-GB"/>
              </w:rPr>
            </w:pPr>
            <w:r w:rsidRPr="00A4749D">
              <w:rPr>
                <w:rFonts w:ascii="Arial" w:hAnsi="Arial" w:cs="Arial"/>
                <w:szCs w:val="18"/>
                <w:lang w:val="en-GB"/>
              </w:rPr>
              <w:t>197</w:t>
            </w:r>
          </w:p>
        </w:tc>
      </w:tr>
      <w:tr w:rsidR="00C216AB" w:rsidRPr="00A4749D" w14:paraId="213618EB" w14:textId="77777777" w:rsidTr="00630FD9">
        <w:trPr>
          <w:cantSplit/>
          <w:trHeight w:val="240"/>
        </w:trPr>
        <w:tc>
          <w:tcPr>
            <w:tcW w:w="1560" w:type="dxa"/>
            <w:shd w:val="clear" w:color="auto" w:fill="FFFFFF"/>
            <w:vAlign w:val="bottom"/>
          </w:tcPr>
          <w:p w14:paraId="240C0A60" w14:textId="50CA8B1B" w:rsidR="00C216AB" w:rsidRPr="00A4749D" w:rsidRDefault="00C216AB" w:rsidP="00C216AB">
            <w:pPr>
              <w:keepNext/>
              <w:spacing w:line="240" w:lineRule="auto"/>
              <w:ind w:left="170" w:hanging="170"/>
              <w:rPr>
                <w:rFonts w:ascii="Arial" w:hAnsi="Arial" w:cs="Arial"/>
                <w:szCs w:val="18"/>
                <w:lang w:val="en-GB"/>
              </w:rPr>
            </w:pPr>
            <w:r w:rsidRPr="00A4749D">
              <w:rPr>
                <w:rFonts w:ascii="Arial" w:hAnsi="Arial" w:cs="Arial"/>
                <w:szCs w:val="18"/>
                <w:lang w:val="en-GB"/>
              </w:rPr>
              <w:t>2012 - 2013</w:t>
            </w:r>
          </w:p>
        </w:tc>
        <w:tc>
          <w:tcPr>
            <w:tcW w:w="1417" w:type="dxa"/>
            <w:shd w:val="clear" w:color="auto" w:fill="F7EECD"/>
            <w:vAlign w:val="bottom"/>
          </w:tcPr>
          <w:p w14:paraId="7CF6C024" w14:textId="4CDCE1AD" w:rsidR="00C216AB" w:rsidRPr="00A4749D" w:rsidRDefault="00C216AB" w:rsidP="00C216AB">
            <w:pPr>
              <w:keepNext/>
              <w:spacing w:line="240" w:lineRule="auto"/>
              <w:jc w:val="center"/>
              <w:rPr>
                <w:rFonts w:ascii="Arial" w:hAnsi="Arial" w:cs="Arial"/>
                <w:szCs w:val="18"/>
                <w:lang w:val="en-GB"/>
              </w:rPr>
            </w:pPr>
            <w:r w:rsidRPr="00A4749D">
              <w:rPr>
                <w:rFonts w:ascii="Arial" w:hAnsi="Arial" w:cs="Arial"/>
                <w:szCs w:val="18"/>
                <w:lang w:val="en-GB"/>
              </w:rPr>
              <w:t>133</w:t>
            </w:r>
          </w:p>
        </w:tc>
      </w:tr>
      <w:tr w:rsidR="00C216AB" w:rsidRPr="00A4749D" w14:paraId="7ECFAA13" w14:textId="77777777" w:rsidTr="00630FD9">
        <w:trPr>
          <w:cantSplit/>
          <w:trHeight w:val="240"/>
        </w:trPr>
        <w:tc>
          <w:tcPr>
            <w:tcW w:w="1560" w:type="dxa"/>
            <w:shd w:val="clear" w:color="auto" w:fill="FFFFFF"/>
            <w:vAlign w:val="bottom"/>
          </w:tcPr>
          <w:p w14:paraId="7ECFAA11" w14:textId="77777777" w:rsidR="00C216AB" w:rsidRPr="00A4749D" w:rsidRDefault="00C216AB" w:rsidP="00C216AB">
            <w:pPr>
              <w:keepNext/>
              <w:spacing w:line="240" w:lineRule="auto"/>
              <w:ind w:left="170" w:hanging="170"/>
              <w:rPr>
                <w:rFonts w:ascii="Arial" w:hAnsi="Arial" w:cs="Arial"/>
                <w:szCs w:val="18"/>
                <w:lang w:val="en-GB"/>
              </w:rPr>
            </w:pPr>
            <w:r w:rsidRPr="00A4749D">
              <w:rPr>
                <w:rFonts w:ascii="Arial" w:hAnsi="Arial" w:cs="Arial"/>
                <w:szCs w:val="18"/>
                <w:lang w:val="en-GB"/>
              </w:rPr>
              <w:t>2011 - 2012</w:t>
            </w:r>
          </w:p>
        </w:tc>
        <w:tc>
          <w:tcPr>
            <w:tcW w:w="1417" w:type="dxa"/>
            <w:shd w:val="clear" w:color="auto" w:fill="F7EECD"/>
            <w:vAlign w:val="bottom"/>
          </w:tcPr>
          <w:p w14:paraId="7ECFAA12" w14:textId="77777777" w:rsidR="00C216AB" w:rsidRPr="00A4749D" w:rsidRDefault="00C216AB" w:rsidP="00C216AB">
            <w:pPr>
              <w:keepNext/>
              <w:spacing w:line="240" w:lineRule="auto"/>
              <w:jc w:val="center"/>
              <w:rPr>
                <w:rFonts w:ascii="Arial" w:hAnsi="Arial" w:cs="Arial"/>
                <w:szCs w:val="18"/>
                <w:lang w:val="en-GB"/>
              </w:rPr>
            </w:pPr>
            <w:r w:rsidRPr="00A4749D">
              <w:rPr>
                <w:rFonts w:ascii="Arial" w:hAnsi="Arial" w:cs="Arial"/>
                <w:szCs w:val="18"/>
                <w:lang w:val="en-GB"/>
              </w:rPr>
              <w:t>138</w:t>
            </w:r>
          </w:p>
        </w:tc>
      </w:tr>
      <w:tr w:rsidR="00C216AB" w:rsidRPr="00A4749D" w14:paraId="7ECFAA16" w14:textId="77777777" w:rsidTr="00630FD9">
        <w:trPr>
          <w:cantSplit/>
          <w:trHeight w:val="240"/>
        </w:trPr>
        <w:tc>
          <w:tcPr>
            <w:tcW w:w="1560" w:type="dxa"/>
            <w:shd w:val="clear" w:color="auto" w:fill="FFFFFF"/>
            <w:vAlign w:val="bottom"/>
          </w:tcPr>
          <w:p w14:paraId="7ECFAA14" w14:textId="77777777" w:rsidR="00C216AB" w:rsidRPr="00A4749D" w:rsidRDefault="00C216AB" w:rsidP="00C216AB">
            <w:pPr>
              <w:keepNext/>
              <w:spacing w:line="240" w:lineRule="auto"/>
              <w:ind w:left="170" w:hanging="170"/>
              <w:rPr>
                <w:rFonts w:ascii="Arial" w:hAnsi="Arial" w:cs="Arial"/>
                <w:szCs w:val="18"/>
                <w:lang w:val="en-GB"/>
              </w:rPr>
            </w:pPr>
            <w:r w:rsidRPr="00A4749D">
              <w:rPr>
                <w:rFonts w:ascii="Arial" w:hAnsi="Arial" w:cs="Arial"/>
                <w:szCs w:val="18"/>
                <w:lang w:val="en-GB"/>
              </w:rPr>
              <w:t>2010 - 2011</w:t>
            </w:r>
          </w:p>
        </w:tc>
        <w:tc>
          <w:tcPr>
            <w:tcW w:w="1417" w:type="dxa"/>
            <w:shd w:val="clear" w:color="auto" w:fill="F7EECD"/>
            <w:vAlign w:val="bottom"/>
          </w:tcPr>
          <w:p w14:paraId="7ECFAA15" w14:textId="77777777" w:rsidR="00C216AB" w:rsidRPr="00A4749D" w:rsidRDefault="00C216AB" w:rsidP="00C216AB">
            <w:pPr>
              <w:keepNext/>
              <w:spacing w:line="240" w:lineRule="auto"/>
              <w:jc w:val="center"/>
              <w:rPr>
                <w:rFonts w:ascii="Arial" w:hAnsi="Arial" w:cs="Arial"/>
                <w:szCs w:val="18"/>
                <w:lang w:val="en-GB"/>
              </w:rPr>
            </w:pPr>
            <w:r w:rsidRPr="00A4749D">
              <w:rPr>
                <w:rFonts w:ascii="Arial" w:hAnsi="Arial" w:cs="Arial"/>
                <w:szCs w:val="18"/>
                <w:lang w:val="en-GB"/>
              </w:rPr>
              <w:t>123</w:t>
            </w:r>
          </w:p>
        </w:tc>
      </w:tr>
      <w:tr w:rsidR="00C216AB" w:rsidRPr="00A4749D" w14:paraId="7ECFAA19" w14:textId="77777777" w:rsidTr="00630FD9">
        <w:trPr>
          <w:cantSplit/>
          <w:trHeight w:val="240"/>
        </w:trPr>
        <w:tc>
          <w:tcPr>
            <w:tcW w:w="1560" w:type="dxa"/>
            <w:shd w:val="clear" w:color="auto" w:fill="FFFFFF"/>
            <w:vAlign w:val="bottom"/>
          </w:tcPr>
          <w:p w14:paraId="7ECFAA17" w14:textId="77777777" w:rsidR="00C216AB" w:rsidRPr="00A4749D" w:rsidRDefault="00C216AB" w:rsidP="00C216AB">
            <w:pPr>
              <w:keepNext/>
              <w:spacing w:line="240" w:lineRule="auto"/>
              <w:ind w:left="170" w:hanging="170"/>
              <w:rPr>
                <w:rFonts w:ascii="Arial" w:hAnsi="Arial" w:cs="Arial"/>
                <w:szCs w:val="18"/>
                <w:lang w:val="en-GB"/>
              </w:rPr>
            </w:pPr>
            <w:r w:rsidRPr="00A4749D">
              <w:rPr>
                <w:rFonts w:ascii="Arial" w:hAnsi="Arial" w:cs="Arial"/>
                <w:szCs w:val="18"/>
                <w:lang w:val="en-GB"/>
              </w:rPr>
              <w:t>2009 - 2010</w:t>
            </w:r>
          </w:p>
        </w:tc>
        <w:tc>
          <w:tcPr>
            <w:tcW w:w="1417" w:type="dxa"/>
            <w:shd w:val="clear" w:color="auto" w:fill="F7EECD"/>
            <w:vAlign w:val="bottom"/>
          </w:tcPr>
          <w:p w14:paraId="7ECFAA18" w14:textId="77777777" w:rsidR="00C216AB" w:rsidRPr="00A4749D" w:rsidRDefault="00C216AB" w:rsidP="00C216AB">
            <w:pPr>
              <w:keepNext/>
              <w:spacing w:line="240" w:lineRule="auto"/>
              <w:jc w:val="center"/>
              <w:rPr>
                <w:rFonts w:ascii="Arial" w:hAnsi="Arial" w:cs="Arial"/>
                <w:szCs w:val="18"/>
                <w:lang w:val="en-GB"/>
              </w:rPr>
            </w:pPr>
            <w:r w:rsidRPr="00A4749D">
              <w:rPr>
                <w:rFonts w:ascii="Arial" w:hAnsi="Arial" w:cs="Arial"/>
                <w:szCs w:val="18"/>
                <w:lang w:val="en-GB"/>
              </w:rPr>
              <w:t>149</w:t>
            </w:r>
          </w:p>
        </w:tc>
      </w:tr>
      <w:tr w:rsidR="00C216AB" w:rsidRPr="00A4749D" w14:paraId="7ECFAA1C" w14:textId="77777777" w:rsidTr="00630FD9">
        <w:trPr>
          <w:cantSplit/>
          <w:trHeight w:val="240"/>
        </w:trPr>
        <w:tc>
          <w:tcPr>
            <w:tcW w:w="1560" w:type="dxa"/>
            <w:shd w:val="clear" w:color="auto" w:fill="FFFFFF"/>
            <w:vAlign w:val="bottom"/>
          </w:tcPr>
          <w:p w14:paraId="7ECFAA1A" w14:textId="77777777" w:rsidR="00C216AB" w:rsidRPr="00A4749D" w:rsidRDefault="00C216AB" w:rsidP="00C216AB">
            <w:pPr>
              <w:keepNext/>
              <w:spacing w:line="240" w:lineRule="auto"/>
              <w:ind w:left="170" w:hanging="170"/>
              <w:rPr>
                <w:rFonts w:ascii="Arial" w:hAnsi="Arial" w:cs="Arial"/>
                <w:szCs w:val="18"/>
                <w:lang w:val="en-GB"/>
              </w:rPr>
            </w:pPr>
            <w:r w:rsidRPr="00A4749D">
              <w:rPr>
                <w:rFonts w:ascii="Arial" w:hAnsi="Arial" w:cs="Arial"/>
                <w:szCs w:val="18"/>
                <w:lang w:val="en-GB"/>
              </w:rPr>
              <w:t>2008 - 2009</w:t>
            </w:r>
          </w:p>
        </w:tc>
        <w:tc>
          <w:tcPr>
            <w:tcW w:w="1417" w:type="dxa"/>
            <w:shd w:val="clear" w:color="auto" w:fill="F7EECD"/>
            <w:vAlign w:val="bottom"/>
          </w:tcPr>
          <w:p w14:paraId="7ECFAA1B" w14:textId="77777777" w:rsidR="00C216AB" w:rsidRPr="00A4749D" w:rsidRDefault="00C216AB" w:rsidP="00C216AB">
            <w:pPr>
              <w:keepNext/>
              <w:spacing w:line="240" w:lineRule="auto"/>
              <w:jc w:val="center"/>
              <w:rPr>
                <w:rFonts w:ascii="Arial" w:hAnsi="Arial" w:cs="Arial"/>
                <w:szCs w:val="18"/>
                <w:lang w:val="en-GB"/>
              </w:rPr>
            </w:pPr>
            <w:r w:rsidRPr="00A4749D">
              <w:rPr>
                <w:rFonts w:ascii="Arial" w:hAnsi="Arial" w:cs="Arial"/>
                <w:szCs w:val="18"/>
                <w:lang w:val="en-GB"/>
              </w:rPr>
              <w:t>102</w:t>
            </w:r>
          </w:p>
        </w:tc>
      </w:tr>
      <w:tr w:rsidR="00C216AB" w:rsidRPr="00A4749D" w14:paraId="7ECFAA1F" w14:textId="77777777" w:rsidTr="00630FD9">
        <w:trPr>
          <w:cantSplit/>
          <w:trHeight w:val="240"/>
        </w:trPr>
        <w:tc>
          <w:tcPr>
            <w:tcW w:w="1560" w:type="dxa"/>
            <w:tcBorders>
              <w:bottom w:val="single" w:sz="12" w:space="0" w:color="auto"/>
            </w:tcBorders>
            <w:shd w:val="clear" w:color="auto" w:fill="FFFFFF"/>
            <w:vAlign w:val="bottom"/>
          </w:tcPr>
          <w:p w14:paraId="7ECFAA1D" w14:textId="493965C9" w:rsidR="00533B0A" w:rsidRPr="00A4749D" w:rsidRDefault="00C216AB" w:rsidP="00533B0A">
            <w:pPr>
              <w:keepNext/>
              <w:spacing w:line="240" w:lineRule="auto"/>
              <w:ind w:left="170" w:hanging="170"/>
              <w:rPr>
                <w:rFonts w:ascii="Arial" w:hAnsi="Arial" w:cs="Arial"/>
                <w:szCs w:val="18"/>
                <w:lang w:val="en-GB"/>
              </w:rPr>
            </w:pPr>
            <w:r w:rsidRPr="00A4749D">
              <w:rPr>
                <w:rFonts w:ascii="Arial" w:hAnsi="Arial" w:cs="Arial"/>
                <w:szCs w:val="18"/>
                <w:lang w:val="en-GB"/>
              </w:rPr>
              <w:t xml:space="preserve">2007 </w:t>
            </w:r>
            <w:r w:rsidR="00DC1FE6" w:rsidRPr="00A4749D">
              <w:rPr>
                <w:rFonts w:ascii="Arial" w:hAnsi="Arial" w:cs="Arial"/>
                <w:szCs w:val="18"/>
                <w:lang w:val="en-GB"/>
              </w:rPr>
              <w:t>-</w:t>
            </w:r>
            <w:r w:rsidRPr="00A4749D">
              <w:rPr>
                <w:rFonts w:ascii="Arial" w:hAnsi="Arial" w:cs="Arial"/>
                <w:szCs w:val="18"/>
                <w:lang w:val="en-GB"/>
              </w:rPr>
              <w:t xml:space="preserve"> 2008</w:t>
            </w:r>
          </w:p>
        </w:tc>
        <w:tc>
          <w:tcPr>
            <w:tcW w:w="1417" w:type="dxa"/>
            <w:tcBorders>
              <w:bottom w:val="single" w:sz="12" w:space="0" w:color="auto"/>
            </w:tcBorders>
            <w:shd w:val="clear" w:color="auto" w:fill="F7EECD"/>
            <w:vAlign w:val="bottom"/>
          </w:tcPr>
          <w:p w14:paraId="7ECFAA1E" w14:textId="0165A58E" w:rsidR="00533B0A" w:rsidRPr="00A4749D" w:rsidRDefault="00C216AB" w:rsidP="00533B0A">
            <w:pPr>
              <w:keepNext/>
              <w:spacing w:line="240" w:lineRule="auto"/>
              <w:jc w:val="center"/>
              <w:rPr>
                <w:rFonts w:ascii="Arial" w:hAnsi="Arial" w:cs="Arial"/>
                <w:szCs w:val="18"/>
                <w:lang w:val="en-GB"/>
              </w:rPr>
            </w:pPr>
            <w:r w:rsidRPr="00A4749D">
              <w:rPr>
                <w:rFonts w:ascii="Arial" w:hAnsi="Arial" w:cs="Arial"/>
                <w:szCs w:val="18"/>
                <w:lang w:val="en-GB"/>
              </w:rPr>
              <w:t>90</w:t>
            </w:r>
          </w:p>
        </w:tc>
      </w:tr>
    </w:tbl>
    <w:p w14:paraId="7ECFAA20" w14:textId="77777777" w:rsidR="004917A9" w:rsidRPr="00A4749D" w:rsidRDefault="004917A9" w:rsidP="004917A9">
      <w:pPr>
        <w:pStyle w:val="BodyText"/>
        <w:spacing w:after="120"/>
        <w:rPr>
          <w:lang w:val="en-GB"/>
        </w:rPr>
      </w:pPr>
    </w:p>
    <w:p w14:paraId="7ECFAA23" w14:textId="16F250D8" w:rsidR="003E7511" w:rsidRPr="00A4749D" w:rsidRDefault="005F2E80" w:rsidP="00645742">
      <w:pPr>
        <w:pStyle w:val="BodyText"/>
        <w:rPr>
          <w:lang w:val="en-GB"/>
        </w:rPr>
      </w:pPr>
      <w:r>
        <w:lastRenderedPageBreak/>
        <w:t xml:space="preserve">As agreed with the Ministry, in addition to excluding non-responses for the KPI reporting, the detailed </w:t>
      </w:r>
      <w:r w:rsidR="005B6DBD">
        <w:t xml:space="preserve">sections of this report </w:t>
      </w:r>
      <w:r>
        <w:t>also exclude non-responses</w:t>
      </w:r>
      <w:r w:rsidR="00B524A1">
        <w:t xml:space="preserve"> in the 2018 results. This is</w:t>
      </w:r>
      <w:r>
        <w:t xml:space="preserve"> so that the findings in the bod</w:t>
      </w:r>
      <w:r w:rsidR="00B524A1">
        <w:t xml:space="preserve">y </w:t>
      </w:r>
      <w:r>
        <w:t xml:space="preserve">of the report align with </w:t>
      </w:r>
      <w:r w:rsidR="00B524A1">
        <w:t xml:space="preserve">how </w:t>
      </w:r>
      <w:r>
        <w:t xml:space="preserve">the KPI reporting </w:t>
      </w:r>
      <w:r w:rsidR="00B524A1">
        <w:t>is undertaken</w:t>
      </w:r>
      <w:r>
        <w:t xml:space="preserve">. </w:t>
      </w:r>
      <w:r w:rsidR="00334572" w:rsidRPr="00A4749D">
        <w:rPr>
          <w:lang w:val="en-GB"/>
        </w:rPr>
        <w:t xml:space="preserve">Due to the </w:t>
      </w:r>
      <w:r>
        <w:rPr>
          <w:lang w:val="en-GB"/>
        </w:rPr>
        <w:t xml:space="preserve">change in how non-responses are treated in the 2018 survey, comparisons with previous measures are indicative only, and should be treated with caution. </w:t>
      </w:r>
    </w:p>
    <w:p w14:paraId="0DC751BB" w14:textId="2EB17EC3" w:rsidR="00207F23" w:rsidRPr="00A4749D" w:rsidRDefault="00207F23" w:rsidP="00207F23">
      <w:pPr>
        <w:pStyle w:val="BodyText"/>
        <w:rPr>
          <w:lang w:val="en-GB"/>
        </w:rPr>
      </w:pPr>
      <w:r w:rsidRPr="00A4749D">
        <w:rPr>
          <w:b/>
          <w:bCs/>
          <w:lang w:val="en-GB"/>
        </w:rPr>
        <w:t>Note</w:t>
      </w:r>
      <w:r w:rsidRPr="00A4749D">
        <w:rPr>
          <w:lang w:val="en-GB"/>
        </w:rPr>
        <w:t>: the relatively low number of responses means that sub-group sample sizes are too small for meaningful comparisons to be made. Therefore, further analysis of sub-groups of participants and Active Families contract holders has not been undertaken.</w:t>
      </w:r>
    </w:p>
    <w:p w14:paraId="320C61E8" w14:textId="77777777" w:rsidR="00207F23" w:rsidRPr="00A4749D" w:rsidRDefault="00207F23" w:rsidP="00533B0A">
      <w:pPr>
        <w:pStyle w:val="BodyText"/>
        <w:rPr>
          <w:lang w:val="en-GB"/>
        </w:rPr>
      </w:pPr>
    </w:p>
    <w:p w14:paraId="7ECFAA24" w14:textId="77777777" w:rsidR="003E7511" w:rsidRPr="00A4749D" w:rsidRDefault="00411A8F">
      <w:pPr>
        <w:pStyle w:val="Heading1"/>
        <w:rPr>
          <w:lang w:val="en-GB"/>
        </w:rPr>
      </w:pPr>
      <w:bookmarkStart w:id="36" w:name="_Heading_level_1"/>
      <w:bookmarkStart w:id="37" w:name="_Toc451936121"/>
      <w:bookmarkEnd w:id="36"/>
      <w:r w:rsidRPr="00A4749D">
        <w:rPr>
          <w:lang w:val="en-GB"/>
        </w:rPr>
        <w:lastRenderedPageBreak/>
        <w:t>Joining the Active Families programme</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2F22C2" w:rsidRPr="00A4749D" w14:paraId="7ECFAA30" w14:textId="77777777" w:rsidTr="00183049">
        <w:tc>
          <w:tcPr>
            <w:tcW w:w="8946" w:type="dxa"/>
            <w:shd w:val="clear" w:color="auto" w:fill="FAF6E6"/>
          </w:tcPr>
          <w:p w14:paraId="7ECFAA25" w14:textId="77777777" w:rsidR="002F22C2" w:rsidRPr="00A4749D" w:rsidRDefault="002F22C2" w:rsidP="00183049">
            <w:pPr>
              <w:pStyle w:val="HeadingExec4"/>
              <w:rPr>
                <w:lang w:val="en-GB"/>
              </w:rPr>
            </w:pPr>
            <w:r w:rsidRPr="00A4749D">
              <w:rPr>
                <w:lang w:val="en-GB"/>
              </w:rPr>
              <w:t>Key findings</w:t>
            </w:r>
          </w:p>
          <w:p w14:paraId="7ECFAA26" w14:textId="3F97D9AB" w:rsidR="002F22C2" w:rsidRPr="00A4749D" w:rsidRDefault="006F0405" w:rsidP="00231CFB">
            <w:pPr>
              <w:pStyle w:val="BodyText"/>
              <w:rPr>
                <w:b/>
                <w:lang w:val="en-GB"/>
              </w:rPr>
            </w:pPr>
            <w:r w:rsidRPr="00A4749D">
              <w:rPr>
                <w:b/>
                <w:lang w:val="en-GB"/>
              </w:rPr>
              <w:t>51</w:t>
            </w:r>
            <w:r w:rsidR="005F6EA6" w:rsidRPr="00A4749D">
              <w:rPr>
                <w:b/>
                <w:lang w:val="en-GB"/>
              </w:rPr>
              <w:t xml:space="preserve"> </w:t>
            </w:r>
            <w:r w:rsidR="00167FDF" w:rsidRPr="00A4749D">
              <w:rPr>
                <w:b/>
                <w:lang w:val="en-GB"/>
              </w:rPr>
              <w:t xml:space="preserve">percent </w:t>
            </w:r>
            <w:r w:rsidR="00CB15F9" w:rsidRPr="00A4749D">
              <w:rPr>
                <w:b/>
                <w:lang w:val="en-GB"/>
              </w:rPr>
              <w:t>of</w:t>
            </w:r>
            <w:r w:rsidR="00322DBD" w:rsidRPr="00A4749D">
              <w:rPr>
                <w:b/>
                <w:lang w:val="en-GB"/>
              </w:rPr>
              <w:t xml:space="preserve"> the children in this year’s survey</w:t>
            </w:r>
            <w:r w:rsidR="00167FDF" w:rsidRPr="00A4749D">
              <w:rPr>
                <w:b/>
                <w:lang w:val="en-GB"/>
              </w:rPr>
              <w:t xml:space="preserve"> </w:t>
            </w:r>
            <w:r w:rsidR="00CB15F9" w:rsidRPr="00A4749D">
              <w:rPr>
                <w:b/>
                <w:lang w:val="en-GB"/>
              </w:rPr>
              <w:t xml:space="preserve">were referred to the Active Families programme by their </w:t>
            </w:r>
            <w:r w:rsidR="00322DBD" w:rsidRPr="00A4749D">
              <w:rPr>
                <w:b/>
                <w:lang w:val="en-GB"/>
              </w:rPr>
              <w:t xml:space="preserve">family </w:t>
            </w:r>
            <w:r w:rsidR="00CB15F9" w:rsidRPr="00A4749D">
              <w:rPr>
                <w:b/>
                <w:lang w:val="en-GB"/>
              </w:rPr>
              <w:t>doctor,</w:t>
            </w:r>
            <w:r w:rsidR="00167FDF" w:rsidRPr="00A4749D">
              <w:rPr>
                <w:b/>
                <w:lang w:val="en-GB"/>
              </w:rPr>
              <w:t xml:space="preserve"> followed by </w:t>
            </w:r>
            <w:r w:rsidR="00E33885" w:rsidRPr="00A4749D">
              <w:rPr>
                <w:b/>
                <w:lang w:val="en-GB"/>
              </w:rPr>
              <w:t>16</w:t>
            </w:r>
            <w:r w:rsidR="00167FDF" w:rsidRPr="00A4749D">
              <w:rPr>
                <w:b/>
                <w:lang w:val="en-GB"/>
              </w:rPr>
              <w:t xml:space="preserve"> percent who were referred by a </w:t>
            </w:r>
            <w:r w:rsidR="002B7CFA" w:rsidRPr="00A4749D">
              <w:rPr>
                <w:b/>
                <w:lang w:val="en-GB"/>
              </w:rPr>
              <w:t>paediatrician</w:t>
            </w:r>
            <w:r w:rsidR="00167FDF" w:rsidRPr="00A4749D">
              <w:rPr>
                <w:b/>
                <w:lang w:val="en-GB"/>
              </w:rPr>
              <w:t xml:space="preserve">, </w:t>
            </w:r>
            <w:r w:rsidR="00231CFB" w:rsidRPr="00A4749D">
              <w:rPr>
                <w:b/>
                <w:lang w:val="en-GB"/>
              </w:rPr>
              <w:t xml:space="preserve">and seven </w:t>
            </w:r>
            <w:r w:rsidR="00167FDF" w:rsidRPr="00A4749D">
              <w:rPr>
                <w:b/>
                <w:lang w:val="en-GB"/>
              </w:rPr>
              <w:t>percent</w:t>
            </w:r>
            <w:r w:rsidR="00231CFB" w:rsidRPr="00A4749D">
              <w:rPr>
                <w:b/>
                <w:lang w:val="en-GB"/>
              </w:rPr>
              <w:t xml:space="preserve"> by a Doctor’s Nurse</w:t>
            </w:r>
            <w:r w:rsidR="00CB15F9" w:rsidRPr="00A4749D">
              <w:rPr>
                <w:b/>
                <w:lang w:val="en-GB"/>
              </w:rPr>
              <w:t>.</w:t>
            </w:r>
          </w:p>
          <w:p w14:paraId="7ECFAA27" w14:textId="1D948A3C" w:rsidR="002F22C2" w:rsidRPr="00A4749D" w:rsidRDefault="00CB15F9" w:rsidP="00E33885">
            <w:pPr>
              <w:pStyle w:val="BodyText"/>
              <w:rPr>
                <w:b/>
                <w:lang w:val="en-GB"/>
              </w:rPr>
            </w:pPr>
            <w:r w:rsidRPr="00A4749D">
              <w:rPr>
                <w:b/>
                <w:lang w:val="en-GB"/>
              </w:rPr>
              <w:t>Children in this year’s survey were mostly referred to the Active Families programme</w:t>
            </w:r>
            <w:r w:rsidR="00322DBD" w:rsidRPr="00A4749D">
              <w:rPr>
                <w:b/>
                <w:lang w:val="en-GB"/>
              </w:rPr>
              <w:t xml:space="preserve"> in the</w:t>
            </w:r>
            <w:r w:rsidRPr="00A4749D">
              <w:rPr>
                <w:b/>
                <w:lang w:val="en-GB"/>
              </w:rPr>
              <w:t xml:space="preserve"> 6-8 months before completing the survey (</w:t>
            </w:r>
            <w:r w:rsidR="00E33885" w:rsidRPr="00A4749D">
              <w:rPr>
                <w:b/>
                <w:lang w:val="en-GB"/>
              </w:rPr>
              <w:t>42</w:t>
            </w:r>
            <w:r w:rsidR="00924C91" w:rsidRPr="00A4749D">
              <w:rPr>
                <w:b/>
                <w:lang w:val="en-GB"/>
              </w:rPr>
              <w:t xml:space="preserve"> percent</w:t>
            </w:r>
            <w:r w:rsidRPr="00A4749D">
              <w:rPr>
                <w:b/>
                <w:lang w:val="en-GB"/>
              </w:rPr>
              <w:t xml:space="preserve">), </w:t>
            </w:r>
            <w:r w:rsidR="0000781D" w:rsidRPr="00A4749D">
              <w:rPr>
                <w:b/>
                <w:lang w:val="en-GB"/>
              </w:rPr>
              <w:t xml:space="preserve">with another </w:t>
            </w:r>
            <w:r w:rsidR="00E33885" w:rsidRPr="00A4749D">
              <w:rPr>
                <w:b/>
                <w:lang w:val="en-GB"/>
              </w:rPr>
              <w:t>24</w:t>
            </w:r>
            <w:r w:rsidR="00924C91" w:rsidRPr="00A4749D">
              <w:rPr>
                <w:b/>
                <w:lang w:val="en-GB"/>
              </w:rPr>
              <w:t xml:space="preserve"> percent</w:t>
            </w:r>
            <w:r w:rsidRPr="00A4749D">
              <w:rPr>
                <w:b/>
                <w:lang w:val="en-GB"/>
              </w:rPr>
              <w:t xml:space="preserve"> referred</w:t>
            </w:r>
            <w:r w:rsidR="001F5918" w:rsidRPr="00A4749D">
              <w:rPr>
                <w:b/>
                <w:lang w:val="en-GB"/>
              </w:rPr>
              <w:t xml:space="preserve"> less than six months earlier</w:t>
            </w:r>
            <w:r w:rsidR="0000781D" w:rsidRPr="00A4749D">
              <w:rPr>
                <w:b/>
                <w:lang w:val="en-GB"/>
              </w:rPr>
              <w:t xml:space="preserve">, and </w:t>
            </w:r>
            <w:r w:rsidR="00E33885" w:rsidRPr="00A4749D">
              <w:rPr>
                <w:b/>
                <w:lang w:val="en-GB"/>
              </w:rPr>
              <w:t>21</w:t>
            </w:r>
            <w:r w:rsidR="0000781D" w:rsidRPr="00A4749D">
              <w:rPr>
                <w:b/>
                <w:lang w:val="en-GB"/>
              </w:rPr>
              <w:t xml:space="preserve"> percent referred 8-12 months earlier.</w:t>
            </w:r>
          </w:p>
          <w:p w14:paraId="7ECFAA28" w14:textId="77777777" w:rsidR="00CB15F9" w:rsidRPr="00A4749D" w:rsidRDefault="00CB15F9" w:rsidP="00CB15F9">
            <w:pPr>
              <w:pStyle w:val="BodyText"/>
              <w:rPr>
                <w:b/>
                <w:lang w:val="en-GB"/>
              </w:rPr>
            </w:pPr>
            <w:r w:rsidRPr="00A4749D">
              <w:rPr>
                <w:b/>
                <w:lang w:val="en-GB"/>
              </w:rPr>
              <w:t>The two main reasons for being referred to the Active Families programme</w:t>
            </w:r>
            <w:r w:rsidR="00322DBD" w:rsidRPr="00A4749D">
              <w:rPr>
                <w:b/>
                <w:lang w:val="en-GB"/>
              </w:rPr>
              <w:t xml:space="preserve"> remain:</w:t>
            </w:r>
          </w:p>
          <w:p w14:paraId="7ECFAA29" w14:textId="4273ACE3" w:rsidR="009E2B21" w:rsidRPr="00A4749D" w:rsidRDefault="009E2B21" w:rsidP="00E33885">
            <w:pPr>
              <w:pStyle w:val="RNZBullets"/>
              <w:numPr>
                <w:ilvl w:val="0"/>
                <w:numId w:val="5"/>
              </w:numPr>
              <w:tabs>
                <w:tab w:val="clear" w:pos="397"/>
                <w:tab w:val="num" w:pos="360"/>
              </w:tabs>
              <w:ind w:left="714" w:hanging="357"/>
              <w:rPr>
                <w:lang w:val="en-GB"/>
              </w:rPr>
            </w:pPr>
            <w:r w:rsidRPr="00A4749D">
              <w:rPr>
                <w:lang w:val="en-GB"/>
              </w:rPr>
              <w:t>weight problems (</w:t>
            </w:r>
            <w:r w:rsidR="00E33885" w:rsidRPr="00A4749D">
              <w:rPr>
                <w:lang w:val="en-GB"/>
              </w:rPr>
              <w:t>79</w:t>
            </w:r>
            <w:r w:rsidRPr="00A4749D">
              <w:rPr>
                <w:lang w:val="en-GB"/>
              </w:rPr>
              <w:t xml:space="preserve"> percent)</w:t>
            </w:r>
          </w:p>
          <w:p w14:paraId="7ECFAA2A" w14:textId="6DC94AB7" w:rsidR="002F22C2" w:rsidRPr="00A4749D" w:rsidRDefault="00C1413F" w:rsidP="00E33885">
            <w:pPr>
              <w:pStyle w:val="RNZBullets"/>
              <w:numPr>
                <w:ilvl w:val="0"/>
                <w:numId w:val="5"/>
              </w:numPr>
              <w:tabs>
                <w:tab w:val="clear" w:pos="397"/>
                <w:tab w:val="num" w:pos="360"/>
              </w:tabs>
              <w:ind w:left="714" w:hanging="357"/>
              <w:rPr>
                <w:lang w:val="en-GB"/>
              </w:rPr>
            </w:pPr>
            <w:r w:rsidRPr="00A4749D">
              <w:rPr>
                <w:lang w:val="en-GB"/>
              </w:rPr>
              <w:t>f</w:t>
            </w:r>
            <w:r w:rsidR="00322DBD" w:rsidRPr="00A4749D">
              <w:rPr>
                <w:lang w:val="en-GB"/>
              </w:rPr>
              <w:t>or the child to become more active (</w:t>
            </w:r>
            <w:r w:rsidR="00E33885" w:rsidRPr="00A4749D">
              <w:rPr>
                <w:lang w:val="en-GB"/>
              </w:rPr>
              <w:t>7</w:t>
            </w:r>
            <w:r w:rsidR="007F33B2" w:rsidRPr="00A4749D">
              <w:rPr>
                <w:lang w:val="en-GB"/>
              </w:rPr>
              <w:t>1</w:t>
            </w:r>
            <w:r w:rsidR="00924C91" w:rsidRPr="00A4749D">
              <w:rPr>
                <w:lang w:val="en-GB"/>
              </w:rPr>
              <w:t xml:space="preserve"> percent</w:t>
            </w:r>
            <w:r w:rsidR="00322DBD" w:rsidRPr="00A4749D">
              <w:rPr>
                <w:lang w:val="en-GB"/>
              </w:rPr>
              <w:t>)</w:t>
            </w:r>
            <w:r w:rsidR="00326506" w:rsidRPr="00A4749D">
              <w:rPr>
                <w:lang w:val="en-GB"/>
              </w:rPr>
              <w:t>.</w:t>
            </w:r>
          </w:p>
          <w:p w14:paraId="7ECFAA2B" w14:textId="77777777" w:rsidR="00322DBD" w:rsidRPr="00A4749D" w:rsidRDefault="00322DBD" w:rsidP="00322DBD">
            <w:pPr>
              <w:pStyle w:val="BodyText"/>
              <w:rPr>
                <w:b/>
                <w:lang w:val="en-GB"/>
              </w:rPr>
            </w:pPr>
            <w:r w:rsidRPr="00A4749D">
              <w:rPr>
                <w:b/>
                <w:lang w:val="en-GB"/>
              </w:rPr>
              <w:t xml:space="preserve">The main activities recommended for </w:t>
            </w:r>
            <w:r w:rsidR="00837AE6" w:rsidRPr="00A4749D">
              <w:rPr>
                <w:b/>
                <w:lang w:val="en-GB"/>
              </w:rPr>
              <w:t>outside</w:t>
            </w:r>
            <w:r w:rsidR="00AB5342" w:rsidRPr="00A4749D">
              <w:rPr>
                <w:b/>
                <w:lang w:val="en-GB"/>
              </w:rPr>
              <w:t xml:space="preserve"> of the Active Families group sessions </w:t>
            </w:r>
            <w:r w:rsidRPr="00A4749D">
              <w:rPr>
                <w:b/>
                <w:lang w:val="en-GB"/>
              </w:rPr>
              <w:t>are:</w:t>
            </w:r>
          </w:p>
          <w:p w14:paraId="7ECFAA2C" w14:textId="54A4089F" w:rsidR="00322DBD" w:rsidRPr="00A4749D" w:rsidRDefault="00C1413F" w:rsidP="00E33885">
            <w:pPr>
              <w:pStyle w:val="RNZBullets"/>
              <w:numPr>
                <w:ilvl w:val="0"/>
                <w:numId w:val="5"/>
              </w:numPr>
              <w:tabs>
                <w:tab w:val="clear" w:pos="397"/>
                <w:tab w:val="num" w:pos="360"/>
              </w:tabs>
              <w:ind w:left="714" w:hanging="357"/>
              <w:rPr>
                <w:lang w:val="en-GB"/>
              </w:rPr>
            </w:pPr>
            <w:r w:rsidRPr="00A4749D">
              <w:rPr>
                <w:lang w:val="en-GB"/>
              </w:rPr>
              <w:t>w</w:t>
            </w:r>
            <w:r w:rsidR="00322DBD" w:rsidRPr="00A4749D">
              <w:rPr>
                <w:lang w:val="en-GB"/>
              </w:rPr>
              <w:t>alking (</w:t>
            </w:r>
            <w:r w:rsidR="00FD1D8D" w:rsidRPr="00A4749D">
              <w:rPr>
                <w:lang w:val="en-GB"/>
              </w:rPr>
              <w:t>7</w:t>
            </w:r>
            <w:r w:rsidR="00E33885" w:rsidRPr="00A4749D">
              <w:rPr>
                <w:lang w:val="en-GB"/>
              </w:rPr>
              <w:t>9</w:t>
            </w:r>
            <w:r w:rsidR="00924C91" w:rsidRPr="00A4749D">
              <w:rPr>
                <w:lang w:val="en-GB"/>
              </w:rPr>
              <w:t xml:space="preserve"> percent</w:t>
            </w:r>
            <w:r w:rsidR="00322DBD" w:rsidRPr="00A4749D">
              <w:rPr>
                <w:lang w:val="en-GB"/>
              </w:rPr>
              <w:t>)</w:t>
            </w:r>
          </w:p>
          <w:p w14:paraId="5ED0EDAE" w14:textId="77777777" w:rsidR="00E33885" w:rsidRPr="00A4749D" w:rsidRDefault="00E33885" w:rsidP="00E33885">
            <w:pPr>
              <w:pStyle w:val="RNZBullets"/>
              <w:numPr>
                <w:ilvl w:val="0"/>
                <w:numId w:val="5"/>
              </w:numPr>
              <w:ind w:left="714" w:hanging="357"/>
              <w:rPr>
                <w:szCs w:val="20"/>
                <w:lang w:val="en-GB"/>
              </w:rPr>
            </w:pPr>
            <w:r w:rsidRPr="00A4749D">
              <w:rPr>
                <w:lang w:val="en-GB"/>
              </w:rPr>
              <w:t>sport (62 percent)</w:t>
            </w:r>
          </w:p>
          <w:p w14:paraId="7E1087DF" w14:textId="24924D63" w:rsidR="00FD1D8D" w:rsidRPr="00A4749D" w:rsidRDefault="00FD1D8D" w:rsidP="00AD7FF1">
            <w:pPr>
              <w:pStyle w:val="RNZBullets"/>
              <w:numPr>
                <w:ilvl w:val="0"/>
                <w:numId w:val="5"/>
              </w:numPr>
              <w:tabs>
                <w:tab w:val="clear" w:pos="397"/>
                <w:tab w:val="num" w:pos="360"/>
              </w:tabs>
              <w:ind w:left="714" w:hanging="357"/>
              <w:rPr>
                <w:lang w:val="en-GB"/>
              </w:rPr>
            </w:pPr>
            <w:r w:rsidRPr="00A4749D">
              <w:rPr>
                <w:lang w:val="en-GB"/>
              </w:rPr>
              <w:t>home based exercises (</w:t>
            </w:r>
            <w:r w:rsidR="00AD7FF1" w:rsidRPr="00A4749D">
              <w:rPr>
                <w:lang w:val="en-GB"/>
              </w:rPr>
              <w:t>61</w:t>
            </w:r>
            <w:r w:rsidRPr="00A4749D">
              <w:rPr>
                <w:lang w:val="en-GB"/>
              </w:rPr>
              <w:t xml:space="preserve"> percent)</w:t>
            </w:r>
          </w:p>
          <w:p w14:paraId="7ECFAA2D" w14:textId="6E680726" w:rsidR="00D869F5" w:rsidRPr="00A4749D" w:rsidRDefault="00D869F5" w:rsidP="00E33885">
            <w:pPr>
              <w:pStyle w:val="RNZBullets"/>
              <w:numPr>
                <w:ilvl w:val="0"/>
                <w:numId w:val="5"/>
              </w:numPr>
              <w:tabs>
                <w:tab w:val="clear" w:pos="397"/>
                <w:tab w:val="num" w:pos="360"/>
              </w:tabs>
              <w:ind w:left="714" w:hanging="357"/>
              <w:rPr>
                <w:lang w:val="en-GB"/>
              </w:rPr>
            </w:pPr>
            <w:r w:rsidRPr="00A4749D">
              <w:rPr>
                <w:lang w:val="en-GB"/>
              </w:rPr>
              <w:t>swimming (</w:t>
            </w:r>
            <w:r w:rsidR="00FD1D8D" w:rsidRPr="00A4749D">
              <w:rPr>
                <w:lang w:val="en-GB"/>
              </w:rPr>
              <w:t>5</w:t>
            </w:r>
            <w:r w:rsidR="00E33885" w:rsidRPr="00A4749D">
              <w:rPr>
                <w:lang w:val="en-GB"/>
              </w:rPr>
              <w:t>6</w:t>
            </w:r>
            <w:r w:rsidRPr="00A4749D">
              <w:rPr>
                <w:lang w:val="en-GB"/>
              </w:rPr>
              <w:t xml:space="preserve"> percent)</w:t>
            </w:r>
          </w:p>
          <w:p w14:paraId="7ECFAA2F" w14:textId="7BA364BC" w:rsidR="00FD1D8D" w:rsidRPr="00A4749D" w:rsidRDefault="00D869F5" w:rsidP="00E33885">
            <w:pPr>
              <w:pStyle w:val="RNZBullets"/>
              <w:numPr>
                <w:ilvl w:val="0"/>
                <w:numId w:val="5"/>
              </w:numPr>
              <w:tabs>
                <w:tab w:val="clear" w:pos="397"/>
                <w:tab w:val="num" w:pos="360"/>
              </w:tabs>
              <w:ind w:left="714" w:hanging="357"/>
              <w:rPr>
                <w:lang w:val="en-GB"/>
              </w:rPr>
            </w:pPr>
            <w:r w:rsidRPr="00A4749D">
              <w:rPr>
                <w:lang w:val="en-GB"/>
              </w:rPr>
              <w:t>biking (</w:t>
            </w:r>
            <w:r w:rsidR="00E33885" w:rsidRPr="00A4749D">
              <w:rPr>
                <w:lang w:val="en-GB"/>
              </w:rPr>
              <w:t>52</w:t>
            </w:r>
            <w:r w:rsidRPr="00A4749D">
              <w:rPr>
                <w:lang w:val="en-GB"/>
              </w:rPr>
              <w:t xml:space="preserve"> percent)</w:t>
            </w:r>
            <w:r w:rsidR="00AD7FF1" w:rsidRPr="00A4749D">
              <w:rPr>
                <w:lang w:val="en-GB"/>
              </w:rPr>
              <w:t>.</w:t>
            </w:r>
          </w:p>
        </w:tc>
      </w:tr>
    </w:tbl>
    <w:p w14:paraId="7ECFAA31" w14:textId="77777777" w:rsidR="00837AE6" w:rsidRPr="00A4749D" w:rsidRDefault="00837AE6" w:rsidP="00837AE6">
      <w:pPr>
        <w:pStyle w:val="Heading2"/>
        <w:numPr>
          <w:ilvl w:val="0"/>
          <w:numId w:val="0"/>
        </w:numPr>
        <w:rPr>
          <w:lang w:val="en-GB"/>
        </w:rPr>
      </w:pPr>
      <w:bookmarkStart w:id="38" w:name="_Heading_level_2_1"/>
      <w:bookmarkStart w:id="39" w:name="_Toc148519992"/>
      <w:bookmarkStart w:id="40" w:name="_Toc178392378"/>
      <w:bookmarkStart w:id="41" w:name="_Toc178393112"/>
      <w:bookmarkStart w:id="42" w:name="_Toc178393148"/>
      <w:bookmarkStart w:id="43" w:name="_Toc178393229"/>
      <w:bookmarkStart w:id="44" w:name="_Toc178393296"/>
      <w:bookmarkStart w:id="45" w:name="_Toc178393627"/>
      <w:bookmarkStart w:id="46" w:name="_Toc178480073"/>
      <w:bookmarkStart w:id="47" w:name="_Toc178480151"/>
      <w:bookmarkStart w:id="48" w:name="_Toc178482695"/>
      <w:bookmarkEnd w:id="38"/>
    </w:p>
    <w:p w14:paraId="7ECFAA32" w14:textId="77777777" w:rsidR="00411A8F" w:rsidRPr="00A4749D" w:rsidRDefault="00837AE6" w:rsidP="00B85F76">
      <w:pPr>
        <w:pStyle w:val="Heading2"/>
        <w:rPr>
          <w:lang w:val="en-GB"/>
        </w:rPr>
      </w:pPr>
      <w:r w:rsidRPr="00A4749D">
        <w:rPr>
          <w:lang w:val="en-GB"/>
        </w:rPr>
        <w:br w:type="page"/>
      </w:r>
      <w:bookmarkStart w:id="49" w:name="_Toc451936122"/>
      <w:r w:rsidR="00411A8F" w:rsidRPr="00A4749D">
        <w:rPr>
          <w:lang w:val="en-GB"/>
        </w:rPr>
        <w:lastRenderedPageBreak/>
        <w:t>Who referred child to Active Families programme</w:t>
      </w:r>
      <w:bookmarkEnd w:id="49"/>
    </w:p>
    <w:p w14:paraId="7ECFAA33" w14:textId="7C9A4732" w:rsidR="00EE4B9C" w:rsidRPr="00A4749D" w:rsidRDefault="006F0405" w:rsidP="00231CFB">
      <w:pPr>
        <w:pStyle w:val="BodyText"/>
        <w:rPr>
          <w:lang w:val="en-GB"/>
        </w:rPr>
      </w:pPr>
      <w:r w:rsidRPr="00A4749D">
        <w:rPr>
          <w:lang w:val="en-GB"/>
        </w:rPr>
        <w:t>51</w:t>
      </w:r>
      <w:r w:rsidR="00167FDF" w:rsidRPr="00A4749D">
        <w:rPr>
          <w:lang w:val="en-GB"/>
        </w:rPr>
        <w:t xml:space="preserve"> </w:t>
      </w:r>
      <w:r w:rsidR="00924C91" w:rsidRPr="00A4749D">
        <w:rPr>
          <w:lang w:val="en-GB"/>
        </w:rPr>
        <w:t>percent</w:t>
      </w:r>
      <w:r w:rsidR="00EE4B9C" w:rsidRPr="00A4749D">
        <w:rPr>
          <w:lang w:val="en-GB"/>
        </w:rPr>
        <w:t xml:space="preserve"> were referred to the Active Families programme by their doctor, followed by </w:t>
      </w:r>
      <w:r w:rsidR="00630FD9" w:rsidRPr="00A4749D">
        <w:rPr>
          <w:lang w:val="en-GB"/>
        </w:rPr>
        <w:t>16</w:t>
      </w:r>
      <w:r w:rsidR="00167FDF" w:rsidRPr="00A4749D">
        <w:rPr>
          <w:lang w:val="en-GB"/>
        </w:rPr>
        <w:t xml:space="preserve"> percent who were referred by a</w:t>
      </w:r>
      <w:r w:rsidR="00B821C3" w:rsidRPr="00A4749D">
        <w:rPr>
          <w:lang w:val="en-GB"/>
        </w:rPr>
        <w:t xml:space="preserve"> </w:t>
      </w:r>
      <w:r w:rsidR="002B7CFA" w:rsidRPr="00A4749D">
        <w:rPr>
          <w:lang w:val="en-GB"/>
        </w:rPr>
        <w:t>paediatrician</w:t>
      </w:r>
      <w:r w:rsidR="00167FDF" w:rsidRPr="00A4749D">
        <w:rPr>
          <w:lang w:val="en-GB"/>
        </w:rPr>
        <w:t xml:space="preserve">, </w:t>
      </w:r>
      <w:r w:rsidR="00436D60" w:rsidRPr="00A4749D">
        <w:rPr>
          <w:lang w:val="en-GB"/>
        </w:rPr>
        <w:t>and seven percent by a Doctor’s Nurse</w:t>
      </w:r>
      <w:r w:rsidR="00167FDF" w:rsidRPr="00A4749D">
        <w:rPr>
          <w:lang w:val="en-GB"/>
        </w:rPr>
        <w:t xml:space="preserve"> </w:t>
      </w:r>
      <w:r w:rsidR="00245B96" w:rsidRPr="00A4749D">
        <w:rPr>
          <w:lang w:val="en-GB"/>
        </w:rPr>
        <w:t>(</w:t>
      </w:r>
      <w:r w:rsidR="006E020C" w:rsidRPr="00A4749D">
        <w:rPr>
          <w:lang w:val="en-GB"/>
        </w:rPr>
        <w:fldChar w:fldCharType="begin"/>
      </w:r>
      <w:r w:rsidR="006E020C" w:rsidRPr="00A4749D">
        <w:rPr>
          <w:lang w:val="en-GB"/>
        </w:rPr>
        <w:instrText xml:space="preserve"> REF _Ref263255926 \h  \* MERGEFORMAT </w:instrText>
      </w:r>
      <w:r w:rsidR="006E020C" w:rsidRPr="00A4749D">
        <w:rPr>
          <w:lang w:val="en-GB"/>
        </w:rPr>
      </w:r>
      <w:r w:rsidR="006E020C" w:rsidRPr="00A4749D">
        <w:rPr>
          <w:lang w:val="en-GB"/>
        </w:rPr>
        <w:fldChar w:fldCharType="separate"/>
      </w:r>
      <w:r w:rsidR="008F07B0" w:rsidRPr="008F07B0">
        <w:rPr>
          <w:lang w:val="en-GB"/>
        </w:rPr>
        <w:t>Figure 1</w:t>
      </w:r>
      <w:r w:rsidR="006E020C" w:rsidRPr="00A4749D">
        <w:rPr>
          <w:lang w:val="en-GB"/>
        </w:rPr>
        <w:fldChar w:fldCharType="end"/>
      </w:r>
      <w:r w:rsidR="00245B96" w:rsidRPr="00A4749D">
        <w:rPr>
          <w:lang w:val="en-GB"/>
        </w:rPr>
        <w:t>)</w:t>
      </w:r>
      <w:r w:rsidR="00EE4B9C" w:rsidRPr="00A4749D">
        <w:rPr>
          <w:lang w:val="en-GB"/>
        </w:rPr>
        <w:t xml:space="preserve">. </w:t>
      </w:r>
    </w:p>
    <w:p w14:paraId="7ECFAA34" w14:textId="6ADED000" w:rsidR="00EE4B9C" w:rsidRPr="00A4749D" w:rsidRDefault="00EE4B9C" w:rsidP="00231CFB">
      <w:pPr>
        <w:pStyle w:val="BodyText"/>
        <w:rPr>
          <w:lang w:val="en-GB"/>
        </w:rPr>
      </w:pPr>
      <w:r w:rsidRPr="00A4749D">
        <w:rPr>
          <w:lang w:val="en-GB"/>
        </w:rPr>
        <w:t>Other sources of referrals</w:t>
      </w:r>
      <w:r w:rsidR="00B85F76" w:rsidRPr="00A4749D">
        <w:rPr>
          <w:lang w:val="en-GB"/>
        </w:rPr>
        <w:t xml:space="preserve"> accounted for </w:t>
      </w:r>
      <w:r w:rsidR="00A44953" w:rsidRPr="00A4749D">
        <w:rPr>
          <w:lang w:val="en-GB"/>
        </w:rPr>
        <w:t>2</w:t>
      </w:r>
      <w:r w:rsidR="00231CFB" w:rsidRPr="00A4749D">
        <w:rPr>
          <w:lang w:val="en-GB"/>
        </w:rPr>
        <w:t>1</w:t>
      </w:r>
      <w:r w:rsidR="00A25289" w:rsidRPr="00A4749D">
        <w:rPr>
          <w:lang w:val="en-GB"/>
        </w:rPr>
        <w:t xml:space="preserve"> percent </w:t>
      </w:r>
      <w:r w:rsidR="00B85F76" w:rsidRPr="00A4749D">
        <w:rPr>
          <w:lang w:val="en-GB"/>
        </w:rPr>
        <w:t xml:space="preserve">of this year’s </w:t>
      </w:r>
      <w:r w:rsidR="00822CD3" w:rsidRPr="00A4749D">
        <w:rPr>
          <w:lang w:val="en-GB"/>
        </w:rPr>
        <w:t>participants</w:t>
      </w:r>
      <w:r w:rsidR="00B85F76" w:rsidRPr="00A4749D">
        <w:rPr>
          <w:lang w:val="en-GB"/>
        </w:rPr>
        <w:t>.</w:t>
      </w:r>
      <w:r w:rsidRPr="00A4749D">
        <w:rPr>
          <w:lang w:val="en-GB"/>
        </w:rPr>
        <w:t xml:space="preserve"> </w:t>
      </w:r>
      <w:r w:rsidR="00B85F76" w:rsidRPr="00A4749D">
        <w:rPr>
          <w:lang w:val="en-GB"/>
        </w:rPr>
        <w:t>The</w:t>
      </w:r>
      <w:r w:rsidR="00231CFB" w:rsidRPr="00A4749D">
        <w:rPr>
          <w:lang w:val="en-GB"/>
        </w:rPr>
        <w:t xml:space="preserve"> main</w:t>
      </w:r>
      <w:r w:rsidR="00167FDF" w:rsidRPr="00A4749D">
        <w:rPr>
          <w:lang w:val="en-GB"/>
        </w:rPr>
        <w:t xml:space="preserve"> other</w:t>
      </w:r>
      <w:r w:rsidR="00B85F76" w:rsidRPr="00A4749D">
        <w:rPr>
          <w:lang w:val="en-GB"/>
        </w:rPr>
        <w:t xml:space="preserve"> sources included</w:t>
      </w:r>
      <w:r w:rsidR="00F4136D" w:rsidRPr="00A4749D">
        <w:rPr>
          <w:lang w:val="en-GB"/>
        </w:rPr>
        <w:t xml:space="preserve"> </w:t>
      </w:r>
      <w:r w:rsidR="00EB6E65" w:rsidRPr="00A4749D">
        <w:rPr>
          <w:lang w:val="en-GB"/>
        </w:rPr>
        <w:t>through friends or family (</w:t>
      </w:r>
      <w:r w:rsidR="00EB5DB9" w:rsidRPr="00A4749D">
        <w:rPr>
          <w:lang w:val="en-GB"/>
        </w:rPr>
        <w:t>20</w:t>
      </w:r>
      <w:r w:rsidR="00EB6E65" w:rsidRPr="00A4749D">
        <w:rPr>
          <w:lang w:val="en-GB"/>
        </w:rPr>
        <w:t xml:space="preserve"> participants), </w:t>
      </w:r>
      <w:r w:rsidR="00B56C8D" w:rsidRPr="00A4749D">
        <w:rPr>
          <w:lang w:val="en-GB"/>
        </w:rPr>
        <w:t>self-referrals (</w:t>
      </w:r>
      <w:r w:rsidR="006F0405" w:rsidRPr="00A4749D">
        <w:rPr>
          <w:lang w:val="en-GB"/>
        </w:rPr>
        <w:t xml:space="preserve">eight </w:t>
      </w:r>
      <w:r w:rsidR="00B56C8D" w:rsidRPr="00A4749D">
        <w:rPr>
          <w:lang w:val="en-GB"/>
        </w:rPr>
        <w:t xml:space="preserve">participants), </w:t>
      </w:r>
      <w:r w:rsidR="005040FC" w:rsidRPr="00A4749D">
        <w:rPr>
          <w:lang w:val="en-GB"/>
        </w:rPr>
        <w:t xml:space="preserve">school/advertising at school </w:t>
      </w:r>
      <w:r w:rsidR="00B56C8D" w:rsidRPr="00A4749D">
        <w:rPr>
          <w:lang w:val="en-GB"/>
        </w:rPr>
        <w:t>(</w:t>
      </w:r>
      <w:r w:rsidR="006F0405" w:rsidRPr="00A4749D">
        <w:rPr>
          <w:lang w:val="en-GB"/>
        </w:rPr>
        <w:t xml:space="preserve">seven </w:t>
      </w:r>
      <w:r w:rsidR="00B56C8D" w:rsidRPr="00A4749D">
        <w:rPr>
          <w:lang w:val="en-GB"/>
        </w:rPr>
        <w:t>participants)</w:t>
      </w:r>
      <w:r w:rsidR="005040FC" w:rsidRPr="00A4749D">
        <w:rPr>
          <w:lang w:val="en-GB"/>
        </w:rPr>
        <w:t>.</w:t>
      </w:r>
      <w:r w:rsidR="00B56C8D" w:rsidRPr="00A4749D">
        <w:rPr>
          <w:lang w:val="en-GB"/>
        </w:rPr>
        <w:t xml:space="preserve"> </w:t>
      </w:r>
      <w:r w:rsidRPr="00A4749D">
        <w:rPr>
          <w:lang w:val="en-GB"/>
        </w:rPr>
        <w:t xml:space="preserve">Other sources </w:t>
      </w:r>
      <w:r w:rsidR="00837AE6" w:rsidRPr="00A4749D">
        <w:rPr>
          <w:lang w:val="en-GB"/>
        </w:rPr>
        <w:t xml:space="preserve">mentioned </w:t>
      </w:r>
      <w:r w:rsidR="00167FDF" w:rsidRPr="00A4749D">
        <w:rPr>
          <w:lang w:val="en-GB"/>
        </w:rPr>
        <w:t>include</w:t>
      </w:r>
      <w:r w:rsidR="00B35EDD" w:rsidRPr="00A4749D">
        <w:rPr>
          <w:lang w:val="en-GB"/>
        </w:rPr>
        <w:t>d</w:t>
      </w:r>
      <w:r w:rsidR="00EB5DB9" w:rsidRPr="00A4749D">
        <w:rPr>
          <w:lang w:val="en-GB"/>
        </w:rPr>
        <w:t xml:space="preserve"> B4 School Check, Health Committee, Respiratory Nurse, Health Expo and Octane Youth</w:t>
      </w:r>
      <w:r w:rsidR="001E3EFD" w:rsidRPr="00A4749D">
        <w:rPr>
          <w:lang w:val="en-GB"/>
        </w:rPr>
        <w:t>.</w:t>
      </w:r>
    </w:p>
    <w:p w14:paraId="7ECFAA35" w14:textId="4E5D0059" w:rsidR="00EE4B9C" w:rsidRPr="00A4749D" w:rsidRDefault="007F5D3C" w:rsidP="003B0B69">
      <w:pPr>
        <w:pStyle w:val="Caption"/>
        <w:rPr>
          <w:bCs w:val="0"/>
          <w:sz w:val="16"/>
          <w:szCs w:val="16"/>
          <w:lang w:val="en-GB"/>
        </w:rPr>
      </w:pPr>
      <w:bookmarkStart w:id="50" w:name="_Ref263255926"/>
      <w:bookmarkStart w:id="51" w:name="_Toc451936147"/>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w:t>
      </w:r>
      <w:r w:rsidR="004C4BF2" w:rsidRPr="00A4749D">
        <w:rPr>
          <w:noProof/>
          <w:sz w:val="16"/>
          <w:szCs w:val="16"/>
          <w:lang w:val="en-GB"/>
        </w:rPr>
        <w:fldChar w:fldCharType="end"/>
      </w:r>
      <w:bookmarkEnd w:id="50"/>
      <w:r w:rsidRPr="00A4749D">
        <w:rPr>
          <w:sz w:val="16"/>
          <w:szCs w:val="16"/>
          <w:lang w:val="en-GB"/>
        </w:rPr>
        <w:t>:</w:t>
      </w:r>
      <w:r w:rsidR="00EE4B9C" w:rsidRPr="00A4749D">
        <w:rPr>
          <w:bCs w:val="0"/>
          <w:sz w:val="16"/>
          <w:szCs w:val="16"/>
          <w:lang w:val="en-GB"/>
        </w:rPr>
        <w:t xml:space="preserve"> Persons referring child to Active Families programme</w:t>
      </w:r>
      <w:bookmarkEnd w:id="51"/>
    </w:p>
    <w:p w14:paraId="7ECFAA36" w14:textId="77777777" w:rsidR="00646FF6" w:rsidRPr="00A4749D" w:rsidRDefault="00646FF6" w:rsidP="00646FF6">
      <w:pPr>
        <w:pStyle w:val="TableQuestion"/>
        <w:rPr>
          <w:sz w:val="18"/>
          <w:szCs w:val="18"/>
          <w:lang w:val="en-GB"/>
        </w:rPr>
      </w:pPr>
      <w:r w:rsidRPr="00A4749D">
        <w:rPr>
          <w:sz w:val="18"/>
          <w:szCs w:val="18"/>
          <w:lang w:val="en-GB"/>
        </w:rPr>
        <w:t>Q1. Who referred your child to the GRx Active Families programme?</w:t>
      </w:r>
    </w:p>
    <w:p w14:paraId="7ECFAA37" w14:textId="78FE161C" w:rsidR="007B5172" w:rsidRPr="00A4749D" w:rsidRDefault="00436D60" w:rsidP="007B5172">
      <w:pPr>
        <w:rPr>
          <w:lang w:val="en-GB"/>
        </w:rPr>
      </w:pPr>
      <w:r w:rsidRPr="00A4749D">
        <w:rPr>
          <w:noProof/>
          <w:lang w:eastAsia="en-NZ"/>
        </w:rPr>
        <w:drawing>
          <wp:inline distT="0" distB="0" distL="0" distR="0" wp14:anchorId="336179E3" wp14:editId="6DAF7EFF">
            <wp:extent cx="5543550" cy="5133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5133009"/>
                    </a:xfrm>
                    <a:prstGeom prst="rect">
                      <a:avLst/>
                    </a:prstGeom>
                    <a:noFill/>
                    <a:ln>
                      <a:noFill/>
                    </a:ln>
                  </pic:spPr>
                </pic:pic>
              </a:graphicData>
            </a:graphic>
          </wp:inline>
        </w:drawing>
      </w:r>
    </w:p>
    <w:p w14:paraId="7ECFAA38" w14:textId="247FBD88" w:rsidR="004B35D8" w:rsidRPr="00A4749D" w:rsidRDefault="004B35D8" w:rsidP="004B35D8">
      <w:pPr>
        <w:pStyle w:val="TableFootnote"/>
        <w:keepNext w:val="0"/>
        <w:rPr>
          <w:lang w:val="en-GB"/>
        </w:rPr>
      </w:pPr>
      <w:r w:rsidRPr="00A4749D">
        <w:rPr>
          <w:lang w:val="en-GB"/>
        </w:rPr>
        <w:t>Total may exceed 100% because of multiple response.</w:t>
      </w:r>
      <w:r w:rsidR="00C07FDE" w:rsidRPr="00A4749D">
        <w:rPr>
          <w:lang w:val="en-GB"/>
        </w:rPr>
        <w:t xml:space="preserve"> </w:t>
      </w:r>
      <w:r w:rsidR="00BC48DE">
        <w:rPr>
          <w:lang w:val="en-GB"/>
        </w:rPr>
        <w:br/>
      </w:r>
      <w:r w:rsidR="00C07FDE" w:rsidRPr="00A4749D">
        <w:rPr>
          <w:lang w:val="en-GB"/>
        </w:rPr>
        <w:t>20</w:t>
      </w:r>
      <w:r w:rsidR="005D3E44">
        <w:rPr>
          <w:lang w:val="en-GB"/>
        </w:rPr>
        <w:t xml:space="preserve">18 results exclude non-response (all 269 respondents were asked </w:t>
      </w:r>
      <w:r w:rsidR="005B6DBD">
        <w:rPr>
          <w:lang w:val="en-GB"/>
        </w:rPr>
        <w:t xml:space="preserve">to answer </w:t>
      </w:r>
      <w:r w:rsidR="005D3E44">
        <w:rPr>
          <w:lang w:val="en-GB"/>
        </w:rPr>
        <w:t>this question).</w:t>
      </w:r>
    </w:p>
    <w:p w14:paraId="7ECFAA39" w14:textId="77777777" w:rsidR="00511675" w:rsidRPr="00A4749D" w:rsidRDefault="00511675">
      <w:pPr>
        <w:pStyle w:val="Heading2"/>
        <w:rPr>
          <w:lang w:val="en-GB"/>
        </w:rPr>
      </w:pPr>
      <w:r w:rsidRPr="00A4749D">
        <w:rPr>
          <w:lang w:val="en-GB"/>
        </w:rPr>
        <w:br w:type="page"/>
      </w:r>
      <w:bookmarkStart w:id="52" w:name="_Toc451936123"/>
      <w:r w:rsidR="00411A8F" w:rsidRPr="00A4749D">
        <w:rPr>
          <w:lang w:val="en-GB"/>
        </w:rPr>
        <w:lastRenderedPageBreak/>
        <w:t xml:space="preserve">When referred child started the Active </w:t>
      </w:r>
      <w:r w:rsidR="00EE4B9C" w:rsidRPr="00A4749D">
        <w:rPr>
          <w:lang w:val="en-GB"/>
        </w:rPr>
        <w:t>Families programme</w:t>
      </w:r>
      <w:bookmarkEnd w:id="52"/>
      <w:r w:rsidR="00EE4B9C" w:rsidRPr="00A4749D">
        <w:rPr>
          <w:lang w:val="en-GB"/>
        </w:rPr>
        <w:t xml:space="preserve"> </w:t>
      </w:r>
    </w:p>
    <w:p w14:paraId="7ECFAA3A" w14:textId="3BDF23F6" w:rsidR="00EE4B9C" w:rsidRPr="00A4749D" w:rsidRDefault="00EE4B9C" w:rsidP="00231CFB">
      <w:pPr>
        <w:pStyle w:val="BodyText"/>
        <w:rPr>
          <w:lang w:val="en-GB"/>
        </w:rPr>
      </w:pPr>
      <w:r w:rsidRPr="00A4749D">
        <w:rPr>
          <w:lang w:val="en-GB"/>
        </w:rPr>
        <w:t xml:space="preserve">In </w:t>
      </w:r>
      <w:r w:rsidR="00703359" w:rsidRPr="00A4749D">
        <w:rPr>
          <w:lang w:val="en-GB"/>
        </w:rPr>
        <w:t>201</w:t>
      </w:r>
      <w:r w:rsidR="00DF4BD2" w:rsidRPr="00A4749D">
        <w:rPr>
          <w:lang w:val="en-GB"/>
        </w:rPr>
        <w:t>8</w:t>
      </w:r>
      <w:r w:rsidRPr="00A4749D">
        <w:rPr>
          <w:lang w:val="en-GB"/>
        </w:rPr>
        <w:t xml:space="preserve">, </w:t>
      </w:r>
      <w:r w:rsidR="00822CD3" w:rsidRPr="00A4749D">
        <w:rPr>
          <w:lang w:val="en-GB"/>
        </w:rPr>
        <w:t>participants</w:t>
      </w:r>
      <w:r w:rsidRPr="00A4749D">
        <w:rPr>
          <w:lang w:val="en-GB"/>
        </w:rPr>
        <w:t xml:space="preserve"> most commonly identified that their child </w:t>
      </w:r>
      <w:r w:rsidR="00BA581A" w:rsidRPr="00A4749D">
        <w:rPr>
          <w:lang w:val="en-GB"/>
        </w:rPr>
        <w:t>started</w:t>
      </w:r>
      <w:r w:rsidRPr="00A4749D">
        <w:rPr>
          <w:lang w:val="en-GB"/>
        </w:rPr>
        <w:t xml:space="preserve"> the Active Families programme 6-8 months before completing the survey (</w:t>
      </w:r>
      <w:r w:rsidR="00DF4BD2" w:rsidRPr="00A4749D">
        <w:rPr>
          <w:lang w:val="en-GB"/>
        </w:rPr>
        <w:t>42</w:t>
      </w:r>
      <w:r w:rsidR="00924C91" w:rsidRPr="00A4749D">
        <w:rPr>
          <w:lang w:val="en-GB"/>
        </w:rPr>
        <w:t xml:space="preserve"> percent</w:t>
      </w:r>
      <w:r w:rsidR="00C277E2" w:rsidRPr="00A4749D">
        <w:rPr>
          <w:lang w:val="en-GB"/>
        </w:rPr>
        <w:t>).</w:t>
      </w:r>
      <w:r w:rsidR="009E2B21" w:rsidRPr="00A4749D">
        <w:rPr>
          <w:lang w:val="en-GB"/>
        </w:rPr>
        <w:t xml:space="preserve"> </w:t>
      </w:r>
      <w:r w:rsidR="006F0405" w:rsidRPr="00A4749D">
        <w:rPr>
          <w:lang w:val="en-GB"/>
        </w:rPr>
        <w:t>24</w:t>
      </w:r>
      <w:r w:rsidR="009E2B21" w:rsidRPr="00A4749D">
        <w:rPr>
          <w:lang w:val="en-GB"/>
        </w:rPr>
        <w:t xml:space="preserve"> percent </w:t>
      </w:r>
      <w:r w:rsidR="00BA581A" w:rsidRPr="00A4749D">
        <w:rPr>
          <w:lang w:val="en-GB"/>
        </w:rPr>
        <w:t xml:space="preserve">started </w:t>
      </w:r>
      <w:r w:rsidR="00EB78F0" w:rsidRPr="00A4749D">
        <w:rPr>
          <w:lang w:val="en-GB"/>
        </w:rPr>
        <w:t>less than six months before being asked to complete the survey</w:t>
      </w:r>
      <w:r w:rsidR="0000781D" w:rsidRPr="00A4749D">
        <w:rPr>
          <w:lang w:val="en-GB"/>
        </w:rPr>
        <w:t xml:space="preserve"> and another </w:t>
      </w:r>
      <w:r w:rsidR="00DF4BD2" w:rsidRPr="00A4749D">
        <w:rPr>
          <w:lang w:val="en-GB"/>
        </w:rPr>
        <w:t>21</w:t>
      </w:r>
      <w:r w:rsidR="0000781D" w:rsidRPr="00A4749D">
        <w:rPr>
          <w:lang w:val="en-GB"/>
        </w:rPr>
        <w:t xml:space="preserve"> percent </w:t>
      </w:r>
      <w:r w:rsidR="00506297" w:rsidRPr="00A4749D">
        <w:rPr>
          <w:lang w:val="en-GB"/>
        </w:rPr>
        <w:t>started</w:t>
      </w:r>
      <w:r w:rsidR="0000781D" w:rsidRPr="00A4749D">
        <w:rPr>
          <w:lang w:val="en-GB"/>
        </w:rPr>
        <w:t xml:space="preserve"> 8-12 months earlier</w:t>
      </w:r>
      <w:r w:rsidR="00EB78F0" w:rsidRPr="00A4749D">
        <w:rPr>
          <w:lang w:val="en-GB"/>
        </w:rPr>
        <w:t xml:space="preserve"> </w:t>
      </w:r>
      <w:r w:rsidR="00245B96" w:rsidRPr="00A4749D">
        <w:rPr>
          <w:lang w:val="en-GB"/>
        </w:rPr>
        <w:t>(</w:t>
      </w:r>
      <w:r w:rsidR="006E020C" w:rsidRPr="00A4749D">
        <w:rPr>
          <w:lang w:val="en-GB"/>
        </w:rPr>
        <w:fldChar w:fldCharType="begin"/>
      </w:r>
      <w:r w:rsidR="006E020C" w:rsidRPr="00A4749D">
        <w:rPr>
          <w:lang w:val="en-GB"/>
        </w:rPr>
        <w:instrText xml:space="preserve"> REF _Ref267487388 \h  \* MERGEFORMAT </w:instrText>
      </w:r>
      <w:r w:rsidR="006E020C" w:rsidRPr="00A4749D">
        <w:rPr>
          <w:lang w:val="en-GB"/>
        </w:rPr>
      </w:r>
      <w:r w:rsidR="006E020C" w:rsidRPr="00A4749D">
        <w:rPr>
          <w:lang w:val="en-GB"/>
        </w:rPr>
        <w:fldChar w:fldCharType="separate"/>
      </w:r>
      <w:r w:rsidR="008F07B0" w:rsidRPr="008F07B0">
        <w:rPr>
          <w:lang w:val="en-GB"/>
        </w:rPr>
        <w:t>Figure 2</w:t>
      </w:r>
      <w:r w:rsidR="006E020C" w:rsidRPr="00A4749D">
        <w:rPr>
          <w:lang w:val="en-GB"/>
        </w:rPr>
        <w:fldChar w:fldCharType="end"/>
      </w:r>
      <w:r w:rsidR="00245B96" w:rsidRPr="00A4749D">
        <w:rPr>
          <w:lang w:val="en-GB"/>
        </w:rPr>
        <w:t>)</w:t>
      </w:r>
      <w:r w:rsidRPr="00A4749D">
        <w:rPr>
          <w:lang w:val="en-GB"/>
        </w:rPr>
        <w:t xml:space="preserve">. </w:t>
      </w:r>
    </w:p>
    <w:p w14:paraId="7ECFAA3B" w14:textId="4DC93833" w:rsidR="00EE4B9C" w:rsidRPr="00A4749D" w:rsidRDefault="007F5D3C" w:rsidP="003B0B69">
      <w:pPr>
        <w:pStyle w:val="Caption"/>
        <w:rPr>
          <w:bCs w:val="0"/>
          <w:sz w:val="16"/>
          <w:szCs w:val="16"/>
          <w:lang w:val="en-GB"/>
        </w:rPr>
      </w:pPr>
      <w:bookmarkStart w:id="53" w:name="_Ref267487388"/>
      <w:bookmarkStart w:id="54" w:name="_Toc451936148"/>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2</w:t>
      </w:r>
      <w:r w:rsidR="004C4BF2" w:rsidRPr="00A4749D">
        <w:rPr>
          <w:noProof/>
          <w:sz w:val="16"/>
          <w:szCs w:val="16"/>
          <w:lang w:val="en-GB"/>
        </w:rPr>
        <w:fldChar w:fldCharType="end"/>
      </w:r>
      <w:bookmarkEnd w:id="53"/>
      <w:r w:rsidRPr="00A4749D">
        <w:rPr>
          <w:sz w:val="16"/>
          <w:szCs w:val="16"/>
          <w:lang w:val="en-GB"/>
        </w:rPr>
        <w:t>:</w:t>
      </w:r>
      <w:r w:rsidR="00EE4B9C" w:rsidRPr="00A4749D">
        <w:rPr>
          <w:bCs w:val="0"/>
          <w:sz w:val="16"/>
          <w:szCs w:val="16"/>
          <w:lang w:val="en-GB"/>
        </w:rPr>
        <w:t xml:space="preserve"> When referred child started the Active Families programme</w:t>
      </w:r>
      <w:bookmarkEnd w:id="54"/>
    </w:p>
    <w:p w14:paraId="7ECFAA3C" w14:textId="77777777" w:rsidR="00F40C2E" w:rsidRPr="00A4749D" w:rsidRDefault="00F40C2E" w:rsidP="00F40C2E">
      <w:pPr>
        <w:pStyle w:val="TableQuestion"/>
        <w:rPr>
          <w:sz w:val="18"/>
          <w:szCs w:val="18"/>
          <w:lang w:val="en-GB"/>
        </w:rPr>
      </w:pPr>
      <w:r w:rsidRPr="00A4749D">
        <w:rPr>
          <w:sz w:val="18"/>
          <w:szCs w:val="18"/>
          <w:lang w:val="en-GB"/>
        </w:rPr>
        <w:t>Q2. When did your child start the programme?</w:t>
      </w:r>
    </w:p>
    <w:p w14:paraId="7ECFAA3E" w14:textId="60EF7D00" w:rsidR="00600699" w:rsidRPr="00A4749D" w:rsidRDefault="00FA584B" w:rsidP="00600699">
      <w:pPr>
        <w:rPr>
          <w:lang w:val="en-GB"/>
        </w:rPr>
      </w:pPr>
      <w:r w:rsidRPr="00A4749D">
        <w:rPr>
          <w:noProof/>
          <w:lang w:eastAsia="en-NZ"/>
        </w:rPr>
        <w:drawing>
          <wp:inline distT="0" distB="0" distL="0" distR="0" wp14:anchorId="6D4AD20F" wp14:editId="3EA2B1B5">
            <wp:extent cx="5543550" cy="513382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5133820"/>
                    </a:xfrm>
                    <a:prstGeom prst="rect">
                      <a:avLst/>
                    </a:prstGeom>
                    <a:noFill/>
                    <a:ln>
                      <a:noFill/>
                    </a:ln>
                  </pic:spPr>
                </pic:pic>
              </a:graphicData>
            </a:graphic>
          </wp:inline>
        </w:drawing>
      </w:r>
    </w:p>
    <w:p w14:paraId="7ECFAA3F" w14:textId="77777777" w:rsidR="00936BAD" w:rsidRPr="00A4749D" w:rsidRDefault="00936BAD" w:rsidP="004B35D8">
      <w:pPr>
        <w:pStyle w:val="TableFootnote"/>
        <w:keepNext w:val="0"/>
        <w:rPr>
          <w:lang w:val="en-GB"/>
        </w:rPr>
      </w:pPr>
    </w:p>
    <w:p w14:paraId="7ECFAA40" w14:textId="5396C0BA" w:rsidR="004B35D8" w:rsidRPr="00A4749D" w:rsidRDefault="004B35D8" w:rsidP="004B35D8">
      <w:pPr>
        <w:pStyle w:val="TableFootnote"/>
        <w:keepNext w:val="0"/>
        <w:rPr>
          <w:lang w:val="en-GB"/>
        </w:rPr>
      </w:pPr>
      <w:r w:rsidRPr="00A4749D">
        <w:rPr>
          <w:lang w:val="en-GB"/>
        </w:rPr>
        <w:t>Total may exceed 100% because of multiple response.</w:t>
      </w:r>
      <w:r w:rsidR="00C07FDE" w:rsidRPr="00A4749D">
        <w:rPr>
          <w:lang w:val="en-GB"/>
        </w:rPr>
        <w:t xml:space="preserve"> </w:t>
      </w:r>
      <w:r w:rsidR="00BC48DE">
        <w:rPr>
          <w:lang w:val="en-GB"/>
        </w:rPr>
        <w:br/>
      </w:r>
      <w:r w:rsidR="005D3E44" w:rsidRPr="00A4749D">
        <w:rPr>
          <w:lang w:val="en-GB"/>
        </w:rPr>
        <w:t>20</w:t>
      </w:r>
      <w:r w:rsidR="005D3E44">
        <w:rPr>
          <w:lang w:val="en-GB"/>
        </w:rPr>
        <w:t xml:space="preserve">18 results exclude non-response (all 269 respondents were asked </w:t>
      </w:r>
      <w:r w:rsidR="005B6DBD">
        <w:rPr>
          <w:lang w:val="en-GB"/>
        </w:rPr>
        <w:t xml:space="preserve">to answer </w:t>
      </w:r>
      <w:r w:rsidR="005D3E44">
        <w:rPr>
          <w:lang w:val="en-GB"/>
        </w:rPr>
        <w:t>this question).</w:t>
      </w:r>
    </w:p>
    <w:p w14:paraId="7ECFAA41" w14:textId="77777777" w:rsidR="004B35D8" w:rsidRPr="00A4749D" w:rsidRDefault="004B35D8" w:rsidP="00600699">
      <w:pPr>
        <w:rPr>
          <w:lang w:val="en-GB"/>
        </w:rPr>
      </w:pPr>
    </w:p>
    <w:p w14:paraId="7ECFAA42" w14:textId="77777777" w:rsidR="00411A8F" w:rsidRPr="00A4749D" w:rsidRDefault="00511675">
      <w:pPr>
        <w:pStyle w:val="Heading2"/>
        <w:rPr>
          <w:lang w:val="en-GB"/>
        </w:rPr>
      </w:pPr>
      <w:r w:rsidRPr="00A4749D">
        <w:rPr>
          <w:lang w:val="en-GB"/>
        </w:rPr>
        <w:br w:type="page"/>
      </w:r>
      <w:bookmarkStart w:id="55" w:name="_Toc451936124"/>
      <w:r w:rsidR="00411A8F" w:rsidRPr="00A4749D">
        <w:rPr>
          <w:lang w:val="en-GB"/>
        </w:rPr>
        <w:lastRenderedPageBreak/>
        <w:t>Main reasons why child was referred</w:t>
      </w:r>
      <w:bookmarkEnd w:id="55"/>
    </w:p>
    <w:p w14:paraId="101F297E" w14:textId="74D0E002" w:rsidR="0005545A" w:rsidRPr="00A4749D" w:rsidRDefault="00EE4B9C" w:rsidP="00231CFB">
      <w:pPr>
        <w:pStyle w:val="BodyText"/>
        <w:rPr>
          <w:lang w:val="en-GB"/>
        </w:rPr>
      </w:pPr>
      <w:r w:rsidRPr="00A4749D">
        <w:rPr>
          <w:lang w:val="en-GB"/>
        </w:rPr>
        <w:t xml:space="preserve">When asked </w:t>
      </w:r>
      <w:r w:rsidR="00AB5342" w:rsidRPr="00A4749D">
        <w:rPr>
          <w:lang w:val="en-GB"/>
        </w:rPr>
        <w:t>to identify the main reasons</w:t>
      </w:r>
      <w:r w:rsidRPr="00A4749D">
        <w:rPr>
          <w:lang w:val="en-GB"/>
        </w:rPr>
        <w:t xml:space="preserve"> their child </w:t>
      </w:r>
      <w:r w:rsidR="00AB5342" w:rsidRPr="00A4749D">
        <w:rPr>
          <w:lang w:val="en-GB"/>
        </w:rPr>
        <w:t>was</w:t>
      </w:r>
      <w:r w:rsidRPr="00A4749D">
        <w:rPr>
          <w:lang w:val="en-GB"/>
        </w:rPr>
        <w:t xml:space="preserve"> referred to the Active Families programme,</w:t>
      </w:r>
      <w:r w:rsidR="00504542" w:rsidRPr="00A4749D">
        <w:rPr>
          <w:lang w:val="en-GB"/>
        </w:rPr>
        <w:t xml:space="preserve"> </w:t>
      </w:r>
      <w:r w:rsidR="00313669" w:rsidRPr="00A4749D">
        <w:rPr>
          <w:lang w:val="en-GB"/>
        </w:rPr>
        <w:t>79</w:t>
      </w:r>
      <w:r w:rsidR="00924C91" w:rsidRPr="00A4749D">
        <w:rPr>
          <w:lang w:val="en-GB"/>
        </w:rPr>
        <w:t xml:space="preserve"> percent</w:t>
      </w:r>
      <w:r w:rsidR="00AB5342" w:rsidRPr="00A4749D">
        <w:rPr>
          <w:lang w:val="en-GB"/>
        </w:rPr>
        <w:t xml:space="preserve"> said</w:t>
      </w:r>
      <w:r w:rsidRPr="00A4749D">
        <w:rPr>
          <w:lang w:val="en-GB"/>
        </w:rPr>
        <w:t xml:space="preserve"> their child was referred because of weight problems</w:t>
      </w:r>
      <w:r w:rsidR="00545E6D" w:rsidRPr="00A4749D">
        <w:rPr>
          <w:lang w:val="en-GB"/>
        </w:rPr>
        <w:t xml:space="preserve"> and </w:t>
      </w:r>
      <w:r w:rsidR="00313669" w:rsidRPr="00A4749D">
        <w:rPr>
          <w:lang w:val="en-GB"/>
        </w:rPr>
        <w:t>7</w:t>
      </w:r>
      <w:r w:rsidR="008D5176" w:rsidRPr="00A4749D">
        <w:rPr>
          <w:lang w:val="en-GB"/>
        </w:rPr>
        <w:t>1</w:t>
      </w:r>
      <w:r w:rsidR="00545E6D" w:rsidRPr="00A4749D">
        <w:rPr>
          <w:lang w:val="en-GB"/>
        </w:rPr>
        <w:t xml:space="preserve"> percent indicated it was for their child to become more active</w:t>
      </w:r>
      <w:r w:rsidR="0000781D" w:rsidRPr="00A4749D">
        <w:rPr>
          <w:lang w:val="en-GB"/>
        </w:rPr>
        <w:t xml:space="preserve"> (Figure 3)</w:t>
      </w:r>
      <w:r w:rsidRPr="00A4749D">
        <w:rPr>
          <w:lang w:val="en-GB"/>
        </w:rPr>
        <w:t xml:space="preserve">. </w:t>
      </w:r>
      <w:r w:rsidR="006F0405" w:rsidRPr="00A4749D">
        <w:rPr>
          <w:lang w:val="en-GB"/>
        </w:rPr>
        <w:t xml:space="preserve">12 </w:t>
      </w:r>
      <w:r w:rsidR="00924C91" w:rsidRPr="00A4749D">
        <w:rPr>
          <w:lang w:val="en-GB"/>
        </w:rPr>
        <w:t>percent</w:t>
      </w:r>
      <w:r w:rsidR="00504542" w:rsidRPr="00A4749D">
        <w:rPr>
          <w:lang w:val="en-GB"/>
        </w:rPr>
        <w:t xml:space="preserve"> of children</w:t>
      </w:r>
      <w:r w:rsidRPr="00A4749D">
        <w:rPr>
          <w:lang w:val="en-GB"/>
        </w:rPr>
        <w:t xml:space="preserve"> were referred </w:t>
      </w:r>
      <w:r w:rsidR="0000781D" w:rsidRPr="00A4749D">
        <w:rPr>
          <w:lang w:val="en-GB"/>
        </w:rPr>
        <w:t xml:space="preserve">to help </w:t>
      </w:r>
      <w:r w:rsidR="00B4250D" w:rsidRPr="00A4749D">
        <w:rPr>
          <w:lang w:val="en-GB"/>
        </w:rPr>
        <w:t>reduce stress/anxiety.</w:t>
      </w:r>
      <w:r w:rsidRPr="00A4749D">
        <w:rPr>
          <w:lang w:val="en-GB"/>
        </w:rPr>
        <w:t xml:space="preserve"> </w:t>
      </w:r>
      <w:r w:rsidR="006F0405" w:rsidRPr="00A4749D">
        <w:rPr>
          <w:lang w:val="en-GB"/>
        </w:rPr>
        <w:t xml:space="preserve">11 </w:t>
      </w:r>
      <w:r w:rsidR="0007395E" w:rsidRPr="00A4749D">
        <w:rPr>
          <w:lang w:val="en-GB"/>
        </w:rPr>
        <w:t>percent were referred for asthma/breathing problems, while smaller</w:t>
      </w:r>
      <w:r w:rsidRPr="00A4749D">
        <w:rPr>
          <w:lang w:val="en-GB"/>
        </w:rPr>
        <w:t xml:space="preserve"> numbers were referred for</w:t>
      </w:r>
      <w:r w:rsidR="00615547" w:rsidRPr="00A4749D">
        <w:rPr>
          <w:lang w:val="en-GB"/>
        </w:rPr>
        <w:t xml:space="preserve"> </w:t>
      </w:r>
      <w:r w:rsidR="00231CFB" w:rsidRPr="00A4749D">
        <w:rPr>
          <w:lang w:val="en-GB"/>
        </w:rPr>
        <w:t xml:space="preserve">diabetes (six percent), and </w:t>
      </w:r>
      <w:r w:rsidR="00615547" w:rsidRPr="00A4749D">
        <w:rPr>
          <w:lang w:val="en-GB"/>
        </w:rPr>
        <w:t>a</w:t>
      </w:r>
      <w:r w:rsidRPr="00A4749D">
        <w:rPr>
          <w:lang w:val="en-GB"/>
        </w:rPr>
        <w:t xml:space="preserve"> </w:t>
      </w:r>
      <w:r w:rsidR="00615547" w:rsidRPr="00A4749D">
        <w:rPr>
          <w:lang w:val="en-GB"/>
        </w:rPr>
        <w:t>sore</w:t>
      </w:r>
      <w:r w:rsidRPr="00A4749D">
        <w:rPr>
          <w:lang w:val="en-GB"/>
        </w:rPr>
        <w:t xml:space="preserve"> </w:t>
      </w:r>
      <w:r w:rsidR="00334572" w:rsidRPr="00A4749D">
        <w:rPr>
          <w:lang w:val="en-GB"/>
        </w:rPr>
        <w:t>back or joint related issue</w:t>
      </w:r>
      <w:r w:rsidRPr="00A4749D">
        <w:rPr>
          <w:lang w:val="en-GB"/>
        </w:rPr>
        <w:t xml:space="preserve"> (</w:t>
      </w:r>
      <w:r w:rsidR="00313669" w:rsidRPr="00A4749D">
        <w:rPr>
          <w:lang w:val="en-GB"/>
        </w:rPr>
        <w:t>four</w:t>
      </w:r>
      <w:r w:rsidR="00924C91" w:rsidRPr="00A4749D">
        <w:rPr>
          <w:lang w:val="en-GB"/>
        </w:rPr>
        <w:t xml:space="preserve"> percent</w:t>
      </w:r>
      <w:r w:rsidRPr="00A4749D">
        <w:rPr>
          <w:lang w:val="en-GB"/>
        </w:rPr>
        <w:t>).</w:t>
      </w:r>
    </w:p>
    <w:p w14:paraId="7ECFAA43" w14:textId="7500ECBA" w:rsidR="00EE4B9C" w:rsidRPr="00A4749D" w:rsidRDefault="00313669" w:rsidP="00313669">
      <w:pPr>
        <w:pStyle w:val="BodyText"/>
        <w:rPr>
          <w:lang w:val="en-GB"/>
        </w:rPr>
      </w:pPr>
      <w:r w:rsidRPr="00A4749D">
        <w:rPr>
          <w:lang w:val="en-GB"/>
        </w:rPr>
        <w:t>Eight</w:t>
      </w:r>
      <w:r w:rsidR="0005545A" w:rsidRPr="00A4749D">
        <w:rPr>
          <w:lang w:val="en-GB"/>
        </w:rPr>
        <w:t xml:space="preserve"> percent (</w:t>
      </w:r>
      <w:r w:rsidR="008D5176" w:rsidRPr="00A4749D">
        <w:rPr>
          <w:lang w:val="en-GB"/>
        </w:rPr>
        <w:t>2</w:t>
      </w:r>
      <w:r w:rsidRPr="00A4749D">
        <w:rPr>
          <w:lang w:val="en-GB"/>
        </w:rPr>
        <w:t>2</w:t>
      </w:r>
      <w:r w:rsidR="0005545A" w:rsidRPr="00A4749D">
        <w:rPr>
          <w:lang w:val="en-GB"/>
        </w:rPr>
        <w:t xml:space="preserve"> participants) were referred for other reasons including: confidence and to help with </w:t>
      </w:r>
      <w:r w:rsidRPr="00A4749D">
        <w:rPr>
          <w:lang w:val="en-GB"/>
        </w:rPr>
        <w:t>healthy eating</w:t>
      </w:r>
      <w:r w:rsidR="0005545A" w:rsidRPr="00A4749D">
        <w:rPr>
          <w:lang w:val="en-GB"/>
        </w:rPr>
        <w:t>.</w:t>
      </w:r>
      <w:r w:rsidR="00EE4B9C" w:rsidRPr="00A4749D">
        <w:rPr>
          <w:lang w:val="en-GB"/>
        </w:rPr>
        <w:t xml:space="preserve"> </w:t>
      </w:r>
    </w:p>
    <w:p w14:paraId="7ECFAA44" w14:textId="05468EBB" w:rsidR="00EE4B9C" w:rsidRPr="00A4749D" w:rsidRDefault="007F5D3C" w:rsidP="008551F4">
      <w:pPr>
        <w:pStyle w:val="Caption"/>
        <w:spacing w:after="0"/>
        <w:rPr>
          <w:bCs w:val="0"/>
          <w:sz w:val="16"/>
          <w:szCs w:val="16"/>
          <w:lang w:val="en-GB"/>
        </w:rPr>
      </w:pPr>
      <w:bookmarkStart w:id="56" w:name="_Toc451936149"/>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3</w:t>
      </w:r>
      <w:r w:rsidR="004C4BF2" w:rsidRPr="00A4749D">
        <w:rPr>
          <w:noProof/>
          <w:sz w:val="16"/>
          <w:szCs w:val="16"/>
          <w:lang w:val="en-GB"/>
        </w:rPr>
        <w:fldChar w:fldCharType="end"/>
      </w:r>
      <w:r w:rsidRPr="00A4749D">
        <w:rPr>
          <w:sz w:val="16"/>
          <w:szCs w:val="16"/>
          <w:lang w:val="en-GB"/>
        </w:rPr>
        <w:t>:</w:t>
      </w:r>
      <w:r w:rsidR="00EE4B9C" w:rsidRPr="00A4749D">
        <w:rPr>
          <w:bCs w:val="0"/>
          <w:sz w:val="16"/>
          <w:szCs w:val="16"/>
          <w:lang w:val="en-GB"/>
        </w:rPr>
        <w:t xml:space="preserve"> Main reasons for referral of child to the Active Families programme</w:t>
      </w:r>
      <w:bookmarkEnd w:id="56"/>
    </w:p>
    <w:p w14:paraId="7ECFAA45" w14:textId="77777777" w:rsidR="00F40C2E" w:rsidRPr="00A4749D" w:rsidRDefault="00F40C2E" w:rsidP="008551F4">
      <w:pPr>
        <w:pStyle w:val="TableQuestion"/>
        <w:keepLines/>
        <w:kinsoku/>
        <w:overflowPunct/>
        <w:adjustRightInd/>
        <w:spacing w:after="0"/>
        <w:rPr>
          <w:sz w:val="18"/>
          <w:szCs w:val="18"/>
          <w:lang w:val="en-GB"/>
        </w:rPr>
      </w:pPr>
      <w:r w:rsidRPr="00A4749D">
        <w:rPr>
          <w:sz w:val="18"/>
          <w:szCs w:val="18"/>
          <w:lang w:val="en-GB"/>
        </w:rPr>
        <w:t>Q3. What were the main reasons your child was referred to the programme?</w:t>
      </w:r>
    </w:p>
    <w:p w14:paraId="7ECFAA46" w14:textId="58CFDFD6" w:rsidR="00052CBB" w:rsidRPr="00A4749D" w:rsidRDefault="00FA584B" w:rsidP="00052CBB">
      <w:pPr>
        <w:rPr>
          <w:lang w:val="en-GB"/>
        </w:rPr>
      </w:pPr>
      <w:r w:rsidRPr="00A4749D">
        <w:rPr>
          <w:noProof/>
          <w:lang w:eastAsia="en-NZ"/>
        </w:rPr>
        <w:drawing>
          <wp:inline distT="0" distB="0" distL="0" distR="0" wp14:anchorId="4DCF6C2D" wp14:editId="76ABC94D">
            <wp:extent cx="5543550" cy="512886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5128867"/>
                    </a:xfrm>
                    <a:prstGeom prst="rect">
                      <a:avLst/>
                    </a:prstGeom>
                    <a:noFill/>
                    <a:ln>
                      <a:noFill/>
                    </a:ln>
                  </pic:spPr>
                </pic:pic>
              </a:graphicData>
            </a:graphic>
          </wp:inline>
        </w:drawing>
      </w:r>
    </w:p>
    <w:p w14:paraId="7ECFAA47" w14:textId="77777777" w:rsidR="00600699" w:rsidRPr="00A4749D" w:rsidRDefault="00600699" w:rsidP="00C578F0">
      <w:pPr>
        <w:keepNext/>
        <w:rPr>
          <w:lang w:val="en-GB"/>
        </w:rPr>
      </w:pPr>
    </w:p>
    <w:p w14:paraId="7ECFAA48" w14:textId="596C93DC" w:rsidR="004B35D8" w:rsidRPr="00A4749D" w:rsidRDefault="004B35D8" w:rsidP="00C578F0">
      <w:pPr>
        <w:pStyle w:val="TableFootnote"/>
        <w:keepNext w:val="0"/>
        <w:rPr>
          <w:lang w:val="en-GB"/>
        </w:rPr>
      </w:pPr>
      <w:r w:rsidRPr="00A4749D">
        <w:rPr>
          <w:lang w:val="en-GB"/>
        </w:rPr>
        <w:t>Total may exceed 100% because of multiple response.</w:t>
      </w:r>
      <w:r w:rsidR="00C07FDE" w:rsidRPr="00A4749D">
        <w:rPr>
          <w:lang w:val="en-GB"/>
        </w:rPr>
        <w:t xml:space="preserve"> </w:t>
      </w:r>
      <w:r w:rsidR="00BC48DE">
        <w:rPr>
          <w:lang w:val="en-GB"/>
        </w:rPr>
        <w:br/>
      </w:r>
      <w:r w:rsidR="005D3E44" w:rsidRPr="00A4749D">
        <w:rPr>
          <w:lang w:val="en-GB"/>
        </w:rPr>
        <w:t>20</w:t>
      </w:r>
      <w:r w:rsidR="005D3E44">
        <w:rPr>
          <w:lang w:val="en-GB"/>
        </w:rPr>
        <w:t>18 results exclude non-response (all 269 respondents were asked</w:t>
      </w:r>
      <w:r w:rsidR="005B6DBD">
        <w:rPr>
          <w:lang w:val="en-GB"/>
        </w:rPr>
        <w:t xml:space="preserve"> to answer</w:t>
      </w:r>
      <w:r w:rsidR="005D3E44">
        <w:rPr>
          <w:lang w:val="en-GB"/>
        </w:rPr>
        <w:t xml:space="preserve"> this question).</w:t>
      </w:r>
    </w:p>
    <w:p w14:paraId="7ECFAA49" w14:textId="77777777" w:rsidR="0076012C" w:rsidRPr="00A4749D" w:rsidRDefault="0076012C" w:rsidP="00C578F0">
      <w:pPr>
        <w:pStyle w:val="TableFootnote"/>
        <w:keepNext w:val="0"/>
        <w:rPr>
          <w:lang w:val="en-GB"/>
        </w:rPr>
      </w:pPr>
    </w:p>
    <w:p w14:paraId="7ECFAA4A" w14:textId="77777777" w:rsidR="0076012C" w:rsidRPr="00A4749D" w:rsidRDefault="0076012C" w:rsidP="00C578F0">
      <w:pPr>
        <w:pStyle w:val="TableFootnote"/>
        <w:keepNext w:val="0"/>
        <w:rPr>
          <w:lang w:val="en-GB"/>
        </w:rPr>
      </w:pPr>
    </w:p>
    <w:bookmarkEnd w:id="39"/>
    <w:bookmarkEnd w:id="40"/>
    <w:bookmarkEnd w:id="41"/>
    <w:bookmarkEnd w:id="42"/>
    <w:bookmarkEnd w:id="43"/>
    <w:bookmarkEnd w:id="44"/>
    <w:bookmarkEnd w:id="45"/>
    <w:bookmarkEnd w:id="46"/>
    <w:bookmarkEnd w:id="47"/>
    <w:bookmarkEnd w:id="48"/>
    <w:p w14:paraId="7ECFAA4B" w14:textId="7EBE9E04" w:rsidR="001E3EFD" w:rsidRPr="00A4749D" w:rsidRDefault="001E3EFD" w:rsidP="00596631">
      <w:pPr>
        <w:pStyle w:val="BodyText"/>
        <w:rPr>
          <w:lang w:val="en-GB"/>
        </w:rPr>
      </w:pPr>
    </w:p>
    <w:p w14:paraId="7ECFAA4C" w14:textId="77777777" w:rsidR="003E7511" w:rsidRPr="00A4749D" w:rsidRDefault="00511675">
      <w:pPr>
        <w:pStyle w:val="Heading2"/>
        <w:rPr>
          <w:lang w:val="en-GB"/>
        </w:rPr>
      </w:pPr>
      <w:r w:rsidRPr="00A4749D">
        <w:rPr>
          <w:lang w:val="en-GB"/>
        </w:rPr>
        <w:br w:type="page"/>
      </w:r>
      <w:bookmarkStart w:id="57" w:name="_Toc451936125"/>
      <w:r w:rsidR="00411A8F" w:rsidRPr="00A4749D">
        <w:rPr>
          <w:lang w:val="en-GB"/>
        </w:rPr>
        <w:lastRenderedPageBreak/>
        <w:t>Main activities recommended for outside Active Families programme</w:t>
      </w:r>
      <w:bookmarkEnd w:id="57"/>
    </w:p>
    <w:p w14:paraId="0AC31DB0" w14:textId="0C2EA8F6" w:rsidR="0007395E" w:rsidRPr="00A4749D" w:rsidRDefault="00EE4B9C" w:rsidP="00231CFB">
      <w:pPr>
        <w:pStyle w:val="BodyText"/>
        <w:rPr>
          <w:lang w:val="en-GB"/>
        </w:rPr>
      </w:pPr>
      <w:r w:rsidRPr="00A4749D">
        <w:rPr>
          <w:lang w:val="en-GB"/>
        </w:rPr>
        <w:t>Participants were asked what physical activities the Active Families co</w:t>
      </w:r>
      <w:r w:rsidR="005F6EA6" w:rsidRPr="00A4749D">
        <w:rPr>
          <w:lang w:val="en-GB"/>
        </w:rPr>
        <w:t>-</w:t>
      </w:r>
      <w:r w:rsidRPr="00A4749D">
        <w:rPr>
          <w:lang w:val="en-GB"/>
        </w:rPr>
        <w:t xml:space="preserve">ordinator recommended for their child to do outside of the group/family sessions of the programme. Most commonly, the </w:t>
      </w:r>
      <w:r w:rsidR="00AB5342" w:rsidRPr="00A4749D">
        <w:rPr>
          <w:lang w:val="en-GB"/>
        </w:rPr>
        <w:t xml:space="preserve">recommended </w:t>
      </w:r>
      <w:r w:rsidRPr="00A4749D">
        <w:rPr>
          <w:lang w:val="en-GB"/>
        </w:rPr>
        <w:t>physical activities were walking (</w:t>
      </w:r>
      <w:r w:rsidR="00E5716D" w:rsidRPr="00A4749D">
        <w:rPr>
          <w:lang w:val="en-GB"/>
        </w:rPr>
        <w:t>7</w:t>
      </w:r>
      <w:r w:rsidR="006945C4" w:rsidRPr="00A4749D">
        <w:rPr>
          <w:lang w:val="en-GB"/>
        </w:rPr>
        <w:t>9</w:t>
      </w:r>
      <w:r w:rsidR="00924C91" w:rsidRPr="00A4749D">
        <w:rPr>
          <w:lang w:val="en-GB"/>
        </w:rPr>
        <w:t xml:space="preserve"> percent</w:t>
      </w:r>
      <w:r w:rsidRPr="00A4749D">
        <w:rPr>
          <w:lang w:val="en-GB"/>
        </w:rPr>
        <w:t xml:space="preserve"> of </w:t>
      </w:r>
      <w:r w:rsidR="00822CD3" w:rsidRPr="00A4749D">
        <w:rPr>
          <w:lang w:val="en-GB"/>
        </w:rPr>
        <w:t>participants</w:t>
      </w:r>
      <w:r w:rsidRPr="00A4749D">
        <w:rPr>
          <w:lang w:val="en-GB"/>
        </w:rPr>
        <w:t xml:space="preserve">), </w:t>
      </w:r>
      <w:r w:rsidR="006945C4" w:rsidRPr="00A4749D">
        <w:rPr>
          <w:lang w:val="en-GB"/>
        </w:rPr>
        <w:t xml:space="preserve">sport (62 percent), </w:t>
      </w:r>
      <w:r w:rsidR="00E5716D" w:rsidRPr="00A4749D">
        <w:rPr>
          <w:lang w:val="en-GB"/>
        </w:rPr>
        <w:t>home based exercise (</w:t>
      </w:r>
      <w:r w:rsidR="008D5176" w:rsidRPr="00A4749D">
        <w:rPr>
          <w:lang w:val="en-GB"/>
        </w:rPr>
        <w:t>61</w:t>
      </w:r>
      <w:r w:rsidR="00E5716D" w:rsidRPr="00A4749D">
        <w:rPr>
          <w:lang w:val="en-GB"/>
        </w:rPr>
        <w:t xml:space="preserve"> percent), </w:t>
      </w:r>
      <w:r w:rsidR="00E941EC" w:rsidRPr="00A4749D">
        <w:rPr>
          <w:lang w:val="en-GB"/>
        </w:rPr>
        <w:t>swimming (</w:t>
      </w:r>
      <w:r w:rsidR="008D5176" w:rsidRPr="00A4749D">
        <w:rPr>
          <w:lang w:val="en-GB"/>
        </w:rPr>
        <w:t>5</w:t>
      </w:r>
      <w:r w:rsidR="006945C4" w:rsidRPr="00A4749D">
        <w:rPr>
          <w:lang w:val="en-GB"/>
        </w:rPr>
        <w:t>6</w:t>
      </w:r>
      <w:r w:rsidR="00E941EC" w:rsidRPr="00A4749D">
        <w:rPr>
          <w:lang w:val="en-GB"/>
        </w:rPr>
        <w:t xml:space="preserve"> percent), </w:t>
      </w:r>
      <w:r w:rsidR="008D2DB5" w:rsidRPr="00A4749D">
        <w:rPr>
          <w:lang w:val="en-GB"/>
        </w:rPr>
        <w:t xml:space="preserve">and </w:t>
      </w:r>
      <w:r w:rsidR="00E5716D" w:rsidRPr="00A4749D">
        <w:rPr>
          <w:lang w:val="en-GB"/>
        </w:rPr>
        <w:t>biking (</w:t>
      </w:r>
      <w:r w:rsidR="006945C4" w:rsidRPr="00A4749D">
        <w:rPr>
          <w:lang w:val="en-GB"/>
        </w:rPr>
        <w:t>52</w:t>
      </w:r>
      <w:r w:rsidR="00E5716D" w:rsidRPr="00A4749D">
        <w:rPr>
          <w:lang w:val="en-GB"/>
        </w:rPr>
        <w:t xml:space="preserve"> percent) </w:t>
      </w:r>
      <w:r w:rsidR="007771FC" w:rsidRPr="00A4749D">
        <w:rPr>
          <w:lang w:val="en-GB"/>
        </w:rPr>
        <w:t>(Figure 4)</w:t>
      </w:r>
      <w:r w:rsidR="008C2C5F" w:rsidRPr="00A4749D">
        <w:rPr>
          <w:lang w:val="en-GB"/>
        </w:rPr>
        <w:t>.</w:t>
      </w:r>
      <w:r w:rsidR="00E941EC" w:rsidRPr="00A4749D">
        <w:rPr>
          <w:lang w:val="en-GB"/>
        </w:rPr>
        <w:t xml:space="preserve"> </w:t>
      </w:r>
      <w:r w:rsidR="006F0405" w:rsidRPr="00A4749D">
        <w:rPr>
          <w:lang w:val="en-GB"/>
        </w:rPr>
        <w:t>37</w:t>
      </w:r>
      <w:r w:rsidR="00924C91" w:rsidRPr="00A4749D">
        <w:rPr>
          <w:lang w:val="en-GB"/>
        </w:rPr>
        <w:t xml:space="preserve"> percent</w:t>
      </w:r>
      <w:r w:rsidRPr="00A4749D">
        <w:rPr>
          <w:lang w:val="en-GB"/>
        </w:rPr>
        <w:t xml:space="preserve"> identified</w:t>
      </w:r>
      <w:r w:rsidR="008C2C5F" w:rsidRPr="00A4749D">
        <w:rPr>
          <w:lang w:val="en-GB"/>
        </w:rPr>
        <w:t xml:space="preserve"> water/pool exercise</w:t>
      </w:r>
      <w:r w:rsidR="00D57ACE" w:rsidRPr="00A4749D">
        <w:rPr>
          <w:lang w:val="en-GB"/>
        </w:rPr>
        <w:t>s</w:t>
      </w:r>
      <w:r w:rsidRPr="00A4749D">
        <w:rPr>
          <w:lang w:val="en-GB"/>
        </w:rPr>
        <w:t xml:space="preserve"> and </w:t>
      </w:r>
      <w:r w:rsidR="007771FC" w:rsidRPr="00A4749D">
        <w:rPr>
          <w:lang w:val="en-GB"/>
        </w:rPr>
        <w:t>1</w:t>
      </w:r>
      <w:r w:rsidR="006945C4" w:rsidRPr="00A4749D">
        <w:rPr>
          <w:lang w:val="en-GB"/>
        </w:rPr>
        <w:t>5</w:t>
      </w:r>
      <w:r w:rsidR="00924C91" w:rsidRPr="00A4749D">
        <w:rPr>
          <w:lang w:val="en-GB"/>
        </w:rPr>
        <w:t xml:space="preserve"> percent</w:t>
      </w:r>
      <w:r w:rsidRPr="00A4749D">
        <w:rPr>
          <w:lang w:val="en-GB"/>
        </w:rPr>
        <w:t xml:space="preserve"> identified some other exercises or suggestions. </w:t>
      </w:r>
      <w:r w:rsidR="0007395E" w:rsidRPr="00A4749D">
        <w:rPr>
          <w:lang w:val="en-GB"/>
        </w:rPr>
        <w:t>The other exercises or suggestions identified included: gym memberships, running, boxing/kick boxing, and organised events (Magic Mile and Round the Bays). Two percent of participants said no physical activities were recommended for their child to do outside of the programme.</w:t>
      </w:r>
    </w:p>
    <w:p w14:paraId="7ECFAA4E" w14:textId="5CB36450" w:rsidR="00EE4B9C" w:rsidRPr="00A4749D" w:rsidRDefault="007F5D3C" w:rsidP="00C277E2">
      <w:pPr>
        <w:pStyle w:val="Caption"/>
        <w:rPr>
          <w:bCs w:val="0"/>
          <w:sz w:val="16"/>
          <w:szCs w:val="16"/>
          <w:lang w:val="en-GB"/>
        </w:rPr>
      </w:pPr>
      <w:bookmarkStart w:id="58" w:name="_Toc451936150"/>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4</w:t>
      </w:r>
      <w:r w:rsidR="004C4BF2" w:rsidRPr="00A4749D">
        <w:rPr>
          <w:noProof/>
          <w:sz w:val="16"/>
          <w:szCs w:val="16"/>
          <w:lang w:val="en-GB"/>
        </w:rPr>
        <w:fldChar w:fldCharType="end"/>
      </w:r>
      <w:r w:rsidRPr="00A4749D">
        <w:rPr>
          <w:sz w:val="16"/>
          <w:szCs w:val="16"/>
          <w:lang w:val="en-GB"/>
        </w:rPr>
        <w:t>:</w:t>
      </w:r>
      <w:r w:rsidR="00EE4B9C" w:rsidRPr="00A4749D">
        <w:rPr>
          <w:bCs w:val="0"/>
          <w:sz w:val="16"/>
          <w:szCs w:val="16"/>
          <w:lang w:val="en-GB"/>
        </w:rPr>
        <w:t xml:space="preserve"> Main activities recommended for referred child outside the Active Families programme</w:t>
      </w:r>
      <w:bookmarkEnd w:id="58"/>
    </w:p>
    <w:p w14:paraId="7ECFAA4F" w14:textId="77777777" w:rsidR="00F40C2E" w:rsidRPr="00A4749D" w:rsidRDefault="00F40C2E" w:rsidP="00C277E2">
      <w:pPr>
        <w:pStyle w:val="TableQuestion"/>
        <w:keepLines/>
        <w:kinsoku/>
        <w:overflowPunct/>
        <w:adjustRightInd/>
        <w:rPr>
          <w:lang w:val="en-GB"/>
        </w:rPr>
      </w:pPr>
      <w:r w:rsidRPr="00A4749D">
        <w:rPr>
          <w:lang w:val="en-GB"/>
        </w:rPr>
        <w:t>Q4. What physical activities did the GRx Active Families Coordinator recommend for your child to do outside of the group/family session?</w:t>
      </w:r>
    </w:p>
    <w:p w14:paraId="7ECFAA50" w14:textId="6316C4B8" w:rsidR="00052CBB" w:rsidRPr="00A4749D" w:rsidRDefault="00FA584B" w:rsidP="00052CBB">
      <w:pPr>
        <w:rPr>
          <w:lang w:val="en-GB"/>
        </w:rPr>
      </w:pPr>
      <w:r w:rsidRPr="00A4749D">
        <w:rPr>
          <w:noProof/>
          <w:lang w:eastAsia="en-NZ"/>
        </w:rPr>
        <w:drawing>
          <wp:inline distT="0" distB="0" distL="0" distR="0" wp14:anchorId="63B5F678" wp14:editId="160A8398">
            <wp:extent cx="5543550" cy="5129299"/>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5129299"/>
                    </a:xfrm>
                    <a:prstGeom prst="rect">
                      <a:avLst/>
                    </a:prstGeom>
                    <a:noFill/>
                    <a:ln>
                      <a:noFill/>
                    </a:ln>
                  </pic:spPr>
                </pic:pic>
              </a:graphicData>
            </a:graphic>
          </wp:inline>
        </w:drawing>
      </w:r>
    </w:p>
    <w:p w14:paraId="7ECFAA51" w14:textId="77777777" w:rsidR="00600699" w:rsidRPr="00A4749D" w:rsidRDefault="00600699" w:rsidP="00600699">
      <w:pPr>
        <w:rPr>
          <w:lang w:val="en-GB"/>
        </w:rPr>
      </w:pPr>
    </w:p>
    <w:p w14:paraId="7ECFAA52" w14:textId="3571352A" w:rsidR="004B35D8" w:rsidRPr="00A4749D" w:rsidRDefault="004B35D8" w:rsidP="008551F4">
      <w:pPr>
        <w:pStyle w:val="TableFootnote"/>
        <w:keepNext w:val="0"/>
        <w:rPr>
          <w:lang w:val="en-GB"/>
        </w:rPr>
      </w:pPr>
      <w:r w:rsidRPr="00A4749D">
        <w:rPr>
          <w:lang w:val="en-GB"/>
        </w:rPr>
        <w:t>Total may exceed 100% because of multiple response.</w:t>
      </w:r>
      <w:r w:rsidR="00C07FDE" w:rsidRPr="00A4749D">
        <w:rPr>
          <w:lang w:val="en-GB"/>
        </w:rPr>
        <w:t xml:space="preserve"> </w:t>
      </w:r>
      <w:r w:rsidR="00BC48DE">
        <w:rPr>
          <w:lang w:val="en-GB"/>
        </w:rPr>
        <w:br/>
      </w:r>
      <w:r w:rsidR="005D3E44" w:rsidRPr="00A4749D">
        <w:rPr>
          <w:lang w:val="en-GB"/>
        </w:rPr>
        <w:t>20</w:t>
      </w:r>
      <w:r w:rsidR="005D3E44">
        <w:rPr>
          <w:lang w:val="en-GB"/>
        </w:rPr>
        <w:t>18 results exclude non-response (all 269 respondents were asked</w:t>
      </w:r>
      <w:r w:rsidR="005B6DBD">
        <w:rPr>
          <w:lang w:val="en-GB"/>
        </w:rPr>
        <w:t xml:space="preserve"> to answer</w:t>
      </w:r>
      <w:r w:rsidR="005D3E44">
        <w:rPr>
          <w:lang w:val="en-GB"/>
        </w:rPr>
        <w:t xml:space="preserve"> this question).</w:t>
      </w:r>
    </w:p>
    <w:p w14:paraId="7ECFAA54" w14:textId="77777777" w:rsidR="00411A8F" w:rsidRPr="00A4749D" w:rsidRDefault="00411A8F" w:rsidP="00411A8F">
      <w:pPr>
        <w:pStyle w:val="Heading1"/>
        <w:rPr>
          <w:lang w:val="en-GB"/>
        </w:rPr>
      </w:pPr>
      <w:bookmarkStart w:id="59" w:name="_Toc451936126"/>
      <w:r w:rsidRPr="00A4749D">
        <w:rPr>
          <w:lang w:val="en-GB"/>
        </w:rPr>
        <w:lastRenderedPageBreak/>
        <w:t>Current status of child on Active Families programme</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2F22C2" w:rsidRPr="00A4749D" w14:paraId="7ECFAA59" w14:textId="77777777" w:rsidTr="008C5348">
        <w:trPr>
          <w:trHeight w:val="2915"/>
        </w:trPr>
        <w:tc>
          <w:tcPr>
            <w:tcW w:w="8946" w:type="dxa"/>
            <w:shd w:val="clear" w:color="auto" w:fill="FAF6E6"/>
          </w:tcPr>
          <w:p w14:paraId="7ECFAA55" w14:textId="77777777" w:rsidR="002F22C2" w:rsidRPr="00A4749D" w:rsidRDefault="002F22C2" w:rsidP="00183049">
            <w:pPr>
              <w:pStyle w:val="HeadingExec4"/>
              <w:rPr>
                <w:lang w:val="en-GB"/>
              </w:rPr>
            </w:pPr>
            <w:r w:rsidRPr="00A4749D">
              <w:rPr>
                <w:lang w:val="en-GB"/>
              </w:rPr>
              <w:t>Key findings</w:t>
            </w:r>
          </w:p>
          <w:p w14:paraId="7ECFAA56" w14:textId="681AC56E" w:rsidR="002F22C2" w:rsidRPr="00A4749D" w:rsidRDefault="006F0405" w:rsidP="006945C4">
            <w:pPr>
              <w:pStyle w:val="BodyText"/>
              <w:rPr>
                <w:b/>
                <w:lang w:val="en-GB"/>
              </w:rPr>
            </w:pPr>
            <w:r w:rsidRPr="00A4749D">
              <w:rPr>
                <w:b/>
                <w:lang w:val="en-GB"/>
              </w:rPr>
              <w:t xml:space="preserve">80 </w:t>
            </w:r>
            <w:r w:rsidR="00924C91" w:rsidRPr="00A4749D">
              <w:rPr>
                <w:b/>
                <w:lang w:val="en-GB"/>
              </w:rPr>
              <w:t>percent</w:t>
            </w:r>
            <w:r w:rsidR="00635E0F" w:rsidRPr="00A4749D">
              <w:rPr>
                <w:b/>
                <w:lang w:val="en-GB"/>
              </w:rPr>
              <w:t xml:space="preserve"> of </w:t>
            </w:r>
            <w:r w:rsidR="00822CD3" w:rsidRPr="00A4749D">
              <w:rPr>
                <w:b/>
                <w:lang w:val="en-GB"/>
              </w:rPr>
              <w:t>participants</w:t>
            </w:r>
            <w:r w:rsidR="00C277E2" w:rsidRPr="00A4749D">
              <w:rPr>
                <w:b/>
                <w:lang w:val="en-GB"/>
              </w:rPr>
              <w:t xml:space="preserve"> </w:t>
            </w:r>
            <w:r w:rsidR="00AB5342" w:rsidRPr="00A4749D">
              <w:rPr>
                <w:b/>
                <w:lang w:val="en-GB"/>
              </w:rPr>
              <w:t>reported</w:t>
            </w:r>
            <w:r w:rsidR="00C277E2" w:rsidRPr="00A4749D">
              <w:rPr>
                <w:b/>
                <w:lang w:val="en-GB"/>
              </w:rPr>
              <w:t xml:space="preserve"> that their child i</w:t>
            </w:r>
            <w:r w:rsidR="00635E0F" w:rsidRPr="00A4749D">
              <w:rPr>
                <w:b/>
                <w:lang w:val="en-GB"/>
              </w:rPr>
              <w:t xml:space="preserve">s still taking part in the Active Families programme, while </w:t>
            </w:r>
            <w:r w:rsidR="000405D0" w:rsidRPr="00A4749D">
              <w:rPr>
                <w:b/>
                <w:lang w:val="en-GB"/>
              </w:rPr>
              <w:t>1</w:t>
            </w:r>
            <w:r w:rsidR="006945C4" w:rsidRPr="00A4749D">
              <w:rPr>
                <w:b/>
                <w:lang w:val="en-GB"/>
              </w:rPr>
              <w:t>9</w:t>
            </w:r>
            <w:r w:rsidR="00924C91" w:rsidRPr="00A4749D">
              <w:rPr>
                <w:b/>
                <w:lang w:val="en-GB"/>
              </w:rPr>
              <w:t xml:space="preserve"> percent</w:t>
            </w:r>
            <w:r w:rsidR="00635E0F" w:rsidRPr="00A4749D">
              <w:rPr>
                <w:b/>
                <w:lang w:val="en-GB"/>
              </w:rPr>
              <w:t xml:space="preserve"> said they </w:t>
            </w:r>
            <w:r w:rsidR="00CD26D4" w:rsidRPr="00A4749D">
              <w:rPr>
                <w:b/>
                <w:lang w:val="en-GB"/>
              </w:rPr>
              <w:t>a</w:t>
            </w:r>
            <w:r w:rsidR="00635E0F" w:rsidRPr="00A4749D">
              <w:rPr>
                <w:b/>
                <w:lang w:val="en-GB"/>
              </w:rPr>
              <w:t>re temporarily or permanently off the programme.</w:t>
            </w:r>
          </w:p>
          <w:p w14:paraId="7ECFAA57" w14:textId="77777777" w:rsidR="00635E0F" w:rsidRPr="00A4749D" w:rsidRDefault="001E1F50" w:rsidP="00635E0F">
            <w:pPr>
              <w:pStyle w:val="RNZBullets"/>
              <w:numPr>
                <w:ilvl w:val="0"/>
                <w:numId w:val="5"/>
              </w:numPr>
              <w:tabs>
                <w:tab w:val="clear" w:pos="397"/>
                <w:tab w:val="num" w:pos="360"/>
              </w:tabs>
              <w:ind w:left="720" w:hanging="360"/>
              <w:rPr>
                <w:lang w:val="en-GB"/>
              </w:rPr>
            </w:pPr>
            <w:r w:rsidRPr="00A4749D">
              <w:rPr>
                <w:lang w:val="en-GB"/>
              </w:rPr>
              <w:t>T</w:t>
            </w:r>
            <w:r w:rsidR="00635E0F" w:rsidRPr="00A4749D">
              <w:rPr>
                <w:lang w:val="en-GB"/>
              </w:rPr>
              <w:t xml:space="preserve">he main reason </w:t>
            </w:r>
            <w:r w:rsidR="00CD26D4" w:rsidRPr="00A4749D">
              <w:rPr>
                <w:lang w:val="en-GB"/>
              </w:rPr>
              <w:t xml:space="preserve">provided </w:t>
            </w:r>
            <w:r w:rsidR="00635E0F" w:rsidRPr="00A4749D">
              <w:rPr>
                <w:lang w:val="en-GB"/>
              </w:rPr>
              <w:t>for no longer being on the programme is that the f</w:t>
            </w:r>
            <w:r w:rsidR="00635E0F" w:rsidRPr="00A4749D">
              <w:rPr>
                <w:rFonts w:ascii="Arial" w:hAnsi="Arial" w:cs="Arial"/>
                <w:szCs w:val="18"/>
                <w:lang w:val="en-GB"/>
              </w:rPr>
              <w:t xml:space="preserve">amily has made the necessary changes </w:t>
            </w:r>
            <w:r w:rsidR="00334572" w:rsidRPr="00A4749D">
              <w:rPr>
                <w:rFonts w:ascii="Arial" w:hAnsi="Arial" w:cs="Arial"/>
                <w:szCs w:val="18"/>
                <w:lang w:val="en-GB"/>
              </w:rPr>
              <w:t xml:space="preserve">to their child’s lifestyle </w:t>
            </w:r>
            <w:r w:rsidR="00635E0F" w:rsidRPr="00A4749D">
              <w:rPr>
                <w:rFonts w:ascii="Arial" w:hAnsi="Arial" w:cs="Arial"/>
                <w:szCs w:val="18"/>
                <w:lang w:val="en-GB"/>
              </w:rPr>
              <w:t>and no longer needs support</w:t>
            </w:r>
            <w:r w:rsidRPr="00A4749D">
              <w:rPr>
                <w:rFonts w:ascii="Arial" w:hAnsi="Arial" w:cs="Arial"/>
                <w:szCs w:val="18"/>
                <w:lang w:val="en-GB"/>
              </w:rPr>
              <w:t>.</w:t>
            </w:r>
          </w:p>
          <w:p w14:paraId="7ECFAA58" w14:textId="1E829FD2" w:rsidR="00326506" w:rsidRPr="00A4749D" w:rsidRDefault="001E1F50" w:rsidP="008C5348">
            <w:pPr>
              <w:pStyle w:val="RNZBullets"/>
              <w:numPr>
                <w:ilvl w:val="0"/>
                <w:numId w:val="5"/>
              </w:numPr>
              <w:tabs>
                <w:tab w:val="clear" w:pos="397"/>
                <w:tab w:val="num" w:pos="360"/>
              </w:tabs>
              <w:spacing w:after="240" w:line="240" w:lineRule="atLeast"/>
              <w:ind w:left="714" w:hanging="357"/>
              <w:rPr>
                <w:lang w:val="en-GB"/>
              </w:rPr>
            </w:pPr>
            <w:r w:rsidRPr="00A4749D">
              <w:rPr>
                <w:lang w:val="en-GB"/>
              </w:rPr>
              <w:t>A</w:t>
            </w:r>
            <w:r w:rsidR="00AB5342" w:rsidRPr="00A4749D">
              <w:rPr>
                <w:lang w:val="en-GB"/>
              </w:rPr>
              <w:t xml:space="preserve"> s</w:t>
            </w:r>
            <w:r w:rsidR="00C277E2" w:rsidRPr="00A4749D">
              <w:rPr>
                <w:lang w:val="en-GB"/>
              </w:rPr>
              <w:t>mall number</w:t>
            </w:r>
            <w:r w:rsidR="00635E0F" w:rsidRPr="00A4749D">
              <w:rPr>
                <w:lang w:val="en-GB"/>
              </w:rPr>
              <w:t xml:space="preserve"> cited barrier</w:t>
            </w:r>
            <w:r w:rsidR="00A112AB" w:rsidRPr="00A4749D">
              <w:rPr>
                <w:lang w:val="en-GB"/>
              </w:rPr>
              <w:t>s</w:t>
            </w:r>
            <w:r w:rsidR="00635E0F" w:rsidRPr="00A4749D">
              <w:rPr>
                <w:lang w:val="en-GB"/>
              </w:rPr>
              <w:t xml:space="preserve"> to participating such as</w:t>
            </w:r>
            <w:r w:rsidR="00F376E0" w:rsidRPr="00A4749D">
              <w:rPr>
                <w:lang w:val="en-GB"/>
              </w:rPr>
              <w:t xml:space="preserve"> </w:t>
            </w:r>
            <w:r w:rsidR="00ED5CE7" w:rsidRPr="00A4749D">
              <w:rPr>
                <w:lang w:val="en-GB"/>
              </w:rPr>
              <w:t xml:space="preserve">not having enough time, </w:t>
            </w:r>
            <w:r w:rsidR="002104EC" w:rsidRPr="00A4749D">
              <w:rPr>
                <w:lang w:val="en-GB"/>
              </w:rPr>
              <w:t xml:space="preserve">the </w:t>
            </w:r>
            <w:r w:rsidR="00E214AD" w:rsidRPr="00A4749D">
              <w:rPr>
                <w:lang w:val="en-GB"/>
              </w:rPr>
              <w:t>timing of the sessions</w:t>
            </w:r>
            <w:r w:rsidR="00ED5CE7" w:rsidRPr="00A4749D">
              <w:rPr>
                <w:lang w:val="en-GB"/>
              </w:rPr>
              <w:t xml:space="preserve"> and </w:t>
            </w:r>
            <w:r w:rsidR="002104EC" w:rsidRPr="00A4749D">
              <w:rPr>
                <w:lang w:val="en-GB"/>
              </w:rPr>
              <w:t xml:space="preserve">their </w:t>
            </w:r>
            <w:r w:rsidR="00ED5CE7" w:rsidRPr="00A4749D">
              <w:rPr>
                <w:lang w:val="en-GB"/>
              </w:rPr>
              <w:t xml:space="preserve">child </w:t>
            </w:r>
            <w:r w:rsidR="000405D0" w:rsidRPr="00A4749D">
              <w:rPr>
                <w:lang w:val="en-GB"/>
              </w:rPr>
              <w:t xml:space="preserve">has </w:t>
            </w:r>
            <w:r w:rsidR="00432E52" w:rsidRPr="00A4749D">
              <w:rPr>
                <w:lang w:val="en-GB"/>
              </w:rPr>
              <w:t>lost interest in the programme</w:t>
            </w:r>
            <w:r w:rsidRPr="00A4749D">
              <w:rPr>
                <w:lang w:val="en-GB"/>
              </w:rPr>
              <w:t>.</w:t>
            </w:r>
          </w:p>
        </w:tc>
      </w:tr>
    </w:tbl>
    <w:p w14:paraId="7ECFAA5A" w14:textId="77777777" w:rsidR="00411A8F" w:rsidRPr="00A4749D" w:rsidRDefault="00411A8F" w:rsidP="005D3E44">
      <w:pPr>
        <w:pStyle w:val="Heading2"/>
        <w:spacing w:before="240"/>
        <w:rPr>
          <w:lang w:val="en-GB"/>
        </w:rPr>
      </w:pPr>
      <w:bookmarkStart w:id="60" w:name="_Toc451936127"/>
      <w:bookmarkStart w:id="61" w:name="_Toc178392379"/>
      <w:bookmarkStart w:id="62" w:name="_Toc178393113"/>
      <w:bookmarkStart w:id="63" w:name="_Toc178393149"/>
      <w:bookmarkStart w:id="64" w:name="_Toc178393230"/>
      <w:bookmarkStart w:id="65" w:name="_Toc178393297"/>
      <w:bookmarkStart w:id="66" w:name="_Toc178393628"/>
      <w:bookmarkStart w:id="67" w:name="_Toc178480074"/>
      <w:bookmarkStart w:id="68" w:name="_Toc178480152"/>
      <w:bookmarkStart w:id="69" w:name="_Toc178482696"/>
      <w:bookmarkStart w:id="70" w:name="_Toc178564357"/>
      <w:bookmarkStart w:id="71" w:name="_Toc185743228"/>
      <w:bookmarkStart w:id="72" w:name="_Toc185743338"/>
      <w:bookmarkStart w:id="73" w:name="_Toc190662227"/>
      <w:bookmarkStart w:id="74" w:name="_Toc194297065"/>
      <w:r w:rsidRPr="00A4749D">
        <w:rPr>
          <w:lang w:val="en-GB"/>
        </w:rPr>
        <w:t>Current status</w:t>
      </w:r>
      <w:bookmarkEnd w:id="60"/>
    </w:p>
    <w:p w14:paraId="7ECFAA5B" w14:textId="77777777" w:rsidR="00EE4B9C" w:rsidRPr="00A4749D" w:rsidRDefault="00EE4B9C" w:rsidP="003B0B69">
      <w:pPr>
        <w:pStyle w:val="BodyText"/>
        <w:rPr>
          <w:lang w:val="en-GB"/>
        </w:rPr>
      </w:pPr>
      <w:r w:rsidRPr="00A4749D">
        <w:rPr>
          <w:lang w:val="en-GB"/>
        </w:rPr>
        <w:t>People were asked whether their child was still taking part in the Active Families programme, temporarily out of the Active Families programme but meaning to start again</w:t>
      </w:r>
      <w:r w:rsidR="00CD26D4" w:rsidRPr="00A4749D">
        <w:rPr>
          <w:lang w:val="en-GB"/>
        </w:rPr>
        <w:t>,</w:t>
      </w:r>
      <w:r w:rsidRPr="00A4749D">
        <w:rPr>
          <w:lang w:val="en-GB"/>
        </w:rPr>
        <w:t xml:space="preserve"> or no longer taking part in the Active Families programme. </w:t>
      </w:r>
    </w:p>
    <w:p w14:paraId="7ECFAA5C" w14:textId="64A2A985" w:rsidR="00EE4B9C" w:rsidRPr="00A4749D" w:rsidRDefault="006F0405" w:rsidP="006945C4">
      <w:pPr>
        <w:pStyle w:val="BodyText"/>
        <w:rPr>
          <w:lang w:val="en-GB"/>
        </w:rPr>
      </w:pPr>
      <w:r w:rsidRPr="00A4749D">
        <w:rPr>
          <w:lang w:val="en-GB"/>
        </w:rPr>
        <w:t xml:space="preserve">80 </w:t>
      </w:r>
      <w:r w:rsidR="00924C91" w:rsidRPr="00A4749D">
        <w:rPr>
          <w:lang w:val="en-GB"/>
        </w:rPr>
        <w:t>percent</w:t>
      </w:r>
      <w:r w:rsidR="00AB5342" w:rsidRPr="00A4749D">
        <w:rPr>
          <w:lang w:val="en-GB"/>
        </w:rPr>
        <w:t xml:space="preserve"> reported</w:t>
      </w:r>
      <w:r w:rsidR="009C5A5D" w:rsidRPr="00A4749D">
        <w:rPr>
          <w:lang w:val="en-GB"/>
        </w:rPr>
        <w:t xml:space="preserve"> that</w:t>
      </w:r>
      <w:r w:rsidR="00EE4B9C" w:rsidRPr="00A4749D">
        <w:rPr>
          <w:lang w:val="en-GB"/>
        </w:rPr>
        <w:t xml:space="preserve"> their child was still taking part in the Acti</w:t>
      </w:r>
      <w:r w:rsidR="009C5A5D" w:rsidRPr="00A4749D">
        <w:rPr>
          <w:lang w:val="en-GB"/>
        </w:rPr>
        <w:t xml:space="preserve">ve Families programme, with </w:t>
      </w:r>
      <w:r w:rsidR="006945C4" w:rsidRPr="00A4749D">
        <w:rPr>
          <w:lang w:val="en-GB"/>
        </w:rPr>
        <w:t>three</w:t>
      </w:r>
      <w:r w:rsidR="00924C91" w:rsidRPr="00A4749D">
        <w:rPr>
          <w:lang w:val="en-GB"/>
        </w:rPr>
        <w:t xml:space="preserve"> percent</w:t>
      </w:r>
      <w:r w:rsidR="009C5A5D" w:rsidRPr="00A4749D">
        <w:rPr>
          <w:lang w:val="en-GB"/>
        </w:rPr>
        <w:t xml:space="preserve"> </w:t>
      </w:r>
      <w:r w:rsidR="00EE4B9C" w:rsidRPr="00A4749D">
        <w:rPr>
          <w:lang w:val="en-GB"/>
        </w:rPr>
        <w:t xml:space="preserve">saying their child was temporarily off the programme and </w:t>
      </w:r>
      <w:r w:rsidR="006945C4" w:rsidRPr="00A4749D">
        <w:rPr>
          <w:lang w:val="en-GB"/>
        </w:rPr>
        <w:t>16</w:t>
      </w:r>
      <w:r w:rsidR="00924C91" w:rsidRPr="00A4749D">
        <w:rPr>
          <w:lang w:val="en-GB"/>
        </w:rPr>
        <w:t xml:space="preserve"> percent</w:t>
      </w:r>
      <w:r w:rsidR="00EE4B9C" w:rsidRPr="00A4749D">
        <w:rPr>
          <w:lang w:val="en-GB"/>
        </w:rPr>
        <w:t xml:space="preserve"> </w:t>
      </w:r>
      <w:r w:rsidR="007E768A" w:rsidRPr="00A4749D">
        <w:rPr>
          <w:lang w:val="en-GB"/>
        </w:rPr>
        <w:t xml:space="preserve">saying </w:t>
      </w:r>
      <w:r w:rsidR="009C5A5D" w:rsidRPr="00A4749D">
        <w:rPr>
          <w:lang w:val="en-GB"/>
        </w:rPr>
        <w:t>that</w:t>
      </w:r>
      <w:r w:rsidR="00EE4B9C" w:rsidRPr="00A4749D">
        <w:rPr>
          <w:lang w:val="en-GB"/>
        </w:rPr>
        <w:t xml:space="preserve"> their child was no longer taking part in the programme</w:t>
      </w:r>
      <w:r w:rsidR="00CD26D4" w:rsidRPr="00A4749D">
        <w:rPr>
          <w:lang w:val="en-GB"/>
        </w:rPr>
        <w:t xml:space="preserve"> (Figure 5)</w:t>
      </w:r>
      <w:r w:rsidR="00EE4B9C" w:rsidRPr="00A4749D">
        <w:rPr>
          <w:lang w:val="en-GB"/>
        </w:rPr>
        <w:t>.</w:t>
      </w:r>
      <w:r w:rsidR="009C5A5D" w:rsidRPr="00A4749D">
        <w:rPr>
          <w:lang w:val="en-GB"/>
        </w:rPr>
        <w:t xml:space="preserve"> </w:t>
      </w:r>
      <w:r w:rsidR="00C277E2" w:rsidRPr="00A4749D">
        <w:rPr>
          <w:lang w:val="en-GB"/>
        </w:rPr>
        <w:t xml:space="preserve">Reasons for being off the programme are discussed in the next section. </w:t>
      </w:r>
    </w:p>
    <w:p w14:paraId="7ECFAA5D" w14:textId="3F52A75B" w:rsidR="00EE4B9C" w:rsidRPr="00A4749D" w:rsidRDefault="007F5D3C" w:rsidP="003B0B69">
      <w:pPr>
        <w:pStyle w:val="Caption"/>
        <w:rPr>
          <w:bCs w:val="0"/>
          <w:sz w:val="16"/>
          <w:szCs w:val="16"/>
          <w:lang w:val="en-GB"/>
        </w:rPr>
      </w:pPr>
      <w:bookmarkStart w:id="75" w:name="_Ref267496018"/>
      <w:bookmarkStart w:id="76" w:name="_Toc451936151"/>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5</w:t>
      </w:r>
      <w:r w:rsidR="004C4BF2" w:rsidRPr="00A4749D">
        <w:rPr>
          <w:noProof/>
          <w:sz w:val="16"/>
          <w:szCs w:val="16"/>
          <w:lang w:val="en-GB"/>
        </w:rPr>
        <w:fldChar w:fldCharType="end"/>
      </w:r>
      <w:bookmarkEnd w:id="75"/>
      <w:r w:rsidRPr="00A4749D">
        <w:rPr>
          <w:sz w:val="16"/>
          <w:szCs w:val="16"/>
          <w:lang w:val="en-GB"/>
        </w:rPr>
        <w:t>:</w:t>
      </w:r>
      <w:r w:rsidR="00EE4B9C" w:rsidRPr="00A4749D">
        <w:rPr>
          <w:bCs w:val="0"/>
          <w:sz w:val="16"/>
          <w:szCs w:val="16"/>
          <w:lang w:val="en-GB"/>
        </w:rPr>
        <w:t xml:space="preserve"> Current status of child on Active Families programme</w:t>
      </w:r>
      <w:bookmarkEnd w:id="76"/>
    </w:p>
    <w:p w14:paraId="7ECFAA5E" w14:textId="77777777" w:rsidR="00F40C2E" w:rsidRPr="00A4749D" w:rsidRDefault="00F40C2E" w:rsidP="00F40C2E">
      <w:pPr>
        <w:pStyle w:val="TableQuestion"/>
        <w:rPr>
          <w:lang w:val="en-GB"/>
        </w:rPr>
      </w:pPr>
      <w:r w:rsidRPr="00A4749D">
        <w:rPr>
          <w:lang w:val="en-GB"/>
        </w:rPr>
        <w:t>Q5. Is your child…?</w:t>
      </w:r>
    </w:p>
    <w:p w14:paraId="7ECFAA5F" w14:textId="7F7F0858" w:rsidR="00052CBB" w:rsidRPr="00A4749D" w:rsidRDefault="00FA584B" w:rsidP="00052CBB">
      <w:pPr>
        <w:rPr>
          <w:lang w:val="en-GB"/>
        </w:rPr>
      </w:pPr>
      <w:r w:rsidRPr="00A4749D">
        <w:rPr>
          <w:noProof/>
          <w:lang w:eastAsia="en-NZ"/>
        </w:rPr>
        <w:drawing>
          <wp:inline distT="0" distB="0" distL="0" distR="0" wp14:anchorId="0A3937DF" wp14:editId="02C50B4B">
            <wp:extent cx="5543550" cy="2680319"/>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2680319"/>
                    </a:xfrm>
                    <a:prstGeom prst="rect">
                      <a:avLst/>
                    </a:prstGeom>
                    <a:noFill/>
                    <a:ln>
                      <a:noFill/>
                    </a:ln>
                  </pic:spPr>
                </pic:pic>
              </a:graphicData>
            </a:graphic>
          </wp:inline>
        </w:drawing>
      </w:r>
    </w:p>
    <w:p w14:paraId="7ECFAA60" w14:textId="531168B8" w:rsidR="009C5A5D" w:rsidRPr="00A4749D" w:rsidRDefault="009C5A5D" w:rsidP="00334572">
      <w:pPr>
        <w:pStyle w:val="TableFootnote"/>
        <w:keepNext w:val="0"/>
        <w:rPr>
          <w:lang w:val="en-GB"/>
        </w:rPr>
      </w:pPr>
      <w:r w:rsidRPr="00A4749D">
        <w:rPr>
          <w:lang w:val="en-GB"/>
        </w:rPr>
        <w:t>Total may not sum to 100% due to rounding.</w:t>
      </w:r>
      <w:r w:rsidR="00C07FDE" w:rsidRPr="00A4749D">
        <w:rPr>
          <w:lang w:val="en-GB"/>
        </w:rPr>
        <w:t xml:space="preserve"> </w:t>
      </w:r>
      <w:r w:rsidR="00BC48DE">
        <w:rPr>
          <w:lang w:val="en-GB"/>
        </w:rPr>
        <w:br/>
      </w:r>
      <w:r w:rsidR="005D3E44" w:rsidRPr="00A4749D">
        <w:rPr>
          <w:lang w:val="en-GB"/>
        </w:rPr>
        <w:t>20</w:t>
      </w:r>
      <w:r w:rsidR="005D3E44">
        <w:rPr>
          <w:lang w:val="en-GB"/>
        </w:rPr>
        <w:t>18 results exclude non-response (all 269 respondents were asked</w:t>
      </w:r>
      <w:r w:rsidR="005B6DBD">
        <w:rPr>
          <w:lang w:val="en-GB"/>
        </w:rPr>
        <w:t xml:space="preserve"> to answer</w:t>
      </w:r>
      <w:r w:rsidR="005D3E44">
        <w:rPr>
          <w:lang w:val="en-GB"/>
        </w:rPr>
        <w:t xml:space="preserve"> this question).</w:t>
      </w:r>
    </w:p>
    <w:bookmarkEnd w:id="61"/>
    <w:bookmarkEnd w:id="62"/>
    <w:bookmarkEnd w:id="63"/>
    <w:bookmarkEnd w:id="64"/>
    <w:bookmarkEnd w:id="65"/>
    <w:bookmarkEnd w:id="66"/>
    <w:bookmarkEnd w:id="67"/>
    <w:bookmarkEnd w:id="68"/>
    <w:bookmarkEnd w:id="69"/>
    <w:bookmarkEnd w:id="70"/>
    <w:bookmarkEnd w:id="71"/>
    <w:bookmarkEnd w:id="72"/>
    <w:bookmarkEnd w:id="73"/>
    <w:bookmarkEnd w:id="74"/>
    <w:p w14:paraId="7ECFAA61" w14:textId="77777777" w:rsidR="003E7511" w:rsidRPr="00A4749D" w:rsidRDefault="00511675" w:rsidP="00411A8F">
      <w:pPr>
        <w:pStyle w:val="Heading2"/>
        <w:rPr>
          <w:lang w:val="en-GB"/>
        </w:rPr>
      </w:pPr>
      <w:r w:rsidRPr="00A4749D">
        <w:rPr>
          <w:lang w:val="en-GB"/>
        </w:rPr>
        <w:br w:type="page"/>
      </w:r>
      <w:bookmarkStart w:id="77" w:name="_Toc451936128"/>
      <w:r w:rsidR="00411A8F" w:rsidRPr="00A4749D">
        <w:rPr>
          <w:lang w:val="en-GB"/>
        </w:rPr>
        <w:lastRenderedPageBreak/>
        <w:t>Reasons for being off Active Families programme</w:t>
      </w:r>
      <w:bookmarkEnd w:id="77"/>
    </w:p>
    <w:p w14:paraId="7ECFAA62" w14:textId="7BD3CB01" w:rsidR="00EE4B9C" w:rsidRPr="00A4749D" w:rsidRDefault="00EE4B9C" w:rsidP="00A60F49">
      <w:pPr>
        <w:pStyle w:val="BodyText"/>
        <w:rPr>
          <w:lang w:val="en-GB"/>
        </w:rPr>
      </w:pPr>
      <w:r w:rsidRPr="00A4749D">
        <w:rPr>
          <w:lang w:val="en-GB"/>
        </w:rPr>
        <w:t xml:space="preserve">Where a respondent indicated their child </w:t>
      </w:r>
      <w:r w:rsidR="005121E0" w:rsidRPr="00A4749D">
        <w:rPr>
          <w:lang w:val="en-GB"/>
        </w:rPr>
        <w:t>was</w:t>
      </w:r>
      <w:r w:rsidRPr="00A4749D">
        <w:rPr>
          <w:lang w:val="en-GB"/>
        </w:rPr>
        <w:t xml:space="preserve"> temporarily off or no longer taking part in the Active Families programme</w:t>
      </w:r>
      <w:r w:rsidR="00C34DF9" w:rsidRPr="00A4749D">
        <w:rPr>
          <w:lang w:val="en-GB"/>
        </w:rPr>
        <w:t xml:space="preserve"> </w:t>
      </w:r>
      <w:r w:rsidRPr="00A4749D">
        <w:rPr>
          <w:lang w:val="en-GB"/>
        </w:rPr>
        <w:t>they were asked to identify why this was</w:t>
      </w:r>
      <w:r w:rsidR="00C277E2" w:rsidRPr="00A4749D">
        <w:rPr>
          <w:lang w:val="en-GB"/>
        </w:rPr>
        <w:t xml:space="preserve"> (this applied to </w:t>
      </w:r>
      <w:r w:rsidR="00A60F49" w:rsidRPr="00A4749D">
        <w:rPr>
          <w:lang w:val="en-GB"/>
        </w:rPr>
        <w:t>50</w:t>
      </w:r>
      <w:r w:rsidR="00C277E2" w:rsidRPr="00A4749D">
        <w:rPr>
          <w:lang w:val="en-GB"/>
        </w:rPr>
        <w:t xml:space="preserve"> </w:t>
      </w:r>
      <w:r w:rsidR="00822CD3" w:rsidRPr="00A4749D">
        <w:rPr>
          <w:lang w:val="en-GB"/>
        </w:rPr>
        <w:t>participants</w:t>
      </w:r>
      <w:r w:rsidR="00C277E2" w:rsidRPr="00A4749D">
        <w:rPr>
          <w:lang w:val="en-GB"/>
        </w:rPr>
        <w:t>)</w:t>
      </w:r>
      <w:r w:rsidRPr="00A4749D">
        <w:rPr>
          <w:lang w:val="en-GB"/>
        </w:rPr>
        <w:t xml:space="preserve">. These </w:t>
      </w:r>
      <w:r w:rsidR="00794BD4" w:rsidRPr="00A4749D">
        <w:rPr>
          <w:lang w:val="en-GB"/>
        </w:rPr>
        <w:t xml:space="preserve">reasons are presented below in </w:t>
      </w:r>
      <w:r w:rsidR="006E020C" w:rsidRPr="00A4749D">
        <w:rPr>
          <w:lang w:val="en-GB"/>
        </w:rPr>
        <w:fldChar w:fldCharType="begin"/>
      </w:r>
      <w:r w:rsidR="006E020C" w:rsidRPr="00A4749D">
        <w:rPr>
          <w:lang w:val="en-GB"/>
        </w:rPr>
        <w:instrText xml:space="preserve"> REF _Ref267495523 \h  \* MERGEFORMAT </w:instrText>
      </w:r>
      <w:r w:rsidR="006E020C" w:rsidRPr="00A4749D">
        <w:rPr>
          <w:lang w:val="en-GB"/>
        </w:rPr>
      </w:r>
      <w:r w:rsidR="006E020C" w:rsidRPr="00A4749D">
        <w:rPr>
          <w:lang w:val="en-GB"/>
        </w:rPr>
        <w:fldChar w:fldCharType="separate"/>
      </w:r>
      <w:r w:rsidR="008F07B0" w:rsidRPr="008F07B0">
        <w:rPr>
          <w:lang w:val="en-GB"/>
        </w:rPr>
        <w:t>Table 2</w:t>
      </w:r>
      <w:r w:rsidR="006E020C" w:rsidRPr="00A4749D">
        <w:rPr>
          <w:lang w:val="en-GB"/>
        </w:rPr>
        <w:fldChar w:fldCharType="end"/>
      </w:r>
      <w:r w:rsidRPr="00A4749D">
        <w:rPr>
          <w:lang w:val="en-GB"/>
        </w:rPr>
        <w:t xml:space="preserve">. </w:t>
      </w:r>
    </w:p>
    <w:p w14:paraId="7ECFAA63" w14:textId="42159811" w:rsidR="00EE4B9C" w:rsidRPr="00A4749D" w:rsidRDefault="006F0405" w:rsidP="00A60F49">
      <w:pPr>
        <w:pStyle w:val="BodyText"/>
        <w:rPr>
          <w:lang w:val="en-GB"/>
        </w:rPr>
      </w:pPr>
      <w:r w:rsidRPr="00A4749D">
        <w:rPr>
          <w:lang w:val="en-GB"/>
        </w:rPr>
        <w:t xml:space="preserve">19 </w:t>
      </w:r>
      <w:r w:rsidR="00794BD4" w:rsidRPr="00A4749D">
        <w:rPr>
          <w:lang w:val="en-GB"/>
        </w:rPr>
        <w:t>o</w:t>
      </w:r>
      <w:r w:rsidR="00AB5342" w:rsidRPr="00A4749D">
        <w:rPr>
          <w:lang w:val="en-GB"/>
        </w:rPr>
        <w:t xml:space="preserve">f the </w:t>
      </w:r>
      <w:r w:rsidR="00A60F49" w:rsidRPr="00A4749D">
        <w:rPr>
          <w:lang w:val="en-GB"/>
        </w:rPr>
        <w:t>50</w:t>
      </w:r>
      <w:r w:rsidR="00AB5342" w:rsidRPr="00A4749D">
        <w:rPr>
          <w:lang w:val="en-GB"/>
        </w:rPr>
        <w:t xml:space="preserve"> </w:t>
      </w:r>
      <w:r w:rsidR="00822CD3" w:rsidRPr="00A4749D">
        <w:rPr>
          <w:lang w:val="en-GB"/>
        </w:rPr>
        <w:t>participants</w:t>
      </w:r>
      <w:r w:rsidR="00AB5342" w:rsidRPr="00A4749D">
        <w:rPr>
          <w:lang w:val="en-GB"/>
        </w:rPr>
        <w:t xml:space="preserve"> </w:t>
      </w:r>
      <w:r w:rsidR="00F376E0" w:rsidRPr="00A4749D">
        <w:rPr>
          <w:lang w:val="en-GB"/>
        </w:rPr>
        <w:t>(</w:t>
      </w:r>
      <w:r w:rsidR="00A60F49" w:rsidRPr="00A4749D">
        <w:rPr>
          <w:lang w:val="en-GB"/>
        </w:rPr>
        <w:t>38</w:t>
      </w:r>
      <w:r w:rsidR="00F376E0" w:rsidRPr="00A4749D">
        <w:rPr>
          <w:lang w:val="en-GB"/>
        </w:rPr>
        <w:t xml:space="preserve"> percent) </w:t>
      </w:r>
      <w:r w:rsidR="00AB5342" w:rsidRPr="00A4749D">
        <w:rPr>
          <w:lang w:val="en-GB"/>
        </w:rPr>
        <w:t>reported that</w:t>
      </w:r>
      <w:r w:rsidR="00794BD4" w:rsidRPr="00A4749D">
        <w:rPr>
          <w:lang w:val="en-GB"/>
        </w:rPr>
        <w:t xml:space="preserve"> their family had made changes an</w:t>
      </w:r>
      <w:r w:rsidR="005C2342" w:rsidRPr="00A4749D">
        <w:rPr>
          <w:lang w:val="en-GB"/>
        </w:rPr>
        <w:t>d no longer needed the</w:t>
      </w:r>
      <w:r w:rsidR="00794BD4" w:rsidRPr="00A4749D">
        <w:rPr>
          <w:lang w:val="en-GB"/>
        </w:rPr>
        <w:t xml:space="preserve"> support</w:t>
      </w:r>
      <w:r w:rsidR="009A43D1" w:rsidRPr="00A4749D">
        <w:rPr>
          <w:lang w:val="en-GB"/>
        </w:rPr>
        <w:t>,</w:t>
      </w:r>
      <w:r w:rsidR="00430F75" w:rsidRPr="00A4749D">
        <w:rPr>
          <w:lang w:val="en-GB"/>
        </w:rPr>
        <w:t xml:space="preserve"> </w:t>
      </w:r>
      <w:r w:rsidR="009A43D1" w:rsidRPr="00A4749D">
        <w:rPr>
          <w:lang w:val="en-GB"/>
        </w:rPr>
        <w:t>w</w:t>
      </w:r>
      <w:r w:rsidR="00771DB5" w:rsidRPr="00A4749D">
        <w:rPr>
          <w:lang w:val="en-GB"/>
        </w:rPr>
        <w:t xml:space="preserve">hile </w:t>
      </w:r>
      <w:r w:rsidR="00A60F49" w:rsidRPr="00A4749D">
        <w:rPr>
          <w:lang w:val="en-GB"/>
        </w:rPr>
        <w:t>seven</w:t>
      </w:r>
      <w:r w:rsidR="00771DB5" w:rsidRPr="00A4749D">
        <w:rPr>
          <w:lang w:val="en-GB"/>
        </w:rPr>
        <w:t xml:space="preserve"> participants (</w:t>
      </w:r>
      <w:r w:rsidR="00A60F49" w:rsidRPr="00A4749D">
        <w:rPr>
          <w:lang w:val="en-GB"/>
        </w:rPr>
        <w:t>14</w:t>
      </w:r>
      <w:r w:rsidR="00771DB5" w:rsidRPr="00A4749D">
        <w:rPr>
          <w:lang w:val="en-GB"/>
        </w:rPr>
        <w:t xml:space="preserve"> percent) reported they didn’t have enough time to participate</w:t>
      </w:r>
      <w:r w:rsidR="002104EC" w:rsidRPr="00A4749D">
        <w:rPr>
          <w:lang w:val="en-GB"/>
        </w:rPr>
        <w:t xml:space="preserve"> and the timing of the sessions were inconvenient</w:t>
      </w:r>
      <w:r w:rsidR="00771DB5" w:rsidRPr="00A4749D">
        <w:rPr>
          <w:lang w:val="en-GB"/>
        </w:rPr>
        <w:t xml:space="preserve">. </w:t>
      </w:r>
      <w:r w:rsidRPr="00A4749D">
        <w:rPr>
          <w:lang w:val="en-GB"/>
        </w:rPr>
        <w:t xml:space="preserve">27 </w:t>
      </w:r>
      <w:r w:rsidR="00822CD3" w:rsidRPr="00A4749D">
        <w:rPr>
          <w:lang w:val="en-GB"/>
        </w:rPr>
        <w:t>participants</w:t>
      </w:r>
      <w:r w:rsidR="00430F75" w:rsidRPr="00A4749D">
        <w:rPr>
          <w:lang w:val="en-GB"/>
        </w:rPr>
        <w:t xml:space="preserve"> mentioned other reasons, </w:t>
      </w:r>
      <w:r w:rsidR="005D20EC" w:rsidRPr="00A4749D">
        <w:rPr>
          <w:lang w:val="en-GB"/>
        </w:rPr>
        <w:t>which mainly included the programme had ended for them.</w:t>
      </w:r>
    </w:p>
    <w:p w14:paraId="7ECFAA64" w14:textId="6722B386" w:rsidR="00B41666" w:rsidRPr="00A4749D" w:rsidRDefault="00B41666" w:rsidP="00B41666">
      <w:pPr>
        <w:pStyle w:val="Caption"/>
        <w:rPr>
          <w:sz w:val="16"/>
          <w:szCs w:val="16"/>
          <w:lang w:val="en-GB"/>
        </w:rPr>
      </w:pPr>
      <w:bookmarkStart w:id="78" w:name="_Ref267495523"/>
      <w:bookmarkStart w:id="79" w:name="_Toc515011525"/>
      <w:r w:rsidRPr="00A4749D">
        <w:rPr>
          <w:sz w:val="16"/>
          <w:szCs w:val="16"/>
          <w:lang w:val="en-GB"/>
        </w:rPr>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2</w:t>
      </w:r>
      <w:r w:rsidR="004C4BF2" w:rsidRPr="00A4749D">
        <w:rPr>
          <w:noProof/>
          <w:sz w:val="16"/>
          <w:szCs w:val="16"/>
          <w:lang w:val="en-GB"/>
        </w:rPr>
        <w:fldChar w:fldCharType="end"/>
      </w:r>
      <w:bookmarkEnd w:id="78"/>
      <w:r w:rsidRPr="00A4749D">
        <w:rPr>
          <w:sz w:val="16"/>
          <w:szCs w:val="16"/>
          <w:lang w:val="en-GB"/>
        </w:rPr>
        <w:t xml:space="preserve">: </w:t>
      </w:r>
      <w:r w:rsidR="00794BD4" w:rsidRPr="00A4749D">
        <w:rPr>
          <w:sz w:val="16"/>
          <w:szCs w:val="16"/>
          <w:lang w:val="en-GB"/>
        </w:rPr>
        <w:t>Reasons for being off programme</w:t>
      </w:r>
      <w:bookmarkEnd w:id="79"/>
    </w:p>
    <w:p w14:paraId="7ECFAA65" w14:textId="77777777" w:rsidR="00B41666" w:rsidRPr="00A4749D" w:rsidRDefault="00B41666" w:rsidP="00B41666">
      <w:pPr>
        <w:pStyle w:val="TableQuestion"/>
        <w:rPr>
          <w:sz w:val="18"/>
          <w:lang w:val="en-GB"/>
        </w:rPr>
      </w:pPr>
      <w:r w:rsidRPr="00A4749D">
        <w:rPr>
          <w:sz w:val="18"/>
          <w:lang w:val="en-GB"/>
        </w:rPr>
        <w:t xml:space="preserve">Q6. </w:t>
      </w:r>
      <w:r w:rsidR="00794BD4" w:rsidRPr="00A4749D">
        <w:rPr>
          <w:sz w:val="18"/>
          <w:lang w:val="en-GB"/>
        </w:rPr>
        <w:t xml:space="preserve">If your child is temporarily off or no longer taking part in the GRx Active Families programme, why is this? </w:t>
      </w:r>
    </w:p>
    <w:tbl>
      <w:tblPr>
        <w:tblW w:w="8789" w:type="dxa"/>
        <w:shd w:val="clear" w:color="auto" w:fill="FFFFFF"/>
        <w:tblLayout w:type="fixed"/>
        <w:tblCellMar>
          <w:left w:w="0" w:type="dxa"/>
          <w:right w:w="0" w:type="dxa"/>
        </w:tblCellMar>
        <w:tblLook w:val="0000" w:firstRow="0" w:lastRow="0" w:firstColumn="0" w:lastColumn="0" w:noHBand="0" w:noVBand="0"/>
      </w:tblPr>
      <w:tblGrid>
        <w:gridCol w:w="1942"/>
        <w:gridCol w:w="1460"/>
        <w:gridCol w:w="851"/>
        <w:gridCol w:w="992"/>
        <w:gridCol w:w="992"/>
        <w:gridCol w:w="850"/>
        <w:gridCol w:w="850"/>
        <w:gridCol w:w="852"/>
      </w:tblGrid>
      <w:tr w:rsidR="00737F6A" w:rsidRPr="00A4749D" w14:paraId="7ECFAA6D" w14:textId="77777777" w:rsidTr="00737F6A">
        <w:trPr>
          <w:cantSplit/>
          <w:trHeight w:val="240"/>
        </w:trPr>
        <w:tc>
          <w:tcPr>
            <w:tcW w:w="1942" w:type="dxa"/>
            <w:tcBorders>
              <w:top w:val="single" w:sz="4" w:space="0" w:color="auto"/>
            </w:tcBorders>
            <w:shd w:val="clear" w:color="auto" w:fill="CCBB88"/>
            <w:vAlign w:val="bottom"/>
          </w:tcPr>
          <w:p w14:paraId="7ECFAA66" w14:textId="3FB1FC2E" w:rsidR="00737F6A" w:rsidRPr="00A4749D" w:rsidRDefault="00737F6A" w:rsidP="00737F6A">
            <w:pPr>
              <w:keepNext/>
              <w:spacing w:line="240" w:lineRule="auto"/>
              <w:ind w:left="170" w:hanging="170"/>
              <w:rPr>
                <w:rFonts w:ascii="Times New Roman" w:hAnsi="Times New Roman"/>
                <w:lang w:val="en-GB"/>
              </w:rPr>
            </w:pPr>
          </w:p>
        </w:tc>
        <w:tc>
          <w:tcPr>
            <w:tcW w:w="1460" w:type="dxa"/>
            <w:tcBorders>
              <w:top w:val="single" w:sz="4" w:space="0" w:color="auto"/>
            </w:tcBorders>
            <w:shd w:val="clear" w:color="auto" w:fill="CCBB88"/>
            <w:vAlign w:val="bottom"/>
          </w:tcPr>
          <w:p w14:paraId="47D3F949" w14:textId="70B9C601" w:rsidR="00737F6A" w:rsidRPr="00A4749D" w:rsidRDefault="00737F6A" w:rsidP="00737F6A">
            <w:pPr>
              <w:keepNext/>
              <w:spacing w:line="240" w:lineRule="auto"/>
              <w:jc w:val="center"/>
              <w:rPr>
                <w:rFonts w:ascii="Arial" w:hAnsi="Arial" w:cs="Arial"/>
                <w:szCs w:val="18"/>
                <w:lang w:val="en-GB"/>
              </w:rPr>
            </w:pPr>
          </w:p>
        </w:tc>
        <w:tc>
          <w:tcPr>
            <w:tcW w:w="851" w:type="dxa"/>
            <w:tcBorders>
              <w:top w:val="single" w:sz="4" w:space="0" w:color="auto"/>
            </w:tcBorders>
            <w:shd w:val="clear" w:color="auto" w:fill="CCBB88"/>
            <w:vAlign w:val="bottom"/>
          </w:tcPr>
          <w:p w14:paraId="5EDE459F" w14:textId="2CD3ED5C"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992" w:type="dxa"/>
            <w:tcBorders>
              <w:top w:val="single" w:sz="4" w:space="0" w:color="auto"/>
            </w:tcBorders>
            <w:shd w:val="clear" w:color="auto" w:fill="CCBB88"/>
            <w:vAlign w:val="bottom"/>
          </w:tcPr>
          <w:p w14:paraId="2A0F3984" w14:textId="46412A78"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992" w:type="dxa"/>
            <w:tcBorders>
              <w:top w:val="single" w:sz="4" w:space="0" w:color="auto"/>
            </w:tcBorders>
            <w:shd w:val="clear" w:color="auto" w:fill="CCBB88"/>
          </w:tcPr>
          <w:p w14:paraId="39612523" w14:textId="6AD1E886"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50" w:type="dxa"/>
            <w:tcBorders>
              <w:top w:val="single" w:sz="4" w:space="0" w:color="auto"/>
            </w:tcBorders>
            <w:shd w:val="clear" w:color="auto" w:fill="CCBB88"/>
          </w:tcPr>
          <w:p w14:paraId="30926306" w14:textId="11D23BFE"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50" w:type="dxa"/>
            <w:tcBorders>
              <w:top w:val="single" w:sz="4" w:space="0" w:color="auto"/>
            </w:tcBorders>
            <w:shd w:val="clear" w:color="auto" w:fill="CCBB88"/>
          </w:tcPr>
          <w:p w14:paraId="7ECFAA67" w14:textId="1CB2E8CD"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2015</w:t>
            </w:r>
          </w:p>
        </w:tc>
        <w:tc>
          <w:tcPr>
            <w:tcW w:w="852" w:type="dxa"/>
            <w:tcBorders>
              <w:top w:val="single" w:sz="4" w:space="0" w:color="auto"/>
            </w:tcBorders>
            <w:shd w:val="clear" w:color="auto" w:fill="CCBB88"/>
          </w:tcPr>
          <w:p w14:paraId="7ECFAA68" w14:textId="2214DD64"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2015</w:t>
            </w:r>
          </w:p>
        </w:tc>
      </w:tr>
      <w:tr w:rsidR="00737F6A" w:rsidRPr="00A4749D" w14:paraId="7ECFAA75" w14:textId="77777777" w:rsidTr="00737F6A">
        <w:trPr>
          <w:cantSplit/>
          <w:trHeight w:val="240"/>
        </w:trPr>
        <w:tc>
          <w:tcPr>
            <w:tcW w:w="1942" w:type="dxa"/>
            <w:shd w:val="clear" w:color="auto" w:fill="CCBB88"/>
            <w:vAlign w:val="bottom"/>
          </w:tcPr>
          <w:p w14:paraId="7ECFAA6E" w14:textId="77777777" w:rsidR="00737F6A" w:rsidRPr="00A4749D" w:rsidRDefault="00737F6A" w:rsidP="00737F6A">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1460" w:type="dxa"/>
            <w:shd w:val="clear" w:color="auto" w:fill="CCBB88"/>
            <w:vAlign w:val="bottom"/>
          </w:tcPr>
          <w:p w14:paraId="4DC36E06" w14:textId="026A497C" w:rsidR="00737F6A" w:rsidRPr="00A4749D" w:rsidRDefault="00737F6A" w:rsidP="00737F6A">
            <w:pPr>
              <w:keepNext/>
              <w:spacing w:line="240" w:lineRule="auto"/>
              <w:jc w:val="center"/>
              <w:rPr>
                <w:rFonts w:ascii="Arial" w:hAnsi="Arial" w:cs="Arial"/>
                <w:bCs/>
                <w:szCs w:val="18"/>
                <w:lang w:val="en-GB"/>
              </w:rPr>
            </w:pPr>
          </w:p>
        </w:tc>
        <w:tc>
          <w:tcPr>
            <w:tcW w:w="851" w:type="dxa"/>
            <w:shd w:val="clear" w:color="auto" w:fill="CCBB88"/>
            <w:vAlign w:val="bottom"/>
          </w:tcPr>
          <w:p w14:paraId="3E0B1282" w14:textId="61FE1766" w:rsidR="00737F6A" w:rsidRPr="00A4749D" w:rsidRDefault="00737F6A" w:rsidP="00737F6A">
            <w:pPr>
              <w:keepNext/>
              <w:spacing w:line="240" w:lineRule="auto"/>
              <w:jc w:val="center"/>
              <w:rPr>
                <w:rFonts w:ascii="Arial" w:hAnsi="Arial" w:cs="Arial"/>
                <w:bCs/>
                <w:szCs w:val="18"/>
                <w:lang w:val="en-GB"/>
              </w:rPr>
            </w:pPr>
            <w:r w:rsidRPr="00A4749D">
              <w:rPr>
                <w:rFonts w:ascii="Arial" w:hAnsi="Arial" w:cs="Arial"/>
                <w:bCs/>
                <w:szCs w:val="18"/>
                <w:lang w:val="en-GB"/>
              </w:rPr>
              <w:t>50*</w:t>
            </w:r>
          </w:p>
        </w:tc>
        <w:tc>
          <w:tcPr>
            <w:tcW w:w="992" w:type="dxa"/>
            <w:shd w:val="clear" w:color="auto" w:fill="CCBB88"/>
            <w:vAlign w:val="bottom"/>
          </w:tcPr>
          <w:p w14:paraId="5D60CA79" w14:textId="7B1A6113" w:rsidR="00737F6A" w:rsidRPr="00A4749D" w:rsidRDefault="00737F6A" w:rsidP="00737F6A">
            <w:pPr>
              <w:keepNext/>
              <w:spacing w:line="240" w:lineRule="auto"/>
              <w:jc w:val="center"/>
              <w:rPr>
                <w:rFonts w:ascii="Arial" w:hAnsi="Arial" w:cs="Arial"/>
                <w:bCs/>
                <w:szCs w:val="18"/>
                <w:lang w:val="en-GB"/>
              </w:rPr>
            </w:pPr>
            <w:r w:rsidRPr="00A4749D">
              <w:rPr>
                <w:rFonts w:ascii="Arial" w:hAnsi="Arial" w:cs="Arial"/>
                <w:bCs/>
                <w:szCs w:val="18"/>
                <w:lang w:val="en-GB"/>
              </w:rPr>
              <w:t>50*</w:t>
            </w:r>
          </w:p>
        </w:tc>
        <w:tc>
          <w:tcPr>
            <w:tcW w:w="992" w:type="dxa"/>
            <w:shd w:val="clear" w:color="auto" w:fill="CCBB88"/>
          </w:tcPr>
          <w:p w14:paraId="4AF37077" w14:textId="09DAE622" w:rsidR="00737F6A" w:rsidRPr="00A4749D" w:rsidRDefault="00737F6A" w:rsidP="00737F6A">
            <w:pPr>
              <w:keepNext/>
              <w:spacing w:line="240" w:lineRule="auto"/>
              <w:jc w:val="center"/>
              <w:rPr>
                <w:rFonts w:ascii="Arial" w:hAnsi="Arial" w:cs="Arial"/>
                <w:bCs/>
                <w:szCs w:val="18"/>
                <w:lang w:val="en-GB"/>
              </w:rPr>
            </w:pPr>
            <w:r w:rsidRPr="00A4749D">
              <w:rPr>
                <w:rFonts w:ascii="Arial" w:hAnsi="Arial" w:cs="Arial"/>
                <w:bCs/>
                <w:szCs w:val="18"/>
                <w:lang w:val="en-GB"/>
              </w:rPr>
              <w:t>32*</w:t>
            </w:r>
          </w:p>
        </w:tc>
        <w:tc>
          <w:tcPr>
            <w:tcW w:w="850" w:type="dxa"/>
            <w:shd w:val="clear" w:color="auto" w:fill="CCBB88"/>
          </w:tcPr>
          <w:p w14:paraId="1121F7FE" w14:textId="06421301" w:rsidR="00737F6A" w:rsidRPr="00A4749D" w:rsidRDefault="00737F6A" w:rsidP="00737F6A">
            <w:pPr>
              <w:keepNext/>
              <w:spacing w:line="240" w:lineRule="auto"/>
              <w:jc w:val="center"/>
              <w:rPr>
                <w:rFonts w:ascii="Arial" w:hAnsi="Arial" w:cs="Arial"/>
                <w:bCs/>
                <w:szCs w:val="18"/>
                <w:lang w:val="en-GB"/>
              </w:rPr>
            </w:pPr>
            <w:r w:rsidRPr="00A4749D">
              <w:rPr>
                <w:rFonts w:ascii="Arial" w:hAnsi="Arial" w:cs="Arial"/>
                <w:bCs/>
                <w:szCs w:val="18"/>
                <w:lang w:val="en-GB"/>
              </w:rPr>
              <w:t>32*</w:t>
            </w:r>
          </w:p>
        </w:tc>
        <w:tc>
          <w:tcPr>
            <w:tcW w:w="850" w:type="dxa"/>
            <w:shd w:val="clear" w:color="auto" w:fill="CCBB88"/>
          </w:tcPr>
          <w:p w14:paraId="7ECFAA6F" w14:textId="1EDE1011" w:rsidR="00737F6A" w:rsidRPr="00A4749D" w:rsidRDefault="00737F6A" w:rsidP="00737F6A">
            <w:pPr>
              <w:keepNext/>
              <w:spacing w:line="240" w:lineRule="auto"/>
              <w:jc w:val="center"/>
              <w:rPr>
                <w:rFonts w:ascii="Arial" w:hAnsi="Arial" w:cs="Arial"/>
                <w:bCs/>
                <w:szCs w:val="18"/>
                <w:lang w:val="en-GB"/>
              </w:rPr>
            </w:pPr>
            <w:r w:rsidRPr="00A4749D">
              <w:rPr>
                <w:rFonts w:ascii="Arial" w:hAnsi="Arial" w:cs="Arial"/>
                <w:bCs/>
                <w:szCs w:val="18"/>
                <w:lang w:val="en-GB"/>
              </w:rPr>
              <w:t>40*</w:t>
            </w:r>
          </w:p>
        </w:tc>
        <w:tc>
          <w:tcPr>
            <w:tcW w:w="852" w:type="dxa"/>
            <w:shd w:val="clear" w:color="auto" w:fill="CCBB88"/>
          </w:tcPr>
          <w:p w14:paraId="7ECFAA70" w14:textId="55253DF2" w:rsidR="00737F6A" w:rsidRPr="00A4749D" w:rsidRDefault="00737F6A" w:rsidP="00737F6A">
            <w:pPr>
              <w:keepNext/>
              <w:spacing w:line="240" w:lineRule="auto"/>
              <w:jc w:val="center"/>
              <w:rPr>
                <w:rFonts w:ascii="Arial" w:hAnsi="Arial" w:cs="Arial"/>
                <w:bCs/>
                <w:szCs w:val="18"/>
                <w:lang w:val="en-GB"/>
              </w:rPr>
            </w:pPr>
            <w:r w:rsidRPr="00A4749D">
              <w:rPr>
                <w:rFonts w:ascii="Arial" w:hAnsi="Arial" w:cs="Arial"/>
                <w:bCs/>
                <w:szCs w:val="18"/>
                <w:lang w:val="en-GB"/>
              </w:rPr>
              <w:t>40*</w:t>
            </w:r>
          </w:p>
        </w:tc>
      </w:tr>
      <w:tr w:rsidR="00737F6A" w:rsidRPr="00A4749D" w14:paraId="7ECFAA7D" w14:textId="77777777" w:rsidTr="00737F6A">
        <w:trPr>
          <w:cantSplit/>
          <w:trHeight w:val="240"/>
        </w:trPr>
        <w:tc>
          <w:tcPr>
            <w:tcW w:w="1942" w:type="dxa"/>
            <w:tcBorders>
              <w:bottom w:val="single" w:sz="4" w:space="0" w:color="auto"/>
            </w:tcBorders>
            <w:shd w:val="clear" w:color="auto" w:fill="CCBB88"/>
            <w:vAlign w:val="bottom"/>
          </w:tcPr>
          <w:p w14:paraId="7ECFAA76" w14:textId="77777777" w:rsidR="00737F6A" w:rsidRPr="00A4749D" w:rsidRDefault="00737F6A" w:rsidP="00737F6A">
            <w:pPr>
              <w:keepNext/>
              <w:spacing w:line="240" w:lineRule="auto"/>
              <w:ind w:left="170" w:hanging="170"/>
              <w:rPr>
                <w:rFonts w:ascii="Arial" w:hAnsi="Arial" w:cs="Arial"/>
                <w:b/>
                <w:szCs w:val="18"/>
                <w:lang w:val="en-GB"/>
              </w:rPr>
            </w:pPr>
          </w:p>
        </w:tc>
        <w:tc>
          <w:tcPr>
            <w:tcW w:w="1460" w:type="dxa"/>
            <w:tcBorders>
              <w:bottom w:val="single" w:sz="4" w:space="0" w:color="auto"/>
            </w:tcBorders>
            <w:shd w:val="clear" w:color="auto" w:fill="CCBB88"/>
            <w:vAlign w:val="bottom"/>
          </w:tcPr>
          <w:p w14:paraId="122A9785" w14:textId="00775793" w:rsidR="00737F6A" w:rsidRPr="00A4749D" w:rsidRDefault="00737F6A" w:rsidP="00737F6A">
            <w:pPr>
              <w:keepNext/>
              <w:spacing w:line="240" w:lineRule="auto"/>
              <w:jc w:val="center"/>
              <w:rPr>
                <w:rFonts w:ascii="Arial" w:hAnsi="Arial" w:cs="Arial"/>
                <w:szCs w:val="18"/>
                <w:lang w:val="en-GB"/>
              </w:rPr>
            </w:pPr>
          </w:p>
        </w:tc>
        <w:tc>
          <w:tcPr>
            <w:tcW w:w="851" w:type="dxa"/>
            <w:tcBorders>
              <w:bottom w:val="single" w:sz="4" w:space="0" w:color="auto"/>
            </w:tcBorders>
            <w:shd w:val="clear" w:color="auto" w:fill="CCBB88"/>
            <w:vAlign w:val="bottom"/>
          </w:tcPr>
          <w:p w14:paraId="5B4A263B" w14:textId="565DF8C7"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n</w:t>
            </w:r>
          </w:p>
        </w:tc>
        <w:tc>
          <w:tcPr>
            <w:tcW w:w="992" w:type="dxa"/>
            <w:tcBorders>
              <w:bottom w:val="single" w:sz="4" w:space="0" w:color="auto"/>
            </w:tcBorders>
            <w:shd w:val="clear" w:color="auto" w:fill="CCBB88"/>
            <w:vAlign w:val="bottom"/>
          </w:tcPr>
          <w:p w14:paraId="07037D18" w14:textId="01E2224A"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w:t>
            </w:r>
          </w:p>
        </w:tc>
        <w:tc>
          <w:tcPr>
            <w:tcW w:w="992" w:type="dxa"/>
            <w:tcBorders>
              <w:bottom w:val="single" w:sz="4" w:space="0" w:color="auto"/>
            </w:tcBorders>
            <w:shd w:val="clear" w:color="auto" w:fill="CCBB88"/>
          </w:tcPr>
          <w:p w14:paraId="0A35962E" w14:textId="480A6ABE"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50" w:type="dxa"/>
            <w:tcBorders>
              <w:bottom w:val="single" w:sz="4" w:space="0" w:color="auto"/>
            </w:tcBorders>
            <w:shd w:val="clear" w:color="auto" w:fill="CCBB88"/>
          </w:tcPr>
          <w:p w14:paraId="5C5B3550" w14:textId="3E70BE52"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w:t>
            </w:r>
          </w:p>
        </w:tc>
        <w:tc>
          <w:tcPr>
            <w:tcW w:w="850" w:type="dxa"/>
            <w:tcBorders>
              <w:bottom w:val="single" w:sz="4" w:space="0" w:color="auto"/>
            </w:tcBorders>
            <w:shd w:val="clear" w:color="auto" w:fill="CCBB88"/>
          </w:tcPr>
          <w:p w14:paraId="7ECFAA77" w14:textId="5E053FCC"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52" w:type="dxa"/>
            <w:tcBorders>
              <w:bottom w:val="single" w:sz="4" w:space="0" w:color="auto"/>
            </w:tcBorders>
            <w:shd w:val="clear" w:color="auto" w:fill="CCBB88"/>
          </w:tcPr>
          <w:p w14:paraId="7ECFAA78" w14:textId="77777777" w:rsidR="00737F6A" w:rsidRPr="00A4749D" w:rsidRDefault="00737F6A" w:rsidP="00737F6A">
            <w:pPr>
              <w:keepNext/>
              <w:spacing w:line="240" w:lineRule="auto"/>
              <w:jc w:val="center"/>
              <w:rPr>
                <w:rFonts w:ascii="Arial" w:hAnsi="Arial" w:cs="Arial"/>
                <w:szCs w:val="18"/>
                <w:lang w:val="en-GB"/>
              </w:rPr>
            </w:pPr>
            <w:r w:rsidRPr="00A4749D">
              <w:rPr>
                <w:rFonts w:ascii="Arial" w:hAnsi="Arial" w:cs="Arial"/>
                <w:szCs w:val="18"/>
                <w:lang w:val="en-GB"/>
              </w:rPr>
              <w:t>%</w:t>
            </w:r>
          </w:p>
        </w:tc>
      </w:tr>
      <w:tr w:rsidR="00737F6A" w:rsidRPr="00A4749D" w14:paraId="7ECFAA8B" w14:textId="77777777" w:rsidTr="00737F6A">
        <w:trPr>
          <w:cantSplit/>
          <w:trHeight w:val="240"/>
        </w:trPr>
        <w:tc>
          <w:tcPr>
            <w:tcW w:w="3402" w:type="dxa"/>
            <w:gridSpan w:val="2"/>
            <w:shd w:val="clear" w:color="auto" w:fill="FFFFFF"/>
          </w:tcPr>
          <w:p w14:paraId="7ECFAA7E"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Family made changes, no longer needs support</w:t>
            </w:r>
          </w:p>
        </w:tc>
        <w:tc>
          <w:tcPr>
            <w:tcW w:w="851" w:type="dxa"/>
            <w:shd w:val="clear" w:color="auto" w:fill="F7EECD"/>
          </w:tcPr>
          <w:p w14:paraId="7A52EB56" w14:textId="77777777" w:rsidR="00737F6A" w:rsidRPr="00A4749D" w:rsidRDefault="00737F6A" w:rsidP="00737F6A">
            <w:pPr>
              <w:spacing w:line="240" w:lineRule="auto"/>
              <w:jc w:val="center"/>
              <w:rPr>
                <w:rFonts w:ascii="Arial" w:hAnsi="Arial" w:cs="Arial"/>
                <w:szCs w:val="18"/>
                <w:lang w:val="en-GB"/>
              </w:rPr>
            </w:pPr>
          </w:p>
          <w:p w14:paraId="3A230677" w14:textId="5A1B4810"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19</w:t>
            </w:r>
          </w:p>
        </w:tc>
        <w:tc>
          <w:tcPr>
            <w:tcW w:w="992" w:type="dxa"/>
            <w:shd w:val="clear" w:color="auto" w:fill="F7EECD"/>
          </w:tcPr>
          <w:p w14:paraId="63A87789" w14:textId="77777777" w:rsidR="00737F6A" w:rsidRPr="00A4749D" w:rsidRDefault="00737F6A" w:rsidP="00737F6A">
            <w:pPr>
              <w:spacing w:line="240" w:lineRule="auto"/>
              <w:jc w:val="center"/>
              <w:rPr>
                <w:rFonts w:ascii="Arial" w:hAnsi="Arial" w:cs="Arial"/>
                <w:szCs w:val="18"/>
                <w:lang w:val="en-GB"/>
              </w:rPr>
            </w:pPr>
          </w:p>
          <w:p w14:paraId="62C63AE7" w14:textId="50FEA7E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38</w:t>
            </w:r>
          </w:p>
        </w:tc>
        <w:tc>
          <w:tcPr>
            <w:tcW w:w="992" w:type="dxa"/>
            <w:shd w:val="clear" w:color="auto" w:fill="auto"/>
          </w:tcPr>
          <w:p w14:paraId="547CEAD1" w14:textId="77777777" w:rsidR="00737F6A" w:rsidRPr="00A4749D" w:rsidRDefault="00737F6A" w:rsidP="00737F6A">
            <w:pPr>
              <w:spacing w:line="240" w:lineRule="auto"/>
              <w:jc w:val="center"/>
              <w:rPr>
                <w:rFonts w:ascii="Arial" w:hAnsi="Arial" w:cs="Arial"/>
                <w:szCs w:val="18"/>
                <w:lang w:val="en-GB"/>
              </w:rPr>
            </w:pPr>
          </w:p>
          <w:p w14:paraId="69CE9C90" w14:textId="574924D9"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5</w:t>
            </w:r>
          </w:p>
        </w:tc>
        <w:tc>
          <w:tcPr>
            <w:tcW w:w="850" w:type="dxa"/>
            <w:shd w:val="clear" w:color="auto" w:fill="auto"/>
          </w:tcPr>
          <w:p w14:paraId="2C177944" w14:textId="77777777" w:rsidR="00737F6A" w:rsidRPr="00A4749D" w:rsidRDefault="00737F6A" w:rsidP="00737F6A">
            <w:pPr>
              <w:spacing w:line="240" w:lineRule="auto"/>
              <w:jc w:val="center"/>
              <w:rPr>
                <w:rFonts w:ascii="Arial" w:hAnsi="Arial" w:cs="Arial"/>
                <w:szCs w:val="18"/>
                <w:lang w:val="en-GB"/>
              </w:rPr>
            </w:pPr>
          </w:p>
          <w:p w14:paraId="039F0A2C" w14:textId="1B93F6C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16</w:t>
            </w:r>
          </w:p>
        </w:tc>
        <w:tc>
          <w:tcPr>
            <w:tcW w:w="850" w:type="dxa"/>
            <w:shd w:val="clear" w:color="auto" w:fill="auto"/>
          </w:tcPr>
          <w:p w14:paraId="166EF84D" w14:textId="77777777" w:rsidR="00737F6A" w:rsidRPr="00A4749D" w:rsidRDefault="00737F6A" w:rsidP="00737F6A">
            <w:pPr>
              <w:spacing w:line="240" w:lineRule="auto"/>
              <w:jc w:val="center"/>
              <w:rPr>
                <w:rFonts w:ascii="Arial" w:hAnsi="Arial" w:cs="Arial"/>
                <w:szCs w:val="18"/>
                <w:lang w:val="en-GB"/>
              </w:rPr>
            </w:pPr>
          </w:p>
          <w:p w14:paraId="599A194E" w14:textId="3A386AC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11</w:t>
            </w:r>
          </w:p>
        </w:tc>
        <w:tc>
          <w:tcPr>
            <w:tcW w:w="852" w:type="dxa"/>
            <w:shd w:val="clear" w:color="auto" w:fill="auto"/>
          </w:tcPr>
          <w:p w14:paraId="21662998" w14:textId="77777777" w:rsidR="00737F6A" w:rsidRPr="00A4749D" w:rsidRDefault="00737F6A" w:rsidP="00737F6A">
            <w:pPr>
              <w:spacing w:line="240" w:lineRule="auto"/>
              <w:jc w:val="center"/>
              <w:rPr>
                <w:rFonts w:ascii="Arial" w:hAnsi="Arial" w:cs="Arial"/>
                <w:szCs w:val="18"/>
                <w:lang w:val="en-GB"/>
              </w:rPr>
            </w:pPr>
          </w:p>
          <w:p w14:paraId="7ECFAA80" w14:textId="67566E0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28</w:t>
            </w:r>
          </w:p>
        </w:tc>
      </w:tr>
      <w:tr w:rsidR="00737F6A" w:rsidRPr="00A4749D" w14:paraId="7ECFAA93" w14:textId="77777777" w:rsidTr="00737F6A">
        <w:trPr>
          <w:cantSplit/>
          <w:trHeight w:val="240"/>
        </w:trPr>
        <w:tc>
          <w:tcPr>
            <w:tcW w:w="3402" w:type="dxa"/>
            <w:gridSpan w:val="2"/>
            <w:shd w:val="clear" w:color="auto" w:fill="FFFFFF"/>
          </w:tcPr>
          <w:p w14:paraId="7ECFAA8C"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Timing of sessions</w:t>
            </w:r>
          </w:p>
        </w:tc>
        <w:tc>
          <w:tcPr>
            <w:tcW w:w="851" w:type="dxa"/>
            <w:shd w:val="clear" w:color="auto" w:fill="F7EECD"/>
          </w:tcPr>
          <w:p w14:paraId="294D0298" w14:textId="79C708A2"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7</w:t>
            </w:r>
          </w:p>
        </w:tc>
        <w:tc>
          <w:tcPr>
            <w:tcW w:w="992" w:type="dxa"/>
            <w:shd w:val="clear" w:color="auto" w:fill="F7EECD"/>
          </w:tcPr>
          <w:p w14:paraId="6452FDB2" w14:textId="63A31ABF"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14</w:t>
            </w:r>
          </w:p>
        </w:tc>
        <w:tc>
          <w:tcPr>
            <w:tcW w:w="992" w:type="dxa"/>
            <w:shd w:val="clear" w:color="auto" w:fill="auto"/>
          </w:tcPr>
          <w:p w14:paraId="5EDB8F1F" w14:textId="034600CF"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4</w:t>
            </w:r>
          </w:p>
        </w:tc>
        <w:tc>
          <w:tcPr>
            <w:tcW w:w="850" w:type="dxa"/>
            <w:shd w:val="clear" w:color="auto" w:fill="auto"/>
          </w:tcPr>
          <w:p w14:paraId="6C532F58" w14:textId="2F99BC7F"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12</w:t>
            </w:r>
          </w:p>
        </w:tc>
        <w:tc>
          <w:tcPr>
            <w:tcW w:w="850" w:type="dxa"/>
            <w:shd w:val="clear" w:color="auto" w:fill="auto"/>
          </w:tcPr>
          <w:p w14:paraId="2D28B4F9" w14:textId="37E12FED"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3</w:t>
            </w:r>
          </w:p>
        </w:tc>
        <w:tc>
          <w:tcPr>
            <w:tcW w:w="852" w:type="dxa"/>
            <w:shd w:val="clear" w:color="auto" w:fill="auto"/>
          </w:tcPr>
          <w:p w14:paraId="7ECFAA8D" w14:textId="54F87522"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8</w:t>
            </w:r>
          </w:p>
        </w:tc>
      </w:tr>
      <w:tr w:rsidR="00737F6A" w:rsidRPr="00A4749D" w14:paraId="7ECFAA9B" w14:textId="77777777" w:rsidTr="00737F6A">
        <w:trPr>
          <w:cantSplit/>
          <w:trHeight w:val="240"/>
        </w:trPr>
        <w:tc>
          <w:tcPr>
            <w:tcW w:w="3402" w:type="dxa"/>
            <w:gridSpan w:val="2"/>
            <w:shd w:val="clear" w:color="auto" w:fill="FFFFFF"/>
          </w:tcPr>
          <w:p w14:paraId="7ECFAA94"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Child has injury/health problems</w:t>
            </w:r>
          </w:p>
        </w:tc>
        <w:tc>
          <w:tcPr>
            <w:tcW w:w="851" w:type="dxa"/>
            <w:shd w:val="clear" w:color="auto" w:fill="F7EECD"/>
          </w:tcPr>
          <w:p w14:paraId="58263EEE" w14:textId="5AB2719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992" w:type="dxa"/>
            <w:shd w:val="clear" w:color="auto" w:fill="F7EECD"/>
          </w:tcPr>
          <w:p w14:paraId="111A43BC" w14:textId="0ABD933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4</w:t>
            </w:r>
          </w:p>
        </w:tc>
        <w:tc>
          <w:tcPr>
            <w:tcW w:w="992" w:type="dxa"/>
            <w:shd w:val="clear" w:color="auto" w:fill="auto"/>
          </w:tcPr>
          <w:p w14:paraId="37A535F4" w14:textId="25C47BA5"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3</w:t>
            </w:r>
          </w:p>
        </w:tc>
        <w:tc>
          <w:tcPr>
            <w:tcW w:w="850" w:type="dxa"/>
            <w:shd w:val="clear" w:color="auto" w:fill="auto"/>
          </w:tcPr>
          <w:p w14:paraId="71568FAC" w14:textId="7DC82F4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9</w:t>
            </w:r>
          </w:p>
        </w:tc>
        <w:tc>
          <w:tcPr>
            <w:tcW w:w="850" w:type="dxa"/>
            <w:shd w:val="clear" w:color="auto" w:fill="auto"/>
          </w:tcPr>
          <w:p w14:paraId="1596B8F3" w14:textId="03CB65F5"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w:t>
            </w:r>
          </w:p>
        </w:tc>
        <w:tc>
          <w:tcPr>
            <w:tcW w:w="852" w:type="dxa"/>
            <w:shd w:val="clear" w:color="auto" w:fill="auto"/>
          </w:tcPr>
          <w:p w14:paraId="7ECFAA95" w14:textId="2D13187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r>
      <w:tr w:rsidR="00737F6A" w:rsidRPr="00A4749D" w14:paraId="7ECFAAA3" w14:textId="77777777" w:rsidTr="00737F6A">
        <w:trPr>
          <w:cantSplit/>
          <w:trHeight w:val="240"/>
        </w:trPr>
        <w:tc>
          <w:tcPr>
            <w:tcW w:w="3402" w:type="dxa"/>
            <w:gridSpan w:val="2"/>
            <w:shd w:val="clear" w:color="auto" w:fill="FFFFFF"/>
          </w:tcPr>
          <w:p w14:paraId="7ECFAA9C"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Not enough time</w:t>
            </w:r>
          </w:p>
        </w:tc>
        <w:tc>
          <w:tcPr>
            <w:tcW w:w="851" w:type="dxa"/>
            <w:shd w:val="clear" w:color="auto" w:fill="F7EECD"/>
          </w:tcPr>
          <w:p w14:paraId="59916C2C" w14:textId="509F148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7</w:t>
            </w:r>
          </w:p>
        </w:tc>
        <w:tc>
          <w:tcPr>
            <w:tcW w:w="992" w:type="dxa"/>
            <w:shd w:val="clear" w:color="auto" w:fill="F7EECD"/>
          </w:tcPr>
          <w:p w14:paraId="7E9A9D89" w14:textId="01E363D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14</w:t>
            </w:r>
          </w:p>
        </w:tc>
        <w:tc>
          <w:tcPr>
            <w:tcW w:w="992" w:type="dxa"/>
            <w:shd w:val="clear" w:color="auto" w:fill="auto"/>
          </w:tcPr>
          <w:p w14:paraId="0C9A8F9E" w14:textId="0B7954E5"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4</w:t>
            </w:r>
          </w:p>
        </w:tc>
        <w:tc>
          <w:tcPr>
            <w:tcW w:w="850" w:type="dxa"/>
            <w:shd w:val="clear" w:color="auto" w:fill="auto"/>
          </w:tcPr>
          <w:p w14:paraId="364A1A53" w14:textId="48BA945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12</w:t>
            </w:r>
          </w:p>
        </w:tc>
        <w:tc>
          <w:tcPr>
            <w:tcW w:w="850" w:type="dxa"/>
            <w:shd w:val="clear" w:color="auto" w:fill="auto"/>
          </w:tcPr>
          <w:p w14:paraId="0B84877D" w14:textId="38DA5C9D"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7</w:t>
            </w:r>
          </w:p>
        </w:tc>
        <w:tc>
          <w:tcPr>
            <w:tcW w:w="852" w:type="dxa"/>
            <w:shd w:val="clear" w:color="auto" w:fill="auto"/>
          </w:tcPr>
          <w:p w14:paraId="7ECFAA9D" w14:textId="2C1FBD5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18</w:t>
            </w:r>
          </w:p>
        </w:tc>
      </w:tr>
      <w:tr w:rsidR="00737F6A" w:rsidRPr="00A4749D" w14:paraId="7ECFAAAB" w14:textId="77777777" w:rsidTr="00737F6A">
        <w:trPr>
          <w:cantSplit/>
          <w:trHeight w:val="240"/>
        </w:trPr>
        <w:tc>
          <w:tcPr>
            <w:tcW w:w="3402" w:type="dxa"/>
            <w:gridSpan w:val="2"/>
            <w:shd w:val="clear" w:color="auto" w:fill="FFFFFF"/>
          </w:tcPr>
          <w:p w14:paraId="7ECFAAA4"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Lack of transport</w:t>
            </w:r>
          </w:p>
        </w:tc>
        <w:tc>
          <w:tcPr>
            <w:tcW w:w="851" w:type="dxa"/>
            <w:shd w:val="clear" w:color="auto" w:fill="F7EECD"/>
          </w:tcPr>
          <w:p w14:paraId="2023ABCD" w14:textId="58B079D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w:t>
            </w:r>
          </w:p>
        </w:tc>
        <w:tc>
          <w:tcPr>
            <w:tcW w:w="992" w:type="dxa"/>
            <w:shd w:val="clear" w:color="auto" w:fill="F7EECD"/>
          </w:tcPr>
          <w:p w14:paraId="48654B8C" w14:textId="053E296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992" w:type="dxa"/>
            <w:shd w:val="clear" w:color="auto" w:fill="auto"/>
          </w:tcPr>
          <w:p w14:paraId="71101173" w14:textId="3CC6620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850" w:type="dxa"/>
            <w:shd w:val="clear" w:color="auto" w:fill="auto"/>
          </w:tcPr>
          <w:p w14:paraId="70D980FB" w14:textId="21AA8C3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6</w:t>
            </w:r>
          </w:p>
        </w:tc>
        <w:tc>
          <w:tcPr>
            <w:tcW w:w="850" w:type="dxa"/>
            <w:shd w:val="clear" w:color="auto" w:fill="auto"/>
          </w:tcPr>
          <w:p w14:paraId="2AAAE679" w14:textId="26D106C0"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2" w:type="dxa"/>
            <w:shd w:val="clear" w:color="auto" w:fill="auto"/>
          </w:tcPr>
          <w:p w14:paraId="7ECFAAA5" w14:textId="3BFCAA26"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r>
      <w:tr w:rsidR="00737F6A" w:rsidRPr="00A4749D" w14:paraId="7ECFAAB3" w14:textId="77777777" w:rsidTr="00737F6A">
        <w:trPr>
          <w:cantSplit/>
          <w:trHeight w:val="240"/>
        </w:trPr>
        <w:tc>
          <w:tcPr>
            <w:tcW w:w="3402" w:type="dxa"/>
            <w:gridSpan w:val="2"/>
            <w:shd w:val="clear" w:color="auto" w:fill="FFFFFF"/>
          </w:tcPr>
          <w:p w14:paraId="7ECFAAAC"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Location of sessions</w:t>
            </w:r>
          </w:p>
        </w:tc>
        <w:tc>
          <w:tcPr>
            <w:tcW w:w="851" w:type="dxa"/>
            <w:shd w:val="clear" w:color="auto" w:fill="F7EECD"/>
          </w:tcPr>
          <w:p w14:paraId="1455686A" w14:textId="671848B2"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992" w:type="dxa"/>
            <w:shd w:val="clear" w:color="auto" w:fill="F7EECD"/>
          </w:tcPr>
          <w:p w14:paraId="37682BC4" w14:textId="29A9CD2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4</w:t>
            </w:r>
          </w:p>
        </w:tc>
        <w:tc>
          <w:tcPr>
            <w:tcW w:w="992" w:type="dxa"/>
            <w:shd w:val="clear" w:color="auto" w:fill="auto"/>
          </w:tcPr>
          <w:p w14:paraId="3263CE87" w14:textId="723007A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w:t>
            </w:r>
          </w:p>
        </w:tc>
        <w:tc>
          <w:tcPr>
            <w:tcW w:w="850" w:type="dxa"/>
            <w:shd w:val="clear" w:color="auto" w:fill="auto"/>
          </w:tcPr>
          <w:p w14:paraId="2B7F7973" w14:textId="37A1FA7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3</w:t>
            </w:r>
          </w:p>
        </w:tc>
        <w:tc>
          <w:tcPr>
            <w:tcW w:w="850" w:type="dxa"/>
            <w:shd w:val="clear" w:color="auto" w:fill="auto"/>
          </w:tcPr>
          <w:p w14:paraId="49C1516A" w14:textId="5C118F3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3</w:t>
            </w:r>
          </w:p>
        </w:tc>
        <w:tc>
          <w:tcPr>
            <w:tcW w:w="852" w:type="dxa"/>
            <w:shd w:val="clear" w:color="auto" w:fill="auto"/>
          </w:tcPr>
          <w:p w14:paraId="7ECFAAAD" w14:textId="28AF82AD"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8</w:t>
            </w:r>
          </w:p>
        </w:tc>
      </w:tr>
      <w:tr w:rsidR="00737F6A" w:rsidRPr="00A4749D" w14:paraId="7ECFAABB" w14:textId="77777777" w:rsidTr="00737F6A">
        <w:trPr>
          <w:cantSplit/>
          <w:trHeight w:val="240"/>
        </w:trPr>
        <w:tc>
          <w:tcPr>
            <w:tcW w:w="3402" w:type="dxa"/>
            <w:gridSpan w:val="2"/>
            <w:shd w:val="clear" w:color="auto" w:fill="FFFFFF"/>
          </w:tcPr>
          <w:p w14:paraId="7ECFAAB4"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Child did not enjoy it</w:t>
            </w:r>
          </w:p>
        </w:tc>
        <w:tc>
          <w:tcPr>
            <w:tcW w:w="851" w:type="dxa"/>
            <w:shd w:val="clear" w:color="auto" w:fill="F7EECD"/>
          </w:tcPr>
          <w:p w14:paraId="03999FBD" w14:textId="7034F6F2"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w:t>
            </w:r>
          </w:p>
        </w:tc>
        <w:tc>
          <w:tcPr>
            <w:tcW w:w="992" w:type="dxa"/>
            <w:shd w:val="clear" w:color="auto" w:fill="F7EECD"/>
          </w:tcPr>
          <w:p w14:paraId="6E79A2C5" w14:textId="3AF2826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992" w:type="dxa"/>
            <w:shd w:val="clear" w:color="auto" w:fill="auto"/>
          </w:tcPr>
          <w:p w14:paraId="4B66532E" w14:textId="0482414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850" w:type="dxa"/>
            <w:shd w:val="clear" w:color="auto" w:fill="auto"/>
          </w:tcPr>
          <w:p w14:paraId="0959D985" w14:textId="140F04A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6</w:t>
            </w:r>
          </w:p>
        </w:tc>
        <w:tc>
          <w:tcPr>
            <w:tcW w:w="850" w:type="dxa"/>
            <w:shd w:val="clear" w:color="auto" w:fill="auto"/>
          </w:tcPr>
          <w:p w14:paraId="6884EB71" w14:textId="1F33506B"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852" w:type="dxa"/>
            <w:shd w:val="clear" w:color="auto" w:fill="auto"/>
          </w:tcPr>
          <w:p w14:paraId="7ECFAAB5" w14:textId="0EA0DE1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5</w:t>
            </w:r>
          </w:p>
        </w:tc>
      </w:tr>
      <w:tr w:rsidR="00737F6A" w:rsidRPr="00A4749D" w14:paraId="7ECFAAC3" w14:textId="77777777" w:rsidTr="00737F6A">
        <w:trPr>
          <w:cantSplit/>
          <w:trHeight w:val="240"/>
        </w:trPr>
        <w:tc>
          <w:tcPr>
            <w:tcW w:w="3402" w:type="dxa"/>
            <w:gridSpan w:val="2"/>
            <w:shd w:val="clear" w:color="auto" w:fill="FFFFFF"/>
          </w:tcPr>
          <w:p w14:paraId="7ECFAABC"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Lost interest</w:t>
            </w:r>
          </w:p>
        </w:tc>
        <w:tc>
          <w:tcPr>
            <w:tcW w:w="851" w:type="dxa"/>
            <w:shd w:val="clear" w:color="auto" w:fill="F7EECD"/>
          </w:tcPr>
          <w:p w14:paraId="71274CC4" w14:textId="4C75855A"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5</w:t>
            </w:r>
          </w:p>
        </w:tc>
        <w:tc>
          <w:tcPr>
            <w:tcW w:w="992" w:type="dxa"/>
            <w:shd w:val="clear" w:color="auto" w:fill="F7EECD"/>
          </w:tcPr>
          <w:p w14:paraId="5C4FBBBD" w14:textId="5389BBD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10</w:t>
            </w:r>
          </w:p>
        </w:tc>
        <w:tc>
          <w:tcPr>
            <w:tcW w:w="992" w:type="dxa"/>
            <w:shd w:val="clear" w:color="auto" w:fill="auto"/>
          </w:tcPr>
          <w:p w14:paraId="79E23978" w14:textId="65F80164"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850" w:type="dxa"/>
            <w:shd w:val="clear" w:color="auto" w:fill="auto"/>
          </w:tcPr>
          <w:p w14:paraId="488DCEF3" w14:textId="765A54CF"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6</w:t>
            </w:r>
          </w:p>
        </w:tc>
        <w:tc>
          <w:tcPr>
            <w:tcW w:w="850" w:type="dxa"/>
            <w:shd w:val="clear" w:color="auto" w:fill="auto"/>
          </w:tcPr>
          <w:p w14:paraId="0EC21166" w14:textId="0274703B"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2" w:type="dxa"/>
            <w:shd w:val="clear" w:color="auto" w:fill="auto"/>
          </w:tcPr>
          <w:p w14:paraId="7ECFAABD" w14:textId="4802319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r>
      <w:tr w:rsidR="00737F6A" w:rsidRPr="00A4749D" w14:paraId="7ECFAACB" w14:textId="77777777" w:rsidTr="00737F6A">
        <w:trPr>
          <w:cantSplit/>
          <w:trHeight w:val="240"/>
        </w:trPr>
        <w:tc>
          <w:tcPr>
            <w:tcW w:w="3402" w:type="dxa"/>
            <w:gridSpan w:val="2"/>
            <w:shd w:val="clear" w:color="auto" w:fill="FFFFFF"/>
          </w:tcPr>
          <w:p w14:paraId="7ECFAAC4"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Other family members didn't enjoy it</w:t>
            </w:r>
          </w:p>
        </w:tc>
        <w:tc>
          <w:tcPr>
            <w:tcW w:w="851" w:type="dxa"/>
            <w:shd w:val="clear" w:color="auto" w:fill="F7EECD"/>
          </w:tcPr>
          <w:p w14:paraId="52E359E0" w14:textId="17365E5C"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992" w:type="dxa"/>
            <w:shd w:val="clear" w:color="auto" w:fill="F7EECD"/>
          </w:tcPr>
          <w:p w14:paraId="02DD7974" w14:textId="1BCE9F6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992" w:type="dxa"/>
            <w:shd w:val="clear" w:color="auto" w:fill="auto"/>
          </w:tcPr>
          <w:p w14:paraId="0588FF62" w14:textId="60C5094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0" w:type="dxa"/>
            <w:shd w:val="clear" w:color="auto" w:fill="auto"/>
          </w:tcPr>
          <w:p w14:paraId="29F8D14D" w14:textId="0202D09A"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0" w:type="dxa"/>
            <w:shd w:val="clear" w:color="auto" w:fill="auto"/>
          </w:tcPr>
          <w:p w14:paraId="038362CD" w14:textId="41096090"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2" w:type="dxa"/>
            <w:shd w:val="clear" w:color="auto" w:fill="auto"/>
          </w:tcPr>
          <w:p w14:paraId="7ECFAAC5" w14:textId="1FCA4C22"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r>
      <w:tr w:rsidR="00737F6A" w:rsidRPr="00A4749D" w14:paraId="7ECFAAD3" w14:textId="77777777" w:rsidTr="00737F6A">
        <w:trPr>
          <w:cantSplit/>
          <w:trHeight w:val="240"/>
        </w:trPr>
        <w:tc>
          <w:tcPr>
            <w:tcW w:w="3402" w:type="dxa"/>
            <w:gridSpan w:val="2"/>
            <w:shd w:val="clear" w:color="auto" w:fill="FFFFFF"/>
          </w:tcPr>
          <w:p w14:paraId="7ECFAACC"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Costs too much</w:t>
            </w:r>
          </w:p>
        </w:tc>
        <w:tc>
          <w:tcPr>
            <w:tcW w:w="851" w:type="dxa"/>
            <w:shd w:val="clear" w:color="auto" w:fill="F7EECD"/>
          </w:tcPr>
          <w:p w14:paraId="283758A8" w14:textId="2ED77A56"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992" w:type="dxa"/>
            <w:shd w:val="clear" w:color="auto" w:fill="F7EECD"/>
          </w:tcPr>
          <w:p w14:paraId="09AA3555" w14:textId="1B7D01BF"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992" w:type="dxa"/>
            <w:shd w:val="clear" w:color="auto" w:fill="auto"/>
          </w:tcPr>
          <w:p w14:paraId="61CCAD9B" w14:textId="25B8C15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0" w:type="dxa"/>
            <w:shd w:val="clear" w:color="auto" w:fill="auto"/>
          </w:tcPr>
          <w:p w14:paraId="180A4AC3" w14:textId="3BDD44D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0" w:type="dxa"/>
            <w:shd w:val="clear" w:color="auto" w:fill="auto"/>
          </w:tcPr>
          <w:p w14:paraId="5E7F4591" w14:textId="32A62AEB"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2" w:type="dxa"/>
            <w:shd w:val="clear" w:color="auto" w:fill="auto"/>
          </w:tcPr>
          <w:p w14:paraId="7ECFAACD" w14:textId="2BC9522A"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r>
      <w:tr w:rsidR="00737F6A" w:rsidRPr="00A4749D" w14:paraId="7ECFAADB" w14:textId="77777777" w:rsidTr="00737F6A">
        <w:trPr>
          <w:cantSplit/>
          <w:trHeight w:val="240"/>
        </w:trPr>
        <w:tc>
          <w:tcPr>
            <w:tcW w:w="3402" w:type="dxa"/>
            <w:gridSpan w:val="2"/>
            <w:shd w:val="clear" w:color="auto" w:fill="FFFFFF"/>
          </w:tcPr>
          <w:p w14:paraId="7ECFAAD4"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Family not ready to change</w:t>
            </w:r>
          </w:p>
        </w:tc>
        <w:tc>
          <w:tcPr>
            <w:tcW w:w="851" w:type="dxa"/>
            <w:shd w:val="clear" w:color="auto" w:fill="F7EECD"/>
          </w:tcPr>
          <w:p w14:paraId="5A8AC70F" w14:textId="6561D219"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w:t>
            </w:r>
          </w:p>
        </w:tc>
        <w:tc>
          <w:tcPr>
            <w:tcW w:w="992" w:type="dxa"/>
            <w:shd w:val="clear" w:color="auto" w:fill="F7EECD"/>
          </w:tcPr>
          <w:p w14:paraId="6942A68A" w14:textId="74C5F5CD"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992" w:type="dxa"/>
            <w:shd w:val="clear" w:color="auto" w:fill="auto"/>
          </w:tcPr>
          <w:p w14:paraId="3CFBE901" w14:textId="6973A8D0"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0" w:type="dxa"/>
            <w:shd w:val="clear" w:color="auto" w:fill="auto"/>
          </w:tcPr>
          <w:p w14:paraId="736C0E76" w14:textId="152030C5"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0</w:t>
            </w:r>
          </w:p>
        </w:tc>
        <w:tc>
          <w:tcPr>
            <w:tcW w:w="850" w:type="dxa"/>
            <w:shd w:val="clear" w:color="auto" w:fill="auto"/>
          </w:tcPr>
          <w:p w14:paraId="59896D13" w14:textId="0EFBBD0D"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w:t>
            </w:r>
          </w:p>
        </w:tc>
        <w:tc>
          <w:tcPr>
            <w:tcW w:w="852" w:type="dxa"/>
            <w:shd w:val="clear" w:color="auto" w:fill="auto"/>
          </w:tcPr>
          <w:p w14:paraId="7ECFAAD5" w14:textId="6A905A2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r>
      <w:tr w:rsidR="00737F6A" w:rsidRPr="00A4749D" w14:paraId="7ECFAAE3" w14:textId="77777777" w:rsidTr="00737F6A">
        <w:trPr>
          <w:cantSplit/>
          <w:trHeight w:val="240"/>
        </w:trPr>
        <w:tc>
          <w:tcPr>
            <w:tcW w:w="3402" w:type="dxa"/>
            <w:gridSpan w:val="2"/>
            <w:shd w:val="clear" w:color="auto" w:fill="FFFFFF"/>
            <w:vAlign w:val="bottom"/>
          </w:tcPr>
          <w:p w14:paraId="7ECFAADC"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Other</w:t>
            </w:r>
          </w:p>
        </w:tc>
        <w:tc>
          <w:tcPr>
            <w:tcW w:w="851" w:type="dxa"/>
            <w:shd w:val="clear" w:color="auto" w:fill="F7EECD"/>
          </w:tcPr>
          <w:p w14:paraId="13A6EF51" w14:textId="3EDED651"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27</w:t>
            </w:r>
          </w:p>
        </w:tc>
        <w:tc>
          <w:tcPr>
            <w:tcW w:w="992" w:type="dxa"/>
            <w:shd w:val="clear" w:color="auto" w:fill="F7EECD"/>
          </w:tcPr>
          <w:p w14:paraId="643ADDB5" w14:textId="05D0C6F5"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54</w:t>
            </w:r>
          </w:p>
        </w:tc>
        <w:tc>
          <w:tcPr>
            <w:tcW w:w="992" w:type="dxa"/>
            <w:shd w:val="clear" w:color="auto" w:fill="auto"/>
          </w:tcPr>
          <w:p w14:paraId="41584AC3" w14:textId="356D5D33"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17</w:t>
            </w:r>
          </w:p>
        </w:tc>
        <w:tc>
          <w:tcPr>
            <w:tcW w:w="850" w:type="dxa"/>
            <w:shd w:val="clear" w:color="auto" w:fill="auto"/>
          </w:tcPr>
          <w:p w14:paraId="263CABF8" w14:textId="3F9D5035"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53</w:t>
            </w:r>
          </w:p>
        </w:tc>
        <w:tc>
          <w:tcPr>
            <w:tcW w:w="850" w:type="dxa"/>
            <w:shd w:val="clear" w:color="auto" w:fill="auto"/>
          </w:tcPr>
          <w:p w14:paraId="1D7A70EE" w14:textId="111AE390"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15</w:t>
            </w:r>
          </w:p>
        </w:tc>
        <w:tc>
          <w:tcPr>
            <w:tcW w:w="852" w:type="dxa"/>
            <w:shd w:val="clear" w:color="auto" w:fill="auto"/>
          </w:tcPr>
          <w:p w14:paraId="7ECFAADD" w14:textId="4F98CAC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38</w:t>
            </w:r>
          </w:p>
        </w:tc>
      </w:tr>
      <w:tr w:rsidR="00737F6A" w:rsidRPr="00A4749D" w14:paraId="7ECFAAEB" w14:textId="77777777" w:rsidTr="00737F6A">
        <w:trPr>
          <w:cantSplit/>
          <w:trHeight w:val="240"/>
        </w:trPr>
        <w:tc>
          <w:tcPr>
            <w:tcW w:w="3402" w:type="dxa"/>
            <w:gridSpan w:val="2"/>
            <w:tcBorders>
              <w:bottom w:val="single" w:sz="12" w:space="0" w:color="auto"/>
            </w:tcBorders>
            <w:shd w:val="clear" w:color="auto" w:fill="FFFFFF"/>
            <w:vAlign w:val="bottom"/>
          </w:tcPr>
          <w:p w14:paraId="7ECFAAE4" w14:textId="77777777" w:rsidR="00737F6A" w:rsidRPr="00A4749D" w:rsidRDefault="00737F6A" w:rsidP="00737F6A">
            <w:pPr>
              <w:keepNext/>
              <w:spacing w:line="240" w:lineRule="auto"/>
              <w:ind w:left="170" w:hanging="170"/>
              <w:rPr>
                <w:rFonts w:ascii="Arial" w:hAnsi="Arial" w:cs="Arial"/>
                <w:szCs w:val="18"/>
                <w:lang w:val="en-GB"/>
              </w:rPr>
            </w:pPr>
            <w:r w:rsidRPr="00A4749D">
              <w:rPr>
                <w:rFonts w:ascii="Arial" w:hAnsi="Arial" w:cs="Arial"/>
                <w:szCs w:val="18"/>
                <w:lang w:val="en-GB"/>
              </w:rPr>
              <w:t>Did not say</w:t>
            </w:r>
          </w:p>
        </w:tc>
        <w:tc>
          <w:tcPr>
            <w:tcW w:w="851" w:type="dxa"/>
            <w:tcBorders>
              <w:bottom w:val="single" w:sz="12" w:space="0" w:color="auto"/>
            </w:tcBorders>
            <w:shd w:val="clear" w:color="auto" w:fill="F7EECD"/>
          </w:tcPr>
          <w:p w14:paraId="1FCCF9CC" w14:textId="784B4663" w:rsidR="00737F6A" w:rsidRPr="00A4749D" w:rsidRDefault="000A2962" w:rsidP="00737F6A">
            <w:pPr>
              <w:spacing w:line="240" w:lineRule="auto"/>
              <w:jc w:val="center"/>
              <w:rPr>
                <w:rFonts w:ascii="Arial" w:hAnsi="Arial" w:cs="Arial"/>
                <w:szCs w:val="18"/>
                <w:lang w:val="en-GB"/>
              </w:rPr>
            </w:pPr>
            <w:r w:rsidRPr="00A4749D">
              <w:rPr>
                <w:rFonts w:ascii="Arial" w:hAnsi="Arial" w:cs="Arial"/>
                <w:szCs w:val="18"/>
                <w:lang w:val="en-GB"/>
              </w:rPr>
              <w:t>-</w:t>
            </w:r>
          </w:p>
        </w:tc>
        <w:tc>
          <w:tcPr>
            <w:tcW w:w="992" w:type="dxa"/>
            <w:tcBorders>
              <w:bottom w:val="single" w:sz="12" w:space="0" w:color="auto"/>
            </w:tcBorders>
            <w:shd w:val="clear" w:color="auto" w:fill="F7EECD"/>
          </w:tcPr>
          <w:p w14:paraId="2DAF47C1" w14:textId="43B4BC7B" w:rsidR="00737F6A" w:rsidRPr="00A4749D" w:rsidRDefault="000A2962" w:rsidP="00737F6A">
            <w:pPr>
              <w:spacing w:line="240" w:lineRule="auto"/>
              <w:jc w:val="center"/>
              <w:rPr>
                <w:rFonts w:ascii="Arial" w:hAnsi="Arial" w:cs="Arial"/>
                <w:szCs w:val="18"/>
                <w:lang w:val="en-GB"/>
              </w:rPr>
            </w:pPr>
            <w:r w:rsidRPr="00A4749D">
              <w:rPr>
                <w:rFonts w:ascii="Arial" w:hAnsi="Arial" w:cs="Arial"/>
                <w:szCs w:val="18"/>
                <w:lang w:val="en-GB"/>
              </w:rPr>
              <w:t>-</w:t>
            </w:r>
          </w:p>
        </w:tc>
        <w:tc>
          <w:tcPr>
            <w:tcW w:w="992" w:type="dxa"/>
            <w:tcBorders>
              <w:bottom w:val="single" w:sz="12" w:space="0" w:color="auto"/>
            </w:tcBorders>
            <w:shd w:val="clear" w:color="auto" w:fill="auto"/>
          </w:tcPr>
          <w:p w14:paraId="38608C75" w14:textId="0166E5FE"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2</w:t>
            </w:r>
          </w:p>
        </w:tc>
        <w:tc>
          <w:tcPr>
            <w:tcW w:w="850" w:type="dxa"/>
            <w:tcBorders>
              <w:bottom w:val="single" w:sz="12" w:space="0" w:color="auto"/>
            </w:tcBorders>
            <w:shd w:val="clear" w:color="auto" w:fill="auto"/>
          </w:tcPr>
          <w:p w14:paraId="23CC82BB" w14:textId="6391F2A6"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6</w:t>
            </w:r>
          </w:p>
        </w:tc>
        <w:tc>
          <w:tcPr>
            <w:tcW w:w="850" w:type="dxa"/>
            <w:tcBorders>
              <w:bottom w:val="single" w:sz="12" w:space="0" w:color="auto"/>
            </w:tcBorders>
            <w:shd w:val="clear" w:color="auto" w:fill="auto"/>
          </w:tcPr>
          <w:p w14:paraId="4656596F" w14:textId="7116BF0B"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5</w:t>
            </w:r>
          </w:p>
        </w:tc>
        <w:tc>
          <w:tcPr>
            <w:tcW w:w="852" w:type="dxa"/>
            <w:tcBorders>
              <w:bottom w:val="single" w:sz="12" w:space="0" w:color="auto"/>
            </w:tcBorders>
            <w:shd w:val="clear" w:color="auto" w:fill="auto"/>
          </w:tcPr>
          <w:p w14:paraId="7ECFAAE5" w14:textId="50E84147" w:rsidR="00737F6A" w:rsidRPr="00A4749D" w:rsidRDefault="00737F6A" w:rsidP="00737F6A">
            <w:pPr>
              <w:spacing w:line="240" w:lineRule="auto"/>
              <w:jc w:val="center"/>
              <w:rPr>
                <w:rFonts w:ascii="Arial" w:hAnsi="Arial" w:cs="Arial"/>
                <w:szCs w:val="18"/>
                <w:lang w:val="en-GB"/>
              </w:rPr>
            </w:pPr>
            <w:r w:rsidRPr="00A4749D">
              <w:rPr>
                <w:rFonts w:ascii="Arial" w:hAnsi="Arial" w:cs="Arial"/>
                <w:szCs w:val="18"/>
                <w:lang w:val="en-GB"/>
              </w:rPr>
              <w:t>12</w:t>
            </w:r>
          </w:p>
        </w:tc>
      </w:tr>
    </w:tbl>
    <w:p w14:paraId="7ECFAAEC" w14:textId="2765E15D" w:rsidR="00EF3CF0" w:rsidRPr="00A4749D" w:rsidRDefault="00B41666" w:rsidP="00B41666">
      <w:pPr>
        <w:pStyle w:val="TableFootnote"/>
        <w:rPr>
          <w:lang w:val="en-GB"/>
        </w:rPr>
      </w:pPr>
      <w:r w:rsidRPr="00A4749D">
        <w:rPr>
          <w:lang w:val="en-GB"/>
        </w:rPr>
        <w:t xml:space="preserve">Total may exceed 100 because of multiple response. </w:t>
      </w:r>
    </w:p>
    <w:p w14:paraId="712A03CF" w14:textId="5DEB3A3A" w:rsidR="005D3E44" w:rsidRPr="00A4749D" w:rsidRDefault="00B41666" w:rsidP="005D3E44">
      <w:pPr>
        <w:pStyle w:val="TableFootnote"/>
        <w:rPr>
          <w:lang w:val="en-GB"/>
        </w:rPr>
      </w:pPr>
      <w:r w:rsidRPr="00A4749D">
        <w:rPr>
          <w:lang w:val="en-GB"/>
        </w:rPr>
        <w:t>*Sub-sample based on those temporarily off or no longer on a GRx.</w:t>
      </w:r>
      <w:r w:rsidR="00960B5B" w:rsidRPr="00A4749D">
        <w:rPr>
          <w:lang w:val="en-GB"/>
        </w:rPr>
        <w:t xml:space="preserve"> </w:t>
      </w:r>
      <w:r w:rsidR="005D3E44" w:rsidRPr="00A4749D">
        <w:rPr>
          <w:lang w:val="en-GB"/>
        </w:rPr>
        <w:t>2018 results exclude non-response</w:t>
      </w:r>
      <w:r w:rsidR="005D3E44">
        <w:rPr>
          <w:lang w:val="en-GB"/>
        </w:rPr>
        <w:t xml:space="preserve"> (52 respondents were asked </w:t>
      </w:r>
      <w:r w:rsidR="005B6DBD">
        <w:rPr>
          <w:lang w:val="en-GB"/>
        </w:rPr>
        <w:t xml:space="preserve">to answer </w:t>
      </w:r>
      <w:r w:rsidR="005D3E44">
        <w:rPr>
          <w:lang w:val="en-GB"/>
        </w:rPr>
        <w:t>this question)</w:t>
      </w:r>
      <w:r w:rsidR="005D3E44" w:rsidRPr="00A4749D">
        <w:rPr>
          <w:lang w:val="en-GB"/>
        </w:rPr>
        <w:t>.</w:t>
      </w:r>
    </w:p>
    <w:p w14:paraId="7ECFAAED" w14:textId="77777777" w:rsidR="00EF3CF0" w:rsidRPr="00A4749D" w:rsidRDefault="00EF3CF0" w:rsidP="00B41666">
      <w:pPr>
        <w:pStyle w:val="TableFootnote"/>
        <w:rPr>
          <w:lang w:val="en-GB"/>
        </w:rPr>
      </w:pPr>
    </w:p>
    <w:p w14:paraId="7ECFAAEE" w14:textId="77777777" w:rsidR="00B41666" w:rsidRPr="00A4749D" w:rsidRDefault="00B41666" w:rsidP="00B41666">
      <w:pPr>
        <w:pStyle w:val="TableFootnote"/>
        <w:rPr>
          <w:lang w:val="en-GB"/>
        </w:rPr>
      </w:pPr>
    </w:p>
    <w:p w14:paraId="7ECFAAEF" w14:textId="77777777" w:rsidR="00C277E2" w:rsidRPr="00A4749D" w:rsidRDefault="00C277E2" w:rsidP="003B0B69">
      <w:pPr>
        <w:pStyle w:val="BodyText"/>
        <w:rPr>
          <w:lang w:val="en-GB"/>
        </w:rPr>
      </w:pPr>
    </w:p>
    <w:p w14:paraId="7ECFAAF0" w14:textId="77777777" w:rsidR="003E7511" w:rsidRPr="00A4749D" w:rsidRDefault="002F7379">
      <w:pPr>
        <w:pStyle w:val="Heading1"/>
        <w:rPr>
          <w:lang w:val="en-GB"/>
        </w:rPr>
      </w:pPr>
      <w:bookmarkStart w:id="80" w:name="_Heading_level_1_1"/>
      <w:bookmarkStart w:id="81" w:name="_Toc451936129"/>
      <w:bookmarkEnd w:id="80"/>
      <w:r w:rsidRPr="00A4749D">
        <w:rPr>
          <w:lang w:val="en-GB"/>
        </w:rPr>
        <w:lastRenderedPageBreak/>
        <w:t>Changes resulting from involvement in the Active Families programme</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2F22C2" w:rsidRPr="00A4749D" w14:paraId="7ECFAAFB" w14:textId="77777777" w:rsidTr="00183049">
        <w:tc>
          <w:tcPr>
            <w:tcW w:w="8946" w:type="dxa"/>
            <w:shd w:val="clear" w:color="auto" w:fill="FAF6E6"/>
          </w:tcPr>
          <w:p w14:paraId="7ECFAAF1" w14:textId="77777777" w:rsidR="002F22C2" w:rsidRPr="00A4749D" w:rsidRDefault="002F22C2" w:rsidP="00183049">
            <w:pPr>
              <w:pStyle w:val="HeadingExec4"/>
              <w:rPr>
                <w:lang w:val="en-GB"/>
              </w:rPr>
            </w:pPr>
            <w:r w:rsidRPr="00A4749D">
              <w:rPr>
                <w:lang w:val="en-GB"/>
              </w:rPr>
              <w:t>Key findings</w:t>
            </w:r>
          </w:p>
          <w:p w14:paraId="7ECFAAF2" w14:textId="76BEDC8F" w:rsidR="002F22C2" w:rsidRPr="00A4749D" w:rsidRDefault="006F0405" w:rsidP="006226BE">
            <w:pPr>
              <w:pStyle w:val="BodyText"/>
              <w:rPr>
                <w:b/>
                <w:lang w:val="en-GB"/>
              </w:rPr>
            </w:pPr>
            <w:r w:rsidRPr="00A4749D">
              <w:rPr>
                <w:b/>
                <w:lang w:val="en-GB"/>
              </w:rPr>
              <w:t>89</w:t>
            </w:r>
            <w:r w:rsidR="00924C91" w:rsidRPr="00A4749D">
              <w:rPr>
                <w:b/>
                <w:lang w:val="en-GB"/>
              </w:rPr>
              <w:t xml:space="preserve"> percent</w:t>
            </w:r>
            <w:r w:rsidR="00A112AB" w:rsidRPr="00A4749D">
              <w:rPr>
                <w:b/>
                <w:lang w:val="en-GB"/>
              </w:rPr>
              <w:t xml:space="preserve"> of participating families have noticed positive changes in their child’s health since participating in the Active Families programme. </w:t>
            </w:r>
          </w:p>
          <w:p w14:paraId="7ECFAAF3" w14:textId="2E74C2E2" w:rsidR="00A112AB" w:rsidRPr="00A4749D" w:rsidRDefault="00071A90" w:rsidP="008D2DB5">
            <w:pPr>
              <w:pStyle w:val="RNZBullets"/>
              <w:numPr>
                <w:ilvl w:val="0"/>
                <w:numId w:val="5"/>
              </w:numPr>
              <w:tabs>
                <w:tab w:val="clear" w:pos="397"/>
                <w:tab w:val="num" w:pos="360"/>
              </w:tabs>
              <w:ind w:left="720" w:hanging="360"/>
              <w:rPr>
                <w:lang w:val="en-GB"/>
              </w:rPr>
            </w:pPr>
            <w:r w:rsidRPr="00A4749D">
              <w:rPr>
                <w:lang w:val="en-GB"/>
              </w:rPr>
              <w:t xml:space="preserve">The main changes noticed include: </w:t>
            </w:r>
            <w:r w:rsidR="008D2DB5" w:rsidRPr="00A4749D">
              <w:rPr>
                <w:lang w:val="en-GB"/>
              </w:rPr>
              <w:t xml:space="preserve">more </w:t>
            </w:r>
            <w:r w:rsidR="00ED7AE8" w:rsidRPr="00A4749D">
              <w:rPr>
                <w:lang w:val="en-GB"/>
              </w:rPr>
              <w:t>willing</w:t>
            </w:r>
            <w:r w:rsidR="008D2DB5" w:rsidRPr="00A4749D">
              <w:rPr>
                <w:lang w:val="en-GB"/>
              </w:rPr>
              <w:t xml:space="preserve"> to try new activities</w:t>
            </w:r>
            <w:r w:rsidR="00ED7AE8" w:rsidRPr="00A4749D">
              <w:rPr>
                <w:lang w:val="en-GB"/>
              </w:rPr>
              <w:t xml:space="preserve"> and/or having more confidence. Also frequently mentioned were</w:t>
            </w:r>
            <w:r w:rsidR="008D2DB5" w:rsidRPr="00A4749D">
              <w:rPr>
                <w:lang w:val="en-GB"/>
              </w:rPr>
              <w:t xml:space="preserve"> </w:t>
            </w:r>
            <w:r w:rsidRPr="00A4749D">
              <w:rPr>
                <w:lang w:val="en-GB"/>
              </w:rPr>
              <w:t xml:space="preserve">their child </w:t>
            </w:r>
            <w:r w:rsidR="00ED7AE8" w:rsidRPr="00A4749D">
              <w:rPr>
                <w:lang w:val="en-GB"/>
              </w:rPr>
              <w:t>has</w:t>
            </w:r>
            <w:r w:rsidRPr="00A4749D">
              <w:rPr>
                <w:lang w:val="en-GB"/>
              </w:rPr>
              <w:t xml:space="preserve"> more energy, </w:t>
            </w:r>
            <w:r w:rsidR="00ED7AE8" w:rsidRPr="00A4749D">
              <w:rPr>
                <w:lang w:val="en-GB"/>
              </w:rPr>
              <w:t>is</w:t>
            </w:r>
            <w:r w:rsidR="006226BE" w:rsidRPr="00A4749D">
              <w:rPr>
                <w:lang w:val="en-GB"/>
              </w:rPr>
              <w:t xml:space="preserve"> active without being reminded</w:t>
            </w:r>
            <w:r w:rsidR="00ED7AE8" w:rsidRPr="00A4749D">
              <w:rPr>
                <w:lang w:val="en-GB"/>
              </w:rPr>
              <w:t>, and feels fitter/stronger</w:t>
            </w:r>
            <w:r w:rsidR="00EC7019" w:rsidRPr="00A4749D">
              <w:rPr>
                <w:lang w:val="en-GB"/>
              </w:rPr>
              <w:t>.</w:t>
            </w:r>
          </w:p>
          <w:p w14:paraId="7ECFAAF4" w14:textId="493DC002" w:rsidR="002F22C2" w:rsidRPr="00A4749D" w:rsidRDefault="001E1F50" w:rsidP="000A2962">
            <w:pPr>
              <w:pStyle w:val="RNZBullets"/>
              <w:numPr>
                <w:ilvl w:val="0"/>
                <w:numId w:val="5"/>
              </w:numPr>
              <w:tabs>
                <w:tab w:val="clear" w:pos="397"/>
                <w:tab w:val="num" w:pos="360"/>
              </w:tabs>
              <w:ind w:left="720" w:hanging="360"/>
              <w:rPr>
                <w:lang w:val="en-GB"/>
              </w:rPr>
            </w:pPr>
            <w:r w:rsidRPr="00A4749D">
              <w:rPr>
                <w:lang w:val="en-GB"/>
              </w:rPr>
              <w:t xml:space="preserve">Many </w:t>
            </w:r>
            <w:r w:rsidR="00A112AB" w:rsidRPr="00A4749D">
              <w:rPr>
                <w:lang w:val="en-GB"/>
              </w:rPr>
              <w:t xml:space="preserve">also </w:t>
            </w:r>
            <w:r w:rsidR="008F3DDA" w:rsidRPr="00A4749D">
              <w:rPr>
                <w:lang w:val="en-GB"/>
              </w:rPr>
              <w:t>notice</w:t>
            </w:r>
            <w:r w:rsidR="00ED747F" w:rsidRPr="00A4749D">
              <w:rPr>
                <w:lang w:val="en-GB"/>
              </w:rPr>
              <w:t>d</w:t>
            </w:r>
            <w:r w:rsidR="008F3DDA" w:rsidRPr="00A4749D">
              <w:rPr>
                <w:lang w:val="en-GB"/>
              </w:rPr>
              <w:t xml:space="preserve"> that</w:t>
            </w:r>
            <w:r w:rsidR="00A112AB" w:rsidRPr="00A4749D">
              <w:rPr>
                <w:lang w:val="en-GB"/>
              </w:rPr>
              <w:t xml:space="preserve"> their child </w:t>
            </w:r>
            <w:r w:rsidR="000A2962" w:rsidRPr="00A4749D">
              <w:rPr>
                <w:lang w:val="en-GB"/>
              </w:rPr>
              <w:t xml:space="preserve">generally felt better, </w:t>
            </w:r>
            <w:r w:rsidR="00ED7AE8" w:rsidRPr="00A4749D">
              <w:rPr>
                <w:lang w:val="en-GB"/>
              </w:rPr>
              <w:t>had</w:t>
            </w:r>
            <w:r w:rsidR="001723E1" w:rsidRPr="00A4749D">
              <w:rPr>
                <w:lang w:val="en-GB"/>
              </w:rPr>
              <w:t xml:space="preserve"> lost weight</w:t>
            </w:r>
            <w:r w:rsidR="006226BE" w:rsidRPr="00A4749D">
              <w:rPr>
                <w:lang w:val="en-GB"/>
              </w:rPr>
              <w:t xml:space="preserve"> and</w:t>
            </w:r>
            <w:r w:rsidR="00ED7AE8" w:rsidRPr="00A4749D">
              <w:rPr>
                <w:lang w:val="en-GB"/>
              </w:rPr>
              <w:t>/or was</w:t>
            </w:r>
            <w:r w:rsidR="006226BE" w:rsidRPr="00A4749D">
              <w:rPr>
                <w:lang w:val="en-GB"/>
              </w:rPr>
              <w:t xml:space="preserve"> sleeping better</w:t>
            </w:r>
            <w:r w:rsidRPr="00A4749D">
              <w:rPr>
                <w:lang w:val="en-GB"/>
              </w:rPr>
              <w:t>.</w:t>
            </w:r>
          </w:p>
          <w:p w14:paraId="7ECFAAF5" w14:textId="035FBCD6" w:rsidR="002F22C2" w:rsidRPr="00A4749D" w:rsidRDefault="006F0405" w:rsidP="006226BE">
            <w:pPr>
              <w:pStyle w:val="BodyText"/>
              <w:rPr>
                <w:b/>
                <w:lang w:val="en-GB"/>
              </w:rPr>
            </w:pPr>
            <w:r w:rsidRPr="00A4749D">
              <w:rPr>
                <w:b/>
                <w:lang w:val="en-GB"/>
              </w:rPr>
              <w:t xml:space="preserve">80 </w:t>
            </w:r>
            <w:r w:rsidR="00924C91" w:rsidRPr="00A4749D">
              <w:rPr>
                <w:b/>
                <w:lang w:val="en-GB"/>
              </w:rPr>
              <w:t>percent</w:t>
            </w:r>
            <w:r w:rsidR="00A112AB" w:rsidRPr="00A4749D">
              <w:rPr>
                <w:b/>
                <w:lang w:val="en-GB"/>
              </w:rPr>
              <w:t xml:space="preserve"> of participating families say their child is spending more time being active since </w:t>
            </w:r>
            <w:r w:rsidR="008F3DDA" w:rsidRPr="00A4749D">
              <w:rPr>
                <w:b/>
                <w:lang w:val="en-GB"/>
              </w:rPr>
              <w:t xml:space="preserve">their referral </w:t>
            </w:r>
            <w:r w:rsidR="00A112AB" w:rsidRPr="00A4749D">
              <w:rPr>
                <w:b/>
                <w:lang w:val="en-GB"/>
              </w:rPr>
              <w:t>to the Active Families programme.</w:t>
            </w:r>
          </w:p>
          <w:p w14:paraId="7ECFAAF6" w14:textId="256A0845" w:rsidR="002F22C2" w:rsidRPr="00A4749D" w:rsidRDefault="001E1F50" w:rsidP="00183049">
            <w:pPr>
              <w:pStyle w:val="RNZBullets"/>
              <w:numPr>
                <w:ilvl w:val="0"/>
                <w:numId w:val="5"/>
              </w:numPr>
              <w:tabs>
                <w:tab w:val="clear" w:pos="397"/>
                <w:tab w:val="num" w:pos="360"/>
              </w:tabs>
              <w:ind w:left="714" w:hanging="357"/>
              <w:rPr>
                <w:lang w:val="en-GB"/>
              </w:rPr>
            </w:pPr>
            <w:r w:rsidRPr="00A4749D">
              <w:rPr>
                <w:lang w:val="en-GB"/>
              </w:rPr>
              <w:t>P</w:t>
            </w:r>
            <w:r w:rsidR="00A112AB" w:rsidRPr="00A4749D">
              <w:rPr>
                <w:lang w:val="en-GB"/>
              </w:rPr>
              <w:t xml:space="preserve">ositively, this increase in activity level is being sustained over time by </w:t>
            </w:r>
            <w:r w:rsidR="00AC5BC9" w:rsidRPr="00A4749D">
              <w:rPr>
                <w:lang w:val="en-GB"/>
              </w:rPr>
              <w:t>about</w:t>
            </w:r>
            <w:r w:rsidR="00084958" w:rsidRPr="00A4749D">
              <w:rPr>
                <w:lang w:val="en-GB"/>
              </w:rPr>
              <w:t xml:space="preserve"> three quarters</w:t>
            </w:r>
            <w:r w:rsidR="00326506" w:rsidRPr="00A4749D">
              <w:rPr>
                <w:lang w:val="en-GB"/>
              </w:rPr>
              <w:t xml:space="preserve"> of </w:t>
            </w:r>
            <w:r w:rsidR="00A112AB" w:rsidRPr="00A4749D">
              <w:rPr>
                <w:lang w:val="en-GB"/>
              </w:rPr>
              <w:t>those who were referred last year</w:t>
            </w:r>
            <w:r w:rsidR="009E0649" w:rsidRPr="00A4749D">
              <w:rPr>
                <w:lang w:val="en-GB"/>
              </w:rPr>
              <w:t xml:space="preserve"> (see </w:t>
            </w:r>
            <w:r w:rsidR="006E020C" w:rsidRPr="00A4749D">
              <w:rPr>
                <w:lang w:val="en-GB"/>
              </w:rPr>
              <w:fldChar w:fldCharType="begin"/>
            </w:r>
            <w:r w:rsidR="006E020C" w:rsidRPr="00A4749D">
              <w:rPr>
                <w:lang w:val="en-GB"/>
              </w:rPr>
              <w:instrText xml:space="preserve"> REF _Ref268186242 \h  \* MERGEFORMAT </w:instrText>
            </w:r>
            <w:r w:rsidR="006E020C" w:rsidRPr="00A4749D">
              <w:rPr>
                <w:lang w:val="en-GB"/>
              </w:rPr>
            </w:r>
            <w:r w:rsidR="006E020C" w:rsidRPr="00A4749D">
              <w:rPr>
                <w:lang w:val="en-GB"/>
              </w:rPr>
              <w:fldChar w:fldCharType="separate"/>
            </w:r>
            <w:r w:rsidR="008F07B0" w:rsidRPr="008F07B0">
              <w:rPr>
                <w:lang w:val="en-GB"/>
              </w:rPr>
              <w:t>Table 3</w:t>
            </w:r>
            <w:r w:rsidR="006E020C" w:rsidRPr="00A4749D">
              <w:rPr>
                <w:lang w:val="en-GB"/>
              </w:rPr>
              <w:fldChar w:fldCharType="end"/>
            </w:r>
            <w:r w:rsidR="009E0649" w:rsidRPr="00A4749D">
              <w:rPr>
                <w:lang w:val="en-GB"/>
              </w:rPr>
              <w:t>)</w:t>
            </w:r>
            <w:r w:rsidRPr="00A4749D">
              <w:rPr>
                <w:lang w:val="en-GB"/>
              </w:rPr>
              <w:t>.</w:t>
            </w:r>
          </w:p>
          <w:p w14:paraId="7ECFAAF7" w14:textId="20C32033" w:rsidR="002F22C2" w:rsidRPr="00A4749D" w:rsidRDefault="00A112AB" w:rsidP="006226BE">
            <w:pPr>
              <w:pStyle w:val="BodyText"/>
              <w:rPr>
                <w:b/>
                <w:lang w:val="en-GB"/>
              </w:rPr>
            </w:pPr>
            <w:r w:rsidRPr="00A4749D">
              <w:rPr>
                <w:b/>
                <w:lang w:val="en-GB"/>
              </w:rPr>
              <w:t>Almost all children participating in the Active Families programme now understand the benefits of being physically active (</w:t>
            </w:r>
            <w:r w:rsidR="007D782E" w:rsidRPr="00A4749D">
              <w:rPr>
                <w:b/>
                <w:lang w:val="en-GB"/>
              </w:rPr>
              <w:t>9</w:t>
            </w:r>
            <w:r w:rsidR="00ED7AE8" w:rsidRPr="00A4749D">
              <w:rPr>
                <w:b/>
                <w:lang w:val="en-GB"/>
              </w:rPr>
              <w:t>9</w:t>
            </w:r>
            <w:r w:rsidR="00924C91" w:rsidRPr="00A4749D">
              <w:rPr>
                <w:b/>
                <w:lang w:val="en-GB"/>
              </w:rPr>
              <w:t xml:space="preserve"> percent</w:t>
            </w:r>
            <w:r w:rsidRPr="00A4749D">
              <w:rPr>
                <w:b/>
                <w:lang w:val="en-GB"/>
              </w:rPr>
              <w:t>)</w:t>
            </w:r>
            <w:r w:rsidR="00295431" w:rsidRPr="00A4749D">
              <w:rPr>
                <w:b/>
                <w:lang w:val="en-GB"/>
              </w:rPr>
              <w:t xml:space="preserve"> and healthy eating (</w:t>
            </w:r>
            <w:r w:rsidR="006226BE" w:rsidRPr="00A4749D">
              <w:rPr>
                <w:b/>
                <w:lang w:val="en-GB"/>
              </w:rPr>
              <w:t>9</w:t>
            </w:r>
            <w:r w:rsidR="00ED7AE8" w:rsidRPr="00A4749D">
              <w:rPr>
                <w:b/>
                <w:lang w:val="en-GB"/>
              </w:rPr>
              <w:t>7</w:t>
            </w:r>
            <w:r w:rsidR="00295431" w:rsidRPr="00A4749D">
              <w:rPr>
                <w:b/>
                <w:lang w:val="en-GB"/>
              </w:rPr>
              <w:t xml:space="preserve"> percent)</w:t>
            </w:r>
            <w:r w:rsidRPr="00A4749D">
              <w:rPr>
                <w:b/>
                <w:lang w:val="en-GB"/>
              </w:rPr>
              <w:t xml:space="preserve">. </w:t>
            </w:r>
          </w:p>
          <w:p w14:paraId="7ECFAAF8" w14:textId="6D503AB6" w:rsidR="00A112AB" w:rsidRPr="00A4749D" w:rsidRDefault="001E1F50" w:rsidP="006226BE">
            <w:pPr>
              <w:pStyle w:val="RNZBullets"/>
              <w:numPr>
                <w:ilvl w:val="0"/>
                <w:numId w:val="5"/>
              </w:numPr>
              <w:tabs>
                <w:tab w:val="clear" w:pos="397"/>
                <w:tab w:val="num" w:pos="360"/>
              </w:tabs>
              <w:ind w:left="714" w:hanging="357"/>
              <w:rPr>
                <w:lang w:val="en-GB"/>
              </w:rPr>
            </w:pPr>
            <w:r w:rsidRPr="00A4749D">
              <w:rPr>
                <w:lang w:val="en-GB"/>
              </w:rPr>
              <w:t>R</w:t>
            </w:r>
            <w:r w:rsidR="00A90AE2" w:rsidRPr="00A4749D">
              <w:rPr>
                <w:lang w:val="en-GB"/>
              </w:rPr>
              <w:t xml:space="preserve">eflecting this, </w:t>
            </w:r>
            <w:r w:rsidR="00ED7AE8" w:rsidRPr="00A4749D">
              <w:rPr>
                <w:lang w:val="en-GB"/>
              </w:rPr>
              <w:t>90</w:t>
            </w:r>
            <w:r w:rsidR="00924C91" w:rsidRPr="00A4749D">
              <w:rPr>
                <w:lang w:val="en-GB"/>
              </w:rPr>
              <w:t xml:space="preserve"> percent</w:t>
            </w:r>
            <w:r w:rsidR="00A90AE2" w:rsidRPr="00A4749D">
              <w:rPr>
                <w:lang w:val="en-GB"/>
              </w:rPr>
              <w:t xml:space="preserve"> of families have made changes to their diets and </w:t>
            </w:r>
            <w:r w:rsidR="007D782E" w:rsidRPr="00A4749D">
              <w:rPr>
                <w:lang w:val="en-GB"/>
              </w:rPr>
              <w:t>9</w:t>
            </w:r>
            <w:r w:rsidR="00ED7AE8" w:rsidRPr="00A4749D">
              <w:rPr>
                <w:lang w:val="en-GB"/>
              </w:rPr>
              <w:t>6</w:t>
            </w:r>
            <w:r w:rsidR="00924C91" w:rsidRPr="00A4749D">
              <w:rPr>
                <w:lang w:val="en-GB"/>
              </w:rPr>
              <w:t xml:space="preserve"> percent</w:t>
            </w:r>
            <w:r w:rsidR="00A90AE2" w:rsidRPr="00A4749D">
              <w:rPr>
                <w:lang w:val="en-GB"/>
              </w:rPr>
              <w:t xml:space="preserve"> </w:t>
            </w:r>
            <w:r w:rsidR="00AB5342" w:rsidRPr="00A4749D">
              <w:rPr>
                <w:lang w:val="en-GB"/>
              </w:rPr>
              <w:t xml:space="preserve">say they </w:t>
            </w:r>
            <w:r w:rsidR="00A90AE2" w:rsidRPr="00A4749D">
              <w:rPr>
                <w:lang w:val="en-GB"/>
              </w:rPr>
              <w:t>now know how to choose healthy food and drink</w:t>
            </w:r>
            <w:r w:rsidRPr="00A4749D">
              <w:rPr>
                <w:lang w:val="en-GB"/>
              </w:rPr>
              <w:t>.</w:t>
            </w:r>
          </w:p>
          <w:p w14:paraId="7ECFAAF9" w14:textId="2AB502A9" w:rsidR="00A90AE2" w:rsidRPr="00A4749D" w:rsidRDefault="001E1F50" w:rsidP="000A2962">
            <w:pPr>
              <w:pStyle w:val="RNZBullets"/>
              <w:numPr>
                <w:ilvl w:val="0"/>
                <w:numId w:val="5"/>
              </w:numPr>
              <w:tabs>
                <w:tab w:val="clear" w:pos="397"/>
                <w:tab w:val="num" w:pos="360"/>
              </w:tabs>
              <w:ind w:left="714" w:hanging="357"/>
              <w:rPr>
                <w:lang w:val="en-GB"/>
              </w:rPr>
            </w:pPr>
            <w:r w:rsidRPr="00A4749D">
              <w:rPr>
                <w:lang w:val="en-GB"/>
              </w:rPr>
              <w:t>T</w:t>
            </w:r>
            <w:r w:rsidR="00A90AE2" w:rsidRPr="00A4749D">
              <w:rPr>
                <w:lang w:val="en-GB"/>
              </w:rPr>
              <w:t>he most common types of changes made to diets include</w:t>
            </w:r>
            <w:r w:rsidR="008F3DDA" w:rsidRPr="00A4749D">
              <w:rPr>
                <w:lang w:val="en-GB"/>
              </w:rPr>
              <w:t>:</w:t>
            </w:r>
            <w:r w:rsidR="00A90AE2" w:rsidRPr="00A4749D">
              <w:rPr>
                <w:lang w:val="en-GB"/>
              </w:rPr>
              <w:t xml:space="preserve"> </w:t>
            </w:r>
            <w:r w:rsidR="00327367" w:rsidRPr="00A4749D">
              <w:rPr>
                <w:lang w:val="en-GB"/>
              </w:rPr>
              <w:t xml:space="preserve">eating healthily and less takeaways or junk food, </w:t>
            </w:r>
            <w:r w:rsidR="008D2DB5" w:rsidRPr="00A4749D">
              <w:rPr>
                <w:lang w:val="en-GB"/>
              </w:rPr>
              <w:t xml:space="preserve">eating more vegetables, </w:t>
            </w:r>
            <w:r w:rsidR="00A90AE2" w:rsidRPr="00A4749D">
              <w:rPr>
                <w:lang w:val="en-GB"/>
              </w:rPr>
              <w:t>eating less sugar and sugary foods and soft-drinks</w:t>
            </w:r>
            <w:r w:rsidR="00ED7AE8" w:rsidRPr="00A4749D">
              <w:rPr>
                <w:lang w:val="en-GB"/>
              </w:rPr>
              <w:t>.</w:t>
            </w:r>
          </w:p>
          <w:p w14:paraId="7ECFAAFA" w14:textId="7208DC37" w:rsidR="00A90AE2" w:rsidRPr="00A4749D" w:rsidRDefault="006F0405" w:rsidP="00E37118">
            <w:pPr>
              <w:pStyle w:val="BodyText"/>
              <w:rPr>
                <w:lang w:val="en-GB"/>
              </w:rPr>
            </w:pPr>
            <w:r w:rsidRPr="00A4749D">
              <w:rPr>
                <w:b/>
                <w:lang w:val="en-GB"/>
              </w:rPr>
              <w:t>71</w:t>
            </w:r>
            <w:r w:rsidR="00924C91" w:rsidRPr="00A4749D">
              <w:rPr>
                <w:b/>
                <w:lang w:val="en-GB"/>
              </w:rPr>
              <w:t xml:space="preserve"> percent</w:t>
            </w:r>
            <w:r w:rsidR="00A90AE2" w:rsidRPr="00A4749D">
              <w:rPr>
                <w:b/>
                <w:lang w:val="en-GB"/>
              </w:rPr>
              <w:t xml:space="preserve"> have encouraged others to be active as a result of their referral.</w:t>
            </w:r>
            <w:r w:rsidR="00A90AE2" w:rsidRPr="00A4749D">
              <w:rPr>
                <w:lang w:val="en-GB"/>
              </w:rPr>
              <w:t xml:space="preserve"> </w:t>
            </w:r>
          </w:p>
        </w:tc>
      </w:tr>
    </w:tbl>
    <w:p w14:paraId="7ECFAAFC" w14:textId="77777777" w:rsidR="00A90AE2" w:rsidRPr="00A4749D" w:rsidRDefault="00A90AE2" w:rsidP="00A90AE2">
      <w:pPr>
        <w:pStyle w:val="Heading2"/>
        <w:numPr>
          <w:ilvl w:val="0"/>
          <w:numId w:val="0"/>
        </w:numPr>
        <w:rPr>
          <w:lang w:val="en-GB"/>
        </w:rPr>
      </w:pPr>
      <w:bookmarkStart w:id="82" w:name="_Heading_level_2_2"/>
      <w:bookmarkEnd w:id="82"/>
    </w:p>
    <w:p w14:paraId="7ECFAAFD" w14:textId="77777777" w:rsidR="003E7511" w:rsidRPr="00A4749D" w:rsidRDefault="00A90AE2" w:rsidP="005553CC">
      <w:pPr>
        <w:pStyle w:val="Heading2"/>
        <w:rPr>
          <w:lang w:val="en-GB"/>
        </w:rPr>
      </w:pPr>
      <w:r w:rsidRPr="00A4749D">
        <w:rPr>
          <w:lang w:val="en-GB"/>
        </w:rPr>
        <w:br w:type="page"/>
      </w:r>
      <w:bookmarkStart w:id="83" w:name="_Toc451936130"/>
      <w:r w:rsidR="002F7379" w:rsidRPr="00A4749D">
        <w:rPr>
          <w:lang w:val="en-GB"/>
        </w:rPr>
        <w:lastRenderedPageBreak/>
        <w:t>Changes notice</w:t>
      </w:r>
      <w:r w:rsidR="002656B2" w:rsidRPr="00A4749D">
        <w:rPr>
          <w:lang w:val="en-GB"/>
        </w:rPr>
        <w:t>d</w:t>
      </w:r>
      <w:r w:rsidR="002F7379" w:rsidRPr="00A4749D">
        <w:rPr>
          <w:lang w:val="en-GB"/>
        </w:rPr>
        <w:t xml:space="preserve"> in child’s health and fitness</w:t>
      </w:r>
      <w:bookmarkEnd w:id="83"/>
    </w:p>
    <w:p w14:paraId="7ECFAAFE" w14:textId="39689A89" w:rsidR="00EE4B9C" w:rsidRPr="00A4749D" w:rsidRDefault="00EE4B9C" w:rsidP="003B0B69">
      <w:pPr>
        <w:pStyle w:val="BodyText"/>
        <w:rPr>
          <w:lang w:val="en-GB"/>
        </w:rPr>
      </w:pPr>
      <w:r w:rsidRPr="00A4749D">
        <w:rPr>
          <w:lang w:val="en-GB"/>
        </w:rPr>
        <w:t>Participants were asked whether they have noticed any change in their child’s health and fitness since taking part in the Active Families programme</w:t>
      </w:r>
      <w:r w:rsidR="00794BD4" w:rsidRPr="00A4749D">
        <w:rPr>
          <w:lang w:val="en-GB"/>
        </w:rPr>
        <w:t xml:space="preserve"> (</w:t>
      </w:r>
      <w:r w:rsidR="006E020C" w:rsidRPr="00A4749D">
        <w:rPr>
          <w:lang w:val="en-GB"/>
        </w:rPr>
        <w:fldChar w:fldCharType="begin"/>
      </w:r>
      <w:r w:rsidR="006E020C" w:rsidRPr="00A4749D">
        <w:rPr>
          <w:lang w:val="en-GB"/>
        </w:rPr>
        <w:instrText xml:space="preserve"> REF _Ref299633642 \h  \* MERGEFORMAT </w:instrText>
      </w:r>
      <w:r w:rsidR="006E020C" w:rsidRPr="00A4749D">
        <w:rPr>
          <w:lang w:val="en-GB"/>
        </w:rPr>
      </w:r>
      <w:r w:rsidR="006E020C" w:rsidRPr="00A4749D">
        <w:rPr>
          <w:lang w:val="en-GB"/>
        </w:rPr>
        <w:fldChar w:fldCharType="separate"/>
      </w:r>
      <w:r w:rsidR="008F07B0" w:rsidRPr="008F07B0">
        <w:rPr>
          <w:szCs w:val="24"/>
          <w:lang w:val="en-GB"/>
        </w:rPr>
        <w:t>Figure 6</w:t>
      </w:r>
      <w:r w:rsidR="006E020C" w:rsidRPr="00A4749D">
        <w:rPr>
          <w:lang w:val="en-GB"/>
        </w:rPr>
        <w:fldChar w:fldCharType="end"/>
      </w:r>
      <w:r w:rsidR="00794BD4" w:rsidRPr="00A4749D">
        <w:rPr>
          <w:lang w:val="en-GB"/>
        </w:rPr>
        <w:t>)</w:t>
      </w:r>
      <w:r w:rsidRPr="00A4749D">
        <w:rPr>
          <w:lang w:val="en-GB"/>
        </w:rPr>
        <w:t xml:space="preserve">. </w:t>
      </w:r>
    </w:p>
    <w:p w14:paraId="7ECFAAFF" w14:textId="50A6A213" w:rsidR="00EE4B9C" w:rsidRPr="00A4749D" w:rsidRDefault="006F0405" w:rsidP="00BA0870">
      <w:pPr>
        <w:pStyle w:val="BodyText"/>
        <w:rPr>
          <w:lang w:val="en-GB"/>
        </w:rPr>
      </w:pPr>
      <w:r w:rsidRPr="00A4749D">
        <w:rPr>
          <w:lang w:val="en-GB"/>
        </w:rPr>
        <w:t>89</w:t>
      </w:r>
      <w:r w:rsidR="00AC5BC9" w:rsidRPr="00A4749D">
        <w:rPr>
          <w:lang w:val="en-GB"/>
        </w:rPr>
        <w:t xml:space="preserve"> percent</w:t>
      </w:r>
      <w:r w:rsidR="00EE4B9C" w:rsidRPr="00A4749D">
        <w:rPr>
          <w:lang w:val="en-GB"/>
        </w:rPr>
        <w:t xml:space="preserve"> said they had noticed changes in their child’s health and/or fitness, while </w:t>
      </w:r>
      <w:r w:rsidR="00794BD4" w:rsidRPr="00A4749D">
        <w:rPr>
          <w:lang w:val="en-GB"/>
        </w:rPr>
        <w:t xml:space="preserve">just </w:t>
      </w:r>
      <w:r w:rsidR="00ED7AE8" w:rsidRPr="00A4749D">
        <w:rPr>
          <w:lang w:val="en-GB"/>
        </w:rPr>
        <w:t>five</w:t>
      </w:r>
      <w:r w:rsidR="0078368E" w:rsidRPr="00A4749D">
        <w:rPr>
          <w:lang w:val="en-GB"/>
        </w:rPr>
        <w:t xml:space="preserve"> </w:t>
      </w:r>
      <w:r w:rsidR="00924C91" w:rsidRPr="00A4749D">
        <w:rPr>
          <w:lang w:val="en-GB"/>
        </w:rPr>
        <w:t>percent</w:t>
      </w:r>
      <w:r w:rsidR="00794BD4" w:rsidRPr="00A4749D">
        <w:rPr>
          <w:lang w:val="en-GB"/>
        </w:rPr>
        <w:t xml:space="preserve"> </w:t>
      </w:r>
      <w:r w:rsidR="00EE4B9C" w:rsidRPr="00A4749D">
        <w:rPr>
          <w:lang w:val="en-GB"/>
        </w:rPr>
        <w:t>had not</w:t>
      </w:r>
      <w:r w:rsidR="00794BD4" w:rsidRPr="00A4749D">
        <w:rPr>
          <w:lang w:val="en-GB"/>
        </w:rPr>
        <w:t>.</w:t>
      </w:r>
    </w:p>
    <w:p w14:paraId="7ECFAB00" w14:textId="3F0CCE83" w:rsidR="000D73C8" w:rsidRPr="00A4749D" w:rsidRDefault="000D73C8" w:rsidP="000D73C8">
      <w:pPr>
        <w:pStyle w:val="Caption"/>
        <w:rPr>
          <w:bCs w:val="0"/>
          <w:sz w:val="16"/>
          <w:lang w:val="en-GB"/>
        </w:rPr>
      </w:pPr>
      <w:bookmarkStart w:id="84" w:name="_Ref299633642"/>
      <w:bookmarkStart w:id="85" w:name="_Toc451936152"/>
      <w:r w:rsidRPr="00A4749D">
        <w:rPr>
          <w:bCs w:val="0"/>
          <w:sz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bCs w:val="0"/>
          <w:noProof/>
          <w:sz w:val="16"/>
          <w:lang w:val="en-GB"/>
        </w:rPr>
        <w:t>6</w:t>
      </w:r>
      <w:r w:rsidR="004C4BF2" w:rsidRPr="00A4749D">
        <w:rPr>
          <w:bCs w:val="0"/>
          <w:noProof/>
          <w:sz w:val="16"/>
          <w:lang w:val="en-GB"/>
        </w:rPr>
        <w:fldChar w:fldCharType="end"/>
      </w:r>
      <w:bookmarkEnd w:id="84"/>
      <w:r w:rsidRPr="00A4749D">
        <w:rPr>
          <w:bCs w:val="0"/>
          <w:sz w:val="16"/>
          <w:lang w:val="en-GB"/>
        </w:rPr>
        <w:t>: Whether changes noticed in referred child’s health and fitness</w:t>
      </w:r>
      <w:bookmarkEnd w:id="85"/>
      <w:r w:rsidRPr="00A4749D">
        <w:rPr>
          <w:bCs w:val="0"/>
          <w:sz w:val="16"/>
          <w:lang w:val="en-GB"/>
        </w:rPr>
        <w:t xml:space="preserve"> </w:t>
      </w:r>
    </w:p>
    <w:p w14:paraId="7ECFAB01" w14:textId="77777777" w:rsidR="00F40C2E" w:rsidRPr="00A4749D" w:rsidRDefault="00F40C2E" w:rsidP="00F40C2E">
      <w:pPr>
        <w:pStyle w:val="TableQuestion"/>
        <w:rPr>
          <w:lang w:val="en-GB"/>
        </w:rPr>
      </w:pPr>
      <w:r w:rsidRPr="00A4749D">
        <w:rPr>
          <w:lang w:val="en-GB"/>
        </w:rPr>
        <w:t>Q7.Have you noticed any change in your child’s health and fitness since taking part in the GRx Active Families programme?</w:t>
      </w:r>
    </w:p>
    <w:p w14:paraId="7ECFAB02" w14:textId="3D173E58" w:rsidR="00D16C57" w:rsidRPr="00A4749D" w:rsidRDefault="00FA584B" w:rsidP="00D16C57">
      <w:pPr>
        <w:rPr>
          <w:lang w:val="en-GB"/>
        </w:rPr>
      </w:pPr>
      <w:r w:rsidRPr="00A4749D">
        <w:rPr>
          <w:noProof/>
          <w:lang w:eastAsia="en-NZ"/>
        </w:rPr>
        <w:drawing>
          <wp:inline distT="0" distB="0" distL="0" distR="0" wp14:anchorId="6D1F30D8" wp14:editId="392297A4">
            <wp:extent cx="5543550" cy="2683116"/>
            <wp:effectExtent l="0" t="0" r="0" b="317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0" cy="2683116"/>
                    </a:xfrm>
                    <a:prstGeom prst="rect">
                      <a:avLst/>
                    </a:prstGeom>
                    <a:noFill/>
                    <a:ln>
                      <a:noFill/>
                    </a:ln>
                  </pic:spPr>
                </pic:pic>
              </a:graphicData>
            </a:graphic>
          </wp:inline>
        </w:drawing>
      </w:r>
    </w:p>
    <w:p w14:paraId="7ECFAB03" w14:textId="77777777" w:rsidR="000D73C8" w:rsidRPr="00A4749D" w:rsidRDefault="000D73C8" w:rsidP="004C1B8E">
      <w:pPr>
        <w:pStyle w:val="TableFootnote"/>
        <w:rPr>
          <w:lang w:val="en-GB"/>
        </w:rPr>
      </w:pPr>
    </w:p>
    <w:p w14:paraId="1F303BEE" w14:textId="2425A5AE" w:rsidR="005D3E44" w:rsidRPr="00A4749D" w:rsidRDefault="009C5A5D" w:rsidP="005D3E44">
      <w:pPr>
        <w:pStyle w:val="TableFootnote"/>
        <w:rPr>
          <w:lang w:val="en-GB"/>
        </w:rPr>
      </w:pPr>
      <w:r w:rsidRPr="00A4749D">
        <w:rPr>
          <w:lang w:val="en-GB"/>
        </w:rPr>
        <w:t>Total may not sum to 100% due to rounding.</w:t>
      </w:r>
      <w:r w:rsidR="00ED7AE8" w:rsidRPr="00A4749D">
        <w:rPr>
          <w:lang w:val="en-GB"/>
        </w:rPr>
        <w:t xml:space="preserve"> </w:t>
      </w:r>
      <w:r w:rsidR="00BC48DE">
        <w:rPr>
          <w:lang w:val="en-GB"/>
        </w:rPr>
        <w:br/>
      </w:r>
      <w:r w:rsidR="005D3E44" w:rsidRPr="00A4749D">
        <w:rPr>
          <w:lang w:val="en-GB"/>
        </w:rPr>
        <w:t>2018 results exclude non-response</w:t>
      </w:r>
      <w:r w:rsidR="005D3E44">
        <w:rPr>
          <w:lang w:val="en-GB"/>
        </w:rPr>
        <w:t xml:space="preserve"> (all 269 respondents were asked </w:t>
      </w:r>
      <w:r w:rsidR="005B6DBD">
        <w:rPr>
          <w:lang w:val="en-GB"/>
        </w:rPr>
        <w:t xml:space="preserve">to answer </w:t>
      </w:r>
      <w:r w:rsidR="005D3E44">
        <w:rPr>
          <w:lang w:val="en-GB"/>
        </w:rPr>
        <w:t>this question)</w:t>
      </w:r>
      <w:r w:rsidR="005D3E44" w:rsidRPr="00A4749D">
        <w:rPr>
          <w:lang w:val="en-GB"/>
        </w:rPr>
        <w:t>.</w:t>
      </w:r>
    </w:p>
    <w:p w14:paraId="7ECFAB04" w14:textId="6B0AFA46" w:rsidR="009C5A5D" w:rsidRPr="00A4749D" w:rsidRDefault="009C5A5D" w:rsidP="009C5A5D">
      <w:pPr>
        <w:pStyle w:val="TableFootnote"/>
        <w:rPr>
          <w:lang w:val="en-GB"/>
        </w:rPr>
      </w:pPr>
    </w:p>
    <w:p w14:paraId="7ECFAB06" w14:textId="77777777" w:rsidR="009E0649" w:rsidRPr="00A4749D" w:rsidRDefault="009E0649" w:rsidP="009E0649">
      <w:pPr>
        <w:pStyle w:val="Heading3"/>
        <w:rPr>
          <w:lang w:val="en-GB"/>
        </w:rPr>
      </w:pPr>
      <w:bookmarkStart w:id="86" w:name="_Toc451936131"/>
      <w:r w:rsidRPr="00A4749D">
        <w:rPr>
          <w:lang w:val="en-GB"/>
        </w:rPr>
        <w:t>Types of changes noticed in child’s health and fitness</w:t>
      </w:r>
      <w:bookmarkEnd w:id="86"/>
    </w:p>
    <w:p w14:paraId="7ECFAB07" w14:textId="3A5DEE90" w:rsidR="002B1C8F" w:rsidRPr="00A4749D" w:rsidRDefault="004628FD" w:rsidP="000A2962">
      <w:pPr>
        <w:pStyle w:val="BodyText"/>
        <w:rPr>
          <w:lang w:val="en-GB"/>
        </w:rPr>
      </w:pPr>
      <w:r w:rsidRPr="00A4749D">
        <w:rPr>
          <w:lang w:val="en-GB"/>
        </w:rPr>
        <w:t xml:space="preserve">Of those noticing changes, </w:t>
      </w:r>
      <w:r w:rsidR="00AC5BC9" w:rsidRPr="00A4749D">
        <w:rPr>
          <w:lang w:val="en-GB"/>
        </w:rPr>
        <w:t>most frequently they</w:t>
      </w:r>
      <w:r w:rsidRPr="00A4749D">
        <w:rPr>
          <w:lang w:val="en-GB"/>
        </w:rPr>
        <w:t xml:space="preserve"> </w:t>
      </w:r>
      <w:r w:rsidR="005E676C" w:rsidRPr="00A4749D">
        <w:rPr>
          <w:lang w:val="en-GB"/>
        </w:rPr>
        <w:t>said that their child was more willing to try new activities</w:t>
      </w:r>
      <w:r w:rsidR="00EB75CA" w:rsidRPr="00A4749D">
        <w:rPr>
          <w:lang w:val="en-GB"/>
        </w:rPr>
        <w:t xml:space="preserve"> (64 percent)</w:t>
      </w:r>
      <w:r w:rsidR="00821FD5" w:rsidRPr="00A4749D">
        <w:rPr>
          <w:lang w:val="en-GB"/>
        </w:rPr>
        <w:t xml:space="preserve"> and/or </w:t>
      </w:r>
      <w:r w:rsidR="00F53A31" w:rsidRPr="00A4749D">
        <w:rPr>
          <w:lang w:val="en-GB"/>
        </w:rPr>
        <w:t>was</w:t>
      </w:r>
      <w:r w:rsidR="00821FD5" w:rsidRPr="00A4749D">
        <w:rPr>
          <w:lang w:val="en-GB"/>
        </w:rPr>
        <w:t xml:space="preserve"> more </w:t>
      </w:r>
      <w:r w:rsidR="00F53A31" w:rsidRPr="00A4749D">
        <w:rPr>
          <w:lang w:val="en-GB"/>
        </w:rPr>
        <w:t>confiden</w:t>
      </w:r>
      <w:r w:rsidR="009377F8" w:rsidRPr="00A4749D">
        <w:rPr>
          <w:lang w:val="en-GB"/>
        </w:rPr>
        <w:t>t</w:t>
      </w:r>
      <w:r w:rsidR="00821FD5" w:rsidRPr="00A4749D">
        <w:rPr>
          <w:lang w:val="en-GB"/>
        </w:rPr>
        <w:t xml:space="preserve"> (</w:t>
      </w:r>
      <w:r w:rsidR="00F53A31" w:rsidRPr="00A4749D">
        <w:rPr>
          <w:lang w:val="en-GB"/>
        </w:rPr>
        <w:t>51</w:t>
      </w:r>
      <w:r w:rsidR="00821FD5" w:rsidRPr="00A4749D">
        <w:rPr>
          <w:lang w:val="en-GB"/>
        </w:rPr>
        <w:t xml:space="preserve"> percent)</w:t>
      </w:r>
      <w:r w:rsidR="00893D33" w:rsidRPr="00A4749D">
        <w:rPr>
          <w:lang w:val="en-GB"/>
        </w:rPr>
        <w:t xml:space="preserve">. </w:t>
      </w:r>
      <w:r w:rsidR="003573E8" w:rsidRPr="00A4749D">
        <w:rPr>
          <w:lang w:val="en-GB"/>
        </w:rPr>
        <w:t>Also frequently mentioned</w:t>
      </w:r>
      <w:r w:rsidR="003153BE" w:rsidRPr="00A4749D">
        <w:rPr>
          <w:lang w:val="en-GB"/>
        </w:rPr>
        <w:t xml:space="preserve"> w</w:t>
      </w:r>
      <w:r w:rsidR="009657D3" w:rsidRPr="00A4749D">
        <w:rPr>
          <w:lang w:val="en-GB"/>
        </w:rPr>
        <w:t>ere</w:t>
      </w:r>
      <w:r w:rsidR="003573E8" w:rsidRPr="00A4749D">
        <w:rPr>
          <w:lang w:val="en-GB"/>
        </w:rPr>
        <w:t xml:space="preserve"> </w:t>
      </w:r>
      <w:r w:rsidR="008F4EC8" w:rsidRPr="00A4749D">
        <w:rPr>
          <w:lang w:val="en-GB"/>
        </w:rPr>
        <w:t>th</w:t>
      </w:r>
      <w:r w:rsidR="003573E8" w:rsidRPr="00A4749D">
        <w:rPr>
          <w:lang w:val="en-GB"/>
        </w:rPr>
        <w:t xml:space="preserve">eir child </w:t>
      </w:r>
      <w:r w:rsidR="00F53A31" w:rsidRPr="00A4749D">
        <w:rPr>
          <w:lang w:val="en-GB"/>
        </w:rPr>
        <w:t>had</w:t>
      </w:r>
      <w:r w:rsidR="00EB75CA" w:rsidRPr="00A4749D">
        <w:rPr>
          <w:lang w:val="en-GB"/>
        </w:rPr>
        <w:t xml:space="preserve"> more </w:t>
      </w:r>
      <w:r w:rsidR="00F53A31" w:rsidRPr="00A4749D">
        <w:rPr>
          <w:lang w:val="en-GB"/>
        </w:rPr>
        <w:t>energy</w:t>
      </w:r>
      <w:r w:rsidR="00EB75CA" w:rsidRPr="00A4749D">
        <w:rPr>
          <w:lang w:val="en-GB"/>
        </w:rPr>
        <w:t xml:space="preserve"> (4</w:t>
      </w:r>
      <w:r w:rsidR="00F53A31" w:rsidRPr="00A4749D">
        <w:rPr>
          <w:lang w:val="en-GB"/>
        </w:rPr>
        <w:t>5</w:t>
      </w:r>
      <w:r w:rsidR="00EB75CA" w:rsidRPr="00A4749D">
        <w:rPr>
          <w:lang w:val="en-GB"/>
        </w:rPr>
        <w:t xml:space="preserve"> percent), is active without being reminded (43 percent</w:t>
      </w:r>
      <w:r w:rsidR="00F53A31" w:rsidRPr="00A4749D">
        <w:rPr>
          <w:lang w:val="en-GB"/>
        </w:rPr>
        <w:t xml:space="preserve">), </w:t>
      </w:r>
      <w:r w:rsidR="00821FD5" w:rsidRPr="00A4749D">
        <w:rPr>
          <w:lang w:val="en-GB"/>
        </w:rPr>
        <w:t>feels fitter/stronger</w:t>
      </w:r>
      <w:r w:rsidR="00EB75CA" w:rsidRPr="00A4749D">
        <w:rPr>
          <w:lang w:val="en-GB"/>
        </w:rPr>
        <w:t xml:space="preserve"> (</w:t>
      </w:r>
      <w:r w:rsidR="00F53A31" w:rsidRPr="00A4749D">
        <w:rPr>
          <w:lang w:val="en-GB"/>
        </w:rPr>
        <w:t>41</w:t>
      </w:r>
      <w:r w:rsidR="00EB75CA" w:rsidRPr="00A4749D">
        <w:rPr>
          <w:lang w:val="en-GB"/>
        </w:rPr>
        <w:t xml:space="preserve"> percent)</w:t>
      </w:r>
      <w:r w:rsidR="002B1C8F" w:rsidRPr="00A4749D">
        <w:rPr>
          <w:lang w:val="en-GB"/>
        </w:rPr>
        <w:t xml:space="preserve">, </w:t>
      </w:r>
      <w:r w:rsidR="000A2962" w:rsidRPr="00A4749D">
        <w:rPr>
          <w:lang w:val="en-GB"/>
        </w:rPr>
        <w:t xml:space="preserve">generally feels better (38 percent), </w:t>
      </w:r>
      <w:r w:rsidR="002B1C8F" w:rsidRPr="00A4749D">
        <w:rPr>
          <w:lang w:val="en-GB"/>
        </w:rPr>
        <w:t>had lost weight</w:t>
      </w:r>
      <w:r w:rsidR="00EB75CA" w:rsidRPr="00A4749D">
        <w:rPr>
          <w:lang w:val="en-GB"/>
        </w:rPr>
        <w:t xml:space="preserve"> </w:t>
      </w:r>
      <w:r w:rsidR="00F53A31" w:rsidRPr="00A4749D">
        <w:rPr>
          <w:lang w:val="en-GB"/>
        </w:rPr>
        <w:t>(</w:t>
      </w:r>
      <w:r w:rsidR="00EB75CA" w:rsidRPr="00A4749D">
        <w:rPr>
          <w:lang w:val="en-GB"/>
        </w:rPr>
        <w:t>3</w:t>
      </w:r>
      <w:r w:rsidR="000A2962" w:rsidRPr="00A4749D">
        <w:rPr>
          <w:lang w:val="en-GB"/>
        </w:rPr>
        <w:t>3</w:t>
      </w:r>
      <w:r w:rsidR="002B1C8F" w:rsidRPr="00A4749D">
        <w:rPr>
          <w:lang w:val="en-GB"/>
        </w:rPr>
        <w:t xml:space="preserve"> percent</w:t>
      </w:r>
      <w:r w:rsidR="00F53A31" w:rsidRPr="00A4749D">
        <w:rPr>
          <w:lang w:val="en-GB"/>
        </w:rPr>
        <w:t>)</w:t>
      </w:r>
      <w:r w:rsidR="00EB75CA" w:rsidRPr="00A4749D">
        <w:rPr>
          <w:lang w:val="en-GB"/>
        </w:rPr>
        <w:t xml:space="preserve"> and/or </w:t>
      </w:r>
      <w:r w:rsidR="00F53A31" w:rsidRPr="00A4749D">
        <w:rPr>
          <w:lang w:val="en-GB"/>
        </w:rPr>
        <w:t xml:space="preserve">sleeping </w:t>
      </w:r>
      <w:r w:rsidR="00EB75CA" w:rsidRPr="00A4749D">
        <w:rPr>
          <w:lang w:val="en-GB"/>
        </w:rPr>
        <w:t>better</w:t>
      </w:r>
      <w:r w:rsidR="002B1C8F" w:rsidRPr="00A4749D">
        <w:rPr>
          <w:lang w:val="en-GB"/>
        </w:rPr>
        <w:t xml:space="preserve"> (</w:t>
      </w:r>
      <w:r w:rsidR="00EB75CA" w:rsidRPr="00A4749D">
        <w:rPr>
          <w:lang w:val="en-GB"/>
        </w:rPr>
        <w:t>3</w:t>
      </w:r>
      <w:r w:rsidR="00F53A31" w:rsidRPr="00A4749D">
        <w:rPr>
          <w:lang w:val="en-GB"/>
        </w:rPr>
        <w:t>1</w:t>
      </w:r>
      <w:r w:rsidR="002B1C8F" w:rsidRPr="00A4749D">
        <w:rPr>
          <w:lang w:val="en-GB"/>
        </w:rPr>
        <w:t xml:space="preserve"> percent).</w:t>
      </w:r>
    </w:p>
    <w:p w14:paraId="7ECFAB08" w14:textId="6CAA8941" w:rsidR="00B41666" w:rsidRPr="00A4749D" w:rsidRDefault="007F0966" w:rsidP="008D2DB5">
      <w:pPr>
        <w:pStyle w:val="BodyText"/>
        <w:rPr>
          <w:lang w:val="en-GB"/>
        </w:rPr>
      </w:pPr>
      <w:r w:rsidRPr="00A4749D">
        <w:rPr>
          <w:lang w:val="en-GB"/>
        </w:rPr>
        <w:t xml:space="preserve">To a lesser extent, participants mentioned that their </w:t>
      </w:r>
      <w:r w:rsidR="00AB5342" w:rsidRPr="00A4749D">
        <w:rPr>
          <w:lang w:val="en-GB"/>
        </w:rPr>
        <w:t xml:space="preserve">child </w:t>
      </w:r>
      <w:r w:rsidR="003573E8" w:rsidRPr="00A4749D">
        <w:rPr>
          <w:lang w:val="en-GB"/>
        </w:rPr>
        <w:t xml:space="preserve">was </w:t>
      </w:r>
      <w:r w:rsidR="00893D33" w:rsidRPr="00A4749D">
        <w:rPr>
          <w:lang w:val="en-GB"/>
        </w:rPr>
        <w:t>breathing easier (2</w:t>
      </w:r>
      <w:r w:rsidR="00F53A31" w:rsidRPr="00A4749D">
        <w:rPr>
          <w:lang w:val="en-GB"/>
        </w:rPr>
        <w:t>0</w:t>
      </w:r>
      <w:r w:rsidR="00893D33" w:rsidRPr="00A4749D">
        <w:rPr>
          <w:lang w:val="en-GB"/>
        </w:rPr>
        <w:t xml:space="preserve"> percent), </w:t>
      </w:r>
      <w:r w:rsidR="00CB32CF" w:rsidRPr="00A4749D">
        <w:rPr>
          <w:lang w:val="en-GB"/>
        </w:rPr>
        <w:t>less stressed or anxious (1</w:t>
      </w:r>
      <w:r w:rsidR="00F53A31" w:rsidRPr="00A4749D">
        <w:rPr>
          <w:lang w:val="en-GB"/>
        </w:rPr>
        <w:t>6</w:t>
      </w:r>
      <w:r w:rsidR="00CB32CF" w:rsidRPr="00A4749D">
        <w:rPr>
          <w:lang w:val="en-GB"/>
        </w:rPr>
        <w:t xml:space="preserve"> percent),</w:t>
      </w:r>
      <w:r w:rsidR="003153BE" w:rsidRPr="00A4749D">
        <w:rPr>
          <w:lang w:val="en-GB"/>
        </w:rPr>
        <w:t xml:space="preserve"> </w:t>
      </w:r>
      <w:r w:rsidR="00F53A31" w:rsidRPr="00A4749D">
        <w:rPr>
          <w:lang w:val="en-GB"/>
        </w:rPr>
        <w:t>fewer illnesses</w:t>
      </w:r>
      <w:r w:rsidR="008F4EC8" w:rsidRPr="00A4749D">
        <w:rPr>
          <w:lang w:val="en-GB"/>
        </w:rPr>
        <w:t xml:space="preserve"> (</w:t>
      </w:r>
      <w:r w:rsidR="00F53A31" w:rsidRPr="00A4749D">
        <w:rPr>
          <w:lang w:val="en-GB"/>
        </w:rPr>
        <w:t>10</w:t>
      </w:r>
      <w:r w:rsidR="00CB32CF" w:rsidRPr="00A4749D">
        <w:rPr>
          <w:lang w:val="en-GB"/>
        </w:rPr>
        <w:t xml:space="preserve"> percent</w:t>
      </w:r>
      <w:r w:rsidR="008F4EC8" w:rsidRPr="00A4749D">
        <w:rPr>
          <w:lang w:val="en-GB"/>
        </w:rPr>
        <w:t>)</w:t>
      </w:r>
      <w:r w:rsidR="00EB75CA" w:rsidRPr="00A4749D">
        <w:rPr>
          <w:lang w:val="en-GB"/>
        </w:rPr>
        <w:t xml:space="preserve"> less back or joint pain (</w:t>
      </w:r>
      <w:r w:rsidR="00F53A31" w:rsidRPr="00A4749D">
        <w:rPr>
          <w:lang w:val="en-GB"/>
        </w:rPr>
        <w:t>six</w:t>
      </w:r>
      <w:r w:rsidR="00EB75CA" w:rsidRPr="00A4749D">
        <w:rPr>
          <w:lang w:val="en-GB"/>
        </w:rPr>
        <w:t xml:space="preserve"> percent</w:t>
      </w:r>
      <w:r w:rsidR="00F53A31" w:rsidRPr="00A4749D">
        <w:rPr>
          <w:lang w:val="en-GB"/>
        </w:rPr>
        <w:t>), not bullied as much (five percent) and/or taking less medication (three percent</w:t>
      </w:r>
      <w:r w:rsidR="00EB75CA" w:rsidRPr="00A4749D">
        <w:rPr>
          <w:lang w:val="en-GB"/>
        </w:rPr>
        <w:t>)</w:t>
      </w:r>
      <w:r w:rsidR="008F4EC8" w:rsidRPr="00A4749D">
        <w:rPr>
          <w:lang w:val="en-GB"/>
        </w:rPr>
        <w:t>.</w:t>
      </w:r>
    </w:p>
    <w:p w14:paraId="699228E7" w14:textId="77777777" w:rsidR="003602B9" w:rsidRPr="00A4749D" w:rsidRDefault="003602B9" w:rsidP="003B0B69">
      <w:pPr>
        <w:pStyle w:val="Caption"/>
        <w:rPr>
          <w:sz w:val="16"/>
          <w:szCs w:val="16"/>
          <w:lang w:val="en-GB"/>
        </w:rPr>
      </w:pPr>
    </w:p>
    <w:p w14:paraId="2C4FB0A6" w14:textId="77777777" w:rsidR="003602B9" w:rsidRPr="00A4749D" w:rsidRDefault="003602B9" w:rsidP="003602B9">
      <w:pPr>
        <w:rPr>
          <w:rFonts w:ascii="Arial Black Mäori" w:hAnsi="Arial Black Mäori"/>
          <w:lang w:val="en-GB"/>
        </w:rPr>
      </w:pPr>
      <w:r w:rsidRPr="00A4749D">
        <w:rPr>
          <w:lang w:val="en-GB"/>
        </w:rPr>
        <w:br w:type="page"/>
      </w:r>
    </w:p>
    <w:p w14:paraId="7ECFAB09" w14:textId="59132D63" w:rsidR="00EE4B9C" w:rsidRPr="00A4749D" w:rsidRDefault="007F5D3C" w:rsidP="003B0B69">
      <w:pPr>
        <w:pStyle w:val="Caption"/>
        <w:rPr>
          <w:bCs w:val="0"/>
          <w:sz w:val="16"/>
          <w:szCs w:val="16"/>
          <w:lang w:val="en-GB"/>
        </w:rPr>
      </w:pPr>
      <w:bookmarkStart w:id="87" w:name="_Toc451936153"/>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7</w:t>
      </w:r>
      <w:r w:rsidR="004C4BF2" w:rsidRPr="00A4749D">
        <w:rPr>
          <w:noProof/>
          <w:sz w:val="16"/>
          <w:szCs w:val="16"/>
          <w:lang w:val="en-GB"/>
        </w:rPr>
        <w:fldChar w:fldCharType="end"/>
      </w:r>
      <w:r w:rsidRPr="00A4749D">
        <w:rPr>
          <w:sz w:val="16"/>
          <w:szCs w:val="16"/>
          <w:lang w:val="en-GB"/>
        </w:rPr>
        <w:t>:</w:t>
      </w:r>
      <w:r w:rsidR="00EE4B9C" w:rsidRPr="00A4749D">
        <w:rPr>
          <w:bCs w:val="0"/>
          <w:sz w:val="16"/>
          <w:szCs w:val="16"/>
          <w:lang w:val="en-GB"/>
        </w:rPr>
        <w:t xml:space="preserve"> Nature of changes noticed in child’s health and fitness</w:t>
      </w:r>
      <w:bookmarkEnd w:id="87"/>
    </w:p>
    <w:p w14:paraId="7ECFAB0A" w14:textId="704FAB8C" w:rsidR="00F40C2E" w:rsidRPr="00A4749D" w:rsidRDefault="00F40C2E" w:rsidP="00F40C2E">
      <w:pPr>
        <w:pStyle w:val="TableQuestion"/>
        <w:rPr>
          <w:lang w:val="en-GB"/>
        </w:rPr>
      </w:pPr>
      <w:r w:rsidRPr="00A4749D">
        <w:rPr>
          <w:lang w:val="en-GB"/>
        </w:rPr>
        <w:t xml:space="preserve">Q8. If you have noticed change in your child’s health and fitness, what changes have you noticed in your </w:t>
      </w:r>
      <w:r w:rsidR="0003217A" w:rsidRPr="00A4749D">
        <w:rPr>
          <w:lang w:val="en-GB"/>
        </w:rPr>
        <w:t>child?</w:t>
      </w:r>
    </w:p>
    <w:p w14:paraId="7ECFAB0B" w14:textId="3955EF05" w:rsidR="00D16C57" w:rsidRPr="00A4749D" w:rsidRDefault="00FA584B" w:rsidP="00D16C57">
      <w:pPr>
        <w:rPr>
          <w:lang w:val="en-GB"/>
        </w:rPr>
      </w:pPr>
      <w:r w:rsidRPr="00A4749D">
        <w:rPr>
          <w:noProof/>
          <w:lang w:eastAsia="en-NZ"/>
        </w:rPr>
        <w:drawing>
          <wp:inline distT="0" distB="0" distL="0" distR="0" wp14:anchorId="2AE44E45" wp14:editId="72D1C5CF">
            <wp:extent cx="5543550" cy="7047088"/>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3550" cy="7047088"/>
                    </a:xfrm>
                    <a:prstGeom prst="rect">
                      <a:avLst/>
                    </a:prstGeom>
                    <a:noFill/>
                    <a:ln>
                      <a:noFill/>
                    </a:ln>
                  </pic:spPr>
                </pic:pic>
              </a:graphicData>
            </a:graphic>
          </wp:inline>
        </w:drawing>
      </w:r>
    </w:p>
    <w:p w14:paraId="7ECFAB0C" w14:textId="77777777" w:rsidR="000D73C8" w:rsidRPr="00A4749D" w:rsidRDefault="000D73C8" w:rsidP="000D73C8">
      <w:pPr>
        <w:rPr>
          <w:lang w:val="en-GB"/>
        </w:rPr>
      </w:pPr>
    </w:p>
    <w:p w14:paraId="7ECFAB0E" w14:textId="2F6AFBE0" w:rsidR="004B35D8" w:rsidRPr="00A4749D" w:rsidRDefault="004B35D8" w:rsidP="004B35D8">
      <w:pPr>
        <w:pStyle w:val="TableFootnote"/>
        <w:keepNext w:val="0"/>
        <w:rPr>
          <w:lang w:val="en-GB"/>
        </w:rPr>
      </w:pPr>
      <w:r w:rsidRPr="00A4749D">
        <w:rPr>
          <w:lang w:val="en-GB"/>
        </w:rPr>
        <w:t>Total may exceed 100% because of multiple response.</w:t>
      </w:r>
      <w:r w:rsidR="002656B2" w:rsidRPr="00A4749D">
        <w:rPr>
          <w:lang w:val="en-GB"/>
        </w:rPr>
        <w:t xml:space="preserve"> </w:t>
      </w:r>
      <w:r w:rsidR="005D3E44">
        <w:rPr>
          <w:lang w:val="en-GB"/>
        </w:rPr>
        <w:br/>
      </w:r>
      <w:r w:rsidR="002656B2" w:rsidRPr="00A4749D">
        <w:rPr>
          <w:lang w:val="en-GB"/>
        </w:rPr>
        <w:t xml:space="preserve">*Sub-sample based on those who noticed positive changes in their child’s health. </w:t>
      </w:r>
      <w:r w:rsidR="005D3E44" w:rsidRPr="00A4749D">
        <w:rPr>
          <w:lang w:val="en-GB"/>
        </w:rPr>
        <w:t>2018 results exclude non-response</w:t>
      </w:r>
      <w:r w:rsidR="005D3E44">
        <w:rPr>
          <w:lang w:val="en-GB"/>
        </w:rPr>
        <w:t xml:space="preserve"> (234 respondents were asked</w:t>
      </w:r>
      <w:r w:rsidR="005B6DBD">
        <w:rPr>
          <w:lang w:val="en-GB"/>
        </w:rPr>
        <w:t xml:space="preserve"> to answer</w:t>
      </w:r>
      <w:r w:rsidR="005D3E44">
        <w:rPr>
          <w:lang w:val="en-GB"/>
        </w:rPr>
        <w:t xml:space="preserve"> this question).</w:t>
      </w:r>
    </w:p>
    <w:p w14:paraId="7ECFAB0F" w14:textId="77777777" w:rsidR="004B35D8" w:rsidRPr="00A4749D" w:rsidRDefault="004B35D8" w:rsidP="000D73C8">
      <w:pPr>
        <w:rPr>
          <w:lang w:val="en-GB"/>
        </w:rPr>
      </w:pPr>
    </w:p>
    <w:p w14:paraId="7ECFAB10" w14:textId="260DEB7C" w:rsidR="0076012C" w:rsidRPr="00A4749D" w:rsidRDefault="00F3690D" w:rsidP="0076012C">
      <w:pPr>
        <w:pStyle w:val="BodyText"/>
        <w:rPr>
          <w:lang w:val="en-GB"/>
        </w:rPr>
      </w:pPr>
      <w:r w:rsidRPr="00A4749D">
        <w:rPr>
          <w:lang w:val="en-GB"/>
        </w:rPr>
        <w:lastRenderedPageBreak/>
        <w:t xml:space="preserve">A </w:t>
      </w:r>
      <w:r w:rsidR="000D1509" w:rsidRPr="00A4749D">
        <w:rPr>
          <w:lang w:val="en-GB"/>
        </w:rPr>
        <w:t xml:space="preserve">small </w:t>
      </w:r>
      <w:r w:rsidRPr="00A4749D">
        <w:rPr>
          <w:lang w:val="en-GB"/>
        </w:rPr>
        <w:t xml:space="preserve">number of </w:t>
      </w:r>
      <w:r w:rsidR="00822CD3" w:rsidRPr="00A4749D">
        <w:rPr>
          <w:lang w:val="en-GB"/>
        </w:rPr>
        <w:t>participants</w:t>
      </w:r>
      <w:r w:rsidR="0076012C" w:rsidRPr="00A4749D">
        <w:rPr>
          <w:lang w:val="en-GB"/>
        </w:rPr>
        <w:t xml:space="preserve"> identified other changes they ha</w:t>
      </w:r>
      <w:r w:rsidR="002B1C8F" w:rsidRPr="00A4749D">
        <w:rPr>
          <w:lang w:val="en-GB"/>
        </w:rPr>
        <w:t>d</w:t>
      </w:r>
      <w:r w:rsidR="0076012C" w:rsidRPr="00A4749D">
        <w:rPr>
          <w:lang w:val="en-GB"/>
        </w:rPr>
        <w:t xml:space="preserve"> noticed</w:t>
      </w:r>
      <w:r w:rsidR="002B1C8F" w:rsidRPr="00A4749D">
        <w:rPr>
          <w:lang w:val="en-GB"/>
        </w:rPr>
        <w:t>, with</w:t>
      </w:r>
      <w:r w:rsidR="0076012C" w:rsidRPr="00A4749D">
        <w:rPr>
          <w:lang w:val="en-GB"/>
        </w:rPr>
        <w:t xml:space="preserve"> most of th</w:t>
      </w:r>
      <w:r w:rsidR="00684778" w:rsidRPr="00A4749D">
        <w:rPr>
          <w:lang w:val="en-GB"/>
        </w:rPr>
        <w:t>o</w:t>
      </w:r>
      <w:r w:rsidR="0076012C" w:rsidRPr="00A4749D">
        <w:rPr>
          <w:lang w:val="en-GB"/>
        </w:rPr>
        <w:t>se mentioned</w:t>
      </w:r>
      <w:r w:rsidR="002B1C8F" w:rsidRPr="00A4749D">
        <w:rPr>
          <w:lang w:val="en-GB"/>
        </w:rPr>
        <w:t xml:space="preserve"> relating to seeing</w:t>
      </w:r>
      <w:r w:rsidR="0076012C" w:rsidRPr="00A4749D">
        <w:rPr>
          <w:lang w:val="en-GB"/>
        </w:rPr>
        <w:t xml:space="preserve"> a positive change in the child’s diet</w:t>
      </w:r>
      <w:r w:rsidR="00F16070" w:rsidRPr="00A4749D">
        <w:rPr>
          <w:lang w:val="en-GB"/>
        </w:rPr>
        <w:t xml:space="preserve"> and </w:t>
      </w:r>
      <w:r w:rsidR="0076012C" w:rsidRPr="00A4749D">
        <w:rPr>
          <w:lang w:val="en-GB"/>
        </w:rPr>
        <w:t>exercise habits. A selection of some of the</w:t>
      </w:r>
      <w:r w:rsidR="00A60AF5" w:rsidRPr="00A4749D">
        <w:rPr>
          <w:lang w:val="en-GB"/>
        </w:rPr>
        <w:t>ir</w:t>
      </w:r>
      <w:r w:rsidR="0076012C" w:rsidRPr="00A4749D">
        <w:rPr>
          <w:lang w:val="en-GB"/>
        </w:rPr>
        <w:t xml:space="preserve"> comments include</w:t>
      </w:r>
      <w:r w:rsidR="002B1C8F" w:rsidRPr="00A4749D">
        <w:rPr>
          <w:lang w:val="en-GB"/>
        </w:rPr>
        <w:t>d</w:t>
      </w:r>
      <w:r w:rsidR="0076012C" w:rsidRPr="00A4749D">
        <w:rPr>
          <w:lang w:val="en-GB"/>
        </w:rPr>
        <w:t>:</w:t>
      </w:r>
    </w:p>
    <w:p w14:paraId="3A53D21A" w14:textId="53F8E893" w:rsidR="005E2301" w:rsidRPr="00A4749D" w:rsidRDefault="005E2301" w:rsidP="005E2301">
      <w:pPr>
        <w:pStyle w:val="Verbatim"/>
        <w:rPr>
          <w:lang w:val="en-GB" w:eastAsia="zh-TW"/>
        </w:rPr>
      </w:pPr>
      <w:r w:rsidRPr="00A4749D">
        <w:rPr>
          <w:lang w:val="en-GB" w:eastAsia="zh-TW"/>
        </w:rPr>
        <w:t>Is more mindful of poor food [and] nutrition and its consequences.</w:t>
      </w:r>
    </w:p>
    <w:p w14:paraId="3CAFF2E2" w14:textId="77777777" w:rsidR="005E2301" w:rsidRPr="00A4749D" w:rsidRDefault="005E2301" w:rsidP="005E2301">
      <w:pPr>
        <w:pStyle w:val="Verbatim"/>
        <w:rPr>
          <w:lang w:val="en-GB" w:eastAsia="zh-TW"/>
        </w:rPr>
      </w:pPr>
      <w:r w:rsidRPr="00A4749D">
        <w:rPr>
          <w:lang w:val="en-GB" w:eastAsia="zh-TW"/>
        </w:rPr>
        <w:t>Discovered she really enjoys boxing and the activities that go with it. Looks forward to weekly get together.</w:t>
      </w:r>
    </w:p>
    <w:p w14:paraId="45058DDC" w14:textId="77777777" w:rsidR="005E2301" w:rsidRPr="00A4749D" w:rsidRDefault="005E2301" w:rsidP="005E2301">
      <w:pPr>
        <w:pStyle w:val="Verbatim"/>
        <w:rPr>
          <w:lang w:val="en-GB" w:eastAsia="zh-TW"/>
        </w:rPr>
      </w:pPr>
      <w:r w:rsidRPr="00A4749D">
        <w:rPr>
          <w:lang w:val="en-GB" w:eastAsia="zh-TW"/>
        </w:rPr>
        <w:t>Enjoys company of other participants and the instructors.</w:t>
      </w:r>
    </w:p>
    <w:p w14:paraId="3612BCCF" w14:textId="77777777" w:rsidR="005E2301" w:rsidRPr="00A4749D" w:rsidRDefault="005E2301" w:rsidP="005E2301">
      <w:pPr>
        <w:pStyle w:val="Verbatim"/>
        <w:rPr>
          <w:lang w:val="en-GB" w:eastAsia="zh-TW"/>
        </w:rPr>
      </w:pPr>
      <w:r w:rsidRPr="00A4749D">
        <w:rPr>
          <w:lang w:val="en-GB" w:eastAsia="zh-TW"/>
        </w:rPr>
        <w:t>Knows more about eating healthy and making right choices.</w:t>
      </w:r>
    </w:p>
    <w:p w14:paraId="36A92D45" w14:textId="77777777" w:rsidR="005E2301" w:rsidRPr="00A4749D" w:rsidRDefault="005E2301" w:rsidP="005E2301">
      <w:pPr>
        <w:pStyle w:val="Verbatim"/>
        <w:rPr>
          <w:lang w:val="en-GB" w:eastAsia="zh-TW"/>
        </w:rPr>
      </w:pPr>
      <w:r w:rsidRPr="00A4749D">
        <w:rPr>
          <w:lang w:val="en-GB" w:eastAsia="zh-TW"/>
        </w:rPr>
        <w:t>It's been seven months since we were referred. It's amazing she's slowly getting used to her new lifestyle.</w:t>
      </w:r>
    </w:p>
    <w:p w14:paraId="25EA4E95" w14:textId="77777777" w:rsidR="005E2301" w:rsidRPr="00A4749D" w:rsidRDefault="005E2301" w:rsidP="005E2301">
      <w:pPr>
        <w:pStyle w:val="Verbatim"/>
        <w:rPr>
          <w:lang w:val="en-GB" w:eastAsia="zh-TW"/>
        </w:rPr>
      </w:pPr>
      <w:r w:rsidRPr="00A4749D">
        <w:rPr>
          <w:lang w:val="en-GB" w:eastAsia="zh-TW"/>
        </w:rPr>
        <w:t>Change of attitude towards healthy eating and physical activity. Has a better understanding and recognises the importance of making better choices.</w:t>
      </w:r>
    </w:p>
    <w:p w14:paraId="58E5E17F" w14:textId="28D57E33" w:rsidR="00EF636C" w:rsidRPr="00A4749D" w:rsidRDefault="005E2301" w:rsidP="00EF636C">
      <w:pPr>
        <w:pStyle w:val="Verbatim"/>
        <w:rPr>
          <w:rFonts w:ascii="Times New Roman" w:hAnsi="Times New Roman"/>
          <w:sz w:val="24"/>
          <w:szCs w:val="24"/>
          <w:lang w:val="en-GB" w:eastAsia="zh-TW"/>
        </w:rPr>
      </w:pPr>
      <w:r w:rsidRPr="00A4749D">
        <w:rPr>
          <w:lang w:val="en-GB" w:eastAsia="zh-TW"/>
        </w:rPr>
        <w:t>Trying new foods and interested in preparing meals.</w:t>
      </w:r>
    </w:p>
    <w:p w14:paraId="3FACF555" w14:textId="6821281C" w:rsidR="00EF636C" w:rsidRPr="00A4749D" w:rsidRDefault="00EF636C" w:rsidP="006C361D">
      <w:pPr>
        <w:pStyle w:val="Verbatim"/>
        <w:rPr>
          <w:rFonts w:ascii="Times New Roman" w:hAnsi="Times New Roman"/>
          <w:sz w:val="24"/>
          <w:szCs w:val="24"/>
          <w:highlight w:val="yellow"/>
          <w:lang w:val="en-GB" w:eastAsia="zh-TW"/>
        </w:rPr>
      </w:pPr>
    </w:p>
    <w:p w14:paraId="7ECFAB1B" w14:textId="0F49A7D0" w:rsidR="00827531" w:rsidRPr="00A4749D" w:rsidRDefault="00827531" w:rsidP="00827531">
      <w:pPr>
        <w:pStyle w:val="Verbatim"/>
        <w:rPr>
          <w:iCs/>
          <w:sz w:val="22"/>
          <w:highlight w:val="yellow"/>
          <w:lang w:val="en-GB"/>
        </w:rPr>
      </w:pPr>
    </w:p>
    <w:p w14:paraId="7ECFAB1C" w14:textId="77777777" w:rsidR="00CB32CF" w:rsidRPr="00A4749D" w:rsidRDefault="00CB32CF">
      <w:pPr>
        <w:spacing w:line="240" w:lineRule="auto"/>
        <w:rPr>
          <w:rFonts w:ascii="Arial Black Mäori" w:hAnsi="Arial Black Mäori" w:cs="Arial"/>
          <w:iCs/>
          <w:sz w:val="32"/>
          <w:szCs w:val="28"/>
          <w:highlight w:val="yellow"/>
          <w:lang w:val="en-GB"/>
        </w:rPr>
      </w:pPr>
      <w:r w:rsidRPr="00A4749D">
        <w:rPr>
          <w:highlight w:val="yellow"/>
          <w:lang w:val="en-GB"/>
        </w:rPr>
        <w:br w:type="page"/>
      </w:r>
    </w:p>
    <w:p w14:paraId="7ECFAB1D" w14:textId="77777777" w:rsidR="002F7379" w:rsidRPr="00A4749D" w:rsidRDefault="002F7379">
      <w:pPr>
        <w:pStyle w:val="Heading2"/>
        <w:rPr>
          <w:lang w:val="en-GB"/>
        </w:rPr>
      </w:pPr>
      <w:bookmarkStart w:id="88" w:name="_Toc451936132"/>
      <w:r w:rsidRPr="00A4749D">
        <w:rPr>
          <w:lang w:val="en-GB"/>
        </w:rPr>
        <w:lastRenderedPageBreak/>
        <w:t>Amount of time referred child spends being active</w:t>
      </w:r>
      <w:bookmarkEnd w:id="88"/>
    </w:p>
    <w:p w14:paraId="7ECFAB1E" w14:textId="77777777" w:rsidR="00EE4B9C" w:rsidRPr="00A4749D" w:rsidRDefault="00EE4B9C" w:rsidP="003B0B69">
      <w:pPr>
        <w:pStyle w:val="BodyText"/>
        <w:rPr>
          <w:lang w:val="en-GB"/>
        </w:rPr>
      </w:pPr>
      <w:r w:rsidRPr="00A4749D">
        <w:rPr>
          <w:lang w:val="en-GB"/>
        </w:rPr>
        <w:t xml:space="preserve">Participants were asked how much time their child is spending being active, compared to before they started the Active Families programme. </w:t>
      </w:r>
    </w:p>
    <w:p w14:paraId="7ECFAB1F" w14:textId="51D0AEB3" w:rsidR="00EE4B9C" w:rsidRPr="00A4749D" w:rsidRDefault="006F0405" w:rsidP="000A2962">
      <w:pPr>
        <w:pStyle w:val="BodyText"/>
        <w:rPr>
          <w:lang w:val="en-GB"/>
        </w:rPr>
      </w:pPr>
      <w:r w:rsidRPr="00A4749D">
        <w:rPr>
          <w:lang w:val="en-GB"/>
        </w:rPr>
        <w:t>80 percent</w:t>
      </w:r>
      <w:r w:rsidR="00EE4B9C" w:rsidRPr="00A4749D">
        <w:rPr>
          <w:lang w:val="en-GB"/>
        </w:rPr>
        <w:t xml:space="preserve"> </w:t>
      </w:r>
      <w:r w:rsidR="00AB5342" w:rsidRPr="00A4749D">
        <w:rPr>
          <w:lang w:val="en-GB"/>
        </w:rPr>
        <w:t>reported that</w:t>
      </w:r>
      <w:r w:rsidR="00EE4B9C" w:rsidRPr="00A4749D">
        <w:rPr>
          <w:lang w:val="en-GB"/>
        </w:rPr>
        <w:t xml:space="preserve"> their child was spending more time being active, while </w:t>
      </w:r>
      <w:r w:rsidR="00BD4398" w:rsidRPr="00A4749D">
        <w:rPr>
          <w:lang w:val="en-GB"/>
        </w:rPr>
        <w:t>2</w:t>
      </w:r>
      <w:r w:rsidR="004F5B21" w:rsidRPr="00A4749D">
        <w:rPr>
          <w:lang w:val="en-GB"/>
        </w:rPr>
        <w:t>0</w:t>
      </w:r>
      <w:r w:rsidR="00924C91" w:rsidRPr="00A4749D">
        <w:rPr>
          <w:lang w:val="en-GB"/>
        </w:rPr>
        <w:t xml:space="preserve"> percent</w:t>
      </w:r>
      <w:r w:rsidR="00EE4B9C" w:rsidRPr="00A4749D">
        <w:rPr>
          <w:lang w:val="en-GB"/>
        </w:rPr>
        <w:t xml:space="preserve"> were spending about the same time being active</w:t>
      </w:r>
      <w:r w:rsidR="000413A9" w:rsidRPr="00A4749D">
        <w:rPr>
          <w:lang w:val="en-GB"/>
        </w:rPr>
        <w:t xml:space="preserve"> (Figure 8)</w:t>
      </w:r>
      <w:r w:rsidR="00F00779" w:rsidRPr="00A4749D">
        <w:rPr>
          <w:lang w:val="en-GB"/>
        </w:rPr>
        <w:t>.</w:t>
      </w:r>
      <w:r w:rsidR="00EE4B9C" w:rsidRPr="00A4749D">
        <w:rPr>
          <w:lang w:val="en-GB"/>
        </w:rPr>
        <w:t xml:space="preserve"> </w:t>
      </w:r>
      <w:r w:rsidR="00635E0F" w:rsidRPr="00A4749D">
        <w:rPr>
          <w:lang w:val="en-GB"/>
        </w:rPr>
        <w:t xml:space="preserve">While the </w:t>
      </w:r>
      <w:r w:rsidR="00A4749D" w:rsidRPr="00A4749D">
        <w:rPr>
          <w:lang w:val="en-GB"/>
        </w:rPr>
        <w:t>subsample</w:t>
      </w:r>
      <w:r w:rsidR="00635E0F" w:rsidRPr="00A4749D">
        <w:rPr>
          <w:lang w:val="en-GB"/>
        </w:rPr>
        <w:t xml:space="preserve"> sizes are relatively small, </w:t>
      </w:r>
      <w:r w:rsidR="006E020C" w:rsidRPr="00A4749D">
        <w:rPr>
          <w:lang w:val="en-GB"/>
        </w:rPr>
        <w:fldChar w:fldCharType="begin"/>
      </w:r>
      <w:r w:rsidR="006E020C" w:rsidRPr="00A4749D">
        <w:rPr>
          <w:lang w:val="en-GB"/>
        </w:rPr>
        <w:instrText xml:space="preserve"> REF _Ref268186242 \h  \* MERGEFORMAT </w:instrText>
      </w:r>
      <w:r w:rsidR="006E020C" w:rsidRPr="00A4749D">
        <w:rPr>
          <w:lang w:val="en-GB"/>
        </w:rPr>
      </w:r>
      <w:r w:rsidR="006E020C" w:rsidRPr="00A4749D">
        <w:rPr>
          <w:lang w:val="en-GB"/>
        </w:rPr>
        <w:fldChar w:fldCharType="separate"/>
      </w:r>
      <w:r w:rsidR="008F07B0" w:rsidRPr="008F07B0">
        <w:rPr>
          <w:lang w:val="en-GB"/>
        </w:rPr>
        <w:t>Table 3</w:t>
      </w:r>
      <w:r w:rsidR="006E020C" w:rsidRPr="00A4749D">
        <w:rPr>
          <w:lang w:val="en-GB"/>
        </w:rPr>
        <w:fldChar w:fldCharType="end"/>
      </w:r>
      <w:r w:rsidR="00C34DF9" w:rsidRPr="00A4749D">
        <w:rPr>
          <w:lang w:val="en-GB"/>
        </w:rPr>
        <w:t xml:space="preserve"> </w:t>
      </w:r>
      <w:r w:rsidR="00253E99" w:rsidRPr="00A4749D">
        <w:rPr>
          <w:lang w:val="en-GB"/>
        </w:rPr>
        <w:t>shows that increases in activity levels are being sustained by</w:t>
      </w:r>
      <w:r w:rsidR="00942906" w:rsidRPr="00A4749D">
        <w:rPr>
          <w:lang w:val="en-GB"/>
        </w:rPr>
        <w:t xml:space="preserve"> </w:t>
      </w:r>
      <w:r w:rsidR="00A1625C" w:rsidRPr="00A4749D">
        <w:rPr>
          <w:lang w:val="en-GB"/>
        </w:rPr>
        <w:t>about three quarters</w:t>
      </w:r>
      <w:r w:rsidR="00253E99" w:rsidRPr="00A4749D">
        <w:rPr>
          <w:lang w:val="en-GB"/>
        </w:rPr>
        <w:t xml:space="preserve"> </w:t>
      </w:r>
      <w:r w:rsidR="00CB32CF" w:rsidRPr="00A4749D">
        <w:rPr>
          <w:lang w:val="en-GB"/>
        </w:rPr>
        <w:t xml:space="preserve">of </w:t>
      </w:r>
      <w:r w:rsidR="00253E99" w:rsidRPr="00A4749D">
        <w:rPr>
          <w:lang w:val="en-GB"/>
        </w:rPr>
        <w:t xml:space="preserve">those who were referred to the programme </w:t>
      </w:r>
      <w:r w:rsidR="00CB32CF" w:rsidRPr="00A4749D">
        <w:rPr>
          <w:lang w:val="en-GB"/>
        </w:rPr>
        <w:t>more than 12 months ago</w:t>
      </w:r>
      <w:r w:rsidR="000413A9" w:rsidRPr="00A4749D">
        <w:rPr>
          <w:lang w:val="en-GB"/>
        </w:rPr>
        <w:t xml:space="preserve"> (</w:t>
      </w:r>
      <w:r w:rsidR="007E4956" w:rsidRPr="00A4749D">
        <w:rPr>
          <w:lang w:val="en-GB"/>
        </w:rPr>
        <w:t>7</w:t>
      </w:r>
      <w:r w:rsidR="000A2962" w:rsidRPr="00A4749D">
        <w:rPr>
          <w:lang w:val="en-GB"/>
        </w:rPr>
        <w:t>3</w:t>
      </w:r>
      <w:r w:rsidR="000413A9" w:rsidRPr="00A4749D">
        <w:rPr>
          <w:lang w:val="en-GB"/>
        </w:rPr>
        <w:t xml:space="preserve"> percent)</w:t>
      </w:r>
      <w:r w:rsidR="00CB32CF" w:rsidRPr="00A4749D">
        <w:rPr>
          <w:lang w:val="en-GB"/>
        </w:rPr>
        <w:t>.</w:t>
      </w:r>
    </w:p>
    <w:p w14:paraId="7ECFAB20" w14:textId="0B2A6E4B" w:rsidR="00EE4B9C" w:rsidRPr="00A4749D" w:rsidRDefault="007F5D3C" w:rsidP="003B0B69">
      <w:pPr>
        <w:pStyle w:val="Caption"/>
        <w:rPr>
          <w:bCs w:val="0"/>
          <w:sz w:val="16"/>
          <w:szCs w:val="16"/>
          <w:lang w:val="en-GB"/>
        </w:rPr>
      </w:pPr>
      <w:bookmarkStart w:id="89" w:name="_Toc451936154"/>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8</w:t>
      </w:r>
      <w:r w:rsidR="004C4BF2" w:rsidRPr="00A4749D">
        <w:rPr>
          <w:noProof/>
          <w:sz w:val="16"/>
          <w:szCs w:val="16"/>
          <w:lang w:val="en-GB"/>
        </w:rPr>
        <w:fldChar w:fldCharType="end"/>
      </w:r>
      <w:r w:rsidRPr="00A4749D">
        <w:rPr>
          <w:sz w:val="16"/>
          <w:szCs w:val="16"/>
          <w:lang w:val="en-GB"/>
        </w:rPr>
        <w:t>:</w:t>
      </w:r>
      <w:r w:rsidR="00EE4B9C" w:rsidRPr="00A4749D">
        <w:rPr>
          <w:bCs w:val="0"/>
          <w:sz w:val="16"/>
          <w:szCs w:val="16"/>
          <w:lang w:val="en-GB"/>
        </w:rPr>
        <w:t xml:space="preserve"> Amount of time child spends being active compared to before Active Families programme</w:t>
      </w:r>
      <w:bookmarkEnd w:id="89"/>
    </w:p>
    <w:p w14:paraId="1298E4C8" w14:textId="77777777" w:rsidR="001F0E07" w:rsidRPr="00A4749D" w:rsidRDefault="00F40C2E" w:rsidP="001F0E07">
      <w:pPr>
        <w:pStyle w:val="TableQuestion"/>
        <w:spacing w:after="0"/>
        <w:rPr>
          <w:lang w:val="en-GB"/>
        </w:rPr>
      </w:pPr>
      <w:r w:rsidRPr="00A4749D">
        <w:rPr>
          <w:lang w:val="en-GB"/>
        </w:rPr>
        <w:t>Q9. Compared to the time before your child started the GRx Active Families programme is he/she spending…?</w:t>
      </w:r>
    </w:p>
    <w:p w14:paraId="6933BF16" w14:textId="77777777" w:rsidR="001F0E07" w:rsidRPr="00A4749D" w:rsidRDefault="001F0E07" w:rsidP="001F0E07">
      <w:pPr>
        <w:rPr>
          <w:lang w:val="en-GB"/>
        </w:rPr>
      </w:pPr>
    </w:p>
    <w:p w14:paraId="7ECFAB22" w14:textId="27F23CEE" w:rsidR="00D16C57" w:rsidRPr="00A4749D" w:rsidRDefault="00FA584B" w:rsidP="001F0E07">
      <w:pPr>
        <w:pStyle w:val="TableQuestion"/>
        <w:spacing w:after="0"/>
        <w:rPr>
          <w:lang w:val="en-GB"/>
        </w:rPr>
      </w:pPr>
      <w:r w:rsidRPr="00A4749D">
        <w:rPr>
          <w:noProof/>
          <w:lang w:eastAsia="en-NZ"/>
        </w:rPr>
        <w:drawing>
          <wp:inline distT="0" distB="0" distL="0" distR="0" wp14:anchorId="2CE4FC35" wp14:editId="32E9894A">
            <wp:extent cx="5543550" cy="2680319"/>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3550" cy="2680319"/>
                    </a:xfrm>
                    <a:prstGeom prst="rect">
                      <a:avLst/>
                    </a:prstGeom>
                    <a:noFill/>
                    <a:ln>
                      <a:noFill/>
                    </a:ln>
                  </pic:spPr>
                </pic:pic>
              </a:graphicData>
            </a:graphic>
          </wp:inline>
        </w:drawing>
      </w:r>
    </w:p>
    <w:p w14:paraId="7ECFAB23" w14:textId="77777777" w:rsidR="000D73C8" w:rsidRPr="00A4749D" w:rsidRDefault="000D73C8" w:rsidP="000D73C8">
      <w:pPr>
        <w:rPr>
          <w:lang w:val="en-GB"/>
        </w:rPr>
      </w:pPr>
    </w:p>
    <w:p w14:paraId="1BC536C4" w14:textId="364D9618" w:rsidR="004F5B21" w:rsidRPr="00A4749D" w:rsidRDefault="009C5A5D" w:rsidP="004F5B21">
      <w:pPr>
        <w:pStyle w:val="TableFootnote"/>
        <w:keepNext w:val="0"/>
        <w:rPr>
          <w:lang w:val="en-GB"/>
        </w:rPr>
      </w:pPr>
      <w:r w:rsidRPr="00A4749D">
        <w:rPr>
          <w:lang w:val="en-GB"/>
        </w:rPr>
        <w:t>Total may not sum to 100% due to rounding.</w:t>
      </w:r>
      <w:r w:rsidR="004F5B21" w:rsidRPr="00A4749D">
        <w:rPr>
          <w:lang w:val="en-GB"/>
        </w:rPr>
        <w:t xml:space="preserve"> </w:t>
      </w:r>
      <w:r w:rsidR="00BC48DE">
        <w:rPr>
          <w:lang w:val="en-GB"/>
        </w:rPr>
        <w:br/>
      </w:r>
      <w:r w:rsidR="005D3E44" w:rsidRPr="00A4749D">
        <w:rPr>
          <w:lang w:val="en-GB"/>
        </w:rPr>
        <w:t>2018 results exclude non-response</w:t>
      </w:r>
      <w:r w:rsidR="005D3E44">
        <w:rPr>
          <w:lang w:val="en-GB"/>
        </w:rPr>
        <w:t xml:space="preserve"> (all 269 respondents were asked </w:t>
      </w:r>
      <w:r w:rsidR="005B6DBD">
        <w:rPr>
          <w:lang w:val="en-GB"/>
        </w:rPr>
        <w:t xml:space="preserve">to answer </w:t>
      </w:r>
      <w:r w:rsidR="005D3E44">
        <w:rPr>
          <w:lang w:val="en-GB"/>
        </w:rPr>
        <w:t>this question).</w:t>
      </w:r>
    </w:p>
    <w:p w14:paraId="7ECFAB24" w14:textId="15AE9262" w:rsidR="009C5A5D" w:rsidRPr="00A4749D" w:rsidRDefault="009C5A5D" w:rsidP="00AB5342">
      <w:pPr>
        <w:pStyle w:val="TableFootnote"/>
        <w:keepNext w:val="0"/>
        <w:rPr>
          <w:highlight w:val="yellow"/>
          <w:lang w:val="en-GB"/>
        </w:rPr>
      </w:pPr>
    </w:p>
    <w:p w14:paraId="7ECFAB26" w14:textId="1123A0BB" w:rsidR="00834D11" w:rsidRPr="00A4749D" w:rsidRDefault="00834D11">
      <w:pPr>
        <w:spacing w:line="240" w:lineRule="auto"/>
        <w:rPr>
          <w:sz w:val="16"/>
          <w:highlight w:val="yellow"/>
          <w:lang w:val="en-GB"/>
        </w:rPr>
      </w:pPr>
      <w:r w:rsidRPr="00A4749D">
        <w:rPr>
          <w:highlight w:val="yellow"/>
          <w:lang w:val="en-GB"/>
        </w:rPr>
        <w:br w:type="page"/>
      </w:r>
    </w:p>
    <w:p w14:paraId="7ECFAB27" w14:textId="762BD15F" w:rsidR="001843D1" w:rsidRPr="00A4749D" w:rsidRDefault="001843D1" w:rsidP="001843D1">
      <w:pPr>
        <w:pStyle w:val="Caption"/>
        <w:rPr>
          <w:sz w:val="16"/>
          <w:szCs w:val="16"/>
          <w:lang w:val="en-GB"/>
        </w:rPr>
      </w:pPr>
      <w:bookmarkStart w:id="90" w:name="_Ref268186242"/>
      <w:bookmarkStart w:id="91" w:name="_Toc515011526"/>
      <w:r w:rsidRPr="00A4749D">
        <w:rPr>
          <w:sz w:val="16"/>
          <w:szCs w:val="16"/>
          <w:lang w:val="en-GB"/>
        </w:rPr>
        <w:lastRenderedPageBreak/>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3</w:t>
      </w:r>
      <w:r w:rsidR="004C4BF2" w:rsidRPr="00A4749D">
        <w:rPr>
          <w:noProof/>
          <w:sz w:val="16"/>
          <w:szCs w:val="16"/>
          <w:lang w:val="en-GB"/>
        </w:rPr>
        <w:fldChar w:fldCharType="end"/>
      </w:r>
      <w:bookmarkEnd w:id="90"/>
      <w:r w:rsidRPr="00A4749D">
        <w:rPr>
          <w:sz w:val="16"/>
          <w:szCs w:val="16"/>
          <w:lang w:val="en-GB"/>
        </w:rPr>
        <w:t xml:space="preserve">: </w:t>
      </w:r>
      <w:r w:rsidR="00D77058" w:rsidRPr="00A4749D">
        <w:rPr>
          <w:sz w:val="16"/>
          <w:szCs w:val="16"/>
          <w:lang w:val="en-GB"/>
        </w:rPr>
        <w:t>Changes in activity levels by time since referral</w:t>
      </w:r>
      <w:bookmarkEnd w:id="91"/>
    </w:p>
    <w:p w14:paraId="7ECFAB28" w14:textId="77777777" w:rsidR="001843D1" w:rsidRPr="00A4749D" w:rsidRDefault="001843D1" w:rsidP="001843D1">
      <w:pPr>
        <w:pStyle w:val="TableQuestion"/>
        <w:rPr>
          <w:sz w:val="18"/>
          <w:lang w:val="en-GB"/>
        </w:rPr>
      </w:pPr>
      <w:r w:rsidRPr="00A4749D">
        <w:rPr>
          <w:sz w:val="18"/>
          <w:lang w:val="en-GB"/>
        </w:rPr>
        <w:t>Q</w:t>
      </w:r>
      <w:r w:rsidR="004C1B8E" w:rsidRPr="00A4749D">
        <w:rPr>
          <w:sz w:val="18"/>
          <w:lang w:val="en-GB"/>
        </w:rPr>
        <w:t>9</w:t>
      </w:r>
      <w:r w:rsidRPr="00A4749D">
        <w:rPr>
          <w:sz w:val="18"/>
          <w:lang w:val="en-GB"/>
        </w:rPr>
        <w:t xml:space="preserve">. </w:t>
      </w:r>
      <w:r w:rsidR="004C1B8E" w:rsidRPr="00A4749D">
        <w:rPr>
          <w:lang w:val="en-GB"/>
        </w:rPr>
        <w:t>Compared to the time before your child started the GRx Active Families programme is he/she spending…?</w:t>
      </w:r>
    </w:p>
    <w:tbl>
      <w:tblPr>
        <w:tblW w:w="8348" w:type="dxa"/>
        <w:shd w:val="clear" w:color="auto" w:fill="FFFFFF"/>
        <w:tblLayout w:type="fixed"/>
        <w:tblCellMar>
          <w:left w:w="0" w:type="dxa"/>
          <w:right w:w="0" w:type="dxa"/>
        </w:tblCellMar>
        <w:tblLook w:val="0000" w:firstRow="0" w:lastRow="0" w:firstColumn="0" w:lastColumn="0" w:noHBand="0" w:noVBand="0"/>
      </w:tblPr>
      <w:tblGrid>
        <w:gridCol w:w="2428"/>
        <w:gridCol w:w="1133"/>
        <w:gridCol w:w="1259"/>
        <w:gridCol w:w="1133"/>
        <w:gridCol w:w="1133"/>
        <w:gridCol w:w="1262"/>
      </w:tblGrid>
      <w:tr w:rsidR="00735573" w:rsidRPr="00A4749D" w14:paraId="731876D0" w14:textId="77777777" w:rsidTr="00CC653B">
        <w:trPr>
          <w:cantSplit/>
          <w:trHeight w:val="240"/>
          <w:tblHeader/>
        </w:trPr>
        <w:tc>
          <w:tcPr>
            <w:tcW w:w="2428" w:type="dxa"/>
            <w:shd w:val="clear" w:color="auto" w:fill="CCBB88"/>
            <w:vAlign w:val="bottom"/>
          </w:tcPr>
          <w:p w14:paraId="4EA95588" w14:textId="77777777" w:rsidR="00735573" w:rsidRPr="00A4749D" w:rsidRDefault="00735573" w:rsidP="004C1B8E">
            <w:pPr>
              <w:keepNext/>
              <w:spacing w:line="240" w:lineRule="auto"/>
              <w:jc w:val="right"/>
              <w:rPr>
                <w:rFonts w:ascii="Arial" w:hAnsi="Arial" w:cs="Arial"/>
                <w:bCs/>
                <w:szCs w:val="18"/>
                <w:lang w:val="en-GB"/>
              </w:rPr>
            </w:pPr>
          </w:p>
        </w:tc>
        <w:tc>
          <w:tcPr>
            <w:tcW w:w="1133" w:type="dxa"/>
            <w:shd w:val="clear" w:color="auto" w:fill="CCBB88"/>
            <w:vAlign w:val="bottom"/>
          </w:tcPr>
          <w:p w14:paraId="51431640" w14:textId="77777777" w:rsidR="00735573" w:rsidRPr="00A4749D" w:rsidRDefault="00735573" w:rsidP="004C1B8E">
            <w:pPr>
              <w:keepNext/>
              <w:spacing w:line="240" w:lineRule="auto"/>
              <w:jc w:val="center"/>
              <w:rPr>
                <w:rFonts w:ascii="Arial" w:hAnsi="Arial" w:cs="Arial"/>
                <w:szCs w:val="18"/>
                <w:lang w:val="en-GB"/>
              </w:rPr>
            </w:pPr>
          </w:p>
        </w:tc>
        <w:tc>
          <w:tcPr>
            <w:tcW w:w="4787" w:type="dxa"/>
            <w:gridSpan w:val="4"/>
            <w:tcBorders>
              <w:top w:val="single" w:sz="4" w:space="0" w:color="auto"/>
            </w:tcBorders>
            <w:shd w:val="clear" w:color="auto" w:fill="CCBB88"/>
            <w:vAlign w:val="center"/>
          </w:tcPr>
          <w:p w14:paraId="7598699C" w14:textId="3979DC5F"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Time since referral</w:t>
            </w:r>
          </w:p>
        </w:tc>
      </w:tr>
      <w:tr w:rsidR="00735573" w:rsidRPr="00A4749D" w14:paraId="7ECFAB34" w14:textId="77777777" w:rsidTr="00735573">
        <w:trPr>
          <w:cantSplit/>
          <w:trHeight w:val="240"/>
          <w:tblHeader/>
        </w:trPr>
        <w:tc>
          <w:tcPr>
            <w:tcW w:w="2428" w:type="dxa"/>
            <w:shd w:val="clear" w:color="auto" w:fill="CCBB88"/>
            <w:vAlign w:val="bottom"/>
          </w:tcPr>
          <w:p w14:paraId="7ECFAB2D" w14:textId="77777777" w:rsidR="00735573" w:rsidRPr="00A4749D" w:rsidRDefault="00735573" w:rsidP="004C1B8E">
            <w:pPr>
              <w:keepNext/>
              <w:spacing w:line="240" w:lineRule="auto"/>
              <w:jc w:val="right"/>
              <w:rPr>
                <w:rFonts w:ascii="Arial" w:hAnsi="Arial" w:cs="Arial"/>
                <w:bCs/>
                <w:szCs w:val="18"/>
                <w:lang w:val="en-GB"/>
              </w:rPr>
            </w:pPr>
          </w:p>
        </w:tc>
        <w:tc>
          <w:tcPr>
            <w:tcW w:w="1133" w:type="dxa"/>
            <w:shd w:val="clear" w:color="auto" w:fill="CCBB88"/>
            <w:vAlign w:val="bottom"/>
          </w:tcPr>
          <w:p w14:paraId="7ECFAB2E"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Total</w:t>
            </w:r>
          </w:p>
        </w:tc>
        <w:tc>
          <w:tcPr>
            <w:tcW w:w="1259" w:type="dxa"/>
            <w:tcBorders>
              <w:top w:val="single" w:sz="4" w:space="0" w:color="auto"/>
            </w:tcBorders>
            <w:shd w:val="clear" w:color="auto" w:fill="CCBB88"/>
            <w:vAlign w:val="center"/>
          </w:tcPr>
          <w:p w14:paraId="7ECFAB2F"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 xml:space="preserve">Less than </w:t>
            </w:r>
            <w:r w:rsidRPr="00A4749D">
              <w:rPr>
                <w:rFonts w:ascii="Arial" w:hAnsi="Arial" w:cs="Arial"/>
                <w:szCs w:val="18"/>
                <w:lang w:val="en-GB"/>
              </w:rPr>
              <w:br/>
              <w:t>6 months ago</w:t>
            </w:r>
          </w:p>
        </w:tc>
        <w:tc>
          <w:tcPr>
            <w:tcW w:w="1133" w:type="dxa"/>
            <w:tcBorders>
              <w:top w:val="single" w:sz="4" w:space="0" w:color="auto"/>
            </w:tcBorders>
            <w:shd w:val="clear" w:color="auto" w:fill="CCBB88"/>
            <w:vAlign w:val="center"/>
          </w:tcPr>
          <w:p w14:paraId="7ECFAB30"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6 - 8 months ago</w:t>
            </w:r>
          </w:p>
        </w:tc>
        <w:tc>
          <w:tcPr>
            <w:tcW w:w="1133" w:type="dxa"/>
            <w:tcBorders>
              <w:top w:val="single" w:sz="4" w:space="0" w:color="auto"/>
            </w:tcBorders>
            <w:shd w:val="clear" w:color="auto" w:fill="CCBB88"/>
            <w:vAlign w:val="center"/>
          </w:tcPr>
          <w:p w14:paraId="7ECFAB31"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8 - 12 months ago</w:t>
            </w:r>
          </w:p>
        </w:tc>
        <w:tc>
          <w:tcPr>
            <w:tcW w:w="1262" w:type="dxa"/>
            <w:tcBorders>
              <w:top w:val="single" w:sz="4" w:space="0" w:color="auto"/>
            </w:tcBorders>
            <w:shd w:val="clear" w:color="auto" w:fill="CCBB88"/>
            <w:vAlign w:val="center"/>
          </w:tcPr>
          <w:p w14:paraId="7ECFAB32"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More than 12 months ago</w:t>
            </w:r>
          </w:p>
        </w:tc>
      </w:tr>
      <w:tr w:rsidR="00735573" w:rsidRPr="00A4749D" w14:paraId="7ECFAB3C" w14:textId="77777777" w:rsidTr="00735573">
        <w:trPr>
          <w:cantSplit/>
          <w:trHeight w:val="240"/>
          <w:tblHeader/>
        </w:trPr>
        <w:tc>
          <w:tcPr>
            <w:tcW w:w="2428" w:type="dxa"/>
            <w:shd w:val="clear" w:color="auto" w:fill="CCBB88"/>
            <w:vAlign w:val="bottom"/>
          </w:tcPr>
          <w:p w14:paraId="7ECFAB35" w14:textId="77777777" w:rsidR="00735573" w:rsidRPr="00A4749D" w:rsidRDefault="00735573" w:rsidP="004C1B8E">
            <w:pPr>
              <w:keepNext/>
              <w:spacing w:line="240" w:lineRule="auto"/>
              <w:jc w:val="right"/>
              <w:rPr>
                <w:rFonts w:ascii="Arial" w:hAnsi="Arial" w:cs="Arial"/>
                <w:bCs/>
                <w:szCs w:val="18"/>
                <w:lang w:val="en-GB"/>
              </w:rPr>
            </w:pPr>
            <w:r w:rsidRPr="00A4749D">
              <w:rPr>
                <w:rFonts w:ascii="Arial" w:hAnsi="Arial" w:cs="Arial"/>
                <w:bCs/>
                <w:szCs w:val="18"/>
                <w:lang w:val="en-GB"/>
              </w:rPr>
              <w:t>Base =</w:t>
            </w:r>
          </w:p>
        </w:tc>
        <w:tc>
          <w:tcPr>
            <w:tcW w:w="1133" w:type="dxa"/>
            <w:shd w:val="clear" w:color="auto" w:fill="CCBB88"/>
            <w:vAlign w:val="bottom"/>
          </w:tcPr>
          <w:p w14:paraId="7ECFAB36" w14:textId="54461740" w:rsidR="00735573" w:rsidRPr="00A4749D" w:rsidRDefault="00735573" w:rsidP="00735573">
            <w:pPr>
              <w:keepNext/>
              <w:spacing w:line="240" w:lineRule="auto"/>
              <w:jc w:val="center"/>
              <w:rPr>
                <w:rFonts w:ascii="Arial" w:hAnsi="Arial" w:cs="Arial"/>
                <w:szCs w:val="18"/>
                <w:lang w:val="en-GB"/>
              </w:rPr>
            </w:pPr>
            <w:r w:rsidRPr="00A4749D">
              <w:rPr>
                <w:rFonts w:ascii="Arial" w:hAnsi="Arial" w:cs="Arial"/>
                <w:szCs w:val="18"/>
                <w:lang w:val="en-GB"/>
              </w:rPr>
              <w:t>262</w:t>
            </w:r>
          </w:p>
        </w:tc>
        <w:tc>
          <w:tcPr>
            <w:tcW w:w="1259" w:type="dxa"/>
            <w:shd w:val="clear" w:color="auto" w:fill="CCBB88"/>
            <w:vAlign w:val="bottom"/>
          </w:tcPr>
          <w:p w14:paraId="7ECFAB37" w14:textId="43FFD5F0" w:rsidR="00735573" w:rsidRPr="00A4749D" w:rsidRDefault="00735573" w:rsidP="0046598E">
            <w:pPr>
              <w:keepNext/>
              <w:spacing w:line="240" w:lineRule="auto"/>
              <w:jc w:val="center"/>
              <w:rPr>
                <w:rFonts w:ascii="Arial" w:hAnsi="Arial" w:cs="Arial"/>
                <w:szCs w:val="18"/>
                <w:lang w:val="en-GB"/>
              </w:rPr>
            </w:pPr>
            <w:r w:rsidRPr="00A4749D">
              <w:rPr>
                <w:rFonts w:ascii="Arial" w:hAnsi="Arial" w:cs="Arial"/>
                <w:szCs w:val="18"/>
                <w:lang w:val="en-GB"/>
              </w:rPr>
              <w:t>69</w:t>
            </w:r>
          </w:p>
        </w:tc>
        <w:tc>
          <w:tcPr>
            <w:tcW w:w="1133" w:type="dxa"/>
            <w:shd w:val="clear" w:color="auto" w:fill="CCBB88"/>
            <w:vAlign w:val="bottom"/>
          </w:tcPr>
          <w:p w14:paraId="7ECFAB38" w14:textId="2BC0D712" w:rsidR="00735573" w:rsidRPr="00A4749D" w:rsidRDefault="00735573" w:rsidP="005072C2">
            <w:pPr>
              <w:keepNext/>
              <w:spacing w:line="240" w:lineRule="auto"/>
              <w:jc w:val="center"/>
              <w:rPr>
                <w:rFonts w:ascii="Arial" w:hAnsi="Arial" w:cs="Arial"/>
                <w:szCs w:val="18"/>
                <w:lang w:val="en-GB"/>
              </w:rPr>
            </w:pPr>
            <w:r w:rsidRPr="00A4749D">
              <w:rPr>
                <w:rFonts w:ascii="Arial" w:hAnsi="Arial" w:cs="Arial"/>
                <w:szCs w:val="18"/>
                <w:lang w:val="en-GB"/>
              </w:rPr>
              <w:t>85</w:t>
            </w:r>
          </w:p>
        </w:tc>
        <w:tc>
          <w:tcPr>
            <w:tcW w:w="1133" w:type="dxa"/>
            <w:shd w:val="clear" w:color="auto" w:fill="CCBB88"/>
            <w:vAlign w:val="bottom"/>
          </w:tcPr>
          <w:p w14:paraId="7ECFAB39" w14:textId="41EDF26E" w:rsidR="00735573" w:rsidRPr="00A4749D" w:rsidRDefault="00735573" w:rsidP="005072C2">
            <w:pPr>
              <w:keepNext/>
              <w:spacing w:line="240" w:lineRule="auto"/>
              <w:jc w:val="center"/>
              <w:rPr>
                <w:rFonts w:ascii="Arial" w:hAnsi="Arial" w:cs="Arial"/>
                <w:szCs w:val="18"/>
                <w:lang w:val="en-GB"/>
              </w:rPr>
            </w:pPr>
            <w:r w:rsidRPr="00A4749D">
              <w:rPr>
                <w:rFonts w:ascii="Arial" w:hAnsi="Arial" w:cs="Arial"/>
                <w:szCs w:val="18"/>
                <w:lang w:val="en-GB"/>
              </w:rPr>
              <w:t>37</w:t>
            </w:r>
          </w:p>
        </w:tc>
        <w:tc>
          <w:tcPr>
            <w:tcW w:w="1262" w:type="dxa"/>
            <w:shd w:val="clear" w:color="auto" w:fill="CCBB88"/>
            <w:vAlign w:val="bottom"/>
          </w:tcPr>
          <w:p w14:paraId="7ECFAB3A" w14:textId="4E66FC34" w:rsidR="00735573" w:rsidRPr="00A4749D" w:rsidRDefault="00735573" w:rsidP="0046598E">
            <w:pPr>
              <w:keepNext/>
              <w:spacing w:line="240" w:lineRule="auto"/>
              <w:jc w:val="center"/>
              <w:rPr>
                <w:rFonts w:ascii="Arial" w:hAnsi="Arial" w:cs="Arial"/>
                <w:szCs w:val="18"/>
                <w:lang w:val="en-GB"/>
              </w:rPr>
            </w:pPr>
            <w:r w:rsidRPr="00A4749D">
              <w:rPr>
                <w:rFonts w:ascii="Arial" w:hAnsi="Arial" w:cs="Arial"/>
                <w:szCs w:val="18"/>
                <w:lang w:val="en-GB"/>
              </w:rPr>
              <w:t>29**</w:t>
            </w:r>
          </w:p>
        </w:tc>
      </w:tr>
      <w:tr w:rsidR="00735573" w:rsidRPr="00A4749D" w14:paraId="7ECFAB44" w14:textId="77777777" w:rsidTr="00735573">
        <w:trPr>
          <w:cantSplit/>
          <w:trHeight w:val="240"/>
          <w:tblHeader/>
        </w:trPr>
        <w:tc>
          <w:tcPr>
            <w:tcW w:w="2428" w:type="dxa"/>
            <w:tcBorders>
              <w:bottom w:val="single" w:sz="4" w:space="0" w:color="auto"/>
            </w:tcBorders>
            <w:shd w:val="clear" w:color="auto" w:fill="CCBB88"/>
            <w:vAlign w:val="bottom"/>
          </w:tcPr>
          <w:p w14:paraId="7ECFAB3D" w14:textId="77777777" w:rsidR="00735573" w:rsidRPr="00A4749D" w:rsidRDefault="00735573" w:rsidP="004C1B8E">
            <w:pPr>
              <w:keepNext/>
              <w:spacing w:line="240" w:lineRule="auto"/>
              <w:jc w:val="right"/>
              <w:rPr>
                <w:rFonts w:ascii="Arial" w:hAnsi="Arial" w:cs="Arial"/>
                <w:bCs/>
                <w:szCs w:val="18"/>
                <w:lang w:val="en-GB"/>
              </w:rPr>
            </w:pPr>
          </w:p>
        </w:tc>
        <w:tc>
          <w:tcPr>
            <w:tcW w:w="1133" w:type="dxa"/>
            <w:tcBorders>
              <w:bottom w:val="single" w:sz="4" w:space="0" w:color="auto"/>
            </w:tcBorders>
            <w:shd w:val="clear" w:color="auto" w:fill="CCBB88"/>
            <w:vAlign w:val="bottom"/>
          </w:tcPr>
          <w:p w14:paraId="7ECFAB3E"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1259" w:type="dxa"/>
            <w:tcBorders>
              <w:bottom w:val="single" w:sz="4" w:space="0" w:color="auto"/>
            </w:tcBorders>
            <w:shd w:val="clear" w:color="auto" w:fill="CCBB88"/>
            <w:vAlign w:val="bottom"/>
          </w:tcPr>
          <w:p w14:paraId="7ECFAB3F"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1133" w:type="dxa"/>
            <w:tcBorders>
              <w:bottom w:val="single" w:sz="4" w:space="0" w:color="auto"/>
            </w:tcBorders>
            <w:shd w:val="clear" w:color="auto" w:fill="CCBB88"/>
            <w:vAlign w:val="bottom"/>
          </w:tcPr>
          <w:p w14:paraId="7ECFAB40"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1133" w:type="dxa"/>
            <w:tcBorders>
              <w:bottom w:val="single" w:sz="4" w:space="0" w:color="auto"/>
            </w:tcBorders>
            <w:shd w:val="clear" w:color="auto" w:fill="CCBB88"/>
            <w:vAlign w:val="bottom"/>
          </w:tcPr>
          <w:p w14:paraId="7ECFAB41"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1262" w:type="dxa"/>
            <w:tcBorders>
              <w:bottom w:val="single" w:sz="4" w:space="0" w:color="auto"/>
            </w:tcBorders>
            <w:shd w:val="clear" w:color="auto" w:fill="CCBB88"/>
            <w:vAlign w:val="bottom"/>
          </w:tcPr>
          <w:p w14:paraId="7ECFAB42" w14:textId="77777777" w:rsidR="00735573" w:rsidRPr="00A4749D" w:rsidRDefault="00735573" w:rsidP="004C1B8E">
            <w:pPr>
              <w:keepNext/>
              <w:spacing w:line="240" w:lineRule="auto"/>
              <w:jc w:val="center"/>
              <w:rPr>
                <w:rFonts w:ascii="Arial" w:hAnsi="Arial" w:cs="Arial"/>
                <w:szCs w:val="18"/>
                <w:lang w:val="en-GB"/>
              </w:rPr>
            </w:pPr>
            <w:r w:rsidRPr="00A4749D">
              <w:rPr>
                <w:rFonts w:ascii="Arial" w:hAnsi="Arial" w:cs="Arial"/>
                <w:szCs w:val="18"/>
                <w:lang w:val="en-GB"/>
              </w:rPr>
              <w:t>%</w:t>
            </w:r>
          </w:p>
        </w:tc>
      </w:tr>
      <w:tr w:rsidR="00735573" w:rsidRPr="00A4749D" w14:paraId="7ECFAB4C" w14:textId="77777777" w:rsidTr="00735573">
        <w:trPr>
          <w:cantSplit/>
          <w:trHeight w:val="240"/>
          <w:tblHeader/>
        </w:trPr>
        <w:tc>
          <w:tcPr>
            <w:tcW w:w="2428" w:type="dxa"/>
            <w:tcBorders>
              <w:top w:val="single" w:sz="4" w:space="0" w:color="auto"/>
            </w:tcBorders>
            <w:shd w:val="clear" w:color="auto" w:fill="FFFFFF"/>
            <w:vAlign w:val="bottom"/>
          </w:tcPr>
          <w:p w14:paraId="7ECFAB45" w14:textId="77777777" w:rsidR="00735573" w:rsidRPr="00A4749D" w:rsidRDefault="00735573" w:rsidP="004C1B8E">
            <w:pPr>
              <w:keepNext/>
              <w:autoSpaceDE w:val="0"/>
              <w:autoSpaceDN w:val="0"/>
              <w:adjustRightInd w:val="0"/>
              <w:spacing w:line="240" w:lineRule="auto"/>
              <w:ind w:left="170" w:hanging="170"/>
              <w:rPr>
                <w:rFonts w:cs="Arial Mäori"/>
                <w:color w:val="000000"/>
                <w:sz w:val="18"/>
                <w:szCs w:val="18"/>
                <w:lang w:val="en-GB" w:eastAsia="en-AU"/>
              </w:rPr>
            </w:pPr>
            <w:r w:rsidRPr="00A4749D">
              <w:rPr>
                <w:rFonts w:cs="Arial Mäori"/>
                <w:color w:val="000000"/>
                <w:sz w:val="18"/>
                <w:szCs w:val="18"/>
                <w:lang w:val="en-GB" w:eastAsia="en-AU"/>
              </w:rPr>
              <w:t>More time being active now?</w:t>
            </w:r>
          </w:p>
        </w:tc>
        <w:tc>
          <w:tcPr>
            <w:tcW w:w="1133" w:type="dxa"/>
            <w:tcBorders>
              <w:top w:val="single" w:sz="4" w:space="0" w:color="auto"/>
            </w:tcBorders>
            <w:shd w:val="clear" w:color="auto" w:fill="F7EECD"/>
            <w:vAlign w:val="bottom"/>
          </w:tcPr>
          <w:p w14:paraId="7ECFAB46" w14:textId="1307FB89"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80</w:t>
            </w:r>
          </w:p>
        </w:tc>
        <w:tc>
          <w:tcPr>
            <w:tcW w:w="1259" w:type="dxa"/>
            <w:tcBorders>
              <w:top w:val="single" w:sz="4" w:space="0" w:color="auto"/>
            </w:tcBorders>
            <w:shd w:val="clear" w:color="auto" w:fill="FFFFFF"/>
            <w:vAlign w:val="bottom"/>
          </w:tcPr>
          <w:p w14:paraId="7ECFAB47" w14:textId="14527D61"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73</w:t>
            </w:r>
          </w:p>
        </w:tc>
        <w:tc>
          <w:tcPr>
            <w:tcW w:w="1133" w:type="dxa"/>
            <w:tcBorders>
              <w:top w:val="single" w:sz="4" w:space="0" w:color="auto"/>
            </w:tcBorders>
            <w:shd w:val="clear" w:color="auto" w:fill="FFFFFF"/>
            <w:vAlign w:val="bottom"/>
          </w:tcPr>
          <w:p w14:paraId="7ECFAB48" w14:textId="2083288B"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85</w:t>
            </w:r>
          </w:p>
        </w:tc>
        <w:tc>
          <w:tcPr>
            <w:tcW w:w="1133" w:type="dxa"/>
            <w:tcBorders>
              <w:top w:val="single" w:sz="4" w:space="0" w:color="auto"/>
            </w:tcBorders>
            <w:shd w:val="clear" w:color="auto" w:fill="FFFFFF"/>
            <w:vAlign w:val="bottom"/>
          </w:tcPr>
          <w:p w14:paraId="7ECFAB49" w14:textId="265D6B2F"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80</w:t>
            </w:r>
          </w:p>
        </w:tc>
        <w:tc>
          <w:tcPr>
            <w:tcW w:w="1262" w:type="dxa"/>
            <w:tcBorders>
              <w:top w:val="single" w:sz="4" w:space="0" w:color="auto"/>
            </w:tcBorders>
            <w:shd w:val="clear" w:color="auto" w:fill="FFFFFF"/>
            <w:vAlign w:val="bottom"/>
          </w:tcPr>
          <w:p w14:paraId="7ECFAB4A" w14:textId="1454EE86"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73</w:t>
            </w:r>
          </w:p>
        </w:tc>
      </w:tr>
      <w:tr w:rsidR="00735573" w:rsidRPr="00A4749D" w14:paraId="7ECFAB54" w14:textId="77777777" w:rsidTr="00735573">
        <w:trPr>
          <w:cantSplit/>
          <w:trHeight w:val="240"/>
          <w:tblHeader/>
        </w:trPr>
        <w:tc>
          <w:tcPr>
            <w:tcW w:w="2428" w:type="dxa"/>
            <w:shd w:val="clear" w:color="auto" w:fill="FFFFFF"/>
            <w:vAlign w:val="bottom"/>
          </w:tcPr>
          <w:p w14:paraId="7ECFAB4D" w14:textId="77777777" w:rsidR="00735573" w:rsidRPr="00A4749D" w:rsidRDefault="00735573" w:rsidP="004C1B8E">
            <w:pPr>
              <w:keepNext/>
              <w:autoSpaceDE w:val="0"/>
              <w:autoSpaceDN w:val="0"/>
              <w:adjustRightInd w:val="0"/>
              <w:spacing w:line="240" w:lineRule="auto"/>
              <w:ind w:left="170" w:hanging="170"/>
              <w:rPr>
                <w:rFonts w:cs="Arial Mäori"/>
                <w:color w:val="000000"/>
                <w:sz w:val="18"/>
                <w:szCs w:val="18"/>
                <w:lang w:val="en-GB" w:eastAsia="en-AU"/>
              </w:rPr>
            </w:pPr>
            <w:r w:rsidRPr="00A4749D">
              <w:rPr>
                <w:rFonts w:cs="Arial Mäori"/>
                <w:color w:val="000000"/>
                <w:sz w:val="18"/>
                <w:szCs w:val="18"/>
                <w:lang w:val="en-GB" w:eastAsia="en-AU"/>
              </w:rPr>
              <w:t>About the same amount of time being active now?</w:t>
            </w:r>
          </w:p>
        </w:tc>
        <w:tc>
          <w:tcPr>
            <w:tcW w:w="1133" w:type="dxa"/>
            <w:shd w:val="clear" w:color="auto" w:fill="F7EECD"/>
            <w:vAlign w:val="bottom"/>
          </w:tcPr>
          <w:p w14:paraId="7ECFAB4E" w14:textId="34497423"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20</w:t>
            </w:r>
          </w:p>
        </w:tc>
        <w:tc>
          <w:tcPr>
            <w:tcW w:w="1259" w:type="dxa"/>
            <w:shd w:val="clear" w:color="auto" w:fill="FFFFFF"/>
            <w:vAlign w:val="bottom"/>
          </w:tcPr>
          <w:p w14:paraId="7ECFAB4F" w14:textId="3BA0C123"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27</w:t>
            </w:r>
          </w:p>
        </w:tc>
        <w:tc>
          <w:tcPr>
            <w:tcW w:w="1133" w:type="dxa"/>
            <w:shd w:val="clear" w:color="auto" w:fill="FFFFFF"/>
            <w:vAlign w:val="bottom"/>
          </w:tcPr>
          <w:p w14:paraId="7ECFAB50" w14:textId="62B71A63"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15</w:t>
            </w:r>
          </w:p>
        </w:tc>
        <w:tc>
          <w:tcPr>
            <w:tcW w:w="1133" w:type="dxa"/>
            <w:shd w:val="clear" w:color="auto" w:fill="FFFFFF"/>
            <w:vAlign w:val="bottom"/>
          </w:tcPr>
          <w:p w14:paraId="7ECFAB51" w14:textId="68E59FA5"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20</w:t>
            </w:r>
          </w:p>
        </w:tc>
        <w:tc>
          <w:tcPr>
            <w:tcW w:w="1262" w:type="dxa"/>
            <w:shd w:val="clear" w:color="auto" w:fill="FFFFFF"/>
            <w:vAlign w:val="bottom"/>
          </w:tcPr>
          <w:p w14:paraId="7ECFAB52" w14:textId="194F3D09" w:rsidR="00735573" w:rsidRPr="00A4749D" w:rsidRDefault="00735573" w:rsidP="004659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24</w:t>
            </w:r>
          </w:p>
        </w:tc>
      </w:tr>
      <w:tr w:rsidR="00735573" w:rsidRPr="00A4749D" w14:paraId="7ECFAB5C" w14:textId="77777777" w:rsidTr="00735573">
        <w:trPr>
          <w:cantSplit/>
          <w:trHeight w:val="240"/>
          <w:tblHeader/>
        </w:trPr>
        <w:tc>
          <w:tcPr>
            <w:tcW w:w="2428" w:type="dxa"/>
            <w:shd w:val="clear" w:color="auto" w:fill="FFFFFF"/>
            <w:vAlign w:val="bottom"/>
          </w:tcPr>
          <w:p w14:paraId="7ECFAB55" w14:textId="77777777" w:rsidR="00735573" w:rsidRPr="00A4749D" w:rsidRDefault="00735573" w:rsidP="004C1B8E">
            <w:pPr>
              <w:keepNext/>
              <w:autoSpaceDE w:val="0"/>
              <w:autoSpaceDN w:val="0"/>
              <w:adjustRightInd w:val="0"/>
              <w:spacing w:line="240" w:lineRule="auto"/>
              <w:ind w:left="170" w:hanging="170"/>
              <w:rPr>
                <w:rFonts w:cs="Arial Mäori"/>
                <w:color w:val="000000"/>
                <w:sz w:val="18"/>
                <w:szCs w:val="18"/>
                <w:lang w:val="en-GB" w:eastAsia="en-AU"/>
              </w:rPr>
            </w:pPr>
            <w:r w:rsidRPr="00A4749D">
              <w:rPr>
                <w:rFonts w:cs="Arial Mäori"/>
                <w:color w:val="000000"/>
                <w:sz w:val="18"/>
                <w:szCs w:val="18"/>
                <w:lang w:val="en-GB" w:eastAsia="en-AU"/>
              </w:rPr>
              <w:t>Less time being active now?</w:t>
            </w:r>
          </w:p>
        </w:tc>
        <w:tc>
          <w:tcPr>
            <w:tcW w:w="1133" w:type="dxa"/>
            <w:shd w:val="clear" w:color="auto" w:fill="F7EECD"/>
            <w:vAlign w:val="bottom"/>
          </w:tcPr>
          <w:p w14:paraId="7ECFAB56" w14:textId="00F9337E"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0</w:t>
            </w:r>
          </w:p>
        </w:tc>
        <w:tc>
          <w:tcPr>
            <w:tcW w:w="1259" w:type="dxa"/>
            <w:shd w:val="clear" w:color="auto" w:fill="FFFFFF"/>
            <w:vAlign w:val="bottom"/>
          </w:tcPr>
          <w:p w14:paraId="7ECFAB57" w14:textId="211E3FD2"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0</w:t>
            </w:r>
          </w:p>
        </w:tc>
        <w:tc>
          <w:tcPr>
            <w:tcW w:w="1133" w:type="dxa"/>
            <w:shd w:val="clear" w:color="auto" w:fill="FFFFFF"/>
            <w:vAlign w:val="bottom"/>
          </w:tcPr>
          <w:p w14:paraId="7ECFAB58" w14:textId="257C2328"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0</w:t>
            </w:r>
          </w:p>
        </w:tc>
        <w:tc>
          <w:tcPr>
            <w:tcW w:w="1133" w:type="dxa"/>
            <w:shd w:val="clear" w:color="auto" w:fill="FFFFFF"/>
            <w:vAlign w:val="bottom"/>
          </w:tcPr>
          <w:p w14:paraId="7ECFAB59" w14:textId="4C2A7846"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0</w:t>
            </w:r>
          </w:p>
        </w:tc>
        <w:tc>
          <w:tcPr>
            <w:tcW w:w="1262" w:type="dxa"/>
            <w:shd w:val="clear" w:color="auto" w:fill="FFFFFF"/>
            <w:vAlign w:val="bottom"/>
          </w:tcPr>
          <w:p w14:paraId="7ECFAB5A" w14:textId="0FE53825"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3</w:t>
            </w:r>
          </w:p>
        </w:tc>
      </w:tr>
      <w:tr w:rsidR="00735573" w:rsidRPr="00A4749D" w14:paraId="7ECFAB6C" w14:textId="77777777" w:rsidTr="00735573">
        <w:trPr>
          <w:cantSplit/>
          <w:trHeight w:val="240"/>
          <w:tblHeader/>
        </w:trPr>
        <w:tc>
          <w:tcPr>
            <w:tcW w:w="2428" w:type="dxa"/>
            <w:tcBorders>
              <w:bottom w:val="single" w:sz="12" w:space="0" w:color="auto"/>
            </w:tcBorders>
            <w:shd w:val="clear" w:color="auto" w:fill="FFFFFF"/>
            <w:vAlign w:val="bottom"/>
          </w:tcPr>
          <w:p w14:paraId="7ECFAB65" w14:textId="77777777" w:rsidR="00735573" w:rsidRPr="00A4749D" w:rsidRDefault="00735573" w:rsidP="004C1B8E">
            <w:pPr>
              <w:keepNext/>
              <w:autoSpaceDE w:val="0"/>
              <w:autoSpaceDN w:val="0"/>
              <w:adjustRightInd w:val="0"/>
              <w:spacing w:line="240" w:lineRule="auto"/>
              <w:ind w:left="170" w:hanging="170"/>
              <w:rPr>
                <w:rFonts w:cs="Arial Mäori"/>
                <w:color w:val="000000"/>
                <w:sz w:val="18"/>
                <w:szCs w:val="18"/>
                <w:lang w:val="en-GB" w:eastAsia="en-AU"/>
              </w:rPr>
            </w:pPr>
            <w:r w:rsidRPr="00A4749D">
              <w:rPr>
                <w:rFonts w:cs="Arial Mäori"/>
                <w:color w:val="000000"/>
                <w:sz w:val="18"/>
                <w:szCs w:val="18"/>
                <w:lang w:val="en-GB" w:eastAsia="en-AU"/>
              </w:rPr>
              <w:t>Total</w:t>
            </w:r>
          </w:p>
        </w:tc>
        <w:tc>
          <w:tcPr>
            <w:tcW w:w="1133" w:type="dxa"/>
            <w:tcBorders>
              <w:bottom w:val="single" w:sz="12" w:space="0" w:color="auto"/>
            </w:tcBorders>
            <w:shd w:val="clear" w:color="auto" w:fill="F7EECD"/>
            <w:vAlign w:val="bottom"/>
          </w:tcPr>
          <w:p w14:paraId="7ECFAB66" w14:textId="58625530"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100</w:t>
            </w:r>
          </w:p>
        </w:tc>
        <w:tc>
          <w:tcPr>
            <w:tcW w:w="1259" w:type="dxa"/>
            <w:tcBorders>
              <w:bottom w:val="single" w:sz="12" w:space="0" w:color="auto"/>
            </w:tcBorders>
            <w:shd w:val="clear" w:color="auto" w:fill="FFFFFF"/>
            <w:vAlign w:val="bottom"/>
          </w:tcPr>
          <w:p w14:paraId="7ECFAB67" w14:textId="05F8176C"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100</w:t>
            </w:r>
          </w:p>
        </w:tc>
        <w:tc>
          <w:tcPr>
            <w:tcW w:w="1133" w:type="dxa"/>
            <w:tcBorders>
              <w:bottom w:val="single" w:sz="12" w:space="0" w:color="auto"/>
            </w:tcBorders>
            <w:shd w:val="clear" w:color="auto" w:fill="FFFFFF"/>
            <w:vAlign w:val="bottom"/>
          </w:tcPr>
          <w:p w14:paraId="7ECFAB68" w14:textId="7B61E64B"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100</w:t>
            </w:r>
          </w:p>
        </w:tc>
        <w:tc>
          <w:tcPr>
            <w:tcW w:w="1133" w:type="dxa"/>
            <w:tcBorders>
              <w:bottom w:val="single" w:sz="12" w:space="0" w:color="auto"/>
            </w:tcBorders>
            <w:shd w:val="clear" w:color="auto" w:fill="FFFFFF"/>
            <w:vAlign w:val="bottom"/>
          </w:tcPr>
          <w:p w14:paraId="7ECFAB69" w14:textId="11A06DAC"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100</w:t>
            </w:r>
          </w:p>
        </w:tc>
        <w:tc>
          <w:tcPr>
            <w:tcW w:w="1262" w:type="dxa"/>
            <w:tcBorders>
              <w:bottom w:val="single" w:sz="12" w:space="0" w:color="auto"/>
            </w:tcBorders>
            <w:shd w:val="clear" w:color="auto" w:fill="FFFFFF"/>
            <w:vAlign w:val="bottom"/>
          </w:tcPr>
          <w:p w14:paraId="7ECFAB6A" w14:textId="7F89E4AD" w:rsidR="00735573" w:rsidRPr="00A4749D" w:rsidRDefault="00735573" w:rsidP="004C1B8E">
            <w:pPr>
              <w:keepNext/>
              <w:autoSpaceDE w:val="0"/>
              <w:autoSpaceDN w:val="0"/>
              <w:adjustRightInd w:val="0"/>
              <w:spacing w:line="240" w:lineRule="auto"/>
              <w:jc w:val="center"/>
              <w:rPr>
                <w:rFonts w:cs="Arial Mäori"/>
                <w:color w:val="000000"/>
                <w:sz w:val="18"/>
                <w:szCs w:val="18"/>
                <w:lang w:val="en-GB" w:eastAsia="en-AU"/>
              </w:rPr>
            </w:pPr>
            <w:r w:rsidRPr="00A4749D">
              <w:rPr>
                <w:rFonts w:cs="Arial Mäori"/>
                <w:color w:val="000000"/>
                <w:sz w:val="18"/>
                <w:szCs w:val="18"/>
                <w:lang w:val="en-GB" w:eastAsia="en-AU"/>
              </w:rPr>
              <w:t>100</w:t>
            </w:r>
          </w:p>
        </w:tc>
      </w:tr>
    </w:tbl>
    <w:p w14:paraId="7ECFAB6D" w14:textId="363EB942" w:rsidR="00AB5342" w:rsidRPr="00A4749D" w:rsidRDefault="001843D1" w:rsidP="00253E99">
      <w:pPr>
        <w:pStyle w:val="TableFootnote"/>
        <w:keepNext w:val="0"/>
        <w:rPr>
          <w:lang w:val="en-GB"/>
        </w:rPr>
      </w:pPr>
      <w:r w:rsidRPr="00A4749D">
        <w:rPr>
          <w:lang w:val="en-GB"/>
        </w:rPr>
        <w:t xml:space="preserve">Total may not sum to 100% due to rounding. </w:t>
      </w:r>
      <w:r w:rsidR="00BC48DE">
        <w:rPr>
          <w:lang w:val="en-GB"/>
        </w:rPr>
        <w:br/>
      </w:r>
      <w:r w:rsidR="005D3E44" w:rsidRPr="00A4749D">
        <w:rPr>
          <w:lang w:val="en-GB"/>
        </w:rPr>
        <w:t>2018 results exclude non-response</w:t>
      </w:r>
      <w:r w:rsidR="005D3E44">
        <w:rPr>
          <w:lang w:val="en-GB"/>
        </w:rPr>
        <w:t xml:space="preserve"> (all 269 respondents were asked </w:t>
      </w:r>
      <w:r w:rsidR="005B6DBD">
        <w:rPr>
          <w:lang w:val="en-GB"/>
        </w:rPr>
        <w:t xml:space="preserve">to answer </w:t>
      </w:r>
      <w:r w:rsidR="005D3E44">
        <w:rPr>
          <w:lang w:val="en-GB"/>
        </w:rPr>
        <w:t>this question).</w:t>
      </w:r>
      <w:r w:rsidR="005D3E44">
        <w:rPr>
          <w:lang w:val="en-GB"/>
        </w:rPr>
        <w:br/>
      </w:r>
      <w:r w:rsidR="005D3E44" w:rsidRPr="00A4749D">
        <w:rPr>
          <w:lang w:val="en-GB"/>
        </w:rPr>
        <w:t>**Caution: low base number of participants – results are indicative only.</w:t>
      </w:r>
    </w:p>
    <w:p w14:paraId="7A981D51" w14:textId="77777777" w:rsidR="002B4197" w:rsidRPr="00A4749D" w:rsidRDefault="002B4197" w:rsidP="0014075A">
      <w:pPr>
        <w:pStyle w:val="BodyText"/>
        <w:spacing w:after="120"/>
        <w:rPr>
          <w:lang w:val="en-GB"/>
        </w:rPr>
      </w:pPr>
    </w:p>
    <w:p w14:paraId="2E5499C3" w14:textId="3E107D77" w:rsidR="004C2DF2" w:rsidRPr="00A4749D" w:rsidRDefault="00F236F1" w:rsidP="00735573">
      <w:pPr>
        <w:pStyle w:val="BodyText"/>
        <w:rPr>
          <w:lang w:val="en-GB"/>
        </w:rPr>
      </w:pPr>
      <w:r w:rsidRPr="00A4749D">
        <w:rPr>
          <w:lang w:val="en-GB"/>
        </w:rPr>
        <w:t xml:space="preserve">The </w:t>
      </w:r>
      <w:r w:rsidR="004C2DF2" w:rsidRPr="00A4749D">
        <w:rPr>
          <w:lang w:val="en-GB"/>
        </w:rPr>
        <w:t>5</w:t>
      </w:r>
      <w:r w:rsidR="00735573" w:rsidRPr="00A4749D">
        <w:rPr>
          <w:lang w:val="en-GB"/>
        </w:rPr>
        <w:t xml:space="preserve">3 </w:t>
      </w:r>
      <w:r w:rsidR="00822CD3" w:rsidRPr="00A4749D">
        <w:rPr>
          <w:lang w:val="en-GB"/>
        </w:rPr>
        <w:t>participants</w:t>
      </w:r>
      <w:r w:rsidR="00EE4B9C" w:rsidRPr="00A4749D">
        <w:rPr>
          <w:lang w:val="en-GB"/>
        </w:rPr>
        <w:t xml:space="preserve"> </w:t>
      </w:r>
      <w:r w:rsidR="00AB5342" w:rsidRPr="00A4749D">
        <w:rPr>
          <w:lang w:val="en-GB"/>
        </w:rPr>
        <w:t>who reported</w:t>
      </w:r>
      <w:r w:rsidR="00666E94" w:rsidRPr="00A4749D">
        <w:rPr>
          <w:lang w:val="en-GB"/>
        </w:rPr>
        <w:t xml:space="preserve"> that </w:t>
      </w:r>
      <w:r w:rsidR="00EE4B9C" w:rsidRPr="00A4749D">
        <w:rPr>
          <w:lang w:val="en-GB"/>
        </w:rPr>
        <w:t xml:space="preserve">their </w:t>
      </w:r>
      <w:r w:rsidR="00050305" w:rsidRPr="00A4749D">
        <w:rPr>
          <w:lang w:val="en-GB"/>
        </w:rPr>
        <w:t xml:space="preserve">child’s activity level had decreased or stayed the same </w:t>
      </w:r>
      <w:r w:rsidR="00EE4B9C" w:rsidRPr="00A4749D">
        <w:rPr>
          <w:lang w:val="en-GB"/>
        </w:rPr>
        <w:t>compared with before the Active Families programme were asked to identify why this was</w:t>
      </w:r>
      <w:r w:rsidR="004C2DF2" w:rsidRPr="00A4749D">
        <w:rPr>
          <w:lang w:val="en-GB"/>
        </w:rPr>
        <w:t xml:space="preserve"> (3</w:t>
      </w:r>
      <w:r w:rsidR="00735573" w:rsidRPr="00A4749D">
        <w:rPr>
          <w:lang w:val="en-GB"/>
        </w:rPr>
        <w:t>1</w:t>
      </w:r>
      <w:r w:rsidR="004C2DF2" w:rsidRPr="00A4749D">
        <w:rPr>
          <w:lang w:val="en-GB"/>
        </w:rPr>
        <w:t xml:space="preserve"> of whom provided some comments).</w:t>
      </w:r>
    </w:p>
    <w:p w14:paraId="7ECFAB77" w14:textId="17EDDBBD" w:rsidR="00F03265" w:rsidRPr="00A4749D" w:rsidRDefault="004C2DF2" w:rsidP="005C41E3">
      <w:pPr>
        <w:pStyle w:val="BodyText"/>
        <w:rPr>
          <w:lang w:val="en-GB"/>
        </w:rPr>
      </w:pPr>
      <w:r w:rsidRPr="00A4749D">
        <w:rPr>
          <w:lang w:val="en-GB"/>
        </w:rPr>
        <w:t>Five</w:t>
      </w:r>
      <w:r w:rsidR="005C41E3" w:rsidRPr="00A4749D">
        <w:rPr>
          <w:lang w:val="en-GB"/>
        </w:rPr>
        <w:t xml:space="preserve"> participants’ comments indicated it was a motivational problem</w:t>
      </w:r>
      <w:r w:rsidR="00B95257" w:rsidRPr="00A4749D">
        <w:rPr>
          <w:lang w:val="en-GB"/>
        </w:rPr>
        <w:t xml:space="preserve"> and/or preference to play computer games.</w:t>
      </w:r>
    </w:p>
    <w:p w14:paraId="5F19FD50" w14:textId="77777777" w:rsidR="00B95257" w:rsidRPr="00A4749D" w:rsidRDefault="00B95257" w:rsidP="00B95257">
      <w:pPr>
        <w:pStyle w:val="Verbatim"/>
        <w:rPr>
          <w:lang w:val="en-GB" w:eastAsia="zh-TW"/>
        </w:rPr>
      </w:pPr>
      <w:r w:rsidRPr="00A4749D">
        <w:rPr>
          <w:lang w:val="en-GB" w:eastAsia="zh-TW"/>
        </w:rPr>
        <w:t>Still needs to be told when at home to get outside.</w:t>
      </w:r>
    </w:p>
    <w:p w14:paraId="0D841141" w14:textId="33124626" w:rsidR="00B95257" w:rsidRPr="00A4749D" w:rsidRDefault="00B95257" w:rsidP="00B95257">
      <w:pPr>
        <w:pStyle w:val="Verbatim"/>
        <w:rPr>
          <w:lang w:val="en-GB" w:eastAsia="zh-TW"/>
        </w:rPr>
      </w:pPr>
      <w:r w:rsidRPr="00A4749D">
        <w:rPr>
          <w:lang w:val="en-GB" w:eastAsia="zh-TW"/>
        </w:rPr>
        <w:t>Can sometimes become unmotivated once in front of computer playing games.</w:t>
      </w:r>
    </w:p>
    <w:p w14:paraId="01833246" w14:textId="77777777" w:rsidR="00B95257" w:rsidRPr="00A4749D" w:rsidRDefault="00B95257" w:rsidP="00B95257">
      <w:pPr>
        <w:pStyle w:val="Verbatim"/>
        <w:rPr>
          <w:lang w:val="en-GB" w:eastAsia="zh-TW"/>
        </w:rPr>
      </w:pPr>
      <w:r w:rsidRPr="00A4749D">
        <w:rPr>
          <w:lang w:val="en-GB" w:eastAsia="zh-TW"/>
        </w:rPr>
        <w:t>Loves computer games.</w:t>
      </w:r>
    </w:p>
    <w:p w14:paraId="212C5AC2" w14:textId="77777777" w:rsidR="00B95257" w:rsidRPr="00A4749D" w:rsidRDefault="00B95257" w:rsidP="00B95257">
      <w:pPr>
        <w:pStyle w:val="Verbatim"/>
        <w:rPr>
          <w:lang w:val="en-GB" w:eastAsia="zh-TW"/>
        </w:rPr>
      </w:pPr>
      <w:r w:rsidRPr="00A4749D">
        <w:rPr>
          <w:lang w:val="en-GB" w:eastAsia="zh-TW"/>
        </w:rPr>
        <w:t>Still spending a lot of time on electronic devices.</w:t>
      </w:r>
    </w:p>
    <w:p w14:paraId="669AF338" w14:textId="77777777" w:rsidR="00B95257" w:rsidRPr="00A4749D" w:rsidRDefault="00B95257" w:rsidP="00B95257">
      <w:pPr>
        <w:pStyle w:val="Verbatim"/>
        <w:rPr>
          <w:lang w:val="en-GB" w:eastAsia="zh-TW"/>
        </w:rPr>
      </w:pPr>
      <w:r w:rsidRPr="00A4749D">
        <w:rPr>
          <w:lang w:val="en-GB" w:eastAsia="zh-TW"/>
        </w:rPr>
        <w:t>Finds it hard to get motivated.</w:t>
      </w:r>
    </w:p>
    <w:p w14:paraId="7ECFAB7E" w14:textId="77777777" w:rsidR="000B5465" w:rsidRPr="00A4749D" w:rsidRDefault="00822CD3" w:rsidP="000D1509">
      <w:pPr>
        <w:pStyle w:val="BodyText"/>
        <w:rPr>
          <w:lang w:val="en-GB"/>
        </w:rPr>
      </w:pPr>
      <w:r w:rsidRPr="00A4749D">
        <w:rPr>
          <w:lang w:val="en-GB"/>
        </w:rPr>
        <w:t>Participants</w:t>
      </w:r>
      <w:r w:rsidR="0022604E" w:rsidRPr="00A4749D">
        <w:rPr>
          <w:lang w:val="en-GB"/>
        </w:rPr>
        <w:t xml:space="preserve"> also made</w:t>
      </w:r>
      <w:r w:rsidR="000B5465" w:rsidRPr="00A4749D">
        <w:rPr>
          <w:lang w:val="en-GB"/>
        </w:rPr>
        <w:t xml:space="preserve"> comments relating to issues that were outside of the programme’s control, for example:</w:t>
      </w:r>
    </w:p>
    <w:p w14:paraId="2EF678D8" w14:textId="23E13AE5" w:rsidR="00B95257" w:rsidRPr="00A4749D" w:rsidRDefault="00B95257" w:rsidP="00B95257">
      <w:pPr>
        <w:pStyle w:val="Verbatim"/>
        <w:rPr>
          <w:lang w:val="en-GB" w:eastAsia="zh-TW"/>
        </w:rPr>
      </w:pPr>
      <w:r w:rsidRPr="00A4749D">
        <w:rPr>
          <w:lang w:val="en-GB" w:eastAsia="zh-TW"/>
        </w:rPr>
        <w:t>Due to not going now.</w:t>
      </w:r>
    </w:p>
    <w:p w14:paraId="4086C19F" w14:textId="77777777" w:rsidR="00B95257" w:rsidRPr="00A4749D" w:rsidRDefault="00B95257" w:rsidP="00B95257">
      <w:pPr>
        <w:pStyle w:val="Verbatim"/>
        <w:rPr>
          <w:lang w:val="en-GB" w:eastAsia="zh-TW"/>
        </w:rPr>
      </w:pPr>
      <w:r w:rsidRPr="00A4749D">
        <w:rPr>
          <w:lang w:val="en-GB" w:eastAsia="zh-TW"/>
        </w:rPr>
        <w:t>Stopped a winter sport, picked up gym.</w:t>
      </w:r>
    </w:p>
    <w:p w14:paraId="126F43E0" w14:textId="6D545D88" w:rsidR="00B95257" w:rsidRPr="00A4749D" w:rsidRDefault="0007395E" w:rsidP="00B95257">
      <w:pPr>
        <w:pStyle w:val="Verbatim"/>
        <w:rPr>
          <w:lang w:val="en-GB" w:eastAsia="zh-TW"/>
        </w:rPr>
      </w:pPr>
      <w:r w:rsidRPr="00A4749D">
        <w:rPr>
          <w:lang w:val="en-GB" w:eastAsia="zh-TW"/>
        </w:rPr>
        <w:t xml:space="preserve">[Name] </w:t>
      </w:r>
      <w:r w:rsidR="00B95257" w:rsidRPr="00A4749D">
        <w:rPr>
          <w:lang w:val="en-GB" w:eastAsia="zh-TW"/>
        </w:rPr>
        <w:t>wasn't active before, since being with the group has joined school sports but needed to be giving active program sheet now there is no more one week program.</w:t>
      </w:r>
    </w:p>
    <w:p w14:paraId="736571AF" w14:textId="77777777" w:rsidR="00B95257" w:rsidRPr="00A4749D" w:rsidRDefault="00B95257" w:rsidP="00B95257">
      <w:pPr>
        <w:pStyle w:val="Verbatim"/>
        <w:rPr>
          <w:lang w:val="en-GB" w:eastAsia="zh-TW"/>
        </w:rPr>
      </w:pPr>
      <w:r w:rsidRPr="00A4749D">
        <w:rPr>
          <w:lang w:val="en-GB" w:eastAsia="zh-TW"/>
        </w:rPr>
        <w:t>I am a single mum and I work full time. The only time we have available is weekends but she is with her father at weekends.</w:t>
      </w:r>
    </w:p>
    <w:p w14:paraId="0CFD6613" w14:textId="45992A99" w:rsidR="00B95257" w:rsidRPr="00A4749D" w:rsidRDefault="00B95257" w:rsidP="00B95257">
      <w:pPr>
        <w:pStyle w:val="Verbatim"/>
        <w:rPr>
          <w:lang w:val="en-GB" w:eastAsia="zh-TW"/>
        </w:rPr>
      </w:pPr>
      <w:r w:rsidRPr="00A4749D">
        <w:rPr>
          <w:lang w:val="en-GB" w:eastAsia="zh-TW"/>
        </w:rPr>
        <w:t>Because I've been too busy with studies it makes it a little hard to juggle everything.</w:t>
      </w:r>
    </w:p>
    <w:p w14:paraId="521D5C95" w14:textId="77777777" w:rsidR="00B95257" w:rsidRPr="00A4749D" w:rsidRDefault="00B95257" w:rsidP="00B95257">
      <w:pPr>
        <w:pStyle w:val="Verbatim"/>
        <w:rPr>
          <w:lang w:val="en-GB" w:eastAsia="zh-TW"/>
        </w:rPr>
      </w:pPr>
      <w:r w:rsidRPr="00A4749D">
        <w:rPr>
          <w:lang w:val="en-GB" w:eastAsia="zh-TW"/>
        </w:rPr>
        <w:t>Doesn't prefer sport.</w:t>
      </w:r>
    </w:p>
    <w:p w14:paraId="78B7BB3D" w14:textId="77777777" w:rsidR="00B95257" w:rsidRPr="00A4749D" w:rsidRDefault="00B95257" w:rsidP="00B95257">
      <w:pPr>
        <w:pStyle w:val="Verbatim"/>
        <w:rPr>
          <w:lang w:val="en-GB" w:eastAsia="zh-TW"/>
        </w:rPr>
      </w:pPr>
      <w:r w:rsidRPr="00A4749D">
        <w:rPr>
          <w:lang w:val="en-GB" w:eastAsia="zh-TW"/>
        </w:rPr>
        <w:lastRenderedPageBreak/>
        <w:t>Still unwilling to try activities outside of Active Families.</w:t>
      </w:r>
    </w:p>
    <w:p w14:paraId="43AFC507" w14:textId="77777777" w:rsidR="00B95257" w:rsidRPr="00A4749D" w:rsidRDefault="00B95257" w:rsidP="00B95257">
      <w:pPr>
        <w:pStyle w:val="Verbatim"/>
        <w:rPr>
          <w:lang w:val="en-GB" w:eastAsia="zh-TW"/>
        </w:rPr>
      </w:pPr>
      <w:r w:rsidRPr="00A4749D">
        <w:rPr>
          <w:lang w:val="en-GB" w:eastAsia="zh-TW"/>
        </w:rPr>
        <w:t>Hasn't found any form of exercise she enjoys.</w:t>
      </w:r>
    </w:p>
    <w:p w14:paraId="49267FD9" w14:textId="77777777" w:rsidR="00B95257" w:rsidRPr="00A4749D" w:rsidRDefault="00B95257" w:rsidP="00B95257">
      <w:pPr>
        <w:pStyle w:val="Verbatim"/>
        <w:rPr>
          <w:lang w:val="en-GB" w:eastAsia="zh-TW"/>
        </w:rPr>
      </w:pPr>
      <w:r w:rsidRPr="00A4749D">
        <w:rPr>
          <w:lang w:val="en-GB" w:eastAsia="zh-TW"/>
        </w:rPr>
        <w:t>Our child is still shy to take part in group activities.</w:t>
      </w:r>
    </w:p>
    <w:p w14:paraId="685F29A1" w14:textId="7CD10511" w:rsidR="007D6005" w:rsidRPr="00A4749D" w:rsidRDefault="007D6005" w:rsidP="007D6005">
      <w:pPr>
        <w:pStyle w:val="BodyText"/>
        <w:rPr>
          <w:lang w:val="en-GB"/>
        </w:rPr>
      </w:pPr>
      <w:r w:rsidRPr="00A4749D">
        <w:rPr>
          <w:lang w:val="en-GB"/>
        </w:rPr>
        <w:t>Other comments made were:</w:t>
      </w:r>
    </w:p>
    <w:p w14:paraId="19408C6E" w14:textId="5C581FBE" w:rsidR="004C2DF2" w:rsidRPr="00A4749D" w:rsidRDefault="004C2DF2" w:rsidP="004C2DF2">
      <w:pPr>
        <w:pStyle w:val="Verbatim"/>
        <w:rPr>
          <w:lang w:val="en-GB" w:eastAsia="zh-TW"/>
        </w:rPr>
      </w:pPr>
      <w:r w:rsidRPr="00A4749D">
        <w:rPr>
          <w:lang w:val="en-GB" w:eastAsia="zh-TW"/>
        </w:rPr>
        <w:t>Because he always did a lot of sport, unfortunately he has a sweet tooth and made a series wrong food choices.</w:t>
      </w:r>
    </w:p>
    <w:p w14:paraId="590894AB" w14:textId="32BD0A4A" w:rsidR="004C2DF2" w:rsidRPr="00A4749D" w:rsidRDefault="004C2DF2" w:rsidP="004C2DF2">
      <w:pPr>
        <w:pStyle w:val="Verbatim"/>
        <w:rPr>
          <w:lang w:val="en-GB" w:eastAsia="zh-TW"/>
        </w:rPr>
      </w:pPr>
      <w:r w:rsidRPr="00A4749D">
        <w:rPr>
          <w:lang w:val="en-GB" w:eastAsia="zh-TW"/>
        </w:rPr>
        <w:t>Just the type of activities have changed. More variety now.</w:t>
      </w:r>
    </w:p>
    <w:p w14:paraId="393C5124" w14:textId="795FE0E1" w:rsidR="004C2DF2" w:rsidRPr="00A4749D" w:rsidRDefault="004C2DF2" w:rsidP="004C2DF2">
      <w:pPr>
        <w:pStyle w:val="Verbatim"/>
        <w:rPr>
          <w:lang w:val="en-GB" w:eastAsia="zh-TW"/>
        </w:rPr>
      </w:pPr>
      <w:r w:rsidRPr="00A4749D">
        <w:rPr>
          <w:lang w:val="en-GB" w:eastAsia="zh-TW"/>
        </w:rPr>
        <w:t>He is more conscious of being active, but in time I think he will pick up some new sport once he loses some kilos.</w:t>
      </w:r>
    </w:p>
    <w:p w14:paraId="08FA474D" w14:textId="77777777" w:rsidR="004C2DF2" w:rsidRPr="00A4749D" w:rsidRDefault="004C2DF2" w:rsidP="004C2DF2">
      <w:pPr>
        <w:pStyle w:val="Verbatim"/>
        <w:rPr>
          <w:lang w:val="en-GB" w:eastAsia="zh-TW"/>
        </w:rPr>
      </w:pPr>
      <w:r w:rsidRPr="00A4749D">
        <w:rPr>
          <w:lang w:val="en-GB" w:eastAsia="zh-TW"/>
        </w:rPr>
        <w:t>He's always been active, just not eating well.</w:t>
      </w:r>
    </w:p>
    <w:p w14:paraId="190B3465" w14:textId="77777777" w:rsidR="004C2DF2" w:rsidRPr="00A4749D" w:rsidRDefault="004C2DF2" w:rsidP="004C2DF2">
      <w:pPr>
        <w:pStyle w:val="Verbatim"/>
        <w:rPr>
          <w:lang w:val="en-GB" w:eastAsia="zh-TW"/>
        </w:rPr>
      </w:pPr>
      <w:r w:rsidRPr="00A4749D">
        <w:rPr>
          <w:lang w:val="en-GB" w:eastAsia="zh-TW"/>
        </w:rPr>
        <w:t>He usually does many activities and sports (at least three) and he keeps doing the same. We try to do more outside activities (bike, walks etc.).</w:t>
      </w:r>
    </w:p>
    <w:p w14:paraId="2469783A" w14:textId="59C55A0B" w:rsidR="004C2DF2" w:rsidRPr="00A4749D" w:rsidRDefault="0007395E" w:rsidP="004C2DF2">
      <w:pPr>
        <w:pStyle w:val="Verbatim"/>
        <w:rPr>
          <w:lang w:val="en-GB" w:eastAsia="zh-TW"/>
        </w:rPr>
      </w:pPr>
      <w:r w:rsidRPr="00A4749D">
        <w:rPr>
          <w:lang w:val="en-GB" w:eastAsia="zh-TW"/>
        </w:rPr>
        <w:t xml:space="preserve">[Name </w:t>
      </w:r>
      <w:r w:rsidR="004C2DF2" w:rsidRPr="00A4749D">
        <w:rPr>
          <w:lang w:val="en-GB" w:eastAsia="zh-TW"/>
        </w:rPr>
        <w:t>is] always active. Mum and sister more active since starting programme.</w:t>
      </w:r>
    </w:p>
    <w:p w14:paraId="7D361724" w14:textId="77777777" w:rsidR="004C2DF2" w:rsidRPr="00A4749D" w:rsidRDefault="004C2DF2" w:rsidP="004C2DF2">
      <w:pPr>
        <w:pStyle w:val="Verbatim"/>
        <w:rPr>
          <w:lang w:val="en-GB" w:eastAsia="zh-TW"/>
        </w:rPr>
      </w:pPr>
      <w:r w:rsidRPr="00A4749D">
        <w:rPr>
          <w:lang w:val="en-GB" w:eastAsia="zh-TW"/>
        </w:rPr>
        <w:t>About the same because she's always been active.</w:t>
      </w:r>
    </w:p>
    <w:p w14:paraId="3268C209" w14:textId="77777777" w:rsidR="004C2DF2" w:rsidRPr="00A4749D" w:rsidRDefault="004C2DF2" w:rsidP="004C2DF2">
      <w:pPr>
        <w:pStyle w:val="Verbatim"/>
        <w:rPr>
          <w:lang w:val="en-GB" w:eastAsia="zh-TW"/>
        </w:rPr>
      </w:pPr>
      <w:r w:rsidRPr="00A4749D">
        <w:rPr>
          <w:lang w:val="en-GB" w:eastAsia="zh-TW"/>
        </w:rPr>
        <w:t>He was pretty active anyway. The Active Family sessions provides more variety.</w:t>
      </w:r>
    </w:p>
    <w:p w14:paraId="4DD01162" w14:textId="77777777" w:rsidR="004C2DF2" w:rsidRPr="00A4749D" w:rsidRDefault="004C2DF2" w:rsidP="004C2DF2">
      <w:pPr>
        <w:pStyle w:val="Verbatim"/>
        <w:rPr>
          <w:lang w:val="en-GB" w:eastAsia="zh-TW"/>
        </w:rPr>
      </w:pPr>
      <w:r w:rsidRPr="00A4749D">
        <w:rPr>
          <w:lang w:val="en-GB" w:eastAsia="zh-TW"/>
        </w:rPr>
        <w:t>Still do our afterschool sports, one day/activations, one day/family activities in weekend etc.</w:t>
      </w:r>
    </w:p>
    <w:p w14:paraId="7010EB31" w14:textId="77777777" w:rsidR="004C2DF2" w:rsidRPr="00A4749D" w:rsidRDefault="004C2DF2" w:rsidP="004C2DF2">
      <w:pPr>
        <w:pStyle w:val="Verbatim"/>
        <w:rPr>
          <w:lang w:val="en-GB" w:eastAsia="zh-TW"/>
        </w:rPr>
      </w:pPr>
      <w:r w:rsidRPr="00A4749D">
        <w:rPr>
          <w:lang w:val="en-GB" w:eastAsia="zh-TW"/>
        </w:rPr>
        <w:t>He enjoys playing outside with our dogs especially summer times.</w:t>
      </w:r>
    </w:p>
    <w:p w14:paraId="118E0311" w14:textId="0D0981B5" w:rsidR="004C2DF2" w:rsidRPr="00A4749D" w:rsidRDefault="004C2DF2" w:rsidP="004C2DF2">
      <w:pPr>
        <w:pStyle w:val="Verbatim"/>
        <w:rPr>
          <w:lang w:val="en-GB" w:eastAsia="zh-TW"/>
        </w:rPr>
      </w:pPr>
      <w:r w:rsidRPr="00A4749D">
        <w:rPr>
          <w:lang w:val="en-GB" w:eastAsia="zh-TW"/>
        </w:rPr>
        <w:t xml:space="preserve">Not quite up to </w:t>
      </w:r>
      <w:r w:rsidR="0007395E" w:rsidRPr="00A4749D">
        <w:rPr>
          <w:lang w:val="en-GB" w:eastAsia="zh-TW"/>
        </w:rPr>
        <w:t>the level yet. Is trying but it’</w:t>
      </w:r>
      <w:r w:rsidRPr="00A4749D">
        <w:rPr>
          <w:lang w:val="en-GB" w:eastAsia="zh-TW"/>
        </w:rPr>
        <w:t>s going really slow.</w:t>
      </w:r>
    </w:p>
    <w:p w14:paraId="101864F7" w14:textId="40C1AF1B" w:rsidR="004C2DF2" w:rsidRPr="00A4749D" w:rsidRDefault="0007395E" w:rsidP="004C2DF2">
      <w:pPr>
        <w:pStyle w:val="Verbatim"/>
        <w:rPr>
          <w:lang w:val="en-GB" w:eastAsia="zh-TW"/>
        </w:rPr>
      </w:pPr>
      <w:r w:rsidRPr="00A4749D">
        <w:rPr>
          <w:lang w:val="en-GB" w:eastAsia="zh-TW"/>
        </w:rPr>
        <w:t xml:space="preserve">[Name] </w:t>
      </w:r>
      <w:r w:rsidR="004C2DF2" w:rsidRPr="00A4749D">
        <w:rPr>
          <w:lang w:val="en-GB" w:eastAsia="zh-TW"/>
        </w:rPr>
        <w:t>is very active so being the same is good.</w:t>
      </w:r>
    </w:p>
    <w:p w14:paraId="12E61DA4" w14:textId="77777777" w:rsidR="004C2DF2" w:rsidRPr="00A4749D" w:rsidRDefault="004C2DF2" w:rsidP="004C2DF2">
      <w:pPr>
        <w:pStyle w:val="Verbatim"/>
        <w:rPr>
          <w:lang w:val="en-GB" w:eastAsia="zh-TW"/>
        </w:rPr>
      </w:pPr>
      <w:r w:rsidRPr="00A4749D">
        <w:rPr>
          <w:lang w:val="en-GB" w:eastAsia="zh-TW"/>
        </w:rPr>
        <w:t>About same but attitude better.</w:t>
      </w:r>
    </w:p>
    <w:p w14:paraId="210BE21D" w14:textId="77777777" w:rsidR="004C2DF2" w:rsidRPr="00A4749D" w:rsidRDefault="004C2DF2" w:rsidP="004C2DF2">
      <w:pPr>
        <w:pStyle w:val="Verbatim"/>
        <w:rPr>
          <w:lang w:val="en-GB" w:eastAsia="zh-TW"/>
        </w:rPr>
      </w:pPr>
      <w:r w:rsidRPr="00A4749D">
        <w:rPr>
          <w:lang w:val="en-GB" w:eastAsia="zh-TW"/>
        </w:rPr>
        <w:t>He has always been very active. Lessen sugary food.</w:t>
      </w:r>
    </w:p>
    <w:p w14:paraId="5FEE3B97" w14:textId="77777777" w:rsidR="004C2DF2" w:rsidRPr="00A4749D" w:rsidRDefault="004C2DF2" w:rsidP="004C2DF2">
      <w:pPr>
        <w:pStyle w:val="Verbatim"/>
        <w:rPr>
          <w:lang w:val="en-GB" w:eastAsia="zh-TW"/>
        </w:rPr>
      </w:pPr>
      <w:r w:rsidRPr="00A4749D">
        <w:rPr>
          <w:lang w:val="en-GB" w:eastAsia="zh-TW"/>
        </w:rPr>
        <w:t>With support and encouragement.</w:t>
      </w:r>
    </w:p>
    <w:p w14:paraId="71D98C0E" w14:textId="77777777" w:rsidR="004C2DF2" w:rsidRPr="00A4749D" w:rsidRDefault="004C2DF2" w:rsidP="004C2DF2">
      <w:pPr>
        <w:pStyle w:val="Verbatim"/>
        <w:rPr>
          <w:lang w:val="en-GB" w:eastAsia="zh-TW"/>
        </w:rPr>
      </w:pPr>
      <w:r w:rsidRPr="00A4749D">
        <w:rPr>
          <w:lang w:val="en-GB" w:eastAsia="zh-TW"/>
        </w:rPr>
        <w:t>Moving.</w:t>
      </w:r>
    </w:p>
    <w:p w14:paraId="41DED66B" w14:textId="77777777" w:rsidR="004C2DF2" w:rsidRPr="00A4749D" w:rsidRDefault="004C2DF2" w:rsidP="004C2DF2">
      <w:pPr>
        <w:pStyle w:val="Verbatim"/>
        <w:rPr>
          <w:lang w:val="en-GB" w:eastAsia="zh-TW"/>
        </w:rPr>
      </w:pPr>
      <w:r w:rsidRPr="00A4749D">
        <w:rPr>
          <w:lang w:val="en-GB" w:eastAsia="zh-TW"/>
        </w:rPr>
        <w:t>Age [and] friends.</w:t>
      </w:r>
    </w:p>
    <w:p w14:paraId="348AD9BE" w14:textId="77777777" w:rsidR="004C2DF2" w:rsidRPr="00A4749D" w:rsidRDefault="004C2DF2" w:rsidP="004C2DF2">
      <w:pPr>
        <w:pStyle w:val="Verbatim"/>
        <w:rPr>
          <w:lang w:val="en-GB" w:eastAsia="zh-TW"/>
        </w:rPr>
      </w:pPr>
    </w:p>
    <w:p w14:paraId="7ECFAB88" w14:textId="77777777" w:rsidR="00066743" w:rsidRPr="00A4749D" w:rsidRDefault="00066743" w:rsidP="00A12C26">
      <w:pPr>
        <w:pStyle w:val="Heading2"/>
        <w:rPr>
          <w:lang w:val="en-GB"/>
        </w:rPr>
      </w:pPr>
      <w:bookmarkStart w:id="92" w:name="_Toc451936133"/>
      <w:r w:rsidRPr="00A4749D">
        <w:rPr>
          <w:lang w:val="en-GB"/>
        </w:rPr>
        <w:lastRenderedPageBreak/>
        <w:t>Understanding and awareness</w:t>
      </w:r>
      <w:r w:rsidR="001D08DC" w:rsidRPr="00A4749D">
        <w:rPr>
          <w:lang w:val="en-GB"/>
        </w:rPr>
        <w:t xml:space="preserve"> of healthy behaviour</w:t>
      </w:r>
      <w:bookmarkEnd w:id="92"/>
    </w:p>
    <w:p w14:paraId="7ECFAB89" w14:textId="2879EC6A" w:rsidR="00066743" w:rsidRPr="00A4749D" w:rsidRDefault="00066743" w:rsidP="003B0B69">
      <w:pPr>
        <w:pStyle w:val="BodyText"/>
        <w:rPr>
          <w:lang w:val="en-GB"/>
        </w:rPr>
      </w:pPr>
      <w:r w:rsidRPr="00A4749D">
        <w:rPr>
          <w:lang w:val="en-GB"/>
        </w:rPr>
        <w:t>Participants were asked whether their child now understands the benefits of being physically active and eating healthy foods since taking part in the Active Families programme</w:t>
      </w:r>
      <w:r w:rsidR="009A08F7" w:rsidRPr="00A4749D">
        <w:rPr>
          <w:lang w:val="en-GB"/>
        </w:rPr>
        <w:t xml:space="preserve"> (</w:t>
      </w:r>
      <w:r w:rsidR="006E020C" w:rsidRPr="00A4749D">
        <w:rPr>
          <w:lang w:val="en-GB"/>
        </w:rPr>
        <w:fldChar w:fldCharType="begin"/>
      </w:r>
      <w:r w:rsidR="006E020C" w:rsidRPr="00A4749D">
        <w:rPr>
          <w:lang w:val="en-GB"/>
        </w:rPr>
        <w:instrText xml:space="preserve"> REF _Ref268251839 \h  \* MERGEFORMAT </w:instrText>
      </w:r>
      <w:r w:rsidR="006E020C" w:rsidRPr="00A4749D">
        <w:rPr>
          <w:lang w:val="en-GB"/>
        </w:rPr>
      </w:r>
      <w:r w:rsidR="006E020C" w:rsidRPr="00A4749D">
        <w:rPr>
          <w:lang w:val="en-GB"/>
        </w:rPr>
        <w:fldChar w:fldCharType="separate"/>
      </w:r>
      <w:r w:rsidR="008F07B0" w:rsidRPr="008F07B0">
        <w:rPr>
          <w:lang w:val="en-GB"/>
        </w:rPr>
        <w:t>Figure 9</w:t>
      </w:r>
      <w:r w:rsidR="006E020C" w:rsidRPr="00A4749D">
        <w:rPr>
          <w:lang w:val="en-GB"/>
        </w:rPr>
        <w:fldChar w:fldCharType="end"/>
      </w:r>
      <w:r w:rsidR="009A08F7" w:rsidRPr="00A4749D">
        <w:rPr>
          <w:lang w:val="en-GB"/>
        </w:rPr>
        <w:t>)</w:t>
      </w:r>
      <w:r w:rsidRPr="00A4749D">
        <w:rPr>
          <w:lang w:val="en-GB"/>
        </w:rPr>
        <w:t xml:space="preserve">. </w:t>
      </w:r>
    </w:p>
    <w:p w14:paraId="7ECFAB8A" w14:textId="61321240" w:rsidR="00066743" w:rsidRPr="00A4749D" w:rsidRDefault="00050305" w:rsidP="00BD4398">
      <w:pPr>
        <w:pStyle w:val="BodyText"/>
        <w:rPr>
          <w:lang w:val="en-GB"/>
        </w:rPr>
      </w:pPr>
      <w:r w:rsidRPr="00A4749D">
        <w:rPr>
          <w:lang w:val="en-GB"/>
        </w:rPr>
        <w:t>Almost all participants reported</w:t>
      </w:r>
      <w:r w:rsidR="00781F55" w:rsidRPr="00A4749D">
        <w:rPr>
          <w:lang w:val="en-GB"/>
        </w:rPr>
        <w:t xml:space="preserve"> </w:t>
      </w:r>
      <w:r w:rsidR="00066743" w:rsidRPr="00A4749D">
        <w:rPr>
          <w:lang w:val="en-GB"/>
        </w:rPr>
        <w:t>that their child better understands the benefits of being physically active</w:t>
      </w:r>
      <w:r w:rsidR="00965438" w:rsidRPr="00A4749D">
        <w:rPr>
          <w:lang w:val="en-GB"/>
        </w:rPr>
        <w:t xml:space="preserve"> </w:t>
      </w:r>
      <w:r w:rsidR="0014075A" w:rsidRPr="00A4749D">
        <w:rPr>
          <w:lang w:val="en-GB"/>
        </w:rPr>
        <w:t>(9</w:t>
      </w:r>
      <w:r w:rsidR="005B2FAD" w:rsidRPr="00A4749D">
        <w:rPr>
          <w:lang w:val="en-GB"/>
        </w:rPr>
        <w:t>9</w:t>
      </w:r>
      <w:r w:rsidR="0014075A" w:rsidRPr="00A4749D">
        <w:rPr>
          <w:lang w:val="en-GB"/>
        </w:rPr>
        <w:t xml:space="preserve"> percent) </w:t>
      </w:r>
      <w:r w:rsidRPr="00A4749D">
        <w:rPr>
          <w:lang w:val="en-GB"/>
        </w:rPr>
        <w:t>and eating healthily (</w:t>
      </w:r>
      <w:r w:rsidR="00BD4398" w:rsidRPr="00A4749D">
        <w:rPr>
          <w:lang w:val="en-GB"/>
        </w:rPr>
        <w:t>9</w:t>
      </w:r>
      <w:r w:rsidR="005B2FAD" w:rsidRPr="00A4749D">
        <w:rPr>
          <w:lang w:val="en-GB"/>
        </w:rPr>
        <w:t>7</w:t>
      </w:r>
      <w:r w:rsidRPr="00A4749D">
        <w:rPr>
          <w:lang w:val="en-GB"/>
        </w:rPr>
        <w:t xml:space="preserve"> percent)</w:t>
      </w:r>
      <w:r w:rsidR="00066743" w:rsidRPr="00A4749D">
        <w:rPr>
          <w:lang w:val="en-GB"/>
        </w:rPr>
        <w:t xml:space="preserve">. </w:t>
      </w:r>
    </w:p>
    <w:p w14:paraId="7ECFAB8B" w14:textId="447456E9" w:rsidR="00066743" w:rsidRPr="00A4749D" w:rsidRDefault="007F5D3C" w:rsidP="003B0B69">
      <w:pPr>
        <w:pStyle w:val="Caption"/>
        <w:rPr>
          <w:bCs w:val="0"/>
          <w:sz w:val="16"/>
          <w:szCs w:val="16"/>
          <w:lang w:val="en-GB"/>
        </w:rPr>
      </w:pPr>
      <w:bookmarkStart w:id="93" w:name="_Ref268251839"/>
      <w:bookmarkStart w:id="94" w:name="_Toc451936155"/>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9</w:t>
      </w:r>
      <w:r w:rsidR="004C4BF2" w:rsidRPr="00A4749D">
        <w:rPr>
          <w:noProof/>
          <w:sz w:val="16"/>
          <w:szCs w:val="16"/>
          <w:lang w:val="en-GB"/>
        </w:rPr>
        <w:fldChar w:fldCharType="end"/>
      </w:r>
      <w:bookmarkEnd w:id="93"/>
      <w:r w:rsidRPr="00A4749D">
        <w:rPr>
          <w:sz w:val="16"/>
          <w:szCs w:val="16"/>
          <w:lang w:val="en-GB"/>
        </w:rPr>
        <w:t>:</w:t>
      </w:r>
      <w:r w:rsidR="00066743" w:rsidRPr="00A4749D">
        <w:rPr>
          <w:bCs w:val="0"/>
          <w:sz w:val="16"/>
          <w:szCs w:val="16"/>
          <w:lang w:val="en-GB"/>
        </w:rPr>
        <w:t xml:space="preserve"> Referred child’s understanding and awareness of benefits</w:t>
      </w:r>
      <w:bookmarkEnd w:id="94"/>
    </w:p>
    <w:p w14:paraId="7ECFAB8C" w14:textId="77777777" w:rsidR="00F40C2E" w:rsidRPr="00A4749D" w:rsidRDefault="00F40C2E" w:rsidP="00F40C2E">
      <w:pPr>
        <w:pStyle w:val="TableQuestion"/>
        <w:rPr>
          <w:lang w:val="en-GB"/>
        </w:rPr>
      </w:pPr>
      <w:r w:rsidRPr="00A4749D">
        <w:rPr>
          <w:lang w:val="en-GB"/>
        </w:rPr>
        <w:t>Q10. Since taking part in the GRx Active Families programme, does you</w:t>
      </w:r>
      <w:r w:rsidR="0024121E" w:rsidRPr="00A4749D">
        <w:rPr>
          <w:lang w:val="en-GB"/>
        </w:rPr>
        <w:t>r</w:t>
      </w:r>
      <w:r w:rsidRPr="00A4749D">
        <w:rPr>
          <w:lang w:val="en-GB"/>
        </w:rPr>
        <w:t xml:space="preserve"> child now understand the benefits of…?</w:t>
      </w:r>
    </w:p>
    <w:p w14:paraId="7ECFAB8D" w14:textId="1EE9A1FC" w:rsidR="007159BA" w:rsidRPr="00A4749D" w:rsidRDefault="00FA584B" w:rsidP="007159BA">
      <w:pPr>
        <w:rPr>
          <w:lang w:val="en-GB"/>
        </w:rPr>
      </w:pPr>
      <w:r w:rsidRPr="00A4749D">
        <w:rPr>
          <w:noProof/>
          <w:lang w:eastAsia="en-NZ"/>
        </w:rPr>
        <w:drawing>
          <wp:inline distT="0" distB="0" distL="0" distR="0" wp14:anchorId="5261C09B" wp14:editId="743AED5B">
            <wp:extent cx="5543550" cy="2676848"/>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3550" cy="2676848"/>
                    </a:xfrm>
                    <a:prstGeom prst="rect">
                      <a:avLst/>
                    </a:prstGeom>
                    <a:noFill/>
                    <a:ln>
                      <a:noFill/>
                    </a:ln>
                  </pic:spPr>
                </pic:pic>
              </a:graphicData>
            </a:graphic>
          </wp:inline>
        </w:drawing>
      </w:r>
    </w:p>
    <w:p w14:paraId="7ECFAB8E" w14:textId="77777777" w:rsidR="000D73C8" w:rsidRPr="00A4749D" w:rsidRDefault="000D73C8" w:rsidP="000D73C8">
      <w:pPr>
        <w:rPr>
          <w:lang w:val="en-GB"/>
        </w:rPr>
      </w:pPr>
    </w:p>
    <w:p w14:paraId="0957C49F" w14:textId="1F55E9AD" w:rsidR="004F5B21" w:rsidRPr="00A4749D" w:rsidRDefault="009C5A5D" w:rsidP="004F5B21">
      <w:pPr>
        <w:pStyle w:val="TableFootnote"/>
        <w:keepNext w:val="0"/>
        <w:rPr>
          <w:lang w:val="en-GB"/>
        </w:rPr>
      </w:pPr>
      <w:r w:rsidRPr="00A4749D">
        <w:rPr>
          <w:lang w:val="en-GB"/>
        </w:rPr>
        <w:t>Total may not sum to 100% due to rounding.</w:t>
      </w:r>
      <w:r w:rsidR="004F5B21" w:rsidRPr="00A4749D">
        <w:rPr>
          <w:lang w:val="en-GB"/>
        </w:rPr>
        <w:t xml:space="preserve"> </w:t>
      </w:r>
      <w:r w:rsidR="00BC48DE">
        <w:rPr>
          <w:lang w:val="en-GB"/>
        </w:rPr>
        <w:br/>
      </w:r>
      <w:r w:rsidR="004F5B21" w:rsidRPr="00A4749D">
        <w:rPr>
          <w:lang w:val="en-GB"/>
        </w:rPr>
        <w:t>2018 results e</w:t>
      </w:r>
      <w:r w:rsidR="00675223">
        <w:rPr>
          <w:lang w:val="en-GB"/>
        </w:rPr>
        <w:t xml:space="preserve">xclude non-response (all 269 respondents were asked </w:t>
      </w:r>
      <w:r w:rsidR="005B6DBD">
        <w:rPr>
          <w:lang w:val="en-GB"/>
        </w:rPr>
        <w:t xml:space="preserve">to answer </w:t>
      </w:r>
      <w:r w:rsidR="00675223">
        <w:rPr>
          <w:lang w:val="en-GB"/>
        </w:rPr>
        <w:t>these questions).</w:t>
      </w:r>
    </w:p>
    <w:p w14:paraId="7ECFAB8F" w14:textId="7B8F272F" w:rsidR="009C5A5D" w:rsidRPr="00A4749D" w:rsidRDefault="009C5A5D" w:rsidP="009C5A5D">
      <w:pPr>
        <w:pStyle w:val="TableFootnote"/>
        <w:rPr>
          <w:highlight w:val="yellow"/>
          <w:lang w:val="en-GB"/>
        </w:rPr>
      </w:pPr>
    </w:p>
    <w:p w14:paraId="7ECFAB90" w14:textId="77777777" w:rsidR="009C5A5D" w:rsidRPr="00A4749D" w:rsidRDefault="009C5A5D" w:rsidP="000D73C8">
      <w:pPr>
        <w:rPr>
          <w:highlight w:val="yellow"/>
          <w:lang w:val="en-GB"/>
        </w:rPr>
      </w:pPr>
    </w:p>
    <w:p w14:paraId="7ECFAB91" w14:textId="77777777" w:rsidR="002F7379" w:rsidRPr="00A4749D" w:rsidRDefault="00066743" w:rsidP="00741A4C">
      <w:pPr>
        <w:pStyle w:val="Heading2"/>
        <w:rPr>
          <w:lang w:val="en-GB"/>
        </w:rPr>
      </w:pPr>
      <w:r w:rsidRPr="00A4749D">
        <w:rPr>
          <w:highlight w:val="yellow"/>
          <w:lang w:val="en-GB"/>
        </w:rPr>
        <w:br w:type="page"/>
      </w:r>
      <w:bookmarkStart w:id="95" w:name="_Toc451936134"/>
      <w:r w:rsidR="002F7379" w:rsidRPr="00A4749D">
        <w:rPr>
          <w:lang w:val="en-GB"/>
        </w:rPr>
        <w:lastRenderedPageBreak/>
        <w:t>Impact on family</w:t>
      </w:r>
      <w:bookmarkEnd w:id="95"/>
    </w:p>
    <w:p w14:paraId="7ECFAB92" w14:textId="77777777" w:rsidR="00066743" w:rsidRPr="00A4749D" w:rsidRDefault="00066743" w:rsidP="00066743">
      <w:pPr>
        <w:pStyle w:val="Heading3"/>
        <w:rPr>
          <w:lang w:val="en-GB"/>
        </w:rPr>
      </w:pPr>
      <w:bookmarkStart w:id="96" w:name="_Toc451936135"/>
      <w:r w:rsidRPr="00A4749D">
        <w:rPr>
          <w:lang w:val="en-GB"/>
        </w:rPr>
        <w:t>Awareness of healthy eating and diet changes</w:t>
      </w:r>
      <w:bookmarkEnd w:id="96"/>
    </w:p>
    <w:p w14:paraId="7ECFAB94" w14:textId="7C83E3B1" w:rsidR="009F4A62" w:rsidRPr="00A4749D" w:rsidRDefault="009F4A62" w:rsidP="00735573">
      <w:pPr>
        <w:pStyle w:val="BodyText"/>
        <w:rPr>
          <w:lang w:val="en-GB"/>
        </w:rPr>
      </w:pPr>
      <w:r w:rsidRPr="00A4749D">
        <w:rPr>
          <w:lang w:val="en-GB"/>
        </w:rPr>
        <w:t>The survey also sought to identify the impact of the Active F</w:t>
      </w:r>
      <w:r w:rsidR="00A60AF5" w:rsidRPr="00A4749D">
        <w:rPr>
          <w:lang w:val="en-GB"/>
        </w:rPr>
        <w:t>amilies programme on the family</w:t>
      </w:r>
      <w:r w:rsidR="00E42BE6" w:rsidRPr="00A4749D">
        <w:rPr>
          <w:lang w:val="en-GB"/>
        </w:rPr>
        <w:t>.</w:t>
      </w:r>
      <w:r w:rsidRPr="00A4749D">
        <w:rPr>
          <w:lang w:val="en-GB"/>
        </w:rPr>
        <w:t xml:space="preserve"> </w:t>
      </w:r>
      <w:r w:rsidR="00E42BE6" w:rsidRPr="00A4749D">
        <w:rPr>
          <w:lang w:val="en-GB"/>
        </w:rPr>
        <w:t xml:space="preserve">Participants were asked </w:t>
      </w:r>
      <w:r w:rsidRPr="00A4749D">
        <w:rPr>
          <w:lang w:val="en-GB"/>
        </w:rPr>
        <w:t>whether the</w:t>
      </w:r>
      <w:r w:rsidR="00E42BE6" w:rsidRPr="00A4749D">
        <w:rPr>
          <w:lang w:val="en-GB"/>
        </w:rPr>
        <w:t>ir</w:t>
      </w:r>
      <w:r w:rsidRPr="00A4749D">
        <w:rPr>
          <w:lang w:val="en-GB"/>
        </w:rPr>
        <w:t xml:space="preserve"> family now knows how to choose healthy food and drink options as a result of participating </w:t>
      </w:r>
      <w:r w:rsidR="00E42BE6" w:rsidRPr="00A4749D">
        <w:rPr>
          <w:lang w:val="en-GB"/>
        </w:rPr>
        <w:t xml:space="preserve">in the programme </w:t>
      </w:r>
      <w:r w:rsidRPr="00A4749D">
        <w:rPr>
          <w:lang w:val="en-GB"/>
        </w:rPr>
        <w:t>and whether the</w:t>
      </w:r>
      <w:r w:rsidR="00E42BE6" w:rsidRPr="00A4749D">
        <w:rPr>
          <w:lang w:val="en-GB"/>
        </w:rPr>
        <w:t>ir</w:t>
      </w:r>
      <w:r w:rsidRPr="00A4749D">
        <w:rPr>
          <w:lang w:val="en-GB"/>
        </w:rPr>
        <w:t xml:space="preserve"> family has made any changes to its diet (food and/or drink) since being part of the programme (</w:t>
      </w:r>
      <w:r w:rsidR="006E020C" w:rsidRPr="00A4749D">
        <w:rPr>
          <w:lang w:val="en-GB"/>
        </w:rPr>
        <w:fldChar w:fldCharType="begin"/>
      </w:r>
      <w:r w:rsidR="006E020C" w:rsidRPr="00A4749D">
        <w:rPr>
          <w:lang w:val="en-GB"/>
        </w:rPr>
        <w:instrText xml:space="preserve"> REF _Ref267568841 \h  \* MERGEFORMAT </w:instrText>
      </w:r>
      <w:r w:rsidR="006E020C" w:rsidRPr="00A4749D">
        <w:rPr>
          <w:lang w:val="en-GB"/>
        </w:rPr>
      </w:r>
      <w:r w:rsidR="006E020C" w:rsidRPr="00A4749D">
        <w:rPr>
          <w:lang w:val="en-GB"/>
        </w:rPr>
        <w:fldChar w:fldCharType="separate"/>
      </w:r>
      <w:r w:rsidR="008F07B0" w:rsidRPr="008F07B0">
        <w:rPr>
          <w:lang w:val="en-GB"/>
        </w:rPr>
        <w:t>Figure 10</w:t>
      </w:r>
      <w:r w:rsidR="006E020C" w:rsidRPr="00A4749D">
        <w:rPr>
          <w:lang w:val="en-GB"/>
        </w:rPr>
        <w:fldChar w:fldCharType="end"/>
      </w:r>
      <w:r w:rsidRPr="00A4749D">
        <w:rPr>
          <w:lang w:val="en-GB"/>
        </w:rPr>
        <w:t xml:space="preserve">). </w:t>
      </w:r>
      <w:r w:rsidR="00FC4941" w:rsidRPr="00A4749D">
        <w:rPr>
          <w:lang w:val="en-GB"/>
        </w:rPr>
        <w:t xml:space="preserve">Positively, almost all </w:t>
      </w:r>
      <w:r w:rsidR="00A60AF5" w:rsidRPr="00A4749D">
        <w:rPr>
          <w:lang w:val="en-GB"/>
        </w:rPr>
        <w:t xml:space="preserve">of the </w:t>
      </w:r>
      <w:r w:rsidR="00E42BE6" w:rsidRPr="00A4749D">
        <w:rPr>
          <w:lang w:val="en-GB"/>
        </w:rPr>
        <w:t>participants</w:t>
      </w:r>
      <w:r w:rsidR="00FC4941" w:rsidRPr="00A4749D">
        <w:rPr>
          <w:lang w:val="en-GB"/>
        </w:rPr>
        <w:t xml:space="preserve"> </w:t>
      </w:r>
      <w:r w:rsidR="00E42BE6" w:rsidRPr="00A4749D">
        <w:rPr>
          <w:lang w:val="en-GB"/>
        </w:rPr>
        <w:t xml:space="preserve">reported that their family now </w:t>
      </w:r>
      <w:r w:rsidR="00FC4941" w:rsidRPr="00A4749D">
        <w:rPr>
          <w:lang w:val="en-GB"/>
        </w:rPr>
        <w:t>knows how to choose healthy food and drink (</w:t>
      </w:r>
      <w:r w:rsidR="00CE615A" w:rsidRPr="00A4749D">
        <w:rPr>
          <w:lang w:val="en-GB"/>
        </w:rPr>
        <w:t>9</w:t>
      </w:r>
      <w:r w:rsidR="005B2FAD" w:rsidRPr="00A4749D">
        <w:rPr>
          <w:lang w:val="en-GB"/>
        </w:rPr>
        <w:t>6</w:t>
      </w:r>
      <w:r w:rsidR="00924C91" w:rsidRPr="00A4749D">
        <w:rPr>
          <w:lang w:val="en-GB"/>
        </w:rPr>
        <w:t xml:space="preserve"> percent</w:t>
      </w:r>
      <w:r w:rsidR="00FC4941" w:rsidRPr="00A4749D">
        <w:rPr>
          <w:lang w:val="en-GB"/>
        </w:rPr>
        <w:t>)</w:t>
      </w:r>
      <w:r w:rsidR="006E581B" w:rsidRPr="00A4749D">
        <w:rPr>
          <w:lang w:val="en-GB"/>
        </w:rPr>
        <w:t xml:space="preserve"> and </w:t>
      </w:r>
      <w:r w:rsidR="00E42BE6" w:rsidRPr="00A4749D">
        <w:rPr>
          <w:lang w:val="en-GB"/>
        </w:rPr>
        <w:t>as a result</w:t>
      </w:r>
      <w:r w:rsidR="006E581B" w:rsidRPr="00A4749D">
        <w:rPr>
          <w:lang w:val="en-GB"/>
        </w:rPr>
        <w:t xml:space="preserve"> has made changes to their diet (</w:t>
      </w:r>
      <w:r w:rsidR="00735573" w:rsidRPr="00A4749D">
        <w:rPr>
          <w:lang w:val="en-GB"/>
        </w:rPr>
        <w:t>9</w:t>
      </w:r>
      <w:r w:rsidR="005B2FAD" w:rsidRPr="00A4749D">
        <w:rPr>
          <w:lang w:val="en-GB"/>
        </w:rPr>
        <w:t>0</w:t>
      </w:r>
      <w:r w:rsidR="00924C91" w:rsidRPr="00A4749D">
        <w:rPr>
          <w:lang w:val="en-GB"/>
        </w:rPr>
        <w:t xml:space="preserve"> percent</w:t>
      </w:r>
      <w:r w:rsidR="006E581B" w:rsidRPr="00A4749D">
        <w:rPr>
          <w:lang w:val="en-GB"/>
        </w:rPr>
        <w:t>).</w:t>
      </w:r>
    </w:p>
    <w:p w14:paraId="7ECFAB95" w14:textId="4F6B0BCD" w:rsidR="00FC4941" w:rsidRPr="00A4749D" w:rsidRDefault="00FC4941" w:rsidP="00FC4941">
      <w:pPr>
        <w:pStyle w:val="Caption"/>
        <w:rPr>
          <w:bCs w:val="0"/>
          <w:sz w:val="16"/>
          <w:szCs w:val="16"/>
          <w:lang w:val="en-GB"/>
        </w:rPr>
      </w:pPr>
      <w:bookmarkStart w:id="97" w:name="_Ref267568841"/>
      <w:bookmarkStart w:id="98" w:name="_Toc451936156"/>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10</w:t>
      </w:r>
      <w:r w:rsidR="004C4BF2" w:rsidRPr="00A4749D">
        <w:rPr>
          <w:noProof/>
          <w:sz w:val="16"/>
          <w:szCs w:val="16"/>
          <w:lang w:val="en-GB"/>
        </w:rPr>
        <w:fldChar w:fldCharType="end"/>
      </w:r>
      <w:bookmarkEnd w:id="97"/>
      <w:r w:rsidRPr="00A4749D">
        <w:rPr>
          <w:sz w:val="16"/>
          <w:szCs w:val="16"/>
          <w:lang w:val="en-GB"/>
        </w:rPr>
        <w:t>:</w:t>
      </w:r>
      <w:r w:rsidRPr="00A4749D">
        <w:rPr>
          <w:bCs w:val="0"/>
          <w:sz w:val="16"/>
          <w:szCs w:val="16"/>
          <w:lang w:val="en-GB"/>
        </w:rPr>
        <w:t xml:space="preserve"> Whether family now knows how to choose healthy food and drink options/changed diet</w:t>
      </w:r>
      <w:bookmarkEnd w:id="98"/>
    </w:p>
    <w:p w14:paraId="7ECFAB96" w14:textId="77777777" w:rsidR="00FC4941" w:rsidRPr="00A4749D" w:rsidRDefault="00FC4941" w:rsidP="00FC4941">
      <w:pPr>
        <w:pStyle w:val="TableQuestion"/>
        <w:rPr>
          <w:lang w:val="en-GB"/>
        </w:rPr>
      </w:pPr>
      <w:r w:rsidRPr="00A4749D">
        <w:rPr>
          <w:lang w:val="en-GB"/>
        </w:rPr>
        <w:t xml:space="preserve">Q11. Does your family now know how to choose healthy food and drink options as a result of being part of the GRx Active </w:t>
      </w:r>
      <w:r w:rsidR="000B5465" w:rsidRPr="00A4749D">
        <w:rPr>
          <w:lang w:val="en-GB"/>
        </w:rPr>
        <w:t>Families p</w:t>
      </w:r>
      <w:r w:rsidRPr="00A4749D">
        <w:rPr>
          <w:lang w:val="en-GB"/>
        </w:rPr>
        <w:t>rogramme?</w:t>
      </w:r>
    </w:p>
    <w:p w14:paraId="7ECFAB97" w14:textId="77777777" w:rsidR="00FC4941" w:rsidRPr="00A4749D" w:rsidRDefault="00FC4941" w:rsidP="00FC4941">
      <w:pPr>
        <w:pStyle w:val="TableQuestion"/>
        <w:rPr>
          <w:lang w:val="en-GB"/>
        </w:rPr>
      </w:pPr>
      <w:r w:rsidRPr="00A4749D">
        <w:rPr>
          <w:lang w:val="en-GB"/>
        </w:rPr>
        <w:t>Q12. Has your family made any changes to its diet (food and/or drink) since being part of the GRx Active Families programme?</w:t>
      </w:r>
    </w:p>
    <w:p w14:paraId="7ECFAB98" w14:textId="3C0101B6" w:rsidR="007159BA" w:rsidRPr="00A4749D" w:rsidRDefault="00FA584B" w:rsidP="007159BA">
      <w:pPr>
        <w:rPr>
          <w:lang w:val="en-GB"/>
        </w:rPr>
      </w:pPr>
      <w:r w:rsidRPr="00A4749D">
        <w:rPr>
          <w:noProof/>
          <w:lang w:eastAsia="en-NZ"/>
        </w:rPr>
        <w:drawing>
          <wp:inline distT="0" distB="0" distL="0" distR="0" wp14:anchorId="6380A87A" wp14:editId="307BDEE5">
            <wp:extent cx="5543550" cy="2674038"/>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2674038"/>
                    </a:xfrm>
                    <a:prstGeom prst="rect">
                      <a:avLst/>
                    </a:prstGeom>
                    <a:noFill/>
                    <a:ln>
                      <a:noFill/>
                    </a:ln>
                  </pic:spPr>
                </pic:pic>
              </a:graphicData>
            </a:graphic>
          </wp:inline>
        </w:drawing>
      </w:r>
    </w:p>
    <w:p w14:paraId="7ECFAB99" w14:textId="77777777" w:rsidR="00FC4941" w:rsidRPr="00A4749D" w:rsidRDefault="00FC4941" w:rsidP="00455EA3">
      <w:pPr>
        <w:pStyle w:val="BodyText"/>
        <w:spacing w:after="0"/>
        <w:rPr>
          <w:rStyle w:val="TableFootnoteChar"/>
          <w:sz w:val="20"/>
          <w:lang w:val="en-GB"/>
        </w:rPr>
      </w:pPr>
    </w:p>
    <w:p w14:paraId="4005745E" w14:textId="3DF25D60" w:rsidR="00B95257" w:rsidRPr="00A4749D" w:rsidRDefault="00FC4941" w:rsidP="00B95257">
      <w:pPr>
        <w:pStyle w:val="TableFootnote"/>
        <w:keepNext w:val="0"/>
        <w:rPr>
          <w:lang w:val="en-GB"/>
        </w:rPr>
      </w:pPr>
      <w:r w:rsidRPr="00A4749D">
        <w:rPr>
          <w:lang w:val="en-GB"/>
        </w:rPr>
        <w:t>Total may not sum to 100% due to rounding.</w:t>
      </w:r>
      <w:r w:rsidR="00B95257" w:rsidRPr="00A4749D">
        <w:rPr>
          <w:lang w:val="en-GB"/>
        </w:rPr>
        <w:t xml:space="preserve"> </w:t>
      </w:r>
      <w:r w:rsidR="00BC48DE">
        <w:rPr>
          <w:lang w:val="en-GB"/>
        </w:rPr>
        <w:br/>
      </w:r>
      <w:r w:rsidR="00B95257" w:rsidRPr="00A4749D">
        <w:rPr>
          <w:lang w:val="en-GB"/>
        </w:rPr>
        <w:t>2018 results exclude non-response</w:t>
      </w:r>
      <w:r w:rsidR="00675223">
        <w:rPr>
          <w:lang w:val="en-GB"/>
        </w:rPr>
        <w:t xml:space="preserve"> (all 269 respondents were asked</w:t>
      </w:r>
      <w:r w:rsidR="005B6DBD">
        <w:rPr>
          <w:lang w:val="en-GB"/>
        </w:rPr>
        <w:t xml:space="preserve"> to answer</w:t>
      </w:r>
      <w:r w:rsidR="00675223">
        <w:rPr>
          <w:lang w:val="en-GB"/>
        </w:rPr>
        <w:t xml:space="preserve"> these questions).</w:t>
      </w:r>
    </w:p>
    <w:p w14:paraId="7ECFAB9A" w14:textId="19501C6B" w:rsidR="00FC4941" w:rsidRPr="00A4749D" w:rsidRDefault="00FC4941" w:rsidP="009B3772">
      <w:pPr>
        <w:pStyle w:val="TableFootnote"/>
        <w:rPr>
          <w:highlight w:val="yellow"/>
          <w:lang w:val="en-GB"/>
        </w:rPr>
      </w:pPr>
    </w:p>
    <w:p w14:paraId="7ECFAB9B" w14:textId="77777777" w:rsidR="009B3772" w:rsidRPr="00A4749D" w:rsidRDefault="009B3772" w:rsidP="009B3772">
      <w:pPr>
        <w:pStyle w:val="TableFootnote"/>
        <w:rPr>
          <w:lang w:val="en-GB"/>
        </w:rPr>
      </w:pPr>
    </w:p>
    <w:p w14:paraId="7ECFAB9C" w14:textId="0C1FFF43" w:rsidR="00183777" w:rsidRPr="00A4749D" w:rsidRDefault="00066743" w:rsidP="00735573">
      <w:pPr>
        <w:pStyle w:val="BodyText"/>
        <w:rPr>
          <w:lang w:val="en-GB"/>
        </w:rPr>
      </w:pPr>
      <w:r w:rsidRPr="00A4749D">
        <w:rPr>
          <w:lang w:val="en-GB"/>
        </w:rPr>
        <w:t>In terms of the nature of the changes families have made to their diets</w:t>
      </w:r>
      <w:r w:rsidR="00CB32CF" w:rsidRPr="00A4749D">
        <w:rPr>
          <w:lang w:val="en-GB"/>
        </w:rPr>
        <w:t xml:space="preserve"> (Table 4</w:t>
      </w:r>
      <w:r w:rsidR="00E42BE6" w:rsidRPr="00A4749D">
        <w:rPr>
          <w:lang w:val="en-GB"/>
        </w:rPr>
        <w:t xml:space="preserve"> overleaf</w:t>
      </w:r>
      <w:r w:rsidR="00CB32CF" w:rsidRPr="00A4749D">
        <w:rPr>
          <w:lang w:val="en-GB"/>
        </w:rPr>
        <w:t>)</w:t>
      </w:r>
      <w:r w:rsidRPr="00A4749D">
        <w:rPr>
          <w:lang w:val="en-GB"/>
        </w:rPr>
        <w:t xml:space="preserve">, </w:t>
      </w:r>
      <w:r w:rsidR="00735573" w:rsidRPr="00A4749D">
        <w:rPr>
          <w:lang w:val="en-GB"/>
        </w:rPr>
        <w:t>29</w:t>
      </w:r>
      <w:r w:rsidR="000D42D9" w:rsidRPr="00A4749D">
        <w:rPr>
          <w:lang w:val="en-GB"/>
        </w:rPr>
        <w:t xml:space="preserve"> percent</w:t>
      </w:r>
      <w:r w:rsidRPr="00A4749D">
        <w:rPr>
          <w:lang w:val="en-GB"/>
        </w:rPr>
        <w:t xml:space="preserve"> </w:t>
      </w:r>
      <w:r w:rsidR="00E42BE6" w:rsidRPr="00A4749D">
        <w:rPr>
          <w:lang w:val="en-GB"/>
        </w:rPr>
        <w:t>reported they were</w:t>
      </w:r>
      <w:r w:rsidR="0034585B" w:rsidRPr="00A4749D">
        <w:rPr>
          <w:lang w:val="en-GB"/>
        </w:rPr>
        <w:t xml:space="preserve"> generally eating mor</w:t>
      </w:r>
      <w:r w:rsidR="00CB32CF" w:rsidRPr="00A4749D">
        <w:rPr>
          <w:lang w:val="en-GB"/>
        </w:rPr>
        <w:t xml:space="preserve">e healthily </w:t>
      </w:r>
      <w:r w:rsidR="00E42BE6" w:rsidRPr="00A4749D">
        <w:rPr>
          <w:lang w:val="en-GB"/>
        </w:rPr>
        <w:t>(</w:t>
      </w:r>
      <w:r w:rsidR="00CB32CF" w:rsidRPr="00A4749D">
        <w:rPr>
          <w:lang w:val="en-GB"/>
        </w:rPr>
        <w:t xml:space="preserve">including </w:t>
      </w:r>
      <w:r w:rsidR="00ED747F" w:rsidRPr="00A4749D">
        <w:rPr>
          <w:lang w:val="en-GB"/>
        </w:rPr>
        <w:t xml:space="preserve">choosing </w:t>
      </w:r>
      <w:r w:rsidR="00CB32CF" w:rsidRPr="00A4749D">
        <w:rPr>
          <w:lang w:val="en-GB"/>
        </w:rPr>
        <w:t xml:space="preserve">healthier </w:t>
      </w:r>
      <w:r w:rsidR="0034585B" w:rsidRPr="00A4749D">
        <w:rPr>
          <w:lang w:val="en-GB"/>
        </w:rPr>
        <w:t>food options, less takeaways or junk food</w:t>
      </w:r>
      <w:r w:rsidR="00E42BE6" w:rsidRPr="00A4749D">
        <w:rPr>
          <w:lang w:val="en-GB"/>
        </w:rPr>
        <w:t>)</w:t>
      </w:r>
      <w:r w:rsidR="0034585B" w:rsidRPr="00A4749D">
        <w:rPr>
          <w:lang w:val="en-GB"/>
        </w:rPr>
        <w:t xml:space="preserve">, while </w:t>
      </w:r>
      <w:r w:rsidR="00832E6B" w:rsidRPr="00A4749D">
        <w:rPr>
          <w:lang w:val="en-GB"/>
        </w:rPr>
        <w:t>2</w:t>
      </w:r>
      <w:r w:rsidR="00735573" w:rsidRPr="00A4749D">
        <w:rPr>
          <w:lang w:val="en-GB"/>
        </w:rPr>
        <w:t>7</w:t>
      </w:r>
      <w:r w:rsidR="00433953" w:rsidRPr="00A4749D">
        <w:rPr>
          <w:lang w:val="en-GB"/>
        </w:rPr>
        <w:t xml:space="preserve"> percent were eating more vegetables and </w:t>
      </w:r>
      <w:r w:rsidR="00832E6B" w:rsidRPr="00A4749D">
        <w:rPr>
          <w:lang w:val="en-GB"/>
        </w:rPr>
        <w:t>2</w:t>
      </w:r>
      <w:r w:rsidR="00735573" w:rsidRPr="00A4749D">
        <w:rPr>
          <w:lang w:val="en-GB"/>
        </w:rPr>
        <w:t>6</w:t>
      </w:r>
      <w:r w:rsidR="0034585B" w:rsidRPr="00A4749D">
        <w:rPr>
          <w:lang w:val="en-GB"/>
        </w:rPr>
        <w:t xml:space="preserve"> percent </w:t>
      </w:r>
      <w:r w:rsidR="00E42BE6" w:rsidRPr="00A4749D">
        <w:rPr>
          <w:lang w:val="en-GB"/>
        </w:rPr>
        <w:t>we</w:t>
      </w:r>
      <w:r w:rsidR="0034585B" w:rsidRPr="00A4749D">
        <w:rPr>
          <w:lang w:val="en-GB"/>
        </w:rPr>
        <w:t>re</w:t>
      </w:r>
      <w:r w:rsidRPr="00A4749D">
        <w:rPr>
          <w:lang w:val="en-GB"/>
        </w:rPr>
        <w:t xml:space="preserve"> </w:t>
      </w:r>
      <w:r w:rsidR="005F468A" w:rsidRPr="00A4749D">
        <w:rPr>
          <w:lang w:val="en-GB"/>
        </w:rPr>
        <w:t>having less sugar and sugary foods</w:t>
      </w:r>
      <w:r w:rsidR="0046793C" w:rsidRPr="00A4749D">
        <w:rPr>
          <w:lang w:val="en-GB"/>
        </w:rPr>
        <w:t>.</w:t>
      </w:r>
      <w:r w:rsidRPr="00A4749D">
        <w:rPr>
          <w:lang w:val="en-GB"/>
        </w:rPr>
        <w:t xml:space="preserve"> </w:t>
      </w:r>
      <w:r w:rsidR="00E42BE6" w:rsidRPr="00A4749D">
        <w:rPr>
          <w:lang w:val="en-GB"/>
        </w:rPr>
        <w:t xml:space="preserve">Slightly smaller </w:t>
      </w:r>
      <w:r w:rsidRPr="00A4749D">
        <w:rPr>
          <w:lang w:val="en-GB"/>
        </w:rPr>
        <w:t xml:space="preserve">proportions of families </w:t>
      </w:r>
      <w:r w:rsidR="00E42BE6" w:rsidRPr="00A4749D">
        <w:rPr>
          <w:lang w:val="en-GB"/>
        </w:rPr>
        <w:t>mentioned they were</w:t>
      </w:r>
      <w:r w:rsidRPr="00A4749D">
        <w:rPr>
          <w:lang w:val="en-GB"/>
        </w:rPr>
        <w:t xml:space="preserve"> </w:t>
      </w:r>
      <w:r w:rsidR="0046793C" w:rsidRPr="00A4749D">
        <w:rPr>
          <w:lang w:val="en-GB"/>
        </w:rPr>
        <w:t>eating more fruits and/or eating less/smaller meals (1</w:t>
      </w:r>
      <w:r w:rsidR="00735573" w:rsidRPr="00A4749D">
        <w:rPr>
          <w:lang w:val="en-GB"/>
        </w:rPr>
        <w:t>7</w:t>
      </w:r>
      <w:r w:rsidR="0046793C" w:rsidRPr="00A4749D">
        <w:rPr>
          <w:lang w:val="en-GB"/>
        </w:rPr>
        <w:t xml:space="preserve"> percent, respectively) and </w:t>
      </w:r>
      <w:r w:rsidR="00832E6B" w:rsidRPr="00A4749D">
        <w:rPr>
          <w:lang w:val="en-GB"/>
        </w:rPr>
        <w:t>1</w:t>
      </w:r>
      <w:r w:rsidR="00735573" w:rsidRPr="00A4749D">
        <w:rPr>
          <w:lang w:val="en-GB"/>
        </w:rPr>
        <w:t>4</w:t>
      </w:r>
      <w:r w:rsidR="006C3F8C" w:rsidRPr="00A4749D">
        <w:rPr>
          <w:lang w:val="en-GB"/>
        </w:rPr>
        <w:t xml:space="preserve"> percent were drinking more water or milk</w:t>
      </w:r>
      <w:r w:rsidR="0046793C" w:rsidRPr="00A4749D">
        <w:rPr>
          <w:lang w:val="en-GB"/>
        </w:rPr>
        <w:t xml:space="preserve">. </w:t>
      </w:r>
    </w:p>
    <w:p w14:paraId="7ECFAB9D" w14:textId="0D00F1B6" w:rsidR="00A60AF5" w:rsidRPr="00A4749D" w:rsidRDefault="00E42BE6" w:rsidP="00735573">
      <w:pPr>
        <w:pStyle w:val="BodyText"/>
        <w:rPr>
          <w:lang w:val="en-GB"/>
        </w:rPr>
      </w:pPr>
      <w:r w:rsidRPr="00A4749D">
        <w:rPr>
          <w:lang w:val="en-GB"/>
        </w:rPr>
        <w:t xml:space="preserve">Comparatively fewer </w:t>
      </w:r>
      <w:r w:rsidR="00822CD3" w:rsidRPr="00A4749D">
        <w:rPr>
          <w:lang w:val="en-GB"/>
        </w:rPr>
        <w:t>participants</w:t>
      </w:r>
      <w:r w:rsidRPr="00A4749D">
        <w:rPr>
          <w:lang w:val="en-GB"/>
        </w:rPr>
        <w:t xml:space="preserve"> said their family were</w:t>
      </w:r>
      <w:r w:rsidR="0034585B" w:rsidRPr="00A4749D">
        <w:rPr>
          <w:lang w:val="en-GB"/>
        </w:rPr>
        <w:t xml:space="preserve"> </w:t>
      </w:r>
      <w:r w:rsidR="0046793C" w:rsidRPr="00A4749D">
        <w:rPr>
          <w:lang w:val="en-GB"/>
        </w:rPr>
        <w:t xml:space="preserve">reading labels for sugar and fat content (seven percent) or </w:t>
      </w:r>
      <w:r w:rsidR="00433953" w:rsidRPr="00A4749D">
        <w:rPr>
          <w:lang w:val="en-GB"/>
        </w:rPr>
        <w:t>eating more grain breads</w:t>
      </w:r>
      <w:r w:rsidR="0046793C" w:rsidRPr="00A4749D">
        <w:rPr>
          <w:lang w:val="en-GB"/>
        </w:rPr>
        <w:t xml:space="preserve">, </w:t>
      </w:r>
      <w:r w:rsidR="00433953" w:rsidRPr="00A4749D">
        <w:rPr>
          <w:lang w:val="en-GB"/>
        </w:rPr>
        <w:t>fibre</w:t>
      </w:r>
      <w:r w:rsidR="0046793C" w:rsidRPr="00A4749D">
        <w:rPr>
          <w:lang w:val="en-GB"/>
        </w:rPr>
        <w:t xml:space="preserve"> or similar (</w:t>
      </w:r>
      <w:r w:rsidR="00735573" w:rsidRPr="00A4749D">
        <w:rPr>
          <w:lang w:val="en-GB"/>
        </w:rPr>
        <w:t>five</w:t>
      </w:r>
      <w:r w:rsidR="0046793C" w:rsidRPr="00A4749D">
        <w:rPr>
          <w:lang w:val="en-GB"/>
        </w:rPr>
        <w:t xml:space="preserve"> percent). Four percent reported, cutting down on fats/</w:t>
      </w:r>
      <w:r w:rsidR="00216ABD" w:rsidRPr="00A4749D">
        <w:rPr>
          <w:lang w:val="en-GB"/>
        </w:rPr>
        <w:t xml:space="preserve">eating </w:t>
      </w:r>
      <w:r w:rsidR="0046793C" w:rsidRPr="00A4749D">
        <w:rPr>
          <w:lang w:val="en-GB"/>
        </w:rPr>
        <w:t>low fat foods, reduc</w:t>
      </w:r>
      <w:r w:rsidR="00735573" w:rsidRPr="00A4749D">
        <w:rPr>
          <w:lang w:val="en-GB"/>
        </w:rPr>
        <w:t>ing</w:t>
      </w:r>
      <w:r w:rsidR="0046793C" w:rsidRPr="00A4749D">
        <w:rPr>
          <w:lang w:val="en-GB"/>
        </w:rPr>
        <w:t xml:space="preserve"> carbohydrates, including bread, and/or were having </w:t>
      </w:r>
      <w:r w:rsidR="00216ABD" w:rsidRPr="00A4749D">
        <w:rPr>
          <w:lang w:val="en-GB"/>
        </w:rPr>
        <w:t>less packaged</w:t>
      </w:r>
      <w:r w:rsidR="0046793C" w:rsidRPr="00A4749D">
        <w:rPr>
          <w:lang w:val="en-GB"/>
        </w:rPr>
        <w:t>/snack</w:t>
      </w:r>
      <w:r w:rsidR="00216ABD" w:rsidRPr="00A4749D">
        <w:rPr>
          <w:lang w:val="en-GB"/>
        </w:rPr>
        <w:t xml:space="preserve"> food</w:t>
      </w:r>
      <w:r w:rsidR="0046793C" w:rsidRPr="00A4749D">
        <w:rPr>
          <w:lang w:val="en-GB"/>
        </w:rPr>
        <w:t>,</w:t>
      </w:r>
      <w:r w:rsidR="00735573" w:rsidRPr="00A4749D">
        <w:rPr>
          <w:lang w:val="en-GB"/>
        </w:rPr>
        <w:t xml:space="preserve"> and</w:t>
      </w:r>
      <w:r w:rsidR="00216ABD" w:rsidRPr="00A4749D">
        <w:rPr>
          <w:lang w:val="en-GB"/>
        </w:rPr>
        <w:t xml:space="preserve"> </w:t>
      </w:r>
      <w:r w:rsidR="009F2190" w:rsidRPr="00A4749D">
        <w:rPr>
          <w:lang w:val="en-GB"/>
        </w:rPr>
        <w:t xml:space="preserve">eating </w:t>
      </w:r>
      <w:r w:rsidR="0046793C" w:rsidRPr="00A4749D">
        <w:rPr>
          <w:lang w:val="en-GB"/>
        </w:rPr>
        <w:t>more simpler/plain food in school lunches.</w:t>
      </w:r>
    </w:p>
    <w:p w14:paraId="7ECFAB9E" w14:textId="7020DC25" w:rsidR="00066743" w:rsidRPr="00A4749D" w:rsidRDefault="00E42BE6" w:rsidP="00216ABD">
      <w:pPr>
        <w:pStyle w:val="BodyText"/>
        <w:rPr>
          <w:lang w:val="en-GB"/>
        </w:rPr>
      </w:pPr>
      <w:r w:rsidRPr="00A4749D">
        <w:rPr>
          <w:lang w:val="en-GB"/>
        </w:rPr>
        <w:lastRenderedPageBreak/>
        <w:t xml:space="preserve">Only a few </w:t>
      </w:r>
      <w:r w:rsidR="00822CD3" w:rsidRPr="00A4749D">
        <w:rPr>
          <w:lang w:val="en-GB"/>
        </w:rPr>
        <w:t>participants</w:t>
      </w:r>
      <w:r w:rsidRPr="00A4749D">
        <w:rPr>
          <w:lang w:val="en-GB"/>
        </w:rPr>
        <w:t xml:space="preserve"> reported their family was </w:t>
      </w:r>
      <w:r w:rsidR="0046793C" w:rsidRPr="00A4749D">
        <w:rPr>
          <w:lang w:val="en-GB"/>
        </w:rPr>
        <w:t xml:space="preserve">more aware of what is in food (two percent) or </w:t>
      </w:r>
      <w:r w:rsidR="00BC77D9" w:rsidRPr="00A4749D">
        <w:rPr>
          <w:lang w:val="en-GB"/>
        </w:rPr>
        <w:t>no snacking/regular meals - breakfasts</w:t>
      </w:r>
      <w:r w:rsidR="00CE615A" w:rsidRPr="00A4749D">
        <w:rPr>
          <w:lang w:val="en-GB"/>
        </w:rPr>
        <w:t xml:space="preserve"> (</w:t>
      </w:r>
      <w:r w:rsidR="005365C1" w:rsidRPr="00A4749D">
        <w:rPr>
          <w:lang w:val="en-GB"/>
        </w:rPr>
        <w:t>o</w:t>
      </w:r>
      <w:r w:rsidR="00216ABD" w:rsidRPr="00A4749D">
        <w:rPr>
          <w:lang w:val="en-GB"/>
        </w:rPr>
        <w:t>ne</w:t>
      </w:r>
      <w:r w:rsidR="00CF27DA" w:rsidRPr="00A4749D">
        <w:rPr>
          <w:lang w:val="en-GB"/>
        </w:rPr>
        <w:t xml:space="preserve"> </w:t>
      </w:r>
      <w:r w:rsidR="0017487E" w:rsidRPr="00A4749D">
        <w:rPr>
          <w:lang w:val="en-GB"/>
        </w:rPr>
        <w:t>percent)</w:t>
      </w:r>
      <w:r w:rsidR="00066743" w:rsidRPr="00A4749D">
        <w:rPr>
          <w:lang w:val="en-GB"/>
        </w:rPr>
        <w:t>.</w:t>
      </w:r>
    </w:p>
    <w:p w14:paraId="7ECFAB9F" w14:textId="6FBB4F11" w:rsidR="00066743" w:rsidRPr="00A4749D" w:rsidRDefault="00066743" w:rsidP="00066743">
      <w:pPr>
        <w:pStyle w:val="Caption"/>
        <w:rPr>
          <w:sz w:val="16"/>
          <w:szCs w:val="16"/>
          <w:lang w:val="en-GB"/>
        </w:rPr>
      </w:pPr>
      <w:bookmarkStart w:id="99" w:name="_Ref267568888"/>
      <w:bookmarkStart w:id="100" w:name="_Toc515011527"/>
      <w:r w:rsidRPr="00A4749D">
        <w:rPr>
          <w:sz w:val="16"/>
          <w:szCs w:val="16"/>
          <w:lang w:val="en-GB"/>
        </w:rPr>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4</w:t>
      </w:r>
      <w:r w:rsidR="004C4BF2" w:rsidRPr="00A4749D">
        <w:rPr>
          <w:noProof/>
          <w:sz w:val="16"/>
          <w:szCs w:val="16"/>
          <w:lang w:val="en-GB"/>
        </w:rPr>
        <w:fldChar w:fldCharType="end"/>
      </w:r>
      <w:bookmarkEnd w:id="99"/>
      <w:r w:rsidRPr="00A4749D">
        <w:rPr>
          <w:sz w:val="16"/>
          <w:szCs w:val="16"/>
          <w:lang w:val="en-GB"/>
        </w:rPr>
        <w:t xml:space="preserve">: </w:t>
      </w:r>
      <w:r w:rsidR="006E581B" w:rsidRPr="00A4749D">
        <w:rPr>
          <w:sz w:val="16"/>
          <w:szCs w:val="16"/>
          <w:lang w:val="en-GB"/>
        </w:rPr>
        <w:t>Types of changes to diet</w:t>
      </w:r>
      <w:bookmarkEnd w:id="100"/>
    </w:p>
    <w:p w14:paraId="7ECFABA0" w14:textId="77777777" w:rsidR="00066743" w:rsidRPr="00A4749D" w:rsidRDefault="00066743" w:rsidP="00066743">
      <w:pPr>
        <w:pStyle w:val="TableQuestion"/>
        <w:rPr>
          <w:sz w:val="18"/>
          <w:lang w:val="en-GB"/>
        </w:rPr>
      </w:pPr>
      <w:r w:rsidRPr="00A4749D">
        <w:rPr>
          <w:sz w:val="18"/>
          <w:lang w:val="en-GB"/>
        </w:rPr>
        <w:t xml:space="preserve">Q12. </w:t>
      </w:r>
      <w:r w:rsidR="006E581B" w:rsidRPr="00A4749D">
        <w:rPr>
          <w:sz w:val="18"/>
          <w:lang w:val="en-GB"/>
        </w:rPr>
        <w:t>If yes, what changes have you made?</w:t>
      </w:r>
    </w:p>
    <w:tbl>
      <w:tblPr>
        <w:tblW w:w="8466" w:type="dxa"/>
        <w:shd w:val="clear" w:color="auto" w:fill="FFFFFF"/>
        <w:tblLayout w:type="fixed"/>
        <w:tblCellMar>
          <w:left w:w="0" w:type="dxa"/>
          <w:right w:w="0" w:type="dxa"/>
        </w:tblCellMar>
        <w:tblLook w:val="0000" w:firstRow="0" w:lastRow="0" w:firstColumn="0" w:lastColumn="0" w:noHBand="0" w:noVBand="0"/>
      </w:tblPr>
      <w:tblGrid>
        <w:gridCol w:w="3240"/>
        <w:gridCol w:w="871"/>
        <w:gridCol w:w="871"/>
        <w:gridCol w:w="871"/>
        <w:gridCol w:w="871"/>
        <w:gridCol w:w="871"/>
        <w:gridCol w:w="871"/>
      </w:tblGrid>
      <w:tr w:rsidR="00896B7A" w:rsidRPr="00A4749D" w14:paraId="7ECFABA8" w14:textId="77777777" w:rsidTr="00896B7A">
        <w:trPr>
          <w:cantSplit/>
          <w:trHeight w:val="240"/>
        </w:trPr>
        <w:tc>
          <w:tcPr>
            <w:tcW w:w="3240" w:type="dxa"/>
            <w:tcBorders>
              <w:top w:val="single" w:sz="4" w:space="0" w:color="auto"/>
            </w:tcBorders>
            <w:shd w:val="clear" w:color="auto" w:fill="CCBB88"/>
            <w:vAlign w:val="bottom"/>
          </w:tcPr>
          <w:p w14:paraId="7ECFABA1" w14:textId="77777777" w:rsidR="00896B7A" w:rsidRPr="00A4749D" w:rsidRDefault="00896B7A" w:rsidP="004C1B8E">
            <w:pPr>
              <w:keepNext/>
              <w:spacing w:line="240" w:lineRule="auto"/>
              <w:jc w:val="center"/>
              <w:rPr>
                <w:rFonts w:ascii="Arial" w:hAnsi="Arial" w:cs="Arial"/>
                <w:bCs/>
                <w:szCs w:val="18"/>
                <w:lang w:val="en-GB"/>
              </w:rPr>
            </w:pPr>
          </w:p>
        </w:tc>
        <w:tc>
          <w:tcPr>
            <w:tcW w:w="871" w:type="dxa"/>
            <w:tcBorders>
              <w:top w:val="single" w:sz="4" w:space="0" w:color="auto"/>
            </w:tcBorders>
            <w:shd w:val="clear" w:color="auto" w:fill="CCBB88"/>
          </w:tcPr>
          <w:p w14:paraId="6C45BB97" w14:textId="7CB6FA27"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71" w:type="dxa"/>
            <w:tcBorders>
              <w:top w:val="single" w:sz="4" w:space="0" w:color="auto"/>
            </w:tcBorders>
            <w:shd w:val="clear" w:color="auto" w:fill="CCBB88"/>
          </w:tcPr>
          <w:p w14:paraId="4A3A8591" w14:textId="12A7AA73"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71" w:type="dxa"/>
            <w:tcBorders>
              <w:top w:val="single" w:sz="4" w:space="0" w:color="auto"/>
            </w:tcBorders>
            <w:shd w:val="clear" w:color="auto" w:fill="CCBB88"/>
          </w:tcPr>
          <w:p w14:paraId="5709D04C" w14:textId="11E07DC5"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71" w:type="dxa"/>
            <w:tcBorders>
              <w:top w:val="single" w:sz="4" w:space="0" w:color="auto"/>
            </w:tcBorders>
            <w:shd w:val="clear" w:color="auto" w:fill="CCBB88"/>
          </w:tcPr>
          <w:p w14:paraId="4B587443" w14:textId="31DE55B2"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71" w:type="dxa"/>
            <w:tcBorders>
              <w:top w:val="single" w:sz="4" w:space="0" w:color="auto"/>
            </w:tcBorders>
            <w:shd w:val="clear" w:color="auto" w:fill="CCBB88"/>
          </w:tcPr>
          <w:p w14:paraId="7E9E6548" w14:textId="0B07F541"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2015</w:t>
            </w:r>
          </w:p>
        </w:tc>
        <w:tc>
          <w:tcPr>
            <w:tcW w:w="871" w:type="dxa"/>
            <w:tcBorders>
              <w:top w:val="single" w:sz="4" w:space="0" w:color="auto"/>
            </w:tcBorders>
            <w:shd w:val="clear" w:color="auto" w:fill="CCBB88"/>
          </w:tcPr>
          <w:p w14:paraId="3A8FC364" w14:textId="1BB244AF"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2015</w:t>
            </w:r>
          </w:p>
        </w:tc>
      </w:tr>
      <w:tr w:rsidR="00896B7A" w:rsidRPr="00A4749D" w14:paraId="7ECFABB0" w14:textId="77777777" w:rsidTr="00896B7A">
        <w:trPr>
          <w:cantSplit/>
          <w:trHeight w:val="240"/>
        </w:trPr>
        <w:tc>
          <w:tcPr>
            <w:tcW w:w="3240" w:type="dxa"/>
            <w:shd w:val="clear" w:color="auto" w:fill="CCBB88"/>
            <w:vAlign w:val="bottom"/>
          </w:tcPr>
          <w:p w14:paraId="7ECFABA9" w14:textId="77777777" w:rsidR="00896B7A" w:rsidRPr="00A4749D" w:rsidRDefault="00896B7A" w:rsidP="004C1B8E">
            <w:pPr>
              <w:keepNext/>
              <w:spacing w:line="240" w:lineRule="auto"/>
              <w:jc w:val="right"/>
              <w:rPr>
                <w:rFonts w:ascii="Arial" w:hAnsi="Arial" w:cs="Arial"/>
                <w:bCs/>
                <w:szCs w:val="18"/>
                <w:lang w:val="en-GB"/>
              </w:rPr>
            </w:pPr>
            <w:r w:rsidRPr="00A4749D">
              <w:rPr>
                <w:rFonts w:ascii="Arial" w:hAnsi="Arial" w:cs="Arial"/>
                <w:bCs/>
                <w:szCs w:val="18"/>
                <w:lang w:val="en-GB"/>
              </w:rPr>
              <w:t>Base =</w:t>
            </w:r>
          </w:p>
        </w:tc>
        <w:tc>
          <w:tcPr>
            <w:tcW w:w="871" w:type="dxa"/>
            <w:shd w:val="clear" w:color="auto" w:fill="CCBB88"/>
          </w:tcPr>
          <w:p w14:paraId="1ED07C7D" w14:textId="4606517B" w:rsidR="00896B7A" w:rsidRPr="00A4749D" w:rsidRDefault="0001595B" w:rsidP="004A3CDC">
            <w:pPr>
              <w:keepNext/>
              <w:spacing w:line="240" w:lineRule="auto"/>
              <w:jc w:val="center"/>
              <w:rPr>
                <w:rFonts w:ascii="Arial" w:hAnsi="Arial" w:cs="Arial"/>
                <w:bCs/>
                <w:szCs w:val="18"/>
                <w:lang w:val="en-GB"/>
              </w:rPr>
            </w:pPr>
            <w:r w:rsidRPr="00A4749D">
              <w:rPr>
                <w:rFonts w:ascii="Arial" w:hAnsi="Arial" w:cs="Arial"/>
                <w:bCs/>
                <w:szCs w:val="18"/>
                <w:lang w:val="en-GB"/>
              </w:rPr>
              <w:t>218*</w:t>
            </w:r>
          </w:p>
        </w:tc>
        <w:tc>
          <w:tcPr>
            <w:tcW w:w="871" w:type="dxa"/>
            <w:shd w:val="clear" w:color="auto" w:fill="CCBB88"/>
          </w:tcPr>
          <w:p w14:paraId="3F44975C" w14:textId="2CA4B6D2" w:rsidR="00896B7A" w:rsidRPr="00A4749D" w:rsidRDefault="0001595B" w:rsidP="004A3CDC">
            <w:pPr>
              <w:keepNext/>
              <w:spacing w:line="240" w:lineRule="auto"/>
              <w:jc w:val="center"/>
              <w:rPr>
                <w:rFonts w:ascii="Arial" w:hAnsi="Arial" w:cs="Arial"/>
                <w:bCs/>
                <w:szCs w:val="18"/>
                <w:lang w:val="en-GB"/>
              </w:rPr>
            </w:pPr>
            <w:r w:rsidRPr="00A4749D">
              <w:rPr>
                <w:rFonts w:ascii="Arial" w:hAnsi="Arial" w:cs="Arial"/>
                <w:bCs/>
                <w:szCs w:val="18"/>
                <w:lang w:val="en-GB"/>
              </w:rPr>
              <w:t>218*</w:t>
            </w:r>
          </w:p>
        </w:tc>
        <w:tc>
          <w:tcPr>
            <w:tcW w:w="871" w:type="dxa"/>
            <w:shd w:val="clear" w:color="auto" w:fill="CCBB88"/>
          </w:tcPr>
          <w:p w14:paraId="1E3B7272" w14:textId="1AC55166" w:rsidR="00896B7A" w:rsidRPr="00A4749D" w:rsidRDefault="00896B7A" w:rsidP="004A3CDC">
            <w:pPr>
              <w:keepNext/>
              <w:spacing w:line="240" w:lineRule="auto"/>
              <w:jc w:val="center"/>
              <w:rPr>
                <w:rFonts w:ascii="Arial" w:hAnsi="Arial" w:cs="Arial"/>
                <w:bCs/>
                <w:szCs w:val="18"/>
                <w:lang w:val="en-GB"/>
              </w:rPr>
            </w:pPr>
            <w:r w:rsidRPr="00A4749D">
              <w:rPr>
                <w:rFonts w:ascii="Arial" w:hAnsi="Arial" w:cs="Arial"/>
                <w:bCs/>
                <w:szCs w:val="18"/>
                <w:lang w:val="en-GB"/>
              </w:rPr>
              <w:t>197*</w:t>
            </w:r>
          </w:p>
        </w:tc>
        <w:tc>
          <w:tcPr>
            <w:tcW w:w="871" w:type="dxa"/>
            <w:shd w:val="clear" w:color="auto" w:fill="CCBB88"/>
          </w:tcPr>
          <w:p w14:paraId="70091A2C" w14:textId="398A6C4D" w:rsidR="00896B7A" w:rsidRPr="00A4749D" w:rsidRDefault="00896B7A" w:rsidP="004A3CDC">
            <w:pPr>
              <w:keepNext/>
              <w:spacing w:line="240" w:lineRule="auto"/>
              <w:jc w:val="center"/>
              <w:rPr>
                <w:rFonts w:ascii="Arial" w:hAnsi="Arial" w:cs="Arial"/>
                <w:bCs/>
                <w:szCs w:val="18"/>
                <w:lang w:val="en-GB"/>
              </w:rPr>
            </w:pPr>
            <w:r w:rsidRPr="00A4749D">
              <w:rPr>
                <w:rFonts w:ascii="Arial" w:hAnsi="Arial" w:cs="Arial"/>
                <w:bCs/>
                <w:szCs w:val="18"/>
                <w:lang w:val="en-GB"/>
              </w:rPr>
              <w:t>197*</w:t>
            </w:r>
          </w:p>
        </w:tc>
        <w:tc>
          <w:tcPr>
            <w:tcW w:w="871" w:type="dxa"/>
            <w:shd w:val="clear" w:color="auto" w:fill="CCBB88"/>
          </w:tcPr>
          <w:p w14:paraId="29FFEB3D" w14:textId="64A383ED" w:rsidR="00896B7A" w:rsidRPr="00A4749D" w:rsidRDefault="00896B7A" w:rsidP="004A3CDC">
            <w:pPr>
              <w:keepNext/>
              <w:spacing w:line="240" w:lineRule="auto"/>
              <w:jc w:val="center"/>
              <w:rPr>
                <w:rFonts w:ascii="Arial" w:hAnsi="Arial" w:cs="Arial"/>
                <w:bCs/>
                <w:szCs w:val="18"/>
                <w:lang w:val="en-GB"/>
              </w:rPr>
            </w:pPr>
            <w:r w:rsidRPr="00A4749D">
              <w:rPr>
                <w:rFonts w:ascii="Arial" w:hAnsi="Arial" w:cs="Arial"/>
                <w:bCs/>
                <w:szCs w:val="18"/>
                <w:lang w:val="en-GB"/>
              </w:rPr>
              <w:t>150*</w:t>
            </w:r>
          </w:p>
        </w:tc>
        <w:tc>
          <w:tcPr>
            <w:tcW w:w="871" w:type="dxa"/>
            <w:shd w:val="clear" w:color="auto" w:fill="CCBB88"/>
          </w:tcPr>
          <w:p w14:paraId="396A3F19" w14:textId="25C2B4A0" w:rsidR="00896B7A" w:rsidRPr="00A4749D" w:rsidRDefault="00896B7A" w:rsidP="004A3CDC">
            <w:pPr>
              <w:keepNext/>
              <w:spacing w:line="240" w:lineRule="auto"/>
              <w:jc w:val="center"/>
              <w:rPr>
                <w:rFonts w:ascii="Arial" w:hAnsi="Arial" w:cs="Arial"/>
                <w:bCs/>
                <w:szCs w:val="18"/>
                <w:lang w:val="en-GB"/>
              </w:rPr>
            </w:pPr>
            <w:r w:rsidRPr="00A4749D">
              <w:rPr>
                <w:rFonts w:ascii="Arial" w:hAnsi="Arial" w:cs="Arial"/>
                <w:bCs/>
                <w:szCs w:val="18"/>
                <w:lang w:val="en-GB"/>
              </w:rPr>
              <w:t>150*</w:t>
            </w:r>
          </w:p>
        </w:tc>
      </w:tr>
      <w:tr w:rsidR="00896B7A" w:rsidRPr="00A4749D" w14:paraId="7ECFABB8" w14:textId="77777777" w:rsidTr="00896B7A">
        <w:trPr>
          <w:cantSplit/>
          <w:trHeight w:val="240"/>
        </w:trPr>
        <w:tc>
          <w:tcPr>
            <w:tcW w:w="3240" w:type="dxa"/>
            <w:tcBorders>
              <w:bottom w:val="single" w:sz="4" w:space="0" w:color="auto"/>
            </w:tcBorders>
            <w:shd w:val="clear" w:color="auto" w:fill="CCBB88"/>
            <w:vAlign w:val="bottom"/>
          </w:tcPr>
          <w:p w14:paraId="7ECFABB1" w14:textId="77777777" w:rsidR="00896B7A" w:rsidRPr="00A4749D" w:rsidRDefault="00896B7A" w:rsidP="004C1B8E">
            <w:pPr>
              <w:keepNext/>
              <w:spacing w:line="240" w:lineRule="auto"/>
              <w:jc w:val="center"/>
              <w:rPr>
                <w:rFonts w:ascii="Arial" w:hAnsi="Arial" w:cs="Arial"/>
                <w:bCs/>
                <w:szCs w:val="18"/>
                <w:lang w:val="en-GB"/>
              </w:rPr>
            </w:pPr>
          </w:p>
        </w:tc>
        <w:tc>
          <w:tcPr>
            <w:tcW w:w="871" w:type="dxa"/>
            <w:tcBorders>
              <w:bottom w:val="single" w:sz="4" w:space="0" w:color="auto"/>
            </w:tcBorders>
            <w:shd w:val="clear" w:color="auto" w:fill="CCBB88"/>
          </w:tcPr>
          <w:p w14:paraId="414DA73E" w14:textId="203D7064" w:rsidR="00896B7A" w:rsidRPr="00A4749D" w:rsidRDefault="00735573" w:rsidP="004A3CDC">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71" w:type="dxa"/>
            <w:tcBorders>
              <w:bottom w:val="single" w:sz="4" w:space="0" w:color="auto"/>
            </w:tcBorders>
            <w:shd w:val="clear" w:color="auto" w:fill="CCBB88"/>
          </w:tcPr>
          <w:p w14:paraId="5B15BD9A" w14:textId="3AC376A0"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w:t>
            </w:r>
          </w:p>
        </w:tc>
        <w:tc>
          <w:tcPr>
            <w:tcW w:w="871" w:type="dxa"/>
            <w:tcBorders>
              <w:bottom w:val="single" w:sz="4" w:space="0" w:color="auto"/>
            </w:tcBorders>
            <w:shd w:val="clear" w:color="auto" w:fill="CCBB88"/>
          </w:tcPr>
          <w:p w14:paraId="1139BF4F" w14:textId="64E50715"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71" w:type="dxa"/>
            <w:tcBorders>
              <w:bottom w:val="single" w:sz="4" w:space="0" w:color="auto"/>
            </w:tcBorders>
            <w:shd w:val="clear" w:color="auto" w:fill="CCBB88"/>
          </w:tcPr>
          <w:p w14:paraId="14B95F12" w14:textId="511D800C"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w:t>
            </w:r>
          </w:p>
        </w:tc>
        <w:tc>
          <w:tcPr>
            <w:tcW w:w="871" w:type="dxa"/>
            <w:tcBorders>
              <w:bottom w:val="single" w:sz="4" w:space="0" w:color="auto"/>
            </w:tcBorders>
            <w:shd w:val="clear" w:color="auto" w:fill="CCBB88"/>
          </w:tcPr>
          <w:p w14:paraId="3609E0D7" w14:textId="0EB018F0"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71" w:type="dxa"/>
            <w:tcBorders>
              <w:bottom w:val="single" w:sz="4" w:space="0" w:color="auto"/>
            </w:tcBorders>
            <w:shd w:val="clear" w:color="auto" w:fill="CCBB88"/>
          </w:tcPr>
          <w:p w14:paraId="7A589F9D" w14:textId="21019DFB" w:rsidR="00896B7A" w:rsidRPr="00A4749D" w:rsidRDefault="00896B7A" w:rsidP="004A3CDC">
            <w:pPr>
              <w:keepNext/>
              <w:spacing w:line="240" w:lineRule="auto"/>
              <w:jc w:val="center"/>
              <w:rPr>
                <w:rFonts w:ascii="Arial" w:hAnsi="Arial" w:cs="Arial"/>
                <w:szCs w:val="18"/>
                <w:lang w:val="en-GB"/>
              </w:rPr>
            </w:pPr>
            <w:r w:rsidRPr="00A4749D">
              <w:rPr>
                <w:rFonts w:ascii="Arial" w:hAnsi="Arial" w:cs="Arial"/>
                <w:szCs w:val="18"/>
                <w:lang w:val="en-GB"/>
              </w:rPr>
              <w:t>%</w:t>
            </w:r>
          </w:p>
        </w:tc>
      </w:tr>
      <w:tr w:rsidR="00896B7A" w:rsidRPr="00A4749D" w14:paraId="7ECFABC4" w14:textId="77777777" w:rsidTr="0001595B">
        <w:trPr>
          <w:cantSplit/>
          <w:trHeight w:val="240"/>
        </w:trPr>
        <w:tc>
          <w:tcPr>
            <w:tcW w:w="3240" w:type="dxa"/>
            <w:shd w:val="clear" w:color="auto" w:fill="FFFFFF"/>
            <w:vAlign w:val="bottom"/>
          </w:tcPr>
          <w:p w14:paraId="7ECFABB9"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Eating healthily/less takeaways, junk food</w:t>
            </w:r>
          </w:p>
        </w:tc>
        <w:tc>
          <w:tcPr>
            <w:tcW w:w="871" w:type="dxa"/>
            <w:shd w:val="clear" w:color="auto" w:fill="F7EECD"/>
            <w:vAlign w:val="bottom"/>
          </w:tcPr>
          <w:p w14:paraId="72C9A22B" w14:textId="790F8F30"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70</w:t>
            </w:r>
          </w:p>
        </w:tc>
        <w:tc>
          <w:tcPr>
            <w:tcW w:w="871" w:type="dxa"/>
            <w:shd w:val="clear" w:color="auto" w:fill="F7EECD"/>
            <w:vAlign w:val="bottom"/>
          </w:tcPr>
          <w:p w14:paraId="3C5F4947" w14:textId="4ABC1C7E"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32</w:t>
            </w:r>
          </w:p>
        </w:tc>
        <w:tc>
          <w:tcPr>
            <w:tcW w:w="871" w:type="dxa"/>
            <w:shd w:val="clear" w:color="auto" w:fill="F7EECD"/>
            <w:vAlign w:val="bottom"/>
          </w:tcPr>
          <w:p w14:paraId="59258511" w14:textId="5F9BB05C" w:rsidR="00896B7A" w:rsidRPr="00A4749D" w:rsidRDefault="00896B7A" w:rsidP="004C1B8E">
            <w:pPr>
              <w:keepNext/>
              <w:spacing w:line="240" w:lineRule="auto"/>
              <w:jc w:val="center"/>
              <w:rPr>
                <w:rFonts w:ascii="Arial" w:hAnsi="Arial" w:cs="Arial"/>
                <w:szCs w:val="18"/>
                <w:lang w:val="en-GB"/>
              </w:rPr>
            </w:pPr>
          </w:p>
          <w:p w14:paraId="7DB6C90D" w14:textId="108D1F8E"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58</w:t>
            </w:r>
          </w:p>
        </w:tc>
        <w:tc>
          <w:tcPr>
            <w:tcW w:w="871" w:type="dxa"/>
            <w:shd w:val="clear" w:color="auto" w:fill="F7EECD"/>
            <w:vAlign w:val="bottom"/>
          </w:tcPr>
          <w:p w14:paraId="6A4E0A61" w14:textId="77777777" w:rsidR="00896B7A" w:rsidRPr="00A4749D" w:rsidRDefault="00896B7A" w:rsidP="004C1B8E">
            <w:pPr>
              <w:keepNext/>
              <w:spacing w:line="240" w:lineRule="auto"/>
              <w:jc w:val="center"/>
              <w:rPr>
                <w:rFonts w:ascii="Arial" w:hAnsi="Arial" w:cs="Arial"/>
                <w:szCs w:val="18"/>
                <w:lang w:val="en-GB"/>
              </w:rPr>
            </w:pPr>
          </w:p>
          <w:p w14:paraId="7E77DFC6" w14:textId="2677A19F"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29</w:t>
            </w:r>
          </w:p>
        </w:tc>
        <w:tc>
          <w:tcPr>
            <w:tcW w:w="871" w:type="dxa"/>
            <w:shd w:val="clear" w:color="auto" w:fill="F7EECD"/>
            <w:vAlign w:val="bottom"/>
          </w:tcPr>
          <w:p w14:paraId="0E86B52B" w14:textId="3EAFEF30" w:rsidR="00896B7A" w:rsidRPr="00A4749D" w:rsidRDefault="00896B7A" w:rsidP="004C1B8E">
            <w:pPr>
              <w:keepNext/>
              <w:spacing w:line="240" w:lineRule="auto"/>
              <w:jc w:val="center"/>
              <w:rPr>
                <w:rFonts w:ascii="Arial" w:hAnsi="Arial" w:cs="Arial"/>
                <w:szCs w:val="18"/>
                <w:lang w:val="en-GB"/>
              </w:rPr>
            </w:pPr>
          </w:p>
          <w:p w14:paraId="45150489" w14:textId="60E0F096"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52</w:t>
            </w:r>
          </w:p>
        </w:tc>
        <w:tc>
          <w:tcPr>
            <w:tcW w:w="871" w:type="dxa"/>
            <w:shd w:val="clear" w:color="auto" w:fill="F7EECD"/>
            <w:vAlign w:val="bottom"/>
          </w:tcPr>
          <w:p w14:paraId="399837E4" w14:textId="77777777" w:rsidR="00896B7A" w:rsidRPr="00A4749D" w:rsidRDefault="00896B7A" w:rsidP="004C1B8E">
            <w:pPr>
              <w:keepNext/>
              <w:spacing w:line="240" w:lineRule="auto"/>
              <w:jc w:val="center"/>
              <w:rPr>
                <w:rFonts w:ascii="Arial" w:hAnsi="Arial" w:cs="Arial"/>
                <w:szCs w:val="18"/>
                <w:lang w:val="en-GB"/>
              </w:rPr>
            </w:pPr>
          </w:p>
          <w:p w14:paraId="517111E8" w14:textId="1FA4F08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35</w:t>
            </w:r>
          </w:p>
        </w:tc>
      </w:tr>
      <w:tr w:rsidR="00896B7A" w:rsidRPr="00A4749D" w14:paraId="7ECFABD0" w14:textId="77777777" w:rsidTr="0001595B">
        <w:trPr>
          <w:cantSplit/>
          <w:trHeight w:val="240"/>
        </w:trPr>
        <w:tc>
          <w:tcPr>
            <w:tcW w:w="3240" w:type="dxa"/>
            <w:shd w:val="clear" w:color="auto" w:fill="FFFFFF"/>
            <w:vAlign w:val="bottom"/>
          </w:tcPr>
          <w:p w14:paraId="7ECFABC5"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 xml:space="preserve">Less/avoid sugar and sugary foods/sweets/soft-drinks </w:t>
            </w:r>
          </w:p>
        </w:tc>
        <w:tc>
          <w:tcPr>
            <w:tcW w:w="871" w:type="dxa"/>
            <w:shd w:val="clear" w:color="auto" w:fill="F7EECD"/>
            <w:vAlign w:val="bottom"/>
          </w:tcPr>
          <w:p w14:paraId="0F72D09F" w14:textId="42434F46"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59</w:t>
            </w:r>
          </w:p>
        </w:tc>
        <w:tc>
          <w:tcPr>
            <w:tcW w:w="871" w:type="dxa"/>
            <w:shd w:val="clear" w:color="auto" w:fill="F7EECD"/>
            <w:vAlign w:val="bottom"/>
          </w:tcPr>
          <w:p w14:paraId="42BA0FE5" w14:textId="2FD18E2F"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27</w:t>
            </w:r>
          </w:p>
        </w:tc>
        <w:tc>
          <w:tcPr>
            <w:tcW w:w="871" w:type="dxa"/>
            <w:shd w:val="clear" w:color="auto" w:fill="F7EECD"/>
            <w:vAlign w:val="bottom"/>
          </w:tcPr>
          <w:p w14:paraId="11004854" w14:textId="585351B7" w:rsidR="00896B7A" w:rsidRPr="00A4749D" w:rsidRDefault="00896B7A" w:rsidP="004C1B8E">
            <w:pPr>
              <w:keepNext/>
              <w:spacing w:line="240" w:lineRule="auto"/>
              <w:jc w:val="center"/>
              <w:rPr>
                <w:rFonts w:ascii="Arial" w:hAnsi="Arial" w:cs="Arial"/>
                <w:szCs w:val="18"/>
                <w:lang w:val="en-GB"/>
              </w:rPr>
            </w:pPr>
          </w:p>
          <w:p w14:paraId="61DA7149" w14:textId="7092AB63"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29</w:t>
            </w:r>
          </w:p>
        </w:tc>
        <w:tc>
          <w:tcPr>
            <w:tcW w:w="871" w:type="dxa"/>
            <w:shd w:val="clear" w:color="auto" w:fill="F7EECD"/>
            <w:vAlign w:val="bottom"/>
          </w:tcPr>
          <w:p w14:paraId="56800B5B" w14:textId="77777777" w:rsidR="00896B7A" w:rsidRPr="00A4749D" w:rsidRDefault="00896B7A" w:rsidP="004C1B8E">
            <w:pPr>
              <w:keepNext/>
              <w:spacing w:line="240" w:lineRule="auto"/>
              <w:jc w:val="center"/>
              <w:rPr>
                <w:rFonts w:ascii="Arial" w:hAnsi="Arial" w:cs="Arial"/>
                <w:szCs w:val="18"/>
                <w:lang w:val="en-GB"/>
              </w:rPr>
            </w:pPr>
          </w:p>
          <w:p w14:paraId="101CFEFA" w14:textId="145C3B8E"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71" w:type="dxa"/>
            <w:shd w:val="clear" w:color="auto" w:fill="F7EECD"/>
            <w:vAlign w:val="bottom"/>
          </w:tcPr>
          <w:p w14:paraId="307A8CA6" w14:textId="3EAD0EC9" w:rsidR="00896B7A" w:rsidRPr="00A4749D" w:rsidRDefault="00896B7A" w:rsidP="004C1B8E">
            <w:pPr>
              <w:keepNext/>
              <w:spacing w:line="240" w:lineRule="auto"/>
              <w:jc w:val="center"/>
              <w:rPr>
                <w:rFonts w:ascii="Arial" w:hAnsi="Arial" w:cs="Arial"/>
                <w:szCs w:val="18"/>
                <w:lang w:val="en-GB"/>
              </w:rPr>
            </w:pPr>
          </w:p>
          <w:p w14:paraId="66F9DD7D" w14:textId="68729432"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33</w:t>
            </w:r>
          </w:p>
        </w:tc>
        <w:tc>
          <w:tcPr>
            <w:tcW w:w="871" w:type="dxa"/>
            <w:shd w:val="clear" w:color="auto" w:fill="F7EECD"/>
            <w:vAlign w:val="bottom"/>
          </w:tcPr>
          <w:p w14:paraId="15AC6EEB" w14:textId="77777777" w:rsidR="00896B7A" w:rsidRPr="00A4749D" w:rsidRDefault="00896B7A" w:rsidP="004C1B8E">
            <w:pPr>
              <w:keepNext/>
              <w:spacing w:line="240" w:lineRule="auto"/>
              <w:jc w:val="center"/>
              <w:rPr>
                <w:rFonts w:ascii="Arial" w:hAnsi="Arial" w:cs="Arial"/>
                <w:szCs w:val="18"/>
                <w:lang w:val="en-GB"/>
              </w:rPr>
            </w:pPr>
          </w:p>
          <w:p w14:paraId="79A2EA4A" w14:textId="1327FB3A"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22</w:t>
            </w:r>
          </w:p>
        </w:tc>
      </w:tr>
      <w:tr w:rsidR="00896B7A" w:rsidRPr="00A4749D" w14:paraId="7ECFABD8" w14:textId="77777777" w:rsidTr="0001595B">
        <w:trPr>
          <w:cantSplit/>
          <w:trHeight w:val="240"/>
        </w:trPr>
        <w:tc>
          <w:tcPr>
            <w:tcW w:w="3240" w:type="dxa"/>
            <w:shd w:val="clear" w:color="auto" w:fill="FFFFFF"/>
            <w:vAlign w:val="bottom"/>
          </w:tcPr>
          <w:p w14:paraId="7ECFABD1"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Eat more vegetables</w:t>
            </w:r>
          </w:p>
        </w:tc>
        <w:tc>
          <w:tcPr>
            <w:tcW w:w="871" w:type="dxa"/>
            <w:shd w:val="clear" w:color="auto" w:fill="F7EECD"/>
            <w:vAlign w:val="bottom"/>
          </w:tcPr>
          <w:p w14:paraId="2E2B4049" w14:textId="2BB83C3D"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62</w:t>
            </w:r>
          </w:p>
        </w:tc>
        <w:tc>
          <w:tcPr>
            <w:tcW w:w="871" w:type="dxa"/>
            <w:shd w:val="clear" w:color="auto" w:fill="F7EECD"/>
            <w:vAlign w:val="bottom"/>
          </w:tcPr>
          <w:p w14:paraId="4C4DF168" w14:textId="36B9935F"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28</w:t>
            </w:r>
          </w:p>
        </w:tc>
        <w:tc>
          <w:tcPr>
            <w:tcW w:w="871" w:type="dxa"/>
            <w:shd w:val="clear" w:color="auto" w:fill="F7EECD"/>
            <w:vAlign w:val="bottom"/>
          </w:tcPr>
          <w:p w14:paraId="57EEEE63" w14:textId="4607A3FF"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37</w:t>
            </w:r>
          </w:p>
        </w:tc>
        <w:tc>
          <w:tcPr>
            <w:tcW w:w="871" w:type="dxa"/>
            <w:shd w:val="clear" w:color="auto" w:fill="F7EECD"/>
            <w:vAlign w:val="bottom"/>
          </w:tcPr>
          <w:p w14:paraId="65559A14" w14:textId="7A1CE5DE" w:rsidR="00896B7A" w:rsidRPr="00A4749D" w:rsidRDefault="00896B7A" w:rsidP="00B0774B">
            <w:pPr>
              <w:keepNext/>
              <w:spacing w:line="240" w:lineRule="auto"/>
              <w:jc w:val="center"/>
              <w:rPr>
                <w:rFonts w:ascii="Arial" w:hAnsi="Arial" w:cs="Arial"/>
                <w:szCs w:val="18"/>
                <w:lang w:val="en-GB"/>
              </w:rPr>
            </w:pPr>
            <w:r w:rsidRPr="00A4749D">
              <w:rPr>
                <w:rFonts w:ascii="Arial" w:hAnsi="Arial" w:cs="Arial"/>
                <w:szCs w:val="18"/>
                <w:lang w:val="en-GB"/>
              </w:rPr>
              <w:t>19</w:t>
            </w:r>
          </w:p>
        </w:tc>
        <w:tc>
          <w:tcPr>
            <w:tcW w:w="871" w:type="dxa"/>
            <w:shd w:val="clear" w:color="auto" w:fill="F7EECD"/>
            <w:vAlign w:val="bottom"/>
          </w:tcPr>
          <w:p w14:paraId="697DB41F" w14:textId="2E7BFAE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34</w:t>
            </w:r>
          </w:p>
        </w:tc>
        <w:tc>
          <w:tcPr>
            <w:tcW w:w="871" w:type="dxa"/>
            <w:shd w:val="clear" w:color="auto" w:fill="F7EECD"/>
            <w:vAlign w:val="bottom"/>
          </w:tcPr>
          <w:p w14:paraId="30F671F2" w14:textId="7FDD88FA"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23</w:t>
            </w:r>
          </w:p>
        </w:tc>
      </w:tr>
      <w:tr w:rsidR="00896B7A" w:rsidRPr="00A4749D" w14:paraId="7ECFABE0" w14:textId="77777777" w:rsidTr="0001595B">
        <w:trPr>
          <w:cantSplit/>
          <w:trHeight w:val="240"/>
        </w:trPr>
        <w:tc>
          <w:tcPr>
            <w:tcW w:w="3240" w:type="dxa"/>
            <w:shd w:val="clear" w:color="auto" w:fill="FFFFFF"/>
            <w:vAlign w:val="bottom"/>
          </w:tcPr>
          <w:p w14:paraId="7ECFABD9"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Drink more water/milk</w:t>
            </w:r>
          </w:p>
        </w:tc>
        <w:tc>
          <w:tcPr>
            <w:tcW w:w="871" w:type="dxa"/>
            <w:shd w:val="clear" w:color="auto" w:fill="F7EECD"/>
            <w:vAlign w:val="bottom"/>
          </w:tcPr>
          <w:p w14:paraId="4C7DA202" w14:textId="2DB33CFE" w:rsidR="00896B7A" w:rsidRPr="00A4749D" w:rsidRDefault="00105B4E" w:rsidP="005356CE">
            <w:pPr>
              <w:keepNext/>
              <w:spacing w:line="240" w:lineRule="auto"/>
              <w:jc w:val="center"/>
              <w:rPr>
                <w:rFonts w:ascii="Arial" w:hAnsi="Arial" w:cs="Arial"/>
                <w:szCs w:val="18"/>
                <w:lang w:val="en-GB"/>
              </w:rPr>
            </w:pPr>
            <w:r w:rsidRPr="00A4749D">
              <w:rPr>
                <w:rFonts w:ascii="Arial" w:hAnsi="Arial" w:cs="Arial"/>
                <w:szCs w:val="18"/>
                <w:lang w:val="en-GB"/>
              </w:rPr>
              <w:t>32</w:t>
            </w:r>
          </w:p>
        </w:tc>
        <w:tc>
          <w:tcPr>
            <w:tcW w:w="871" w:type="dxa"/>
            <w:shd w:val="clear" w:color="auto" w:fill="F7EECD"/>
            <w:vAlign w:val="bottom"/>
          </w:tcPr>
          <w:p w14:paraId="0ABCF435" w14:textId="7E582936" w:rsidR="00896B7A" w:rsidRPr="00A4749D" w:rsidRDefault="00105B4E" w:rsidP="005356CE">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71" w:type="dxa"/>
            <w:shd w:val="clear" w:color="auto" w:fill="F7EECD"/>
            <w:vAlign w:val="bottom"/>
          </w:tcPr>
          <w:p w14:paraId="3248D7A6" w14:textId="5B5AFBE0" w:rsidR="00896B7A" w:rsidRPr="00A4749D" w:rsidRDefault="00896B7A" w:rsidP="005356CE">
            <w:pPr>
              <w:keepNext/>
              <w:spacing w:line="240" w:lineRule="auto"/>
              <w:jc w:val="center"/>
              <w:rPr>
                <w:rFonts w:ascii="Arial" w:hAnsi="Arial" w:cs="Arial"/>
                <w:szCs w:val="18"/>
                <w:lang w:val="en-GB"/>
              </w:rPr>
            </w:pPr>
            <w:r w:rsidRPr="00A4749D">
              <w:rPr>
                <w:rFonts w:ascii="Arial" w:hAnsi="Arial" w:cs="Arial"/>
                <w:szCs w:val="18"/>
                <w:lang w:val="en-GB"/>
              </w:rPr>
              <w:t>34</w:t>
            </w:r>
          </w:p>
        </w:tc>
        <w:tc>
          <w:tcPr>
            <w:tcW w:w="871" w:type="dxa"/>
            <w:shd w:val="clear" w:color="auto" w:fill="F7EECD"/>
            <w:vAlign w:val="bottom"/>
          </w:tcPr>
          <w:p w14:paraId="398751E6" w14:textId="412AC120" w:rsidR="00896B7A" w:rsidRPr="00A4749D" w:rsidRDefault="00896B7A" w:rsidP="005356CE">
            <w:pPr>
              <w:keepNext/>
              <w:spacing w:line="240" w:lineRule="auto"/>
              <w:jc w:val="center"/>
              <w:rPr>
                <w:rFonts w:ascii="Arial" w:hAnsi="Arial" w:cs="Arial"/>
                <w:szCs w:val="18"/>
                <w:lang w:val="en-GB"/>
              </w:rPr>
            </w:pPr>
            <w:r w:rsidRPr="00A4749D">
              <w:rPr>
                <w:rFonts w:ascii="Arial" w:hAnsi="Arial" w:cs="Arial"/>
                <w:szCs w:val="18"/>
                <w:lang w:val="en-GB"/>
              </w:rPr>
              <w:t>17</w:t>
            </w:r>
          </w:p>
        </w:tc>
        <w:tc>
          <w:tcPr>
            <w:tcW w:w="871" w:type="dxa"/>
            <w:shd w:val="clear" w:color="auto" w:fill="F7EECD"/>
            <w:vAlign w:val="bottom"/>
          </w:tcPr>
          <w:p w14:paraId="5D134CF8" w14:textId="44242409" w:rsidR="00896B7A" w:rsidRPr="00A4749D" w:rsidRDefault="00896B7A" w:rsidP="005356CE">
            <w:pPr>
              <w:keepNext/>
              <w:spacing w:line="240" w:lineRule="auto"/>
              <w:jc w:val="center"/>
              <w:rPr>
                <w:rFonts w:ascii="Arial" w:hAnsi="Arial" w:cs="Arial"/>
                <w:szCs w:val="18"/>
                <w:lang w:val="en-GB"/>
              </w:rPr>
            </w:pPr>
            <w:r w:rsidRPr="00A4749D">
              <w:rPr>
                <w:rFonts w:ascii="Arial" w:hAnsi="Arial" w:cs="Arial"/>
                <w:szCs w:val="18"/>
                <w:lang w:val="en-GB"/>
              </w:rPr>
              <w:t>24</w:t>
            </w:r>
          </w:p>
        </w:tc>
        <w:tc>
          <w:tcPr>
            <w:tcW w:w="871" w:type="dxa"/>
            <w:shd w:val="clear" w:color="auto" w:fill="F7EECD"/>
            <w:vAlign w:val="bottom"/>
          </w:tcPr>
          <w:p w14:paraId="25845B8C" w14:textId="70DCE5C3" w:rsidR="00896B7A" w:rsidRPr="00A4749D" w:rsidRDefault="00896B7A" w:rsidP="005356CE">
            <w:pPr>
              <w:keepNext/>
              <w:spacing w:line="240" w:lineRule="auto"/>
              <w:jc w:val="center"/>
              <w:rPr>
                <w:rFonts w:ascii="Arial" w:hAnsi="Arial" w:cs="Arial"/>
                <w:szCs w:val="18"/>
                <w:lang w:val="en-GB"/>
              </w:rPr>
            </w:pPr>
            <w:r w:rsidRPr="00A4749D">
              <w:rPr>
                <w:rFonts w:ascii="Arial" w:hAnsi="Arial" w:cs="Arial"/>
                <w:szCs w:val="18"/>
                <w:lang w:val="en-GB"/>
              </w:rPr>
              <w:t>16</w:t>
            </w:r>
          </w:p>
        </w:tc>
      </w:tr>
      <w:tr w:rsidR="00896B7A" w:rsidRPr="00A4749D" w14:paraId="7ECFABE8" w14:textId="77777777" w:rsidTr="0001595B">
        <w:trPr>
          <w:cantSplit/>
          <w:trHeight w:val="240"/>
        </w:trPr>
        <w:tc>
          <w:tcPr>
            <w:tcW w:w="3240" w:type="dxa"/>
            <w:shd w:val="clear" w:color="auto" w:fill="FFFFFF"/>
            <w:vAlign w:val="bottom"/>
          </w:tcPr>
          <w:p w14:paraId="7ECFABE1"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Eat more fruits</w:t>
            </w:r>
          </w:p>
        </w:tc>
        <w:tc>
          <w:tcPr>
            <w:tcW w:w="871" w:type="dxa"/>
            <w:shd w:val="clear" w:color="auto" w:fill="F7EECD"/>
            <w:vAlign w:val="bottom"/>
          </w:tcPr>
          <w:p w14:paraId="1CD14C45" w14:textId="486EB8A3"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40</w:t>
            </w:r>
          </w:p>
        </w:tc>
        <w:tc>
          <w:tcPr>
            <w:tcW w:w="871" w:type="dxa"/>
            <w:shd w:val="clear" w:color="auto" w:fill="F7EECD"/>
            <w:vAlign w:val="bottom"/>
          </w:tcPr>
          <w:p w14:paraId="2467B78E" w14:textId="0077B8F2"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71" w:type="dxa"/>
            <w:shd w:val="clear" w:color="auto" w:fill="F7EECD"/>
            <w:vAlign w:val="bottom"/>
          </w:tcPr>
          <w:p w14:paraId="03E8328B" w14:textId="57A2D4F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21</w:t>
            </w:r>
          </w:p>
        </w:tc>
        <w:tc>
          <w:tcPr>
            <w:tcW w:w="871" w:type="dxa"/>
            <w:shd w:val="clear" w:color="auto" w:fill="F7EECD"/>
            <w:vAlign w:val="bottom"/>
          </w:tcPr>
          <w:p w14:paraId="515AC5B2" w14:textId="1FF67710"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11</w:t>
            </w:r>
          </w:p>
        </w:tc>
        <w:tc>
          <w:tcPr>
            <w:tcW w:w="871" w:type="dxa"/>
            <w:shd w:val="clear" w:color="auto" w:fill="F7EECD"/>
            <w:vAlign w:val="bottom"/>
          </w:tcPr>
          <w:p w14:paraId="22C0A2B3" w14:textId="6C609C58"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20</w:t>
            </w:r>
          </w:p>
        </w:tc>
        <w:tc>
          <w:tcPr>
            <w:tcW w:w="871" w:type="dxa"/>
            <w:shd w:val="clear" w:color="auto" w:fill="F7EECD"/>
            <w:vAlign w:val="bottom"/>
          </w:tcPr>
          <w:p w14:paraId="7ECB42CB" w14:textId="65676F4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13</w:t>
            </w:r>
          </w:p>
        </w:tc>
      </w:tr>
      <w:tr w:rsidR="00896B7A" w:rsidRPr="00A4749D" w14:paraId="7ECFABF0" w14:textId="77777777" w:rsidTr="0001595B">
        <w:trPr>
          <w:cantSplit/>
          <w:trHeight w:val="240"/>
        </w:trPr>
        <w:tc>
          <w:tcPr>
            <w:tcW w:w="3240" w:type="dxa"/>
            <w:shd w:val="clear" w:color="auto" w:fill="FFFFFF"/>
            <w:vAlign w:val="bottom"/>
          </w:tcPr>
          <w:p w14:paraId="7ECFABE9"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Eating less/smaller meals</w:t>
            </w:r>
          </w:p>
        </w:tc>
        <w:tc>
          <w:tcPr>
            <w:tcW w:w="871" w:type="dxa"/>
            <w:shd w:val="clear" w:color="auto" w:fill="F7EECD"/>
            <w:vAlign w:val="bottom"/>
          </w:tcPr>
          <w:p w14:paraId="0C742BF2" w14:textId="0B545167"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39</w:t>
            </w:r>
          </w:p>
        </w:tc>
        <w:tc>
          <w:tcPr>
            <w:tcW w:w="871" w:type="dxa"/>
            <w:shd w:val="clear" w:color="auto" w:fill="F7EECD"/>
            <w:vAlign w:val="bottom"/>
          </w:tcPr>
          <w:p w14:paraId="5FC68B73" w14:textId="147A299C"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71" w:type="dxa"/>
            <w:shd w:val="clear" w:color="auto" w:fill="F7EECD"/>
            <w:vAlign w:val="bottom"/>
          </w:tcPr>
          <w:p w14:paraId="2E486D8A" w14:textId="3B8C3258"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25</w:t>
            </w:r>
          </w:p>
        </w:tc>
        <w:tc>
          <w:tcPr>
            <w:tcW w:w="871" w:type="dxa"/>
            <w:shd w:val="clear" w:color="auto" w:fill="F7EECD"/>
            <w:vAlign w:val="bottom"/>
          </w:tcPr>
          <w:p w14:paraId="059F8E2D" w14:textId="0D7F3854"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13</w:t>
            </w:r>
          </w:p>
        </w:tc>
        <w:tc>
          <w:tcPr>
            <w:tcW w:w="871" w:type="dxa"/>
            <w:shd w:val="clear" w:color="auto" w:fill="F7EECD"/>
            <w:vAlign w:val="bottom"/>
          </w:tcPr>
          <w:p w14:paraId="7281C017" w14:textId="523CE810"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25</w:t>
            </w:r>
          </w:p>
        </w:tc>
        <w:tc>
          <w:tcPr>
            <w:tcW w:w="871" w:type="dxa"/>
            <w:shd w:val="clear" w:color="auto" w:fill="F7EECD"/>
            <w:vAlign w:val="bottom"/>
          </w:tcPr>
          <w:p w14:paraId="33F3ECA4" w14:textId="4C2530B1"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17</w:t>
            </w:r>
          </w:p>
        </w:tc>
      </w:tr>
      <w:tr w:rsidR="00896B7A" w:rsidRPr="00A4749D" w14:paraId="7ECFABF8" w14:textId="77777777" w:rsidTr="0001595B">
        <w:trPr>
          <w:cantSplit/>
          <w:trHeight w:val="240"/>
        </w:trPr>
        <w:tc>
          <w:tcPr>
            <w:tcW w:w="3240" w:type="dxa"/>
            <w:shd w:val="clear" w:color="auto" w:fill="FFFFFF"/>
            <w:vAlign w:val="bottom"/>
          </w:tcPr>
          <w:p w14:paraId="7ECFABF1"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Cut down on fats/low fat foods</w:t>
            </w:r>
          </w:p>
        </w:tc>
        <w:tc>
          <w:tcPr>
            <w:tcW w:w="871" w:type="dxa"/>
            <w:shd w:val="clear" w:color="auto" w:fill="F7EECD"/>
            <w:vAlign w:val="bottom"/>
          </w:tcPr>
          <w:p w14:paraId="4EBC7E77" w14:textId="3CC3942A"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71" w:type="dxa"/>
            <w:shd w:val="clear" w:color="auto" w:fill="F7EECD"/>
            <w:vAlign w:val="bottom"/>
          </w:tcPr>
          <w:p w14:paraId="304C773E" w14:textId="2D9AFA59"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71" w:type="dxa"/>
            <w:shd w:val="clear" w:color="auto" w:fill="F7EECD"/>
            <w:vAlign w:val="bottom"/>
          </w:tcPr>
          <w:p w14:paraId="1ED38DAA" w14:textId="1D728DF4"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20</w:t>
            </w:r>
          </w:p>
        </w:tc>
        <w:tc>
          <w:tcPr>
            <w:tcW w:w="871" w:type="dxa"/>
            <w:shd w:val="clear" w:color="auto" w:fill="F7EECD"/>
            <w:vAlign w:val="bottom"/>
          </w:tcPr>
          <w:p w14:paraId="182F7038" w14:textId="0BC1E1C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10</w:t>
            </w:r>
          </w:p>
        </w:tc>
        <w:tc>
          <w:tcPr>
            <w:tcW w:w="871" w:type="dxa"/>
            <w:shd w:val="clear" w:color="auto" w:fill="F7EECD"/>
            <w:vAlign w:val="bottom"/>
          </w:tcPr>
          <w:p w14:paraId="74426DB8" w14:textId="55D99B80"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71" w:type="dxa"/>
            <w:shd w:val="clear" w:color="auto" w:fill="F7EECD"/>
            <w:vAlign w:val="bottom"/>
          </w:tcPr>
          <w:p w14:paraId="6D80A52E" w14:textId="49C9C2BA"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10</w:t>
            </w:r>
          </w:p>
        </w:tc>
      </w:tr>
      <w:tr w:rsidR="00896B7A" w:rsidRPr="00A4749D" w14:paraId="7ECFAC00" w14:textId="77777777" w:rsidTr="0001595B">
        <w:trPr>
          <w:cantSplit/>
          <w:trHeight w:val="240"/>
        </w:trPr>
        <w:tc>
          <w:tcPr>
            <w:tcW w:w="3240" w:type="dxa"/>
            <w:shd w:val="clear" w:color="auto" w:fill="FFFFFF"/>
            <w:vAlign w:val="bottom"/>
          </w:tcPr>
          <w:p w14:paraId="7ECFABF9"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More grain breads, fibre or similar</w:t>
            </w:r>
          </w:p>
        </w:tc>
        <w:tc>
          <w:tcPr>
            <w:tcW w:w="871" w:type="dxa"/>
            <w:shd w:val="clear" w:color="auto" w:fill="F7EECD"/>
            <w:vAlign w:val="bottom"/>
          </w:tcPr>
          <w:p w14:paraId="6D52918E" w14:textId="256DEE6A"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12</w:t>
            </w:r>
          </w:p>
        </w:tc>
        <w:tc>
          <w:tcPr>
            <w:tcW w:w="871" w:type="dxa"/>
            <w:shd w:val="clear" w:color="auto" w:fill="F7EECD"/>
            <w:vAlign w:val="bottom"/>
          </w:tcPr>
          <w:p w14:paraId="13A6EF2C" w14:textId="23F0CC97"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71" w:type="dxa"/>
            <w:shd w:val="clear" w:color="auto" w:fill="F7EECD"/>
            <w:vAlign w:val="bottom"/>
          </w:tcPr>
          <w:p w14:paraId="5EE8D521" w14:textId="389CAAD5"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9</w:t>
            </w:r>
          </w:p>
        </w:tc>
        <w:tc>
          <w:tcPr>
            <w:tcW w:w="871" w:type="dxa"/>
            <w:shd w:val="clear" w:color="auto" w:fill="F7EECD"/>
            <w:vAlign w:val="bottom"/>
          </w:tcPr>
          <w:p w14:paraId="4218CC1A" w14:textId="27FF9DA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71" w:type="dxa"/>
            <w:shd w:val="clear" w:color="auto" w:fill="F7EECD"/>
            <w:vAlign w:val="bottom"/>
          </w:tcPr>
          <w:p w14:paraId="5A99972E" w14:textId="2302EBB2"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71" w:type="dxa"/>
            <w:shd w:val="clear" w:color="auto" w:fill="F7EECD"/>
            <w:vAlign w:val="bottom"/>
          </w:tcPr>
          <w:p w14:paraId="1E2B451A" w14:textId="5C403DE6"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10</w:t>
            </w:r>
          </w:p>
        </w:tc>
      </w:tr>
      <w:tr w:rsidR="00896B7A" w:rsidRPr="00A4749D" w14:paraId="7ECFAC0C" w14:textId="77777777" w:rsidTr="0001595B">
        <w:trPr>
          <w:cantSplit/>
          <w:trHeight w:val="240"/>
        </w:trPr>
        <w:tc>
          <w:tcPr>
            <w:tcW w:w="3240" w:type="dxa"/>
            <w:shd w:val="clear" w:color="auto" w:fill="FFFFFF"/>
            <w:vAlign w:val="bottom"/>
          </w:tcPr>
          <w:p w14:paraId="7ECFAC01"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Reading labels for sugar and fat content</w:t>
            </w:r>
          </w:p>
        </w:tc>
        <w:tc>
          <w:tcPr>
            <w:tcW w:w="871" w:type="dxa"/>
            <w:shd w:val="clear" w:color="auto" w:fill="F7EECD"/>
            <w:vAlign w:val="bottom"/>
          </w:tcPr>
          <w:p w14:paraId="554054F0" w14:textId="47D6801D" w:rsidR="00896B7A" w:rsidRPr="00A4749D" w:rsidRDefault="005B2FAD" w:rsidP="00035629">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71" w:type="dxa"/>
            <w:shd w:val="clear" w:color="auto" w:fill="F7EECD"/>
            <w:vAlign w:val="bottom"/>
          </w:tcPr>
          <w:p w14:paraId="20075208" w14:textId="746E3F6D" w:rsidR="00896B7A" w:rsidRPr="00A4749D" w:rsidRDefault="005B2FAD" w:rsidP="00035629">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71" w:type="dxa"/>
            <w:shd w:val="clear" w:color="auto" w:fill="F7EECD"/>
            <w:vAlign w:val="bottom"/>
          </w:tcPr>
          <w:p w14:paraId="78B4ED87" w14:textId="6AD05456" w:rsidR="00896B7A" w:rsidRPr="00A4749D" w:rsidRDefault="00896B7A" w:rsidP="00035629">
            <w:pPr>
              <w:keepNext/>
              <w:spacing w:line="240" w:lineRule="auto"/>
              <w:jc w:val="center"/>
              <w:rPr>
                <w:rFonts w:ascii="Arial" w:hAnsi="Arial" w:cs="Arial"/>
                <w:szCs w:val="18"/>
                <w:lang w:val="en-GB"/>
              </w:rPr>
            </w:pPr>
          </w:p>
          <w:p w14:paraId="1B00E469" w14:textId="50095957" w:rsidR="00896B7A" w:rsidRPr="00A4749D" w:rsidRDefault="00896B7A" w:rsidP="00035629">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71" w:type="dxa"/>
            <w:shd w:val="clear" w:color="auto" w:fill="F7EECD"/>
            <w:vAlign w:val="bottom"/>
          </w:tcPr>
          <w:p w14:paraId="6F4A7767" w14:textId="77777777" w:rsidR="00896B7A" w:rsidRPr="00A4749D" w:rsidRDefault="00896B7A" w:rsidP="00035629">
            <w:pPr>
              <w:keepNext/>
              <w:spacing w:line="240" w:lineRule="auto"/>
              <w:jc w:val="center"/>
              <w:rPr>
                <w:rFonts w:ascii="Arial" w:hAnsi="Arial" w:cs="Arial"/>
                <w:szCs w:val="18"/>
                <w:lang w:val="en-GB"/>
              </w:rPr>
            </w:pPr>
          </w:p>
          <w:p w14:paraId="5CA161EC" w14:textId="16D38F20" w:rsidR="00896B7A" w:rsidRPr="00A4749D" w:rsidRDefault="00896B7A" w:rsidP="00035629">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71" w:type="dxa"/>
            <w:shd w:val="clear" w:color="auto" w:fill="F7EECD"/>
            <w:vAlign w:val="bottom"/>
          </w:tcPr>
          <w:p w14:paraId="5377B9A6" w14:textId="6B3B4A61" w:rsidR="00896B7A" w:rsidRPr="00A4749D" w:rsidRDefault="00896B7A" w:rsidP="00035629">
            <w:pPr>
              <w:keepNext/>
              <w:spacing w:line="240" w:lineRule="auto"/>
              <w:jc w:val="center"/>
              <w:rPr>
                <w:rFonts w:ascii="Arial" w:hAnsi="Arial" w:cs="Arial"/>
                <w:szCs w:val="18"/>
                <w:lang w:val="en-GB"/>
              </w:rPr>
            </w:pPr>
          </w:p>
          <w:p w14:paraId="56491E8B" w14:textId="3319F91C" w:rsidR="00896B7A" w:rsidRPr="00A4749D" w:rsidRDefault="00896B7A" w:rsidP="00035629">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71" w:type="dxa"/>
            <w:shd w:val="clear" w:color="auto" w:fill="F7EECD"/>
            <w:vAlign w:val="bottom"/>
          </w:tcPr>
          <w:p w14:paraId="279382B6" w14:textId="77777777" w:rsidR="00896B7A" w:rsidRPr="00A4749D" w:rsidRDefault="00896B7A" w:rsidP="00035629">
            <w:pPr>
              <w:keepNext/>
              <w:spacing w:line="240" w:lineRule="auto"/>
              <w:jc w:val="center"/>
              <w:rPr>
                <w:rFonts w:ascii="Arial" w:hAnsi="Arial" w:cs="Arial"/>
                <w:szCs w:val="18"/>
                <w:lang w:val="en-GB"/>
              </w:rPr>
            </w:pPr>
          </w:p>
          <w:p w14:paraId="3B05EE5A" w14:textId="610A5802" w:rsidR="00896B7A" w:rsidRPr="00A4749D" w:rsidRDefault="00896B7A" w:rsidP="00035629">
            <w:pPr>
              <w:keepNext/>
              <w:spacing w:line="240" w:lineRule="auto"/>
              <w:jc w:val="center"/>
              <w:rPr>
                <w:rFonts w:ascii="Arial" w:hAnsi="Arial" w:cs="Arial"/>
                <w:szCs w:val="18"/>
                <w:lang w:val="en-GB"/>
              </w:rPr>
            </w:pPr>
            <w:r w:rsidRPr="00A4749D">
              <w:rPr>
                <w:rFonts w:ascii="Arial" w:hAnsi="Arial" w:cs="Arial"/>
                <w:szCs w:val="18"/>
                <w:lang w:val="en-GB"/>
              </w:rPr>
              <w:t>3</w:t>
            </w:r>
          </w:p>
        </w:tc>
      </w:tr>
      <w:tr w:rsidR="00896B7A" w:rsidRPr="00A4749D" w14:paraId="7ECFAC1C" w14:textId="77777777" w:rsidTr="0001595B">
        <w:trPr>
          <w:cantSplit/>
          <w:trHeight w:val="240"/>
        </w:trPr>
        <w:tc>
          <w:tcPr>
            <w:tcW w:w="3240" w:type="dxa"/>
            <w:shd w:val="clear" w:color="auto" w:fill="FFFFFF"/>
            <w:vAlign w:val="bottom"/>
          </w:tcPr>
          <w:p w14:paraId="7ECFAC0D"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Less packaged/snack food, more simpler/plain food in school lunches</w:t>
            </w:r>
          </w:p>
        </w:tc>
        <w:tc>
          <w:tcPr>
            <w:tcW w:w="871" w:type="dxa"/>
            <w:shd w:val="clear" w:color="auto" w:fill="F7EECD"/>
            <w:vAlign w:val="bottom"/>
          </w:tcPr>
          <w:p w14:paraId="7CC4E3A6" w14:textId="0AFDA989"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71" w:type="dxa"/>
            <w:shd w:val="clear" w:color="auto" w:fill="F7EECD"/>
            <w:vAlign w:val="bottom"/>
          </w:tcPr>
          <w:p w14:paraId="285E5C3B" w14:textId="332688E6"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71" w:type="dxa"/>
            <w:shd w:val="clear" w:color="auto" w:fill="F7EECD"/>
            <w:vAlign w:val="bottom"/>
          </w:tcPr>
          <w:p w14:paraId="62A5D082" w14:textId="1597D4A1" w:rsidR="00896B7A" w:rsidRPr="00A4749D" w:rsidRDefault="00896B7A" w:rsidP="004C1B8E">
            <w:pPr>
              <w:keepNext/>
              <w:spacing w:line="240" w:lineRule="auto"/>
              <w:jc w:val="center"/>
              <w:rPr>
                <w:rFonts w:ascii="Arial" w:hAnsi="Arial" w:cs="Arial"/>
                <w:szCs w:val="18"/>
                <w:lang w:val="en-GB"/>
              </w:rPr>
            </w:pPr>
          </w:p>
          <w:p w14:paraId="0E3CF481" w14:textId="77777777" w:rsidR="00896B7A" w:rsidRPr="00A4749D" w:rsidRDefault="00896B7A" w:rsidP="004C1B8E">
            <w:pPr>
              <w:keepNext/>
              <w:spacing w:line="240" w:lineRule="auto"/>
              <w:jc w:val="center"/>
              <w:rPr>
                <w:rFonts w:ascii="Arial" w:hAnsi="Arial" w:cs="Arial"/>
                <w:szCs w:val="18"/>
                <w:lang w:val="en-GB"/>
              </w:rPr>
            </w:pPr>
          </w:p>
          <w:p w14:paraId="214B40D7" w14:textId="08D2184A"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10</w:t>
            </w:r>
          </w:p>
        </w:tc>
        <w:tc>
          <w:tcPr>
            <w:tcW w:w="871" w:type="dxa"/>
            <w:shd w:val="clear" w:color="auto" w:fill="F7EECD"/>
            <w:vAlign w:val="bottom"/>
          </w:tcPr>
          <w:p w14:paraId="0041CE4B" w14:textId="77777777" w:rsidR="00896B7A" w:rsidRPr="00A4749D" w:rsidRDefault="00896B7A" w:rsidP="004C1B8E">
            <w:pPr>
              <w:keepNext/>
              <w:spacing w:line="240" w:lineRule="auto"/>
              <w:jc w:val="center"/>
              <w:rPr>
                <w:rFonts w:ascii="Arial" w:hAnsi="Arial" w:cs="Arial"/>
                <w:szCs w:val="18"/>
                <w:lang w:val="en-GB"/>
              </w:rPr>
            </w:pPr>
          </w:p>
          <w:p w14:paraId="7793D315" w14:textId="77777777" w:rsidR="00896B7A" w:rsidRPr="00A4749D" w:rsidRDefault="00896B7A" w:rsidP="004C1B8E">
            <w:pPr>
              <w:keepNext/>
              <w:spacing w:line="240" w:lineRule="auto"/>
              <w:jc w:val="center"/>
              <w:rPr>
                <w:rFonts w:ascii="Arial" w:hAnsi="Arial" w:cs="Arial"/>
                <w:szCs w:val="18"/>
                <w:lang w:val="en-GB"/>
              </w:rPr>
            </w:pPr>
          </w:p>
          <w:p w14:paraId="272CA517" w14:textId="3690CADD"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71" w:type="dxa"/>
            <w:shd w:val="clear" w:color="auto" w:fill="F7EECD"/>
            <w:vAlign w:val="bottom"/>
          </w:tcPr>
          <w:p w14:paraId="06767EEB" w14:textId="788BD30D" w:rsidR="00896B7A" w:rsidRPr="00A4749D" w:rsidRDefault="00896B7A" w:rsidP="004C1B8E">
            <w:pPr>
              <w:keepNext/>
              <w:spacing w:line="240" w:lineRule="auto"/>
              <w:jc w:val="center"/>
              <w:rPr>
                <w:rFonts w:ascii="Arial" w:hAnsi="Arial" w:cs="Arial"/>
                <w:szCs w:val="18"/>
                <w:lang w:val="en-GB"/>
              </w:rPr>
            </w:pPr>
          </w:p>
          <w:p w14:paraId="0AEFA563" w14:textId="77777777" w:rsidR="00896B7A" w:rsidRPr="00A4749D" w:rsidRDefault="00896B7A" w:rsidP="004C1B8E">
            <w:pPr>
              <w:keepNext/>
              <w:spacing w:line="240" w:lineRule="auto"/>
              <w:jc w:val="center"/>
              <w:rPr>
                <w:rFonts w:ascii="Arial" w:hAnsi="Arial" w:cs="Arial"/>
                <w:szCs w:val="18"/>
                <w:lang w:val="en-GB"/>
              </w:rPr>
            </w:pPr>
          </w:p>
          <w:p w14:paraId="0AE72999" w14:textId="26A87A4B"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71" w:type="dxa"/>
            <w:shd w:val="clear" w:color="auto" w:fill="F7EECD"/>
            <w:vAlign w:val="bottom"/>
          </w:tcPr>
          <w:p w14:paraId="64DF2109" w14:textId="77777777" w:rsidR="00896B7A" w:rsidRPr="00A4749D" w:rsidRDefault="00896B7A" w:rsidP="004C1B8E">
            <w:pPr>
              <w:keepNext/>
              <w:spacing w:line="240" w:lineRule="auto"/>
              <w:jc w:val="center"/>
              <w:rPr>
                <w:rFonts w:ascii="Arial" w:hAnsi="Arial" w:cs="Arial"/>
                <w:szCs w:val="18"/>
                <w:lang w:val="en-GB"/>
              </w:rPr>
            </w:pPr>
          </w:p>
          <w:p w14:paraId="5F034E14" w14:textId="77777777" w:rsidR="00896B7A" w:rsidRPr="00A4749D" w:rsidRDefault="00896B7A" w:rsidP="004C1B8E">
            <w:pPr>
              <w:keepNext/>
              <w:spacing w:line="240" w:lineRule="auto"/>
              <w:jc w:val="center"/>
              <w:rPr>
                <w:rFonts w:ascii="Arial" w:hAnsi="Arial" w:cs="Arial"/>
                <w:szCs w:val="18"/>
                <w:lang w:val="en-GB"/>
              </w:rPr>
            </w:pPr>
          </w:p>
          <w:p w14:paraId="743918B9" w14:textId="1CD7401E"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5</w:t>
            </w:r>
          </w:p>
        </w:tc>
      </w:tr>
      <w:tr w:rsidR="00896B7A" w:rsidRPr="00A4749D" w14:paraId="7ECFAC24" w14:textId="77777777" w:rsidTr="0001595B">
        <w:trPr>
          <w:cantSplit/>
          <w:trHeight w:val="240"/>
        </w:trPr>
        <w:tc>
          <w:tcPr>
            <w:tcW w:w="3240" w:type="dxa"/>
            <w:shd w:val="clear" w:color="auto" w:fill="FFFFFF"/>
            <w:vAlign w:val="bottom"/>
          </w:tcPr>
          <w:p w14:paraId="7ECFAC1D"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More aware of what is in food</w:t>
            </w:r>
          </w:p>
        </w:tc>
        <w:tc>
          <w:tcPr>
            <w:tcW w:w="871" w:type="dxa"/>
            <w:shd w:val="clear" w:color="auto" w:fill="F7EECD"/>
            <w:vAlign w:val="bottom"/>
          </w:tcPr>
          <w:p w14:paraId="13FCAE7C" w14:textId="78B72D73"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71" w:type="dxa"/>
            <w:shd w:val="clear" w:color="auto" w:fill="F7EECD"/>
            <w:vAlign w:val="bottom"/>
          </w:tcPr>
          <w:p w14:paraId="5FBE9633" w14:textId="3B9753D6"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71" w:type="dxa"/>
            <w:shd w:val="clear" w:color="auto" w:fill="F7EECD"/>
            <w:vAlign w:val="bottom"/>
          </w:tcPr>
          <w:p w14:paraId="16AE944C" w14:textId="38DD11B2"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71" w:type="dxa"/>
            <w:shd w:val="clear" w:color="auto" w:fill="F7EECD"/>
            <w:vAlign w:val="bottom"/>
          </w:tcPr>
          <w:p w14:paraId="556F6DE8" w14:textId="6BC34837"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71" w:type="dxa"/>
            <w:shd w:val="clear" w:color="auto" w:fill="F7EECD"/>
            <w:vAlign w:val="bottom"/>
          </w:tcPr>
          <w:p w14:paraId="559AE482" w14:textId="580F1397"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71" w:type="dxa"/>
            <w:shd w:val="clear" w:color="auto" w:fill="F7EECD"/>
            <w:vAlign w:val="bottom"/>
          </w:tcPr>
          <w:p w14:paraId="235F7325" w14:textId="08C37321"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w:t>
            </w:r>
          </w:p>
        </w:tc>
      </w:tr>
      <w:tr w:rsidR="00896B7A" w:rsidRPr="00A4749D" w14:paraId="7ECFAC30" w14:textId="77777777" w:rsidTr="0001595B">
        <w:trPr>
          <w:cantSplit/>
          <w:trHeight w:val="240"/>
        </w:trPr>
        <w:tc>
          <w:tcPr>
            <w:tcW w:w="3240" w:type="dxa"/>
            <w:shd w:val="clear" w:color="auto" w:fill="FFFFFF"/>
            <w:vAlign w:val="bottom"/>
          </w:tcPr>
          <w:p w14:paraId="7ECFAC25"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Reduced carbohydrates, including breads</w:t>
            </w:r>
          </w:p>
        </w:tc>
        <w:tc>
          <w:tcPr>
            <w:tcW w:w="871" w:type="dxa"/>
            <w:shd w:val="clear" w:color="auto" w:fill="F7EECD"/>
            <w:vAlign w:val="bottom"/>
          </w:tcPr>
          <w:p w14:paraId="420B5CB3" w14:textId="406FBF8D"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9</w:t>
            </w:r>
          </w:p>
        </w:tc>
        <w:tc>
          <w:tcPr>
            <w:tcW w:w="871" w:type="dxa"/>
            <w:shd w:val="clear" w:color="auto" w:fill="F7EECD"/>
            <w:vAlign w:val="bottom"/>
          </w:tcPr>
          <w:p w14:paraId="48F0157F" w14:textId="25C2BD4A"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71" w:type="dxa"/>
            <w:shd w:val="clear" w:color="auto" w:fill="F7EECD"/>
            <w:vAlign w:val="bottom"/>
          </w:tcPr>
          <w:p w14:paraId="29A60D0A" w14:textId="2A63644B" w:rsidR="00896B7A" w:rsidRPr="00A4749D" w:rsidRDefault="00896B7A" w:rsidP="004C1B8E">
            <w:pPr>
              <w:keepNext/>
              <w:spacing w:line="240" w:lineRule="auto"/>
              <w:jc w:val="center"/>
              <w:rPr>
                <w:rFonts w:ascii="Arial" w:hAnsi="Arial" w:cs="Arial"/>
                <w:szCs w:val="18"/>
                <w:lang w:val="en-GB"/>
              </w:rPr>
            </w:pPr>
          </w:p>
          <w:p w14:paraId="455AD6B7" w14:textId="2B4BA400"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10</w:t>
            </w:r>
          </w:p>
        </w:tc>
        <w:tc>
          <w:tcPr>
            <w:tcW w:w="871" w:type="dxa"/>
            <w:shd w:val="clear" w:color="auto" w:fill="F7EECD"/>
            <w:vAlign w:val="bottom"/>
          </w:tcPr>
          <w:p w14:paraId="438AFDA2" w14:textId="77777777" w:rsidR="00896B7A" w:rsidRPr="00A4749D" w:rsidRDefault="00896B7A" w:rsidP="004C1B8E">
            <w:pPr>
              <w:keepNext/>
              <w:spacing w:line="240" w:lineRule="auto"/>
              <w:jc w:val="center"/>
              <w:rPr>
                <w:rFonts w:ascii="Arial" w:hAnsi="Arial" w:cs="Arial"/>
                <w:szCs w:val="18"/>
                <w:lang w:val="en-GB"/>
              </w:rPr>
            </w:pPr>
          </w:p>
          <w:p w14:paraId="283AD02B" w14:textId="46311B86"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71" w:type="dxa"/>
            <w:shd w:val="clear" w:color="auto" w:fill="F7EECD"/>
            <w:vAlign w:val="bottom"/>
          </w:tcPr>
          <w:p w14:paraId="454448D1" w14:textId="7CFA4520" w:rsidR="00896B7A" w:rsidRPr="00A4749D" w:rsidRDefault="00896B7A" w:rsidP="004C1B8E">
            <w:pPr>
              <w:keepNext/>
              <w:spacing w:line="240" w:lineRule="auto"/>
              <w:jc w:val="center"/>
              <w:rPr>
                <w:rFonts w:ascii="Arial" w:hAnsi="Arial" w:cs="Arial"/>
                <w:szCs w:val="18"/>
                <w:lang w:val="en-GB"/>
              </w:rPr>
            </w:pPr>
          </w:p>
          <w:p w14:paraId="4DFE38C9" w14:textId="67AA4766"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71" w:type="dxa"/>
            <w:shd w:val="clear" w:color="auto" w:fill="F7EECD"/>
            <w:vAlign w:val="bottom"/>
          </w:tcPr>
          <w:p w14:paraId="4D245D41" w14:textId="77777777" w:rsidR="00896B7A" w:rsidRPr="00A4749D" w:rsidRDefault="00896B7A" w:rsidP="004C1B8E">
            <w:pPr>
              <w:keepNext/>
              <w:spacing w:line="240" w:lineRule="auto"/>
              <w:jc w:val="center"/>
              <w:rPr>
                <w:rFonts w:ascii="Arial" w:hAnsi="Arial" w:cs="Arial"/>
                <w:szCs w:val="18"/>
                <w:lang w:val="en-GB"/>
              </w:rPr>
            </w:pPr>
          </w:p>
          <w:p w14:paraId="5EA444A3" w14:textId="071A5D29"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w:t>
            </w:r>
          </w:p>
        </w:tc>
      </w:tr>
      <w:tr w:rsidR="00896B7A" w:rsidRPr="00A4749D" w14:paraId="7ECFAC3C" w14:textId="77777777" w:rsidTr="0001595B">
        <w:trPr>
          <w:cantSplit/>
          <w:trHeight w:val="240"/>
        </w:trPr>
        <w:tc>
          <w:tcPr>
            <w:tcW w:w="3240" w:type="dxa"/>
            <w:shd w:val="clear" w:color="auto" w:fill="FFFFFF"/>
            <w:vAlign w:val="bottom"/>
          </w:tcPr>
          <w:p w14:paraId="7ECFAC31"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No snacking/regular meals - breakfasts</w:t>
            </w:r>
          </w:p>
        </w:tc>
        <w:tc>
          <w:tcPr>
            <w:tcW w:w="871" w:type="dxa"/>
            <w:shd w:val="clear" w:color="auto" w:fill="F7EECD"/>
            <w:vAlign w:val="bottom"/>
          </w:tcPr>
          <w:p w14:paraId="76D41255" w14:textId="4FD6E165"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71" w:type="dxa"/>
            <w:shd w:val="clear" w:color="auto" w:fill="F7EECD"/>
            <w:vAlign w:val="bottom"/>
          </w:tcPr>
          <w:p w14:paraId="40D03FBD" w14:textId="06043A9E"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71" w:type="dxa"/>
            <w:shd w:val="clear" w:color="auto" w:fill="F7EECD"/>
            <w:vAlign w:val="bottom"/>
          </w:tcPr>
          <w:p w14:paraId="0FDF6FB7" w14:textId="28DB0ED0" w:rsidR="00896B7A" w:rsidRPr="00A4749D" w:rsidRDefault="00896B7A" w:rsidP="004C1B8E">
            <w:pPr>
              <w:keepNext/>
              <w:spacing w:line="240" w:lineRule="auto"/>
              <w:jc w:val="center"/>
              <w:rPr>
                <w:rFonts w:ascii="Arial" w:hAnsi="Arial" w:cs="Arial"/>
                <w:szCs w:val="18"/>
                <w:lang w:val="en-GB"/>
              </w:rPr>
            </w:pPr>
          </w:p>
          <w:p w14:paraId="327BD2AE" w14:textId="09CD7F8C"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71" w:type="dxa"/>
            <w:shd w:val="clear" w:color="auto" w:fill="F7EECD"/>
            <w:vAlign w:val="bottom"/>
          </w:tcPr>
          <w:p w14:paraId="5E8A4450" w14:textId="77777777" w:rsidR="00896B7A" w:rsidRPr="00A4749D" w:rsidRDefault="00896B7A" w:rsidP="004C1B8E">
            <w:pPr>
              <w:keepNext/>
              <w:spacing w:line="240" w:lineRule="auto"/>
              <w:jc w:val="center"/>
              <w:rPr>
                <w:rFonts w:ascii="Arial" w:hAnsi="Arial" w:cs="Arial"/>
                <w:szCs w:val="18"/>
                <w:lang w:val="en-GB"/>
              </w:rPr>
            </w:pPr>
          </w:p>
          <w:p w14:paraId="322C16A3" w14:textId="796BA905"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71" w:type="dxa"/>
            <w:shd w:val="clear" w:color="auto" w:fill="F7EECD"/>
            <w:vAlign w:val="bottom"/>
          </w:tcPr>
          <w:p w14:paraId="0A820D38" w14:textId="3DC10D68" w:rsidR="00896B7A" w:rsidRPr="00A4749D" w:rsidRDefault="00896B7A" w:rsidP="004C1B8E">
            <w:pPr>
              <w:keepNext/>
              <w:spacing w:line="240" w:lineRule="auto"/>
              <w:jc w:val="center"/>
              <w:rPr>
                <w:rFonts w:ascii="Arial" w:hAnsi="Arial" w:cs="Arial"/>
                <w:szCs w:val="18"/>
                <w:lang w:val="en-GB"/>
              </w:rPr>
            </w:pPr>
          </w:p>
          <w:p w14:paraId="6C6EC0F2" w14:textId="3A41C5CE"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71" w:type="dxa"/>
            <w:shd w:val="clear" w:color="auto" w:fill="F7EECD"/>
            <w:vAlign w:val="bottom"/>
          </w:tcPr>
          <w:p w14:paraId="19749981" w14:textId="77777777" w:rsidR="00896B7A" w:rsidRPr="00A4749D" w:rsidRDefault="00896B7A" w:rsidP="004C1B8E">
            <w:pPr>
              <w:keepNext/>
              <w:spacing w:line="240" w:lineRule="auto"/>
              <w:jc w:val="center"/>
              <w:rPr>
                <w:rFonts w:ascii="Arial" w:hAnsi="Arial" w:cs="Arial"/>
                <w:szCs w:val="18"/>
                <w:lang w:val="en-GB"/>
              </w:rPr>
            </w:pPr>
          </w:p>
          <w:p w14:paraId="0EBFFA95" w14:textId="2931B8C4"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2</w:t>
            </w:r>
          </w:p>
        </w:tc>
      </w:tr>
      <w:tr w:rsidR="00896B7A" w:rsidRPr="00A4749D" w14:paraId="7ECFAC44" w14:textId="77777777" w:rsidTr="00896B7A">
        <w:trPr>
          <w:cantSplit/>
          <w:trHeight w:val="240"/>
        </w:trPr>
        <w:tc>
          <w:tcPr>
            <w:tcW w:w="3240" w:type="dxa"/>
            <w:shd w:val="clear" w:color="auto" w:fill="FFFFFF"/>
            <w:vAlign w:val="bottom"/>
          </w:tcPr>
          <w:p w14:paraId="7ECFAC3D"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Others</w:t>
            </w:r>
          </w:p>
        </w:tc>
        <w:tc>
          <w:tcPr>
            <w:tcW w:w="871" w:type="dxa"/>
            <w:shd w:val="clear" w:color="auto" w:fill="F7EECD"/>
          </w:tcPr>
          <w:p w14:paraId="35D1A7E2" w14:textId="28A1EF4A"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71" w:type="dxa"/>
            <w:shd w:val="clear" w:color="auto" w:fill="F7EECD"/>
          </w:tcPr>
          <w:p w14:paraId="472269FC" w14:textId="1A4A8C1A" w:rsidR="00896B7A" w:rsidRPr="00A4749D" w:rsidRDefault="00105B4E" w:rsidP="004C1B8E">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71" w:type="dxa"/>
            <w:shd w:val="clear" w:color="auto" w:fill="F7EECD"/>
          </w:tcPr>
          <w:p w14:paraId="0092A773" w14:textId="0F25BD08"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871" w:type="dxa"/>
            <w:shd w:val="clear" w:color="auto" w:fill="F7EECD"/>
          </w:tcPr>
          <w:p w14:paraId="6F4F88F2" w14:textId="38065BA0"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71" w:type="dxa"/>
            <w:shd w:val="clear" w:color="auto" w:fill="F7EECD"/>
          </w:tcPr>
          <w:p w14:paraId="2CEE81A6" w14:textId="28480E0B"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19</w:t>
            </w:r>
          </w:p>
        </w:tc>
        <w:tc>
          <w:tcPr>
            <w:tcW w:w="871" w:type="dxa"/>
            <w:shd w:val="clear" w:color="auto" w:fill="F7EECD"/>
          </w:tcPr>
          <w:p w14:paraId="40EEC2A2" w14:textId="7389F4F1"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13</w:t>
            </w:r>
          </w:p>
        </w:tc>
      </w:tr>
      <w:tr w:rsidR="00896B7A" w:rsidRPr="00A4749D" w14:paraId="7ECFAC4C" w14:textId="77777777" w:rsidTr="00896B7A">
        <w:trPr>
          <w:cantSplit/>
          <w:trHeight w:val="240"/>
        </w:trPr>
        <w:tc>
          <w:tcPr>
            <w:tcW w:w="3240" w:type="dxa"/>
            <w:tcBorders>
              <w:bottom w:val="single" w:sz="12" w:space="0" w:color="auto"/>
            </w:tcBorders>
            <w:shd w:val="clear" w:color="auto" w:fill="FFFFFF"/>
            <w:vAlign w:val="bottom"/>
          </w:tcPr>
          <w:p w14:paraId="7ECFAC45" w14:textId="77777777" w:rsidR="00896B7A" w:rsidRPr="00A4749D" w:rsidRDefault="00896B7A" w:rsidP="004C1B8E">
            <w:pPr>
              <w:keepNext/>
              <w:spacing w:line="240" w:lineRule="auto"/>
              <w:ind w:left="170" w:hanging="170"/>
              <w:rPr>
                <w:rFonts w:ascii="Arial" w:hAnsi="Arial" w:cs="Arial"/>
                <w:szCs w:val="18"/>
                <w:lang w:val="en-GB"/>
              </w:rPr>
            </w:pPr>
            <w:r w:rsidRPr="00A4749D">
              <w:rPr>
                <w:rFonts w:ascii="Arial" w:hAnsi="Arial" w:cs="Arial"/>
                <w:szCs w:val="18"/>
                <w:lang w:val="en-GB"/>
              </w:rPr>
              <w:t>Did not say</w:t>
            </w:r>
          </w:p>
        </w:tc>
        <w:tc>
          <w:tcPr>
            <w:tcW w:w="871" w:type="dxa"/>
            <w:tcBorders>
              <w:bottom w:val="single" w:sz="12" w:space="0" w:color="auto"/>
            </w:tcBorders>
            <w:shd w:val="clear" w:color="auto" w:fill="F7EECD"/>
          </w:tcPr>
          <w:p w14:paraId="66E52123" w14:textId="7164FC11"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871" w:type="dxa"/>
            <w:tcBorders>
              <w:bottom w:val="single" w:sz="12" w:space="0" w:color="auto"/>
            </w:tcBorders>
            <w:shd w:val="clear" w:color="auto" w:fill="F7EECD"/>
          </w:tcPr>
          <w:p w14:paraId="7F351B52" w14:textId="37912590" w:rsidR="00896B7A" w:rsidRPr="00A4749D" w:rsidRDefault="005B2FAD"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871" w:type="dxa"/>
            <w:tcBorders>
              <w:bottom w:val="single" w:sz="12" w:space="0" w:color="auto"/>
            </w:tcBorders>
            <w:shd w:val="clear" w:color="auto" w:fill="F7EECD"/>
          </w:tcPr>
          <w:p w14:paraId="097D4E61" w14:textId="25CDE55E"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36</w:t>
            </w:r>
          </w:p>
        </w:tc>
        <w:tc>
          <w:tcPr>
            <w:tcW w:w="871" w:type="dxa"/>
            <w:tcBorders>
              <w:bottom w:val="single" w:sz="12" w:space="0" w:color="auto"/>
            </w:tcBorders>
            <w:shd w:val="clear" w:color="auto" w:fill="F7EECD"/>
          </w:tcPr>
          <w:p w14:paraId="23D2DCBA" w14:textId="372912AB"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71" w:type="dxa"/>
            <w:tcBorders>
              <w:bottom w:val="single" w:sz="12" w:space="0" w:color="auto"/>
            </w:tcBorders>
            <w:shd w:val="clear" w:color="auto" w:fill="F7EECD"/>
          </w:tcPr>
          <w:p w14:paraId="417E3872" w14:textId="02083105"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w:t>
            </w:r>
          </w:p>
        </w:tc>
        <w:tc>
          <w:tcPr>
            <w:tcW w:w="871" w:type="dxa"/>
            <w:tcBorders>
              <w:bottom w:val="single" w:sz="12" w:space="0" w:color="auto"/>
            </w:tcBorders>
            <w:shd w:val="clear" w:color="auto" w:fill="F7EECD"/>
          </w:tcPr>
          <w:p w14:paraId="5A78C774" w14:textId="3329FDBD" w:rsidR="00896B7A" w:rsidRPr="00A4749D" w:rsidRDefault="00896B7A" w:rsidP="004C1B8E">
            <w:pPr>
              <w:keepNext/>
              <w:spacing w:line="240" w:lineRule="auto"/>
              <w:jc w:val="center"/>
              <w:rPr>
                <w:rFonts w:ascii="Arial" w:hAnsi="Arial" w:cs="Arial"/>
                <w:szCs w:val="18"/>
                <w:lang w:val="en-GB"/>
              </w:rPr>
            </w:pPr>
            <w:r w:rsidRPr="00A4749D">
              <w:rPr>
                <w:rFonts w:ascii="Arial" w:hAnsi="Arial" w:cs="Arial"/>
                <w:szCs w:val="18"/>
                <w:lang w:val="en-GB"/>
              </w:rPr>
              <w:t>-</w:t>
            </w:r>
          </w:p>
        </w:tc>
      </w:tr>
    </w:tbl>
    <w:p w14:paraId="7ECFAC4E" w14:textId="15F50950" w:rsidR="00CD3AAC" w:rsidRPr="00A4749D" w:rsidRDefault="00E60494" w:rsidP="00BC48DE">
      <w:pPr>
        <w:pStyle w:val="TableFootnote"/>
        <w:keepNext w:val="0"/>
        <w:rPr>
          <w:lang w:val="en-GB"/>
        </w:rPr>
      </w:pPr>
      <w:r w:rsidRPr="00A4749D">
        <w:rPr>
          <w:lang w:val="en-GB"/>
        </w:rPr>
        <w:t>Total may exceed 100</w:t>
      </w:r>
      <w:r w:rsidR="00035629" w:rsidRPr="00A4749D">
        <w:rPr>
          <w:lang w:val="en-GB"/>
        </w:rPr>
        <w:t>%</w:t>
      </w:r>
      <w:r w:rsidR="00066743" w:rsidRPr="00A4749D">
        <w:rPr>
          <w:lang w:val="en-GB"/>
        </w:rPr>
        <w:t xml:space="preserve"> because of multiple response.</w:t>
      </w:r>
      <w:r w:rsidR="005B2FAD" w:rsidRPr="00A4749D">
        <w:rPr>
          <w:lang w:val="en-GB"/>
        </w:rPr>
        <w:t xml:space="preserve"> </w:t>
      </w:r>
      <w:r w:rsidR="00BC48DE">
        <w:rPr>
          <w:lang w:val="en-GB"/>
        </w:rPr>
        <w:br/>
      </w:r>
      <w:r w:rsidR="00CD3AAC" w:rsidRPr="00A4749D">
        <w:rPr>
          <w:lang w:val="en-GB"/>
        </w:rPr>
        <w:t>*Sub-sample based on those whose family has made changes to its diet since being part of the GRx Active Families programme.</w:t>
      </w:r>
      <w:r w:rsidR="00BC48DE">
        <w:rPr>
          <w:lang w:val="en-GB"/>
        </w:rPr>
        <w:t xml:space="preserve"> </w:t>
      </w:r>
      <w:r w:rsidR="00BC48DE" w:rsidRPr="00A4749D">
        <w:rPr>
          <w:lang w:val="en-GB"/>
        </w:rPr>
        <w:t>2018 results exclude non-response</w:t>
      </w:r>
      <w:r w:rsidR="00BC48DE">
        <w:rPr>
          <w:lang w:val="en-GB"/>
        </w:rPr>
        <w:t xml:space="preserve"> (238 respondents were asked</w:t>
      </w:r>
      <w:r w:rsidR="005B6DBD">
        <w:rPr>
          <w:lang w:val="en-GB"/>
        </w:rPr>
        <w:t xml:space="preserve"> to answer</w:t>
      </w:r>
      <w:r w:rsidR="00BC48DE">
        <w:rPr>
          <w:lang w:val="en-GB"/>
        </w:rPr>
        <w:t xml:space="preserve"> this question).</w:t>
      </w:r>
    </w:p>
    <w:p w14:paraId="7ECFAC4F" w14:textId="77777777" w:rsidR="00066743" w:rsidRPr="00A4749D" w:rsidRDefault="00066743" w:rsidP="00066743">
      <w:pPr>
        <w:pStyle w:val="TableFootnote"/>
        <w:rPr>
          <w:lang w:val="en-GB"/>
        </w:rPr>
      </w:pPr>
    </w:p>
    <w:p w14:paraId="592D4FED" w14:textId="780D121D" w:rsidR="00C243A5" w:rsidRPr="00A4749D" w:rsidRDefault="006F0405" w:rsidP="003A0623">
      <w:pPr>
        <w:pStyle w:val="BodyText"/>
        <w:rPr>
          <w:lang w:val="en-GB"/>
        </w:rPr>
      </w:pPr>
      <w:r w:rsidRPr="00A4749D">
        <w:rPr>
          <w:lang w:val="en-GB"/>
        </w:rPr>
        <w:t xml:space="preserve">18 </w:t>
      </w:r>
      <w:r w:rsidR="00822CD3" w:rsidRPr="00A4749D">
        <w:rPr>
          <w:lang w:val="en-GB"/>
        </w:rPr>
        <w:t>participants</w:t>
      </w:r>
      <w:r w:rsidR="005C400D" w:rsidRPr="00A4749D">
        <w:rPr>
          <w:lang w:val="en-GB"/>
        </w:rPr>
        <w:t xml:space="preserve"> offered </w:t>
      </w:r>
      <w:r w:rsidR="00E42E53" w:rsidRPr="00A4749D">
        <w:rPr>
          <w:lang w:val="en-GB"/>
        </w:rPr>
        <w:t xml:space="preserve">other changes to </w:t>
      </w:r>
      <w:r w:rsidR="00ED747F" w:rsidRPr="00A4749D">
        <w:rPr>
          <w:lang w:val="en-GB"/>
        </w:rPr>
        <w:t xml:space="preserve">their </w:t>
      </w:r>
      <w:r w:rsidR="00E42E53" w:rsidRPr="00A4749D">
        <w:rPr>
          <w:lang w:val="en-GB"/>
        </w:rPr>
        <w:t>famil</w:t>
      </w:r>
      <w:r w:rsidR="00ED747F" w:rsidRPr="00A4749D">
        <w:rPr>
          <w:lang w:val="en-GB"/>
        </w:rPr>
        <w:t>y’s diet</w:t>
      </w:r>
      <w:r w:rsidR="005C400D" w:rsidRPr="00A4749D">
        <w:rPr>
          <w:lang w:val="en-GB"/>
        </w:rPr>
        <w:t xml:space="preserve"> that could not be classified above</w:t>
      </w:r>
      <w:r w:rsidR="000531D5" w:rsidRPr="00A4749D">
        <w:rPr>
          <w:lang w:val="en-GB"/>
        </w:rPr>
        <w:t xml:space="preserve">. </w:t>
      </w:r>
      <w:r w:rsidR="00E42BE6" w:rsidRPr="00A4749D">
        <w:rPr>
          <w:lang w:val="en-GB"/>
        </w:rPr>
        <w:t>E</w:t>
      </w:r>
      <w:r w:rsidR="000531D5" w:rsidRPr="00A4749D">
        <w:rPr>
          <w:lang w:val="en-GB"/>
        </w:rPr>
        <w:t>xample</w:t>
      </w:r>
      <w:r w:rsidR="00E42BE6" w:rsidRPr="00A4749D">
        <w:rPr>
          <w:lang w:val="en-GB"/>
        </w:rPr>
        <w:t>s</w:t>
      </w:r>
      <w:r w:rsidR="000531D5" w:rsidRPr="00A4749D">
        <w:rPr>
          <w:lang w:val="en-GB"/>
        </w:rPr>
        <w:t xml:space="preserve"> of these </w:t>
      </w:r>
      <w:r w:rsidR="00ED747F" w:rsidRPr="00A4749D">
        <w:rPr>
          <w:lang w:val="en-GB"/>
        </w:rPr>
        <w:t>participants</w:t>
      </w:r>
      <w:r w:rsidR="00E42BE6" w:rsidRPr="00A4749D">
        <w:rPr>
          <w:lang w:val="en-GB"/>
        </w:rPr>
        <w:t>’</w:t>
      </w:r>
      <w:r w:rsidR="000531D5" w:rsidRPr="00A4749D">
        <w:rPr>
          <w:lang w:val="en-GB"/>
        </w:rPr>
        <w:t xml:space="preserve"> comments are</w:t>
      </w:r>
      <w:r w:rsidR="00E42BE6" w:rsidRPr="00A4749D">
        <w:rPr>
          <w:lang w:val="en-GB"/>
        </w:rPr>
        <w:t xml:space="preserve"> as follows</w:t>
      </w:r>
      <w:r w:rsidR="001140CA" w:rsidRPr="00A4749D">
        <w:rPr>
          <w:lang w:val="en-GB"/>
        </w:rPr>
        <w:t>:</w:t>
      </w:r>
    </w:p>
    <w:p w14:paraId="10CD9C87" w14:textId="77777777" w:rsidR="000C18A8" w:rsidRPr="00A4749D" w:rsidRDefault="000C18A8" w:rsidP="000C18A8">
      <w:pPr>
        <w:pStyle w:val="Verbatim"/>
        <w:rPr>
          <w:lang w:val="en-GB" w:eastAsia="zh-TW"/>
        </w:rPr>
      </w:pPr>
      <w:r w:rsidRPr="00A4749D">
        <w:rPr>
          <w:lang w:val="en-GB" w:eastAsia="zh-TW"/>
        </w:rPr>
        <w:t>Eat dinner before 8.00PM.</w:t>
      </w:r>
    </w:p>
    <w:p w14:paraId="3AFA9FD7" w14:textId="77777777" w:rsidR="000C18A8" w:rsidRPr="00A4749D" w:rsidRDefault="000C18A8" w:rsidP="000C18A8">
      <w:pPr>
        <w:pStyle w:val="Verbatim"/>
        <w:rPr>
          <w:lang w:val="en-GB" w:eastAsia="zh-TW"/>
        </w:rPr>
      </w:pPr>
      <w:r w:rsidRPr="00A4749D">
        <w:rPr>
          <w:lang w:val="en-GB" w:eastAsia="zh-TW"/>
        </w:rPr>
        <w:t>Marginal as I always offered nutritious meals (on a budget) but [have a] house full of fussy eaters/allergies. Child referred intermittently, tries all vegetables other times, plays on it.</w:t>
      </w:r>
    </w:p>
    <w:p w14:paraId="3BD2C8CF" w14:textId="77777777" w:rsidR="000C18A8" w:rsidRPr="00A4749D" w:rsidRDefault="000C18A8" w:rsidP="000C18A8">
      <w:pPr>
        <w:pStyle w:val="Verbatim"/>
        <w:rPr>
          <w:lang w:val="en-GB" w:eastAsia="zh-TW"/>
        </w:rPr>
      </w:pPr>
      <w:r w:rsidRPr="00A4749D">
        <w:rPr>
          <w:lang w:val="en-GB" w:eastAsia="zh-TW"/>
        </w:rPr>
        <w:t>We're more conscious of what foods we eat and enjoy the variety of healthy options we never looked at before.</w:t>
      </w:r>
    </w:p>
    <w:p w14:paraId="206E6E8A" w14:textId="77777777" w:rsidR="000C18A8" w:rsidRPr="00A4749D" w:rsidRDefault="000C18A8" w:rsidP="000C18A8">
      <w:pPr>
        <w:pStyle w:val="Verbatim"/>
        <w:rPr>
          <w:lang w:val="en-GB" w:eastAsia="zh-TW"/>
        </w:rPr>
      </w:pPr>
      <w:r w:rsidRPr="00A4749D">
        <w:rPr>
          <w:lang w:val="en-GB" w:eastAsia="zh-TW"/>
        </w:rPr>
        <w:t>Balancing healthy food with "treats", vegetable garden at home.</w:t>
      </w:r>
    </w:p>
    <w:p w14:paraId="7CD3B37A" w14:textId="77777777" w:rsidR="000C18A8" w:rsidRPr="00A4749D" w:rsidRDefault="000C18A8" w:rsidP="000C18A8">
      <w:pPr>
        <w:pStyle w:val="Verbatim"/>
        <w:rPr>
          <w:lang w:val="en-GB" w:eastAsia="zh-TW"/>
        </w:rPr>
      </w:pPr>
      <w:r w:rsidRPr="00A4749D">
        <w:rPr>
          <w:lang w:val="en-GB" w:eastAsia="zh-TW"/>
        </w:rPr>
        <w:t>Probably not as many as we could. More nutrition help would be great.</w:t>
      </w:r>
    </w:p>
    <w:p w14:paraId="0EA12475" w14:textId="125EA4B1" w:rsidR="000C18A8" w:rsidRPr="00A4749D" w:rsidRDefault="000C18A8" w:rsidP="00BC48DE">
      <w:pPr>
        <w:pStyle w:val="Verbatim"/>
        <w:rPr>
          <w:lang w:val="en-GB" w:eastAsia="zh-TW"/>
        </w:rPr>
      </w:pPr>
      <w:r w:rsidRPr="00A4749D">
        <w:rPr>
          <w:lang w:val="en-GB" w:eastAsia="zh-TW"/>
        </w:rPr>
        <w:t>Am doing 'My food bag' for the family meals.</w:t>
      </w:r>
    </w:p>
    <w:p w14:paraId="7ECFAC58" w14:textId="4DACD140" w:rsidR="00066743" w:rsidRPr="00A4749D" w:rsidRDefault="00066743" w:rsidP="00066743">
      <w:pPr>
        <w:pStyle w:val="Heading3"/>
        <w:rPr>
          <w:lang w:val="en-GB"/>
        </w:rPr>
      </w:pPr>
      <w:bookmarkStart w:id="101" w:name="_Toc451936136"/>
      <w:r w:rsidRPr="00A4749D">
        <w:rPr>
          <w:lang w:val="en-GB"/>
        </w:rPr>
        <w:lastRenderedPageBreak/>
        <w:t>Whether other household members are more active</w:t>
      </w:r>
      <w:bookmarkEnd w:id="101"/>
    </w:p>
    <w:p w14:paraId="7ECFAC59" w14:textId="26F93435" w:rsidR="009F4A62" w:rsidRPr="00A4749D" w:rsidRDefault="009F4A62" w:rsidP="00735573">
      <w:pPr>
        <w:pStyle w:val="BodyText"/>
        <w:rPr>
          <w:lang w:val="en-GB"/>
        </w:rPr>
      </w:pPr>
      <w:r w:rsidRPr="00A4749D">
        <w:rPr>
          <w:lang w:val="en-GB"/>
        </w:rPr>
        <w:t>The survey also asked whether other household members were more active now than before the family took part in the Active Families programme.</w:t>
      </w:r>
      <w:r w:rsidR="00A842B4" w:rsidRPr="00A4749D">
        <w:rPr>
          <w:lang w:val="en-GB"/>
        </w:rPr>
        <w:t xml:space="preserve"> </w:t>
      </w:r>
      <w:r w:rsidR="006E020C" w:rsidRPr="00A4749D">
        <w:rPr>
          <w:lang w:val="en-GB"/>
        </w:rPr>
        <w:fldChar w:fldCharType="begin"/>
      </w:r>
      <w:r w:rsidR="006E020C" w:rsidRPr="00A4749D">
        <w:rPr>
          <w:lang w:val="en-GB"/>
        </w:rPr>
        <w:instrText xml:space="preserve"> REF _Ref267650407 \h  \* MERGEFORMAT </w:instrText>
      </w:r>
      <w:r w:rsidR="006E020C" w:rsidRPr="00A4749D">
        <w:rPr>
          <w:lang w:val="en-GB"/>
        </w:rPr>
      </w:r>
      <w:r w:rsidR="006E020C" w:rsidRPr="00A4749D">
        <w:rPr>
          <w:lang w:val="en-GB"/>
        </w:rPr>
        <w:fldChar w:fldCharType="separate"/>
      </w:r>
      <w:r w:rsidR="008F07B0" w:rsidRPr="008F07B0">
        <w:rPr>
          <w:lang w:val="en-GB"/>
        </w:rPr>
        <w:t>Figure 11</w:t>
      </w:r>
      <w:r w:rsidR="006E020C" w:rsidRPr="00A4749D">
        <w:rPr>
          <w:lang w:val="en-GB"/>
        </w:rPr>
        <w:fldChar w:fldCharType="end"/>
      </w:r>
      <w:r w:rsidR="00A842B4" w:rsidRPr="00A4749D">
        <w:rPr>
          <w:lang w:val="en-GB"/>
        </w:rPr>
        <w:t xml:space="preserve"> </w:t>
      </w:r>
      <w:r w:rsidR="00E42BE6" w:rsidRPr="00A4749D">
        <w:rPr>
          <w:lang w:val="en-GB"/>
        </w:rPr>
        <w:t xml:space="preserve">overleaf </w:t>
      </w:r>
      <w:r w:rsidR="00A842B4" w:rsidRPr="00A4749D">
        <w:rPr>
          <w:lang w:val="en-GB"/>
        </w:rPr>
        <w:t xml:space="preserve">shows the results according to the relationship to the child and </w:t>
      </w:r>
      <w:r w:rsidR="006E020C" w:rsidRPr="00A4749D">
        <w:rPr>
          <w:lang w:val="en-GB"/>
        </w:rPr>
        <w:fldChar w:fldCharType="begin"/>
      </w:r>
      <w:r w:rsidR="006E020C" w:rsidRPr="00A4749D">
        <w:rPr>
          <w:lang w:val="en-GB"/>
        </w:rPr>
        <w:instrText xml:space="preserve"> REF _Ref267650408 \h  \* MERGEFORMAT </w:instrText>
      </w:r>
      <w:r w:rsidR="006E020C" w:rsidRPr="00A4749D">
        <w:rPr>
          <w:lang w:val="en-GB"/>
        </w:rPr>
      </w:r>
      <w:r w:rsidR="006E020C" w:rsidRPr="00A4749D">
        <w:rPr>
          <w:lang w:val="en-GB"/>
        </w:rPr>
        <w:fldChar w:fldCharType="separate"/>
      </w:r>
      <w:r w:rsidR="008F07B0" w:rsidRPr="008F07B0">
        <w:rPr>
          <w:lang w:val="en-GB"/>
        </w:rPr>
        <w:t>Figure 12</w:t>
      </w:r>
      <w:r w:rsidR="006E020C" w:rsidRPr="00A4749D">
        <w:rPr>
          <w:lang w:val="en-GB"/>
        </w:rPr>
        <w:fldChar w:fldCharType="end"/>
      </w:r>
      <w:r w:rsidR="00A842B4" w:rsidRPr="00A4749D">
        <w:rPr>
          <w:lang w:val="en-GB"/>
        </w:rPr>
        <w:t xml:space="preserve"> </w:t>
      </w:r>
      <w:r w:rsidR="00E42BE6" w:rsidRPr="00A4749D">
        <w:rPr>
          <w:lang w:val="en-GB"/>
        </w:rPr>
        <w:t>(page 3</w:t>
      </w:r>
      <w:r w:rsidR="00735573" w:rsidRPr="00A4749D">
        <w:rPr>
          <w:lang w:val="en-GB"/>
        </w:rPr>
        <w:t>0</w:t>
      </w:r>
      <w:r w:rsidR="00E42BE6" w:rsidRPr="00A4749D">
        <w:rPr>
          <w:lang w:val="en-GB"/>
        </w:rPr>
        <w:t xml:space="preserve">) </w:t>
      </w:r>
      <w:r w:rsidR="00A842B4" w:rsidRPr="00A4749D">
        <w:rPr>
          <w:lang w:val="en-GB"/>
        </w:rPr>
        <w:t>shows the same results according to</w:t>
      </w:r>
      <w:r w:rsidR="00692B72" w:rsidRPr="00A4749D">
        <w:rPr>
          <w:lang w:val="en-GB"/>
        </w:rPr>
        <w:t xml:space="preserve"> the</w:t>
      </w:r>
      <w:r w:rsidR="00A842B4" w:rsidRPr="00A4749D">
        <w:rPr>
          <w:lang w:val="en-GB"/>
        </w:rPr>
        <w:t xml:space="preserve"> age</w:t>
      </w:r>
      <w:r w:rsidR="00692B72" w:rsidRPr="00A4749D">
        <w:rPr>
          <w:lang w:val="en-GB"/>
        </w:rPr>
        <w:t xml:space="preserve"> of different family members</w:t>
      </w:r>
      <w:r w:rsidR="00A842B4" w:rsidRPr="00A4749D">
        <w:rPr>
          <w:lang w:val="en-GB"/>
        </w:rPr>
        <w:t xml:space="preserve">. </w:t>
      </w:r>
    </w:p>
    <w:p w14:paraId="7ECFAC5A" w14:textId="48D5BDC9" w:rsidR="00A053A6" w:rsidRPr="00A4749D" w:rsidRDefault="006F0405" w:rsidP="006358CE">
      <w:pPr>
        <w:pStyle w:val="BodyText"/>
        <w:rPr>
          <w:lang w:val="en-GB"/>
        </w:rPr>
      </w:pPr>
      <w:r w:rsidRPr="00A4749D">
        <w:rPr>
          <w:lang w:val="en-GB"/>
        </w:rPr>
        <w:t>68</w:t>
      </w:r>
      <w:r w:rsidR="00B50344" w:rsidRPr="00A4749D">
        <w:rPr>
          <w:lang w:val="en-GB"/>
        </w:rPr>
        <w:t xml:space="preserve"> percent</w:t>
      </w:r>
      <w:r w:rsidR="001140CA" w:rsidRPr="00A4749D">
        <w:rPr>
          <w:lang w:val="en-GB"/>
        </w:rPr>
        <w:t xml:space="preserve"> of all members </w:t>
      </w:r>
      <w:r w:rsidR="00E42BE6" w:rsidRPr="00A4749D">
        <w:rPr>
          <w:lang w:val="en-GB"/>
        </w:rPr>
        <w:t xml:space="preserve">living in </w:t>
      </w:r>
      <w:r w:rsidR="001140CA" w:rsidRPr="00A4749D">
        <w:rPr>
          <w:lang w:val="en-GB"/>
        </w:rPr>
        <w:t xml:space="preserve">the referred child’s household are more active now than </w:t>
      </w:r>
      <w:r w:rsidR="00E42BE6" w:rsidRPr="00A4749D">
        <w:rPr>
          <w:lang w:val="en-GB"/>
        </w:rPr>
        <w:t xml:space="preserve">they were </w:t>
      </w:r>
      <w:r w:rsidR="001140CA" w:rsidRPr="00A4749D">
        <w:rPr>
          <w:lang w:val="en-GB"/>
        </w:rPr>
        <w:t xml:space="preserve">before the family took part in the Active Families programme. </w:t>
      </w:r>
      <w:r w:rsidR="00C22E67" w:rsidRPr="00A4749D">
        <w:rPr>
          <w:lang w:val="en-GB"/>
        </w:rPr>
        <w:t xml:space="preserve">Among the immediate family, </w:t>
      </w:r>
      <w:r w:rsidR="00427B8E" w:rsidRPr="00A4749D">
        <w:rPr>
          <w:lang w:val="en-GB"/>
        </w:rPr>
        <w:t xml:space="preserve">both </w:t>
      </w:r>
      <w:r w:rsidR="002C09E9" w:rsidRPr="00A4749D">
        <w:rPr>
          <w:lang w:val="en-GB"/>
        </w:rPr>
        <w:t xml:space="preserve">sisters </w:t>
      </w:r>
      <w:r w:rsidR="003C636A" w:rsidRPr="00A4749D">
        <w:rPr>
          <w:lang w:val="en-GB"/>
        </w:rPr>
        <w:t xml:space="preserve">and mothers </w:t>
      </w:r>
      <w:r w:rsidR="002C09E9" w:rsidRPr="00A4749D">
        <w:rPr>
          <w:lang w:val="en-GB"/>
        </w:rPr>
        <w:t>(</w:t>
      </w:r>
      <w:r w:rsidR="003C636A" w:rsidRPr="00A4749D">
        <w:rPr>
          <w:lang w:val="en-GB"/>
        </w:rPr>
        <w:t>86</w:t>
      </w:r>
      <w:r w:rsidR="002C09E9" w:rsidRPr="00A4749D">
        <w:rPr>
          <w:lang w:val="en-GB"/>
        </w:rPr>
        <w:t xml:space="preserve"> percent</w:t>
      </w:r>
      <w:r w:rsidR="003C636A" w:rsidRPr="00A4749D">
        <w:rPr>
          <w:lang w:val="en-GB"/>
        </w:rPr>
        <w:t>, respectively</w:t>
      </w:r>
      <w:r w:rsidR="00735573" w:rsidRPr="00A4749D">
        <w:rPr>
          <w:lang w:val="en-GB"/>
        </w:rPr>
        <w:t>)</w:t>
      </w:r>
      <w:r w:rsidR="002C09E9" w:rsidRPr="00A4749D">
        <w:rPr>
          <w:lang w:val="en-GB"/>
        </w:rPr>
        <w:t xml:space="preserve"> </w:t>
      </w:r>
      <w:r w:rsidR="00427B8E" w:rsidRPr="00A4749D">
        <w:rPr>
          <w:lang w:val="en-GB"/>
        </w:rPr>
        <w:t xml:space="preserve">and </w:t>
      </w:r>
      <w:r w:rsidR="006358CE" w:rsidRPr="00A4749D">
        <w:rPr>
          <w:lang w:val="en-GB"/>
        </w:rPr>
        <w:t>brothers</w:t>
      </w:r>
      <w:r w:rsidR="00C22E67" w:rsidRPr="00A4749D">
        <w:rPr>
          <w:lang w:val="en-GB"/>
        </w:rPr>
        <w:t xml:space="preserve"> </w:t>
      </w:r>
      <w:r w:rsidR="002C09E9" w:rsidRPr="00A4749D">
        <w:rPr>
          <w:lang w:val="en-GB"/>
        </w:rPr>
        <w:t>(</w:t>
      </w:r>
      <w:r w:rsidR="006358CE" w:rsidRPr="00A4749D">
        <w:rPr>
          <w:lang w:val="en-GB"/>
        </w:rPr>
        <w:t>7</w:t>
      </w:r>
      <w:r w:rsidR="003C636A" w:rsidRPr="00A4749D">
        <w:rPr>
          <w:lang w:val="en-GB"/>
        </w:rPr>
        <w:t>7</w:t>
      </w:r>
      <w:r w:rsidR="002C09E9" w:rsidRPr="00A4749D">
        <w:rPr>
          <w:lang w:val="en-GB"/>
        </w:rPr>
        <w:t xml:space="preserve"> percent) </w:t>
      </w:r>
      <w:r w:rsidR="00E42BE6" w:rsidRPr="00A4749D">
        <w:rPr>
          <w:lang w:val="en-GB"/>
        </w:rPr>
        <w:t>we</w:t>
      </w:r>
      <w:r w:rsidR="00427B8E" w:rsidRPr="00A4749D">
        <w:rPr>
          <w:lang w:val="en-GB"/>
        </w:rPr>
        <w:t>re</w:t>
      </w:r>
      <w:r w:rsidR="00C22E67" w:rsidRPr="00A4749D">
        <w:rPr>
          <w:lang w:val="en-GB"/>
        </w:rPr>
        <w:t xml:space="preserve"> the most likely to have increased their activity level</w:t>
      </w:r>
      <w:r w:rsidR="00427B8E" w:rsidRPr="00A4749D">
        <w:rPr>
          <w:lang w:val="en-GB"/>
        </w:rPr>
        <w:t xml:space="preserve">. This year, </w:t>
      </w:r>
      <w:r w:rsidR="003C636A" w:rsidRPr="00A4749D">
        <w:rPr>
          <w:lang w:val="en-GB"/>
        </w:rPr>
        <w:t>70</w:t>
      </w:r>
      <w:r w:rsidR="00824FFE" w:rsidRPr="00A4749D">
        <w:rPr>
          <w:lang w:val="en-GB"/>
        </w:rPr>
        <w:t xml:space="preserve"> percent of fathers </w:t>
      </w:r>
      <w:r w:rsidR="00C22E67" w:rsidRPr="00A4749D">
        <w:rPr>
          <w:lang w:val="en-GB"/>
        </w:rPr>
        <w:t xml:space="preserve">had increased </w:t>
      </w:r>
      <w:r w:rsidR="00A053A6" w:rsidRPr="00A4749D">
        <w:rPr>
          <w:lang w:val="en-GB"/>
        </w:rPr>
        <w:t xml:space="preserve">their activity levels. </w:t>
      </w:r>
    </w:p>
    <w:p w14:paraId="7ECFAC5B" w14:textId="40FEE3FD" w:rsidR="001140CA" w:rsidRPr="00A4749D" w:rsidRDefault="00E42BE6" w:rsidP="006358CE">
      <w:pPr>
        <w:pStyle w:val="BodyText"/>
        <w:rPr>
          <w:lang w:val="en-GB"/>
        </w:rPr>
      </w:pPr>
      <w:r w:rsidRPr="00A4749D">
        <w:rPr>
          <w:lang w:val="en-GB"/>
        </w:rPr>
        <w:t xml:space="preserve">In terms of grandparents living in the household, </w:t>
      </w:r>
      <w:r w:rsidR="00116AA8" w:rsidRPr="00A4749D">
        <w:rPr>
          <w:lang w:val="en-GB"/>
        </w:rPr>
        <w:t>71</w:t>
      </w:r>
      <w:r w:rsidRPr="00A4749D">
        <w:rPr>
          <w:lang w:val="en-GB"/>
        </w:rPr>
        <w:t xml:space="preserve"> percent of grandmothers </w:t>
      </w:r>
      <w:r w:rsidR="006358CE" w:rsidRPr="00A4749D">
        <w:rPr>
          <w:lang w:val="en-GB"/>
        </w:rPr>
        <w:t>and 5</w:t>
      </w:r>
      <w:r w:rsidR="00116AA8" w:rsidRPr="00A4749D">
        <w:rPr>
          <w:lang w:val="en-GB"/>
        </w:rPr>
        <w:t>4</w:t>
      </w:r>
      <w:r w:rsidR="006358CE" w:rsidRPr="00A4749D">
        <w:rPr>
          <w:lang w:val="en-GB"/>
        </w:rPr>
        <w:t xml:space="preserve"> percent of grandfathers </w:t>
      </w:r>
      <w:r w:rsidRPr="00A4749D">
        <w:rPr>
          <w:lang w:val="en-GB"/>
        </w:rPr>
        <w:t xml:space="preserve">were more active. </w:t>
      </w:r>
      <w:r w:rsidR="001140CA" w:rsidRPr="00A4749D">
        <w:rPr>
          <w:lang w:val="en-GB"/>
        </w:rPr>
        <w:t xml:space="preserve">Where ‘other members’ of the family resided in the household, they too </w:t>
      </w:r>
      <w:r w:rsidRPr="00A4749D">
        <w:rPr>
          <w:lang w:val="en-GB"/>
        </w:rPr>
        <w:t>we</w:t>
      </w:r>
      <w:r w:rsidR="001140CA" w:rsidRPr="00A4749D">
        <w:rPr>
          <w:lang w:val="en-GB"/>
        </w:rPr>
        <w:t>re</w:t>
      </w:r>
      <w:r w:rsidR="00A842B4" w:rsidRPr="00A4749D">
        <w:rPr>
          <w:lang w:val="en-GB"/>
        </w:rPr>
        <w:t xml:space="preserve"> mostly</w:t>
      </w:r>
      <w:r w:rsidR="0024121E" w:rsidRPr="00A4749D">
        <w:rPr>
          <w:lang w:val="en-GB"/>
        </w:rPr>
        <w:t xml:space="preserve"> more active now than</w:t>
      </w:r>
      <w:r w:rsidR="001140CA" w:rsidRPr="00A4749D">
        <w:rPr>
          <w:lang w:val="en-GB"/>
        </w:rPr>
        <w:t xml:space="preserve"> before the family took part in th</w:t>
      </w:r>
      <w:r w:rsidR="00A053A6" w:rsidRPr="00A4749D">
        <w:rPr>
          <w:lang w:val="en-GB"/>
        </w:rPr>
        <w:t xml:space="preserve">e </w:t>
      </w:r>
      <w:r w:rsidR="0024121E" w:rsidRPr="00A4749D">
        <w:rPr>
          <w:lang w:val="en-GB"/>
        </w:rPr>
        <w:t>Active Families programme</w:t>
      </w:r>
      <w:r w:rsidR="00A053A6" w:rsidRPr="00A4749D">
        <w:rPr>
          <w:lang w:val="en-GB"/>
        </w:rPr>
        <w:t xml:space="preserve"> (</w:t>
      </w:r>
      <w:r w:rsidR="00CF13FB" w:rsidRPr="00A4749D">
        <w:rPr>
          <w:lang w:val="en-GB"/>
        </w:rPr>
        <w:t>83</w:t>
      </w:r>
      <w:r w:rsidR="00924C91" w:rsidRPr="00A4749D">
        <w:rPr>
          <w:lang w:val="en-GB"/>
        </w:rPr>
        <w:t xml:space="preserve"> percent</w:t>
      </w:r>
      <w:r w:rsidR="001140CA" w:rsidRPr="00A4749D">
        <w:rPr>
          <w:lang w:val="en-GB"/>
        </w:rPr>
        <w:t xml:space="preserve">). </w:t>
      </w:r>
      <w:r w:rsidR="00A86799" w:rsidRPr="00A4749D">
        <w:rPr>
          <w:lang w:val="en-GB"/>
        </w:rPr>
        <w:t xml:space="preserve">Note that these other household members are mostly named individuals where the relationship has not been specified. </w:t>
      </w:r>
    </w:p>
    <w:p w14:paraId="7ECFAC5C" w14:textId="10A4A8E6" w:rsidR="001140CA" w:rsidRPr="00A4749D" w:rsidRDefault="001140CA" w:rsidP="006358CE">
      <w:pPr>
        <w:pStyle w:val="BodyText"/>
        <w:rPr>
          <w:lang w:val="en-GB"/>
        </w:rPr>
      </w:pPr>
      <w:r w:rsidRPr="00A4749D">
        <w:rPr>
          <w:lang w:val="en-GB"/>
        </w:rPr>
        <w:t xml:space="preserve">In terms of </w:t>
      </w:r>
      <w:r w:rsidR="00E42BE6" w:rsidRPr="00A4749D">
        <w:rPr>
          <w:lang w:val="en-GB"/>
        </w:rPr>
        <w:t xml:space="preserve">the </w:t>
      </w:r>
      <w:r w:rsidRPr="00A4749D">
        <w:rPr>
          <w:lang w:val="en-GB"/>
        </w:rPr>
        <w:t>age of household members</w:t>
      </w:r>
      <w:r w:rsidR="00824FFE" w:rsidRPr="00A4749D">
        <w:rPr>
          <w:lang w:val="en-GB"/>
        </w:rPr>
        <w:t>,</w:t>
      </w:r>
      <w:r w:rsidRPr="00A4749D">
        <w:rPr>
          <w:lang w:val="en-GB"/>
        </w:rPr>
        <w:t xml:space="preserve"> </w:t>
      </w:r>
      <w:r w:rsidR="00E42BE6" w:rsidRPr="00A4749D">
        <w:rPr>
          <w:lang w:val="en-GB"/>
        </w:rPr>
        <w:t>the vast majority of children under 14 years old were reportedly more active now than they were before the family took part in the programme (</w:t>
      </w:r>
      <w:r w:rsidR="002C09E9" w:rsidRPr="00A4749D">
        <w:rPr>
          <w:lang w:val="en-GB"/>
        </w:rPr>
        <w:t>9</w:t>
      </w:r>
      <w:r w:rsidR="00CF13FB" w:rsidRPr="00A4749D">
        <w:rPr>
          <w:lang w:val="en-GB"/>
        </w:rPr>
        <w:t>4</w:t>
      </w:r>
      <w:r w:rsidR="002C09E9" w:rsidRPr="00A4749D">
        <w:rPr>
          <w:lang w:val="en-GB"/>
        </w:rPr>
        <w:t xml:space="preserve"> percent of under five year olds, </w:t>
      </w:r>
      <w:r w:rsidR="00CF13FB" w:rsidRPr="00A4749D">
        <w:rPr>
          <w:lang w:val="en-GB"/>
        </w:rPr>
        <w:t>93</w:t>
      </w:r>
      <w:r w:rsidR="00E42BE6" w:rsidRPr="00A4749D">
        <w:rPr>
          <w:lang w:val="en-GB"/>
        </w:rPr>
        <w:t xml:space="preserve"> percent of 5-9 year olds</w:t>
      </w:r>
      <w:r w:rsidR="006358CE" w:rsidRPr="00A4749D">
        <w:rPr>
          <w:lang w:val="en-GB"/>
        </w:rPr>
        <w:t xml:space="preserve"> and </w:t>
      </w:r>
      <w:r w:rsidR="00CF13FB" w:rsidRPr="00A4749D">
        <w:rPr>
          <w:lang w:val="en-GB"/>
        </w:rPr>
        <w:t>94</w:t>
      </w:r>
      <w:r w:rsidR="006358CE" w:rsidRPr="00A4749D">
        <w:rPr>
          <w:lang w:val="en-GB"/>
        </w:rPr>
        <w:t xml:space="preserve"> percent of 10-13 year olds</w:t>
      </w:r>
      <w:r w:rsidR="00E42BE6" w:rsidRPr="00A4749D">
        <w:rPr>
          <w:lang w:val="en-GB"/>
        </w:rPr>
        <w:t>).</w:t>
      </w:r>
    </w:p>
    <w:p w14:paraId="7ECFAC5D" w14:textId="24148A8D" w:rsidR="00E42BE6" w:rsidRPr="00A4749D" w:rsidRDefault="00E42BE6" w:rsidP="006358CE">
      <w:pPr>
        <w:pStyle w:val="BodyText"/>
        <w:rPr>
          <w:lang w:val="en-GB"/>
        </w:rPr>
      </w:pPr>
      <w:r w:rsidRPr="00A4749D">
        <w:rPr>
          <w:lang w:val="en-GB"/>
        </w:rPr>
        <w:t>Smaller (yet still sizeable) proportions of those aged 14 years or older had also increased their activity levels compared with before the programme (</w:t>
      </w:r>
      <w:r w:rsidR="00CF13FB" w:rsidRPr="00A4749D">
        <w:rPr>
          <w:lang w:val="en-GB"/>
        </w:rPr>
        <w:t>90</w:t>
      </w:r>
      <w:r w:rsidR="006358CE" w:rsidRPr="00A4749D">
        <w:rPr>
          <w:lang w:val="en-GB"/>
        </w:rPr>
        <w:t xml:space="preserve"> percent of those aged 25 years </w:t>
      </w:r>
      <w:r w:rsidR="00CF13FB" w:rsidRPr="00A4749D">
        <w:rPr>
          <w:lang w:val="en-GB"/>
        </w:rPr>
        <w:t>plus, 81</w:t>
      </w:r>
      <w:r w:rsidRPr="00A4749D">
        <w:rPr>
          <w:lang w:val="en-GB"/>
        </w:rPr>
        <w:t xml:space="preserve"> percent aged 14-17 year old</w:t>
      </w:r>
      <w:r w:rsidR="00A1364E" w:rsidRPr="00A4749D">
        <w:rPr>
          <w:lang w:val="en-GB"/>
        </w:rPr>
        <w:t>s</w:t>
      </w:r>
      <w:r w:rsidR="006358CE" w:rsidRPr="00A4749D">
        <w:rPr>
          <w:lang w:val="en-GB"/>
        </w:rPr>
        <w:t>, 7</w:t>
      </w:r>
      <w:r w:rsidR="00CF13FB" w:rsidRPr="00A4749D">
        <w:rPr>
          <w:lang w:val="en-GB"/>
        </w:rPr>
        <w:t>9</w:t>
      </w:r>
      <w:r w:rsidR="006358CE" w:rsidRPr="00A4749D">
        <w:rPr>
          <w:lang w:val="en-GB"/>
        </w:rPr>
        <w:t xml:space="preserve"> percent of those</w:t>
      </w:r>
      <w:r w:rsidRPr="00A4749D">
        <w:rPr>
          <w:lang w:val="en-GB"/>
        </w:rPr>
        <w:t xml:space="preserve"> aged 18-24 years old).</w:t>
      </w:r>
    </w:p>
    <w:p w14:paraId="7ECFAC5E" w14:textId="049E2A2F" w:rsidR="001140CA" w:rsidRPr="00A4749D" w:rsidRDefault="007F5D3C" w:rsidP="003B0B69">
      <w:pPr>
        <w:pStyle w:val="Caption"/>
        <w:rPr>
          <w:bCs w:val="0"/>
          <w:sz w:val="16"/>
          <w:szCs w:val="16"/>
          <w:lang w:val="en-GB"/>
        </w:rPr>
      </w:pPr>
      <w:bookmarkStart w:id="102" w:name="_Ref267650407"/>
      <w:bookmarkStart w:id="103" w:name="_Toc451936157"/>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11</w:t>
      </w:r>
      <w:r w:rsidR="004C4BF2" w:rsidRPr="00A4749D">
        <w:rPr>
          <w:noProof/>
          <w:sz w:val="16"/>
          <w:szCs w:val="16"/>
          <w:lang w:val="en-GB"/>
        </w:rPr>
        <w:fldChar w:fldCharType="end"/>
      </w:r>
      <w:bookmarkEnd w:id="102"/>
      <w:r w:rsidRPr="00A4749D">
        <w:rPr>
          <w:sz w:val="16"/>
          <w:szCs w:val="16"/>
          <w:lang w:val="en-GB"/>
        </w:rPr>
        <w:t>:</w:t>
      </w:r>
      <w:r w:rsidR="001140CA" w:rsidRPr="00A4749D">
        <w:rPr>
          <w:bCs w:val="0"/>
          <w:sz w:val="16"/>
          <w:szCs w:val="16"/>
          <w:lang w:val="en-GB"/>
        </w:rPr>
        <w:t xml:space="preserve"> </w:t>
      </w:r>
      <w:r w:rsidR="009A08F7" w:rsidRPr="00A4749D">
        <w:rPr>
          <w:bCs w:val="0"/>
          <w:sz w:val="16"/>
          <w:szCs w:val="16"/>
          <w:lang w:val="en-GB"/>
        </w:rPr>
        <w:t>Proportion of</w:t>
      </w:r>
      <w:r w:rsidR="001140CA" w:rsidRPr="00A4749D">
        <w:rPr>
          <w:bCs w:val="0"/>
          <w:sz w:val="16"/>
          <w:szCs w:val="16"/>
          <w:lang w:val="en-GB"/>
        </w:rPr>
        <w:t xml:space="preserve"> </w:t>
      </w:r>
      <w:r w:rsidR="001140CA" w:rsidRPr="00A4749D">
        <w:rPr>
          <w:bCs w:val="0"/>
          <w:sz w:val="16"/>
          <w:szCs w:val="16"/>
          <w:u w:val="single"/>
          <w:lang w:val="en-GB"/>
        </w:rPr>
        <w:t xml:space="preserve">other </w:t>
      </w:r>
      <w:r w:rsidR="002A4D19" w:rsidRPr="00A4749D">
        <w:rPr>
          <w:bCs w:val="0"/>
          <w:sz w:val="16"/>
          <w:szCs w:val="16"/>
          <w:u w:val="single"/>
          <w:lang w:val="en-GB"/>
        </w:rPr>
        <w:t xml:space="preserve">types of </w:t>
      </w:r>
      <w:r w:rsidR="001140CA" w:rsidRPr="00A4749D">
        <w:rPr>
          <w:bCs w:val="0"/>
          <w:sz w:val="16"/>
          <w:szCs w:val="16"/>
          <w:u w:val="single"/>
          <w:lang w:val="en-GB"/>
        </w:rPr>
        <w:t>household members</w:t>
      </w:r>
      <w:r w:rsidR="009A08F7" w:rsidRPr="00A4749D">
        <w:rPr>
          <w:bCs w:val="0"/>
          <w:sz w:val="16"/>
          <w:szCs w:val="16"/>
          <w:lang w:val="en-GB"/>
        </w:rPr>
        <w:t xml:space="preserve"> that</w:t>
      </w:r>
      <w:r w:rsidR="001140CA" w:rsidRPr="00A4749D">
        <w:rPr>
          <w:bCs w:val="0"/>
          <w:sz w:val="16"/>
          <w:szCs w:val="16"/>
          <w:lang w:val="en-GB"/>
        </w:rPr>
        <w:t xml:space="preserve"> are </w:t>
      </w:r>
      <w:r w:rsidR="001140CA" w:rsidRPr="00A4749D">
        <w:rPr>
          <w:bCs w:val="0"/>
          <w:sz w:val="16"/>
          <w:szCs w:val="16"/>
          <w:u w:val="single"/>
          <w:lang w:val="en-GB"/>
        </w:rPr>
        <w:t>more active</w:t>
      </w:r>
      <w:r w:rsidR="001140CA" w:rsidRPr="00A4749D">
        <w:rPr>
          <w:bCs w:val="0"/>
          <w:sz w:val="16"/>
          <w:szCs w:val="16"/>
          <w:lang w:val="en-GB"/>
        </w:rPr>
        <w:t xml:space="preserve"> as result of Active Families experience</w:t>
      </w:r>
      <w:bookmarkEnd w:id="103"/>
    </w:p>
    <w:p w14:paraId="7ECFAC5F" w14:textId="77777777" w:rsidR="003909CE" w:rsidRPr="00A4749D" w:rsidRDefault="003909CE" w:rsidP="004B35D8">
      <w:pPr>
        <w:pStyle w:val="TableQuestion"/>
        <w:rPr>
          <w:lang w:val="en-GB"/>
        </w:rPr>
      </w:pPr>
      <w:r w:rsidRPr="00A4749D">
        <w:rPr>
          <w:lang w:val="en-GB"/>
        </w:rPr>
        <w:t xml:space="preserve">Q24. Please list who else usually lives in the same household as the referred child. For each person, please write in their age and whether they are more active now than before the family took part in the GRx </w:t>
      </w:r>
      <w:r w:rsidR="0024121E" w:rsidRPr="00A4749D">
        <w:rPr>
          <w:lang w:val="en-GB"/>
        </w:rPr>
        <w:t>Active Families programme</w:t>
      </w:r>
      <w:r w:rsidRPr="00A4749D">
        <w:rPr>
          <w:lang w:val="en-GB"/>
        </w:rPr>
        <w:t>.</w:t>
      </w:r>
    </w:p>
    <w:p w14:paraId="7ECFAC60" w14:textId="263EC329" w:rsidR="00D674AB" w:rsidRPr="00A4749D" w:rsidRDefault="00FA584B" w:rsidP="00D674AB">
      <w:pPr>
        <w:rPr>
          <w:lang w:val="en-GB"/>
        </w:rPr>
      </w:pPr>
      <w:r w:rsidRPr="00A4749D">
        <w:rPr>
          <w:noProof/>
          <w:lang w:eastAsia="en-NZ"/>
        </w:rPr>
        <w:drawing>
          <wp:inline distT="0" distB="0" distL="0" distR="0" wp14:anchorId="58CB3FAC" wp14:editId="0398C42A">
            <wp:extent cx="5543550" cy="513590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5135900"/>
                    </a:xfrm>
                    <a:prstGeom prst="rect">
                      <a:avLst/>
                    </a:prstGeom>
                    <a:noFill/>
                    <a:ln>
                      <a:noFill/>
                    </a:ln>
                  </pic:spPr>
                </pic:pic>
              </a:graphicData>
            </a:graphic>
          </wp:inline>
        </w:drawing>
      </w:r>
    </w:p>
    <w:p w14:paraId="7ECFAC61" w14:textId="77777777" w:rsidR="001140CA" w:rsidRPr="00A4749D" w:rsidRDefault="001140CA" w:rsidP="00097486">
      <w:pPr>
        <w:pStyle w:val="Caption"/>
        <w:spacing w:after="0"/>
        <w:rPr>
          <w:lang w:val="en-GB"/>
        </w:rPr>
      </w:pPr>
    </w:p>
    <w:p w14:paraId="706AB4A8" w14:textId="7C2AFF4E" w:rsidR="00B95257" w:rsidRPr="00A4749D" w:rsidRDefault="009C5A5D" w:rsidP="00B95257">
      <w:pPr>
        <w:pStyle w:val="TableFootnote"/>
        <w:keepNext w:val="0"/>
        <w:rPr>
          <w:lang w:val="en-GB"/>
        </w:rPr>
      </w:pPr>
      <w:r w:rsidRPr="00A4749D">
        <w:rPr>
          <w:lang w:val="en-GB"/>
        </w:rPr>
        <w:t>Total may exceed 100</w:t>
      </w:r>
      <w:r w:rsidR="00D541BD" w:rsidRPr="00A4749D">
        <w:rPr>
          <w:lang w:val="en-GB"/>
        </w:rPr>
        <w:t>%</w:t>
      </w:r>
      <w:r w:rsidRPr="00A4749D">
        <w:rPr>
          <w:lang w:val="en-GB"/>
        </w:rPr>
        <w:t xml:space="preserve"> because of multiple response.</w:t>
      </w:r>
      <w:r w:rsidR="00B95257" w:rsidRPr="00A4749D">
        <w:rPr>
          <w:lang w:val="en-GB"/>
        </w:rPr>
        <w:t xml:space="preserve"> </w:t>
      </w:r>
      <w:r w:rsidR="00BC48DE">
        <w:rPr>
          <w:lang w:val="en-GB"/>
        </w:rPr>
        <w:br/>
      </w:r>
      <w:r w:rsidR="00B95257" w:rsidRPr="00A4749D">
        <w:rPr>
          <w:lang w:val="en-GB"/>
        </w:rPr>
        <w:t>2018 results exclude non-response</w:t>
      </w:r>
      <w:r w:rsidR="00BC48DE">
        <w:rPr>
          <w:lang w:val="en-GB"/>
        </w:rPr>
        <w:t xml:space="preserve"> (all 269 respondents were asked </w:t>
      </w:r>
      <w:r w:rsidR="005B6DBD">
        <w:rPr>
          <w:lang w:val="en-GB"/>
        </w:rPr>
        <w:t xml:space="preserve">to answer </w:t>
      </w:r>
      <w:r w:rsidR="00BC48DE">
        <w:rPr>
          <w:lang w:val="en-GB"/>
        </w:rPr>
        <w:t>this question)</w:t>
      </w:r>
      <w:r w:rsidR="00B95257" w:rsidRPr="00A4749D">
        <w:rPr>
          <w:lang w:val="en-GB"/>
        </w:rPr>
        <w:t>.</w:t>
      </w:r>
    </w:p>
    <w:p w14:paraId="044EEA20" w14:textId="1BD56C83" w:rsidR="009504C7" w:rsidRPr="00A4749D" w:rsidRDefault="009504C7" w:rsidP="009C5A5D">
      <w:pPr>
        <w:pStyle w:val="TableFootnote"/>
        <w:rPr>
          <w:lang w:val="en-GB"/>
        </w:rPr>
      </w:pPr>
      <w:r w:rsidRPr="00A4749D">
        <w:rPr>
          <w:lang w:val="en-GB"/>
        </w:rPr>
        <w:t xml:space="preserve">**Caution: small </w:t>
      </w:r>
      <w:r w:rsidR="00A4749D" w:rsidRPr="00A4749D">
        <w:rPr>
          <w:lang w:val="en-GB"/>
        </w:rPr>
        <w:t>subsample</w:t>
      </w:r>
      <w:r w:rsidRPr="00A4749D">
        <w:rPr>
          <w:lang w:val="en-GB"/>
        </w:rPr>
        <w:t xml:space="preserve"> – results are indicative only.</w:t>
      </w:r>
    </w:p>
    <w:p w14:paraId="7ECFAC63" w14:textId="77777777" w:rsidR="009C5A5D" w:rsidRPr="00A4749D" w:rsidRDefault="009C5A5D" w:rsidP="009C5A5D">
      <w:pPr>
        <w:rPr>
          <w:highlight w:val="yellow"/>
          <w:lang w:val="en-GB"/>
        </w:rPr>
      </w:pPr>
    </w:p>
    <w:p w14:paraId="7ECFAC64" w14:textId="5418AD92" w:rsidR="001140CA" w:rsidRPr="00A4749D" w:rsidRDefault="007F5D3C" w:rsidP="003B0B69">
      <w:pPr>
        <w:pStyle w:val="Caption"/>
        <w:rPr>
          <w:bCs w:val="0"/>
          <w:sz w:val="16"/>
          <w:szCs w:val="16"/>
          <w:lang w:val="en-GB"/>
        </w:rPr>
      </w:pPr>
      <w:bookmarkStart w:id="104" w:name="_Ref267650408"/>
      <w:bookmarkStart w:id="105" w:name="_Toc451936158"/>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12</w:t>
      </w:r>
      <w:r w:rsidR="004C4BF2" w:rsidRPr="00A4749D">
        <w:rPr>
          <w:noProof/>
          <w:sz w:val="16"/>
          <w:szCs w:val="16"/>
          <w:lang w:val="en-GB"/>
        </w:rPr>
        <w:fldChar w:fldCharType="end"/>
      </w:r>
      <w:bookmarkEnd w:id="104"/>
      <w:r w:rsidRPr="00A4749D">
        <w:rPr>
          <w:sz w:val="16"/>
          <w:szCs w:val="16"/>
          <w:lang w:val="en-GB"/>
        </w:rPr>
        <w:t>:</w:t>
      </w:r>
      <w:r w:rsidR="001140CA" w:rsidRPr="00A4749D">
        <w:rPr>
          <w:bCs w:val="0"/>
          <w:sz w:val="16"/>
          <w:szCs w:val="16"/>
          <w:lang w:val="en-GB"/>
        </w:rPr>
        <w:t xml:space="preserve"> </w:t>
      </w:r>
      <w:r w:rsidR="009A08F7" w:rsidRPr="00A4749D">
        <w:rPr>
          <w:bCs w:val="0"/>
          <w:sz w:val="16"/>
          <w:szCs w:val="16"/>
          <w:lang w:val="en-GB"/>
        </w:rPr>
        <w:t>Proportion of</w:t>
      </w:r>
      <w:r w:rsidR="001140CA" w:rsidRPr="00A4749D">
        <w:rPr>
          <w:bCs w:val="0"/>
          <w:sz w:val="16"/>
          <w:szCs w:val="16"/>
          <w:lang w:val="en-GB"/>
        </w:rPr>
        <w:t xml:space="preserve"> </w:t>
      </w:r>
      <w:r w:rsidR="001140CA" w:rsidRPr="00A4749D">
        <w:rPr>
          <w:bCs w:val="0"/>
          <w:sz w:val="16"/>
          <w:szCs w:val="16"/>
          <w:u w:val="single"/>
          <w:lang w:val="en-GB"/>
        </w:rPr>
        <w:t>other household members</w:t>
      </w:r>
      <w:r w:rsidR="001140CA" w:rsidRPr="00A4749D">
        <w:rPr>
          <w:bCs w:val="0"/>
          <w:sz w:val="16"/>
          <w:szCs w:val="16"/>
          <w:lang w:val="en-GB"/>
        </w:rPr>
        <w:t xml:space="preserve"> </w:t>
      </w:r>
      <w:r w:rsidR="002D1ECC" w:rsidRPr="00A4749D">
        <w:rPr>
          <w:bCs w:val="0"/>
          <w:sz w:val="16"/>
          <w:szCs w:val="16"/>
          <w:lang w:val="en-GB"/>
        </w:rPr>
        <w:t xml:space="preserve">of all ages </w:t>
      </w:r>
      <w:r w:rsidR="009A08F7" w:rsidRPr="00A4749D">
        <w:rPr>
          <w:bCs w:val="0"/>
          <w:sz w:val="16"/>
          <w:szCs w:val="16"/>
          <w:lang w:val="en-GB"/>
        </w:rPr>
        <w:t xml:space="preserve">that </w:t>
      </w:r>
      <w:r w:rsidR="002D1ECC" w:rsidRPr="00A4749D">
        <w:rPr>
          <w:bCs w:val="0"/>
          <w:sz w:val="16"/>
          <w:szCs w:val="16"/>
          <w:lang w:val="en-GB"/>
        </w:rPr>
        <w:t xml:space="preserve">became </w:t>
      </w:r>
      <w:r w:rsidR="001140CA" w:rsidRPr="00A4749D">
        <w:rPr>
          <w:bCs w:val="0"/>
          <w:sz w:val="16"/>
          <w:szCs w:val="16"/>
          <w:u w:val="single"/>
          <w:lang w:val="en-GB"/>
        </w:rPr>
        <w:t>more active</w:t>
      </w:r>
      <w:bookmarkEnd w:id="105"/>
    </w:p>
    <w:p w14:paraId="7ECFAC66" w14:textId="337D64B2" w:rsidR="001F7BA2" w:rsidRPr="00A4749D" w:rsidRDefault="003909CE" w:rsidP="00FA584B">
      <w:pPr>
        <w:pStyle w:val="TableQuestion"/>
        <w:rPr>
          <w:lang w:val="en-GB" w:eastAsia="en-NZ"/>
        </w:rPr>
      </w:pPr>
      <w:r w:rsidRPr="00A4749D">
        <w:rPr>
          <w:lang w:val="en-GB"/>
        </w:rPr>
        <w:t xml:space="preserve">Q24. Please list who else usually lives in the same household as the referred child. For each person, please write in their age and whether they are more active now than before the family took part in the GRx </w:t>
      </w:r>
      <w:r w:rsidR="0024121E" w:rsidRPr="00A4749D">
        <w:rPr>
          <w:lang w:val="en-GB"/>
        </w:rPr>
        <w:t>Active Families programme</w:t>
      </w:r>
      <w:r w:rsidRPr="00A4749D">
        <w:rPr>
          <w:lang w:val="en-GB"/>
        </w:rPr>
        <w:t>.</w:t>
      </w:r>
    </w:p>
    <w:p w14:paraId="239F5B46" w14:textId="603DDDE6" w:rsidR="00FA584B" w:rsidRPr="00A4749D" w:rsidRDefault="00FA584B" w:rsidP="00FA584B">
      <w:pPr>
        <w:rPr>
          <w:lang w:val="en-GB" w:eastAsia="en-NZ"/>
        </w:rPr>
      </w:pPr>
      <w:r w:rsidRPr="00A4749D">
        <w:rPr>
          <w:noProof/>
          <w:lang w:eastAsia="en-NZ"/>
        </w:rPr>
        <w:drawing>
          <wp:inline distT="0" distB="0" distL="0" distR="0" wp14:anchorId="75C8E55A" wp14:editId="32E055D3">
            <wp:extent cx="5543550" cy="5136703"/>
            <wp:effectExtent l="0" t="0" r="0" b="698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3550" cy="5136703"/>
                    </a:xfrm>
                    <a:prstGeom prst="rect">
                      <a:avLst/>
                    </a:prstGeom>
                    <a:noFill/>
                    <a:ln>
                      <a:noFill/>
                    </a:ln>
                  </pic:spPr>
                </pic:pic>
              </a:graphicData>
            </a:graphic>
          </wp:inline>
        </w:drawing>
      </w:r>
    </w:p>
    <w:p w14:paraId="22A74D95" w14:textId="77777777" w:rsidR="00FB6A09" w:rsidRPr="00A4749D" w:rsidRDefault="00FB6A09" w:rsidP="009C5A5D">
      <w:pPr>
        <w:pStyle w:val="TableFootnote"/>
        <w:rPr>
          <w:lang w:val="en-GB"/>
        </w:rPr>
      </w:pPr>
    </w:p>
    <w:p w14:paraId="3DF288AA" w14:textId="77777777" w:rsidR="00BC48DE" w:rsidRDefault="009C5A5D" w:rsidP="00B95257">
      <w:pPr>
        <w:pStyle w:val="TableFootnote"/>
        <w:keepNext w:val="0"/>
        <w:rPr>
          <w:lang w:val="en-GB"/>
        </w:rPr>
      </w:pPr>
      <w:r w:rsidRPr="00A4749D">
        <w:rPr>
          <w:lang w:val="en-GB"/>
        </w:rPr>
        <w:t>Total may exceed 100</w:t>
      </w:r>
      <w:r w:rsidR="00A31304" w:rsidRPr="00A4749D">
        <w:rPr>
          <w:lang w:val="en-GB"/>
        </w:rPr>
        <w:t>%</w:t>
      </w:r>
      <w:r w:rsidRPr="00A4749D">
        <w:rPr>
          <w:lang w:val="en-GB"/>
        </w:rPr>
        <w:t xml:space="preserve"> because of multiple response.</w:t>
      </w:r>
      <w:r w:rsidR="00B95257" w:rsidRPr="00A4749D">
        <w:rPr>
          <w:lang w:val="en-GB"/>
        </w:rPr>
        <w:t xml:space="preserve"> </w:t>
      </w:r>
    </w:p>
    <w:p w14:paraId="5AB27EDE" w14:textId="189159FC" w:rsidR="00B95257" w:rsidRPr="00A4749D" w:rsidRDefault="00BC48DE" w:rsidP="00B95257">
      <w:pPr>
        <w:pStyle w:val="TableFootnote"/>
        <w:keepNext w:val="0"/>
        <w:rPr>
          <w:lang w:val="en-GB"/>
        </w:rPr>
      </w:pPr>
      <w:r w:rsidRPr="00A4749D">
        <w:rPr>
          <w:lang w:val="en-GB"/>
        </w:rPr>
        <w:t>2018 results exclude non-response</w:t>
      </w:r>
      <w:r>
        <w:rPr>
          <w:lang w:val="en-GB"/>
        </w:rPr>
        <w:t xml:space="preserve"> (all 269 respondents were asked </w:t>
      </w:r>
      <w:r w:rsidR="005B6DBD">
        <w:rPr>
          <w:lang w:val="en-GB"/>
        </w:rPr>
        <w:t xml:space="preserve">to answer </w:t>
      </w:r>
      <w:r>
        <w:rPr>
          <w:lang w:val="en-GB"/>
        </w:rPr>
        <w:t>this question)</w:t>
      </w:r>
      <w:r w:rsidRPr="00A4749D">
        <w:rPr>
          <w:lang w:val="en-GB"/>
        </w:rPr>
        <w:t>.</w:t>
      </w:r>
    </w:p>
    <w:p w14:paraId="26B81300" w14:textId="45B95CCF" w:rsidR="009504C7" w:rsidRPr="00A4749D" w:rsidRDefault="009504C7" w:rsidP="009504C7">
      <w:pPr>
        <w:pStyle w:val="TableFootnote"/>
        <w:rPr>
          <w:lang w:val="en-GB"/>
        </w:rPr>
      </w:pPr>
      <w:r w:rsidRPr="00A4749D">
        <w:rPr>
          <w:lang w:val="en-GB"/>
        </w:rPr>
        <w:t xml:space="preserve">**Caution: small </w:t>
      </w:r>
      <w:r w:rsidR="00A4749D" w:rsidRPr="00A4749D">
        <w:rPr>
          <w:lang w:val="en-GB"/>
        </w:rPr>
        <w:t>subsample</w:t>
      </w:r>
      <w:r w:rsidRPr="00A4749D">
        <w:rPr>
          <w:lang w:val="en-GB"/>
        </w:rPr>
        <w:t xml:space="preserve"> – results are indicative only.</w:t>
      </w:r>
    </w:p>
    <w:p w14:paraId="41C3EC65" w14:textId="77777777" w:rsidR="009504C7" w:rsidRPr="00A4749D" w:rsidRDefault="009504C7" w:rsidP="009C5A5D">
      <w:pPr>
        <w:pStyle w:val="TableFootnote"/>
        <w:rPr>
          <w:highlight w:val="yellow"/>
          <w:lang w:val="en-GB"/>
        </w:rPr>
      </w:pPr>
    </w:p>
    <w:p w14:paraId="7ECFAC68" w14:textId="77777777" w:rsidR="003909CE" w:rsidRPr="00A4749D" w:rsidRDefault="003909CE" w:rsidP="003909CE">
      <w:pPr>
        <w:rPr>
          <w:highlight w:val="yellow"/>
          <w:lang w:val="en-GB"/>
        </w:rPr>
      </w:pPr>
    </w:p>
    <w:p w14:paraId="7ECFAC69" w14:textId="77777777" w:rsidR="002F7379" w:rsidRPr="00A4749D" w:rsidRDefault="001140CA">
      <w:pPr>
        <w:pStyle w:val="Heading2"/>
        <w:rPr>
          <w:lang w:val="en-GB"/>
        </w:rPr>
      </w:pPr>
      <w:r w:rsidRPr="00A4749D">
        <w:rPr>
          <w:highlight w:val="yellow"/>
          <w:lang w:val="en-GB"/>
        </w:rPr>
        <w:br w:type="page"/>
      </w:r>
      <w:bookmarkStart w:id="106" w:name="_Toc451936137"/>
      <w:r w:rsidR="002F7379" w:rsidRPr="00A4749D">
        <w:rPr>
          <w:lang w:val="en-GB"/>
        </w:rPr>
        <w:lastRenderedPageBreak/>
        <w:t>People that child is usually active with</w:t>
      </w:r>
      <w:bookmarkEnd w:id="106"/>
    </w:p>
    <w:p w14:paraId="7ECFAC6A" w14:textId="77777777" w:rsidR="001140CA" w:rsidRPr="00A4749D" w:rsidRDefault="001140CA" w:rsidP="003B0B69">
      <w:pPr>
        <w:pStyle w:val="BodyText"/>
        <w:rPr>
          <w:lang w:val="en-GB"/>
        </w:rPr>
      </w:pPr>
      <w:r w:rsidRPr="00A4749D">
        <w:rPr>
          <w:lang w:val="en-GB"/>
        </w:rPr>
        <w:t xml:space="preserve">Participants in the Active Families programme were asked to identify who their child is usually active with. </w:t>
      </w:r>
    </w:p>
    <w:p w14:paraId="7ECFAC6B" w14:textId="6CFD3A60" w:rsidR="001140CA" w:rsidRPr="00A4749D" w:rsidRDefault="00A1364E" w:rsidP="00EE6B98">
      <w:pPr>
        <w:pStyle w:val="BodyText"/>
        <w:rPr>
          <w:lang w:val="en-GB"/>
        </w:rPr>
      </w:pPr>
      <w:r w:rsidRPr="00A4749D">
        <w:rPr>
          <w:lang w:val="en-GB"/>
        </w:rPr>
        <w:t>Most frequently, participants reported their child is usually active with another family member (other than their siblings) (</w:t>
      </w:r>
      <w:r w:rsidR="001C1D56" w:rsidRPr="00A4749D">
        <w:rPr>
          <w:lang w:val="en-GB"/>
        </w:rPr>
        <w:t>66</w:t>
      </w:r>
      <w:r w:rsidRPr="00A4749D">
        <w:rPr>
          <w:lang w:val="en-GB"/>
        </w:rPr>
        <w:t xml:space="preserve"> percent) and/or with friends (</w:t>
      </w:r>
      <w:r w:rsidR="001C1D56" w:rsidRPr="00A4749D">
        <w:rPr>
          <w:lang w:val="en-GB"/>
        </w:rPr>
        <w:t>55</w:t>
      </w:r>
      <w:r w:rsidRPr="00A4749D">
        <w:rPr>
          <w:lang w:val="en-GB"/>
        </w:rPr>
        <w:t xml:space="preserve"> percent). </w:t>
      </w:r>
      <w:r w:rsidR="000B7116" w:rsidRPr="00A4749D">
        <w:rPr>
          <w:lang w:val="en-GB"/>
        </w:rPr>
        <w:t xml:space="preserve">Under half </w:t>
      </w:r>
      <w:r w:rsidR="001140CA" w:rsidRPr="00A4749D">
        <w:rPr>
          <w:lang w:val="en-GB"/>
        </w:rPr>
        <w:t>are active with</w:t>
      </w:r>
      <w:r w:rsidR="000B7116" w:rsidRPr="00A4749D">
        <w:rPr>
          <w:lang w:val="en-GB"/>
        </w:rPr>
        <w:t xml:space="preserve"> an organised group or club</w:t>
      </w:r>
      <w:r w:rsidR="00EE6B98" w:rsidRPr="00A4749D">
        <w:rPr>
          <w:lang w:val="en-GB"/>
        </w:rPr>
        <w:t>,</w:t>
      </w:r>
      <w:r w:rsidR="000B7116" w:rsidRPr="00A4749D">
        <w:rPr>
          <w:lang w:val="en-GB"/>
        </w:rPr>
        <w:t xml:space="preserve"> </w:t>
      </w:r>
      <w:r w:rsidR="001140CA" w:rsidRPr="00A4749D">
        <w:rPr>
          <w:lang w:val="en-GB"/>
        </w:rPr>
        <w:t>a brother or sister</w:t>
      </w:r>
      <w:r w:rsidR="00EE6B98" w:rsidRPr="00A4749D">
        <w:rPr>
          <w:lang w:val="en-GB"/>
        </w:rPr>
        <w:t xml:space="preserve"> or they </w:t>
      </w:r>
      <w:r w:rsidR="001140CA" w:rsidRPr="00A4749D">
        <w:rPr>
          <w:lang w:val="en-GB"/>
        </w:rPr>
        <w:t>tend to b</w:t>
      </w:r>
      <w:r w:rsidR="001E54EC" w:rsidRPr="00A4749D">
        <w:rPr>
          <w:lang w:val="en-GB"/>
        </w:rPr>
        <w:t>e active on their own</w:t>
      </w:r>
      <w:r w:rsidR="00EE6B98" w:rsidRPr="00A4749D">
        <w:rPr>
          <w:lang w:val="en-GB"/>
        </w:rPr>
        <w:t xml:space="preserve"> (all 46 percent, respectively)</w:t>
      </w:r>
      <w:r w:rsidR="001E54EC" w:rsidRPr="00A4749D">
        <w:rPr>
          <w:lang w:val="en-GB"/>
        </w:rPr>
        <w:t xml:space="preserve">. </w:t>
      </w:r>
    </w:p>
    <w:p w14:paraId="7ECFAC6C" w14:textId="5791C58E" w:rsidR="001140CA" w:rsidRPr="00A4749D" w:rsidRDefault="007F5D3C" w:rsidP="003B0B69">
      <w:pPr>
        <w:pStyle w:val="Caption"/>
        <w:rPr>
          <w:bCs w:val="0"/>
          <w:sz w:val="16"/>
          <w:szCs w:val="16"/>
          <w:lang w:val="en-GB"/>
        </w:rPr>
      </w:pPr>
      <w:bookmarkStart w:id="107" w:name="_Toc451936159"/>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13</w:t>
      </w:r>
      <w:r w:rsidR="004C4BF2" w:rsidRPr="00A4749D">
        <w:rPr>
          <w:noProof/>
          <w:sz w:val="16"/>
          <w:szCs w:val="16"/>
          <w:lang w:val="en-GB"/>
        </w:rPr>
        <w:fldChar w:fldCharType="end"/>
      </w:r>
      <w:r w:rsidRPr="00A4749D">
        <w:rPr>
          <w:sz w:val="16"/>
          <w:szCs w:val="16"/>
          <w:lang w:val="en-GB"/>
        </w:rPr>
        <w:t>:</w:t>
      </w:r>
      <w:r w:rsidR="001140CA" w:rsidRPr="00A4749D">
        <w:rPr>
          <w:bCs w:val="0"/>
          <w:sz w:val="16"/>
          <w:szCs w:val="16"/>
          <w:lang w:val="en-GB"/>
        </w:rPr>
        <w:t xml:space="preserve"> People that child is usually active with</w:t>
      </w:r>
      <w:bookmarkEnd w:id="107"/>
    </w:p>
    <w:p w14:paraId="7ECFAC6D" w14:textId="77777777" w:rsidR="003909CE" w:rsidRPr="00A4749D" w:rsidRDefault="003909CE" w:rsidP="003909CE">
      <w:pPr>
        <w:pStyle w:val="TableQuestion"/>
        <w:rPr>
          <w:lang w:val="en-GB"/>
        </w:rPr>
      </w:pPr>
      <w:r w:rsidRPr="00A4749D">
        <w:rPr>
          <w:lang w:val="en-GB"/>
        </w:rPr>
        <w:t>Q15. When your child is active, who is this usually with?</w:t>
      </w:r>
    </w:p>
    <w:p w14:paraId="7ECFAC6E" w14:textId="3106C899" w:rsidR="001048A0" w:rsidRPr="00A4749D" w:rsidRDefault="00FA584B" w:rsidP="001048A0">
      <w:pPr>
        <w:rPr>
          <w:lang w:val="en-GB"/>
        </w:rPr>
      </w:pPr>
      <w:r w:rsidRPr="00A4749D">
        <w:rPr>
          <w:noProof/>
          <w:lang w:eastAsia="en-NZ"/>
        </w:rPr>
        <w:drawing>
          <wp:inline distT="0" distB="0" distL="0" distR="0" wp14:anchorId="3E76FA4D" wp14:editId="4E98DDD6">
            <wp:extent cx="5543550" cy="5136714"/>
            <wp:effectExtent l="0" t="0" r="0" b="69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5136714"/>
                    </a:xfrm>
                    <a:prstGeom prst="rect">
                      <a:avLst/>
                    </a:prstGeom>
                    <a:noFill/>
                    <a:ln>
                      <a:noFill/>
                    </a:ln>
                  </pic:spPr>
                </pic:pic>
              </a:graphicData>
            </a:graphic>
          </wp:inline>
        </w:drawing>
      </w:r>
    </w:p>
    <w:p w14:paraId="6CDF76B2" w14:textId="1B35DBC3" w:rsidR="00B95257" w:rsidRPr="00A4749D" w:rsidRDefault="009C5A5D" w:rsidP="00B95257">
      <w:pPr>
        <w:pStyle w:val="TableFootnote"/>
        <w:keepNext w:val="0"/>
        <w:rPr>
          <w:lang w:val="en-GB"/>
        </w:rPr>
      </w:pPr>
      <w:r w:rsidRPr="00A4749D">
        <w:rPr>
          <w:lang w:val="en-GB"/>
        </w:rPr>
        <w:t>Total may exceed 100</w:t>
      </w:r>
      <w:r w:rsidR="00A31304" w:rsidRPr="00A4749D">
        <w:rPr>
          <w:lang w:val="en-GB"/>
        </w:rPr>
        <w:t>%</w:t>
      </w:r>
      <w:r w:rsidRPr="00A4749D">
        <w:rPr>
          <w:lang w:val="en-GB"/>
        </w:rPr>
        <w:t xml:space="preserve"> because of multiple response.</w:t>
      </w:r>
      <w:r w:rsidR="00B95257" w:rsidRPr="00A4749D">
        <w:rPr>
          <w:lang w:val="en-GB"/>
        </w:rPr>
        <w:t xml:space="preserve"> </w:t>
      </w:r>
      <w:r w:rsidR="00BC48DE">
        <w:rPr>
          <w:lang w:val="en-GB"/>
        </w:rPr>
        <w:br/>
      </w:r>
      <w:r w:rsidR="00BC48DE" w:rsidRPr="00A4749D">
        <w:rPr>
          <w:lang w:val="en-GB"/>
        </w:rPr>
        <w:t>2018 results exclude non-response</w:t>
      </w:r>
      <w:r w:rsidR="00BC48DE">
        <w:rPr>
          <w:lang w:val="en-GB"/>
        </w:rPr>
        <w:t xml:space="preserve"> (all 269 respondents were asked </w:t>
      </w:r>
      <w:r w:rsidR="005B6DBD">
        <w:rPr>
          <w:lang w:val="en-GB"/>
        </w:rPr>
        <w:t xml:space="preserve">to answer </w:t>
      </w:r>
      <w:r w:rsidR="00BC48DE">
        <w:rPr>
          <w:lang w:val="en-GB"/>
        </w:rPr>
        <w:t>this question)</w:t>
      </w:r>
      <w:r w:rsidR="00BC48DE" w:rsidRPr="00A4749D">
        <w:rPr>
          <w:lang w:val="en-GB"/>
        </w:rPr>
        <w:t>.</w:t>
      </w:r>
    </w:p>
    <w:p w14:paraId="0AB95D27" w14:textId="3717E11E" w:rsidR="00AD0E4B" w:rsidRPr="00A4749D" w:rsidRDefault="00AD0E4B" w:rsidP="009C5A5D">
      <w:pPr>
        <w:pStyle w:val="TableFootnote"/>
        <w:rPr>
          <w:lang w:val="en-GB"/>
        </w:rPr>
      </w:pPr>
      <w:r w:rsidRPr="00A4749D">
        <w:rPr>
          <w:lang w:val="en-GB"/>
        </w:rPr>
        <w:t xml:space="preserve">**Caution: small </w:t>
      </w:r>
      <w:r w:rsidR="00A4749D" w:rsidRPr="00A4749D">
        <w:rPr>
          <w:lang w:val="en-GB"/>
        </w:rPr>
        <w:t>subsample</w:t>
      </w:r>
      <w:r w:rsidRPr="00A4749D">
        <w:rPr>
          <w:lang w:val="en-GB"/>
        </w:rPr>
        <w:t xml:space="preserve"> – results are indicative only.</w:t>
      </w:r>
    </w:p>
    <w:p w14:paraId="7ECFAC70" w14:textId="77777777" w:rsidR="003909CE" w:rsidRPr="00A4749D" w:rsidRDefault="003909CE" w:rsidP="003909CE">
      <w:pPr>
        <w:rPr>
          <w:highlight w:val="yellow"/>
          <w:lang w:val="en-GB"/>
        </w:rPr>
      </w:pPr>
    </w:p>
    <w:p w14:paraId="7ECFAC71" w14:textId="77777777" w:rsidR="003E7511" w:rsidRPr="00A4749D" w:rsidRDefault="00511675">
      <w:pPr>
        <w:pStyle w:val="Heading2"/>
        <w:rPr>
          <w:lang w:val="en-GB"/>
        </w:rPr>
      </w:pPr>
      <w:r w:rsidRPr="00A4749D">
        <w:rPr>
          <w:highlight w:val="yellow"/>
          <w:lang w:val="en-GB"/>
        </w:rPr>
        <w:br w:type="page"/>
      </w:r>
      <w:bookmarkStart w:id="108" w:name="_Toc451936138"/>
      <w:r w:rsidR="009A08F7" w:rsidRPr="00A4749D">
        <w:rPr>
          <w:lang w:val="en-GB"/>
        </w:rPr>
        <w:lastRenderedPageBreak/>
        <w:t>E</w:t>
      </w:r>
      <w:r w:rsidR="002F7379" w:rsidRPr="00A4749D">
        <w:rPr>
          <w:lang w:val="en-GB"/>
        </w:rPr>
        <w:t>ncourag</w:t>
      </w:r>
      <w:r w:rsidR="009A08F7" w:rsidRPr="00A4749D">
        <w:rPr>
          <w:lang w:val="en-GB"/>
        </w:rPr>
        <w:t>ing</w:t>
      </w:r>
      <w:r w:rsidR="002F7379" w:rsidRPr="00A4749D">
        <w:rPr>
          <w:lang w:val="en-GB"/>
        </w:rPr>
        <w:t xml:space="preserve"> others to be active as a result of participation</w:t>
      </w:r>
      <w:bookmarkEnd w:id="108"/>
    </w:p>
    <w:p w14:paraId="7ECFAC72" w14:textId="77777777" w:rsidR="001140CA" w:rsidRPr="00A4749D" w:rsidRDefault="001140CA" w:rsidP="003B0B69">
      <w:pPr>
        <w:pStyle w:val="BodyText"/>
        <w:rPr>
          <w:lang w:val="en-GB"/>
        </w:rPr>
      </w:pPr>
      <w:r w:rsidRPr="00A4749D">
        <w:rPr>
          <w:lang w:val="en-GB"/>
        </w:rPr>
        <w:t xml:space="preserve">Participants were asked whether they have encouraged others to become more active as a result of their family’s experience with the Active Families programme. </w:t>
      </w:r>
    </w:p>
    <w:p w14:paraId="7ECFAC73" w14:textId="5D03840C" w:rsidR="00A2316E" w:rsidRPr="00A4749D" w:rsidRDefault="006F0405" w:rsidP="007013BC">
      <w:pPr>
        <w:pStyle w:val="BodyText"/>
        <w:rPr>
          <w:lang w:val="en-GB"/>
        </w:rPr>
      </w:pPr>
      <w:r w:rsidRPr="00A4749D">
        <w:rPr>
          <w:lang w:val="en-GB"/>
        </w:rPr>
        <w:t>71</w:t>
      </w:r>
      <w:r w:rsidR="00924C91" w:rsidRPr="00A4749D">
        <w:rPr>
          <w:lang w:val="en-GB"/>
        </w:rPr>
        <w:t xml:space="preserve"> percent</w:t>
      </w:r>
      <w:r w:rsidR="00692B72" w:rsidRPr="00A4749D">
        <w:rPr>
          <w:lang w:val="en-GB"/>
        </w:rPr>
        <w:t xml:space="preserve"> </w:t>
      </w:r>
      <w:r w:rsidR="00EE6B98" w:rsidRPr="00A4749D">
        <w:rPr>
          <w:lang w:val="en-GB"/>
        </w:rPr>
        <w:t xml:space="preserve">(183 participants) </w:t>
      </w:r>
      <w:r w:rsidR="00692B72" w:rsidRPr="00A4749D">
        <w:rPr>
          <w:lang w:val="en-GB"/>
        </w:rPr>
        <w:t>reported</w:t>
      </w:r>
      <w:r w:rsidR="001140CA" w:rsidRPr="00A4749D">
        <w:rPr>
          <w:lang w:val="en-GB"/>
        </w:rPr>
        <w:t xml:space="preserve"> that they ha</w:t>
      </w:r>
      <w:r w:rsidR="00A1364E" w:rsidRPr="00A4749D">
        <w:rPr>
          <w:lang w:val="en-GB"/>
        </w:rPr>
        <w:t>d</w:t>
      </w:r>
      <w:r w:rsidR="001140CA" w:rsidRPr="00A4749D">
        <w:rPr>
          <w:lang w:val="en-GB"/>
        </w:rPr>
        <w:t xml:space="preserve"> encouraged others to become more active</w:t>
      </w:r>
      <w:r w:rsidR="00A1364E" w:rsidRPr="00A4749D">
        <w:rPr>
          <w:lang w:val="en-GB"/>
        </w:rPr>
        <w:t xml:space="preserve"> (Figure 14)</w:t>
      </w:r>
      <w:r w:rsidR="001140CA" w:rsidRPr="00A4749D">
        <w:rPr>
          <w:lang w:val="en-GB"/>
        </w:rPr>
        <w:t xml:space="preserve">. </w:t>
      </w:r>
    </w:p>
    <w:p w14:paraId="7ECFAC74" w14:textId="1E91B4C5" w:rsidR="00A2316E" w:rsidRPr="00A4749D" w:rsidRDefault="00A2316E" w:rsidP="00A2316E">
      <w:pPr>
        <w:pStyle w:val="Caption"/>
        <w:rPr>
          <w:bCs w:val="0"/>
          <w:sz w:val="16"/>
          <w:szCs w:val="16"/>
          <w:lang w:val="en-GB"/>
        </w:rPr>
      </w:pPr>
      <w:bookmarkStart w:id="109" w:name="_Toc451936160"/>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14</w:t>
      </w:r>
      <w:r w:rsidR="004C4BF2" w:rsidRPr="00A4749D">
        <w:rPr>
          <w:noProof/>
          <w:sz w:val="16"/>
          <w:szCs w:val="16"/>
          <w:lang w:val="en-GB"/>
        </w:rPr>
        <w:fldChar w:fldCharType="end"/>
      </w:r>
      <w:r w:rsidRPr="00A4749D">
        <w:rPr>
          <w:sz w:val="16"/>
          <w:szCs w:val="16"/>
          <w:lang w:val="en-GB"/>
        </w:rPr>
        <w:t>:</w:t>
      </w:r>
      <w:r w:rsidRPr="00A4749D">
        <w:rPr>
          <w:bCs w:val="0"/>
          <w:sz w:val="16"/>
          <w:szCs w:val="16"/>
          <w:lang w:val="en-GB"/>
        </w:rPr>
        <w:t xml:space="preserve"> Whether encouraged others to be more active as result of Active Families experience</w:t>
      </w:r>
      <w:bookmarkEnd w:id="109"/>
    </w:p>
    <w:p w14:paraId="7ECFAC75" w14:textId="77777777" w:rsidR="00A2316E" w:rsidRPr="00A4749D" w:rsidRDefault="00A2316E" w:rsidP="00A2316E">
      <w:pPr>
        <w:pStyle w:val="TableQuestion"/>
        <w:rPr>
          <w:lang w:val="en-GB"/>
        </w:rPr>
      </w:pPr>
      <w:r w:rsidRPr="00A4749D">
        <w:rPr>
          <w:lang w:val="en-GB"/>
        </w:rPr>
        <w:t>Q18. As a result of your family’s experience with the GRx Active Families programme, have you encouraged others to become more active?</w:t>
      </w:r>
    </w:p>
    <w:p w14:paraId="7ECFAC76" w14:textId="5BC7543E" w:rsidR="00A2316E" w:rsidRPr="00A4749D" w:rsidRDefault="00FA584B" w:rsidP="00A2316E">
      <w:pPr>
        <w:rPr>
          <w:lang w:val="en-GB"/>
        </w:rPr>
      </w:pPr>
      <w:r w:rsidRPr="00A4749D">
        <w:rPr>
          <w:noProof/>
          <w:lang w:eastAsia="en-NZ"/>
        </w:rPr>
        <w:drawing>
          <wp:inline distT="0" distB="0" distL="0" distR="0" wp14:anchorId="514968B9" wp14:editId="74C81A06">
            <wp:extent cx="5543550" cy="2676848"/>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2676848"/>
                    </a:xfrm>
                    <a:prstGeom prst="rect">
                      <a:avLst/>
                    </a:prstGeom>
                    <a:noFill/>
                    <a:ln>
                      <a:noFill/>
                    </a:ln>
                  </pic:spPr>
                </pic:pic>
              </a:graphicData>
            </a:graphic>
          </wp:inline>
        </w:drawing>
      </w:r>
    </w:p>
    <w:p w14:paraId="6B984DE1" w14:textId="77777777" w:rsidR="00FB3105" w:rsidRPr="00A4749D" w:rsidRDefault="00FB3105" w:rsidP="00A2316E">
      <w:pPr>
        <w:pStyle w:val="TableFootnote"/>
        <w:rPr>
          <w:lang w:val="en-GB"/>
        </w:rPr>
      </w:pPr>
    </w:p>
    <w:p w14:paraId="5E395FD6" w14:textId="77777777" w:rsidR="00BC48DE" w:rsidRDefault="00FB3105" w:rsidP="00B95257">
      <w:pPr>
        <w:pStyle w:val="TableFootnote"/>
        <w:keepNext w:val="0"/>
        <w:rPr>
          <w:lang w:val="en-GB"/>
        </w:rPr>
      </w:pPr>
      <w:r w:rsidRPr="00A4749D">
        <w:rPr>
          <w:lang w:val="en-GB"/>
        </w:rPr>
        <w:t>T</w:t>
      </w:r>
      <w:r w:rsidR="00A2316E" w:rsidRPr="00A4749D">
        <w:rPr>
          <w:lang w:val="en-GB"/>
        </w:rPr>
        <w:t>otal may not sum to 100% due to rounding.</w:t>
      </w:r>
      <w:r w:rsidR="00B95257" w:rsidRPr="00A4749D">
        <w:rPr>
          <w:lang w:val="en-GB"/>
        </w:rPr>
        <w:t xml:space="preserve"> </w:t>
      </w:r>
    </w:p>
    <w:p w14:paraId="7ECFAC77" w14:textId="6C111235" w:rsidR="00A2316E" w:rsidRPr="00A4749D" w:rsidRDefault="00BC48DE" w:rsidP="00B95257">
      <w:pPr>
        <w:pStyle w:val="TableFootnote"/>
        <w:keepNext w:val="0"/>
        <w:rPr>
          <w:lang w:val="en-GB"/>
        </w:rPr>
      </w:pPr>
      <w:r w:rsidRPr="00A4749D">
        <w:rPr>
          <w:lang w:val="en-GB"/>
        </w:rPr>
        <w:t>2018 results exclude non-response</w:t>
      </w:r>
      <w:r>
        <w:rPr>
          <w:lang w:val="en-GB"/>
        </w:rPr>
        <w:t xml:space="preserve"> (all 269 respondents were asked</w:t>
      </w:r>
      <w:r w:rsidR="00D523BF">
        <w:rPr>
          <w:lang w:val="en-GB"/>
        </w:rPr>
        <w:t xml:space="preserve"> to answer</w:t>
      </w:r>
      <w:r>
        <w:rPr>
          <w:lang w:val="en-GB"/>
        </w:rPr>
        <w:t xml:space="preserve"> this question)</w:t>
      </w:r>
      <w:r w:rsidRPr="00A4749D">
        <w:rPr>
          <w:lang w:val="en-GB"/>
        </w:rPr>
        <w:t>.</w:t>
      </w:r>
    </w:p>
    <w:p w14:paraId="7ECFAC78" w14:textId="77777777" w:rsidR="00A2316E" w:rsidRPr="00A4749D" w:rsidRDefault="00A2316E" w:rsidP="000F0D7B">
      <w:pPr>
        <w:pStyle w:val="BodyText"/>
        <w:spacing w:after="0"/>
        <w:rPr>
          <w:highlight w:val="yellow"/>
          <w:lang w:val="en-GB"/>
        </w:rPr>
      </w:pPr>
    </w:p>
    <w:p w14:paraId="7ECFAC79" w14:textId="5C3AEAE9" w:rsidR="001140CA" w:rsidRPr="00A4749D" w:rsidRDefault="0092201D" w:rsidP="00EE6B98">
      <w:pPr>
        <w:pStyle w:val="BodyText"/>
        <w:rPr>
          <w:lang w:val="en-GB"/>
        </w:rPr>
      </w:pPr>
      <w:r w:rsidRPr="00A4749D">
        <w:rPr>
          <w:lang w:val="en-GB"/>
        </w:rPr>
        <w:t xml:space="preserve">Of the </w:t>
      </w:r>
      <w:r w:rsidR="00BE364F" w:rsidRPr="00A4749D">
        <w:rPr>
          <w:lang w:val="en-GB"/>
        </w:rPr>
        <w:t>1</w:t>
      </w:r>
      <w:r w:rsidR="00EE6B98" w:rsidRPr="00A4749D">
        <w:rPr>
          <w:lang w:val="en-GB"/>
        </w:rPr>
        <w:t>27</w:t>
      </w:r>
      <w:r w:rsidRPr="00A4749D">
        <w:rPr>
          <w:lang w:val="en-GB"/>
        </w:rPr>
        <w:t xml:space="preserve"> </w:t>
      </w:r>
      <w:r w:rsidR="00822CD3" w:rsidRPr="00A4749D">
        <w:rPr>
          <w:lang w:val="en-GB"/>
        </w:rPr>
        <w:t>participants</w:t>
      </w:r>
      <w:r w:rsidRPr="00A4749D">
        <w:rPr>
          <w:lang w:val="en-GB"/>
        </w:rPr>
        <w:t xml:space="preserve"> who specified </w:t>
      </w:r>
      <w:r w:rsidR="00A1364E" w:rsidRPr="00A4749D">
        <w:rPr>
          <w:lang w:val="en-GB"/>
        </w:rPr>
        <w:t>who</w:t>
      </w:r>
      <w:r w:rsidRPr="00A4749D">
        <w:rPr>
          <w:lang w:val="en-GB"/>
        </w:rPr>
        <w:t xml:space="preserve"> they had</w:t>
      </w:r>
      <w:r w:rsidR="00924C91" w:rsidRPr="00A4749D">
        <w:rPr>
          <w:lang w:val="en-GB"/>
        </w:rPr>
        <w:t xml:space="preserve"> </w:t>
      </w:r>
      <w:r w:rsidRPr="00A4749D">
        <w:rPr>
          <w:lang w:val="en-GB"/>
        </w:rPr>
        <w:t>encouraged to be</w:t>
      </w:r>
      <w:r w:rsidR="00A1364E" w:rsidRPr="00A4749D">
        <w:rPr>
          <w:lang w:val="en-GB"/>
        </w:rPr>
        <w:t>come</w:t>
      </w:r>
      <w:r w:rsidRPr="00A4749D">
        <w:rPr>
          <w:lang w:val="en-GB"/>
        </w:rPr>
        <w:t xml:space="preserve"> more active</w:t>
      </w:r>
      <w:r w:rsidR="0076147A" w:rsidRPr="00A4749D">
        <w:rPr>
          <w:lang w:val="en-GB"/>
        </w:rPr>
        <w:t xml:space="preserve"> (Table 5)</w:t>
      </w:r>
      <w:r w:rsidRPr="00A4749D">
        <w:rPr>
          <w:lang w:val="en-GB"/>
        </w:rPr>
        <w:t xml:space="preserve">, </w:t>
      </w:r>
      <w:r w:rsidR="00EE6B98" w:rsidRPr="00A4749D">
        <w:rPr>
          <w:lang w:val="en-GB"/>
        </w:rPr>
        <w:t>87</w:t>
      </w:r>
      <w:r w:rsidR="00A1364E" w:rsidRPr="00A4749D">
        <w:rPr>
          <w:lang w:val="en-GB"/>
        </w:rPr>
        <w:t xml:space="preserve"> said they had</w:t>
      </w:r>
      <w:r w:rsidR="001140CA" w:rsidRPr="00A4749D">
        <w:rPr>
          <w:lang w:val="en-GB"/>
        </w:rPr>
        <w:t xml:space="preserve"> encouraged other members of their family and extended family</w:t>
      </w:r>
      <w:r w:rsidR="00471C52" w:rsidRPr="00A4749D">
        <w:rPr>
          <w:lang w:val="en-GB"/>
        </w:rPr>
        <w:t xml:space="preserve"> (</w:t>
      </w:r>
      <w:r w:rsidR="00EE6B98" w:rsidRPr="00A4749D">
        <w:rPr>
          <w:lang w:val="en-GB"/>
        </w:rPr>
        <w:t>69</w:t>
      </w:r>
      <w:r w:rsidR="00471C52" w:rsidRPr="00A4749D">
        <w:rPr>
          <w:lang w:val="en-GB"/>
        </w:rPr>
        <w:t xml:space="preserve"> percent)</w:t>
      </w:r>
      <w:r w:rsidR="00A95803" w:rsidRPr="00A4749D">
        <w:rPr>
          <w:lang w:val="en-GB"/>
        </w:rPr>
        <w:t>, while</w:t>
      </w:r>
      <w:r w:rsidR="001140CA" w:rsidRPr="00A4749D">
        <w:rPr>
          <w:lang w:val="en-GB"/>
        </w:rPr>
        <w:t xml:space="preserve"> </w:t>
      </w:r>
      <w:r w:rsidR="00EE6B98" w:rsidRPr="00A4749D">
        <w:rPr>
          <w:lang w:val="en-GB"/>
        </w:rPr>
        <w:t>44</w:t>
      </w:r>
      <w:r w:rsidR="001140CA" w:rsidRPr="00A4749D">
        <w:rPr>
          <w:lang w:val="en-GB"/>
        </w:rPr>
        <w:t xml:space="preserve"> </w:t>
      </w:r>
      <w:r w:rsidR="00692B72" w:rsidRPr="00A4749D">
        <w:rPr>
          <w:lang w:val="en-GB"/>
        </w:rPr>
        <w:t>ha</w:t>
      </w:r>
      <w:r w:rsidR="00A1364E" w:rsidRPr="00A4749D">
        <w:rPr>
          <w:lang w:val="en-GB"/>
        </w:rPr>
        <w:t>d</w:t>
      </w:r>
      <w:r w:rsidR="00692B72" w:rsidRPr="00A4749D">
        <w:rPr>
          <w:lang w:val="en-GB"/>
        </w:rPr>
        <w:t xml:space="preserve"> </w:t>
      </w:r>
      <w:r w:rsidR="001140CA" w:rsidRPr="00A4749D">
        <w:rPr>
          <w:lang w:val="en-GB"/>
        </w:rPr>
        <w:t xml:space="preserve">encouraged friends and </w:t>
      </w:r>
      <w:r w:rsidR="00A063DF" w:rsidRPr="00A4749D">
        <w:rPr>
          <w:lang w:val="en-GB"/>
        </w:rPr>
        <w:t>their children’s friends</w:t>
      </w:r>
      <w:r w:rsidR="00471C52" w:rsidRPr="00A4749D">
        <w:rPr>
          <w:lang w:val="en-GB"/>
        </w:rPr>
        <w:t xml:space="preserve"> (</w:t>
      </w:r>
      <w:r w:rsidR="00EE6B98" w:rsidRPr="00A4749D">
        <w:rPr>
          <w:lang w:val="en-GB"/>
        </w:rPr>
        <w:t>35</w:t>
      </w:r>
      <w:r w:rsidR="00471C52" w:rsidRPr="00A4749D">
        <w:rPr>
          <w:lang w:val="en-GB"/>
        </w:rPr>
        <w:t xml:space="preserve"> percent)</w:t>
      </w:r>
      <w:r w:rsidR="00A1364E" w:rsidRPr="00A4749D">
        <w:rPr>
          <w:lang w:val="en-GB"/>
        </w:rPr>
        <w:t xml:space="preserve">. </w:t>
      </w:r>
      <w:r w:rsidR="006F0405" w:rsidRPr="00A4749D">
        <w:rPr>
          <w:lang w:val="en-GB"/>
        </w:rPr>
        <w:t xml:space="preserve">16 </w:t>
      </w:r>
      <w:r w:rsidR="00A1364E" w:rsidRPr="00A4749D">
        <w:rPr>
          <w:lang w:val="en-GB"/>
        </w:rPr>
        <w:t>had</w:t>
      </w:r>
      <w:r w:rsidR="001140CA" w:rsidRPr="00A4749D">
        <w:rPr>
          <w:lang w:val="en-GB"/>
        </w:rPr>
        <w:t xml:space="preserve"> encouraged</w:t>
      </w:r>
      <w:r w:rsidR="00A1364E" w:rsidRPr="00A4749D">
        <w:rPr>
          <w:lang w:val="en-GB"/>
        </w:rPr>
        <w:t xml:space="preserve"> other people to become more active</w:t>
      </w:r>
      <w:r w:rsidR="00471C52" w:rsidRPr="00A4749D">
        <w:rPr>
          <w:lang w:val="en-GB"/>
        </w:rPr>
        <w:t xml:space="preserve"> (</w:t>
      </w:r>
      <w:r w:rsidR="00EE6B98" w:rsidRPr="00A4749D">
        <w:rPr>
          <w:lang w:val="en-GB"/>
        </w:rPr>
        <w:t>13</w:t>
      </w:r>
      <w:r w:rsidR="00F75AD2" w:rsidRPr="00A4749D">
        <w:rPr>
          <w:lang w:val="en-GB"/>
        </w:rPr>
        <w:t xml:space="preserve"> percent)</w:t>
      </w:r>
      <w:r w:rsidR="001140CA" w:rsidRPr="00A4749D">
        <w:rPr>
          <w:lang w:val="en-GB"/>
        </w:rPr>
        <w:t xml:space="preserve">. </w:t>
      </w:r>
    </w:p>
    <w:p w14:paraId="7ECFAC7A" w14:textId="08AFCEC1" w:rsidR="00CB32CF" w:rsidRPr="00A4749D" w:rsidRDefault="00CB32CF" w:rsidP="00CB32CF">
      <w:pPr>
        <w:pStyle w:val="Caption"/>
        <w:rPr>
          <w:sz w:val="16"/>
          <w:szCs w:val="16"/>
          <w:lang w:val="en-GB"/>
        </w:rPr>
      </w:pPr>
      <w:bookmarkStart w:id="110" w:name="_Toc515011528"/>
      <w:r w:rsidRPr="00A4749D">
        <w:rPr>
          <w:sz w:val="16"/>
          <w:szCs w:val="16"/>
          <w:lang w:val="en-GB"/>
        </w:rPr>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5</w:t>
      </w:r>
      <w:r w:rsidR="004C4BF2" w:rsidRPr="00A4749D">
        <w:rPr>
          <w:noProof/>
          <w:sz w:val="16"/>
          <w:szCs w:val="16"/>
          <w:lang w:val="en-GB"/>
        </w:rPr>
        <w:fldChar w:fldCharType="end"/>
      </w:r>
      <w:r w:rsidRPr="00A4749D">
        <w:rPr>
          <w:sz w:val="16"/>
          <w:szCs w:val="16"/>
          <w:lang w:val="en-GB"/>
        </w:rPr>
        <w:t xml:space="preserve">: Encouraged others to be more </w:t>
      </w:r>
      <w:r w:rsidR="00A2316E" w:rsidRPr="00A4749D">
        <w:rPr>
          <w:sz w:val="16"/>
          <w:szCs w:val="16"/>
          <w:lang w:val="en-GB"/>
        </w:rPr>
        <w:t>a</w:t>
      </w:r>
      <w:r w:rsidRPr="00A4749D">
        <w:rPr>
          <w:sz w:val="16"/>
          <w:szCs w:val="16"/>
          <w:lang w:val="en-GB"/>
        </w:rPr>
        <w:t>ctive</w:t>
      </w:r>
      <w:bookmarkEnd w:id="110"/>
    </w:p>
    <w:p w14:paraId="7ECFAC7B" w14:textId="77777777" w:rsidR="00CB32CF" w:rsidRPr="00A4749D" w:rsidRDefault="00CB32CF" w:rsidP="00CB32CF">
      <w:pPr>
        <w:pStyle w:val="TableQuestion"/>
        <w:rPr>
          <w:sz w:val="18"/>
          <w:lang w:val="en-GB"/>
        </w:rPr>
      </w:pPr>
      <w:r w:rsidRPr="00A4749D">
        <w:rPr>
          <w:sz w:val="18"/>
          <w:lang w:val="en-GB"/>
        </w:rPr>
        <w:t xml:space="preserve">Q18a. If yes, </w:t>
      </w:r>
      <w:r w:rsidR="006E35D7" w:rsidRPr="00A4749D">
        <w:rPr>
          <w:sz w:val="18"/>
          <w:lang w:val="en-GB"/>
        </w:rPr>
        <w:t xml:space="preserve">please say </w:t>
      </w:r>
      <w:r w:rsidRPr="00A4749D">
        <w:rPr>
          <w:sz w:val="18"/>
          <w:lang w:val="en-GB"/>
        </w:rPr>
        <w:t>who</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gridCol w:w="1133"/>
      </w:tblGrid>
      <w:tr w:rsidR="009504C7" w:rsidRPr="00A4749D" w14:paraId="7ECFAC7E" w14:textId="77777777" w:rsidTr="00C95348">
        <w:trPr>
          <w:cantSplit/>
          <w:trHeight w:val="240"/>
        </w:trPr>
        <w:tc>
          <w:tcPr>
            <w:tcW w:w="3780" w:type="dxa"/>
            <w:tcBorders>
              <w:top w:val="single" w:sz="4" w:space="0" w:color="auto"/>
            </w:tcBorders>
            <w:shd w:val="clear" w:color="auto" w:fill="CCBB88"/>
            <w:vAlign w:val="bottom"/>
          </w:tcPr>
          <w:p w14:paraId="7ECFAC7C" w14:textId="77777777" w:rsidR="009504C7" w:rsidRPr="00A4749D" w:rsidRDefault="009504C7" w:rsidP="009504C7">
            <w:pPr>
              <w:keepNext/>
              <w:spacing w:line="240" w:lineRule="auto"/>
              <w:ind w:left="170" w:hanging="170"/>
              <w:rPr>
                <w:rFonts w:ascii="Times New Roman" w:hAnsi="Times New Roman"/>
                <w:lang w:val="en-GB"/>
              </w:rPr>
            </w:pPr>
          </w:p>
        </w:tc>
        <w:tc>
          <w:tcPr>
            <w:tcW w:w="1133" w:type="dxa"/>
            <w:tcBorders>
              <w:top w:val="single" w:sz="4" w:space="0" w:color="auto"/>
            </w:tcBorders>
            <w:shd w:val="clear" w:color="auto" w:fill="CCBB88"/>
          </w:tcPr>
          <w:p w14:paraId="1116C76F" w14:textId="39403E9B" w:rsidR="009504C7" w:rsidRPr="00A4749D" w:rsidRDefault="009504C7" w:rsidP="009504C7">
            <w:pPr>
              <w:keepNext/>
              <w:spacing w:line="240" w:lineRule="auto"/>
              <w:jc w:val="center"/>
              <w:rPr>
                <w:rFonts w:ascii="Arial" w:hAnsi="Arial" w:cs="Arial"/>
                <w:szCs w:val="18"/>
                <w:lang w:val="en-GB"/>
              </w:rPr>
            </w:pPr>
            <w:r w:rsidRPr="00A4749D">
              <w:rPr>
                <w:rFonts w:ascii="Arial" w:hAnsi="Arial" w:cs="Arial"/>
                <w:szCs w:val="18"/>
                <w:lang w:val="en-GB"/>
              </w:rPr>
              <w:t>Total</w:t>
            </w:r>
          </w:p>
        </w:tc>
        <w:tc>
          <w:tcPr>
            <w:tcW w:w="1133" w:type="dxa"/>
            <w:tcBorders>
              <w:top w:val="single" w:sz="4" w:space="0" w:color="auto"/>
            </w:tcBorders>
            <w:shd w:val="clear" w:color="auto" w:fill="CCBB88"/>
          </w:tcPr>
          <w:p w14:paraId="7ECFAC7D" w14:textId="2CB40454" w:rsidR="009504C7" w:rsidRPr="00A4749D" w:rsidRDefault="009504C7" w:rsidP="009504C7">
            <w:pPr>
              <w:keepNext/>
              <w:spacing w:line="240" w:lineRule="auto"/>
              <w:jc w:val="center"/>
              <w:rPr>
                <w:rFonts w:ascii="Arial" w:hAnsi="Arial" w:cs="Arial"/>
                <w:szCs w:val="18"/>
                <w:lang w:val="en-GB"/>
              </w:rPr>
            </w:pPr>
            <w:r w:rsidRPr="00A4749D">
              <w:rPr>
                <w:rFonts w:ascii="Arial" w:hAnsi="Arial" w:cs="Arial"/>
                <w:szCs w:val="18"/>
                <w:lang w:val="en-GB"/>
              </w:rPr>
              <w:t>Total</w:t>
            </w:r>
          </w:p>
        </w:tc>
      </w:tr>
      <w:tr w:rsidR="009504C7" w:rsidRPr="00A4749D" w14:paraId="7ECFAC81" w14:textId="77777777" w:rsidTr="00C95348">
        <w:trPr>
          <w:cantSplit/>
          <w:trHeight w:val="240"/>
        </w:trPr>
        <w:tc>
          <w:tcPr>
            <w:tcW w:w="3780" w:type="dxa"/>
            <w:shd w:val="clear" w:color="auto" w:fill="CCBB88"/>
            <w:vAlign w:val="bottom"/>
          </w:tcPr>
          <w:p w14:paraId="7ECFAC7F" w14:textId="77777777" w:rsidR="009504C7" w:rsidRPr="00A4749D" w:rsidRDefault="009504C7" w:rsidP="009504C7">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1133" w:type="dxa"/>
            <w:shd w:val="clear" w:color="auto" w:fill="CCBB88"/>
          </w:tcPr>
          <w:p w14:paraId="0C409D90" w14:textId="36EF08A0" w:rsidR="009504C7" w:rsidRPr="00A4749D" w:rsidRDefault="00EE6B98" w:rsidP="009504C7">
            <w:pPr>
              <w:keepNext/>
              <w:spacing w:line="240" w:lineRule="auto"/>
              <w:jc w:val="center"/>
              <w:rPr>
                <w:rFonts w:ascii="Arial" w:hAnsi="Arial" w:cs="Arial"/>
                <w:szCs w:val="18"/>
                <w:lang w:val="en-GB"/>
              </w:rPr>
            </w:pPr>
            <w:r w:rsidRPr="00A4749D">
              <w:rPr>
                <w:rFonts w:ascii="Arial" w:hAnsi="Arial" w:cs="Arial"/>
                <w:szCs w:val="18"/>
                <w:lang w:val="en-GB"/>
              </w:rPr>
              <w:t>127</w:t>
            </w:r>
            <w:r w:rsidR="005B6DBD">
              <w:rPr>
                <w:rFonts w:ascii="Arial" w:hAnsi="Arial" w:cs="Arial"/>
                <w:szCs w:val="18"/>
                <w:lang w:val="en-GB"/>
              </w:rPr>
              <w:t>*</w:t>
            </w:r>
          </w:p>
        </w:tc>
        <w:tc>
          <w:tcPr>
            <w:tcW w:w="1133" w:type="dxa"/>
            <w:shd w:val="clear" w:color="auto" w:fill="CCBB88"/>
          </w:tcPr>
          <w:p w14:paraId="7ECFAC80" w14:textId="143B8ACE" w:rsidR="009504C7" w:rsidRPr="00A4749D" w:rsidRDefault="00EE6B98" w:rsidP="009504C7">
            <w:pPr>
              <w:keepNext/>
              <w:spacing w:line="240" w:lineRule="auto"/>
              <w:jc w:val="center"/>
              <w:rPr>
                <w:rFonts w:ascii="Arial" w:hAnsi="Arial" w:cs="Arial"/>
                <w:szCs w:val="18"/>
                <w:lang w:val="en-GB"/>
              </w:rPr>
            </w:pPr>
            <w:r w:rsidRPr="00A4749D">
              <w:rPr>
                <w:rFonts w:ascii="Arial" w:hAnsi="Arial" w:cs="Arial"/>
                <w:szCs w:val="18"/>
                <w:lang w:val="en-GB"/>
              </w:rPr>
              <w:t>127</w:t>
            </w:r>
            <w:r w:rsidR="005B6DBD">
              <w:rPr>
                <w:rFonts w:ascii="Arial" w:hAnsi="Arial" w:cs="Arial"/>
                <w:szCs w:val="18"/>
                <w:lang w:val="en-GB"/>
              </w:rPr>
              <w:t>*</w:t>
            </w:r>
          </w:p>
        </w:tc>
      </w:tr>
      <w:tr w:rsidR="009504C7" w:rsidRPr="00A4749D" w14:paraId="7ECFAC84" w14:textId="77777777" w:rsidTr="00C95348">
        <w:trPr>
          <w:cantSplit/>
          <w:trHeight w:val="240"/>
        </w:trPr>
        <w:tc>
          <w:tcPr>
            <w:tcW w:w="3780" w:type="dxa"/>
            <w:tcBorders>
              <w:bottom w:val="single" w:sz="4" w:space="0" w:color="auto"/>
            </w:tcBorders>
            <w:shd w:val="clear" w:color="auto" w:fill="CCBB88"/>
            <w:vAlign w:val="bottom"/>
          </w:tcPr>
          <w:p w14:paraId="7ECFAC82" w14:textId="77777777" w:rsidR="009504C7" w:rsidRPr="00A4749D" w:rsidRDefault="009504C7" w:rsidP="009504C7">
            <w:pPr>
              <w:keepNext/>
              <w:spacing w:line="240" w:lineRule="auto"/>
              <w:ind w:left="170" w:hanging="170"/>
              <w:rPr>
                <w:rFonts w:ascii="Arial" w:hAnsi="Arial" w:cs="Arial"/>
                <w:b/>
                <w:szCs w:val="18"/>
                <w:lang w:val="en-GB"/>
              </w:rPr>
            </w:pPr>
          </w:p>
        </w:tc>
        <w:tc>
          <w:tcPr>
            <w:tcW w:w="1133" w:type="dxa"/>
            <w:tcBorders>
              <w:bottom w:val="single" w:sz="4" w:space="0" w:color="auto"/>
            </w:tcBorders>
            <w:shd w:val="clear" w:color="auto" w:fill="CCBB88"/>
          </w:tcPr>
          <w:p w14:paraId="2AADABB2" w14:textId="47589774" w:rsidR="009504C7" w:rsidRPr="00A4749D" w:rsidRDefault="008C160B" w:rsidP="008C160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1133" w:type="dxa"/>
            <w:tcBorders>
              <w:bottom w:val="single" w:sz="4" w:space="0" w:color="auto"/>
            </w:tcBorders>
            <w:shd w:val="clear" w:color="auto" w:fill="CCBB88"/>
          </w:tcPr>
          <w:p w14:paraId="7ECFAC83" w14:textId="5E6F4FA1" w:rsidR="009504C7" w:rsidRPr="00A4749D" w:rsidRDefault="009504C7" w:rsidP="009504C7">
            <w:pPr>
              <w:keepNext/>
              <w:spacing w:line="240" w:lineRule="auto"/>
              <w:jc w:val="center"/>
              <w:rPr>
                <w:rFonts w:ascii="Arial" w:hAnsi="Arial" w:cs="Arial"/>
                <w:szCs w:val="18"/>
                <w:lang w:val="en-GB"/>
              </w:rPr>
            </w:pPr>
            <w:r w:rsidRPr="00A4749D">
              <w:rPr>
                <w:rFonts w:ascii="Arial" w:hAnsi="Arial" w:cs="Arial"/>
                <w:szCs w:val="18"/>
                <w:lang w:val="en-GB"/>
              </w:rPr>
              <w:t>%</w:t>
            </w:r>
          </w:p>
        </w:tc>
      </w:tr>
      <w:tr w:rsidR="009504C7" w:rsidRPr="00A4749D" w14:paraId="7ECFAC87" w14:textId="77777777" w:rsidTr="00C95348">
        <w:trPr>
          <w:cantSplit/>
          <w:trHeight w:val="240"/>
        </w:trPr>
        <w:tc>
          <w:tcPr>
            <w:tcW w:w="3780" w:type="dxa"/>
            <w:shd w:val="clear" w:color="auto" w:fill="FFFFFF"/>
            <w:vAlign w:val="bottom"/>
          </w:tcPr>
          <w:p w14:paraId="7ECFAC85" w14:textId="77777777" w:rsidR="009504C7" w:rsidRPr="00A4749D" w:rsidRDefault="009504C7" w:rsidP="009504C7">
            <w:pPr>
              <w:keepNext/>
              <w:spacing w:line="240" w:lineRule="auto"/>
              <w:ind w:left="170" w:hanging="170"/>
              <w:rPr>
                <w:rFonts w:ascii="Arial" w:hAnsi="Arial" w:cs="Arial"/>
                <w:szCs w:val="18"/>
                <w:lang w:val="en-GB"/>
              </w:rPr>
            </w:pPr>
            <w:r w:rsidRPr="00A4749D">
              <w:rPr>
                <w:rFonts w:ascii="Arial" w:hAnsi="Arial" w:cs="Arial"/>
                <w:szCs w:val="18"/>
                <w:lang w:val="en-GB"/>
              </w:rPr>
              <w:t>Family and extended family</w:t>
            </w:r>
          </w:p>
        </w:tc>
        <w:tc>
          <w:tcPr>
            <w:tcW w:w="1133" w:type="dxa"/>
            <w:shd w:val="clear" w:color="auto" w:fill="F7EECD"/>
          </w:tcPr>
          <w:p w14:paraId="175C7CB0" w14:textId="79157288" w:rsidR="009504C7" w:rsidRPr="00A4749D" w:rsidRDefault="00EE6B98" w:rsidP="009504C7">
            <w:pPr>
              <w:keepNext/>
              <w:spacing w:line="240" w:lineRule="auto"/>
              <w:jc w:val="center"/>
              <w:rPr>
                <w:rFonts w:ascii="Arial" w:hAnsi="Arial" w:cs="Arial"/>
                <w:szCs w:val="18"/>
                <w:lang w:val="en-GB"/>
              </w:rPr>
            </w:pPr>
            <w:r w:rsidRPr="00A4749D">
              <w:rPr>
                <w:rFonts w:ascii="Arial" w:hAnsi="Arial" w:cs="Arial"/>
                <w:szCs w:val="18"/>
                <w:lang w:val="en-GB"/>
              </w:rPr>
              <w:t>87</w:t>
            </w:r>
          </w:p>
        </w:tc>
        <w:tc>
          <w:tcPr>
            <w:tcW w:w="1133" w:type="dxa"/>
            <w:shd w:val="clear" w:color="auto" w:fill="F7EECD"/>
          </w:tcPr>
          <w:p w14:paraId="7ECFAC86" w14:textId="3E81CBB3" w:rsidR="009504C7" w:rsidRPr="00A4749D" w:rsidRDefault="00EE6B98" w:rsidP="009504C7">
            <w:pPr>
              <w:keepNext/>
              <w:spacing w:line="240" w:lineRule="auto"/>
              <w:jc w:val="center"/>
              <w:rPr>
                <w:rFonts w:ascii="Arial" w:hAnsi="Arial" w:cs="Arial"/>
                <w:szCs w:val="18"/>
                <w:lang w:val="en-GB"/>
              </w:rPr>
            </w:pPr>
            <w:r w:rsidRPr="00A4749D">
              <w:rPr>
                <w:rFonts w:ascii="Arial" w:hAnsi="Arial" w:cs="Arial"/>
                <w:szCs w:val="18"/>
                <w:lang w:val="en-GB"/>
              </w:rPr>
              <w:t>69</w:t>
            </w:r>
          </w:p>
        </w:tc>
      </w:tr>
      <w:tr w:rsidR="009504C7" w:rsidRPr="00A4749D" w14:paraId="7ECFAC8A" w14:textId="77777777" w:rsidTr="00EE6B98">
        <w:trPr>
          <w:cantSplit/>
          <w:trHeight w:val="240"/>
        </w:trPr>
        <w:tc>
          <w:tcPr>
            <w:tcW w:w="3780" w:type="dxa"/>
            <w:shd w:val="clear" w:color="auto" w:fill="FFFFFF"/>
            <w:vAlign w:val="bottom"/>
          </w:tcPr>
          <w:p w14:paraId="7ECFAC88" w14:textId="77777777" w:rsidR="009504C7" w:rsidRPr="00A4749D" w:rsidRDefault="009504C7" w:rsidP="009504C7">
            <w:pPr>
              <w:keepNext/>
              <w:spacing w:line="240" w:lineRule="auto"/>
              <w:ind w:left="170" w:hanging="170"/>
              <w:rPr>
                <w:rFonts w:ascii="Arial" w:hAnsi="Arial" w:cs="Arial"/>
                <w:szCs w:val="18"/>
                <w:lang w:val="en-GB"/>
              </w:rPr>
            </w:pPr>
            <w:r w:rsidRPr="00A4749D">
              <w:rPr>
                <w:rFonts w:ascii="Arial" w:hAnsi="Arial" w:cs="Arial"/>
                <w:szCs w:val="18"/>
                <w:lang w:val="en-GB"/>
              </w:rPr>
              <w:t>Friends and children’s friends</w:t>
            </w:r>
          </w:p>
        </w:tc>
        <w:tc>
          <w:tcPr>
            <w:tcW w:w="1133" w:type="dxa"/>
            <w:shd w:val="clear" w:color="auto" w:fill="F7EECD"/>
          </w:tcPr>
          <w:p w14:paraId="7DF474FB" w14:textId="46D7B5F4" w:rsidR="009504C7" w:rsidRPr="00A4749D" w:rsidRDefault="00EE6B98" w:rsidP="008C160B">
            <w:pPr>
              <w:keepNext/>
              <w:spacing w:line="240" w:lineRule="auto"/>
              <w:jc w:val="center"/>
              <w:rPr>
                <w:rFonts w:ascii="Arial" w:hAnsi="Arial" w:cs="Arial"/>
                <w:szCs w:val="18"/>
                <w:lang w:val="en-GB"/>
              </w:rPr>
            </w:pPr>
            <w:r w:rsidRPr="00A4749D">
              <w:rPr>
                <w:rFonts w:ascii="Arial" w:hAnsi="Arial" w:cs="Arial"/>
                <w:szCs w:val="18"/>
                <w:lang w:val="en-GB"/>
              </w:rPr>
              <w:t>44</w:t>
            </w:r>
          </w:p>
        </w:tc>
        <w:tc>
          <w:tcPr>
            <w:tcW w:w="1133" w:type="dxa"/>
            <w:shd w:val="clear" w:color="auto" w:fill="F7EECD"/>
          </w:tcPr>
          <w:p w14:paraId="7ECFAC89" w14:textId="14705ED5" w:rsidR="009504C7" w:rsidRPr="00A4749D" w:rsidRDefault="00EE6B98" w:rsidP="008C160B">
            <w:pPr>
              <w:keepNext/>
              <w:spacing w:line="240" w:lineRule="auto"/>
              <w:jc w:val="center"/>
              <w:rPr>
                <w:rFonts w:ascii="Arial" w:hAnsi="Arial" w:cs="Arial"/>
                <w:szCs w:val="18"/>
                <w:lang w:val="en-GB"/>
              </w:rPr>
            </w:pPr>
            <w:r w:rsidRPr="00A4749D">
              <w:rPr>
                <w:rFonts w:ascii="Arial" w:hAnsi="Arial" w:cs="Arial"/>
                <w:szCs w:val="18"/>
                <w:lang w:val="en-GB"/>
              </w:rPr>
              <w:t>35</w:t>
            </w:r>
          </w:p>
        </w:tc>
      </w:tr>
      <w:tr w:rsidR="009504C7" w:rsidRPr="00A4749D" w14:paraId="7ECFAC8D" w14:textId="77777777" w:rsidTr="00EE6B98">
        <w:trPr>
          <w:cantSplit/>
          <w:trHeight w:val="240"/>
        </w:trPr>
        <w:tc>
          <w:tcPr>
            <w:tcW w:w="3780" w:type="dxa"/>
            <w:tcBorders>
              <w:bottom w:val="single" w:sz="8" w:space="0" w:color="auto"/>
            </w:tcBorders>
            <w:shd w:val="clear" w:color="auto" w:fill="FFFFFF"/>
            <w:vAlign w:val="bottom"/>
          </w:tcPr>
          <w:p w14:paraId="7ECFAC8B" w14:textId="77777777" w:rsidR="009504C7" w:rsidRPr="00A4749D" w:rsidRDefault="009504C7" w:rsidP="009504C7">
            <w:pPr>
              <w:keepNext/>
              <w:spacing w:line="240" w:lineRule="auto"/>
              <w:ind w:left="170" w:hanging="170"/>
              <w:rPr>
                <w:rFonts w:ascii="Arial" w:hAnsi="Arial" w:cs="Arial"/>
                <w:szCs w:val="18"/>
                <w:lang w:val="en-GB"/>
              </w:rPr>
            </w:pPr>
            <w:r w:rsidRPr="00A4749D">
              <w:rPr>
                <w:rFonts w:ascii="Arial" w:hAnsi="Arial" w:cs="Arial"/>
                <w:szCs w:val="18"/>
                <w:lang w:val="en-GB"/>
              </w:rPr>
              <w:t>Others</w:t>
            </w:r>
          </w:p>
        </w:tc>
        <w:tc>
          <w:tcPr>
            <w:tcW w:w="1133" w:type="dxa"/>
            <w:tcBorders>
              <w:bottom w:val="single" w:sz="8" w:space="0" w:color="auto"/>
            </w:tcBorders>
            <w:shd w:val="clear" w:color="auto" w:fill="F7EECD"/>
          </w:tcPr>
          <w:p w14:paraId="5F2603A6" w14:textId="5C6C36DE" w:rsidR="009504C7" w:rsidRPr="00A4749D" w:rsidRDefault="00EE6B98" w:rsidP="008C160B">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1133" w:type="dxa"/>
            <w:tcBorders>
              <w:bottom w:val="single" w:sz="8" w:space="0" w:color="auto"/>
            </w:tcBorders>
            <w:shd w:val="clear" w:color="auto" w:fill="F7EECD"/>
          </w:tcPr>
          <w:p w14:paraId="7ECFAC8C" w14:textId="35F2CBD3" w:rsidR="009504C7" w:rsidRPr="00A4749D" w:rsidRDefault="00EE6B98" w:rsidP="009504C7">
            <w:pPr>
              <w:keepNext/>
              <w:spacing w:line="240" w:lineRule="auto"/>
              <w:jc w:val="center"/>
              <w:rPr>
                <w:rFonts w:ascii="Arial" w:hAnsi="Arial" w:cs="Arial"/>
                <w:szCs w:val="18"/>
                <w:lang w:val="en-GB"/>
              </w:rPr>
            </w:pPr>
            <w:r w:rsidRPr="00A4749D">
              <w:rPr>
                <w:rFonts w:ascii="Arial" w:hAnsi="Arial" w:cs="Arial"/>
                <w:szCs w:val="18"/>
                <w:lang w:val="en-GB"/>
              </w:rPr>
              <w:t>13</w:t>
            </w:r>
          </w:p>
        </w:tc>
      </w:tr>
    </w:tbl>
    <w:p w14:paraId="1F635EE5" w14:textId="2442EA29" w:rsidR="00B95257" w:rsidRPr="00A4749D" w:rsidRDefault="00CB32CF" w:rsidP="00B95257">
      <w:pPr>
        <w:pStyle w:val="TableFootnote"/>
        <w:keepNext w:val="0"/>
        <w:rPr>
          <w:lang w:val="en-GB"/>
        </w:rPr>
      </w:pPr>
      <w:r w:rsidRPr="00A4749D">
        <w:rPr>
          <w:lang w:val="en-GB"/>
        </w:rPr>
        <w:t>Total may exceed 100% because of multiple response.</w:t>
      </w:r>
      <w:r w:rsidR="00B95257" w:rsidRPr="00A4749D">
        <w:rPr>
          <w:lang w:val="en-GB"/>
        </w:rPr>
        <w:t xml:space="preserve"> </w:t>
      </w:r>
      <w:r w:rsidR="00BC48DE">
        <w:rPr>
          <w:lang w:val="en-GB"/>
        </w:rPr>
        <w:br/>
      </w:r>
      <w:r w:rsidR="005B6DBD">
        <w:rPr>
          <w:lang w:val="en-GB"/>
        </w:rPr>
        <w:t xml:space="preserve">*Sub-sample based on those participants who said they had encouraged others to be more active. </w:t>
      </w:r>
      <w:r w:rsidR="00DC1FE6">
        <w:rPr>
          <w:lang w:val="en-GB"/>
        </w:rPr>
        <w:t>R</w:t>
      </w:r>
      <w:r w:rsidR="00BC48DE" w:rsidRPr="00A4749D">
        <w:rPr>
          <w:lang w:val="en-GB"/>
        </w:rPr>
        <w:t>esults exclude non-response</w:t>
      </w:r>
      <w:r w:rsidR="00BC48DE">
        <w:rPr>
          <w:lang w:val="en-GB"/>
        </w:rPr>
        <w:t xml:space="preserve"> (183 respondents were asked to </w:t>
      </w:r>
      <w:r w:rsidR="005B6DBD">
        <w:rPr>
          <w:lang w:val="en-GB"/>
        </w:rPr>
        <w:t xml:space="preserve">answer </w:t>
      </w:r>
      <w:r w:rsidR="00BC48DE">
        <w:rPr>
          <w:lang w:val="en-GB"/>
        </w:rPr>
        <w:t>this question)</w:t>
      </w:r>
      <w:r w:rsidR="00BC48DE" w:rsidRPr="00A4749D">
        <w:rPr>
          <w:lang w:val="en-GB"/>
        </w:rPr>
        <w:t>.</w:t>
      </w:r>
    </w:p>
    <w:p w14:paraId="7ECFAC91" w14:textId="41B871E0" w:rsidR="00CB32CF" w:rsidRPr="00A4749D" w:rsidRDefault="00CB32CF" w:rsidP="00CB32CF">
      <w:pPr>
        <w:pStyle w:val="TableFootnote"/>
        <w:rPr>
          <w:highlight w:val="yellow"/>
          <w:lang w:val="en-GB"/>
        </w:rPr>
      </w:pPr>
    </w:p>
    <w:p w14:paraId="7ECFAC92" w14:textId="77777777" w:rsidR="00CB32CF" w:rsidRPr="00A4749D" w:rsidRDefault="00CB32CF" w:rsidP="00CB32CF">
      <w:pPr>
        <w:pStyle w:val="BodyText"/>
        <w:rPr>
          <w:highlight w:val="yellow"/>
          <w:lang w:val="en-GB"/>
        </w:rPr>
      </w:pPr>
    </w:p>
    <w:p w14:paraId="7ECFAC93" w14:textId="77777777" w:rsidR="003E7511" w:rsidRPr="00A4749D" w:rsidRDefault="002F7379">
      <w:pPr>
        <w:pStyle w:val="Heading1"/>
        <w:rPr>
          <w:lang w:val="en-GB"/>
        </w:rPr>
      </w:pPr>
      <w:bookmarkStart w:id="111" w:name="_Toc451936139"/>
      <w:r w:rsidRPr="00A4749D">
        <w:rPr>
          <w:lang w:val="en-GB"/>
        </w:rPr>
        <w:lastRenderedPageBreak/>
        <w:t>Opinions about the Active Families programme</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720"/>
      </w:tblGrid>
      <w:tr w:rsidR="002F22C2" w:rsidRPr="00A4749D" w14:paraId="7ECFACA1" w14:textId="77777777" w:rsidTr="00183049">
        <w:tc>
          <w:tcPr>
            <w:tcW w:w="8946" w:type="dxa"/>
            <w:shd w:val="clear" w:color="auto" w:fill="FAF6E6"/>
          </w:tcPr>
          <w:p w14:paraId="7ECFAC94" w14:textId="77777777" w:rsidR="002F22C2" w:rsidRPr="00A4749D" w:rsidRDefault="002F22C2" w:rsidP="00183049">
            <w:pPr>
              <w:pStyle w:val="HeadingExec4"/>
              <w:rPr>
                <w:lang w:val="en-GB"/>
              </w:rPr>
            </w:pPr>
            <w:r w:rsidRPr="00A4749D">
              <w:rPr>
                <w:lang w:val="en-GB"/>
              </w:rPr>
              <w:t>Key findings</w:t>
            </w:r>
          </w:p>
          <w:p w14:paraId="7ECFAC95" w14:textId="7DEE5E7C" w:rsidR="002F22C2" w:rsidRPr="00A4749D" w:rsidRDefault="00450659" w:rsidP="00EE6B98">
            <w:pPr>
              <w:pStyle w:val="BodyText"/>
              <w:rPr>
                <w:b/>
                <w:lang w:val="en-GB"/>
              </w:rPr>
            </w:pPr>
            <w:r w:rsidRPr="00A4749D">
              <w:rPr>
                <w:b/>
                <w:lang w:val="en-GB"/>
              </w:rPr>
              <w:t xml:space="preserve">Almost all </w:t>
            </w:r>
            <w:r w:rsidR="00822CD3" w:rsidRPr="00A4749D">
              <w:rPr>
                <w:b/>
                <w:lang w:val="en-GB"/>
              </w:rPr>
              <w:t>participants</w:t>
            </w:r>
            <w:r w:rsidRPr="00A4749D">
              <w:rPr>
                <w:b/>
                <w:lang w:val="en-GB"/>
              </w:rPr>
              <w:t xml:space="preserve"> </w:t>
            </w:r>
            <w:r w:rsidR="00FA2AD4" w:rsidRPr="00A4749D">
              <w:rPr>
                <w:b/>
                <w:lang w:val="en-GB"/>
              </w:rPr>
              <w:t xml:space="preserve">are satisfied overall </w:t>
            </w:r>
            <w:r w:rsidRPr="00A4749D">
              <w:rPr>
                <w:b/>
                <w:lang w:val="en-GB"/>
              </w:rPr>
              <w:t>with the service and support provided to them as part of the Active Families programme.</w:t>
            </w:r>
            <w:r w:rsidR="00FA2AD4" w:rsidRPr="00A4749D">
              <w:rPr>
                <w:b/>
                <w:lang w:val="en-GB"/>
              </w:rPr>
              <w:t xml:space="preserve">  </w:t>
            </w:r>
            <w:r w:rsidR="006F0405" w:rsidRPr="00A4749D">
              <w:rPr>
                <w:b/>
                <w:lang w:val="en-GB"/>
              </w:rPr>
              <w:t>76</w:t>
            </w:r>
            <w:r w:rsidR="00FA2AD4" w:rsidRPr="00A4749D">
              <w:rPr>
                <w:b/>
                <w:lang w:val="en-GB"/>
              </w:rPr>
              <w:t xml:space="preserve"> percent said they were very satisfied and </w:t>
            </w:r>
            <w:r w:rsidR="00D7363E" w:rsidRPr="00A4749D">
              <w:rPr>
                <w:b/>
                <w:lang w:val="en-GB"/>
              </w:rPr>
              <w:t>22</w:t>
            </w:r>
            <w:r w:rsidR="00FA2AD4" w:rsidRPr="00A4749D">
              <w:rPr>
                <w:b/>
                <w:lang w:val="en-GB"/>
              </w:rPr>
              <w:t xml:space="preserve"> percent said they were satisfied.</w:t>
            </w:r>
            <w:r w:rsidRPr="00A4749D">
              <w:rPr>
                <w:b/>
                <w:lang w:val="en-GB"/>
              </w:rPr>
              <w:t xml:space="preserve"> </w:t>
            </w:r>
          </w:p>
          <w:p w14:paraId="7ECFAC96" w14:textId="2349DED7" w:rsidR="002F22C2" w:rsidRPr="00A4749D" w:rsidRDefault="004A3CDC" w:rsidP="00D7363E">
            <w:pPr>
              <w:pStyle w:val="RNZBullets"/>
              <w:numPr>
                <w:ilvl w:val="0"/>
                <w:numId w:val="5"/>
              </w:numPr>
              <w:tabs>
                <w:tab w:val="clear" w:pos="397"/>
                <w:tab w:val="num" w:pos="360"/>
              </w:tabs>
              <w:ind w:left="720" w:hanging="360"/>
              <w:rPr>
                <w:lang w:val="en-GB"/>
              </w:rPr>
            </w:pPr>
            <w:r w:rsidRPr="00A4749D">
              <w:rPr>
                <w:lang w:val="en-GB"/>
              </w:rPr>
              <w:t xml:space="preserve">Only </w:t>
            </w:r>
            <w:r w:rsidR="00FA2AD4" w:rsidRPr="00A4749D">
              <w:rPr>
                <w:lang w:val="en-GB"/>
              </w:rPr>
              <w:t>one</w:t>
            </w:r>
            <w:r w:rsidRPr="00A4749D">
              <w:rPr>
                <w:lang w:val="en-GB"/>
              </w:rPr>
              <w:t xml:space="preserve"> percent </w:t>
            </w:r>
            <w:r w:rsidR="00FA2AD4" w:rsidRPr="00A4749D">
              <w:rPr>
                <w:lang w:val="en-GB"/>
              </w:rPr>
              <w:t xml:space="preserve">reported they are </w:t>
            </w:r>
            <w:r w:rsidR="003C5F60" w:rsidRPr="00A4749D">
              <w:rPr>
                <w:lang w:val="en-GB"/>
              </w:rPr>
              <w:t>dissatisfied</w:t>
            </w:r>
            <w:r w:rsidR="00425A82" w:rsidRPr="00A4749D">
              <w:rPr>
                <w:lang w:val="en-GB"/>
              </w:rPr>
              <w:t>.</w:t>
            </w:r>
          </w:p>
          <w:p w14:paraId="7ECFAC98" w14:textId="7863E814" w:rsidR="002F22C2" w:rsidRPr="00A4749D" w:rsidRDefault="00450659" w:rsidP="00D7363E">
            <w:pPr>
              <w:pStyle w:val="BodyText"/>
              <w:rPr>
                <w:b/>
                <w:lang w:val="en-GB"/>
              </w:rPr>
            </w:pPr>
            <w:r w:rsidRPr="00A4749D">
              <w:rPr>
                <w:b/>
                <w:lang w:val="en-GB"/>
              </w:rPr>
              <w:t xml:space="preserve">Reflecting this high level of overall satisfaction, at least </w:t>
            </w:r>
            <w:r w:rsidR="00D7363E" w:rsidRPr="00A4749D">
              <w:rPr>
                <w:b/>
                <w:lang w:val="en-GB"/>
              </w:rPr>
              <w:t>90</w:t>
            </w:r>
            <w:r w:rsidR="00924C91" w:rsidRPr="00A4749D">
              <w:rPr>
                <w:b/>
                <w:lang w:val="en-GB"/>
              </w:rPr>
              <w:t xml:space="preserve"> percent</w:t>
            </w:r>
            <w:r w:rsidRPr="00A4749D">
              <w:rPr>
                <w:b/>
                <w:lang w:val="en-GB"/>
              </w:rPr>
              <w:t xml:space="preserve"> of </w:t>
            </w:r>
            <w:r w:rsidR="00822CD3" w:rsidRPr="00A4749D">
              <w:rPr>
                <w:b/>
                <w:lang w:val="en-GB"/>
              </w:rPr>
              <w:t>participants</w:t>
            </w:r>
            <w:r w:rsidRPr="00A4749D">
              <w:rPr>
                <w:b/>
                <w:lang w:val="en-GB"/>
              </w:rPr>
              <w:t xml:space="preserve"> agreed or strongly agreed with each of the following statements about the Active Families programme:</w:t>
            </w:r>
          </w:p>
          <w:p w14:paraId="1DE77781" w14:textId="77777777" w:rsidR="00D7363E" w:rsidRPr="00A4749D" w:rsidRDefault="00D7363E" w:rsidP="00D7363E">
            <w:pPr>
              <w:pStyle w:val="RNZBullets"/>
              <w:numPr>
                <w:ilvl w:val="0"/>
                <w:numId w:val="5"/>
              </w:numPr>
              <w:tabs>
                <w:tab w:val="clear" w:pos="397"/>
                <w:tab w:val="num" w:pos="360"/>
              </w:tabs>
              <w:ind w:left="720" w:hanging="360"/>
              <w:rPr>
                <w:lang w:val="en-GB"/>
              </w:rPr>
            </w:pPr>
            <w:r w:rsidRPr="00A4749D">
              <w:rPr>
                <w:lang w:val="en-GB"/>
              </w:rPr>
              <w:t>the advice the family was given was helpful (98 percent agree)</w:t>
            </w:r>
          </w:p>
          <w:p w14:paraId="5A8D6829" w14:textId="77777777" w:rsidR="00D7363E" w:rsidRPr="00A4749D" w:rsidRDefault="00D7363E" w:rsidP="00D7363E">
            <w:pPr>
              <w:pStyle w:val="RNZBullets"/>
              <w:numPr>
                <w:ilvl w:val="0"/>
                <w:numId w:val="5"/>
              </w:numPr>
              <w:tabs>
                <w:tab w:val="clear" w:pos="397"/>
                <w:tab w:val="num" w:pos="360"/>
              </w:tabs>
              <w:ind w:left="720" w:hanging="360"/>
              <w:rPr>
                <w:lang w:val="en-GB"/>
              </w:rPr>
            </w:pPr>
            <w:r w:rsidRPr="00A4749D">
              <w:rPr>
                <w:lang w:val="en-GB"/>
              </w:rPr>
              <w:t>the Active Families co-ordinator was understanding and supportive (98 percent agree)</w:t>
            </w:r>
          </w:p>
          <w:p w14:paraId="720AD795" w14:textId="59DE2F11" w:rsidR="00717AED" w:rsidRPr="00A4749D" w:rsidRDefault="00717AED" w:rsidP="00717AED">
            <w:pPr>
              <w:pStyle w:val="RNZBullets"/>
              <w:numPr>
                <w:ilvl w:val="0"/>
                <w:numId w:val="5"/>
              </w:numPr>
              <w:tabs>
                <w:tab w:val="clear" w:pos="397"/>
                <w:tab w:val="num" w:pos="360"/>
              </w:tabs>
              <w:ind w:left="720" w:hanging="360"/>
              <w:rPr>
                <w:lang w:val="en-GB"/>
              </w:rPr>
            </w:pPr>
            <w:r w:rsidRPr="00A4749D">
              <w:rPr>
                <w:lang w:val="en-GB"/>
              </w:rPr>
              <w:t>the physical activities suggested were appropriate for their child (96 percent agree)</w:t>
            </w:r>
          </w:p>
          <w:p w14:paraId="2511E94A" w14:textId="46374B38" w:rsidR="00717AED" w:rsidRPr="00A4749D" w:rsidRDefault="00717AED" w:rsidP="00717AED">
            <w:pPr>
              <w:pStyle w:val="RNZBullets"/>
              <w:numPr>
                <w:ilvl w:val="0"/>
                <w:numId w:val="5"/>
              </w:numPr>
              <w:tabs>
                <w:tab w:val="clear" w:pos="397"/>
                <w:tab w:val="num" w:pos="360"/>
              </w:tabs>
              <w:ind w:left="720" w:hanging="360"/>
              <w:rPr>
                <w:lang w:val="en-GB"/>
              </w:rPr>
            </w:pPr>
            <w:r w:rsidRPr="00A4749D">
              <w:rPr>
                <w:lang w:val="en-GB"/>
              </w:rPr>
              <w:t>the person(s) running the activities was (were) appropriate for</w:t>
            </w:r>
            <w:r w:rsidR="009377F8" w:rsidRPr="00A4749D">
              <w:rPr>
                <w:lang w:val="en-GB"/>
              </w:rPr>
              <w:t xml:space="preserve"> their child (95 percent agree)</w:t>
            </w:r>
          </w:p>
          <w:p w14:paraId="13C09A92" w14:textId="7ED5BF74" w:rsidR="00D7363E" w:rsidRPr="00A4749D" w:rsidRDefault="00D7363E" w:rsidP="00D7363E">
            <w:pPr>
              <w:pStyle w:val="RNZBullets"/>
              <w:numPr>
                <w:ilvl w:val="0"/>
                <w:numId w:val="5"/>
              </w:numPr>
              <w:tabs>
                <w:tab w:val="clear" w:pos="397"/>
                <w:tab w:val="num" w:pos="360"/>
              </w:tabs>
              <w:ind w:left="720" w:hanging="360"/>
              <w:rPr>
                <w:lang w:val="en-GB"/>
              </w:rPr>
            </w:pPr>
            <w:r w:rsidRPr="00A4749D">
              <w:rPr>
                <w:lang w:val="en-GB"/>
              </w:rPr>
              <w:t>their child feels more confident about doing physical activity as a result of the support received (92</w:t>
            </w:r>
            <w:r w:rsidR="009377F8" w:rsidRPr="00A4749D">
              <w:rPr>
                <w:lang w:val="en-GB"/>
              </w:rPr>
              <w:t xml:space="preserve"> percent agree)</w:t>
            </w:r>
          </w:p>
          <w:p w14:paraId="063D143B" w14:textId="3BA4C63B" w:rsidR="00717AED" w:rsidRPr="00A4749D" w:rsidRDefault="00717AED" w:rsidP="00D7363E">
            <w:pPr>
              <w:pStyle w:val="RNZBullets"/>
              <w:numPr>
                <w:ilvl w:val="0"/>
                <w:numId w:val="5"/>
              </w:numPr>
              <w:tabs>
                <w:tab w:val="clear" w:pos="397"/>
                <w:tab w:val="num" w:pos="360"/>
              </w:tabs>
              <w:ind w:left="720" w:hanging="360"/>
              <w:rPr>
                <w:lang w:val="en-GB"/>
              </w:rPr>
            </w:pPr>
            <w:r w:rsidRPr="00A4749D">
              <w:rPr>
                <w:lang w:val="en-GB"/>
              </w:rPr>
              <w:t>the support their child received helped the family continue with the Active Families programme (</w:t>
            </w:r>
            <w:r w:rsidR="00D7363E" w:rsidRPr="00A4749D">
              <w:rPr>
                <w:lang w:val="en-GB"/>
              </w:rPr>
              <w:t>90</w:t>
            </w:r>
            <w:r w:rsidRPr="00A4749D">
              <w:rPr>
                <w:lang w:val="en-GB"/>
              </w:rPr>
              <w:t xml:space="preserve"> percent agree)</w:t>
            </w:r>
          </w:p>
          <w:p w14:paraId="7ECFAC9B" w14:textId="75F215B5" w:rsidR="00450659" w:rsidRPr="00A4749D" w:rsidRDefault="00425A82" w:rsidP="00717AED">
            <w:pPr>
              <w:pStyle w:val="RNZBullets"/>
              <w:numPr>
                <w:ilvl w:val="0"/>
                <w:numId w:val="5"/>
              </w:numPr>
              <w:tabs>
                <w:tab w:val="clear" w:pos="397"/>
                <w:tab w:val="num" w:pos="360"/>
              </w:tabs>
              <w:ind w:left="720" w:hanging="360"/>
              <w:rPr>
                <w:lang w:val="en-GB"/>
              </w:rPr>
            </w:pPr>
            <w:r w:rsidRPr="00A4749D">
              <w:rPr>
                <w:lang w:val="en-GB"/>
              </w:rPr>
              <w:t>t</w:t>
            </w:r>
            <w:r w:rsidR="00450659" w:rsidRPr="00A4749D">
              <w:rPr>
                <w:lang w:val="en-GB"/>
              </w:rPr>
              <w:t xml:space="preserve">he Active Families programme motivated their child to get/stay physically active </w:t>
            </w:r>
            <w:r w:rsidR="00983135" w:rsidRPr="00A4749D">
              <w:rPr>
                <w:lang w:val="en-GB"/>
              </w:rPr>
              <w:t>(</w:t>
            </w:r>
            <w:r w:rsidR="00717AED" w:rsidRPr="00A4749D">
              <w:rPr>
                <w:lang w:val="en-GB"/>
              </w:rPr>
              <w:t>90</w:t>
            </w:r>
            <w:r w:rsidR="00983135" w:rsidRPr="00A4749D">
              <w:rPr>
                <w:lang w:val="en-GB"/>
              </w:rPr>
              <w:t xml:space="preserve"> percent agree)</w:t>
            </w:r>
            <w:r w:rsidR="009377F8" w:rsidRPr="00A4749D">
              <w:rPr>
                <w:lang w:val="en-GB"/>
              </w:rPr>
              <w:t>.</w:t>
            </w:r>
          </w:p>
          <w:p w14:paraId="7ECFACA0" w14:textId="5A6B1033" w:rsidR="00450659" w:rsidRPr="00A4749D" w:rsidRDefault="00822CD3" w:rsidP="00EE6B98">
            <w:pPr>
              <w:pStyle w:val="BodyText"/>
              <w:rPr>
                <w:lang w:val="en-GB"/>
              </w:rPr>
            </w:pPr>
            <w:r w:rsidRPr="00A4749D">
              <w:rPr>
                <w:b/>
                <w:lang w:val="en-GB"/>
              </w:rPr>
              <w:t>Participants</w:t>
            </w:r>
            <w:r w:rsidR="00450659" w:rsidRPr="00A4749D">
              <w:rPr>
                <w:b/>
                <w:lang w:val="en-GB"/>
              </w:rPr>
              <w:t xml:space="preserve"> say the most helpful part of the Active Families programme is the </w:t>
            </w:r>
            <w:r w:rsidR="00063E1B" w:rsidRPr="00A4749D">
              <w:rPr>
                <w:b/>
                <w:lang w:val="en-GB"/>
              </w:rPr>
              <w:t>support</w:t>
            </w:r>
            <w:r w:rsidR="00E24ABC" w:rsidRPr="00A4749D">
              <w:rPr>
                <w:b/>
                <w:lang w:val="en-GB"/>
              </w:rPr>
              <w:t xml:space="preserve"> </w:t>
            </w:r>
            <w:r w:rsidR="009A08F7" w:rsidRPr="00A4749D">
              <w:rPr>
                <w:b/>
                <w:lang w:val="en-GB"/>
              </w:rPr>
              <w:t>a</w:t>
            </w:r>
            <w:r w:rsidR="00450659" w:rsidRPr="00A4749D">
              <w:rPr>
                <w:b/>
                <w:lang w:val="en-GB"/>
              </w:rPr>
              <w:t>vailable</w:t>
            </w:r>
            <w:r w:rsidR="00063E1B" w:rsidRPr="00A4749D">
              <w:rPr>
                <w:b/>
                <w:lang w:val="en-GB"/>
              </w:rPr>
              <w:t>,</w:t>
            </w:r>
            <w:r w:rsidR="00A90ED2" w:rsidRPr="00A4749D">
              <w:rPr>
                <w:b/>
                <w:lang w:val="en-GB"/>
              </w:rPr>
              <w:t xml:space="preserve"> the </w:t>
            </w:r>
            <w:r w:rsidR="00B82385" w:rsidRPr="00A4749D">
              <w:rPr>
                <w:b/>
                <w:lang w:val="en-GB"/>
              </w:rPr>
              <w:t>information, ideas and advice received</w:t>
            </w:r>
            <w:r w:rsidR="00063E1B" w:rsidRPr="00A4749D">
              <w:rPr>
                <w:b/>
                <w:lang w:val="en-GB"/>
              </w:rPr>
              <w:t xml:space="preserve"> and the</w:t>
            </w:r>
            <w:r w:rsidR="00EE6B98" w:rsidRPr="00A4749D">
              <w:rPr>
                <w:b/>
                <w:lang w:val="en-GB"/>
              </w:rPr>
              <w:t xml:space="preserve"> activities/sessions</w:t>
            </w:r>
            <w:r w:rsidR="00B82385" w:rsidRPr="00A4749D">
              <w:rPr>
                <w:b/>
                <w:lang w:val="en-GB"/>
              </w:rPr>
              <w:t>.</w:t>
            </w:r>
            <w:r w:rsidR="00450659" w:rsidRPr="00A4749D">
              <w:rPr>
                <w:lang w:val="en-GB"/>
              </w:rPr>
              <w:t xml:space="preserve"> </w:t>
            </w:r>
          </w:p>
        </w:tc>
      </w:tr>
    </w:tbl>
    <w:p w14:paraId="7ECFACA2" w14:textId="77777777" w:rsidR="00450659" w:rsidRPr="00A4749D" w:rsidRDefault="00450659" w:rsidP="00450659">
      <w:pPr>
        <w:pStyle w:val="Heading2"/>
        <w:numPr>
          <w:ilvl w:val="0"/>
          <w:numId w:val="0"/>
        </w:numPr>
        <w:rPr>
          <w:highlight w:val="yellow"/>
          <w:lang w:val="en-GB"/>
        </w:rPr>
      </w:pPr>
    </w:p>
    <w:p w14:paraId="7ECFACA3" w14:textId="77777777" w:rsidR="00F36A18" w:rsidRPr="00A4749D" w:rsidRDefault="00450659" w:rsidP="008A37FD">
      <w:pPr>
        <w:pStyle w:val="Heading2"/>
        <w:rPr>
          <w:lang w:val="en-GB"/>
        </w:rPr>
      </w:pPr>
      <w:r w:rsidRPr="00A4749D">
        <w:rPr>
          <w:highlight w:val="yellow"/>
          <w:lang w:val="en-GB"/>
        </w:rPr>
        <w:br w:type="page"/>
      </w:r>
      <w:bookmarkStart w:id="112" w:name="_Toc451936140"/>
      <w:r w:rsidR="00F36A18" w:rsidRPr="00A4749D">
        <w:rPr>
          <w:lang w:val="en-GB"/>
        </w:rPr>
        <w:lastRenderedPageBreak/>
        <w:t>Overall satisfaction with the service and support they received</w:t>
      </w:r>
      <w:bookmarkEnd w:id="112"/>
      <w:r w:rsidR="00F36A18" w:rsidRPr="00A4749D">
        <w:rPr>
          <w:lang w:val="en-GB"/>
        </w:rPr>
        <w:t xml:space="preserve"> </w:t>
      </w:r>
    </w:p>
    <w:p w14:paraId="7ECFACA4" w14:textId="585968BD" w:rsidR="00F85A08" w:rsidRPr="00A4749D" w:rsidRDefault="00211C93" w:rsidP="00EE6B98">
      <w:pPr>
        <w:pStyle w:val="BodyText"/>
        <w:rPr>
          <w:lang w:val="en-GB"/>
        </w:rPr>
      </w:pPr>
      <w:r w:rsidRPr="00A4749D">
        <w:rPr>
          <w:lang w:val="en-GB"/>
        </w:rPr>
        <w:t>W</w:t>
      </w:r>
      <w:r w:rsidR="00F85A08" w:rsidRPr="00A4749D">
        <w:rPr>
          <w:lang w:val="en-GB"/>
        </w:rPr>
        <w:t xml:space="preserve">hen asked how satisfied they were </w:t>
      </w:r>
      <w:r w:rsidRPr="00A4749D">
        <w:rPr>
          <w:lang w:val="en-GB"/>
        </w:rPr>
        <w:t xml:space="preserve">overall </w:t>
      </w:r>
      <w:r w:rsidR="00F85A08" w:rsidRPr="00A4749D">
        <w:rPr>
          <w:lang w:val="en-GB"/>
        </w:rPr>
        <w:t>with the service and support provided to their family and child through the Active Families programme</w:t>
      </w:r>
      <w:r w:rsidR="000F0D7B" w:rsidRPr="00A4749D">
        <w:rPr>
          <w:lang w:val="en-GB"/>
        </w:rPr>
        <w:t>,</w:t>
      </w:r>
      <w:r w:rsidR="00F85A08" w:rsidRPr="00A4749D">
        <w:rPr>
          <w:lang w:val="en-GB"/>
        </w:rPr>
        <w:t xml:space="preserve"> </w:t>
      </w:r>
      <w:r w:rsidR="00D00E8A" w:rsidRPr="00A4749D">
        <w:rPr>
          <w:lang w:val="en-GB"/>
        </w:rPr>
        <w:t>three quarters</w:t>
      </w:r>
      <w:r w:rsidR="00F85A08" w:rsidRPr="00A4749D">
        <w:rPr>
          <w:lang w:val="en-GB"/>
        </w:rPr>
        <w:t xml:space="preserve"> said they were very satisfied</w:t>
      </w:r>
      <w:r w:rsidR="00CA62EC" w:rsidRPr="00A4749D">
        <w:rPr>
          <w:lang w:val="en-GB"/>
        </w:rPr>
        <w:t xml:space="preserve"> (</w:t>
      </w:r>
      <w:r w:rsidR="00D00E8A" w:rsidRPr="00A4749D">
        <w:rPr>
          <w:lang w:val="en-GB"/>
        </w:rPr>
        <w:t>7</w:t>
      </w:r>
      <w:r w:rsidR="003A5174" w:rsidRPr="00A4749D">
        <w:rPr>
          <w:lang w:val="en-GB"/>
        </w:rPr>
        <w:t>6</w:t>
      </w:r>
      <w:r w:rsidR="00CA62EC" w:rsidRPr="00A4749D">
        <w:rPr>
          <w:lang w:val="en-GB"/>
        </w:rPr>
        <w:t xml:space="preserve"> percent)</w:t>
      </w:r>
      <w:r w:rsidR="00F85A08" w:rsidRPr="00A4749D">
        <w:rPr>
          <w:lang w:val="en-GB"/>
        </w:rPr>
        <w:t xml:space="preserve"> and </w:t>
      </w:r>
      <w:r w:rsidR="00D00E8A" w:rsidRPr="00A4749D">
        <w:rPr>
          <w:lang w:val="en-GB"/>
        </w:rPr>
        <w:t>2</w:t>
      </w:r>
      <w:r w:rsidR="003A5174" w:rsidRPr="00A4749D">
        <w:rPr>
          <w:lang w:val="en-GB"/>
        </w:rPr>
        <w:t>2</w:t>
      </w:r>
      <w:r w:rsidR="00924C91" w:rsidRPr="00A4749D">
        <w:rPr>
          <w:lang w:val="en-GB"/>
        </w:rPr>
        <w:t xml:space="preserve"> percent</w:t>
      </w:r>
      <w:r w:rsidR="00F85A08" w:rsidRPr="00A4749D">
        <w:rPr>
          <w:lang w:val="en-GB"/>
        </w:rPr>
        <w:t xml:space="preserve"> said they were satisfied. </w:t>
      </w:r>
      <w:r w:rsidR="00F94494" w:rsidRPr="00A4749D">
        <w:rPr>
          <w:lang w:val="en-GB"/>
        </w:rPr>
        <w:t>This year</w:t>
      </w:r>
      <w:r w:rsidRPr="00A4749D">
        <w:rPr>
          <w:lang w:val="en-GB"/>
        </w:rPr>
        <w:t>,</w:t>
      </w:r>
      <w:r w:rsidR="00F94494" w:rsidRPr="00A4749D">
        <w:rPr>
          <w:lang w:val="en-GB"/>
        </w:rPr>
        <w:t xml:space="preserve"> </w:t>
      </w:r>
      <w:r w:rsidR="0044294A" w:rsidRPr="00A4749D">
        <w:rPr>
          <w:lang w:val="en-GB"/>
        </w:rPr>
        <w:t>only one percent</w:t>
      </w:r>
      <w:r w:rsidR="00F94494" w:rsidRPr="00A4749D">
        <w:rPr>
          <w:lang w:val="en-GB"/>
        </w:rPr>
        <w:t xml:space="preserve"> were dissatisfied</w:t>
      </w:r>
      <w:r w:rsidR="00704FA2" w:rsidRPr="00A4749D">
        <w:rPr>
          <w:lang w:val="en-GB"/>
        </w:rPr>
        <w:t>,</w:t>
      </w:r>
      <w:r w:rsidR="00F94494" w:rsidRPr="00A4749D">
        <w:rPr>
          <w:lang w:val="en-GB"/>
        </w:rPr>
        <w:t xml:space="preserve"> </w:t>
      </w:r>
      <w:r w:rsidR="00704FA2" w:rsidRPr="00A4749D">
        <w:rPr>
          <w:lang w:val="en-GB"/>
        </w:rPr>
        <w:t xml:space="preserve">and </w:t>
      </w:r>
      <w:r w:rsidR="003A5174" w:rsidRPr="00A4749D">
        <w:rPr>
          <w:lang w:val="en-GB"/>
        </w:rPr>
        <w:t>one</w:t>
      </w:r>
      <w:r w:rsidR="00A90ED2" w:rsidRPr="00A4749D">
        <w:rPr>
          <w:lang w:val="en-GB"/>
        </w:rPr>
        <w:t xml:space="preserve"> percent were</w:t>
      </w:r>
      <w:r w:rsidR="00F85A08" w:rsidRPr="00A4749D">
        <w:rPr>
          <w:lang w:val="en-GB"/>
        </w:rPr>
        <w:t xml:space="preserve"> neither satisfied nor dissatisfied. </w:t>
      </w:r>
    </w:p>
    <w:p w14:paraId="7ECFACA5" w14:textId="50E61682" w:rsidR="00F85A08" w:rsidRPr="00A4749D" w:rsidRDefault="00F85A08" w:rsidP="003B0B69">
      <w:pPr>
        <w:pStyle w:val="Caption"/>
        <w:rPr>
          <w:sz w:val="16"/>
          <w:szCs w:val="16"/>
          <w:lang w:val="en-GB"/>
        </w:rPr>
      </w:pPr>
      <w:bookmarkStart w:id="113" w:name="_Toc451936161"/>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15</w:t>
      </w:r>
      <w:r w:rsidR="004C4BF2" w:rsidRPr="00A4749D">
        <w:rPr>
          <w:noProof/>
          <w:sz w:val="16"/>
          <w:szCs w:val="16"/>
          <w:lang w:val="en-GB"/>
        </w:rPr>
        <w:fldChar w:fldCharType="end"/>
      </w:r>
      <w:r w:rsidRPr="00A4749D">
        <w:rPr>
          <w:sz w:val="16"/>
          <w:szCs w:val="16"/>
          <w:lang w:val="en-GB"/>
        </w:rPr>
        <w:t>: Overall satisfaction with service and support provided by Active Families programme</w:t>
      </w:r>
      <w:bookmarkEnd w:id="113"/>
    </w:p>
    <w:p w14:paraId="7ECFACA6" w14:textId="77777777" w:rsidR="003B0B69" w:rsidRPr="00A4749D" w:rsidRDefault="0003217A" w:rsidP="0003217A">
      <w:pPr>
        <w:pStyle w:val="TableQuestion"/>
        <w:rPr>
          <w:lang w:val="en-GB"/>
        </w:rPr>
      </w:pPr>
      <w:r w:rsidRPr="00A4749D">
        <w:rPr>
          <w:lang w:val="en-GB"/>
        </w:rPr>
        <w:t xml:space="preserve">Q17. Overall, how satisfied are you with the service and support provided to your family and child through the GRx Active Families programme? </w:t>
      </w:r>
    </w:p>
    <w:p w14:paraId="7ECFACA7" w14:textId="4FDEF637" w:rsidR="008B02AB" w:rsidRPr="00A4749D" w:rsidRDefault="00FA584B" w:rsidP="008B02AB">
      <w:pPr>
        <w:rPr>
          <w:lang w:val="en-GB"/>
        </w:rPr>
      </w:pPr>
      <w:r w:rsidRPr="00A4749D">
        <w:rPr>
          <w:noProof/>
          <w:lang w:eastAsia="en-NZ"/>
        </w:rPr>
        <w:drawing>
          <wp:inline distT="0" distB="0" distL="0" distR="0" wp14:anchorId="09C6603E" wp14:editId="2C2B6AC1">
            <wp:extent cx="5543550" cy="2680319"/>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2680319"/>
                    </a:xfrm>
                    <a:prstGeom prst="rect">
                      <a:avLst/>
                    </a:prstGeom>
                    <a:noFill/>
                    <a:ln>
                      <a:noFill/>
                    </a:ln>
                  </pic:spPr>
                </pic:pic>
              </a:graphicData>
            </a:graphic>
          </wp:inline>
        </w:drawing>
      </w:r>
    </w:p>
    <w:p w14:paraId="7ECFACA8" w14:textId="77777777" w:rsidR="008B02AB" w:rsidRPr="00A4749D" w:rsidRDefault="008B02AB" w:rsidP="006D18AA">
      <w:pPr>
        <w:pStyle w:val="TableFootnote"/>
        <w:rPr>
          <w:lang w:val="en-GB"/>
        </w:rPr>
      </w:pPr>
    </w:p>
    <w:p w14:paraId="7ECFACA9" w14:textId="3DB0732A" w:rsidR="006D18AA" w:rsidRPr="00A4749D" w:rsidRDefault="006D18AA" w:rsidP="006D18AA">
      <w:pPr>
        <w:pStyle w:val="TableFootnote"/>
        <w:rPr>
          <w:lang w:val="en-GB"/>
        </w:rPr>
      </w:pPr>
      <w:r w:rsidRPr="00A4749D">
        <w:rPr>
          <w:lang w:val="en-GB"/>
        </w:rPr>
        <w:t>Total may not sum to 100% due to rounding.</w:t>
      </w:r>
      <w:r w:rsidR="00C07FDE" w:rsidRPr="00A4749D">
        <w:rPr>
          <w:lang w:val="en-GB"/>
        </w:rPr>
        <w:t xml:space="preserve"> </w:t>
      </w:r>
      <w:r w:rsidR="005B6DBD">
        <w:rPr>
          <w:lang w:val="en-GB"/>
        </w:rPr>
        <w:br/>
      </w:r>
      <w:r w:rsidR="00C07FDE" w:rsidRPr="00A4749D">
        <w:rPr>
          <w:lang w:val="en-GB"/>
        </w:rPr>
        <w:t>2018 results exclude non-response</w:t>
      </w:r>
      <w:r w:rsidR="005B6DBD">
        <w:rPr>
          <w:lang w:val="en-GB"/>
        </w:rPr>
        <w:t xml:space="preserve"> (all 269 respondents were asked to answer this question)</w:t>
      </w:r>
      <w:r w:rsidR="00C07FDE" w:rsidRPr="00A4749D">
        <w:rPr>
          <w:lang w:val="en-GB"/>
        </w:rPr>
        <w:t>.</w:t>
      </w:r>
    </w:p>
    <w:p w14:paraId="7ECFACAA" w14:textId="77777777" w:rsidR="006D18AA" w:rsidRPr="00A4749D" w:rsidRDefault="006D18AA" w:rsidP="006D18AA">
      <w:pPr>
        <w:rPr>
          <w:lang w:val="en-GB"/>
        </w:rPr>
      </w:pPr>
    </w:p>
    <w:p w14:paraId="7ECFACAB" w14:textId="0AAEF66B" w:rsidR="00F85A08" w:rsidRPr="00A4749D" w:rsidRDefault="00EE6B98" w:rsidP="00EE6B98">
      <w:pPr>
        <w:pStyle w:val="BodyText"/>
        <w:rPr>
          <w:lang w:val="en-GB"/>
        </w:rPr>
      </w:pPr>
      <w:r w:rsidRPr="00A4749D">
        <w:rPr>
          <w:lang w:val="en-GB"/>
        </w:rPr>
        <w:t>Table 6 shows that w</w:t>
      </w:r>
      <w:r w:rsidR="00F85A08" w:rsidRPr="00A4749D">
        <w:rPr>
          <w:lang w:val="en-GB"/>
        </w:rPr>
        <w:t xml:space="preserve">here an explanation for their level of satisfaction was provided, </w:t>
      </w:r>
      <w:r w:rsidR="00822CD3" w:rsidRPr="00A4749D">
        <w:rPr>
          <w:lang w:val="en-GB"/>
        </w:rPr>
        <w:t>participants</w:t>
      </w:r>
      <w:r w:rsidR="00F85A08" w:rsidRPr="00A4749D">
        <w:rPr>
          <w:lang w:val="en-GB"/>
        </w:rPr>
        <w:t xml:space="preserve"> </w:t>
      </w:r>
      <w:r w:rsidR="00CA62EC" w:rsidRPr="00A4749D">
        <w:rPr>
          <w:lang w:val="en-GB"/>
        </w:rPr>
        <w:t>most commonly reported that their</w:t>
      </w:r>
      <w:r w:rsidR="00F85A08" w:rsidRPr="00A4749D">
        <w:rPr>
          <w:lang w:val="en-GB"/>
        </w:rPr>
        <w:t xml:space="preserve"> satisfaction was due to the</w:t>
      </w:r>
      <w:r w:rsidR="00D046FE" w:rsidRPr="00A4749D">
        <w:rPr>
          <w:lang w:val="en-GB"/>
        </w:rPr>
        <w:t xml:space="preserve"> </w:t>
      </w:r>
      <w:r w:rsidR="00D00E8A" w:rsidRPr="00A4749D">
        <w:rPr>
          <w:lang w:val="en-GB"/>
        </w:rPr>
        <w:t>Active Families programme</w:t>
      </w:r>
      <w:r w:rsidR="00D046FE" w:rsidRPr="00A4749D">
        <w:rPr>
          <w:lang w:val="en-GB"/>
        </w:rPr>
        <w:t xml:space="preserve"> (</w:t>
      </w:r>
      <w:r w:rsidR="003A5174" w:rsidRPr="00A4749D">
        <w:rPr>
          <w:lang w:val="en-GB"/>
        </w:rPr>
        <w:t xml:space="preserve">22 </w:t>
      </w:r>
      <w:r w:rsidR="00D046FE" w:rsidRPr="00A4749D">
        <w:rPr>
          <w:lang w:val="en-GB"/>
        </w:rPr>
        <w:t xml:space="preserve">percent) </w:t>
      </w:r>
      <w:r w:rsidR="00A90ED2" w:rsidRPr="00A4749D">
        <w:rPr>
          <w:lang w:val="en-GB"/>
        </w:rPr>
        <w:t xml:space="preserve">and the </w:t>
      </w:r>
      <w:r w:rsidR="009A40BD" w:rsidRPr="00A4749D">
        <w:rPr>
          <w:lang w:val="en-GB"/>
        </w:rPr>
        <w:t>impacts of the</w:t>
      </w:r>
      <w:r w:rsidR="00E136AC" w:rsidRPr="00A4749D">
        <w:rPr>
          <w:lang w:val="en-GB"/>
        </w:rPr>
        <w:t xml:space="preserve"> programme </w:t>
      </w:r>
      <w:r w:rsidR="00A90ED2" w:rsidRPr="00A4749D">
        <w:rPr>
          <w:lang w:val="en-GB"/>
        </w:rPr>
        <w:t>(</w:t>
      </w:r>
      <w:r w:rsidR="003A5174" w:rsidRPr="00A4749D">
        <w:rPr>
          <w:lang w:val="en-GB"/>
        </w:rPr>
        <w:t>28</w:t>
      </w:r>
      <w:r w:rsidR="00A90ED2" w:rsidRPr="00A4749D">
        <w:rPr>
          <w:lang w:val="en-GB"/>
        </w:rPr>
        <w:t xml:space="preserve"> percent).</w:t>
      </w:r>
      <w:r w:rsidR="00EF0383" w:rsidRPr="00A4749D">
        <w:rPr>
          <w:lang w:val="en-GB"/>
        </w:rPr>
        <w:t xml:space="preserve"> </w:t>
      </w:r>
      <w:r w:rsidR="00D00E8A" w:rsidRPr="00A4749D">
        <w:rPr>
          <w:lang w:val="en-GB"/>
        </w:rPr>
        <w:t xml:space="preserve">Participants </w:t>
      </w:r>
      <w:r w:rsidR="00CA62EC" w:rsidRPr="00A4749D">
        <w:rPr>
          <w:lang w:val="en-GB"/>
        </w:rPr>
        <w:t xml:space="preserve">were generally satisfied with the </w:t>
      </w:r>
      <w:r w:rsidR="00D00E8A" w:rsidRPr="00A4749D">
        <w:rPr>
          <w:lang w:val="en-GB"/>
        </w:rPr>
        <w:t xml:space="preserve">support they had received </w:t>
      </w:r>
      <w:r w:rsidR="003A5174" w:rsidRPr="00A4749D">
        <w:rPr>
          <w:lang w:val="en-GB"/>
        </w:rPr>
        <w:t xml:space="preserve">(32 percent) </w:t>
      </w:r>
      <w:r w:rsidR="00D00E8A" w:rsidRPr="00A4749D">
        <w:rPr>
          <w:lang w:val="en-GB"/>
        </w:rPr>
        <w:t>and the Active Families co-ordinator (</w:t>
      </w:r>
      <w:r w:rsidR="003A5174" w:rsidRPr="00A4749D">
        <w:rPr>
          <w:lang w:val="en-GB"/>
        </w:rPr>
        <w:t>16</w:t>
      </w:r>
      <w:r w:rsidR="00D00E8A" w:rsidRPr="00A4749D">
        <w:rPr>
          <w:lang w:val="en-GB"/>
        </w:rPr>
        <w:t xml:space="preserve"> percent). </w:t>
      </w:r>
      <w:r w:rsidR="000B5465" w:rsidRPr="00A4749D">
        <w:rPr>
          <w:lang w:val="en-GB"/>
        </w:rPr>
        <w:t>Comments reflecting these reasons include:</w:t>
      </w:r>
    </w:p>
    <w:p w14:paraId="0796E4A0" w14:textId="32BEFCE7" w:rsidR="003A5174" w:rsidRPr="00A4749D" w:rsidRDefault="003A5174" w:rsidP="009D6DE4">
      <w:pPr>
        <w:pStyle w:val="Verbatim"/>
        <w:rPr>
          <w:lang w:val="en-GB" w:eastAsia="zh-TW"/>
        </w:rPr>
      </w:pPr>
      <w:r w:rsidRPr="00A4749D">
        <w:rPr>
          <w:lang w:val="en-GB" w:eastAsia="zh-TW"/>
        </w:rPr>
        <w:t>Helps with the physical.</w:t>
      </w:r>
    </w:p>
    <w:p w14:paraId="42CD8A11" w14:textId="77777777" w:rsidR="003A5174" w:rsidRPr="00A4749D" w:rsidRDefault="003A5174" w:rsidP="009D6DE4">
      <w:pPr>
        <w:pStyle w:val="Verbatim"/>
        <w:rPr>
          <w:lang w:val="en-GB" w:eastAsia="zh-TW"/>
        </w:rPr>
      </w:pPr>
      <w:r w:rsidRPr="00A4749D">
        <w:rPr>
          <w:lang w:val="en-GB" w:eastAsia="zh-TW"/>
        </w:rPr>
        <w:t>It has been effective.</w:t>
      </w:r>
    </w:p>
    <w:p w14:paraId="62369400" w14:textId="5A6CFE43" w:rsidR="003A5174" w:rsidRPr="00A4749D" w:rsidRDefault="003A5174" w:rsidP="009D6DE4">
      <w:pPr>
        <w:pStyle w:val="Verbatim"/>
        <w:rPr>
          <w:lang w:val="en-GB" w:eastAsia="zh-TW"/>
        </w:rPr>
      </w:pPr>
      <w:r w:rsidRPr="00A4749D">
        <w:rPr>
          <w:lang w:val="en-GB" w:eastAsia="zh-TW"/>
        </w:rPr>
        <w:t xml:space="preserve">It's helped me in changing my ways. Not doing much myself so now I am a bit more, which helps </w:t>
      </w:r>
      <w:r w:rsidR="009D6DE4" w:rsidRPr="00A4749D">
        <w:rPr>
          <w:lang w:val="en-GB" w:eastAsia="zh-TW"/>
        </w:rPr>
        <w:t>[name]</w:t>
      </w:r>
      <w:r w:rsidRPr="00A4749D">
        <w:rPr>
          <w:lang w:val="en-GB" w:eastAsia="zh-TW"/>
        </w:rPr>
        <w:t xml:space="preserve"> do his</w:t>
      </w:r>
      <w:r w:rsidR="009D6DE4" w:rsidRPr="00A4749D">
        <w:rPr>
          <w:lang w:val="en-GB" w:eastAsia="zh-TW"/>
        </w:rPr>
        <w:t>.</w:t>
      </w:r>
      <w:r w:rsidRPr="00A4749D">
        <w:rPr>
          <w:lang w:val="en-GB" w:eastAsia="zh-TW"/>
        </w:rPr>
        <w:t xml:space="preserve"> I know what it takes now with our health and it's helped me to change. Thanks </w:t>
      </w:r>
      <w:r w:rsidR="009D6DE4" w:rsidRPr="00A4749D">
        <w:rPr>
          <w:lang w:val="en-GB" w:eastAsia="zh-TW"/>
        </w:rPr>
        <w:t>[name]</w:t>
      </w:r>
      <w:r w:rsidRPr="00A4749D">
        <w:rPr>
          <w:lang w:val="en-GB" w:eastAsia="zh-TW"/>
        </w:rPr>
        <w:t>.</w:t>
      </w:r>
    </w:p>
    <w:p w14:paraId="62D8BE6E" w14:textId="5A730C0D" w:rsidR="003A5174" w:rsidRPr="00A4749D" w:rsidRDefault="003A5174" w:rsidP="009D6DE4">
      <w:pPr>
        <w:pStyle w:val="Verbatim"/>
        <w:rPr>
          <w:lang w:val="en-GB" w:eastAsia="zh-TW"/>
        </w:rPr>
      </w:pPr>
      <w:r w:rsidRPr="00A4749D">
        <w:rPr>
          <w:lang w:val="en-GB" w:eastAsia="zh-TW"/>
        </w:rPr>
        <w:t xml:space="preserve">Helped </w:t>
      </w:r>
      <w:r w:rsidR="009D6DE4" w:rsidRPr="00A4749D">
        <w:rPr>
          <w:lang w:val="en-GB" w:eastAsia="zh-TW"/>
        </w:rPr>
        <w:t>[name]</w:t>
      </w:r>
      <w:r w:rsidRPr="00A4749D">
        <w:rPr>
          <w:lang w:val="en-GB" w:eastAsia="zh-TW"/>
        </w:rPr>
        <w:t xml:space="preserve"> get more confident in joining in and giving everything a go.</w:t>
      </w:r>
    </w:p>
    <w:p w14:paraId="300E7A86" w14:textId="055FEB69" w:rsidR="003A5174" w:rsidRPr="00A4749D" w:rsidRDefault="009D6DE4" w:rsidP="009D6DE4">
      <w:pPr>
        <w:pStyle w:val="Verbatim"/>
        <w:rPr>
          <w:lang w:val="en-GB" w:eastAsia="zh-TW"/>
        </w:rPr>
      </w:pPr>
      <w:r w:rsidRPr="00A4749D">
        <w:rPr>
          <w:lang w:val="en-GB" w:eastAsia="zh-TW"/>
        </w:rPr>
        <w:t>[Name]</w:t>
      </w:r>
      <w:r w:rsidR="003A5174" w:rsidRPr="00A4749D">
        <w:rPr>
          <w:lang w:val="en-GB" w:eastAsia="zh-TW"/>
        </w:rPr>
        <w:t xml:space="preserve"> is learning to make healthier choices and it isn't just Mum telling her.</w:t>
      </w:r>
    </w:p>
    <w:p w14:paraId="367F241F" w14:textId="77777777" w:rsidR="003A5174" w:rsidRPr="00A4749D" w:rsidRDefault="003A5174" w:rsidP="009D6DE4">
      <w:pPr>
        <w:pStyle w:val="Verbatim"/>
        <w:rPr>
          <w:lang w:val="en-GB" w:eastAsia="zh-TW"/>
        </w:rPr>
      </w:pPr>
      <w:r w:rsidRPr="00A4749D">
        <w:rPr>
          <w:lang w:val="en-GB" w:eastAsia="zh-TW"/>
        </w:rPr>
        <w:lastRenderedPageBreak/>
        <w:t>Well my children are interested in the fitness and weight.</w:t>
      </w:r>
    </w:p>
    <w:p w14:paraId="46999101" w14:textId="3F57D5BC" w:rsidR="003A5174" w:rsidRPr="00A4749D" w:rsidRDefault="003A5174" w:rsidP="009D6DE4">
      <w:pPr>
        <w:pStyle w:val="Verbatim"/>
        <w:rPr>
          <w:lang w:val="en-GB" w:eastAsia="zh-TW"/>
        </w:rPr>
      </w:pPr>
      <w:r w:rsidRPr="00A4749D">
        <w:rPr>
          <w:lang w:val="en-GB" w:eastAsia="zh-TW"/>
        </w:rPr>
        <w:t xml:space="preserve">It's really helped motivate </w:t>
      </w:r>
      <w:r w:rsidR="009D6DE4" w:rsidRPr="00A4749D">
        <w:rPr>
          <w:lang w:val="en-GB" w:eastAsia="zh-TW"/>
        </w:rPr>
        <w:t>[name]</w:t>
      </w:r>
      <w:r w:rsidRPr="00A4749D">
        <w:rPr>
          <w:lang w:val="en-GB" w:eastAsia="zh-TW"/>
        </w:rPr>
        <w:t>.</w:t>
      </w:r>
    </w:p>
    <w:p w14:paraId="0C5CA1BE" w14:textId="27AF687D" w:rsidR="003A5174" w:rsidRPr="00A4749D" w:rsidRDefault="003A5174" w:rsidP="009D6DE4">
      <w:pPr>
        <w:pStyle w:val="Verbatim"/>
        <w:rPr>
          <w:lang w:val="en-GB" w:eastAsia="zh-TW"/>
        </w:rPr>
      </w:pPr>
      <w:r w:rsidRPr="00A4749D">
        <w:rPr>
          <w:lang w:val="en-GB" w:eastAsia="zh-TW"/>
        </w:rPr>
        <w:t>She's a different person, confident, looks slimmer [and</w:t>
      </w:r>
      <w:r w:rsidR="009D6DE4" w:rsidRPr="00A4749D">
        <w:rPr>
          <w:lang w:val="en-GB" w:eastAsia="zh-TW"/>
        </w:rPr>
        <w:t xml:space="preserve"> is</w:t>
      </w:r>
      <w:r w:rsidRPr="00A4749D">
        <w:rPr>
          <w:lang w:val="en-GB" w:eastAsia="zh-TW"/>
        </w:rPr>
        <w:t>] doing well in school. She enjoys this more than PE at school.</w:t>
      </w:r>
    </w:p>
    <w:p w14:paraId="58B5A959" w14:textId="77777777" w:rsidR="003A5174" w:rsidRPr="00A4749D" w:rsidRDefault="003A5174" w:rsidP="009D6DE4">
      <w:pPr>
        <w:pStyle w:val="Verbatim"/>
        <w:rPr>
          <w:lang w:val="en-GB" w:eastAsia="zh-TW"/>
        </w:rPr>
      </w:pPr>
      <w:r w:rsidRPr="00A4749D">
        <w:rPr>
          <w:lang w:val="en-GB" w:eastAsia="zh-TW"/>
        </w:rPr>
        <w:t>Very family friendly.</w:t>
      </w:r>
    </w:p>
    <w:p w14:paraId="4C2EA56E" w14:textId="77777777" w:rsidR="003A5174" w:rsidRPr="00A4749D" w:rsidRDefault="003A5174" w:rsidP="009D6DE4">
      <w:pPr>
        <w:pStyle w:val="Verbatim"/>
        <w:rPr>
          <w:lang w:val="en-GB" w:eastAsia="zh-TW"/>
        </w:rPr>
      </w:pPr>
      <w:r w:rsidRPr="00A4749D">
        <w:rPr>
          <w:lang w:val="en-GB" w:eastAsia="zh-TW"/>
        </w:rPr>
        <w:t>I achieved my goals.</w:t>
      </w:r>
    </w:p>
    <w:p w14:paraId="348D4E98" w14:textId="77777777" w:rsidR="003A5174" w:rsidRPr="00A4749D" w:rsidRDefault="003A5174" w:rsidP="009D6DE4">
      <w:pPr>
        <w:pStyle w:val="Verbatim"/>
        <w:rPr>
          <w:lang w:val="en-GB" w:eastAsia="zh-TW"/>
        </w:rPr>
      </w:pPr>
      <w:r w:rsidRPr="00A4749D">
        <w:rPr>
          <w:lang w:val="en-GB" w:eastAsia="zh-TW"/>
        </w:rPr>
        <w:t>Changed the way the Active Family eats and plays.</w:t>
      </w:r>
    </w:p>
    <w:p w14:paraId="2C0CEAB2" w14:textId="77777777" w:rsidR="003A5174" w:rsidRPr="00A4749D" w:rsidRDefault="003A5174" w:rsidP="009D6DE4">
      <w:pPr>
        <w:pStyle w:val="Verbatim"/>
        <w:rPr>
          <w:lang w:val="en-GB" w:eastAsia="zh-TW"/>
        </w:rPr>
      </w:pPr>
      <w:r w:rsidRPr="00A4749D">
        <w:rPr>
          <w:lang w:val="en-GB" w:eastAsia="zh-TW"/>
        </w:rPr>
        <w:t>I can see a change in his behaviour and attitude towards his health.</w:t>
      </w:r>
    </w:p>
    <w:p w14:paraId="06948177" w14:textId="77777777" w:rsidR="003A5174" w:rsidRPr="00A4749D" w:rsidRDefault="003A5174" w:rsidP="009D6DE4">
      <w:pPr>
        <w:pStyle w:val="Verbatim"/>
        <w:rPr>
          <w:lang w:val="en-GB" w:eastAsia="zh-TW"/>
        </w:rPr>
      </w:pPr>
      <w:r w:rsidRPr="00A4749D">
        <w:rPr>
          <w:lang w:val="en-GB" w:eastAsia="zh-TW"/>
        </w:rPr>
        <w:t>I don't want to stop. Cooking element [is] awesome.</w:t>
      </w:r>
    </w:p>
    <w:p w14:paraId="0A375AB2" w14:textId="77777777" w:rsidR="003A5174" w:rsidRPr="00A4749D" w:rsidRDefault="003A5174" w:rsidP="009D6DE4">
      <w:pPr>
        <w:pStyle w:val="Verbatim"/>
        <w:rPr>
          <w:lang w:val="en-GB" w:eastAsia="zh-TW"/>
        </w:rPr>
      </w:pPr>
      <w:r w:rsidRPr="00A4749D">
        <w:rPr>
          <w:lang w:val="en-GB" w:eastAsia="zh-TW"/>
        </w:rPr>
        <w:t>Rewarding.</w:t>
      </w:r>
    </w:p>
    <w:p w14:paraId="089F1571" w14:textId="77777777" w:rsidR="003A5174" w:rsidRPr="00A4749D" w:rsidRDefault="003A5174" w:rsidP="009D6DE4">
      <w:pPr>
        <w:pStyle w:val="Verbatim"/>
        <w:rPr>
          <w:lang w:val="en-GB" w:eastAsia="zh-TW"/>
        </w:rPr>
      </w:pPr>
      <w:r w:rsidRPr="00A4749D">
        <w:rPr>
          <w:lang w:val="en-GB" w:eastAsia="zh-TW"/>
        </w:rPr>
        <w:t>It has been really great and very enjoyable, it has been a really good incentive to keep up our activity.</w:t>
      </w:r>
    </w:p>
    <w:p w14:paraId="5A063B0F" w14:textId="77777777" w:rsidR="003A5174" w:rsidRPr="00A4749D" w:rsidRDefault="003A5174" w:rsidP="009D6DE4">
      <w:pPr>
        <w:pStyle w:val="Verbatim"/>
        <w:rPr>
          <w:lang w:val="en-GB" w:eastAsia="zh-TW"/>
        </w:rPr>
      </w:pPr>
      <w:r w:rsidRPr="00A4749D">
        <w:rPr>
          <w:lang w:val="en-GB" w:eastAsia="zh-TW"/>
        </w:rPr>
        <w:t>I've learnt a lot about eating healthy. The cooking demo and classes are fun and so are the people. My kids have heaps of fun and like the games they play.</w:t>
      </w:r>
    </w:p>
    <w:p w14:paraId="3C149254" w14:textId="77777777" w:rsidR="003A5174" w:rsidRPr="00A4749D" w:rsidRDefault="003A5174" w:rsidP="009D6DE4">
      <w:pPr>
        <w:pStyle w:val="Verbatim"/>
        <w:rPr>
          <w:lang w:val="en-GB" w:eastAsia="zh-TW"/>
        </w:rPr>
      </w:pPr>
      <w:r w:rsidRPr="00A4749D">
        <w:rPr>
          <w:lang w:val="en-GB" w:eastAsia="zh-TW"/>
        </w:rPr>
        <w:t>My children are always happy and eager to be active.</w:t>
      </w:r>
    </w:p>
    <w:p w14:paraId="7C3E7F39" w14:textId="77777777" w:rsidR="003A5174" w:rsidRPr="00A4749D" w:rsidRDefault="003A5174" w:rsidP="009D6DE4">
      <w:pPr>
        <w:pStyle w:val="Verbatim"/>
        <w:rPr>
          <w:lang w:val="en-GB" w:eastAsia="zh-TW"/>
        </w:rPr>
      </w:pPr>
      <w:r w:rsidRPr="00A4749D">
        <w:rPr>
          <w:lang w:val="en-GB" w:eastAsia="zh-TW"/>
        </w:rPr>
        <w:t>It's a great learning environment.</w:t>
      </w:r>
    </w:p>
    <w:p w14:paraId="04A39E54" w14:textId="77777777" w:rsidR="003A5174" w:rsidRPr="00A4749D" w:rsidRDefault="003A5174" w:rsidP="009D6DE4">
      <w:pPr>
        <w:pStyle w:val="Verbatim"/>
        <w:rPr>
          <w:lang w:val="en-GB" w:eastAsia="zh-TW"/>
        </w:rPr>
      </w:pPr>
      <w:r w:rsidRPr="00A4749D">
        <w:rPr>
          <w:lang w:val="en-GB" w:eastAsia="zh-TW"/>
        </w:rPr>
        <w:t>It has changed perspective of my child who now sees food and physical activity differently.</w:t>
      </w:r>
    </w:p>
    <w:p w14:paraId="13FDB04B" w14:textId="77777777" w:rsidR="003A5174" w:rsidRPr="00A4749D" w:rsidRDefault="003A5174" w:rsidP="009D6DE4">
      <w:pPr>
        <w:pStyle w:val="Verbatim"/>
        <w:rPr>
          <w:lang w:val="en-GB" w:eastAsia="zh-TW"/>
        </w:rPr>
      </w:pPr>
      <w:r w:rsidRPr="00A4749D">
        <w:rPr>
          <w:lang w:val="en-GB" w:eastAsia="zh-TW"/>
        </w:rPr>
        <w:t>I've noticed my child has got faster at bush walks.</w:t>
      </w:r>
    </w:p>
    <w:p w14:paraId="0660F46F" w14:textId="77777777" w:rsidR="003A5174" w:rsidRPr="00A4749D" w:rsidRDefault="003A5174" w:rsidP="009D6DE4">
      <w:pPr>
        <w:pStyle w:val="Verbatim"/>
        <w:rPr>
          <w:lang w:val="en-GB" w:eastAsia="zh-TW"/>
        </w:rPr>
      </w:pPr>
      <w:r w:rsidRPr="00A4749D">
        <w:rPr>
          <w:lang w:val="en-GB" w:eastAsia="zh-TW"/>
        </w:rPr>
        <w:t>We have tried lots of the activities out of Active Families time. We are more aware of what we eat.</w:t>
      </w:r>
    </w:p>
    <w:p w14:paraId="508DE8DE" w14:textId="77777777" w:rsidR="003A5174" w:rsidRPr="00A4749D" w:rsidRDefault="003A5174" w:rsidP="009D6DE4">
      <w:pPr>
        <w:pStyle w:val="Verbatim"/>
        <w:rPr>
          <w:lang w:val="en-GB" w:eastAsia="zh-TW"/>
        </w:rPr>
      </w:pPr>
      <w:r w:rsidRPr="00A4749D">
        <w:rPr>
          <w:lang w:val="en-GB" w:eastAsia="zh-TW"/>
        </w:rPr>
        <w:t>We've made real lifestyle changes and I know we will continue to become a fitter, stronger and healthier family for it.</w:t>
      </w:r>
    </w:p>
    <w:p w14:paraId="6F2B5C5F" w14:textId="77777777" w:rsidR="003A5174" w:rsidRPr="00A4749D" w:rsidRDefault="003A5174" w:rsidP="009D6DE4">
      <w:pPr>
        <w:pStyle w:val="Verbatim"/>
        <w:rPr>
          <w:lang w:val="en-GB" w:eastAsia="zh-TW"/>
        </w:rPr>
      </w:pPr>
      <w:r w:rsidRPr="00A4749D">
        <w:rPr>
          <w:lang w:val="en-GB" w:eastAsia="zh-TW"/>
        </w:rPr>
        <w:t>I now know how to stay healthy and active most of the time.</w:t>
      </w:r>
    </w:p>
    <w:p w14:paraId="6D838C8A" w14:textId="77777777" w:rsidR="003A5174" w:rsidRPr="00A4749D" w:rsidRDefault="003A5174" w:rsidP="009D6DE4">
      <w:pPr>
        <w:pStyle w:val="Verbatim"/>
        <w:rPr>
          <w:lang w:val="en-GB" w:eastAsia="zh-TW"/>
        </w:rPr>
      </w:pPr>
      <w:r w:rsidRPr="00A4749D">
        <w:rPr>
          <w:lang w:val="en-GB" w:eastAsia="zh-TW"/>
        </w:rPr>
        <w:t>I have stayed on as we love doing stuff as a family.</w:t>
      </w:r>
    </w:p>
    <w:p w14:paraId="6AB376DA" w14:textId="06643AF0" w:rsidR="003A5174" w:rsidRPr="00A4749D" w:rsidRDefault="009D6DE4" w:rsidP="009D6DE4">
      <w:pPr>
        <w:pStyle w:val="Verbatim"/>
        <w:rPr>
          <w:lang w:val="en-GB" w:eastAsia="zh-TW"/>
        </w:rPr>
      </w:pPr>
      <w:r w:rsidRPr="00A4749D">
        <w:rPr>
          <w:lang w:val="en-GB" w:eastAsia="zh-TW"/>
        </w:rPr>
        <w:t>It has set [name] up for success!</w:t>
      </w:r>
    </w:p>
    <w:p w14:paraId="01E3789E" w14:textId="77777777" w:rsidR="003A5174" w:rsidRPr="00A4749D" w:rsidRDefault="003A5174" w:rsidP="009D6DE4">
      <w:pPr>
        <w:pStyle w:val="Verbatim"/>
        <w:rPr>
          <w:lang w:val="en-GB" w:eastAsia="zh-TW"/>
        </w:rPr>
      </w:pPr>
      <w:r w:rsidRPr="00A4749D">
        <w:rPr>
          <w:lang w:val="en-GB" w:eastAsia="zh-TW"/>
        </w:rPr>
        <w:t>It's helping to make big change in his life.</w:t>
      </w:r>
    </w:p>
    <w:p w14:paraId="0E96FCB3" w14:textId="77777777" w:rsidR="003A5174" w:rsidRPr="00A4749D" w:rsidRDefault="003A5174" w:rsidP="009D6DE4">
      <w:pPr>
        <w:pStyle w:val="Verbatim"/>
        <w:rPr>
          <w:lang w:val="en-GB" w:eastAsia="zh-TW"/>
        </w:rPr>
      </w:pPr>
      <w:r w:rsidRPr="00A4749D">
        <w:rPr>
          <w:lang w:val="en-GB" w:eastAsia="zh-TW"/>
        </w:rPr>
        <w:t>A bit more motivated than before.</w:t>
      </w:r>
    </w:p>
    <w:p w14:paraId="51691474" w14:textId="77777777" w:rsidR="003A5174" w:rsidRPr="00A4749D" w:rsidRDefault="003A5174" w:rsidP="009D6DE4">
      <w:pPr>
        <w:pStyle w:val="Verbatim"/>
        <w:rPr>
          <w:lang w:val="en-GB" w:eastAsia="zh-TW"/>
        </w:rPr>
      </w:pPr>
      <w:r w:rsidRPr="00A4749D">
        <w:rPr>
          <w:lang w:val="en-GB" w:eastAsia="zh-TW"/>
        </w:rPr>
        <w:lastRenderedPageBreak/>
        <w:t>Much need the motivation and education. No pressure or judgement.</w:t>
      </w:r>
    </w:p>
    <w:p w14:paraId="4742842D" w14:textId="77777777" w:rsidR="003A5174" w:rsidRPr="00A4749D" w:rsidRDefault="003A5174" w:rsidP="009D6DE4">
      <w:pPr>
        <w:pStyle w:val="Verbatim"/>
        <w:rPr>
          <w:lang w:val="en-GB" w:eastAsia="zh-TW"/>
        </w:rPr>
      </w:pPr>
      <w:r w:rsidRPr="00A4749D">
        <w:rPr>
          <w:lang w:val="en-GB" w:eastAsia="zh-TW"/>
        </w:rPr>
        <w:t>Contact has been good and representatives very nice.</w:t>
      </w:r>
    </w:p>
    <w:p w14:paraId="5DD58A9D" w14:textId="77777777" w:rsidR="003A5174" w:rsidRPr="00A4749D" w:rsidRDefault="003A5174" w:rsidP="009D6DE4">
      <w:pPr>
        <w:pStyle w:val="Verbatim"/>
        <w:rPr>
          <w:lang w:val="en-GB" w:eastAsia="zh-TW"/>
        </w:rPr>
      </w:pPr>
      <w:r w:rsidRPr="00A4749D">
        <w:rPr>
          <w:lang w:val="en-GB" w:eastAsia="zh-TW"/>
        </w:rPr>
        <w:t>Kind and caring.</w:t>
      </w:r>
    </w:p>
    <w:p w14:paraId="643381D3" w14:textId="77777777" w:rsidR="003A5174" w:rsidRPr="00A4749D" w:rsidRDefault="003A5174" w:rsidP="009D6DE4">
      <w:pPr>
        <w:pStyle w:val="Verbatim"/>
        <w:rPr>
          <w:lang w:val="en-GB" w:eastAsia="zh-TW"/>
        </w:rPr>
      </w:pPr>
      <w:r w:rsidRPr="00A4749D">
        <w:rPr>
          <w:lang w:val="en-GB" w:eastAsia="zh-TW"/>
        </w:rPr>
        <w:t>Help and understanding.</w:t>
      </w:r>
    </w:p>
    <w:p w14:paraId="27085EDC" w14:textId="68A45021" w:rsidR="003A5174" w:rsidRPr="00A4749D" w:rsidRDefault="003A5174" w:rsidP="009D6DE4">
      <w:pPr>
        <w:pStyle w:val="Verbatim"/>
        <w:rPr>
          <w:lang w:val="en-GB" w:eastAsia="zh-TW"/>
        </w:rPr>
      </w:pPr>
      <w:r w:rsidRPr="00A4749D">
        <w:rPr>
          <w:lang w:val="en-GB" w:eastAsia="zh-TW"/>
        </w:rPr>
        <w:t>Excellent support and giving us more knowledge th</w:t>
      </w:r>
      <w:r w:rsidR="009D6DE4" w:rsidRPr="00A4749D">
        <w:rPr>
          <w:lang w:val="en-GB" w:eastAsia="zh-TW"/>
        </w:rPr>
        <w:t>a</w:t>
      </w:r>
      <w:r w:rsidRPr="00A4749D">
        <w:rPr>
          <w:lang w:val="en-GB" w:eastAsia="zh-TW"/>
        </w:rPr>
        <w:t>n what we knew in the first place.</w:t>
      </w:r>
    </w:p>
    <w:p w14:paraId="072BE449" w14:textId="77777777" w:rsidR="003A5174" w:rsidRPr="00A4749D" w:rsidRDefault="003A5174" w:rsidP="009D6DE4">
      <w:pPr>
        <w:pStyle w:val="Verbatim"/>
        <w:rPr>
          <w:lang w:val="en-GB" w:eastAsia="zh-TW"/>
        </w:rPr>
      </w:pPr>
      <w:r w:rsidRPr="00A4749D">
        <w:rPr>
          <w:lang w:val="en-GB" w:eastAsia="zh-TW"/>
        </w:rPr>
        <w:t>It worked with my child at his level and encouraged him to give it a try.</w:t>
      </w:r>
    </w:p>
    <w:p w14:paraId="39E16723" w14:textId="4E35BBEA" w:rsidR="003A5174" w:rsidRPr="00A4749D" w:rsidRDefault="003A5174" w:rsidP="009D6DE4">
      <w:pPr>
        <w:pStyle w:val="Verbatim"/>
        <w:rPr>
          <w:lang w:val="en-GB" w:eastAsia="zh-TW"/>
        </w:rPr>
      </w:pPr>
      <w:r w:rsidRPr="00A4749D">
        <w:rPr>
          <w:lang w:val="en-GB" w:eastAsia="zh-TW"/>
        </w:rPr>
        <w:t xml:space="preserve">They are very helpful and </w:t>
      </w:r>
      <w:r w:rsidR="009D6DE4" w:rsidRPr="00A4749D">
        <w:rPr>
          <w:lang w:val="en-GB" w:eastAsia="zh-TW"/>
        </w:rPr>
        <w:t xml:space="preserve">[a] </w:t>
      </w:r>
      <w:r w:rsidRPr="00A4749D">
        <w:rPr>
          <w:lang w:val="en-GB" w:eastAsia="zh-TW"/>
        </w:rPr>
        <w:t>great support for my child.</w:t>
      </w:r>
    </w:p>
    <w:p w14:paraId="173E8069" w14:textId="76E52443" w:rsidR="003A5174" w:rsidRPr="00A4749D" w:rsidRDefault="009D6DE4" w:rsidP="009D6DE4">
      <w:pPr>
        <w:pStyle w:val="Verbatim"/>
        <w:rPr>
          <w:lang w:val="en-GB" w:eastAsia="zh-TW"/>
        </w:rPr>
      </w:pPr>
      <w:r w:rsidRPr="00A4749D">
        <w:rPr>
          <w:lang w:val="en-GB" w:eastAsia="zh-TW"/>
        </w:rPr>
        <w:t>[Name]</w:t>
      </w:r>
      <w:r w:rsidR="003A5174" w:rsidRPr="00A4749D">
        <w:rPr>
          <w:lang w:val="en-GB" w:eastAsia="zh-TW"/>
        </w:rPr>
        <w:t xml:space="preserve"> is very supportive and encouraging.</w:t>
      </w:r>
    </w:p>
    <w:p w14:paraId="53D0F5B0" w14:textId="77777777" w:rsidR="003A5174" w:rsidRPr="00A4749D" w:rsidRDefault="003A5174" w:rsidP="009D6DE4">
      <w:pPr>
        <w:pStyle w:val="Verbatim"/>
        <w:rPr>
          <w:lang w:val="en-GB" w:eastAsia="zh-TW"/>
        </w:rPr>
      </w:pPr>
      <w:r w:rsidRPr="00A4749D">
        <w:rPr>
          <w:lang w:val="en-GB" w:eastAsia="zh-TW"/>
        </w:rPr>
        <w:t>I like the communication.</w:t>
      </w:r>
    </w:p>
    <w:p w14:paraId="126E4DF6" w14:textId="65A8A2AC" w:rsidR="003A5174" w:rsidRPr="00A4749D" w:rsidRDefault="009D6DE4" w:rsidP="009D6DE4">
      <w:pPr>
        <w:pStyle w:val="Verbatim"/>
        <w:rPr>
          <w:lang w:val="en-GB" w:eastAsia="zh-TW"/>
        </w:rPr>
      </w:pPr>
      <w:r w:rsidRPr="00A4749D">
        <w:rPr>
          <w:lang w:val="en-GB" w:eastAsia="zh-TW"/>
        </w:rPr>
        <w:t>[Name]</w:t>
      </w:r>
      <w:r w:rsidR="003A5174" w:rsidRPr="00A4749D">
        <w:rPr>
          <w:lang w:val="en-GB" w:eastAsia="zh-TW"/>
        </w:rPr>
        <w:t xml:space="preserve"> is very supportive.</w:t>
      </w:r>
    </w:p>
    <w:p w14:paraId="2CB194DC" w14:textId="77777777" w:rsidR="003A5174" w:rsidRPr="00A4749D" w:rsidRDefault="003A5174" w:rsidP="009D6DE4">
      <w:pPr>
        <w:pStyle w:val="Verbatim"/>
        <w:rPr>
          <w:lang w:val="en-GB" w:eastAsia="zh-TW"/>
        </w:rPr>
      </w:pPr>
      <w:r w:rsidRPr="00A4749D">
        <w:rPr>
          <w:lang w:val="en-GB" w:eastAsia="zh-TW"/>
        </w:rPr>
        <w:t>Fantastic and very amazing support given.</w:t>
      </w:r>
    </w:p>
    <w:p w14:paraId="33A88221" w14:textId="77777777" w:rsidR="003A5174" w:rsidRPr="00A4749D" w:rsidRDefault="003A5174" w:rsidP="009D6DE4">
      <w:pPr>
        <w:pStyle w:val="Verbatim"/>
        <w:rPr>
          <w:lang w:val="en-GB" w:eastAsia="zh-TW"/>
        </w:rPr>
      </w:pPr>
      <w:r w:rsidRPr="00A4749D">
        <w:rPr>
          <w:lang w:val="en-GB" w:eastAsia="zh-TW"/>
        </w:rPr>
        <w:t>They continually encourage my kids to be involved with the programme and games.</w:t>
      </w:r>
    </w:p>
    <w:p w14:paraId="62950D65" w14:textId="77777777" w:rsidR="003A5174" w:rsidRPr="00A4749D" w:rsidRDefault="003A5174" w:rsidP="009D6DE4">
      <w:pPr>
        <w:pStyle w:val="Verbatim"/>
        <w:rPr>
          <w:lang w:val="en-GB" w:eastAsia="zh-TW"/>
        </w:rPr>
      </w:pPr>
      <w:r w:rsidRPr="00A4749D">
        <w:rPr>
          <w:lang w:val="en-GB" w:eastAsia="zh-TW"/>
        </w:rPr>
        <w:t>Support available when requested.</w:t>
      </w:r>
    </w:p>
    <w:p w14:paraId="0B2FBAA1" w14:textId="77777777" w:rsidR="003A5174" w:rsidRPr="00A4749D" w:rsidRDefault="003A5174" w:rsidP="009D6DE4">
      <w:pPr>
        <w:pStyle w:val="Verbatim"/>
        <w:rPr>
          <w:lang w:val="en-GB" w:eastAsia="zh-TW"/>
        </w:rPr>
      </w:pPr>
      <w:r w:rsidRPr="00A4749D">
        <w:rPr>
          <w:lang w:val="en-GB" w:eastAsia="zh-TW"/>
        </w:rPr>
        <w:t>The support/advice given helps a lot.</w:t>
      </w:r>
    </w:p>
    <w:p w14:paraId="41176B49" w14:textId="77777777" w:rsidR="003A5174" w:rsidRPr="00A4749D" w:rsidRDefault="003A5174" w:rsidP="009D6DE4">
      <w:pPr>
        <w:pStyle w:val="Verbatim"/>
        <w:rPr>
          <w:lang w:val="en-GB" w:eastAsia="zh-TW"/>
        </w:rPr>
      </w:pPr>
      <w:r w:rsidRPr="00A4749D">
        <w:rPr>
          <w:lang w:val="en-GB" w:eastAsia="zh-TW"/>
        </w:rPr>
        <w:t>Staff keep in touch and do follow ups which is great.</w:t>
      </w:r>
    </w:p>
    <w:p w14:paraId="3A7B9D39" w14:textId="77777777" w:rsidR="003A5174" w:rsidRPr="00A4749D" w:rsidRDefault="003A5174" w:rsidP="009D6DE4">
      <w:pPr>
        <w:pStyle w:val="Verbatim"/>
        <w:rPr>
          <w:lang w:val="en-GB" w:eastAsia="zh-TW"/>
        </w:rPr>
      </w:pPr>
      <w:r w:rsidRPr="00A4749D">
        <w:rPr>
          <w:lang w:val="en-GB" w:eastAsia="zh-TW"/>
        </w:rPr>
        <w:t>It's nice to have somewhere to take my child and get support and ideas with exercise.</w:t>
      </w:r>
    </w:p>
    <w:p w14:paraId="334B550C" w14:textId="4A9BECFC" w:rsidR="003A5174" w:rsidRPr="00A4749D" w:rsidRDefault="003A5174" w:rsidP="009D6DE4">
      <w:pPr>
        <w:pStyle w:val="Verbatim"/>
        <w:rPr>
          <w:lang w:val="en-GB" w:eastAsia="zh-TW"/>
        </w:rPr>
      </w:pPr>
      <w:r w:rsidRPr="00A4749D">
        <w:rPr>
          <w:lang w:val="en-GB" w:eastAsia="zh-TW"/>
        </w:rPr>
        <w:t>Supportive</w:t>
      </w:r>
      <w:r w:rsidR="009D6DE4" w:rsidRPr="00A4749D">
        <w:rPr>
          <w:lang w:val="en-GB" w:eastAsia="zh-TW"/>
        </w:rPr>
        <w:t>,</w:t>
      </w:r>
      <w:r w:rsidRPr="00A4749D">
        <w:rPr>
          <w:lang w:val="en-GB" w:eastAsia="zh-TW"/>
        </w:rPr>
        <w:t xml:space="preserve"> non</w:t>
      </w:r>
      <w:r w:rsidR="009D6DE4" w:rsidRPr="00A4749D">
        <w:rPr>
          <w:lang w:val="en-GB" w:eastAsia="zh-TW"/>
        </w:rPr>
        <w:t>-</w:t>
      </w:r>
      <w:r w:rsidRPr="00A4749D">
        <w:rPr>
          <w:lang w:val="en-GB" w:eastAsia="zh-TW"/>
        </w:rPr>
        <w:t>judgemental.</w:t>
      </w:r>
    </w:p>
    <w:p w14:paraId="6C0A6FD2" w14:textId="77777777" w:rsidR="003A5174" w:rsidRPr="00A4749D" w:rsidRDefault="003A5174" w:rsidP="009D6DE4">
      <w:pPr>
        <w:pStyle w:val="Verbatim"/>
        <w:rPr>
          <w:lang w:val="en-GB" w:eastAsia="zh-TW"/>
        </w:rPr>
      </w:pPr>
      <w:r w:rsidRPr="00A4749D">
        <w:rPr>
          <w:lang w:val="en-GB" w:eastAsia="zh-TW"/>
        </w:rPr>
        <w:t>Very supportive, encouraging and motivating with getting both my children (and myself) involved. Have made my daughter feel valued and confident. Very accommodating with my sons allergies during food sessions.</w:t>
      </w:r>
    </w:p>
    <w:p w14:paraId="6770A98C" w14:textId="77777777" w:rsidR="003A5174" w:rsidRPr="00A4749D" w:rsidRDefault="003A5174" w:rsidP="009D6DE4">
      <w:pPr>
        <w:pStyle w:val="Verbatim"/>
        <w:rPr>
          <w:lang w:val="en-GB" w:eastAsia="zh-TW"/>
        </w:rPr>
      </w:pPr>
      <w:r w:rsidRPr="00A4749D">
        <w:rPr>
          <w:lang w:val="en-GB" w:eastAsia="zh-TW"/>
        </w:rPr>
        <w:t>Always catching up or contacts to encourage and remind.</w:t>
      </w:r>
    </w:p>
    <w:p w14:paraId="68254D2D" w14:textId="77777777" w:rsidR="003A5174" w:rsidRPr="00A4749D" w:rsidRDefault="003A5174" w:rsidP="009D6DE4">
      <w:pPr>
        <w:pStyle w:val="Verbatim"/>
        <w:rPr>
          <w:lang w:val="en-GB" w:eastAsia="zh-TW"/>
        </w:rPr>
      </w:pPr>
      <w:r w:rsidRPr="00A4749D">
        <w:rPr>
          <w:lang w:val="en-GB" w:eastAsia="zh-TW"/>
        </w:rPr>
        <w:t>Always checking to see how we are going home. Visit was always a bonus.</w:t>
      </w:r>
    </w:p>
    <w:p w14:paraId="7A0EB812" w14:textId="4321F768" w:rsidR="003A5174" w:rsidRPr="00A4749D" w:rsidRDefault="003A5174" w:rsidP="009D6DE4">
      <w:pPr>
        <w:pStyle w:val="Verbatim"/>
        <w:rPr>
          <w:lang w:val="en-GB" w:eastAsia="zh-TW"/>
        </w:rPr>
      </w:pPr>
      <w:r w:rsidRPr="00A4749D">
        <w:rPr>
          <w:lang w:val="en-GB" w:eastAsia="zh-TW"/>
        </w:rPr>
        <w:t>It's great support to have someone outside of the whanau to give advi</w:t>
      </w:r>
      <w:r w:rsidR="009D6DE4" w:rsidRPr="00A4749D">
        <w:rPr>
          <w:lang w:val="en-GB" w:eastAsia="zh-TW"/>
        </w:rPr>
        <w:t>c</w:t>
      </w:r>
      <w:r w:rsidRPr="00A4749D">
        <w:rPr>
          <w:lang w:val="en-GB" w:eastAsia="zh-TW"/>
        </w:rPr>
        <w:t>e about food and exercise.</w:t>
      </w:r>
    </w:p>
    <w:p w14:paraId="21B88CFE" w14:textId="77777777" w:rsidR="003A5174" w:rsidRPr="00A4749D" w:rsidRDefault="003A5174" w:rsidP="009D6DE4">
      <w:pPr>
        <w:pStyle w:val="Verbatim"/>
        <w:rPr>
          <w:lang w:val="en-GB" w:eastAsia="zh-TW"/>
        </w:rPr>
      </w:pPr>
      <w:r w:rsidRPr="00A4749D">
        <w:rPr>
          <w:lang w:val="en-GB" w:eastAsia="zh-TW"/>
        </w:rPr>
        <w:t>Active Families have been fantastic in motivating my child.</w:t>
      </w:r>
    </w:p>
    <w:p w14:paraId="4005A8E4" w14:textId="15AE1C51" w:rsidR="003A5174" w:rsidRPr="00A4749D" w:rsidRDefault="009D6DE4" w:rsidP="009D6DE4">
      <w:pPr>
        <w:pStyle w:val="Verbatim"/>
        <w:rPr>
          <w:lang w:val="en-GB" w:eastAsia="zh-TW"/>
        </w:rPr>
      </w:pPr>
      <w:r w:rsidRPr="00A4749D">
        <w:rPr>
          <w:lang w:val="en-GB" w:eastAsia="zh-TW"/>
        </w:rPr>
        <w:lastRenderedPageBreak/>
        <w:t>[Name]</w:t>
      </w:r>
      <w:r w:rsidR="003A5174" w:rsidRPr="00A4749D">
        <w:rPr>
          <w:lang w:val="en-GB" w:eastAsia="zh-TW"/>
        </w:rPr>
        <w:t xml:space="preserve"> is very supportive. She's so cool and we, as a family, have noticed difference in our son.</w:t>
      </w:r>
    </w:p>
    <w:p w14:paraId="342D0AA5" w14:textId="77777777" w:rsidR="003A5174" w:rsidRPr="00A4749D" w:rsidRDefault="003A5174" w:rsidP="009D6DE4">
      <w:pPr>
        <w:pStyle w:val="Verbatim"/>
        <w:rPr>
          <w:lang w:val="en-GB" w:eastAsia="zh-TW"/>
        </w:rPr>
      </w:pPr>
      <w:r w:rsidRPr="00A4749D">
        <w:rPr>
          <w:lang w:val="en-GB" w:eastAsia="zh-TW"/>
        </w:rPr>
        <w:t>Listens to my needs and works accordingly.</w:t>
      </w:r>
    </w:p>
    <w:p w14:paraId="3EFE3149" w14:textId="77777777" w:rsidR="003A5174" w:rsidRPr="00A4749D" w:rsidRDefault="003A5174" w:rsidP="009D6DE4">
      <w:pPr>
        <w:pStyle w:val="Verbatim"/>
        <w:rPr>
          <w:lang w:val="en-GB" w:eastAsia="zh-TW"/>
        </w:rPr>
      </w:pPr>
      <w:r w:rsidRPr="00A4749D">
        <w:rPr>
          <w:lang w:val="en-GB" w:eastAsia="zh-TW"/>
        </w:rPr>
        <w:t>Holiday get together is helpful and informative. Program allows child to be proactive in own decision making.</w:t>
      </w:r>
    </w:p>
    <w:p w14:paraId="38B59317" w14:textId="77777777" w:rsidR="003A5174" w:rsidRPr="00A4749D" w:rsidRDefault="003A5174" w:rsidP="009D6DE4">
      <w:pPr>
        <w:pStyle w:val="Verbatim"/>
        <w:rPr>
          <w:lang w:val="en-GB" w:eastAsia="zh-TW"/>
        </w:rPr>
      </w:pPr>
      <w:r w:rsidRPr="00A4749D">
        <w:rPr>
          <w:lang w:val="en-GB" w:eastAsia="zh-TW"/>
        </w:rPr>
        <w:t>He's really opened up and not so shy with people. He receives great support and service.</w:t>
      </w:r>
    </w:p>
    <w:p w14:paraId="28D89D78" w14:textId="77777777" w:rsidR="003A5174" w:rsidRPr="00A4749D" w:rsidRDefault="003A5174" w:rsidP="009D6DE4">
      <w:pPr>
        <w:pStyle w:val="Verbatim"/>
        <w:rPr>
          <w:lang w:val="en-GB" w:eastAsia="zh-TW"/>
        </w:rPr>
      </w:pPr>
      <w:r w:rsidRPr="00A4749D">
        <w:rPr>
          <w:lang w:val="en-GB" w:eastAsia="zh-TW"/>
        </w:rPr>
        <w:t>Always been there if needed.</w:t>
      </w:r>
    </w:p>
    <w:p w14:paraId="191DBC58" w14:textId="77777777" w:rsidR="003A5174" w:rsidRPr="00A4749D" w:rsidRDefault="003A5174" w:rsidP="009D6DE4">
      <w:pPr>
        <w:pStyle w:val="Verbatim"/>
        <w:rPr>
          <w:lang w:val="en-GB" w:eastAsia="zh-TW"/>
        </w:rPr>
      </w:pPr>
      <w:r w:rsidRPr="00A4749D">
        <w:rPr>
          <w:lang w:val="en-GB" w:eastAsia="zh-TW"/>
        </w:rPr>
        <w:t>It was great to have someone ring/talk and ask if we need any information about stuff.</w:t>
      </w:r>
    </w:p>
    <w:p w14:paraId="24CF34D7" w14:textId="77777777" w:rsidR="003A5174" w:rsidRPr="00A4749D" w:rsidRDefault="003A5174" w:rsidP="009D6DE4">
      <w:pPr>
        <w:pStyle w:val="Verbatim"/>
        <w:rPr>
          <w:lang w:val="en-GB" w:eastAsia="zh-TW"/>
        </w:rPr>
      </w:pPr>
      <w:r w:rsidRPr="00A4749D">
        <w:rPr>
          <w:lang w:val="en-GB" w:eastAsia="zh-TW"/>
        </w:rPr>
        <w:t>The support and encouragement is what kept us going.</w:t>
      </w:r>
    </w:p>
    <w:p w14:paraId="3C2AF0C6" w14:textId="579C6EE9" w:rsidR="003A5174" w:rsidRPr="00A4749D" w:rsidRDefault="009D6DE4" w:rsidP="009D6DE4">
      <w:pPr>
        <w:pStyle w:val="Verbatim"/>
        <w:rPr>
          <w:lang w:val="en-GB" w:eastAsia="zh-TW"/>
        </w:rPr>
      </w:pPr>
      <w:r w:rsidRPr="00A4749D">
        <w:rPr>
          <w:lang w:val="en-GB" w:eastAsia="zh-TW"/>
        </w:rPr>
        <w:t>[Name]</w:t>
      </w:r>
      <w:r w:rsidR="003A5174" w:rsidRPr="00A4749D">
        <w:rPr>
          <w:lang w:val="en-GB" w:eastAsia="zh-TW"/>
        </w:rPr>
        <w:t xml:space="preserve"> is very helpful and easy to talk to.</w:t>
      </w:r>
    </w:p>
    <w:p w14:paraId="5663BF82" w14:textId="77777777" w:rsidR="003A5174" w:rsidRPr="00A4749D" w:rsidRDefault="003A5174" w:rsidP="009D6DE4">
      <w:pPr>
        <w:pStyle w:val="Verbatim"/>
        <w:rPr>
          <w:lang w:val="en-GB" w:eastAsia="zh-TW"/>
        </w:rPr>
      </w:pPr>
      <w:r w:rsidRPr="00A4749D">
        <w:rPr>
          <w:lang w:val="en-GB" w:eastAsia="zh-TW"/>
        </w:rPr>
        <w:t>Our co-ordinators are very supportive and encouraging, respectful and keeps us well informed.</w:t>
      </w:r>
    </w:p>
    <w:p w14:paraId="4BB6C76D" w14:textId="77777777" w:rsidR="003A5174" w:rsidRPr="00A4749D" w:rsidRDefault="003A5174" w:rsidP="009D6DE4">
      <w:pPr>
        <w:pStyle w:val="Verbatim"/>
        <w:rPr>
          <w:lang w:val="en-GB" w:eastAsia="zh-TW"/>
        </w:rPr>
      </w:pPr>
      <w:r w:rsidRPr="00A4749D">
        <w:rPr>
          <w:lang w:val="en-GB" w:eastAsia="zh-TW"/>
        </w:rPr>
        <w:t>Not able to attend local support group but the co-ordinator has kept in contact.</w:t>
      </w:r>
    </w:p>
    <w:p w14:paraId="3E0D7B56" w14:textId="4197D222" w:rsidR="003A5174" w:rsidRPr="00A4749D" w:rsidRDefault="009D6DE4" w:rsidP="009D6DE4">
      <w:pPr>
        <w:pStyle w:val="Verbatim"/>
        <w:rPr>
          <w:lang w:val="en-GB" w:eastAsia="zh-TW"/>
        </w:rPr>
      </w:pPr>
      <w:r w:rsidRPr="00A4749D">
        <w:rPr>
          <w:lang w:val="en-GB" w:eastAsia="zh-TW"/>
        </w:rPr>
        <w:t>[Name]</w:t>
      </w:r>
      <w:r w:rsidR="003A5174" w:rsidRPr="00A4749D">
        <w:rPr>
          <w:lang w:val="en-GB" w:eastAsia="zh-TW"/>
        </w:rPr>
        <w:t xml:space="preserve"> is fabulous.</w:t>
      </w:r>
    </w:p>
    <w:p w14:paraId="26416ACF" w14:textId="0539D97D" w:rsidR="003A5174" w:rsidRPr="00A4749D" w:rsidRDefault="009D6DE4" w:rsidP="009D6DE4">
      <w:pPr>
        <w:pStyle w:val="Verbatim"/>
        <w:rPr>
          <w:lang w:val="en-GB" w:eastAsia="zh-TW"/>
        </w:rPr>
      </w:pPr>
      <w:r w:rsidRPr="00A4749D">
        <w:rPr>
          <w:lang w:val="en-GB" w:eastAsia="zh-TW"/>
        </w:rPr>
        <w:t>[Name]</w:t>
      </w:r>
      <w:r w:rsidR="003A5174" w:rsidRPr="00A4749D">
        <w:rPr>
          <w:lang w:val="en-GB" w:eastAsia="zh-TW"/>
        </w:rPr>
        <w:t xml:space="preserve"> has been very good with the kids and creates positive environment.</w:t>
      </w:r>
    </w:p>
    <w:p w14:paraId="36AB5580" w14:textId="2B535657" w:rsidR="003A5174" w:rsidRPr="00A4749D" w:rsidRDefault="003A5174" w:rsidP="009D6DE4">
      <w:pPr>
        <w:pStyle w:val="Verbatim"/>
        <w:rPr>
          <w:lang w:val="en-GB" w:eastAsia="zh-TW"/>
        </w:rPr>
      </w:pPr>
      <w:r w:rsidRPr="00A4749D">
        <w:rPr>
          <w:lang w:val="en-GB" w:eastAsia="zh-TW"/>
        </w:rPr>
        <w:t xml:space="preserve">The support from </w:t>
      </w:r>
      <w:r w:rsidR="009D6DE4" w:rsidRPr="00A4749D">
        <w:rPr>
          <w:lang w:val="en-GB" w:eastAsia="zh-TW"/>
        </w:rPr>
        <w:t>[name]</w:t>
      </w:r>
      <w:r w:rsidRPr="00A4749D">
        <w:rPr>
          <w:lang w:val="en-GB" w:eastAsia="zh-TW"/>
        </w:rPr>
        <w:t xml:space="preserve"> has been amazing.</w:t>
      </w:r>
    </w:p>
    <w:p w14:paraId="65FBE238" w14:textId="77777777" w:rsidR="003A5174" w:rsidRPr="00A4749D" w:rsidRDefault="003A5174" w:rsidP="009D6DE4">
      <w:pPr>
        <w:pStyle w:val="Verbatim"/>
        <w:rPr>
          <w:lang w:val="en-GB" w:eastAsia="zh-TW"/>
        </w:rPr>
      </w:pPr>
      <w:r w:rsidRPr="00A4749D">
        <w:rPr>
          <w:lang w:val="en-GB" w:eastAsia="zh-TW"/>
        </w:rPr>
        <w:t>Great staff.</w:t>
      </w:r>
    </w:p>
    <w:p w14:paraId="0B226C91" w14:textId="77777777" w:rsidR="003A5174" w:rsidRPr="00A4749D" w:rsidRDefault="003A5174" w:rsidP="009D6DE4">
      <w:pPr>
        <w:pStyle w:val="Verbatim"/>
        <w:rPr>
          <w:lang w:val="en-GB" w:eastAsia="zh-TW"/>
        </w:rPr>
      </w:pPr>
      <w:r w:rsidRPr="00A4749D">
        <w:rPr>
          <w:lang w:val="en-GB" w:eastAsia="zh-TW"/>
        </w:rPr>
        <w:t>Organiser is supportive and really positive. We have tried new activities.</w:t>
      </w:r>
    </w:p>
    <w:p w14:paraId="42ABB192" w14:textId="50DA0F2F" w:rsidR="003A5174" w:rsidRPr="00A4749D" w:rsidRDefault="001749F8" w:rsidP="001749F8">
      <w:pPr>
        <w:pStyle w:val="Verbatim"/>
        <w:rPr>
          <w:lang w:val="en-GB" w:eastAsia="zh-TW"/>
        </w:rPr>
      </w:pPr>
      <w:r w:rsidRPr="00A4749D">
        <w:rPr>
          <w:lang w:val="en-GB" w:eastAsia="zh-TW"/>
        </w:rPr>
        <w:t>[Name]</w:t>
      </w:r>
      <w:r w:rsidR="003A5174" w:rsidRPr="00A4749D">
        <w:rPr>
          <w:lang w:val="en-GB" w:eastAsia="zh-TW"/>
        </w:rPr>
        <w:t xml:space="preserve"> has been awesome and very helpful and motivating.</w:t>
      </w:r>
    </w:p>
    <w:p w14:paraId="4FC7FF09" w14:textId="77777777" w:rsidR="003A5174" w:rsidRPr="00A4749D" w:rsidRDefault="003A5174" w:rsidP="009D6DE4">
      <w:pPr>
        <w:pStyle w:val="Verbatim"/>
        <w:rPr>
          <w:lang w:val="en-GB" w:eastAsia="zh-TW"/>
        </w:rPr>
      </w:pPr>
      <w:r w:rsidRPr="00A4749D">
        <w:rPr>
          <w:lang w:val="en-GB" w:eastAsia="zh-TW"/>
        </w:rPr>
        <w:t>Found Active Family co-ordinators to be approachable and understanding.</w:t>
      </w:r>
    </w:p>
    <w:p w14:paraId="468FE3AC" w14:textId="5912E804" w:rsidR="003A5174" w:rsidRPr="00A4749D" w:rsidRDefault="001749F8" w:rsidP="001749F8">
      <w:pPr>
        <w:pStyle w:val="Verbatim"/>
        <w:rPr>
          <w:lang w:val="en-GB" w:eastAsia="zh-TW"/>
        </w:rPr>
      </w:pPr>
      <w:r w:rsidRPr="00A4749D">
        <w:rPr>
          <w:lang w:val="en-GB" w:eastAsia="zh-TW"/>
        </w:rPr>
        <w:t>[Name]</w:t>
      </w:r>
      <w:r w:rsidR="003A5174" w:rsidRPr="00A4749D">
        <w:rPr>
          <w:lang w:val="en-GB" w:eastAsia="zh-TW"/>
        </w:rPr>
        <w:t xml:space="preserve"> has been great. All the activities have been amazing.</w:t>
      </w:r>
    </w:p>
    <w:p w14:paraId="191E0A70" w14:textId="1F30C5E4" w:rsidR="003A5174" w:rsidRPr="00A4749D" w:rsidRDefault="001749F8" w:rsidP="009D6DE4">
      <w:pPr>
        <w:pStyle w:val="Verbatim"/>
        <w:rPr>
          <w:lang w:val="en-GB" w:eastAsia="zh-TW"/>
        </w:rPr>
      </w:pPr>
      <w:r w:rsidRPr="00A4749D">
        <w:rPr>
          <w:lang w:val="en-GB" w:eastAsia="zh-TW"/>
        </w:rPr>
        <w:t>[Name]</w:t>
      </w:r>
      <w:r w:rsidR="003A5174" w:rsidRPr="00A4749D">
        <w:rPr>
          <w:lang w:val="en-GB" w:eastAsia="zh-TW"/>
        </w:rPr>
        <w:t xml:space="preserve"> is so supportive and encouraging, filled with enthusiasm.</w:t>
      </w:r>
    </w:p>
    <w:p w14:paraId="30833312" w14:textId="46E3F911" w:rsidR="003A5174" w:rsidRPr="00A4749D" w:rsidRDefault="001749F8" w:rsidP="009D6DE4">
      <w:pPr>
        <w:pStyle w:val="Verbatim"/>
        <w:rPr>
          <w:lang w:val="en-GB" w:eastAsia="zh-TW"/>
        </w:rPr>
      </w:pPr>
      <w:r w:rsidRPr="00A4749D">
        <w:rPr>
          <w:lang w:val="en-GB" w:eastAsia="zh-TW"/>
        </w:rPr>
        <w:t>[Name]</w:t>
      </w:r>
      <w:r w:rsidR="003A5174" w:rsidRPr="00A4749D">
        <w:rPr>
          <w:lang w:val="en-GB" w:eastAsia="zh-TW"/>
        </w:rPr>
        <w:t xml:space="preserve"> was very helpful and kept up the motivation over a standard period of times.</w:t>
      </w:r>
    </w:p>
    <w:p w14:paraId="344AFED9" w14:textId="092303A6" w:rsidR="003A5174" w:rsidRPr="00A4749D" w:rsidRDefault="003A5174" w:rsidP="001749F8">
      <w:pPr>
        <w:pStyle w:val="Verbatim"/>
        <w:rPr>
          <w:lang w:val="en-GB" w:eastAsia="zh-TW"/>
        </w:rPr>
      </w:pPr>
      <w:r w:rsidRPr="00A4749D">
        <w:rPr>
          <w:lang w:val="en-GB" w:eastAsia="zh-TW"/>
        </w:rPr>
        <w:t xml:space="preserve">Because </w:t>
      </w:r>
      <w:r w:rsidR="001749F8" w:rsidRPr="00A4749D">
        <w:rPr>
          <w:lang w:val="en-GB" w:eastAsia="zh-TW"/>
        </w:rPr>
        <w:t>[name]</w:t>
      </w:r>
      <w:r w:rsidRPr="00A4749D">
        <w:rPr>
          <w:lang w:val="en-GB" w:eastAsia="zh-TW"/>
        </w:rPr>
        <w:t xml:space="preserve"> was very friendly and kind with us.</w:t>
      </w:r>
    </w:p>
    <w:p w14:paraId="3C1FA559" w14:textId="0B14C2DA" w:rsidR="003A5174" w:rsidRPr="00A4749D" w:rsidRDefault="001749F8" w:rsidP="001749F8">
      <w:pPr>
        <w:pStyle w:val="Verbatim"/>
        <w:rPr>
          <w:lang w:val="en-GB" w:eastAsia="zh-TW"/>
        </w:rPr>
      </w:pPr>
      <w:r w:rsidRPr="00A4749D">
        <w:rPr>
          <w:lang w:val="en-GB" w:eastAsia="zh-TW"/>
        </w:rPr>
        <w:t xml:space="preserve">[Name] </w:t>
      </w:r>
      <w:r w:rsidR="003A5174" w:rsidRPr="00A4749D">
        <w:rPr>
          <w:lang w:val="en-GB" w:eastAsia="zh-TW"/>
        </w:rPr>
        <w:t xml:space="preserve">and </w:t>
      </w:r>
      <w:r w:rsidRPr="00A4749D">
        <w:rPr>
          <w:lang w:val="en-GB" w:eastAsia="zh-TW"/>
        </w:rPr>
        <w:t>[name]</w:t>
      </w:r>
      <w:r w:rsidR="003A5174" w:rsidRPr="00A4749D">
        <w:rPr>
          <w:lang w:val="en-GB" w:eastAsia="zh-TW"/>
        </w:rPr>
        <w:t xml:space="preserve"> are fun and the activities are awesome. </w:t>
      </w:r>
      <w:r w:rsidRPr="00A4749D">
        <w:rPr>
          <w:lang w:val="en-GB" w:eastAsia="zh-TW"/>
        </w:rPr>
        <w:t>[Name]</w:t>
      </w:r>
      <w:r w:rsidR="003A5174" w:rsidRPr="00A4749D">
        <w:rPr>
          <w:lang w:val="en-GB" w:eastAsia="zh-TW"/>
        </w:rPr>
        <w:t xml:space="preserve"> does interesting cooking suggestions.</w:t>
      </w:r>
    </w:p>
    <w:p w14:paraId="25170AFF" w14:textId="77777777" w:rsidR="003A5174" w:rsidRPr="00A4749D" w:rsidRDefault="003A5174" w:rsidP="009D6DE4">
      <w:pPr>
        <w:pStyle w:val="Verbatim"/>
        <w:rPr>
          <w:lang w:val="en-GB" w:eastAsia="zh-TW"/>
        </w:rPr>
      </w:pPr>
      <w:r w:rsidRPr="00A4749D">
        <w:rPr>
          <w:lang w:val="en-GB" w:eastAsia="zh-TW"/>
        </w:rPr>
        <w:lastRenderedPageBreak/>
        <w:t>Great friendly service.</w:t>
      </w:r>
    </w:p>
    <w:p w14:paraId="000D8CF1" w14:textId="77777777" w:rsidR="003A5174" w:rsidRPr="00A4749D" w:rsidRDefault="003A5174" w:rsidP="009D6DE4">
      <w:pPr>
        <w:pStyle w:val="Verbatim"/>
        <w:rPr>
          <w:lang w:val="en-GB" w:eastAsia="zh-TW"/>
        </w:rPr>
      </w:pPr>
      <w:r w:rsidRPr="00A4749D">
        <w:rPr>
          <w:lang w:val="en-GB" w:eastAsia="zh-TW"/>
        </w:rPr>
        <w:t>Good activities.</w:t>
      </w:r>
    </w:p>
    <w:p w14:paraId="22E4A4C9" w14:textId="77777777" w:rsidR="003A5174" w:rsidRPr="00A4749D" w:rsidRDefault="003A5174" w:rsidP="009D6DE4">
      <w:pPr>
        <w:pStyle w:val="Verbatim"/>
        <w:rPr>
          <w:lang w:val="en-GB" w:eastAsia="zh-TW"/>
        </w:rPr>
      </w:pPr>
      <w:r w:rsidRPr="00A4749D">
        <w:rPr>
          <w:lang w:val="en-GB" w:eastAsia="zh-TW"/>
        </w:rPr>
        <w:t>Very satisfied, program was made fun [and] interesting. There was variety and healthy eating/nutrition classes.</w:t>
      </w:r>
    </w:p>
    <w:p w14:paraId="38928571" w14:textId="77777777" w:rsidR="003A5174" w:rsidRPr="00A4749D" w:rsidRDefault="003A5174" w:rsidP="009D6DE4">
      <w:pPr>
        <w:pStyle w:val="Verbatim"/>
        <w:rPr>
          <w:lang w:val="en-GB" w:eastAsia="zh-TW"/>
        </w:rPr>
      </w:pPr>
      <w:r w:rsidRPr="00A4749D">
        <w:rPr>
          <w:lang w:val="en-GB" w:eastAsia="zh-TW"/>
        </w:rPr>
        <w:t>This is a great family program.</w:t>
      </w:r>
    </w:p>
    <w:p w14:paraId="68162008" w14:textId="77777777" w:rsidR="003A5174" w:rsidRPr="00A4749D" w:rsidRDefault="003A5174" w:rsidP="009D6DE4">
      <w:pPr>
        <w:pStyle w:val="Verbatim"/>
        <w:rPr>
          <w:lang w:val="en-GB" w:eastAsia="zh-TW"/>
        </w:rPr>
      </w:pPr>
      <w:r w:rsidRPr="00A4749D">
        <w:rPr>
          <w:lang w:val="en-GB" w:eastAsia="zh-TW"/>
        </w:rPr>
        <w:t>Fantastic opportunity.</w:t>
      </w:r>
    </w:p>
    <w:p w14:paraId="33D7C6E5" w14:textId="77777777" w:rsidR="003A5174" w:rsidRPr="00A4749D" w:rsidRDefault="003A5174" w:rsidP="009D6DE4">
      <w:pPr>
        <w:pStyle w:val="Verbatim"/>
        <w:rPr>
          <w:lang w:val="en-GB" w:eastAsia="zh-TW"/>
        </w:rPr>
      </w:pPr>
      <w:r w:rsidRPr="00A4749D">
        <w:rPr>
          <w:lang w:val="en-GB" w:eastAsia="zh-TW"/>
        </w:rPr>
        <w:t>Taking part in this programme has been fantastic. Results have exceeded our expectations.</w:t>
      </w:r>
    </w:p>
    <w:p w14:paraId="77F61FEC" w14:textId="77777777" w:rsidR="003A5174" w:rsidRPr="00A4749D" w:rsidRDefault="003A5174" w:rsidP="009D6DE4">
      <w:pPr>
        <w:pStyle w:val="Verbatim"/>
        <w:rPr>
          <w:lang w:val="en-GB" w:eastAsia="zh-TW"/>
        </w:rPr>
      </w:pPr>
      <w:r w:rsidRPr="00A4749D">
        <w:rPr>
          <w:lang w:val="en-GB" w:eastAsia="zh-TW"/>
        </w:rPr>
        <w:t>Great programme, well managed.</w:t>
      </w:r>
    </w:p>
    <w:p w14:paraId="38338DAE" w14:textId="77777777" w:rsidR="003A5174" w:rsidRPr="00A4749D" w:rsidRDefault="003A5174" w:rsidP="009D6DE4">
      <w:pPr>
        <w:pStyle w:val="Verbatim"/>
        <w:rPr>
          <w:lang w:val="en-GB" w:eastAsia="zh-TW"/>
        </w:rPr>
      </w:pPr>
      <w:r w:rsidRPr="00A4749D">
        <w:rPr>
          <w:lang w:val="en-GB" w:eastAsia="zh-TW"/>
        </w:rPr>
        <w:t>Wonderful all round program.</w:t>
      </w:r>
    </w:p>
    <w:p w14:paraId="2CCF2A3F" w14:textId="77777777" w:rsidR="003A5174" w:rsidRPr="00A4749D" w:rsidRDefault="003A5174" w:rsidP="009D6DE4">
      <w:pPr>
        <w:pStyle w:val="Verbatim"/>
        <w:rPr>
          <w:lang w:val="en-GB" w:eastAsia="zh-TW"/>
        </w:rPr>
      </w:pPr>
      <w:r w:rsidRPr="00A4749D">
        <w:rPr>
          <w:lang w:val="en-GB" w:eastAsia="zh-TW"/>
        </w:rPr>
        <w:t>We felt heard and our concerns were acknowledged then given a plan of activities which was fantastic.</w:t>
      </w:r>
    </w:p>
    <w:p w14:paraId="22948B28" w14:textId="77777777" w:rsidR="003A5174" w:rsidRPr="00A4749D" w:rsidRDefault="003A5174" w:rsidP="009D6DE4">
      <w:pPr>
        <w:pStyle w:val="Verbatim"/>
        <w:rPr>
          <w:lang w:val="en-GB" w:eastAsia="zh-TW"/>
        </w:rPr>
      </w:pPr>
      <w:r w:rsidRPr="00A4749D">
        <w:rPr>
          <w:lang w:val="en-GB" w:eastAsia="zh-TW"/>
        </w:rPr>
        <w:t>Loved the experience.</w:t>
      </w:r>
    </w:p>
    <w:p w14:paraId="37AB2FF5" w14:textId="77777777" w:rsidR="003A5174" w:rsidRPr="00A4749D" w:rsidRDefault="003A5174" w:rsidP="009D6DE4">
      <w:pPr>
        <w:pStyle w:val="Verbatim"/>
        <w:rPr>
          <w:lang w:val="en-GB" w:eastAsia="zh-TW"/>
        </w:rPr>
      </w:pPr>
      <w:r w:rsidRPr="00A4749D">
        <w:rPr>
          <w:lang w:val="en-GB" w:eastAsia="zh-TW"/>
        </w:rPr>
        <w:t>More aware now. A very excellent programme for the community.</w:t>
      </w:r>
    </w:p>
    <w:p w14:paraId="3D5BAD36" w14:textId="77777777" w:rsidR="003A5174" w:rsidRPr="00A4749D" w:rsidRDefault="003A5174" w:rsidP="009D6DE4">
      <w:pPr>
        <w:pStyle w:val="Verbatim"/>
        <w:rPr>
          <w:lang w:val="en-GB" w:eastAsia="zh-TW"/>
        </w:rPr>
      </w:pPr>
      <w:r w:rsidRPr="00A4749D">
        <w:rPr>
          <w:lang w:val="en-GB" w:eastAsia="zh-TW"/>
        </w:rPr>
        <w:t>Fantastic service and support. We look forward to it every week and love our AF family.</w:t>
      </w:r>
    </w:p>
    <w:p w14:paraId="0110B6FB" w14:textId="77777777" w:rsidR="003A5174" w:rsidRPr="00A4749D" w:rsidRDefault="003A5174" w:rsidP="009D6DE4">
      <w:pPr>
        <w:pStyle w:val="Verbatim"/>
        <w:rPr>
          <w:lang w:val="en-GB" w:eastAsia="zh-TW"/>
        </w:rPr>
      </w:pPr>
      <w:r w:rsidRPr="00A4749D">
        <w:rPr>
          <w:lang w:val="en-GB" w:eastAsia="zh-TW"/>
        </w:rPr>
        <w:t>Excellent program run by enthusiastic people.</w:t>
      </w:r>
    </w:p>
    <w:p w14:paraId="79485DCC" w14:textId="77777777" w:rsidR="003A5174" w:rsidRPr="00A4749D" w:rsidRDefault="003A5174" w:rsidP="009D6DE4">
      <w:pPr>
        <w:pStyle w:val="Verbatim"/>
        <w:rPr>
          <w:lang w:val="en-GB" w:eastAsia="zh-TW"/>
        </w:rPr>
      </w:pPr>
      <w:r w:rsidRPr="00A4749D">
        <w:rPr>
          <w:lang w:val="en-GB" w:eastAsia="zh-TW"/>
        </w:rPr>
        <w:t>GRx Active Families has helped me to see what is possible.</w:t>
      </w:r>
    </w:p>
    <w:p w14:paraId="6843582A" w14:textId="77777777" w:rsidR="003A5174" w:rsidRPr="00A4749D" w:rsidRDefault="003A5174" w:rsidP="009D6DE4">
      <w:pPr>
        <w:pStyle w:val="Verbatim"/>
        <w:rPr>
          <w:lang w:val="en-GB" w:eastAsia="zh-TW"/>
        </w:rPr>
      </w:pPr>
      <w:r w:rsidRPr="00A4749D">
        <w:rPr>
          <w:lang w:val="en-GB" w:eastAsia="zh-TW"/>
        </w:rPr>
        <w:t>Kids are always looking forward to attend the program.</w:t>
      </w:r>
    </w:p>
    <w:p w14:paraId="7A9A2EC7" w14:textId="77777777" w:rsidR="003A5174" w:rsidRPr="00A4749D" w:rsidRDefault="003A5174" w:rsidP="009D6DE4">
      <w:pPr>
        <w:pStyle w:val="Verbatim"/>
        <w:rPr>
          <w:lang w:val="en-GB" w:eastAsia="zh-TW"/>
        </w:rPr>
      </w:pPr>
      <w:r w:rsidRPr="00A4749D">
        <w:rPr>
          <w:lang w:val="en-GB" w:eastAsia="zh-TW"/>
        </w:rPr>
        <w:t>This programme is invaluable for information and encouragement to become and stay healthy.</w:t>
      </w:r>
    </w:p>
    <w:p w14:paraId="08017B3D" w14:textId="77777777" w:rsidR="003A5174" w:rsidRPr="00A4749D" w:rsidRDefault="003A5174" w:rsidP="009D6DE4">
      <w:pPr>
        <w:pStyle w:val="Verbatim"/>
        <w:rPr>
          <w:lang w:val="en-GB" w:eastAsia="zh-TW"/>
        </w:rPr>
      </w:pPr>
      <w:r w:rsidRPr="00A4749D">
        <w:rPr>
          <w:lang w:val="en-GB" w:eastAsia="zh-TW"/>
        </w:rPr>
        <w:t>From the first time we arrived we were welcomed, satisfaction personified, our daughter fits in. Also helps provide support along with staff.</w:t>
      </w:r>
    </w:p>
    <w:p w14:paraId="3BE178DA" w14:textId="77777777" w:rsidR="003A5174" w:rsidRPr="00A4749D" w:rsidRDefault="003A5174" w:rsidP="009D6DE4">
      <w:pPr>
        <w:pStyle w:val="Verbatim"/>
        <w:rPr>
          <w:lang w:val="en-GB" w:eastAsia="zh-TW"/>
        </w:rPr>
      </w:pPr>
      <w:r w:rsidRPr="00A4749D">
        <w:rPr>
          <w:lang w:val="en-GB" w:eastAsia="zh-TW"/>
        </w:rPr>
        <w:t>It is a fantastic programme and has helped me with direction and how to make change.</w:t>
      </w:r>
    </w:p>
    <w:p w14:paraId="53E604AF" w14:textId="77777777" w:rsidR="003A5174" w:rsidRPr="00A4749D" w:rsidRDefault="003A5174" w:rsidP="009D6DE4">
      <w:pPr>
        <w:pStyle w:val="Verbatim"/>
        <w:rPr>
          <w:lang w:val="en-GB" w:eastAsia="zh-TW"/>
        </w:rPr>
      </w:pPr>
      <w:r w:rsidRPr="00A4749D">
        <w:rPr>
          <w:lang w:val="en-GB" w:eastAsia="zh-TW"/>
        </w:rPr>
        <w:t>Well run, great communication and follow up with families. Very professional all round.</w:t>
      </w:r>
    </w:p>
    <w:p w14:paraId="3A4E7DF9" w14:textId="77777777" w:rsidR="003A5174" w:rsidRPr="00A4749D" w:rsidRDefault="003A5174" w:rsidP="009D6DE4">
      <w:pPr>
        <w:pStyle w:val="Verbatim"/>
        <w:rPr>
          <w:lang w:val="en-GB" w:eastAsia="zh-TW"/>
        </w:rPr>
      </w:pPr>
      <w:r w:rsidRPr="00A4749D">
        <w:rPr>
          <w:lang w:val="en-GB" w:eastAsia="zh-TW"/>
        </w:rPr>
        <w:t>Fantastic. Wish more families would take advantage of program and expertise.</w:t>
      </w:r>
    </w:p>
    <w:p w14:paraId="70438F79" w14:textId="77777777" w:rsidR="003A5174" w:rsidRPr="00A4749D" w:rsidRDefault="003A5174" w:rsidP="009D6DE4">
      <w:pPr>
        <w:pStyle w:val="Verbatim"/>
        <w:rPr>
          <w:lang w:val="en-GB" w:eastAsia="zh-TW"/>
        </w:rPr>
      </w:pPr>
      <w:r w:rsidRPr="00A4749D">
        <w:rPr>
          <w:lang w:val="en-GB" w:eastAsia="zh-TW"/>
        </w:rPr>
        <w:t>Excellent programme and very supportive.</w:t>
      </w:r>
    </w:p>
    <w:p w14:paraId="6AE402E0" w14:textId="77777777" w:rsidR="003A5174" w:rsidRPr="00A4749D" w:rsidRDefault="003A5174" w:rsidP="009D6DE4">
      <w:pPr>
        <w:pStyle w:val="Verbatim"/>
        <w:rPr>
          <w:lang w:val="en-GB" w:eastAsia="zh-TW"/>
        </w:rPr>
      </w:pPr>
      <w:r w:rsidRPr="00A4749D">
        <w:rPr>
          <w:lang w:val="en-GB" w:eastAsia="zh-TW"/>
        </w:rPr>
        <w:t>So satisfied with the activities held during sessions even the people who held the program.</w:t>
      </w:r>
    </w:p>
    <w:p w14:paraId="484F3732" w14:textId="77777777" w:rsidR="003A5174" w:rsidRPr="00A4749D" w:rsidRDefault="003A5174" w:rsidP="009D6DE4">
      <w:pPr>
        <w:pStyle w:val="Verbatim"/>
        <w:rPr>
          <w:lang w:val="en-GB" w:eastAsia="zh-TW"/>
        </w:rPr>
      </w:pPr>
      <w:r w:rsidRPr="00A4749D">
        <w:rPr>
          <w:lang w:val="en-GB" w:eastAsia="zh-TW"/>
        </w:rPr>
        <w:lastRenderedPageBreak/>
        <w:t>Great course. Information important.</w:t>
      </w:r>
    </w:p>
    <w:p w14:paraId="220561B1" w14:textId="77777777" w:rsidR="003A5174" w:rsidRPr="00A4749D" w:rsidRDefault="003A5174" w:rsidP="009D6DE4">
      <w:pPr>
        <w:pStyle w:val="Verbatim"/>
        <w:rPr>
          <w:lang w:val="en-GB" w:eastAsia="zh-TW"/>
        </w:rPr>
      </w:pPr>
      <w:r w:rsidRPr="00A4749D">
        <w:rPr>
          <w:lang w:val="en-GB" w:eastAsia="zh-TW"/>
        </w:rPr>
        <w:t>Happy with it.</w:t>
      </w:r>
    </w:p>
    <w:p w14:paraId="438185B0" w14:textId="77777777" w:rsidR="003A5174" w:rsidRPr="00A4749D" w:rsidRDefault="003A5174" w:rsidP="009D6DE4">
      <w:pPr>
        <w:pStyle w:val="Verbatim"/>
        <w:rPr>
          <w:lang w:val="en-GB" w:eastAsia="zh-TW"/>
        </w:rPr>
      </w:pPr>
      <w:r w:rsidRPr="00A4749D">
        <w:rPr>
          <w:lang w:val="en-GB" w:eastAsia="zh-TW"/>
        </w:rPr>
        <w:t>Not only to be active and learn new ideas and skills.</w:t>
      </w:r>
    </w:p>
    <w:p w14:paraId="5AF2883A" w14:textId="77777777" w:rsidR="003A5174" w:rsidRPr="00A4749D" w:rsidRDefault="003A5174" w:rsidP="009D6DE4">
      <w:pPr>
        <w:pStyle w:val="Verbatim"/>
        <w:rPr>
          <w:lang w:val="en-GB" w:eastAsia="zh-TW"/>
        </w:rPr>
      </w:pPr>
      <w:r w:rsidRPr="00A4749D">
        <w:rPr>
          <w:lang w:val="en-GB" w:eastAsia="zh-TW"/>
        </w:rPr>
        <w:t>I really like the different ideas of activeness.</w:t>
      </w:r>
    </w:p>
    <w:p w14:paraId="25610A5D" w14:textId="3683ED0D" w:rsidR="003A5174" w:rsidRPr="00A4749D" w:rsidRDefault="003A5174" w:rsidP="001749F8">
      <w:pPr>
        <w:pStyle w:val="Verbatim"/>
        <w:rPr>
          <w:lang w:val="en-GB" w:eastAsia="zh-TW"/>
        </w:rPr>
      </w:pPr>
      <w:r w:rsidRPr="00A4749D">
        <w:rPr>
          <w:lang w:val="en-GB" w:eastAsia="zh-TW"/>
        </w:rPr>
        <w:t>I like how they explain what I can do and all the ideas they have to help me get to our goals.</w:t>
      </w:r>
    </w:p>
    <w:p w14:paraId="16D75DD7" w14:textId="77777777" w:rsidR="003A5174" w:rsidRPr="00A4749D" w:rsidRDefault="003A5174" w:rsidP="009D6DE4">
      <w:pPr>
        <w:pStyle w:val="Verbatim"/>
        <w:rPr>
          <w:lang w:val="en-GB" w:eastAsia="zh-TW"/>
        </w:rPr>
      </w:pPr>
      <w:r w:rsidRPr="00A4749D">
        <w:rPr>
          <w:lang w:val="en-GB" w:eastAsia="zh-TW"/>
        </w:rPr>
        <w:t>Heaps of encouragement [and] helpful advice.</w:t>
      </w:r>
    </w:p>
    <w:p w14:paraId="5F37C297" w14:textId="77777777" w:rsidR="003A5174" w:rsidRPr="00A4749D" w:rsidRDefault="003A5174" w:rsidP="009D6DE4">
      <w:pPr>
        <w:pStyle w:val="Verbatim"/>
        <w:rPr>
          <w:lang w:val="en-GB" w:eastAsia="zh-TW"/>
        </w:rPr>
      </w:pPr>
      <w:r w:rsidRPr="00A4749D">
        <w:rPr>
          <w:lang w:val="en-GB" w:eastAsia="zh-TW"/>
        </w:rPr>
        <w:t>We receive great advice.</w:t>
      </w:r>
    </w:p>
    <w:p w14:paraId="7931119D" w14:textId="09736B43" w:rsidR="003A5174" w:rsidRPr="00A4749D" w:rsidRDefault="003A5174" w:rsidP="001749F8">
      <w:pPr>
        <w:pStyle w:val="Verbatim"/>
        <w:rPr>
          <w:lang w:val="en-GB" w:eastAsia="zh-TW"/>
        </w:rPr>
      </w:pPr>
      <w:r w:rsidRPr="00A4749D">
        <w:rPr>
          <w:lang w:val="en-GB" w:eastAsia="zh-TW"/>
        </w:rPr>
        <w:t>I think they give good advi</w:t>
      </w:r>
      <w:r w:rsidR="001749F8" w:rsidRPr="00A4749D">
        <w:rPr>
          <w:lang w:val="en-GB" w:eastAsia="zh-TW"/>
        </w:rPr>
        <w:t>c</w:t>
      </w:r>
      <w:r w:rsidRPr="00A4749D">
        <w:rPr>
          <w:lang w:val="en-GB" w:eastAsia="zh-TW"/>
        </w:rPr>
        <w:t>e and keep children motivated.</w:t>
      </w:r>
    </w:p>
    <w:p w14:paraId="6A7DB06A" w14:textId="77777777" w:rsidR="003A5174" w:rsidRPr="00A4749D" w:rsidRDefault="003A5174" w:rsidP="009D6DE4">
      <w:pPr>
        <w:pStyle w:val="Verbatim"/>
        <w:rPr>
          <w:lang w:val="en-GB" w:eastAsia="zh-TW"/>
        </w:rPr>
      </w:pPr>
      <w:r w:rsidRPr="00A4749D">
        <w:rPr>
          <w:lang w:val="en-GB" w:eastAsia="zh-TW"/>
        </w:rPr>
        <w:t>Providing the information of the healthy food we should buy and the unhealthy food we should cut down.</w:t>
      </w:r>
    </w:p>
    <w:p w14:paraId="7ECFACCC" w14:textId="3FCDCA4C" w:rsidR="001871CB" w:rsidRPr="00A4749D" w:rsidRDefault="003A5174" w:rsidP="0007395E">
      <w:pPr>
        <w:pStyle w:val="Verbatim"/>
        <w:rPr>
          <w:lang w:val="en-GB" w:eastAsia="zh-TW"/>
        </w:rPr>
      </w:pPr>
      <w:r w:rsidRPr="00A4749D">
        <w:rPr>
          <w:lang w:val="en-GB" w:eastAsia="zh-TW"/>
        </w:rPr>
        <w:t>Very informative on healthy living on a budget.</w:t>
      </w:r>
    </w:p>
    <w:p w14:paraId="7ECFACCD" w14:textId="72BDD1F5" w:rsidR="009A08F7" w:rsidRPr="00A4749D" w:rsidRDefault="009A08F7" w:rsidP="009A08F7">
      <w:pPr>
        <w:pStyle w:val="Caption"/>
        <w:rPr>
          <w:sz w:val="16"/>
          <w:szCs w:val="16"/>
          <w:lang w:val="en-GB"/>
        </w:rPr>
      </w:pPr>
      <w:bookmarkStart w:id="114" w:name="_Toc515011529"/>
      <w:r w:rsidRPr="00A4749D">
        <w:rPr>
          <w:sz w:val="16"/>
          <w:szCs w:val="16"/>
          <w:lang w:val="en-GB"/>
        </w:rPr>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6</w:t>
      </w:r>
      <w:r w:rsidR="004C4BF2" w:rsidRPr="00A4749D">
        <w:rPr>
          <w:noProof/>
          <w:sz w:val="16"/>
          <w:szCs w:val="16"/>
          <w:lang w:val="en-GB"/>
        </w:rPr>
        <w:fldChar w:fldCharType="end"/>
      </w:r>
      <w:r w:rsidRPr="00A4749D">
        <w:rPr>
          <w:sz w:val="16"/>
          <w:szCs w:val="16"/>
          <w:lang w:val="en-GB"/>
        </w:rPr>
        <w:t>: Reasons for overall satisfaction</w:t>
      </w:r>
      <w:bookmarkEnd w:id="114"/>
    </w:p>
    <w:p w14:paraId="7ECFACCE" w14:textId="77777777" w:rsidR="009A08F7" w:rsidRPr="00A4749D" w:rsidRDefault="009A08F7" w:rsidP="009A08F7">
      <w:pPr>
        <w:pStyle w:val="TableQuestion"/>
        <w:rPr>
          <w:sz w:val="18"/>
          <w:lang w:val="en-GB"/>
        </w:rPr>
      </w:pPr>
      <w:r w:rsidRPr="00A4749D">
        <w:rPr>
          <w:sz w:val="18"/>
          <w:lang w:val="en-GB"/>
        </w:rPr>
        <w:t>Q17a. Please explain below</w:t>
      </w:r>
    </w:p>
    <w:tbl>
      <w:tblPr>
        <w:tblW w:w="0" w:type="auto"/>
        <w:shd w:val="clear" w:color="auto" w:fill="FFFFFF"/>
        <w:tblLayout w:type="fixed"/>
        <w:tblCellMar>
          <w:left w:w="0" w:type="dxa"/>
          <w:right w:w="0" w:type="dxa"/>
        </w:tblCellMar>
        <w:tblLook w:val="0000" w:firstRow="0" w:lastRow="0" w:firstColumn="0" w:lastColumn="0" w:noHBand="0" w:noVBand="0"/>
      </w:tblPr>
      <w:tblGrid>
        <w:gridCol w:w="3969"/>
        <w:gridCol w:w="1133"/>
      </w:tblGrid>
      <w:tr w:rsidR="0032360E" w:rsidRPr="00A4749D" w14:paraId="7ECFACD1" w14:textId="77777777" w:rsidTr="0007395E">
        <w:trPr>
          <w:cantSplit/>
          <w:trHeight w:val="240"/>
        </w:trPr>
        <w:tc>
          <w:tcPr>
            <w:tcW w:w="3969" w:type="dxa"/>
            <w:tcBorders>
              <w:top w:val="single" w:sz="4" w:space="0" w:color="auto"/>
            </w:tcBorders>
            <w:shd w:val="clear" w:color="auto" w:fill="CCBB88"/>
            <w:vAlign w:val="bottom"/>
          </w:tcPr>
          <w:p w14:paraId="7ECFACCF" w14:textId="77777777" w:rsidR="0032360E" w:rsidRPr="00A4749D" w:rsidRDefault="0032360E" w:rsidP="00E964C0">
            <w:pPr>
              <w:keepNext/>
              <w:spacing w:line="240" w:lineRule="auto"/>
              <w:ind w:left="170" w:hanging="170"/>
              <w:rPr>
                <w:rFonts w:ascii="Times New Roman" w:hAnsi="Times New Roman"/>
                <w:lang w:val="en-GB"/>
              </w:rPr>
            </w:pPr>
          </w:p>
        </w:tc>
        <w:tc>
          <w:tcPr>
            <w:tcW w:w="1133" w:type="dxa"/>
            <w:tcBorders>
              <w:top w:val="single" w:sz="4" w:space="0" w:color="auto"/>
            </w:tcBorders>
            <w:shd w:val="clear" w:color="auto" w:fill="CCBB88"/>
            <w:vAlign w:val="bottom"/>
          </w:tcPr>
          <w:p w14:paraId="7ECFACD0" w14:textId="77777777" w:rsidR="0032360E" w:rsidRPr="00A4749D" w:rsidRDefault="0032360E" w:rsidP="00E964C0">
            <w:pPr>
              <w:keepNext/>
              <w:spacing w:line="240" w:lineRule="auto"/>
              <w:jc w:val="center"/>
              <w:rPr>
                <w:rFonts w:ascii="Arial" w:hAnsi="Arial" w:cs="Arial"/>
                <w:szCs w:val="18"/>
                <w:lang w:val="en-GB"/>
              </w:rPr>
            </w:pPr>
            <w:r w:rsidRPr="00A4749D">
              <w:rPr>
                <w:rFonts w:ascii="Arial" w:hAnsi="Arial" w:cs="Arial"/>
                <w:szCs w:val="18"/>
                <w:lang w:val="en-GB"/>
              </w:rPr>
              <w:t>Total</w:t>
            </w:r>
          </w:p>
        </w:tc>
      </w:tr>
      <w:tr w:rsidR="0032360E" w:rsidRPr="00A4749D" w14:paraId="7ECFACD4" w14:textId="77777777" w:rsidTr="0007395E">
        <w:trPr>
          <w:cantSplit/>
          <w:trHeight w:val="240"/>
        </w:trPr>
        <w:tc>
          <w:tcPr>
            <w:tcW w:w="3969" w:type="dxa"/>
            <w:shd w:val="clear" w:color="auto" w:fill="CCBB88"/>
            <w:vAlign w:val="bottom"/>
          </w:tcPr>
          <w:p w14:paraId="7ECFACD2" w14:textId="77777777" w:rsidR="0032360E" w:rsidRPr="00A4749D" w:rsidRDefault="0032360E" w:rsidP="00E964C0">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1133" w:type="dxa"/>
            <w:shd w:val="clear" w:color="auto" w:fill="CCBB88"/>
            <w:vAlign w:val="bottom"/>
          </w:tcPr>
          <w:p w14:paraId="7ECFACD3" w14:textId="40249F4A" w:rsidR="0032360E" w:rsidRPr="00A4749D" w:rsidRDefault="00D7363E" w:rsidP="008B02AB">
            <w:pPr>
              <w:keepNext/>
              <w:spacing w:line="240" w:lineRule="auto"/>
              <w:jc w:val="center"/>
              <w:rPr>
                <w:rFonts w:ascii="Arial" w:hAnsi="Arial" w:cs="Arial"/>
                <w:szCs w:val="18"/>
                <w:lang w:val="en-GB"/>
              </w:rPr>
            </w:pPr>
            <w:r w:rsidRPr="00A4749D">
              <w:rPr>
                <w:rFonts w:ascii="Arial" w:hAnsi="Arial" w:cs="Arial"/>
                <w:szCs w:val="18"/>
                <w:lang w:val="en-GB"/>
              </w:rPr>
              <w:t>116</w:t>
            </w:r>
            <w:r w:rsidR="00D00298" w:rsidRPr="00A4749D">
              <w:rPr>
                <w:rFonts w:ascii="Arial" w:hAnsi="Arial" w:cs="Arial"/>
                <w:szCs w:val="18"/>
                <w:lang w:val="en-GB"/>
              </w:rPr>
              <w:t>*</w:t>
            </w:r>
          </w:p>
        </w:tc>
      </w:tr>
      <w:tr w:rsidR="0032360E" w:rsidRPr="00A4749D" w14:paraId="7ECFACD7" w14:textId="77777777" w:rsidTr="0007395E">
        <w:trPr>
          <w:cantSplit/>
          <w:trHeight w:val="240"/>
        </w:trPr>
        <w:tc>
          <w:tcPr>
            <w:tcW w:w="3969" w:type="dxa"/>
            <w:tcBorders>
              <w:bottom w:val="single" w:sz="4" w:space="0" w:color="auto"/>
            </w:tcBorders>
            <w:shd w:val="clear" w:color="auto" w:fill="CCBB88"/>
            <w:vAlign w:val="bottom"/>
          </w:tcPr>
          <w:p w14:paraId="7ECFACD5" w14:textId="77777777" w:rsidR="0032360E" w:rsidRPr="00A4749D" w:rsidRDefault="0032360E" w:rsidP="00E964C0">
            <w:pPr>
              <w:keepNext/>
              <w:spacing w:line="240" w:lineRule="auto"/>
              <w:ind w:left="170" w:hanging="170"/>
              <w:rPr>
                <w:rFonts w:ascii="Arial" w:hAnsi="Arial" w:cs="Arial"/>
                <w:b/>
                <w:szCs w:val="18"/>
                <w:lang w:val="en-GB"/>
              </w:rPr>
            </w:pPr>
          </w:p>
        </w:tc>
        <w:tc>
          <w:tcPr>
            <w:tcW w:w="1133" w:type="dxa"/>
            <w:tcBorders>
              <w:bottom w:val="single" w:sz="4" w:space="0" w:color="auto"/>
            </w:tcBorders>
            <w:shd w:val="clear" w:color="auto" w:fill="CCBB88"/>
            <w:vAlign w:val="bottom"/>
          </w:tcPr>
          <w:p w14:paraId="7ECFACD6" w14:textId="77777777" w:rsidR="0032360E" w:rsidRPr="00A4749D" w:rsidRDefault="0032360E" w:rsidP="00E964C0">
            <w:pPr>
              <w:keepNext/>
              <w:spacing w:line="240" w:lineRule="auto"/>
              <w:jc w:val="center"/>
              <w:rPr>
                <w:rFonts w:ascii="Arial" w:hAnsi="Arial" w:cs="Arial"/>
                <w:b/>
                <w:szCs w:val="18"/>
                <w:lang w:val="en-GB"/>
              </w:rPr>
            </w:pPr>
            <w:r w:rsidRPr="00A4749D">
              <w:rPr>
                <w:rFonts w:ascii="Arial" w:hAnsi="Arial" w:cs="Arial"/>
                <w:b/>
                <w:szCs w:val="18"/>
                <w:lang w:val="en-GB"/>
              </w:rPr>
              <w:t>%</w:t>
            </w:r>
          </w:p>
        </w:tc>
      </w:tr>
      <w:tr w:rsidR="00EE6B98" w:rsidRPr="00A4749D" w14:paraId="4A7BFB31" w14:textId="77777777" w:rsidTr="0007395E">
        <w:trPr>
          <w:cantSplit/>
          <w:trHeight w:val="240"/>
        </w:trPr>
        <w:tc>
          <w:tcPr>
            <w:tcW w:w="3969" w:type="dxa"/>
            <w:shd w:val="clear" w:color="auto" w:fill="FFFFFF"/>
            <w:vAlign w:val="bottom"/>
          </w:tcPr>
          <w:p w14:paraId="2B0EB0DF" w14:textId="208E64B8" w:rsidR="00EE6B98" w:rsidRPr="00A4749D" w:rsidRDefault="00EE6B98" w:rsidP="00EE6B98">
            <w:pPr>
              <w:keepNext/>
              <w:spacing w:line="240" w:lineRule="auto"/>
              <w:ind w:left="170" w:hanging="170"/>
              <w:rPr>
                <w:rFonts w:ascii="Arial" w:hAnsi="Arial" w:cs="Arial"/>
                <w:szCs w:val="18"/>
                <w:lang w:val="en-GB"/>
              </w:rPr>
            </w:pPr>
            <w:r w:rsidRPr="00A4749D">
              <w:rPr>
                <w:rFonts w:ascii="Arial" w:hAnsi="Arial" w:cs="Arial"/>
                <w:szCs w:val="18"/>
                <w:lang w:val="en-GB"/>
              </w:rPr>
              <w:t>Support</w:t>
            </w:r>
          </w:p>
        </w:tc>
        <w:tc>
          <w:tcPr>
            <w:tcW w:w="1133" w:type="dxa"/>
            <w:shd w:val="clear" w:color="auto" w:fill="F7EECD"/>
            <w:vAlign w:val="bottom"/>
          </w:tcPr>
          <w:p w14:paraId="6DA4130E" w14:textId="1B5B81C7" w:rsidR="00EE6B98" w:rsidRPr="00A4749D" w:rsidRDefault="00EE6B98" w:rsidP="00EE6B98">
            <w:pPr>
              <w:keepNext/>
              <w:spacing w:line="240" w:lineRule="auto"/>
              <w:jc w:val="center"/>
              <w:rPr>
                <w:rFonts w:ascii="Arial" w:hAnsi="Arial" w:cs="Arial"/>
                <w:szCs w:val="18"/>
                <w:lang w:val="en-GB"/>
              </w:rPr>
            </w:pPr>
            <w:r w:rsidRPr="00A4749D">
              <w:rPr>
                <w:rFonts w:ascii="Arial" w:hAnsi="Arial" w:cs="Arial"/>
                <w:szCs w:val="18"/>
                <w:lang w:val="en-GB"/>
              </w:rPr>
              <w:t>32</w:t>
            </w:r>
          </w:p>
        </w:tc>
      </w:tr>
      <w:tr w:rsidR="00EE6B98" w:rsidRPr="00A4749D" w14:paraId="7ECFACDD" w14:textId="77777777" w:rsidTr="0007395E">
        <w:trPr>
          <w:cantSplit/>
          <w:trHeight w:val="240"/>
        </w:trPr>
        <w:tc>
          <w:tcPr>
            <w:tcW w:w="3969" w:type="dxa"/>
            <w:shd w:val="clear" w:color="auto" w:fill="FFFFFF"/>
            <w:vAlign w:val="bottom"/>
          </w:tcPr>
          <w:p w14:paraId="7ECFACDB" w14:textId="77777777" w:rsidR="00EE6B98" w:rsidRPr="00A4749D" w:rsidRDefault="00EE6B98" w:rsidP="00EE6B98">
            <w:pPr>
              <w:keepNext/>
              <w:spacing w:line="240" w:lineRule="auto"/>
              <w:ind w:left="170" w:hanging="170"/>
              <w:rPr>
                <w:rFonts w:ascii="Arial" w:hAnsi="Arial" w:cs="Arial"/>
                <w:szCs w:val="18"/>
                <w:lang w:val="en-GB"/>
              </w:rPr>
            </w:pPr>
            <w:r w:rsidRPr="00A4749D">
              <w:rPr>
                <w:rFonts w:ascii="Arial" w:hAnsi="Arial" w:cs="Arial"/>
                <w:szCs w:val="18"/>
                <w:lang w:val="en-GB"/>
              </w:rPr>
              <w:t>Impacts of the programme</w:t>
            </w:r>
          </w:p>
        </w:tc>
        <w:tc>
          <w:tcPr>
            <w:tcW w:w="1133" w:type="dxa"/>
            <w:shd w:val="clear" w:color="auto" w:fill="F7EECD"/>
            <w:vAlign w:val="bottom"/>
          </w:tcPr>
          <w:p w14:paraId="7ECFACDC" w14:textId="218E7338" w:rsidR="00EE6B98" w:rsidRPr="00A4749D" w:rsidRDefault="00EE6B98" w:rsidP="00EE6B98">
            <w:pPr>
              <w:keepNext/>
              <w:spacing w:line="240" w:lineRule="auto"/>
              <w:jc w:val="center"/>
              <w:rPr>
                <w:rFonts w:ascii="Arial" w:hAnsi="Arial" w:cs="Arial"/>
                <w:szCs w:val="18"/>
                <w:lang w:val="en-GB"/>
              </w:rPr>
            </w:pPr>
            <w:r w:rsidRPr="00A4749D">
              <w:rPr>
                <w:rFonts w:ascii="Arial" w:hAnsi="Arial" w:cs="Arial"/>
                <w:szCs w:val="18"/>
                <w:lang w:val="en-GB"/>
              </w:rPr>
              <w:t>28</w:t>
            </w:r>
          </w:p>
        </w:tc>
      </w:tr>
      <w:tr w:rsidR="00EE6B98" w:rsidRPr="00A4749D" w14:paraId="7ECFACE0" w14:textId="77777777" w:rsidTr="0007395E">
        <w:trPr>
          <w:cantSplit/>
          <w:trHeight w:val="240"/>
        </w:trPr>
        <w:tc>
          <w:tcPr>
            <w:tcW w:w="3969" w:type="dxa"/>
            <w:shd w:val="clear" w:color="auto" w:fill="FFFFFF"/>
            <w:vAlign w:val="bottom"/>
          </w:tcPr>
          <w:p w14:paraId="7ECFACDE" w14:textId="58EB1118" w:rsidR="00EE6B98" w:rsidRPr="00A4749D" w:rsidRDefault="00EE6B98" w:rsidP="00EE6B98">
            <w:pPr>
              <w:keepNext/>
              <w:spacing w:line="240" w:lineRule="auto"/>
              <w:ind w:left="170" w:hanging="170"/>
              <w:rPr>
                <w:rFonts w:ascii="Arial" w:hAnsi="Arial" w:cs="Arial"/>
                <w:szCs w:val="18"/>
                <w:lang w:val="en-GB"/>
              </w:rPr>
            </w:pPr>
            <w:r w:rsidRPr="00A4749D">
              <w:rPr>
                <w:rFonts w:ascii="Arial" w:hAnsi="Arial" w:cs="Arial"/>
                <w:szCs w:val="18"/>
                <w:lang w:val="en-GB"/>
              </w:rPr>
              <w:t>Active Families programme</w:t>
            </w:r>
          </w:p>
        </w:tc>
        <w:tc>
          <w:tcPr>
            <w:tcW w:w="1133" w:type="dxa"/>
            <w:shd w:val="clear" w:color="auto" w:fill="F7EECD"/>
            <w:vAlign w:val="bottom"/>
          </w:tcPr>
          <w:p w14:paraId="7ECFACDF" w14:textId="26FD27C2" w:rsidR="00EE6B98" w:rsidRPr="00A4749D" w:rsidRDefault="00EE6B98" w:rsidP="00EE6B98">
            <w:pPr>
              <w:keepNext/>
              <w:spacing w:line="240" w:lineRule="auto"/>
              <w:jc w:val="center"/>
              <w:rPr>
                <w:rFonts w:ascii="Arial" w:hAnsi="Arial" w:cs="Arial"/>
                <w:szCs w:val="18"/>
                <w:lang w:val="en-GB"/>
              </w:rPr>
            </w:pPr>
            <w:r w:rsidRPr="00A4749D">
              <w:rPr>
                <w:rFonts w:ascii="Arial" w:hAnsi="Arial" w:cs="Arial"/>
                <w:szCs w:val="18"/>
                <w:lang w:val="en-GB"/>
              </w:rPr>
              <w:t>22</w:t>
            </w:r>
          </w:p>
        </w:tc>
      </w:tr>
      <w:tr w:rsidR="00EE6B98" w:rsidRPr="00A4749D" w14:paraId="151E4A81" w14:textId="77777777" w:rsidTr="0007395E">
        <w:trPr>
          <w:cantSplit/>
          <w:trHeight w:val="240"/>
        </w:trPr>
        <w:tc>
          <w:tcPr>
            <w:tcW w:w="3969" w:type="dxa"/>
            <w:shd w:val="clear" w:color="auto" w:fill="FFFFFF"/>
            <w:vAlign w:val="bottom"/>
          </w:tcPr>
          <w:p w14:paraId="10F6DE19" w14:textId="1F0BE92D" w:rsidR="00EE6B98" w:rsidRPr="00A4749D" w:rsidRDefault="00EE6B98" w:rsidP="00EE6B98">
            <w:pPr>
              <w:keepNext/>
              <w:spacing w:line="240" w:lineRule="auto"/>
              <w:ind w:left="170" w:hanging="170"/>
              <w:rPr>
                <w:rFonts w:ascii="Arial" w:hAnsi="Arial" w:cs="Arial"/>
                <w:szCs w:val="18"/>
                <w:lang w:val="en-GB"/>
              </w:rPr>
            </w:pPr>
            <w:r w:rsidRPr="00A4749D">
              <w:rPr>
                <w:rFonts w:ascii="Arial" w:hAnsi="Arial" w:cs="Arial"/>
                <w:szCs w:val="18"/>
                <w:lang w:val="en-GB"/>
              </w:rPr>
              <w:t>Active Families co-ordinator</w:t>
            </w:r>
          </w:p>
        </w:tc>
        <w:tc>
          <w:tcPr>
            <w:tcW w:w="1133" w:type="dxa"/>
            <w:shd w:val="clear" w:color="auto" w:fill="F7EECD"/>
            <w:vAlign w:val="bottom"/>
          </w:tcPr>
          <w:p w14:paraId="69B30D9E" w14:textId="0FED5614" w:rsidR="00EE6B98" w:rsidRPr="00A4749D" w:rsidRDefault="00EE6B98" w:rsidP="00EE6B98">
            <w:pPr>
              <w:keepNext/>
              <w:spacing w:line="240" w:lineRule="auto"/>
              <w:jc w:val="center"/>
              <w:rPr>
                <w:rFonts w:ascii="Arial" w:hAnsi="Arial" w:cs="Arial"/>
                <w:szCs w:val="18"/>
                <w:lang w:val="en-GB"/>
              </w:rPr>
            </w:pPr>
            <w:r w:rsidRPr="00A4749D">
              <w:rPr>
                <w:rFonts w:ascii="Arial" w:hAnsi="Arial" w:cs="Arial"/>
                <w:szCs w:val="18"/>
                <w:lang w:val="en-GB"/>
              </w:rPr>
              <w:t>16</w:t>
            </w:r>
          </w:p>
        </w:tc>
      </w:tr>
      <w:tr w:rsidR="00EE6B98" w:rsidRPr="00A4749D" w14:paraId="7ECFACE9" w14:textId="77777777" w:rsidTr="0007395E">
        <w:trPr>
          <w:cantSplit/>
          <w:trHeight w:val="240"/>
        </w:trPr>
        <w:tc>
          <w:tcPr>
            <w:tcW w:w="3969" w:type="dxa"/>
            <w:shd w:val="clear" w:color="auto" w:fill="FFFFFF"/>
            <w:vAlign w:val="bottom"/>
          </w:tcPr>
          <w:p w14:paraId="7ECFACE7" w14:textId="2DC77543" w:rsidR="00EE6B98" w:rsidRPr="00A4749D" w:rsidRDefault="00EE6B98" w:rsidP="00EE6B98">
            <w:pPr>
              <w:keepNext/>
              <w:spacing w:line="240" w:lineRule="auto"/>
              <w:ind w:left="170" w:hanging="170"/>
              <w:rPr>
                <w:rFonts w:ascii="Arial" w:hAnsi="Arial" w:cs="Arial"/>
                <w:szCs w:val="18"/>
                <w:lang w:val="en-GB"/>
              </w:rPr>
            </w:pPr>
            <w:r w:rsidRPr="00A4749D">
              <w:rPr>
                <w:rFonts w:ascii="Arial" w:hAnsi="Arial" w:cs="Arial"/>
                <w:szCs w:val="18"/>
                <w:lang w:val="en-GB"/>
              </w:rPr>
              <w:t>Information, advice, ideas and suggestions</w:t>
            </w:r>
          </w:p>
        </w:tc>
        <w:tc>
          <w:tcPr>
            <w:tcW w:w="1133" w:type="dxa"/>
            <w:shd w:val="clear" w:color="auto" w:fill="F7EECD"/>
            <w:vAlign w:val="bottom"/>
          </w:tcPr>
          <w:p w14:paraId="7ECFACE8" w14:textId="637F82BD" w:rsidR="00EE6B98" w:rsidRPr="00A4749D" w:rsidRDefault="00EE6B98" w:rsidP="00EE6B98">
            <w:pPr>
              <w:keepNext/>
              <w:spacing w:line="240" w:lineRule="auto"/>
              <w:jc w:val="center"/>
              <w:rPr>
                <w:rFonts w:ascii="Arial" w:hAnsi="Arial" w:cs="Arial"/>
                <w:szCs w:val="18"/>
                <w:lang w:val="en-GB"/>
              </w:rPr>
            </w:pPr>
            <w:r w:rsidRPr="00A4749D">
              <w:rPr>
                <w:rFonts w:ascii="Arial" w:hAnsi="Arial" w:cs="Arial"/>
                <w:szCs w:val="18"/>
                <w:lang w:val="en-GB"/>
              </w:rPr>
              <w:t>12</w:t>
            </w:r>
          </w:p>
        </w:tc>
      </w:tr>
      <w:tr w:rsidR="00EE6B98" w:rsidRPr="00A4749D" w14:paraId="7C3B0187" w14:textId="77777777" w:rsidTr="0007395E">
        <w:trPr>
          <w:cantSplit/>
          <w:trHeight w:val="240"/>
        </w:trPr>
        <w:tc>
          <w:tcPr>
            <w:tcW w:w="3969" w:type="dxa"/>
            <w:shd w:val="clear" w:color="auto" w:fill="FFFFFF"/>
            <w:vAlign w:val="bottom"/>
          </w:tcPr>
          <w:p w14:paraId="35EB7C57" w14:textId="5DD22FC5" w:rsidR="00EE6B98" w:rsidRPr="00A4749D" w:rsidRDefault="00EE6B98" w:rsidP="00EE6B98">
            <w:pPr>
              <w:keepNext/>
              <w:spacing w:line="240" w:lineRule="auto"/>
              <w:ind w:left="170" w:hanging="170"/>
              <w:rPr>
                <w:rFonts w:ascii="Arial" w:hAnsi="Arial" w:cs="Arial"/>
                <w:szCs w:val="18"/>
                <w:lang w:val="en-GB"/>
              </w:rPr>
            </w:pPr>
            <w:r w:rsidRPr="00A4749D">
              <w:rPr>
                <w:rFonts w:ascii="Arial" w:hAnsi="Arial" w:cs="Arial"/>
                <w:szCs w:val="18"/>
                <w:lang w:val="en-GB"/>
              </w:rPr>
              <w:t>Others reasons</w:t>
            </w:r>
          </w:p>
        </w:tc>
        <w:tc>
          <w:tcPr>
            <w:tcW w:w="1133" w:type="dxa"/>
            <w:shd w:val="clear" w:color="auto" w:fill="F7EECD"/>
            <w:vAlign w:val="bottom"/>
          </w:tcPr>
          <w:p w14:paraId="260DD898" w14:textId="5CCA7408" w:rsidR="00EE6B98" w:rsidRPr="00A4749D" w:rsidRDefault="00EE6B98" w:rsidP="00EE6B98">
            <w:pPr>
              <w:keepNext/>
              <w:spacing w:line="240" w:lineRule="auto"/>
              <w:jc w:val="center"/>
              <w:rPr>
                <w:rFonts w:ascii="Arial" w:hAnsi="Arial" w:cs="Arial"/>
                <w:szCs w:val="18"/>
                <w:lang w:val="en-GB"/>
              </w:rPr>
            </w:pPr>
            <w:r w:rsidRPr="00A4749D">
              <w:rPr>
                <w:rFonts w:ascii="Arial" w:hAnsi="Arial" w:cs="Arial"/>
                <w:szCs w:val="18"/>
                <w:lang w:val="en-GB"/>
              </w:rPr>
              <w:t>8</w:t>
            </w:r>
          </w:p>
        </w:tc>
      </w:tr>
      <w:tr w:rsidR="00EE6B98" w:rsidRPr="00A4749D" w14:paraId="7ECFACEC" w14:textId="77777777" w:rsidTr="0007395E">
        <w:trPr>
          <w:cantSplit/>
          <w:trHeight w:val="240"/>
        </w:trPr>
        <w:tc>
          <w:tcPr>
            <w:tcW w:w="3969" w:type="dxa"/>
            <w:tcBorders>
              <w:bottom w:val="single" w:sz="12" w:space="0" w:color="auto"/>
            </w:tcBorders>
            <w:shd w:val="clear" w:color="auto" w:fill="FFFFFF"/>
            <w:vAlign w:val="bottom"/>
          </w:tcPr>
          <w:p w14:paraId="7ECFACEA" w14:textId="305C3783" w:rsidR="00EE6B98" w:rsidRPr="00A4749D" w:rsidRDefault="00EE6B98" w:rsidP="00EE6B98">
            <w:pPr>
              <w:keepNext/>
              <w:spacing w:line="240" w:lineRule="auto"/>
              <w:ind w:left="170" w:hanging="170"/>
              <w:rPr>
                <w:rFonts w:ascii="Arial" w:hAnsi="Arial" w:cs="Arial"/>
                <w:szCs w:val="18"/>
                <w:highlight w:val="yellow"/>
                <w:lang w:val="en-GB"/>
              </w:rPr>
            </w:pPr>
            <w:r w:rsidRPr="00A4749D">
              <w:rPr>
                <w:rFonts w:ascii="Arial" w:hAnsi="Arial" w:cs="Arial"/>
                <w:szCs w:val="18"/>
                <w:lang w:val="en-GB"/>
              </w:rPr>
              <w:t>Concern or suggestion</w:t>
            </w:r>
          </w:p>
        </w:tc>
        <w:tc>
          <w:tcPr>
            <w:tcW w:w="1133" w:type="dxa"/>
            <w:tcBorders>
              <w:bottom w:val="single" w:sz="12" w:space="0" w:color="auto"/>
            </w:tcBorders>
            <w:shd w:val="clear" w:color="auto" w:fill="F7EECD"/>
            <w:vAlign w:val="bottom"/>
          </w:tcPr>
          <w:p w14:paraId="7ECFACEB" w14:textId="7171A88E" w:rsidR="00EE6B98" w:rsidRPr="00A4749D" w:rsidRDefault="00EE6B98" w:rsidP="00EE6B98">
            <w:pPr>
              <w:keepNext/>
              <w:spacing w:line="240" w:lineRule="auto"/>
              <w:jc w:val="center"/>
              <w:rPr>
                <w:rFonts w:ascii="Arial" w:hAnsi="Arial" w:cs="Arial"/>
                <w:szCs w:val="18"/>
                <w:highlight w:val="yellow"/>
                <w:lang w:val="en-GB"/>
              </w:rPr>
            </w:pPr>
            <w:r w:rsidRPr="00A4749D">
              <w:rPr>
                <w:rFonts w:ascii="Arial" w:hAnsi="Arial" w:cs="Arial"/>
                <w:szCs w:val="18"/>
                <w:lang w:val="en-GB"/>
              </w:rPr>
              <w:t>3</w:t>
            </w:r>
          </w:p>
        </w:tc>
      </w:tr>
    </w:tbl>
    <w:p w14:paraId="7ECFACED" w14:textId="77777777" w:rsidR="009A08F7" w:rsidRPr="00A4749D" w:rsidRDefault="009A08F7" w:rsidP="009A08F7">
      <w:pPr>
        <w:pStyle w:val="TableFootnote"/>
        <w:rPr>
          <w:lang w:val="en-GB"/>
        </w:rPr>
      </w:pPr>
      <w:r w:rsidRPr="00A4749D">
        <w:rPr>
          <w:lang w:val="en-GB"/>
        </w:rPr>
        <w:t>Total may exceed 100</w:t>
      </w:r>
      <w:r w:rsidR="00AB6BBA" w:rsidRPr="00A4749D">
        <w:rPr>
          <w:lang w:val="en-GB"/>
        </w:rPr>
        <w:t>%</w:t>
      </w:r>
      <w:r w:rsidRPr="00A4749D">
        <w:rPr>
          <w:lang w:val="en-GB"/>
        </w:rPr>
        <w:t xml:space="preserve"> because of multiple response.</w:t>
      </w:r>
      <w:r w:rsidR="00FF6D11" w:rsidRPr="00A4749D">
        <w:rPr>
          <w:lang w:val="en-GB"/>
        </w:rPr>
        <w:t xml:space="preserve"> </w:t>
      </w:r>
    </w:p>
    <w:p w14:paraId="5FE0E5F3" w14:textId="6D38EA07" w:rsidR="00D00298" w:rsidRPr="00A4749D" w:rsidRDefault="00D00298" w:rsidP="009A08F7">
      <w:pPr>
        <w:pStyle w:val="TableFootnote"/>
        <w:rPr>
          <w:highlight w:val="yellow"/>
          <w:lang w:val="en-GB"/>
        </w:rPr>
      </w:pPr>
      <w:r w:rsidRPr="00A4749D">
        <w:rPr>
          <w:lang w:val="en-GB"/>
        </w:rPr>
        <w:t>*Sub-sample based on those respondents</w:t>
      </w:r>
      <w:r w:rsidR="00471C52" w:rsidRPr="00A4749D">
        <w:rPr>
          <w:lang w:val="en-GB"/>
        </w:rPr>
        <w:t xml:space="preserve"> who said they were satisfied/very satisfied with the service and support provided to their family and child through th</w:t>
      </w:r>
      <w:r w:rsidR="005F2E80">
        <w:rPr>
          <w:lang w:val="en-GB"/>
        </w:rPr>
        <w:t xml:space="preserve">e GRx Active Families programme, and who </w:t>
      </w:r>
      <w:r w:rsidR="005B6DBD">
        <w:rPr>
          <w:lang w:val="en-GB"/>
        </w:rPr>
        <w:t>opted to explain their ratings</w:t>
      </w:r>
      <w:r w:rsidR="005F2E80">
        <w:rPr>
          <w:lang w:val="en-GB"/>
        </w:rPr>
        <w:t xml:space="preserve">. </w:t>
      </w:r>
    </w:p>
    <w:p w14:paraId="7ECFACEE" w14:textId="77777777" w:rsidR="009A08F7" w:rsidRPr="00A4749D" w:rsidRDefault="009A08F7" w:rsidP="009A08F7">
      <w:pPr>
        <w:pStyle w:val="BodyText"/>
        <w:rPr>
          <w:highlight w:val="yellow"/>
          <w:lang w:val="en-GB"/>
        </w:rPr>
      </w:pPr>
    </w:p>
    <w:p w14:paraId="7ECFACEF" w14:textId="77777777" w:rsidR="00F36A18" w:rsidRPr="00A4749D" w:rsidRDefault="00511675" w:rsidP="00F36A18">
      <w:pPr>
        <w:pStyle w:val="Heading2"/>
        <w:rPr>
          <w:lang w:val="en-GB"/>
        </w:rPr>
      </w:pPr>
      <w:r w:rsidRPr="00A4749D">
        <w:rPr>
          <w:highlight w:val="yellow"/>
          <w:lang w:val="en-GB"/>
        </w:rPr>
        <w:br w:type="page"/>
      </w:r>
      <w:bookmarkStart w:id="115" w:name="_Toc451936141"/>
      <w:r w:rsidR="00F36A18" w:rsidRPr="00A4749D">
        <w:rPr>
          <w:lang w:val="en-GB"/>
        </w:rPr>
        <w:lastRenderedPageBreak/>
        <w:t xml:space="preserve">Views about </w:t>
      </w:r>
      <w:r w:rsidR="009A08F7" w:rsidRPr="00A4749D">
        <w:rPr>
          <w:lang w:val="en-GB"/>
        </w:rPr>
        <w:t xml:space="preserve">the </w:t>
      </w:r>
      <w:r w:rsidR="00F36A18" w:rsidRPr="00A4749D">
        <w:rPr>
          <w:lang w:val="en-GB"/>
        </w:rPr>
        <w:t>service and support they received</w:t>
      </w:r>
      <w:bookmarkEnd w:id="115"/>
    </w:p>
    <w:p w14:paraId="7ECFACF0" w14:textId="503852E9" w:rsidR="00F85A08" w:rsidRPr="00A4749D" w:rsidRDefault="00822CD3" w:rsidP="003B0B69">
      <w:pPr>
        <w:pStyle w:val="BodyText"/>
        <w:rPr>
          <w:lang w:val="en-GB"/>
        </w:rPr>
      </w:pPr>
      <w:r w:rsidRPr="00A4749D">
        <w:rPr>
          <w:lang w:val="en-GB"/>
        </w:rPr>
        <w:t>Participants</w:t>
      </w:r>
      <w:r w:rsidR="00F85A08" w:rsidRPr="00A4749D">
        <w:rPr>
          <w:lang w:val="en-GB"/>
        </w:rPr>
        <w:t xml:space="preserve"> were asked</w:t>
      </w:r>
      <w:r w:rsidR="00CA62EC" w:rsidRPr="00A4749D">
        <w:rPr>
          <w:lang w:val="en-GB"/>
        </w:rPr>
        <w:t xml:space="preserve"> to rate their agreement/disagreement with a series of statements about the service and support they received whilst on the Active Families programme. The statements were as follows</w:t>
      </w:r>
      <w:r w:rsidR="00F85A08" w:rsidRPr="00A4749D">
        <w:rPr>
          <w:lang w:val="en-GB"/>
        </w:rPr>
        <w:t xml:space="preserve">: </w:t>
      </w:r>
    </w:p>
    <w:p w14:paraId="7ECFACF1"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 xml:space="preserve">he advice the family was given was helpful </w:t>
      </w:r>
    </w:p>
    <w:p w14:paraId="7ECFACF2"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 xml:space="preserve">he physical activities suggested were appropriate for their child </w:t>
      </w:r>
    </w:p>
    <w:p w14:paraId="7ECFACF3"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he A</w:t>
      </w:r>
      <w:r w:rsidR="00F85A08" w:rsidRPr="00A4749D">
        <w:rPr>
          <w:lang w:val="en-GB"/>
        </w:rPr>
        <w:t xml:space="preserve">ctive Families programme motivated their child to get/stay physically active </w:t>
      </w:r>
    </w:p>
    <w:p w14:paraId="7ECFACF4"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he Active Families co</w:t>
      </w:r>
      <w:r w:rsidR="00B759A9" w:rsidRPr="00A4749D">
        <w:rPr>
          <w:rFonts w:cs="Arial Mäori"/>
          <w:lang w:val="en-GB"/>
        </w:rPr>
        <w:t>-</w:t>
      </w:r>
      <w:r w:rsidR="00F85A08" w:rsidRPr="00A4749D">
        <w:rPr>
          <w:rFonts w:cs="Arial Mäori"/>
          <w:lang w:val="en-GB"/>
        </w:rPr>
        <w:t>ordinator was understanding an</w:t>
      </w:r>
      <w:r w:rsidR="00F85A08" w:rsidRPr="00A4749D">
        <w:rPr>
          <w:lang w:val="en-GB"/>
        </w:rPr>
        <w:t xml:space="preserve">d supportive </w:t>
      </w:r>
    </w:p>
    <w:p w14:paraId="7ECFACF5"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 xml:space="preserve">heir child feels more confident about doing physical activity as a result of the support received </w:t>
      </w:r>
    </w:p>
    <w:p w14:paraId="7ECFACF6"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he su</w:t>
      </w:r>
      <w:r w:rsidR="00F85A08" w:rsidRPr="00A4749D">
        <w:rPr>
          <w:lang w:val="en-GB"/>
        </w:rPr>
        <w:t xml:space="preserve">pport their child received helped the family continue with the Active Families programme </w:t>
      </w:r>
    </w:p>
    <w:p w14:paraId="7ECFACF7" w14:textId="77777777" w:rsidR="00F85A08" w:rsidRPr="00A4749D" w:rsidRDefault="00C523BB" w:rsidP="0086024C">
      <w:pPr>
        <w:pStyle w:val="RNZBullets"/>
        <w:rPr>
          <w:lang w:val="en-GB"/>
        </w:rPr>
      </w:pPr>
      <w:r w:rsidRPr="00A4749D">
        <w:rPr>
          <w:rFonts w:cs="Arial Mäori"/>
          <w:lang w:val="en-GB"/>
        </w:rPr>
        <w:t>t</w:t>
      </w:r>
      <w:r w:rsidR="00F85A08" w:rsidRPr="00A4749D">
        <w:rPr>
          <w:rFonts w:cs="Arial Mäori"/>
          <w:lang w:val="en-GB"/>
        </w:rPr>
        <w:t>he person(s) running the activities was</w:t>
      </w:r>
      <w:r w:rsidRPr="00A4749D">
        <w:rPr>
          <w:rFonts w:cs="Arial Mäori"/>
          <w:lang w:val="en-GB"/>
        </w:rPr>
        <w:t xml:space="preserve"> (were)</w:t>
      </w:r>
      <w:r w:rsidR="00F85A08" w:rsidRPr="00A4749D">
        <w:rPr>
          <w:lang w:val="en-GB"/>
        </w:rPr>
        <w:t xml:space="preserve"> appropriate for their child</w:t>
      </w:r>
      <w:r w:rsidR="000F0D7B" w:rsidRPr="00A4749D">
        <w:rPr>
          <w:lang w:val="en-GB"/>
        </w:rPr>
        <w:t>.</w:t>
      </w:r>
      <w:r w:rsidR="00F85A08" w:rsidRPr="00A4749D">
        <w:rPr>
          <w:lang w:val="en-GB"/>
        </w:rPr>
        <w:t xml:space="preserve"> </w:t>
      </w:r>
    </w:p>
    <w:p w14:paraId="7ECFACF8" w14:textId="666846A4" w:rsidR="00F85A08" w:rsidRPr="00A4749D" w:rsidRDefault="00F85A08" w:rsidP="00FF6D11">
      <w:pPr>
        <w:pStyle w:val="BodyText"/>
        <w:rPr>
          <w:lang w:val="en-GB"/>
        </w:rPr>
      </w:pPr>
      <w:r w:rsidRPr="00A4749D">
        <w:rPr>
          <w:lang w:val="en-GB"/>
        </w:rPr>
        <w:t>High levels of agreement (</w:t>
      </w:r>
      <w:r w:rsidR="00FF6D11" w:rsidRPr="00A4749D">
        <w:rPr>
          <w:lang w:val="en-GB"/>
        </w:rPr>
        <w:t>90</w:t>
      </w:r>
      <w:r w:rsidR="002E3BD1" w:rsidRPr="00A4749D">
        <w:rPr>
          <w:lang w:val="en-GB"/>
        </w:rPr>
        <w:t>-9</w:t>
      </w:r>
      <w:r w:rsidR="00FF6D11" w:rsidRPr="00A4749D">
        <w:rPr>
          <w:lang w:val="en-GB"/>
        </w:rPr>
        <w:t>8</w:t>
      </w:r>
      <w:r w:rsidR="00924C91" w:rsidRPr="00A4749D">
        <w:rPr>
          <w:lang w:val="en-GB"/>
        </w:rPr>
        <w:t xml:space="preserve"> percent</w:t>
      </w:r>
      <w:r w:rsidRPr="00A4749D">
        <w:rPr>
          <w:lang w:val="en-GB"/>
        </w:rPr>
        <w:t xml:space="preserve"> agree or strongly agree combined) were identified for each of these aspects. </w:t>
      </w:r>
      <w:r w:rsidR="006E020C" w:rsidRPr="00A4749D">
        <w:rPr>
          <w:lang w:val="en-GB"/>
        </w:rPr>
        <w:fldChar w:fldCharType="begin"/>
      </w:r>
      <w:r w:rsidR="006E020C" w:rsidRPr="00A4749D">
        <w:rPr>
          <w:lang w:val="en-GB"/>
        </w:rPr>
        <w:instrText xml:space="preserve"> REF _Ref268252026 \h  \* MERGEFORMAT </w:instrText>
      </w:r>
      <w:r w:rsidR="006E020C" w:rsidRPr="00A4749D">
        <w:rPr>
          <w:lang w:val="en-GB"/>
        </w:rPr>
      </w:r>
      <w:r w:rsidR="006E020C" w:rsidRPr="00A4749D">
        <w:rPr>
          <w:lang w:val="en-GB"/>
        </w:rPr>
        <w:fldChar w:fldCharType="separate"/>
      </w:r>
      <w:r w:rsidR="008F07B0" w:rsidRPr="008F07B0">
        <w:rPr>
          <w:lang w:val="en-GB"/>
        </w:rPr>
        <w:t>Figure 16</w:t>
      </w:r>
      <w:r w:rsidR="006E020C" w:rsidRPr="00A4749D">
        <w:rPr>
          <w:lang w:val="en-GB"/>
        </w:rPr>
        <w:fldChar w:fldCharType="end"/>
      </w:r>
      <w:r w:rsidR="009A08F7" w:rsidRPr="00A4749D">
        <w:rPr>
          <w:lang w:val="en-GB"/>
        </w:rPr>
        <w:t xml:space="preserve"> shows the results for each statement, while </w:t>
      </w:r>
      <w:r w:rsidR="006E020C" w:rsidRPr="00A4749D">
        <w:rPr>
          <w:lang w:val="en-GB"/>
        </w:rPr>
        <w:fldChar w:fldCharType="begin"/>
      </w:r>
      <w:r w:rsidR="006E020C" w:rsidRPr="00A4749D">
        <w:rPr>
          <w:lang w:val="en-GB"/>
        </w:rPr>
        <w:instrText xml:space="preserve"> REF _Ref268252027 \h  \* MERGEFORMAT </w:instrText>
      </w:r>
      <w:r w:rsidR="006E020C" w:rsidRPr="00A4749D">
        <w:rPr>
          <w:lang w:val="en-GB"/>
        </w:rPr>
      </w:r>
      <w:r w:rsidR="006E020C" w:rsidRPr="00A4749D">
        <w:rPr>
          <w:lang w:val="en-GB"/>
        </w:rPr>
        <w:fldChar w:fldCharType="separate"/>
      </w:r>
      <w:r w:rsidR="008F07B0" w:rsidRPr="008F07B0">
        <w:rPr>
          <w:lang w:val="en-GB"/>
        </w:rPr>
        <w:t>Figure 17</w:t>
      </w:r>
      <w:r w:rsidR="006E020C" w:rsidRPr="00A4749D">
        <w:rPr>
          <w:lang w:val="en-GB"/>
        </w:rPr>
        <w:fldChar w:fldCharType="end"/>
      </w:r>
      <w:r w:rsidR="009A08F7" w:rsidRPr="00A4749D">
        <w:rPr>
          <w:lang w:val="en-GB"/>
        </w:rPr>
        <w:t xml:space="preserve"> shows the same results over time. </w:t>
      </w:r>
    </w:p>
    <w:p w14:paraId="7ECFACF9" w14:textId="38D8E25F" w:rsidR="00692B72" w:rsidRPr="00A4749D" w:rsidRDefault="00CA62EC" w:rsidP="00EE6B98">
      <w:pPr>
        <w:pStyle w:val="BodyText"/>
        <w:rPr>
          <w:lang w:val="en-GB"/>
        </w:rPr>
      </w:pPr>
      <w:r w:rsidRPr="00A4749D">
        <w:rPr>
          <w:lang w:val="en-GB"/>
        </w:rPr>
        <w:t>Overall, the strongest levels of agreement were in relation to the understanding and supportive nature of the Active Families co-ordinator (</w:t>
      </w:r>
      <w:r w:rsidR="00FF6D11" w:rsidRPr="00A4749D">
        <w:rPr>
          <w:lang w:val="en-GB"/>
        </w:rPr>
        <w:t>83</w:t>
      </w:r>
      <w:r w:rsidRPr="00A4749D">
        <w:rPr>
          <w:lang w:val="en-GB"/>
        </w:rPr>
        <w:t xml:space="preserve"> percent strongly agree and </w:t>
      </w:r>
      <w:r w:rsidR="00FF6D11" w:rsidRPr="00A4749D">
        <w:rPr>
          <w:lang w:val="en-GB"/>
        </w:rPr>
        <w:t>15</w:t>
      </w:r>
      <w:r w:rsidRPr="00A4749D">
        <w:rPr>
          <w:lang w:val="en-GB"/>
        </w:rPr>
        <w:t xml:space="preserve"> percent agree) and</w:t>
      </w:r>
      <w:r w:rsidR="00682218" w:rsidRPr="00A4749D">
        <w:rPr>
          <w:lang w:val="en-GB"/>
        </w:rPr>
        <w:t xml:space="preserve"> the advice the family was given was helpful (68 percent strongly agree and 30 percent agree)</w:t>
      </w:r>
      <w:r w:rsidRPr="00A4749D">
        <w:rPr>
          <w:lang w:val="en-GB"/>
        </w:rPr>
        <w:t>.</w:t>
      </w:r>
    </w:p>
    <w:p w14:paraId="7ECFACFA" w14:textId="77777777" w:rsidR="00E9647B" w:rsidRPr="00A4749D" w:rsidRDefault="00F85A08" w:rsidP="003B0B69">
      <w:pPr>
        <w:pStyle w:val="BodyText"/>
        <w:rPr>
          <w:lang w:val="en-GB"/>
        </w:rPr>
      </w:pPr>
      <w:r w:rsidRPr="00A4749D">
        <w:rPr>
          <w:lang w:val="en-GB"/>
        </w:rPr>
        <w:t>This is followed by the level of agreement that</w:t>
      </w:r>
      <w:r w:rsidR="00E9647B" w:rsidRPr="00A4749D">
        <w:rPr>
          <w:lang w:val="en-GB"/>
        </w:rPr>
        <w:t>:</w:t>
      </w:r>
      <w:r w:rsidRPr="00A4749D">
        <w:rPr>
          <w:lang w:val="en-GB"/>
        </w:rPr>
        <w:t xml:space="preserve"> </w:t>
      </w:r>
    </w:p>
    <w:p w14:paraId="7B462D69" w14:textId="77777777" w:rsidR="00682218" w:rsidRPr="00A4749D" w:rsidRDefault="00682218" w:rsidP="00682218">
      <w:pPr>
        <w:pStyle w:val="RNZBullets"/>
        <w:rPr>
          <w:lang w:val="en-GB"/>
        </w:rPr>
      </w:pPr>
      <w:r w:rsidRPr="00A4749D">
        <w:rPr>
          <w:lang w:val="en-GB"/>
        </w:rPr>
        <w:t>the physical activities suggested were appropriate for their child (62 percent strongly agree and 34 percent agree)</w:t>
      </w:r>
    </w:p>
    <w:p w14:paraId="030F5BA5" w14:textId="0BF6DB1C" w:rsidR="00EE6B98" w:rsidRPr="00A4749D" w:rsidRDefault="00EE6B98" w:rsidP="00FF6D11">
      <w:pPr>
        <w:pStyle w:val="RNZBullets"/>
        <w:rPr>
          <w:lang w:val="en-GB"/>
        </w:rPr>
      </w:pPr>
      <w:r w:rsidRPr="00A4749D">
        <w:rPr>
          <w:lang w:val="en-GB"/>
        </w:rPr>
        <w:t>the appropriateness of the activity provider for their child (74 percent strongly agree and 21 percent agree)</w:t>
      </w:r>
    </w:p>
    <w:p w14:paraId="3107AD1B" w14:textId="77777777" w:rsidR="00682218" w:rsidRPr="00A4749D" w:rsidRDefault="00682218" w:rsidP="00682218">
      <w:pPr>
        <w:pStyle w:val="RNZBullets"/>
        <w:rPr>
          <w:lang w:val="en-GB"/>
        </w:rPr>
      </w:pPr>
      <w:r w:rsidRPr="00A4749D">
        <w:rPr>
          <w:lang w:val="en-GB"/>
        </w:rPr>
        <w:t>their child feels more confident about doing physical activity as a result of the support received (53 percent strongly agree and 39 percent agree)</w:t>
      </w:r>
    </w:p>
    <w:p w14:paraId="534864EF" w14:textId="1DED53C2" w:rsidR="00B611CD" w:rsidRPr="00A4749D" w:rsidRDefault="00B611CD" w:rsidP="00FF6D11">
      <w:pPr>
        <w:pStyle w:val="RNZBullets"/>
        <w:rPr>
          <w:lang w:val="en-GB"/>
        </w:rPr>
      </w:pPr>
      <w:r w:rsidRPr="00A4749D">
        <w:rPr>
          <w:lang w:val="en-GB"/>
        </w:rPr>
        <w:t>the support their child received helped the family continue with the Active Families programme (</w:t>
      </w:r>
      <w:r w:rsidR="00FF6D11" w:rsidRPr="00A4749D">
        <w:rPr>
          <w:lang w:val="en-GB"/>
        </w:rPr>
        <w:t>55</w:t>
      </w:r>
      <w:r w:rsidRPr="00A4749D">
        <w:rPr>
          <w:lang w:val="en-GB"/>
        </w:rPr>
        <w:t xml:space="preserve"> percent strongly agree and 35 percent agree)</w:t>
      </w:r>
    </w:p>
    <w:p w14:paraId="1353E0ED" w14:textId="01031826" w:rsidR="00CF4664" w:rsidRPr="00A4749D" w:rsidRDefault="00CF4664" w:rsidP="00FF6D11">
      <w:pPr>
        <w:pStyle w:val="RNZBullets"/>
        <w:rPr>
          <w:lang w:val="en-GB"/>
        </w:rPr>
      </w:pPr>
      <w:r w:rsidRPr="00A4749D">
        <w:rPr>
          <w:lang w:val="en-GB"/>
        </w:rPr>
        <w:t>the Active Families programme motivated their child to get/stay physically active (</w:t>
      </w:r>
      <w:r w:rsidR="00FF6D11" w:rsidRPr="00A4749D">
        <w:rPr>
          <w:lang w:val="en-GB"/>
        </w:rPr>
        <w:t>53</w:t>
      </w:r>
      <w:r w:rsidRPr="00A4749D">
        <w:rPr>
          <w:lang w:val="en-GB"/>
        </w:rPr>
        <w:t xml:space="preserve"> percent strongly agree and </w:t>
      </w:r>
      <w:r w:rsidR="00FF6D11" w:rsidRPr="00A4749D">
        <w:rPr>
          <w:lang w:val="en-GB"/>
        </w:rPr>
        <w:t>37</w:t>
      </w:r>
      <w:r w:rsidRPr="00A4749D">
        <w:rPr>
          <w:lang w:val="en-GB"/>
        </w:rPr>
        <w:t xml:space="preserve"> percent agree)</w:t>
      </w:r>
      <w:r w:rsidR="00117844" w:rsidRPr="00A4749D">
        <w:rPr>
          <w:lang w:val="en-GB"/>
        </w:rPr>
        <w:t>.</w:t>
      </w:r>
    </w:p>
    <w:p w14:paraId="7ECFAD00" w14:textId="2A3F4D90" w:rsidR="00F85A08" w:rsidRPr="00A4749D" w:rsidRDefault="008A3779" w:rsidP="003B0B69">
      <w:pPr>
        <w:pStyle w:val="Caption"/>
        <w:rPr>
          <w:sz w:val="16"/>
          <w:szCs w:val="16"/>
          <w:lang w:val="en-GB"/>
        </w:rPr>
      </w:pPr>
      <w:bookmarkStart w:id="116" w:name="_Ref268252026"/>
      <w:bookmarkStart w:id="117" w:name="_Toc451936162"/>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16</w:t>
      </w:r>
      <w:r w:rsidR="004C4BF2" w:rsidRPr="00A4749D">
        <w:rPr>
          <w:noProof/>
          <w:sz w:val="16"/>
          <w:szCs w:val="16"/>
          <w:lang w:val="en-GB"/>
        </w:rPr>
        <w:fldChar w:fldCharType="end"/>
      </w:r>
      <w:bookmarkEnd w:id="116"/>
      <w:r w:rsidRPr="00A4749D">
        <w:rPr>
          <w:sz w:val="16"/>
          <w:szCs w:val="16"/>
          <w:lang w:val="en-GB"/>
        </w:rPr>
        <w:t>:</w:t>
      </w:r>
      <w:r w:rsidR="00F85A08" w:rsidRPr="00A4749D">
        <w:rPr>
          <w:sz w:val="16"/>
          <w:szCs w:val="16"/>
          <w:lang w:val="en-GB"/>
        </w:rPr>
        <w:t xml:space="preserve"> Views about service and support provided by Active Families programme</w:t>
      </w:r>
      <w:bookmarkEnd w:id="117"/>
    </w:p>
    <w:p w14:paraId="7ECFAD01" w14:textId="77777777" w:rsidR="00FA1888" w:rsidRPr="00A4749D" w:rsidRDefault="00FA1888" w:rsidP="00FA1888">
      <w:pPr>
        <w:pStyle w:val="TableQuestion"/>
        <w:rPr>
          <w:lang w:val="en-GB"/>
        </w:rPr>
      </w:pPr>
      <w:r w:rsidRPr="00A4749D">
        <w:rPr>
          <w:lang w:val="en-GB"/>
        </w:rPr>
        <w:t>Q16. Thinking about the service and support you received whilst on the GRx Active Families programme, please indicate how strongly you agree or disagree with each of these statements.</w:t>
      </w:r>
    </w:p>
    <w:p w14:paraId="7ECFAD02" w14:textId="604C4517" w:rsidR="00BA37A6" w:rsidRPr="00A4749D" w:rsidRDefault="005F2E80" w:rsidP="00BA37A6">
      <w:pPr>
        <w:rPr>
          <w:lang w:val="en-GB"/>
        </w:rPr>
      </w:pPr>
      <w:r>
        <w:rPr>
          <w:noProof/>
          <w:lang w:eastAsia="en-NZ"/>
        </w:rPr>
        <w:drawing>
          <wp:inline distT="0" distB="0" distL="0" distR="0" wp14:anchorId="20D51E22" wp14:editId="69036C2E">
            <wp:extent cx="5299200" cy="46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9200" cy="4680000"/>
                    </a:xfrm>
                    <a:prstGeom prst="rect">
                      <a:avLst/>
                    </a:prstGeom>
                    <a:noFill/>
                  </pic:spPr>
                </pic:pic>
              </a:graphicData>
            </a:graphic>
          </wp:inline>
        </w:drawing>
      </w:r>
    </w:p>
    <w:p w14:paraId="7ECFAD03" w14:textId="77777777" w:rsidR="00BA37A6" w:rsidRPr="00A4749D" w:rsidRDefault="00BA37A6" w:rsidP="00BA37A6">
      <w:pPr>
        <w:rPr>
          <w:lang w:val="en-GB"/>
        </w:rPr>
      </w:pPr>
    </w:p>
    <w:p w14:paraId="7DD604BE" w14:textId="77777777" w:rsidR="005F2E80" w:rsidRDefault="006D18AA" w:rsidP="006D18AA">
      <w:pPr>
        <w:pStyle w:val="TableFootnote"/>
        <w:rPr>
          <w:lang w:val="en-GB"/>
        </w:rPr>
      </w:pPr>
      <w:r w:rsidRPr="00A4749D">
        <w:rPr>
          <w:lang w:val="en-GB"/>
        </w:rPr>
        <w:t>Total may not sum to 100% due to rounding.</w:t>
      </w:r>
      <w:r w:rsidR="00C07FDE" w:rsidRPr="00A4749D">
        <w:rPr>
          <w:lang w:val="en-GB"/>
        </w:rPr>
        <w:t xml:space="preserve"> </w:t>
      </w:r>
    </w:p>
    <w:p w14:paraId="7ECFAD04" w14:textId="690ECCD7" w:rsidR="006D18AA" w:rsidRPr="00A4749D" w:rsidRDefault="005F2E80" w:rsidP="006D18AA">
      <w:pPr>
        <w:pStyle w:val="TableFootnote"/>
        <w:rPr>
          <w:lang w:val="en-GB"/>
        </w:rPr>
      </w:pPr>
      <w:r>
        <w:rPr>
          <w:lang w:val="en-GB"/>
        </w:rPr>
        <w:t>*</w:t>
      </w:r>
      <w:r w:rsidR="00DC1FE6">
        <w:rPr>
          <w:lang w:val="en-GB"/>
        </w:rPr>
        <w:t xml:space="preserve">Bases vary and </w:t>
      </w:r>
      <w:r w:rsidR="00C07FDE" w:rsidRPr="00A4749D">
        <w:rPr>
          <w:lang w:val="en-GB"/>
        </w:rPr>
        <w:t>exclude non-response</w:t>
      </w:r>
      <w:r w:rsidR="00DC1FE6">
        <w:rPr>
          <w:lang w:val="en-GB"/>
        </w:rPr>
        <w:t xml:space="preserve"> (a</w:t>
      </w:r>
      <w:r>
        <w:rPr>
          <w:lang w:val="en-GB"/>
        </w:rPr>
        <w:t xml:space="preserve">ll 269 respondents were asked </w:t>
      </w:r>
      <w:r w:rsidR="005B6DBD">
        <w:rPr>
          <w:lang w:val="en-GB"/>
        </w:rPr>
        <w:t xml:space="preserve">to rate </w:t>
      </w:r>
      <w:r w:rsidR="00010539">
        <w:rPr>
          <w:lang w:val="en-GB"/>
        </w:rPr>
        <w:t>how much they agreed with these</w:t>
      </w:r>
      <w:r w:rsidR="005B6DBD">
        <w:rPr>
          <w:lang w:val="en-GB"/>
        </w:rPr>
        <w:t xml:space="preserve"> statements</w:t>
      </w:r>
      <w:r w:rsidR="00DC1FE6">
        <w:rPr>
          <w:lang w:val="en-GB"/>
        </w:rPr>
        <w:t>)</w:t>
      </w:r>
      <w:r>
        <w:rPr>
          <w:lang w:val="en-GB"/>
        </w:rPr>
        <w:t>.</w:t>
      </w:r>
    </w:p>
    <w:p w14:paraId="7ECFAD05" w14:textId="77777777" w:rsidR="006D18AA" w:rsidRPr="00A4749D" w:rsidRDefault="006D18AA" w:rsidP="006D18AA">
      <w:pPr>
        <w:pStyle w:val="TableFootnote"/>
        <w:keepNext w:val="0"/>
        <w:rPr>
          <w:szCs w:val="16"/>
          <w:lang w:val="en-GB"/>
        </w:rPr>
      </w:pPr>
    </w:p>
    <w:p w14:paraId="7ECFAD06" w14:textId="5699DC4E" w:rsidR="00F85A08" w:rsidRPr="00A4749D" w:rsidRDefault="008A3779" w:rsidP="003B0B69">
      <w:pPr>
        <w:pStyle w:val="Caption"/>
        <w:rPr>
          <w:sz w:val="16"/>
          <w:szCs w:val="16"/>
          <w:lang w:val="en-GB"/>
        </w:rPr>
      </w:pPr>
      <w:bookmarkStart w:id="118" w:name="_Ref268252027"/>
      <w:bookmarkStart w:id="119" w:name="_Toc451936163"/>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17</w:t>
      </w:r>
      <w:r w:rsidR="004C4BF2" w:rsidRPr="00A4749D">
        <w:rPr>
          <w:noProof/>
          <w:sz w:val="16"/>
          <w:szCs w:val="16"/>
          <w:lang w:val="en-GB"/>
        </w:rPr>
        <w:fldChar w:fldCharType="end"/>
      </w:r>
      <w:bookmarkEnd w:id="118"/>
      <w:r w:rsidRPr="00A4749D">
        <w:rPr>
          <w:sz w:val="16"/>
          <w:szCs w:val="16"/>
          <w:lang w:val="en-GB"/>
        </w:rPr>
        <w:t>:</w:t>
      </w:r>
      <w:r w:rsidR="00F85A08" w:rsidRPr="00A4749D">
        <w:rPr>
          <w:sz w:val="16"/>
          <w:szCs w:val="16"/>
          <w:lang w:val="en-GB"/>
        </w:rPr>
        <w:t xml:space="preserve"> Views about service and support provided by Active Families programme</w:t>
      </w:r>
      <w:r w:rsidR="006D18AA" w:rsidRPr="00A4749D">
        <w:rPr>
          <w:sz w:val="16"/>
          <w:szCs w:val="16"/>
          <w:lang w:val="en-GB"/>
        </w:rPr>
        <w:t xml:space="preserve"> over time (percentage that agree or strongly agree)</w:t>
      </w:r>
      <w:bookmarkEnd w:id="119"/>
    </w:p>
    <w:p w14:paraId="7ECFAD07" w14:textId="77777777" w:rsidR="00FA1888" w:rsidRPr="00A4749D" w:rsidRDefault="00FA1888" w:rsidP="00FA1888">
      <w:pPr>
        <w:pStyle w:val="TableQuestion"/>
        <w:rPr>
          <w:lang w:val="en-GB"/>
        </w:rPr>
      </w:pPr>
      <w:r w:rsidRPr="00A4749D">
        <w:rPr>
          <w:lang w:val="en-GB"/>
        </w:rPr>
        <w:t>Q16. Thinking about the service and support you received whilst on the GRx Active Families programmes, please indicate how strongly you agree or disagree with each of these statements.</w:t>
      </w:r>
    </w:p>
    <w:p w14:paraId="7ECFAD08" w14:textId="6557AE42" w:rsidR="00F72295" w:rsidRPr="00A4749D" w:rsidRDefault="005F2E80" w:rsidP="00F72295">
      <w:pPr>
        <w:rPr>
          <w:lang w:val="en-GB"/>
        </w:rPr>
      </w:pPr>
      <w:r>
        <w:rPr>
          <w:noProof/>
          <w:lang w:eastAsia="en-NZ"/>
        </w:rPr>
        <w:drawing>
          <wp:inline distT="0" distB="0" distL="0" distR="0" wp14:anchorId="6909978F" wp14:editId="6FC51947">
            <wp:extent cx="4924800" cy="45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800" cy="4543200"/>
                    </a:xfrm>
                    <a:prstGeom prst="rect">
                      <a:avLst/>
                    </a:prstGeom>
                    <a:noFill/>
                  </pic:spPr>
                </pic:pic>
              </a:graphicData>
            </a:graphic>
          </wp:inline>
        </w:drawing>
      </w:r>
    </w:p>
    <w:p w14:paraId="584889F9" w14:textId="4A79FA88" w:rsidR="00682218" w:rsidRPr="00A4749D" w:rsidRDefault="00DC1FE6" w:rsidP="00DC1FE6">
      <w:pPr>
        <w:pStyle w:val="TableFootnote"/>
        <w:rPr>
          <w:szCs w:val="16"/>
          <w:lang w:val="en-GB"/>
        </w:rPr>
      </w:pPr>
      <w:r>
        <w:rPr>
          <w:lang w:val="en-GB"/>
        </w:rPr>
        <w:t>*</w:t>
      </w:r>
      <w:r w:rsidRPr="00A4749D">
        <w:rPr>
          <w:lang w:val="en-GB"/>
        </w:rPr>
        <w:t>2018 results exclude non-response</w:t>
      </w:r>
      <w:r>
        <w:rPr>
          <w:lang w:val="en-GB"/>
        </w:rPr>
        <w:t xml:space="preserve"> (all 269 respondents were asked to rate how much they agreed with these statements).</w:t>
      </w:r>
      <w:r w:rsidR="005B6DBD" w:rsidRPr="00DC1FE6">
        <w:rPr>
          <w:lang w:val="en-GB"/>
        </w:rPr>
        <w:t xml:space="preserve"> </w:t>
      </w:r>
    </w:p>
    <w:p w14:paraId="7ECFAD0A" w14:textId="196864FE" w:rsidR="006D18AA" w:rsidRPr="00A4749D" w:rsidRDefault="006D18AA" w:rsidP="006D18AA">
      <w:pPr>
        <w:pStyle w:val="TableFootnote"/>
        <w:rPr>
          <w:lang w:val="en-GB"/>
        </w:rPr>
      </w:pPr>
    </w:p>
    <w:p w14:paraId="7ECFAD0B" w14:textId="77777777" w:rsidR="003E7511" w:rsidRPr="00A4749D" w:rsidRDefault="00511675" w:rsidP="006D18AA">
      <w:pPr>
        <w:pStyle w:val="Heading2"/>
        <w:rPr>
          <w:lang w:val="en-GB"/>
        </w:rPr>
      </w:pPr>
      <w:r w:rsidRPr="00A4749D">
        <w:rPr>
          <w:lang w:val="en-GB"/>
        </w:rPr>
        <w:br w:type="page"/>
      </w:r>
      <w:bookmarkStart w:id="120" w:name="_Toc451936142"/>
      <w:r w:rsidR="00F36A18" w:rsidRPr="00A4749D">
        <w:rPr>
          <w:lang w:val="en-GB"/>
        </w:rPr>
        <w:lastRenderedPageBreak/>
        <w:t xml:space="preserve">Most helpful parts of the Active </w:t>
      </w:r>
      <w:r w:rsidR="00AD1ABD" w:rsidRPr="00A4749D">
        <w:rPr>
          <w:lang w:val="en-GB"/>
        </w:rPr>
        <w:t>F</w:t>
      </w:r>
      <w:r w:rsidR="00F36A18" w:rsidRPr="00A4749D">
        <w:rPr>
          <w:lang w:val="en-GB"/>
        </w:rPr>
        <w:t>amilies programme</w:t>
      </w:r>
      <w:bookmarkEnd w:id="120"/>
    </w:p>
    <w:p w14:paraId="7ECFAD0C" w14:textId="70A0E344" w:rsidR="00F85A08" w:rsidRPr="00A4749D" w:rsidRDefault="00F85A08" w:rsidP="00682218">
      <w:pPr>
        <w:pStyle w:val="BodyText"/>
        <w:rPr>
          <w:lang w:val="en-GB"/>
        </w:rPr>
      </w:pPr>
      <w:r w:rsidRPr="00A4749D">
        <w:rPr>
          <w:lang w:val="en-GB"/>
        </w:rPr>
        <w:t xml:space="preserve">Participants were asked to identify the most helpful parts of the Active Families programme. </w:t>
      </w:r>
      <w:r w:rsidR="00682218" w:rsidRPr="00A4749D">
        <w:rPr>
          <w:lang w:val="en-GB"/>
        </w:rPr>
        <w:t xml:space="preserve">Table 7 shows that </w:t>
      </w:r>
      <w:r w:rsidR="008F455B" w:rsidRPr="00A4749D">
        <w:rPr>
          <w:lang w:val="en-GB"/>
        </w:rPr>
        <w:t xml:space="preserve">one </w:t>
      </w:r>
      <w:r w:rsidR="00E24ABC" w:rsidRPr="00A4749D">
        <w:rPr>
          <w:lang w:val="en-GB"/>
        </w:rPr>
        <w:t>quarter</w:t>
      </w:r>
      <w:r w:rsidRPr="00A4749D">
        <w:rPr>
          <w:lang w:val="en-GB"/>
        </w:rPr>
        <w:t xml:space="preserve"> of those responding (</w:t>
      </w:r>
      <w:r w:rsidR="000019EE" w:rsidRPr="00A4749D">
        <w:rPr>
          <w:lang w:val="en-GB"/>
        </w:rPr>
        <w:t>2</w:t>
      </w:r>
      <w:r w:rsidR="00D571FA" w:rsidRPr="00A4749D">
        <w:rPr>
          <w:lang w:val="en-GB"/>
        </w:rPr>
        <w:t>6</w:t>
      </w:r>
      <w:r w:rsidR="00924C91" w:rsidRPr="00A4749D">
        <w:rPr>
          <w:lang w:val="en-GB"/>
        </w:rPr>
        <w:t xml:space="preserve"> percent</w:t>
      </w:r>
      <w:r w:rsidR="00692B72" w:rsidRPr="00A4749D">
        <w:rPr>
          <w:lang w:val="en-GB"/>
        </w:rPr>
        <w:t>) said</w:t>
      </w:r>
      <w:r w:rsidRPr="00A4749D">
        <w:rPr>
          <w:lang w:val="en-GB"/>
        </w:rPr>
        <w:t xml:space="preserve"> the</w:t>
      </w:r>
      <w:r w:rsidR="00E7607A" w:rsidRPr="00A4749D">
        <w:rPr>
          <w:lang w:val="en-GB"/>
        </w:rPr>
        <w:t xml:space="preserve"> </w:t>
      </w:r>
      <w:r w:rsidR="000A6C10" w:rsidRPr="00A4749D">
        <w:rPr>
          <w:lang w:val="en-GB"/>
        </w:rPr>
        <w:t>support</w:t>
      </w:r>
      <w:r w:rsidR="0096659F" w:rsidRPr="00A4749D">
        <w:rPr>
          <w:lang w:val="en-GB"/>
        </w:rPr>
        <w:t xml:space="preserve"> available was </w:t>
      </w:r>
      <w:r w:rsidR="008F455B" w:rsidRPr="00A4749D">
        <w:rPr>
          <w:lang w:val="en-GB"/>
        </w:rPr>
        <w:t>the most</w:t>
      </w:r>
      <w:r w:rsidR="0096659F" w:rsidRPr="00A4749D">
        <w:rPr>
          <w:lang w:val="en-GB"/>
        </w:rPr>
        <w:t xml:space="preserve"> helpful, followed by identifying the </w:t>
      </w:r>
      <w:r w:rsidR="00E7607A" w:rsidRPr="00A4749D">
        <w:rPr>
          <w:lang w:val="en-GB"/>
        </w:rPr>
        <w:t>information, advice, ideas and suggestions they received</w:t>
      </w:r>
      <w:r w:rsidR="00692B72" w:rsidRPr="00A4749D">
        <w:rPr>
          <w:lang w:val="en-GB"/>
        </w:rPr>
        <w:t xml:space="preserve"> </w:t>
      </w:r>
      <w:r w:rsidR="00D571FA" w:rsidRPr="00A4749D">
        <w:rPr>
          <w:lang w:val="en-GB"/>
        </w:rPr>
        <w:t xml:space="preserve">(18 percent) </w:t>
      </w:r>
      <w:r w:rsidR="000A6C10" w:rsidRPr="00A4749D">
        <w:rPr>
          <w:lang w:val="en-GB"/>
        </w:rPr>
        <w:t xml:space="preserve">and </w:t>
      </w:r>
      <w:r w:rsidR="00D571FA" w:rsidRPr="00A4749D">
        <w:rPr>
          <w:lang w:val="en-GB"/>
        </w:rPr>
        <w:t>the activities/sessions</w:t>
      </w:r>
      <w:r w:rsidR="000A6C10" w:rsidRPr="00A4749D">
        <w:rPr>
          <w:lang w:val="en-GB"/>
        </w:rPr>
        <w:t xml:space="preserve"> (</w:t>
      </w:r>
      <w:r w:rsidR="00D571FA" w:rsidRPr="00A4749D">
        <w:rPr>
          <w:lang w:val="en-GB"/>
        </w:rPr>
        <w:t>17</w:t>
      </w:r>
      <w:r w:rsidR="000A6C10" w:rsidRPr="00A4749D">
        <w:rPr>
          <w:lang w:val="en-GB"/>
        </w:rPr>
        <w:t xml:space="preserve"> percent).</w:t>
      </w:r>
      <w:r w:rsidRPr="00A4749D">
        <w:rPr>
          <w:lang w:val="en-GB"/>
        </w:rPr>
        <w:t xml:space="preserve"> Comments reflecting these themes</w:t>
      </w:r>
      <w:r w:rsidR="00AD1ABD" w:rsidRPr="00A4749D">
        <w:rPr>
          <w:lang w:val="en-GB"/>
        </w:rPr>
        <w:t xml:space="preserve"> about helpfulness</w:t>
      </w:r>
      <w:r w:rsidRPr="00A4749D">
        <w:rPr>
          <w:lang w:val="en-GB"/>
        </w:rPr>
        <w:t xml:space="preserve"> include: </w:t>
      </w:r>
    </w:p>
    <w:p w14:paraId="23761A94" w14:textId="28C64010"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and idea to be active.</w:t>
      </w:r>
    </w:p>
    <w:p w14:paraId="04E6593D"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Access to experienced personal trainer who has developed fantastic care/upper body program for our son. Highly motivated.</w:t>
      </w:r>
    </w:p>
    <w:p w14:paraId="13FA38DA" w14:textId="5894729D" w:rsidR="000026C5" w:rsidRPr="00A4749D" w:rsidRDefault="000026C5" w:rsidP="000026C5">
      <w:pPr>
        <w:pStyle w:val="Verbatim"/>
        <w:rPr>
          <w:rFonts w:ascii="Times New Roman" w:hAnsi="Times New Roman"/>
          <w:sz w:val="24"/>
          <w:szCs w:val="24"/>
          <w:lang w:val="en-GB" w:eastAsia="zh-TW"/>
        </w:rPr>
      </w:pPr>
      <w:r w:rsidRPr="00A4749D">
        <w:rPr>
          <w:lang w:val="en-GB" w:eastAsia="zh-TW"/>
        </w:rPr>
        <w:t>Positive support to get healthier. Great ideas for food [and] fitness.</w:t>
      </w:r>
    </w:p>
    <w:p w14:paraId="0163C5D0"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Regular support, look forward to weighing and measuring.</w:t>
      </w:r>
    </w:p>
    <w:p w14:paraId="6BA85C08"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 and motivation.</w:t>
      </w:r>
    </w:p>
    <w:p w14:paraId="34DF83D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 and knowledge to improve lifestyle without being overwhelmed.</w:t>
      </w:r>
    </w:p>
    <w:p w14:paraId="7DD1818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Communication excellent, variety great [and] very supportive.</w:t>
      </w:r>
    </w:p>
    <w:p w14:paraId="6963219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Supportive in all areas.</w:t>
      </w:r>
    </w:p>
    <w:p w14:paraId="1B0D4A6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Really supportive.</w:t>
      </w:r>
    </w:p>
    <w:p w14:paraId="67EBCDAB"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Being kept up to date with sessions and what's happening.</w:t>
      </w:r>
    </w:p>
    <w:p w14:paraId="5C3E162D" w14:textId="51FDD1D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Initial visit - good for our son to hear from someone else (not family or doctors) the importance and benefits of diet and exercise and how this can affect how you feel.</w:t>
      </w:r>
    </w:p>
    <w:p w14:paraId="54E59C41" w14:textId="11681906" w:rsidR="000026C5" w:rsidRPr="00A4749D" w:rsidRDefault="000026C5" w:rsidP="000026C5">
      <w:pPr>
        <w:pStyle w:val="Verbatim"/>
        <w:rPr>
          <w:rFonts w:ascii="Times New Roman" w:hAnsi="Times New Roman"/>
          <w:sz w:val="24"/>
          <w:szCs w:val="24"/>
          <w:lang w:val="en-GB" w:eastAsia="zh-TW"/>
        </w:rPr>
      </w:pPr>
      <w:r w:rsidRPr="00A4749D">
        <w:rPr>
          <w:lang w:val="en-GB" w:eastAsia="zh-TW"/>
        </w:rPr>
        <w:t>Just interacting with others on the journey, same for me regarding adults. Support [and] encouragement, getting to try new activities (mum getting support). Knowing what's available.</w:t>
      </w:r>
    </w:p>
    <w:p w14:paraId="07A856A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 including ideas, events and local programmes to join.</w:t>
      </w:r>
    </w:p>
    <w:p w14:paraId="601069B4"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 and financial benefits.</w:t>
      </w:r>
    </w:p>
    <w:p w14:paraId="70B40AF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from the people that run Active Families, the talks, encouragement, the ideas for food [and] getting the kids moving.</w:t>
      </w:r>
    </w:p>
    <w:p w14:paraId="461560C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Organising travel so he's able to go to each session.</w:t>
      </w:r>
    </w:p>
    <w:p w14:paraId="3D2E6ADD"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Made us look at what we were doing [and] not doing. Made diet and activity changes, had support when need it and very helpful staff.</w:t>
      </w:r>
    </w:p>
    <w:p w14:paraId="38C67F72"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lastRenderedPageBreak/>
        <w:t>Contact.</w:t>
      </w:r>
    </w:p>
    <w:p w14:paraId="3214061E"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[and] learning healthier options.</w:t>
      </w:r>
    </w:p>
    <w:p w14:paraId="453B6E3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Knowing there is help and assistance available if needed.</w:t>
      </w:r>
    </w:p>
    <w:p w14:paraId="1400DCA0"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and tips and ideas we've been given.</w:t>
      </w:r>
    </w:p>
    <w:p w14:paraId="001C9E0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Positive information support.</w:t>
      </w:r>
    </w:p>
    <w:p w14:paraId="64E712F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and knowledge the team provides. It is fantastic to feel like we are not alone.</w:t>
      </w:r>
    </w:p>
    <w:p w14:paraId="0FD0405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Reminders and support. Information regarding diets and foods.</w:t>
      </w:r>
    </w:p>
    <w:p w14:paraId="434115F5" w14:textId="7061A5BF" w:rsidR="000026C5" w:rsidRPr="00A4749D" w:rsidRDefault="000026C5" w:rsidP="000026C5">
      <w:pPr>
        <w:pStyle w:val="Verbatim"/>
        <w:rPr>
          <w:rFonts w:ascii="Times New Roman" w:hAnsi="Times New Roman"/>
          <w:sz w:val="24"/>
          <w:szCs w:val="24"/>
          <w:lang w:val="en-GB" w:eastAsia="zh-TW"/>
        </w:rPr>
      </w:pPr>
      <w:r w:rsidRPr="00A4749D">
        <w:rPr>
          <w:lang w:val="en-GB" w:eastAsia="zh-TW"/>
        </w:rPr>
        <w:t xml:space="preserve">[Name] comes to our house, she's reliable. Healthy food choices presented in a </w:t>
      </w:r>
      <w:r w:rsidR="007462F0" w:rsidRPr="00A4749D">
        <w:rPr>
          <w:lang w:val="en-GB" w:eastAsia="zh-TW"/>
        </w:rPr>
        <w:t>non-intimidating</w:t>
      </w:r>
      <w:r w:rsidRPr="00A4749D">
        <w:rPr>
          <w:lang w:val="en-GB" w:eastAsia="zh-TW"/>
        </w:rPr>
        <w:t xml:space="preserve"> manner.</w:t>
      </w:r>
    </w:p>
    <w:p w14:paraId="32F4355E" w14:textId="0ADD25B6" w:rsidR="000026C5" w:rsidRPr="00A4749D" w:rsidRDefault="000026C5" w:rsidP="000026C5">
      <w:pPr>
        <w:pStyle w:val="Verbatim"/>
        <w:rPr>
          <w:rFonts w:ascii="Times New Roman" w:hAnsi="Times New Roman"/>
          <w:sz w:val="24"/>
          <w:szCs w:val="24"/>
          <w:lang w:val="en-GB" w:eastAsia="zh-TW"/>
        </w:rPr>
      </w:pPr>
      <w:r w:rsidRPr="00A4749D">
        <w:rPr>
          <w:lang w:val="en-GB" w:eastAsia="zh-TW"/>
        </w:rPr>
        <w:t>Working with [name], she has been totally amazing.</w:t>
      </w:r>
    </w:p>
    <w:p w14:paraId="47719854"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Helping my children to change their lifestyle.</w:t>
      </w:r>
    </w:p>
    <w:p w14:paraId="6BEDAE59" w14:textId="1B3D07B3"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 and that they haven't given up on [name].</w:t>
      </w:r>
    </w:p>
    <w:p w14:paraId="1846726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that we get.</w:t>
      </w:r>
    </w:p>
    <w:p w14:paraId="619F02B9" w14:textId="10056902" w:rsidR="000026C5" w:rsidRPr="00A4749D" w:rsidRDefault="000026C5" w:rsidP="000026C5">
      <w:pPr>
        <w:pStyle w:val="Verbatim"/>
        <w:rPr>
          <w:rFonts w:ascii="Times New Roman" w:hAnsi="Times New Roman"/>
          <w:sz w:val="24"/>
          <w:szCs w:val="24"/>
          <w:lang w:val="en-GB" w:eastAsia="zh-TW"/>
        </w:rPr>
      </w:pPr>
      <w:r w:rsidRPr="00A4749D">
        <w:rPr>
          <w:lang w:val="en-GB" w:eastAsia="zh-TW"/>
        </w:rPr>
        <w:t>That [name] helps [name] to think about how she chooses to eat and use her time. Helps [name] to also be responsible for her own health and wellbeing.</w:t>
      </w:r>
    </w:p>
    <w:p w14:paraId="2C386D5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constant support and encouragement. Knowing we had somebody to discuss and be open with about our lifestyle, helped me to navigate our way through making better choices for my family.</w:t>
      </w:r>
    </w:p>
    <w:p w14:paraId="0BC77F4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Having the extra support.</w:t>
      </w:r>
    </w:p>
    <w:p w14:paraId="7F6B2E2B" w14:textId="2A902323" w:rsidR="000026C5" w:rsidRPr="00A4749D" w:rsidRDefault="000026C5" w:rsidP="000026C5">
      <w:pPr>
        <w:pStyle w:val="Verbatim"/>
        <w:rPr>
          <w:rFonts w:ascii="Times New Roman" w:hAnsi="Times New Roman"/>
          <w:sz w:val="24"/>
          <w:szCs w:val="24"/>
          <w:lang w:val="en-GB" w:eastAsia="zh-TW"/>
        </w:rPr>
      </w:pPr>
      <w:r w:rsidRPr="00A4749D">
        <w:rPr>
          <w:lang w:val="en-GB" w:eastAsia="zh-TW"/>
        </w:rPr>
        <w:t>[Name] visiting to check the children's programs. Able to visit the gym at a way cheaper rate.</w:t>
      </w:r>
    </w:p>
    <w:p w14:paraId="4DD7243A" w14:textId="086979D9" w:rsidR="000026C5" w:rsidRPr="00A4749D" w:rsidRDefault="000026C5" w:rsidP="000026C5">
      <w:pPr>
        <w:pStyle w:val="Verbatim"/>
        <w:rPr>
          <w:rFonts w:ascii="Times New Roman" w:hAnsi="Times New Roman"/>
          <w:sz w:val="24"/>
          <w:szCs w:val="24"/>
          <w:lang w:val="en-GB" w:eastAsia="zh-TW"/>
        </w:rPr>
      </w:pPr>
      <w:r w:rsidRPr="00A4749D">
        <w:rPr>
          <w:lang w:val="en-GB" w:eastAsia="zh-TW"/>
        </w:rPr>
        <w:t>Keeping in contact with [name] and visits.</w:t>
      </w:r>
    </w:p>
    <w:p w14:paraId="5195A19B" w14:textId="0F26680D"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boys knowing they have [name] coming to check on their progress.</w:t>
      </w:r>
    </w:p>
    <w:p w14:paraId="74659DA8"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How she explains and talks to my son, she is wonderful with him. He understands or tries, he is trying. I've started doing everything properly, now I understand more.</w:t>
      </w:r>
    </w:p>
    <w:p w14:paraId="795E3AE0"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Monitoring. My son hates it but someone independent of his mother is reminding him to make good choices.</w:t>
      </w:r>
    </w:p>
    <w:p w14:paraId="06ABF32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Having a support person. Kids listen more to outside person than parents.</w:t>
      </w:r>
    </w:p>
    <w:p w14:paraId="0D9BE11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lastRenderedPageBreak/>
        <w:t>Having personal support from mentor.</w:t>
      </w:r>
    </w:p>
    <w:p w14:paraId="30179CA8" w14:textId="0B12843E" w:rsidR="000026C5" w:rsidRPr="00A4749D" w:rsidRDefault="000026C5" w:rsidP="000026C5">
      <w:pPr>
        <w:pStyle w:val="Verbatim"/>
        <w:rPr>
          <w:rFonts w:ascii="Times New Roman" w:hAnsi="Times New Roman"/>
          <w:sz w:val="24"/>
          <w:szCs w:val="24"/>
          <w:lang w:val="en-GB" w:eastAsia="zh-TW"/>
        </w:rPr>
      </w:pPr>
      <w:r w:rsidRPr="00A4749D">
        <w:rPr>
          <w:lang w:val="en-GB" w:eastAsia="zh-TW"/>
        </w:rPr>
        <w:t>Communications has been great from the coordinator, [name]. Very detailed assessment also.</w:t>
      </w:r>
    </w:p>
    <w:p w14:paraId="2D50B7F5" w14:textId="4BEAB5F3" w:rsidR="000026C5" w:rsidRPr="00A4749D" w:rsidRDefault="000026C5" w:rsidP="000026C5">
      <w:pPr>
        <w:pStyle w:val="Verbatim"/>
        <w:rPr>
          <w:rFonts w:ascii="Times New Roman" w:hAnsi="Times New Roman"/>
          <w:sz w:val="24"/>
          <w:szCs w:val="24"/>
          <w:lang w:val="en-GB" w:eastAsia="zh-TW"/>
        </w:rPr>
      </w:pPr>
      <w:r w:rsidRPr="00A4749D">
        <w:rPr>
          <w:lang w:val="en-GB" w:eastAsia="zh-TW"/>
        </w:rPr>
        <w:t>Catching up with [name]. A really great way of explaining the concepts to [name].</w:t>
      </w:r>
    </w:p>
    <w:p w14:paraId="0CAE08A0"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Guidance and education coupled with reinforcement from people with the appropriate knowledge.</w:t>
      </w:r>
    </w:p>
    <w:p w14:paraId="0B8D94B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children hearing from other people about better choices.</w:t>
      </w:r>
    </w:p>
    <w:p w14:paraId="518E882B"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Contact: Someone overseeing keeps all whanau members on track.</w:t>
      </w:r>
    </w:p>
    <w:p w14:paraId="640ABE19"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Knowing we have a friendly expert we can talk to for support and tips.</w:t>
      </w:r>
    </w:p>
    <w:p w14:paraId="0B2BB52E" w14:textId="22B47F7C"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support for [name] in keeping fit and healthy and monitoring his progress.</w:t>
      </w:r>
    </w:p>
    <w:p w14:paraId="26D24F00" w14:textId="127C3C04" w:rsidR="000026C5" w:rsidRPr="00A4749D" w:rsidRDefault="000026C5" w:rsidP="000026C5">
      <w:pPr>
        <w:pStyle w:val="Verbatim"/>
        <w:rPr>
          <w:rFonts w:ascii="Times New Roman" w:hAnsi="Times New Roman"/>
          <w:sz w:val="24"/>
          <w:szCs w:val="24"/>
          <w:lang w:val="en-GB" w:eastAsia="zh-TW"/>
        </w:rPr>
      </w:pPr>
      <w:r w:rsidRPr="00A4749D">
        <w:rPr>
          <w:lang w:val="en-GB" w:eastAsia="zh-TW"/>
        </w:rPr>
        <w:t>[Name] coming to see us and doing exercises together.</w:t>
      </w:r>
    </w:p>
    <w:p w14:paraId="6D2D69B2"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Having someone else tell the kids about nutrition - listening better than to us.</w:t>
      </w:r>
    </w:p>
    <w:p w14:paraId="023CC26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Support and encouragement.</w:t>
      </w:r>
    </w:p>
    <w:p w14:paraId="6FFBDE09"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Having someone to talk to, encouraging my child [and] great support. Having my children and family's best interest, motivation.</w:t>
      </w:r>
    </w:p>
    <w:p w14:paraId="2C81E494"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Positive feedback, helpful suggestions.</w:t>
      </w:r>
    </w:p>
    <w:p w14:paraId="0E2ABC23" w14:textId="05C4217A"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lessons parents get while children are being active.</w:t>
      </w:r>
    </w:p>
    <w:p w14:paraId="1880514D"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Food ideas, healthy eating options, cooking activities has allowed child to be eager to learn more about cooking at home.</w:t>
      </w:r>
    </w:p>
    <w:p w14:paraId="7422087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advice given.</w:t>
      </w:r>
    </w:p>
    <w:p w14:paraId="58AB9E4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Food ideas, encouraging activity [and] making the idea of exercising fun.</w:t>
      </w:r>
    </w:p>
    <w:p w14:paraId="4AE352D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Advice and visits.</w:t>
      </w:r>
    </w:p>
    <w:p w14:paraId="0DEF0962"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Clear information, advisor information and support.</w:t>
      </w:r>
    </w:p>
    <w:p w14:paraId="2647BC4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advice on ways to be active.</w:t>
      </w:r>
    </w:p>
    <w:p w14:paraId="290FF60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Information about eating healthy e.g. reading food labels. It's free, helpful people [and] fun games.</w:t>
      </w:r>
    </w:p>
    <w:p w14:paraId="645DF70E"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Information [and] education.</w:t>
      </w:r>
    </w:p>
    <w:p w14:paraId="03DBBABE" w14:textId="0976CB8C" w:rsidR="000026C5" w:rsidRPr="00A4749D" w:rsidRDefault="000026C5" w:rsidP="000026C5">
      <w:pPr>
        <w:pStyle w:val="Verbatim"/>
        <w:rPr>
          <w:rFonts w:ascii="Times New Roman" w:hAnsi="Times New Roman"/>
          <w:sz w:val="24"/>
          <w:szCs w:val="24"/>
          <w:lang w:val="en-GB" w:eastAsia="zh-TW"/>
        </w:rPr>
      </w:pPr>
      <w:r w:rsidRPr="00A4749D">
        <w:rPr>
          <w:lang w:val="en-GB" w:eastAsia="zh-TW"/>
        </w:rPr>
        <w:lastRenderedPageBreak/>
        <w:t>Healthy food advice [and] getting [name] more active.</w:t>
      </w:r>
    </w:p>
    <w:p w14:paraId="1F97B8A8"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Healthier food options/ideas.</w:t>
      </w:r>
    </w:p>
    <w:p w14:paraId="1A93D04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Information about sugar in food and drink and different food ideas.</w:t>
      </w:r>
    </w:p>
    <w:p w14:paraId="33A95BE7" w14:textId="323194C2" w:rsidR="000026C5" w:rsidRPr="00A4749D" w:rsidRDefault="000026C5" w:rsidP="002871A2">
      <w:pPr>
        <w:pStyle w:val="Verbatim"/>
        <w:rPr>
          <w:rFonts w:ascii="Times New Roman" w:hAnsi="Times New Roman"/>
          <w:sz w:val="24"/>
          <w:szCs w:val="24"/>
          <w:lang w:val="en-GB" w:eastAsia="zh-TW"/>
        </w:rPr>
      </w:pPr>
      <w:r w:rsidRPr="00A4749D">
        <w:rPr>
          <w:lang w:val="en-GB" w:eastAsia="zh-TW"/>
        </w:rPr>
        <w:t>Advi</w:t>
      </w:r>
      <w:r w:rsidR="002871A2" w:rsidRPr="00A4749D">
        <w:rPr>
          <w:lang w:val="en-GB" w:eastAsia="zh-TW"/>
        </w:rPr>
        <w:t>c</w:t>
      </w:r>
      <w:r w:rsidRPr="00A4749D">
        <w:rPr>
          <w:lang w:val="en-GB" w:eastAsia="zh-TW"/>
        </w:rPr>
        <w:t>e and giving choices regarding various activities to pursue.</w:t>
      </w:r>
    </w:p>
    <w:p w14:paraId="0337844A"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Ideas on activities for exercise.</w:t>
      </w:r>
    </w:p>
    <w:p w14:paraId="03DAB66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Information, nutrition, support [and] encouragement. Having another person that my son listens to and talks with.</w:t>
      </w:r>
    </w:p>
    <w:p w14:paraId="7894EECD"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Ideas for events to take part in. Encouragement and guidance.</w:t>
      </w:r>
    </w:p>
    <w:p w14:paraId="049A2DB2"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Food information.</w:t>
      </w:r>
    </w:p>
    <w:p w14:paraId="29D7BA5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Gives me more ideas with what to do and make with the kids and me.</w:t>
      </w:r>
    </w:p>
    <w:p w14:paraId="541469AE"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Tips on healthy eating.</w:t>
      </w:r>
    </w:p>
    <w:p w14:paraId="2E271C64"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Ideas for active lifestyle and eating. Being with other children and parents who have similar needs.</w:t>
      </w:r>
    </w:p>
    <w:p w14:paraId="2D78FC8D"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Talking to my child about healthy food and good ideas or fitness.</w:t>
      </w:r>
    </w:p>
    <w:p w14:paraId="157D66F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Advice about eating and exercise.</w:t>
      </w:r>
    </w:p>
    <w:p w14:paraId="06E4F9D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Ideas for food and exercise.</w:t>
      </w:r>
    </w:p>
    <w:p w14:paraId="19515F3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Children getting aware of healthy eating and the importance of it.</w:t>
      </w:r>
    </w:p>
    <w:p w14:paraId="61BF4820"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Him hearing advice from someone else. He has listened to them.</w:t>
      </w:r>
    </w:p>
    <w:p w14:paraId="023EF0D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Great advice and support.</w:t>
      </w:r>
    </w:p>
    <w:p w14:paraId="43A9E2D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Hearing great advice [and] meeting other families.</w:t>
      </w:r>
    </w:p>
    <w:p w14:paraId="73B52DA1"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Information on diet and measuring weight progress.</w:t>
      </w:r>
    </w:p>
    <w:p w14:paraId="08A47C51"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advice [and] encouragement that co-ordinators gives.</w:t>
      </w:r>
    </w:p>
    <w:p w14:paraId="2941E899"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Doing a planned activity ever week.</w:t>
      </w:r>
    </w:p>
    <w:p w14:paraId="6084FFC2"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Easy access, fun activities, child friendly [and] enjoyable.</w:t>
      </w:r>
    </w:p>
    <w:p w14:paraId="6954AEE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Food awareness and sports activities.</w:t>
      </w:r>
    </w:p>
    <w:p w14:paraId="70C7F18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lastRenderedPageBreak/>
        <w:t>The cooking classes as my daughter learnt how to make tasty healthy meals which they could then sample and decide which ones to make again at home.</w:t>
      </w:r>
    </w:p>
    <w:p w14:paraId="41896E55" w14:textId="72C0CAB2" w:rsidR="000026C5" w:rsidRPr="00A4749D" w:rsidRDefault="000026C5" w:rsidP="002871A2">
      <w:pPr>
        <w:pStyle w:val="Verbatim"/>
        <w:rPr>
          <w:rFonts w:ascii="Times New Roman" w:hAnsi="Times New Roman"/>
          <w:sz w:val="24"/>
          <w:szCs w:val="24"/>
          <w:lang w:val="en-GB" w:eastAsia="zh-TW"/>
        </w:rPr>
      </w:pPr>
      <w:r w:rsidRPr="00A4749D">
        <w:rPr>
          <w:lang w:val="en-GB" w:eastAsia="zh-TW"/>
        </w:rPr>
        <w:t xml:space="preserve">Consultation sessions, it helps us understand </w:t>
      </w:r>
      <w:r w:rsidR="002871A2" w:rsidRPr="00A4749D">
        <w:rPr>
          <w:lang w:val="en-GB" w:eastAsia="zh-TW"/>
        </w:rPr>
        <w:t>[name]</w:t>
      </w:r>
      <w:r w:rsidRPr="00A4749D">
        <w:rPr>
          <w:lang w:val="en-GB" w:eastAsia="zh-TW"/>
        </w:rPr>
        <w:t xml:space="preserve"> progress. Child is confident speaking.</w:t>
      </w:r>
    </w:p>
    <w:p w14:paraId="505A85D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Variety of sports and how to eat properly. Trying out events that would never have done.</w:t>
      </w:r>
    </w:p>
    <w:p w14:paraId="3BCCCC6A"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Introducing families to different activities.</w:t>
      </w:r>
    </w:p>
    <w:p w14:paraId="3ACAD36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Variety of activities, great facilitators, fun and enjoyable [and] informative.</w:t>
      </w:r>
    </w:p>
    <w:p w14:paraId="121CE88B"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Having an activity to go to.</w:t>
      </w:r>
    </w:p>
    <w:p w14:paraId="7A11D2F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Participating in sport [and] tips on cooking.</w:t>
      </w:r>
    </w:p>
    <w:p w14:paraId="18D74FF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Learning activities that are accessible and cheap to use.</w:t>
      </w:r>
    </w:p>
    <w:p w14:paraId="17233828"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Trying different things like Frisbee golf, trying new indoor games.</w:t>
      </w:r>
    </w:p>
    <w:p w14:paraId="2CDAC28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one on ones.</w:t>
      </w:r>
    </w:p>
    <w:p w14:paraId="5F656F30"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Being able to do different activities each week opening up a world of possibilities for future sports etc.</w:t>
      </w:r>
    </w:p>
    <w:p w14:paraId="51675C7A"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For him to have somewhere active to go.</w:t>
      </w:r>
    </w:p>
    <w:p w14:paraId="05539E9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Games and exercises and healthy eating.</w:t>
      </w:r>
    </w:p>
    <w:p w14:paraId="73F7103E" w14:textId="58DD26DB" w:rsidR="000026C5" w:rsidRPr="00A4749D" w:rsidRDefault="000026C5" w:rsidP="002871A2">
      <w:pPr>
        <w:pStyle w:val="Verbatim"/>
        <w:rPr>
          <w:rFonts w:ascii="Times New Roman" w:hAnsi="Times New Roman"/>
          <w:sz w:val="24"/>
          <w:szCs w:val="24"/>
          <w:lang w:val="en-GB" w:eastAsia="zh-TW"/>
        </w:rPr>
      </w:pPr>
      <w:r w:rsidRPr="00A4749D">
        <w:rPr>
          <w:lang w:val="en-GB" w:eastAsia="zh-TW"/>
        </w:rPr>
        <w:t xml:space="preserve">Sessions with </w:t>
      </w:r>
      <w:r w:rsidR="002871A2" w:rsidRPr="00A4749D">
        <w:rPr>
          <w:lang w:val="en-GB" w:eastAsia="zh-TW"/>
        </w:rPr>
        <w:t>[name]</w:t>
      </w:r>
      <w:r w:rsidRPr="00A4749D">
        <w:rPr>
          <w:lang w:val="en-GB" w:eastAsia="zh-TW"/>
        </w:rPr>
        <w:t>.</w:t>
      </w:r>
    </w:p>
    <w:p w14:paraId="6837061E"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sessions as a caregiver.</w:t>
      </w:r>
    </w:p>
    <w:p w14:paraId="21F2A6C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Gym.</w:t>
      </w:r>
    </w:p>
    <w:p w14:paraId="74F61AFA"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Visual video and activities and talk with the parents.</w:t>
      </w:r>
    </w:p>
    <w:p w14:paraId="2075E979"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Trying new sports [and] working with new people.</w:t>
      </w:r>
    </w:p>
    <w:p w14:paraId="668A9C2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Group activities.</w:t>
      </w:r>
    </w:p>
    <w:p w14:paraId="6E954BC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Activities and games. Trying other sports not generally exposed to. Healthy eating options and food choices.</w:t>
      </w:r>
    </w:p>
    <w:p w14:paraId="7089C3D2"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Sports.</w:t>
      </w:r>
    </w:p>
    <w:p w14:paraId="702A5316"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Activities learnt, where we were able to encourage at home.</w:t>
      </w:r>
    </w:p>
    <w:p w14:paraId="22C26051"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 activities the children are in. The health tips each week.</w:t>
      </w:r>
    </w:p>
    <w:p w14:paraId="15F5B781"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lastRenderedPageBreak/>
        <w:t>The variety of activities, expectation to participate, different age groups and abilities.</w:t>
      </w:r>
    </w:p>
    <w:p w14:paraId="0E8D8C8F"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Getting involved in physical activities.</w:t>
      </w:r>
    </w:p>
    <w:p w14:paraId="6756025E"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They help educate/inform about our food choices and the physical activities are fantastic, which we also try to implement as well.</w:t>
      </w:r>
    </w:p>
    <w:p w14:paraId="69A5C7BB"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Getting her involved in more activities.</w:t>
      </w:r>
    </w:p>
    <w:p w14:paraId="17EC4D3E"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Cooking sessions and variety of sports.</w:t>
      </w:r>
    </w:p>
    <w:p w14:paraId="5F5C041C"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Take part in big event, activities.</w:t>
      </w:r>
    </w:p>
    <w:p w14:paraId="6816960A"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New fun ideas for activities.</w:t>
      </w:r>
    </w:p>
    <w:p w14:paraId="4586DEBD" w14:textId="3A3CE902" w:rsidR="000026C5" w:rsidRPr="00A4749D" w:rsidRDefault="000026C5" w:rsidP="002871A2">
      <w:pPr>
        <w:pStyle w:val="Verbatim"/>
        <w:rPr>
          <w:rFonts w:ascii="Times New Roman" w:hAnsi="Times New Roman"/>
          <w:sz w:val="24"/>
          <w:szCs w:val="24"/>
          <w:lang w:val="en-GB" w:eastAsia="zh-TW"/>
        </w:rPr>
      </w:pPr>
      <w:r w:rsidRPr="00A4749D">
        <w:rPr>
          <w:lang w:val="en-GB" w:eastAsia="zh-TW"/>
        </w:rPr>
        <w:t xml:space="preserve">Active Families programmes. Meeting the dietician and the Active Families co-ordinator. Talking to </w:t>
      </w:r>
      <w:r w:rsidR="002871A2" w:rsidRPr="00A4749D">
        <w:rPr>
          <w:lang w:val="en-GB" w:eastAsia="zh-TW"/>
        </w:rPr>
        <w:t>[name]</w:t>
      </w:r>
      <w:r w:rsidRPr="00A4749D">
        <w:rPr>
          <w:lang w:val="en-GB" w:eastAsia="zh-TW"/>
        </w:rPr>
        <w:t>.</w:t>
      </w:r>
    </w:p>
    <w:p w14:paraId="621BE21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Activities.</w:t>
      </w:r>
    </w:p>
    <w:p w14:paraId="62BD2F45"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It was really great getting to try out different sports and activities and having fun with a nice bunch of people. We liked doing the cooking sessions.</w:t>
      </w:r>
    </w:p>
    <w:p w14:paraId="0ECB5CA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Learning activities I can do at home with my son.</w:t>
      </w:r>
    </w:p>
    <w:p w14:paraId="2AAD8247"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Joining in the program each week, the correct foods, fitness test, games, keep on the move.</w:t>
      </w:r>
    </w:p>
    <w:p w14:paraId="5D6BA5F3" w14:textId="77777777" w:rsidR="000026C5" w:rsidRPr="00A4749D" w:rsidRDefault="000026C5" w:rsidP="000026C5">
      <w:pPr>
        <w:pStyle w:val="Verbatim"/>
        <w:rPr>
          <w:rFonts w:ascii="Times New Roman" w:hAnsi="Times New Roman"/>
          <w:sz w:val="24"/>
          <w:szCs w:val="24"/>
          <w:lang w:val="en-GB" w:eastAsia="zh-TW"/>
        </w:rPr>
      </w:pPr>
      <w:r w:rsidRPr="00A4749D">
        <w:rPr>
          <w:lang w:val="en-GB" w:eastAsia="zh-TW"/>
        </w:rPr>
        <w:t>Variety of sports. Nutrition advice in a fun friendly way.</w:t>
      </w:r>
    </w:p>
    <w:p w14:paraId="7ECFAD34" w14:textId="519D7B66" w:rsidR="003B0DAD" w:rsidRPr="00A4749D" w:rsidRDefault="00692B72" w:rsidP="002871A2">
      <w:pPr>
        <w:pStyle w:val="BodyText"/>
        <w:rPr>
          <w:lang w:val="en-GB"/>
        </w:rPr>
      </w:pPr>
      <w:r w:rsidRPr="00A4749D">
        <w:rPr>
          <w:lang w:val="en-GB"/>
        </w:rPr>
        <w:t>Other most helpful areas included</w:t>
      </w:r>
      <w:r w:rsidR="009F1B56" w:rsidRPr="00A4749D">
        <w:rPr>
          <w:lang w:val="en-GB"/>
        </w:rPr>
        <w:t xml:space="preserve"> </w:t>
      </w:r>
      <w:r w:rsidR="00E7607A" w:rsidRPr="00A4749D">
        <w:rPr>
          <w:lang w:val="en-GB"/>
        </w:rPr>
        <w:t>being motivated (</w:t>
      </w:r>
      <w:r w:rsidR="00FA45E7" w:rsidRPr="00A4749D">
        <w:rPr>
          <w:lang w:val="en-GB"/>
        </w:rPr>
        <w:t>1</w:t>
      </w:r>
      <w:r w:rsidR="002871A2" w:rsidRPr="00A4749D">
        <w:rPr>
          <w:lang w:val="en-GB"/>
        </w:rPr>
        <w:t>6</w:t>
      </w:r>
      <w:r w:rsidR="00924C91" w:rsidRPr="00A4749D">
        <w:rPr>
          <w:lang w:val="en-GB"/>
        </w:rPr>
        <w:t xml:space="preserve"> percent</w:t>
      </w:r>
      <w:r w:rsidR="003B0DAD" w:rsidRPr="00A4749D">
        <w:rPr>
          <w:lang w:val="en-GB"/>
        </w:rPr>
        <w:t>)</w:t>
      </w:r>
      <w:r w:rsidR="00E7607A" w:rsidRPr="00A4749D">
        <w:rPr>
          <w:lang w:val="en-GB"/>
        </w:rPr>
        <w:t>,</w:t>
      </w:r>
      <w:r w:rsidR="00FA45E7" w:rsidRPr="00A4749D">
        <w:rPr>
          <w:lang w:val="en-GB"/>
        </w:rPr>
        <w:t xml:space="preserve"> </w:t>
      </w:r>
      <w:r w:rsidR="002871A2" w:rsidRPr="00A4749D">
        <w:rPr>
          <w:lang w:val="en-GB"/>
        </w:rPr>
        <w:t xml:space="preserve">the interaction with other families and children (eight percent), and </w:t>
      </w:r>
      <w:r w:rsidR="00FA45E7" w:rsidRPr="00A4749D">
        <w:rPr>
          <w:lang w:val="en-GB"/>
        </w:rPr>
        <w:t>getting active</w:t>
      </w:r>
      <w:r w:rsidR="00893DCD" w:rsidRPr="00A4749D">
        <w:rPr>
          <w:lang w:val="en-GB"/>
        </w:rPr>
        <w:t xml:space="preserve"> (</w:t>
      </w:r>
      <w:r w:rsidR="002871A2" w:rsidRPr="00A4749D">
        <w:rPr>
          <w:lang w:val="en-GB"/>
        </w:rPr>
        <w:t>seven</w:t>
      </w:r>
      <w:r w:rsidR="00893DCD" w:rsidRPr="00A4749D">
        <w:rPr>
          <w:lang w:val="en-GB"/>
        </w:rPr>
        <w:t xml:space="preserve"> percent)</w:t>
      </w:r>
      <w:r w:rsidR="003B0DAD" w:rsidRPr="00A4749D">
        <w:rPr>
          <w:lang w:val="en-GB"/>
        </w:rPr>
        <w:t xml:space="preserve">. </w:t>
      </w:r>
    </w:p>
    <w:p w14:paraId="7ECFAD35" w14:textId="2A74AA77" w:rsidR="00B41666" w:rsidRPr="00A4749D" w:rsidRDefault="00B41666" w:rsidP="00B41666">
      <w:pPr>
        <w:pStyle w:val="Caption"/>
        <w:rPr>
          <w:sz w:val="16"/>
          <w:szCs w:val="16"/>
          <w:lang w:val="en-GB"/>
        </w:rPr>
      </w:pPr>
      <w:bookmarkStart w:id="121" w:name="_Toc515011530"/>
      <w:r w:rsidRPr="00A4749D">
        <w:rPr>
          <w:sz w:val="16"/>
          <w:szCs w:val="16"/>
          <w:lang w:val="en-GB"/>
        </w:rPr>
        <w:lastRenderedPageBreak/>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7</w:t>
      </w:r>
      <w:r w:rsidR="004C4BF2" w:rsidRPr="00A4749D">
        <w:rPr>
          <w:noProof/>
          <w:sz w:val="16"/>
          <w:szCs w:val="16"/>
          <w:lang w:val="en-GB"/>
        </w:rPr>
        <w:fldChar w:fldCharType="end"/>
      </w:r>
      <w:r w:rsidRPr="00A4749D">
        <w:rPr>
          <w:sz w:val="16"/>
          <w:szCs w:val="16"/>
          <w:lang w:val="en-GB"/>
        </w:rPr>
        <w:t xml:space="preserve">: </w:t>
      </w:r>
      <w:r w:rsidR="0003303C" w:rsidRPr="00A4749D">
        <w:rPr>
          <w:sz w:val="16"/>
          <w:szCs w:val="16"/>
          <w:lang w:val="en-GB"/>
        </w:rPr>
        <w:t>Most helpful aspect of the GRx Active Families programme</w:t>
      </w:r>
      <w:bookmarkEnd w:id="121"/>
    </w:p>
    <w:p w14:paraId="7ECFAD36" w14:textId="77777777" w:rsidR="00B41666" w:rsidRPr="00A4749D" w:rsidRDefault="00B41666" w:rsidP="00B41666">
      <w:pPr>
        <w:pStyle w:val="TableQuestion"/>
        <w:rPr>
          <w:sz w:val="18"/>
          <w:lang w:val="en-GB"/>
        </w:rPr>
      </w:pPr>
      <w:r w:rsidRPr="00A4749D">
        <w:rPr>
          <w:sz w:val="18"/>
          <w:lang w:val="en-GB"/>
        </w:rPr>
        <w:t xml:space="preserve">Q13. </w:t>
      </w:r>
      <w:r w:rsidR="0003303C" w:rsidRPr="00A4749D">
        <w:rPr>
          <w:sz w:val="18"/>
          <w:lang w:val="en-GB"/>
        </w:rPr>
        <w:t xml:space="preserve">What is the most helpful part of the GRx </w:t>
      </w:r>
      <w:r w:rsidR="0024121E" w:rsidRPr="00A4749D">
        <w:rPr>
          <w:sz w:val="18"/>
          <w:lang w:val="en-GB"/>
        </w:rPr>
        <w:t>Active Families programme</w:t>
      </w:r>
      <w:r w:rsidR="0003303C" w:rsidRPr="00A4749D">
        <w:rPr>
          <w:sz w:val="18"/>
          <w:lang w:val="en-GB"/>
        </w:rPr>
        <w:t xml:space="preserve">? </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tblGrid>
      <w:tr w:rsidR="0032360E" w:rsidRPr="00A4749D" w14:paraId="7ECFAD39" w14:textId="77777777" w:rsidTr="00E964C0">
        <w:trPr>
          <w:cantSplit/>
          <w:trHeight w:val="240"/>
        </w:trPr>
        <w:tc>
          <w:tcPr>
            <w:tcW w:w="3780" w:type="dxa"/>
            <w:tcBorders>
              <w:top w:val="single" w:sz="4" w:space="0" w:color="auto"/>
            </w:tcBorders>
            <w:shd w:val="clear" w:color="auto" w:fill="CCBB88"/>
            <w:vAlign w:val="bottom"/>
          </w:tcPr>
          <w:p w14:paraId="7ECFAD37" w14:textId="77777777" w:rsidR="0032360E" w:rsidRPr="00A4749D" w:rsidRDefault="0032360E" w:rsidP="00E964C0">
            <w:pPr>
              <w:keepNext/>
              <w:spacing w:line="240" w:lineRule="auto"/>
              <w:ind w:left="170" w:hanging="170"/>
              <w:rPr>
                <w:rFonts w:ascii="Times New Roman" w:hAnsi="Times New Roman"/>
                <w:lang w:val="en-GB"/>
              </w:rPr>
            </w:pPr>
          </w:p>
        </w:tc>
        <w:tc>
          <w:tcPr>
            <w:tcW w:w="1133" w:type="dxa"/>
            <w:tcBorders>
              <w:top w:val="single" w:sz="4" w:space="0" w:color="auto"/>
            </w:tcBorders>
            <w:shd w:val="clear" w:color="auto" w:fill="CCBB88"/>
            <w:vAlign w:val="bottom"/>
          </w:tcPr>
          <w:p w14:paraId="7ECFAD38" w14:textId="77777777" w:rsidR="0032360E" w:rsidRPr="00A4749D" w:rsidRDefault="0032360E" w:rsidP="00E964C0">
            <w:pPr>
              <w:keepNext/>
              <w:spacing w:line="240" w:lineRule="auto"/>
              <w:jc w:val="center"/>
              <w:rPr>
                <w:rFonts w:ascii="Arial" w:hAnsi="Arial" w:cs="Arial"/>
                <w:szCs w:val="18"/>
                <w:lang w:val="en-GB"/>
              </w:rPr>
            </w:pPr>
            <w:r w:rsidRPr="00A4749D">
              <w:rPr>
                <w:rFonts w:ascii="Arial" w:hAnsi="Arial" w:cs="Arial"/>
                <w:szCs w:val="18"/>
                <w:lang w:val="en-GB"/>
              </w:rPr>
              <w:t>Total</w:t>
            </w:r>
          </w:p>
        </w:tc>
      </w:tr>
      <w:tr w:rsidR="0032360E" w:rsidRPr="00A4749D" w14:paraId="7ECFAD3C" w14:textId="77777777" w:rsidTr="00E964C0">
        <w:trPr>
          <w:cantSplit/>
          <w:trHeight w:val="240"/>
        </w:trPr>
        <w:tc>
          <w:tcPr>
            <w:tcW w:w="3780" w:type="dxa"/>
            <w:shd w:val="clear" w:color="auto" w:fill="CCBB88"/>
            <w:vAlign w:val="bottom"/>
          </w:tcPr>
          <w:p w14:paraId="7ECFAD3A" w14:textId="77777777" w:rsidR="0032360E" w:rsidRPr="00A4749D" w:rsidRDefault="0032360E" w:rsidP="00E964C0">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1133" w:type="dxa"/>
            <w:shd w:val="clear" w:color="auto" w:fill="CCBB88"/>
            <w:vAlign w:val="bottom"/>
          </w:tcPr>
          <w:p w14:paraId="7ECFAD3B" w14:textId="4354F742" w:rsidR="0032360E" w:rsidRPr="00A4749D" w:rsidRDefault="00D571FA" w:rsidP="008C2227">
            <w:pPr>
              <w:keepNext/>
              <w:spacing w:line="240" w:lineRule="auto"/>
              <w:jc w:val="center"/>
              <w:rPr>
                <w:rFonts w:ascii="Arial" w:hAnsi="Arial" w:cs="Arial"/>
                <w:szCs w:val="18"/>
                <w:lang w:val="en-GB"/>
              </w:rPr>
            </w:pPr>
            <w:r w:rsidRPr="00A4749D">
              <w:rPr>
                <w:rFonts w:ascii="Arial" w:hAnsi="Arial" w:cs="Arial"/>
                <w:szCs w:val="18"/>
                <w:lang w:val="en-GB"/>
              </w:rPr>
              <w:t>252*</w:t>
            </w:r>
          </w:p>
        </w:tc>
      </w:tr>
      <w:tr w:rsidR="0032360E" w:rsidRPr="00A4749D" w14:paraId="7ECFAD3F" w14:textId="77777777" w:rsidTr="00E964C0">
        <w:trPr>
          <w:cantSplit/>
          <w:trHeight w:val="240"/>
        </w:trPr>
        <w:tc>
          <w:tcPr>
            <w:tcW w:w="3780" w:type="dxa"/>
            <w:tcBorders>
              <w:bottom w:val="single" w:sz="4" w:space="0" w:color="auto"/>
            </w:tcBorders>
            <w:shd w:val="clear" w:color="auto" w:fill="CCBB88"/>
            <w:vAlign w:val="bottom"/>
          </w:tcPr>
          <w:p w14:paraId="7ECFAD3D" w14:textId="77777777" w:rsidR="0032360E" w:rsidRPr="00A4749D" w:rsidRDefault="0032360E" w:rsidP="00E964C0">
            <w:pPr>
              <w:keepNext/>
              <w:spacing w:line="240" w:lineRule="auto"/>
              <w:ind w:left="170" w:hanging="170"/>
              <w:rPr>
                <w:rFonts w:ascii="Arial" w:hAnsi="Arial" w:cs="Arial"/>
                <w:b/>
                <w:szCs w:val="18"/>
                <w:lang w:val="en-GB"/>
              </w:rPr>
            </w:pPr>
          </w:p>
        </w:tc>
        <w:tc>
          <w:tcPr>
            <w:tcW w:w="1133" w:type="dxa"/>
            <w:tcBorders>
              <w:bottom w:val="single" w:sz="4" w:space="0" w:color="auto"/>
            </w:tcBorders>
            <w:shd w:val="clear" w:color="auto" w:fill="CCBB88"/>
            <w:vAlign w:val="bottom"/>
          </w:tcPr>
          <w:p w14:paraId="7ECFAD3E" w14:textId="77777777" w:rsidR="0032360E" w:rsidRPr="00A4749D" w:rsidRDefault="0032360E" w:rsidP="00E964C0">
            <w:pPr>
              <w:keepNext/>
              <w:spacing w:line="240" w:lineRule="auto"/>
              <w:jc w:val="center"/>
              <w:rPr>
                <w:rFonts w:ascii="Arial" w:hAnsi="Arial" w:cs="Arial"/>
                <w:b/>
                <w:szCs w:val="18"/>
                <w:lang w:val="en-GB"/>
              </w:rPr>
            </w:pPr>
            <w:r w:rsidRPr="00A4749D">
              <w:rPr>
                <w:rFonts w:ascii="Arial" w:hAnsi="Arial" w:cs="Arial"/>
                <w:b/>
                <w:szCs w:val="18"/>
                <w:lang w:val="en-GB"/>
              </w:rPr>
              <w:t>%</w:t>
            </w:r>
          </w:p>
        </w:tc>
      </w:tr>
      <w:tr w:rsidR="00EE156F" w:rsidRPr="00A4749D" w14:paraId="7ECFAD45" w14:textId="77777777" w:rsidTr="00E964C0">
        <w:trPr>
          <w:cantSplit/>
          <w:trHeight w:val="240"/>
        </w:trPr>
        <w:tc>
          <w:tcPr>
            <w:tcW w:w="3780" w:type="dxa"/>
            <w:shd w:val="clear" w:color="auto" w:fill="FFFFFF"/>
          </w:tcPr>
          <w:p w14:paraId="7ECFAD43" w14:textId="77777777" w:rsidR="00EE156F" w:rsidRPr="00A4749D" w:rsidRDefault="00EE156F" w:rsidP="00EE156F">
            <w:pPr>
              <w:keepNext/>
              <w:spacing w:line="240" w:lineRule="auto"/>
              <w:ind w:left="170" w:hanging="170"/>
              <w:rPr>
                <w:rFonts w:ascii="Arial" w:hAnsi="Arial" w:cs="Arial"/>
                <w:szCs w:val="18"/>
                <w:lang w:val="en-GB"/>
              </w:rPr>
            </w:pPr>
            <w:r w:rsidRPr="00A4749D">
              <w:rPr>
                <w:rFonts w:ascii="Arial" w:hAnsi="Arial" w:cs="Arial"/>
                <w:szCs w:val="18"/>
                <w:lang w:val="en-GB"/>
              </w:rPr>
              <w:t>Support available</w:t>
            </w:r>
          </w:p>
        </w:tc>
        <w:tc>
          <w:tcPr>
            <w:tcW w:w="1133" w:type="dxa"/>
            <w:shd w:val="clear" w:color="auto" w:fill="F7EECD"/>
            <w:vAlign w:val="bottom"/>
          </w:tcPr>
          <w:p w14:paraId="7ECFAD44" w14:textId="69A3DB78" w:rsidR="00EE156F" w:rsidRPr="00A4749D" w:rsidRDefault="00D571FA" w:rsidP="00D7358E">
            <w:pPr>
              <w:keepNext/>
              <w:spacing w:line="240" w:lineRule="auto"/>
              <w:jc w:val="center"/>
              <w:rPr>
                <w:rFonts w:ascii="Arial" w:hAnsi="Arial" w:cs="Arial"/>
                <w:szCs w:val="18"/>
                <w:lang w:val="en-GB"/>
              </w:rPr>
            </w:pPr>
            <w:r w:rsidRPr="00A4749D">
              <w:rPr>
                <w:rFonts w:ascii="Arial" w:hAnsi="Arial" w:cs="Arial"/>
                <w:szCs w:val="18"/>
                <w:lang w:val="en-GB"/>
              </w:rPr>
              <w:t>26</w:t>
            </w:r>
          </w:p>
        </w:tc>
      </w:tr>
      <w:tr w:rsidR="00D7358E" w:rsidRPr="00A4749D" w14:paraId="11E494FD" w14:textId="77777777" w:rsidTr="00E964C0">
        <w:trPr>
          <w:cantSplit/>
          <w:trHeight w:val="240"/>
        </w:trPr>
        <w:tc>
          <w:tcPr>
            <w:tcW w:w="3780" w:type="dxa"/>
            <w:shd w:val="clear" w:color="auto" w:fill="FFFFFF"/>
          </w:tcPr>
          <w:p w14:paraId="0E8EFE4E" w14:textId="611C9D21" w:rsidR="00D7358E" w:rsidRPr="00A4749D" w:rsidRDefault="00D7358E" w:rsidP="00D7358E">
            <w:pPr>
              <w:keepNext/>
              <w:spacing w:line="240" w:lineRule="auto"/>
              <w:ind w:left="170" w:hanging="170"/>
              <w:rPr>
                <w:rFonts w:ascii="Arial" w:hAnsi="Arial" w:cs="Arial"/>
                <w:szCs w:val="18"/>
                <w:lang w:val="en-GB"/>
              </w:rPr>
            </w:pPr>
            <w:r w:rsidRPr="00A4749D">
              <w:rPr>
                <w:rFonts w:ascii="Arial" w:hAnsi="Arial" w:cs="Arial"/>
                <w:szCs w:val="18"/>
                <w:lang w:val="en-GB"/>
              </w:rPr>
              <w:t>Information, ideas, advice</w:t>
            </w:r>
          </w:p>
        </w:tc>
        <w:tc>
          <w:tcPr>
            <w:tcW w:w="1133" w:type="dxa"/>
            <w:shd w:val="clear" w:color="auto" w:fill="F7EECD"/>
            <w:vAlign w:val="bottom"/>
          </w:tcPr>
          <w:p w14:paraId="1EBE9EF3" w14:textId="4E27748B" w:rsidR="00D7358E" w:rsidRPr="00A4749D" w:rsidRDefault="00D571FA" w:rsidP="00D7358E">
            <w:pPr>
              <w:keepNext/>
              <w:spacing w:line="240" w:lineRule="auto"/>
              <w:jc w:val="center"/>
              <w:rPr>
                <w:rFonts w:ascii="Arial" w:hAnsi="Arial" w:cs="Arial"/>
                <w:szCs w:val="18"/>
                <w:lang w:val="en-GB"/>
              </w:rPr>
            </w:pPr>
            <w:r w:rsidRPr="00A4749D">
              <w:rPr>
                <w:rFonts w:ascii="Arial" w:hAnsi="Arial" w:cs="Arial"/>
                <w:szCs w:val="18"/>
                <w:lang w:val="en-GB"/>
              </w:rPr>
              <w:t>18</w:t>
            </w:r>
          </w:p>
        </w:tc>
      </w:tr>
      <w:tr w:rsidR="00D571FA" w:rsidRPr="00A4749D" w14:paraId="4FED48E2" w14:textId="77777777" w:rsidTr="00E964C0">
        <w:trPr>
          <w:cantSplit/>
          <w:trHeight w:val="240"/>
        </w:trPr>
        <w:tc>
          <w:tcPr>
            <w:tcW w:w="3780" w:type="dxa"/>
            <w:shd w:val="clear" w:color="auto" w:fill="FFFFFF"/>
          </w:tcPr>
          <w:p w14:paraId="23D2E30D" w14:textId="63F60C27"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Activities</w:t>
            </w:r>
          </w:p>
        </w:tc>
        <w:tc>
          <w:tcPr>
            <w:tcW w:w="1133" w:type="dxa"/>
            <w:shd w:val="clear" w:color="auto" w:fill="F7EECD"/>
            <w:vAlign w:val="bottom"/>
          </w:tcPr>
          <w:p w14:paraId="6C5D3CAA" w14:textId="7AC49E33"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17</w:t>
            </w:r>
          </w:p>
        </w:tc>
      </w:tr>
      <w:tr w:rsidR="00D571FA" w:rsidRPr="00A4749D" w14:paraId="6BDF4D41" w14:textId="77777777" w:rsidTr="00E964C0">
        <w:trPr>
          <w:cantSplit/>
          <w:trHeight w:val="240"/>
        </w:trPr>
        <w:tc>
          <w:tcPr>
            <w:tcW w:w="3780" w:type="dxa"/>
            <w:shd w:val="clear" w:color="auto" w:fill="FFFFFF"/>
          </w:tcPr>
          <w:p w14:paraId="072A0F21" w14:textId="443779AA"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Motivation</w:t>
            </w:r>
          </w:p>
        </w:tc>
        <w:tc>
          <w:tcPr>
            <w:tcW w:w="1133" w:type="dxa"/>
            <w:shd w:val="clear" w:color="auto" w:fill="F7EECD"/>
            <w:vAlign w:val="bottom"/>
          </w:tcPr>
          <w:p w14:paraId="73931025" w14:textId="1776D0DD"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16</w:t>
            </w:r>
          </w:p>
        </w:tc>
      </w:tr>
      <w:tr w:rsidR="00D571FA" w:rsidRPr="00A4749D" w14:paraId="14861ACD" w14:textId="77777777" w:rsidTr="00E964C0">
        <w:trPr>
          <w:cantSplit/>
          <w:trHeight w:val="240"/>
        </w:trPr>
        <w:tc>
          <w:tcPr>
            <w:tcW w:w="3780" w:type="dxa"/>
            <w:shd w:val="clear" w:color="auto" w:fill="FFFFFF"/>
          </w:tcPr>
          <w:p w14:paraId="13D2384C" w14:textId="254F5168"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Interaction with other families and children</w:t>
            </w:r>
          </w:p>
        </w:tc>
        <w:tc>
          <w:tcPr>
            <w:tcW w:w="1133" w:type="dxa"/>
            <w:shd w:val="clear" w:color="auto" w:fill="F7EECD"/>
            <w:vAlign w:val="bottom"/>
          </w:tcPr>
          <w:p w14:paraId="02C6826C" w14:textId="6C8AD662"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8</w:t>
            </w:r>
          </w:p>
        </w:tc>
      </w:tr>
      <w:tr w:rsidR="00D571FA" w:rsidRPr="00A4749D" w14:paraId="7ECFAD48" w14:textId="77777777" w:rsidTr="00E964C0">
        <w:trPr>
          <w:cantSplit/>
          <w:trHeight w:val="240"/>
        </w:trPr>
        <w:tc>
          <w:tcPr>
            <w:tcW w:w="3780" w:type="dxa"/>
            <w:shd w:val="clear" w:color="auto" w:fill="FFFFFF"/>
          </w:tcPr>
          <w:p w14:paraId="7ECFAD46" w14:textId="4056E12D"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Getting active</w:t>
            </w:r>
          </w:p>
        </w:tc>
        <w:tc>
          <w:tcPr>
            <w:tcW w:w="1133" w:type="dxa"/>
            <w:shd w:val="clear" w:color="auto" w:fill="F7EECD"/>
            <w:vAlign w:val="bottom"/>
          </w:tcPr>
          <w:p w14:paraId="7ECFAD47" w14:textId="3D1FBB76"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7</w:t>
            </w:r>
          </w:p>
        </w:tc>
      </w:tr>
      <w:tr w:rsidR="00D571FA" w:rsidRPr="00A4749D" w14:paraId="7ECFAD4B" w14:textId="77777777" w:rsidTr="00E964C0">
        <w:trPr>
          <w:cantSplit/>
          <w:trHeight w:val="240"/>
        </w:trPr>
        <w:tc>
          <w:tcPr>
            <w:tcW w:w="3780" w:type="dxa"/>
            <w:shd w:val="clear" w:color="auto" w:fill="FFFFFF"/>
          </w:tcPr>
          <w:p w14:paraId="7ECFAD49" w14:textId="7E8BEADF"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Whole family involvement</w:t>
            </w:r>
          </w:p>
        </w:tc>
        <w:tc>
          <w:tcPr>
            <w:tcW w:w="1133" w:type="dxa"/>
            <w:shd w:val="clear" w:color="auto" w:fill="F7EECD"/>
            <w:vAlign w:val="bottom"/>
          </w:tcPr>
          <w:p w14:paraId="7ECFAD4A" w14:textId="67B7502E"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6</w:t>
            </w:r>
          </w:p>
        </w:tc>
      </w:tr>
      <w:tr w:rsidR="00D571FA" w:rsidRPr="00A4749D" w14:paraId="64A8B6D8" w14:textId="77777777" w:rsidTr="00E964C0">
        <w:trPr>
          <w:cantSplit/>
          <w:trHeight w:val="240"/>
        </w:trPr>
        <w:tc>
          <w:tcPr>
            <w:tcW w:w="3780" w:type="dxa"/>
            <w:shd w:val="clear" w:color="auto" w:fill="FFFFFF"/>
          </w:tcPr>
          <w:p w14:paraId="0FC36989" w14:textId="238CB2E2"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Greater awareness</w:t>
            </w:r>
          </w:p>
        </w:tc>
        <w:tc>
          <w:tcPr>
            <w:tcW w:w="1133" w:type="dxa"/>
            <w:shd w:val="clear" w:color="auto" w:fill="F7EECD"/>
            <w:vAlign w:val="bottom"/>
          </w:tcPr>
          <w:p w14:paraId="56B47992" w14:textId="3F6BBF0A"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3</w:t>
            </w:r>
          </w:p>
        </w:tc>
      </w:tr>
      <w:tr w:rsidR="00D571FA" w:rsidRPr="00A4749D" w14:paraId="72600EF2" w14:textId="77777777" w:rsidTr="00E964C0">
        <w:trPr>
          <w:cantSplit/>
          <w:trHeight w:val="240"/>
        </w:trPr>
        <w:tc>
          <w:tcPr>
            <w:tcW w:w="3780" w:type="dxa"/>
            <w:shd w:val="clear" w:color="auto" w:fill="FFFFFF"/>
          </w:tcPr>
          <w:p w14:paraId="6FC82809" w14:textId="25EE657E"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Belonging and connectedness</w:t>
            </w:r>
          </w:p>
        </w:tc>
        <w:tc>
          <w:tcPr>
            <w:tcW w:w="1133" w:type="dxa"/>
            <w:shd w:val="clear" w:color="auto" w:fill="F7EECD"/>
            <w:vAlign w:val="bottom"/>
          </w:tcPr>
          <w:p w14:paraId="6CB4E272" w14:textId="1B795953"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2</w:t>
            </w:r>
          </w:p>
        </w:tc>
      </w:tr>
      <w:tr w:rsidR="00D571FA" w:rsidRPr="00A4749D" w14:paraId="7ECFAD4E" w14:textId="77777777" w:rsidTr="00E964C0">
        <w:trPr>
          <w:cantSplit/>
          <w:trHeight w:val="240"/>
        </w:trPr>
        <w:tc>
          <w:tcPr>
            <w:tcW w:w="3780" w:type="dxa"/>
            <w:shd w:val="clear" w:color="auto" w:fill="FFFFFF"/>
          </w:tcPr>
          <w:p w14:paraId="7ECFAD4C" w14:textId="2474E07E"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Monitoring</w:t>
            </w:r>
          </w:p>
        </w:tc>
        <w:tc>
          <w:tcPr>
            <w:tcW w:w="1133" w:type="dxa"/>
            <w:shd w:val="clear" w:color="auto" w:fill="F7EECD"/>
            <w:vAlign w:val="bottom"/>
          </w:tcPr>
          <w:p w14:paraId="7ECFAD4D" w14:textId="197479E4"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2</w:t>
            </w:r>
          </w:p>
        </w:tc>
      </w:tr>
      <w:tr w:rsidR="00D571FA" w:rsidRPr="00A4749D" w14:paraId="7ECFAD51" w14:textId="77777777" w:rsidTr="00E964C0">
        <w:trPr>
          <w:cantSplit/>
          <w:trHeight w:val="240"/>
        </w:trPr>
        <w:tc>
          <w:tcPr>
            <w:tcW w:w="3780" w:type="dxa"/>
            <w:shd w:val="clear" w:color="auto" w:fill="FFFFFF"/>
          </w:tcPr>
          <w:p w14:paraId="7ECFAD4F" w14:textId="68CE997D"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Fun</w:t>
            </w:r>
          </w:p>
        </w:tc>
        <w:tc>
          <w:tcPr>
            <w:tcW w:w="1133" w:type="dxa"/>
            <w:shd w:val="clear" w:color="auto" w:fill="F7EECD"/>
            <w:vAlign w:val="bottom"/>
          </w:tcPr>
          <w:p w14:paraId="7ECFAD50" w14:textId="0E803DC6"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2</w:t>
            </w:r>
          </w:p>
        </w:tc>
      </w:tr>
      <w:tr w:rsidR="00D571FA" w:rsidRPr="00A4749D" w14:paraId="7ECFAD57" w14:textId="77777777" w:rsidTr="00E964C0">
        <w:trPr>
          <w:cantSplit/>
          <w:trHeight w:val="240"/>
        </w:trPr>
        <w:tc>
          <w:tcPr>
            <w:tcW w:w="3780" w:type="dxa"/>
            <w:shd w:val="clear" w:color="auto" w:fill="FFFFFF"/>
          </w:tcPr>
          <w:p w14:paraId="7ECFAD55" w14:textId="4C021855"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Independent advice</w:t>
            </w:r>
          </w:p>
        </w:tc>
        <w:tc>
          <w:tcPr>
            <w:tcW w:w="1133" w:type="dxa"/>
            <w:shd w:val="clear" w:color="auto" w:fill="F7EECD"/>
            <w:vAlign w:val="bottom"/>
          </w:tcPr>
          <w:p w14:paraId="7ECFAD56" w14:textId="7FEED856"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0</w:t>
            </w:r>
          </w:p>
        </w:tc>
      </w:tr>
      <w:tr w:rsidR="00D571FA" w:rsidRPr="00A4749D" w14:paraId="7ECFAD60" w14:textId="77777777" w:rsidTr="00E964C0">
        <w:trPr>
          <w:cantSplit/>
          <w:trHeight w:val="240"/>
        </w:trPr>
        <w:tc>
          <w:tcPr>
            <w:tcW w:w="3780" w:type="dxa"/>
            <w:shd w:val="clear" w:color="auto" w:fill="FFFFFF"/>
          </w:tcPr>
          <w:p w14:paraId="7ECFAD5E" w14:textId="61D888C2"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Results achieved</w:t>
            </w:r>
          </w:p>
        </w:tc>
        <w:tc>
          <w:tcPr>
            <w:tcW w:w="1133" w:type="dxa"/>
            <w:shd w:val="clear" w:color="auto" w:fill="F7EECD"/>
            <w:vAlign w:val="bottom"/>
          </w:tcPr>
          <w:p w14:paraId="7ECFAD5F" w14:textId="577811B9"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0</w:t>
            </w:r>
          </w:p>
        </w:tc>
      </w:tr>
      <w:tr w:rsidR="00D571FA" w:rsidRPr="00A4749D" w14:paraId="7ECFAD66" w14:textId="77777777" w:rsidTr="00D571FA">
        <w:trPr>
          <w:cantSplit/>
          <w:trHeight w:val="240"/>
        </w:trPr>
        <w:tc>
          <w:tcPr>
            <w:tcW w:w="3780" w:type="dxa"/>
            <w:tcBorders>
              <w:bottom w:val="single" w:sz="4" w:space="0" w:color="auto"/>
            </w:tcBorders>
            <w:shd w:val="clear" w:color="auto" w:fill="FFFFFF"/>
            <w:vAlign w:val="bottom"/>
          </w:tcPr>
          <w:p w14:paraId="7ECFAD64" w14:textId="01AC9B93" w:rsidR="00D571FA" w:rsidRPr="00A4749D" w:rsidRDefault="00D571FA" w:rsidP="00D571FA">
            <w:pPr>
              <w:keepNext/>
              <w:spacing w:line="240" w:lineRule="auto"/>
              <w:ind w:left="170" w:hanging="170"/>
              <w:rPr>
                <w:rFonts w:ascii="Arial" w:hAnsi="Arial" w:cs="Arial"/>
                <w:szCs w:val="18"/>
                <w:lang w:val="en-GB"/>
              </w:rPr>
            </w:pPr>
            <w:r w:rsidRPr="00A4749D">
              <w:rPr>
                <w:rFonts w:ascii="Arial" w:hAnsi="Arial" w:cs="Arial"/>
                <w:szCs w:val="18"/>
                <w:lang w:val="en-GB"/>
              </w:rPr>
              <w:t>Others</w:t>
            </w:r>
          </w:p>
        </w:tc>
        <w:tc>
          <w:tcPr>
            <w:tcW w:w="1133" w:type="dxa"/>
            <w:tcBorders>
              <w:bottom w:val="single" w:sz="4" w:space="0" w:color="auto"/>
            </w:tcBorders>
            <w:shd w:val="clear" w:color="auto" w:fill="F7EECD"/>
            <w:vAlign w:val="bottom"/>
          </w:tcPr>
          <w:p w14:paraId="7ECFAD65" w14:textId="01BA8F45" w:rsidR="00D571FA" w:rsidRPr="00A4749D" w:rsidRDefault="00D571FA" w:rsidP="00D571FA">
            <w:pPr>
              <w:keepNext/>
              <w:spacing w:line="240" w:lineRule="auto"/>
              <w:jc w:val="center"/>
              <w:rPr>
                <w:rFonts w:ascii="Arial" w:hAnsi="Arial" w:cs="Arial"/>
                <w:szCs w:val="18"/>
                <w:lang w:val="en-GB"/>
              </w:rPr>
            </w:pPr>
            <w:r w:rsidRPr="00A4749D">
              <w:rPr>
                <w:rFonts w:ascii="Arial" w:hAnsi="Arial" w:cs="Arial"/>
                <w:szCs w:val="18"/>
                <w:lang w:val="en-GB"/>
              </w:rPr>
              <w:t>18</w:t>
            </w:r>
          </w:p>
        </w:tc>
      </w:tr>
    </w:tbl>
    <w:p w14:paraId="7ECFAD6A" w14:textId="77777777" w:rsidR="00B41666" w:rsidRPr="00A4749D" w:rsidRDefault="00B41666" w:rsidP="00AA2FC8">
      <w:pPr>
        <w:pStyle w:val="TableFootnote"/>
        <w:rPr>
          <w:lang w:val="en-GB"/>
        </w:rPr>
      </w:pPr>
      <w:r w:rsidRPr="00A4749D">
        <w:rPr>
          <w:lang w:val="en-GB"/>
        </w:rPr>
        <w:t>Total may exceed 100 because of multiple response.</w:t>
      </w:r>
    </w:p>
    <w:p w14:paraId="793F4F4A" w14:textId="5055523D" w:rsidR="0007395E" w:rsidRPr="00A4749D" w:rsidRDefault="0007395E" w:rsidP="00AA2FC8">
      <w:pPr>
        <w:pStyle w:val="TableFootnote"/>
        <w:rPr>
          <w:lang w:val="en-GB"/>
        </w:rPr>
      </w:pPr>
      <w:r w:rsidRPr="00A4749D">
        <w:rPr>
          <w:lang w:val="en-GB"/>
        </w:rPr>
        <w:t>*Sub-sample excludes non-response</w:t>
      </w:r>
      <w:r w:rsidR="00DC1FE6">
        <w:rPr>
          <w:lang w:val="en-GB"/>
        </w:rPr>
        <w:t xml:space="preserve"> (all 269 respondents were asked to answer this question)</w:t>
      </w:r>
      <w:r w:rsidRPr="00A4749D">
        <w:rPr>
          <w:lang w:val="en-GB"/>
        </w:rPr>
        <w:t>.</w:t>
      </w:r>
    </w:p>
    <w:p w14:paraId="7ECFAD6B" w14:textId="77777777" w:rsidR="00F36A18" w:rsidRPr="00A4749D" w:rsidRDefault="00511675" w:rsidP="00F36A18">
      <w:pPr>
        <w:pStyle w:val="Heading2"/>
        <w:rPr>
          <w:lang w:val="en-GB"/>
        </w:rPr>
      </w:pPr>
      <w:bookmarkStart w:id="122" w:name="_Toc312043816"/>
      <w:bookmarkStart w:id="123" w:name="_Toc312043851"/>
      <w:bookmarkStart w:id="124" w:name="_Toc312046116"/>
      <w:bookmarkStart w:id="125" w:name="_Toc312046196"/>
      <w:bookmarkStart w:id="126" w:name="_Toc291392682"/>
      <w:bookmarkStart w:id="127" w:name="_Toc312111955"/>
      <w:bookmarkStart w:id="128" w:name="_Toc178392390"/>
      <w:bookmarkStart w:id="129" w:name="_Toc178393124"/>
      <w:bookmarkStart w:id="130" w:name="_Toc178393160"/>
      <w:bookmarkStart w:id="131" w:name="_Toc178393241"/>
      <w:bookmarkStart w:id="132" w:name="_Toc178393308"/>
      <w:r w:rsidRPr="00A4749D">
        <w:rPr>
          <w:lang w:val="en-GB"/>
        </w:rPr>
        <w:br w:type="page"/>
      </w:r>
      <w:bookmarkStart w:id="133" w:name="_Toc451936143"/>
      <w:r w:rsidR="00F36A18" w:rsidRPr="00A4749D">
        <w:rPr>
          <w:lang w:val="en-GB"/>
        </w:rPr>
        <w:lastRenderedPageBreak/>
        <w:t>Suggestions for improving the Active Families programme</w:t>
      </w:r>
      <w:bookmarkEnd w:id="133"/>
    </w:p>
    <w:p w14:paraId="7ECFAD6C" w14:textId="640189B9" w:rsidR="003B0DAD" w:rsidRPr="00A4749D" w:rsidRDefault="00B72964" w:rsidP="001A74AD">
      <w:pPr>
        <w:pStyle w:val="BodyText"/>
        <w:rPr>
          <w:lang w:val="en-GB"/>
        </w:rPr>
      </w:pPr>
      <w:r w:rsidRPr="00A4749D">
        <w:rPr>
          <w:lang w:val="en-GB"/>
        </w:rPr>
        <w:t>28</w:t>
      </w:r>
      <w:r w:rsidR="001A74AD" w:rsidRPr="00A4749D">
        <w:rPr>
          <w:lang w:val="en-GB"/>
        </w:rPr>
        <w:t xml:space="preserve"> </w:t>
      </w:r>
      <w:r w:rsidR="00924C91" w:rsidRPr="00A4749D">
        <w:rPr>
          <w:lang w:val="en-GB"/>
        </w:rPr>
        <w:t>percent</w:t>
      </w:r>
      <w:r w:rsidR="00385045" w:rsidRPr="00A4749D">
        <w:rPr>
          <w:lang w:val="en-GB"/>
        </w:rPr>
        <w:t xml:space="preserve"> </w:t>
      </w:r>
      <w:r w:rsidR="008F455B" w:rsidRPr="00A4749D">
        <w:rPr>
          <w:lang w:val="en-GB"/>
        </w:rPr>
        <w:t xml:space="preserve">of </w:t>
      </w:r>
      <w:r w:rsidR="00EB22F3" w:rsidRPr="00A4749D">
        <w:rPr>
          <w:lang w:val="en-GB"/>
        </w:rPr>
        <w:t xml:space="preserve">all </w:t>
      </w:r>
      <w:r w:rsidR="008F455B" w:rsidRPr="00A4749D">
        <w:rPr>
          <w:lang w:val="en-GB"/>
        </w:rPr>
        <w:t xml:space="preserve">participants </w:t>
      </w:r>
      <w:r w:rsidR="00754099" w:rsidRPr="00A4749D">
        <w:rPr>
          <w:lang w:val="en-GB"/>
        </w:rPr>
        <w:t xml:space="preserve">offered a suggestion </w:t>
      </w:r>
      <w:r w:rsidR="008F455B" w:rsidRPr="00A4749D">
        <w:rPr>
          <w:lang w:val="en-GB"/>
        </w:rPr>
        <w:t>as to</w:t>
      </w:r>
      <w:r w:rsidR="00754099" w:rsidRPr="00A4749D">
        <w:rPr>
          <w:lang w:val="en-GB"/>
        </w:rPr>
        <w:t xml:space="preserve"> how t</w:t>
      </w:r>
      <w:r w:rsidR="003B0DAD" w:rsidRPr="00A4749D">
        <w:rPr>
          <w:lang w:val="en-GB"/>
        </w:rPr>
        <w:t>he Active Families programme</w:t>
      </w:r>
      <w:r w:rsidR="00754099" w:rsidRPr="00A4749D">
        <w:rPr>
          <w:lang w:val="en-GB"/>
        </w:rPr>
        <w:t xml:space="preserve"> could be improved</w:t>
      </w:r>
      <w:r w:rsidR="008F455B" w:rsidRPr="00A4749D">
        <w:rPr>
          <w:lang w:val="en-GB"/>
        </w:rPr>
        <w:t xml:space="preserve"> (Table 8)</w:t>
      </w:r>
      <w:r w:rsidR="003B0DAD" w:rsidRPr="00A4749D">
        <w:rPr>
          <w:lang w:val="en-GB"/>
        </w:rPr>
        <w:t>.</w:t>
      </w:r>
      <w:r w:rsidR="00763F9B" w:rsidRPr="00A4749D">
        <w:rPr>
          <w:lang w:val="en-GB"/>
        </w:rPr>
        <w:t xml:space="preserve"> The </w:t>
      </w:r>
      <w:r w:rsidR="008F455B" w:rsidRPr="00A4749D">
        <w:rPr>
          <w:lang w:val="en-GB"/>
        </w:rPr>
        <w:t>remaining p</w:t>
      </w:r>
      <w:r w:rsidR="00032932" w:rsidRPr="00A4749D">
        <w:rPr>
          <w:lang w:val="en-GB"/>
        </w:rPr>
        <w:t xml:space="preserve">articipants </w:t>
      </w:r>
      <w:r w:rsidR="00F94494" w:rsidRPr="00A4749D">
        <w:rPr>
          <w:lang w:val="en-GB"/>
        </w:rPr>
        <w:t xml:space="preserve">said that they did not have any </w:t>
      </w:r>
      <w:r w:rsidR="00071A90" w:rsidRPr="00A4749D">
        <w:rPr>
          <w:lang w:val="en-GB"/>
        </w:rPr>
        <w:t>particular suggestions</w:t>
      </w:r>
      <w:r w:rsidR="007C4384" w:rsidRPr="00A4749D">
        <w:rPr>
          <w:lang w:val="en-GB"/>
        </w:rPr>
        <w:t xml:space="preserve">. </w:t>
      </w:r>
      <w:r w:rsidR="003B0DAD" w:rsidRPr="00A4749D">
        <w:rPr>
          <w:lang w:val="en-GB"/>
        </w:rPr>
        <w:t xml:space="preserve"> </w:t>
      </w:r>
    </w:p>
    <w:p w14:paraId="7ECFAD6D" w14:textId="714BE5AF" w:rsidR="003B0DAD" w:rsidRPr="00A4749D" w:rsidRDefault="003B0DAD" w:rsidP="001A74AD">
      <w:pPr>
        <w:pStyle w:val="BodyText"/>
        <w:rPr>
          <w:lang w:val="en-GB"/>
        </w:rPr>
      </w:pPr>
      <w:r w:rsidRPr="00A4749D">
        <w:rPr>
          <w:lang w:val="en-GB"/>
        </w:rPr>
        <w:t>The most common suggest</w:t>
      </w:r>
      <w:r w:rsidR="00495FC7" w:rsidRPr="00A4749D">
        <w:rPr>
          <w:lang w:val="en-GB"/>
        </w:rPr>
        <w:t>ion was</w:t>
      </w:r>
      <w:r w:rsidR="0042080E" w:rsidRPr="00A4749D">
        <w:rPr>
          <w:lang w:val="en-GB"/>
        </w:rPr>
        <w:t xml:space="preserve"> in relation to offering</w:t>
      </w:r>
      <w:r w:rsidR="00495FC7" w:rsidRPr="00A4749D">
        <w:rPr>
          <w:lang w:val="en-GB"/>
        </w:rPr>
        <w:t xml:space="preserve"> more sessions and/or a greater frequency of sessions</w:t>
      </w:r>
      <w:r w:rsidRPr="00A4749D">
        <w:rPr>
          <w:lang w:val="en-GB"/>
        </w:rPr>
        <w:t xml:space="preserve"> (</w:t>
      </w:r>
      <w:r w:rsidR="00520B01" w:rsidRPr="00A4749D">
        <w:rPr>
          <w:lang w:val="en-GB"/>
        </w:rPr>
        <w:t>six</w:t>
      </w:r>
      <w:r w:rsidR="00924C91" w:rsidRPr="00A4749D">
        <w:rPr>
          <w:lang w:val="en-GB"/>
        </w:rPr>
        <w:t xml:space="preserve"> percent</w:t>
      </w:r>
      <w:r w:rsidR="00F6251E" w:rsidRPr="00A4749D">
        <w:rPr>
          <w:lang w:val="en-GB"/>
        </w:rPr>
        <w:t>)</w:t>
      </w:r>
      <w:r w:rsidRPr="00A4749D">
        <w:rPr>
          <w:lang w:val="en-GB"/>
        </w:rPr>
        <w:t xml:space="preserve">. </w:t>
      </w:r>
    </w:p>
    <w:p w14:paraId="7ECFAD6E" w14:textId="77777777" w:rsidR="003B0DAD" w:rsidRPr="00A4749D" w:rsidRDefault="003B0DAD" w:rsidP="003B0B69">
      <w:pPr>
        <w:pStyle w:val="BodyText"/>
        <w:rPr>
          <w:lang w:val="en-GB"/>
        </w:rPr>
      </w:pPr>
      <w:r w:rsidRPr="00A4749D">
        <w:rPr>
          <w:lang w:val="en-GB"/>
        </w:rPr>
        <w:t>Comments illustrating th</w:t>
      </w:r>
      <w:r w:rsidR="00131AE8" w:rsidRPr="00A4749D">
        <w:rPr>
          <w:lang w:val="en-GB"/>
        </w:rPr>
        <w:t>is</w:t>
      </w:r>
      <w:r w:rsidRPr="00A4749D">
        <w:rPr>
          <w:lang w:val="en-GB"/>
        </w:rPr>
        <w:t xml:space="preserve"> theme include: </w:t>
      </w:r>
    </w:p>
    <w:p w14:paraId="25F96A08" w14:textId="25E05017" w:rsidR="001A74AD" w:rsidRPr="00A4749D" w:rsidRDefault="001A74AD" w:rsidP="001A16D5">
      <w:pPr>
        <w:pStyle w:val="Verbatim"/>
        <w:rPr>
          <w:rFonts w:ascii="Times New Roman" w:hAnsi="Times New Roman"/>
          <w:sz w:val="24"/>
          <w:szCs w:val="24"/>
          <w:lang w:val="en-GB" w:eastAsia="zh-TW"/>
        </w:rPr>
      </w:pPr>
      <w:r w:rsidRPr="00A4749D">
        <w:rPr>
          <w:lang w:val="en-GB" w:eastAsia="zh-TW"/>
        </w:rPr>
        <w:t>More frequency during the week.</w:t>
      </w:r>
    </w:p>
    <w:p w14:paraId="6C657A4A"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Need more time for exercises.</w:t>
      </w:r>
    </w:p>
    <w:p w14:paraId="0C114A5E"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Longer sessions, maybe GRx Active Families sports days.</w:t>
      </w:r>
    </w:p>
    <w:p w14:paraId="0E5EB7C4"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The only thing I would like ask, if it could be one and half to two hours longer or more days a week i.e. twice each week.</w:t>
      </w:r>
    </w:p>
    <w:p w14:paraId="62BC95D8"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Two sessions per week.</w:t>
      </w:r>
    </w:p>
    <w:p w14:paraId="77CD6FC8"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More than once a week and the sessions are longer, one and a half to two hours would be great.</w:t>
      </w:r>
    </w:p>
    <w:p w14:paraId="1F465693"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If you can [be] available two days per week.</w:t>
      </w:r>
    </w:p>
    <w:p w14:paraId="6874163F" w14:textId="1E4AC0E6" w:rsidR="001A74AD" w:rsidRPr="00A4749D" w:rsidRDefault="001A74AD" w:rsidP="001A16D5">
      <w:pPr>
        <w:pStyle w:val="Verbatim"/>
        <w:rPr>
          <w:rFonts w:ascii="Times New Roman" w:hAnsi="Times New Roman"/>
          <w:sz w:val="24"/>
          <w:szCs w:val="24"/>
          <w:lang w:val="en-GB" w:eastAsia="zh-TW"/>
        </w:rPr>
      </w:pPr>
      <w:r w:rsidRPr="00A4749D">
        <w:rPr>
          <w:lang w:val="en-GB" w:eastAsia="zh-TW"/>
        </w:rPr>
        <w:t>More time to spend in more exercise. Bike riding programme.</w:t>
      </w:r>
    </w:p>
    <w:p w14:paraId="48866EB7"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Longer than six months.</w:t>
      </w:r>
    </w:p>
    <w:p w14:paraId="685237AC"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Longer sessions i.e. one and a half hours.</w:t>
      </w:r>
    </w:p>
    <w:p w14:paraId="352EAF7B"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Twice a week sessions.</w:t>
      </w:r>
    </w:p>
    <w:p w14:paraId="5B0ECE09"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Have an option of different days so we/others can attend more classes.</w:t>
      </w:r>
    </w:p>
    <w:p w14:paraId="62030CA1" w14:textId="3622AB23" w:rsidR="001A74AD" w:rsidRPr="00A4749D" w:rsidRDefault="001A74AD" w:rsidP="001A16D5">
      <w:pPr>
        <w:pStyle w:val="Verbatim"/>
        <w:rPr>
          <w:rFonts w:ascii="Times New Roman" w:hAnsi="Times New Roman"/>
          <w:sz w:val="24"/>
          <w:szCs w:val="24"/>
          <w:lang w:val="en-GB" w:eastAsia="zh-TW"/>
        </w:rPr>
      </w:pPr>
      <w:r w:rsidRPr="00A4749D">
        <w:rPr>
          <w:lang w:val="en-GB" w:eastAsia="zh-TW"/>
        </w:rPr>
        <w:t>Travel pick</w:t>
      </w:r>
      <w:r w:rsidR="001A16D5" w:rsidRPr="00A4749D">
        <w:rPr>
          <w:lang w:val="en-GB" w:eastAsia="zh-TW"/>
        </w:rPr>
        <w:t>-</w:t>
      </w:r>
      <w:r w:rsidRPr="00A4749D">
        <w:rPr>
          <w:lang w:val="en-GB" w:eastAsia="zh-TW"/>
        </w:rPr>
        <w:t>ups or Saturday active sessions.</w:t>
      </w:r>
    </w:p>
    <w:p w14:paraId="2A0862C4"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Better more suitable session times. Tuesday 3pm, 4.30pm time my son is at S.K.I.D.S after school care. Most other days would be more flexible.</w:t>
      </w:r>
    </w:p>
    <w:p w14:paraId="1EC1D0B9" w14:textId="6B0C2B7D" w:rsidR="001A74AD" w:rsidRPr="00A4749D" w:rsidRDefault="001A74AD" w:rsidP="001A16D5">
      <w:pPr>
        <w:pStyle w:val="Verbatim"/>
        <w:rPr>
          <w:rFonts w:ascii="Times New Roman" w:hAnsi="Times New Roman"/>
          <w:sz w:val="24"/>
          <w:szCs w:val="24"/>
          <w:lang w:val="en-GB" w:eastAsia="zh-TW"/>
        </w:rPr>
      </w:pPr>
      <w:r w:rsidRPr="00A4749D">
        <w:rPr>
          <w:lang w:val="en-GB" w:eastAsia="zh-TW"/>
        </w:rPr>
        <w:t>Maybe longer times.</w:t>
      </w:r>
    </w:p>
    <w:p w14:paraId="0C7102AE" w14:textId="77777777" w:rsidR="001A74AD" w:rsidRPr="00A4749D" w:rsidRDefault="001A74AD" w:rsidP="001A16D5">
      <w:pPr>
        <w:pStyle w:val="Verbatim"/>
        <w:rPr>
          <w:rFonts w:ascii="Times New Roman" w:hAnsi="Times New Roman"/>
          <w:sz w:val="24"/>
          <w:szCs w:val="24"/>
          <w:lang w:val="en-GB" w:eastAsia="zh-TW"/>
        </w:rPr>
      </w:pPr>
      <w:r w:rsidRPr="00A4749D">
        <w:rPr>
          <w:lang w:val="en-GB" w:eastAsia="zh-TW"/>
        </w:rPr>
        <w:t>Think children need longer with the program where there are medical problems. Also, when graduated a helpful fitness program given to the children to follow.</w:t>
      </w:r>
    </w:p>
    <w:p w14:paraId="7ECFAD7D" w14:textId="6B2FE971" w:rsidR="00B41666" w:rsidRPr="00A4749D" w:rsidRDefault="00B41666" w:rsidP="00B41666">
      <w:pPr>
        <w:pStyle w:val="Caption"/>
        <w:rPr>
          <w:sz w:val="16"/>
          <w:szCs w:val="16"/>
          <w:lang w:val="en-GB"/>
        </w:rPr>
      </w:pPr>
      <w:bookmarkStart w:id="134" w:name="_Toc515011531"/>
      <w:r w:rsidRPr="00A4749D">
        <w:rPr>
          <w:sz w:val="16"/>
          <w:szCs w:val="16"/>
          <w:lang w:val="en-GB"/>
        </w:rPr>
        <w:lastRenderedPageBreak/>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8</w:t>
      </w:r>
      <w:r w:rsidR="004C4BF2" w:rsidRPr="00A4749D">
        <w:rPr>
          <w:noProof/>
          <w:sz w:val="16"/>
          <w:szCs w:val="16"/>
          <w:lang w:val="en-GB"/>
        </w:rPr>
        <w:fldChar w:fldCharType="end"/>
      </w:r>
      <w:r w:rsidRPr="00A4749D">
        <w:rPr>
          <w:sz w:val="16"/>
          <w:szCs w:val="16"/>
          <w:lang w:val="en-GB"/>
        </w:rPr>
        <w:t xml:space="preserve">: </w:t>
      </w:r>
      <w:r w:rsidR="00754099" w:rsidRPr="00A4749D">
        <w:rPr>
          <w:sz w:val="16"/>
          <w:szCs w:val="16"/>
          <w:lang w:val="en-GB"/>
        </w:rPr>
        <w:t>Suggested improvements to the GRx Active Families programme</w:t>
      </w:r>
      <w:bookmarkEnd w:id="134"/>
    </w:p>
    <w:p w14:paraId="7ECFAD7E" w14:textId="77777777" w:rsidR="00B41666" w:rsidRPr="00A4749D" w:rsidRDefault="00071A90" w:rsidP="00B41666">
      <w:pPr>
        <w:pStyle w:val="TableQuestion"/>
        <w:rPr>
          <w:sz w:val="18"/>
          <w:lang w:val="en-GB"/>
        </w:rPr>
      </w:pPr>
      <w:r w:rsidRPr="00A4749D">
        <w:rPr>
          <w:sz w:val="18"/>
          <w:lang w:val="en-GB"/>
        </w:rPr>
        <w:t>Q14. What improvement/s can you suggest for the GRx Active Families programme?</w:t>
      </w:r>
    </w:p>
    <w:tbl>
      <w:tblPr>
        <w:tblW w:w="0" w:type="auto"/>
        <w:tblLayout w:type="fixed"/>
        <w:tblLook w:val="04A0" w:firstRow="1" w:lastRow="0" w:firstColumn="1" w:lastColumn="0" w:noHBand="0" w:noVBand="1"/>
      </w:tblPr>
      <w:tblGrid>
        <w:gridCol w:w="5670"/>
        <w:gridCol w:w="880"/>
      </w:tblGrid>
      <w:tr w:rsidR="00520B01" w:rsidRPr="00A4749D" w14:paraId="44AF2E58" w14:textId="77777777" w:rsidTr="00520B01">
        <w:trPr>
          <w:trHeight w:val="240"/>
        </w:trPr>
        <w:tc>
          <w:tcPr>
            <w:tcW w:w="5670" w:type="dxa"/>
            <w:tcBorders>
              <w:top w:val="single" w:sz="4" w:space="0" w:color="auto"/>
              <w:left w:val="nil"/>
              <w:bottom w:val="nil"/>
              <w:right w:val="nil"/>
            </w:tcBorders>
            <w:shd w:val="clear" w:color="auto" w:fill="CCBB88"/>
            <w:vAlign w:val="bottom"/>
          </w:tcPr>
          <w:p w14:paraId="07FD6443" w14:textId="77777777" w:rsidR="00520B01" w:rsidRPr="00A4749D" w:rsidRDefault="00520B01">
            <w:pPr>
              <w:keepNext/>
              <w:spacing w:line="240" w:lineRule="auto"/>
              <w:ind w:left="170" w:hanging="170"/>
              <w:rPr>
                <w:rFonts w:asciiTheme="minorHAnsi" w:hAnsiTheme="minorHAnsi"/>
                <w:sz w:val="18"/>
                <w:lang w:val="en-GB"/>
              </w:rPr>
            </w:pPr>
          </w:p>
        </w:tc>
        <w:tc>
          <w:tcPr>
            <w:tcW w:w="880" w:type="dxa"/>
            <w:tcBorders>
              <w:top w:val="single" w:sz="4" w:space="0" w:color="auto"/>
              <w:left w:val="nil"/>
              <w:bottom w:val="nil"/>
              <w:right w:val="nil"/>
            </w:tcBorders>
            <w:shd w:val="clear" w:color="auto" w:fill="CCBB88"/>
            <w:vAlign w:val="bottom"/>
            <w:hideMark/>
          </w:tcPr>
          <w:p w14:paraId="1EFC0096" w14:textId="77777777" w:rsidR="00520B01" w:rsidRPr="00A4749D" w:rsidRDefault="00520B01">
            <w:pPr>
              <w:keepNext/>
              <w:spacing w:line="240" w:lineRule="auto"/>
              <w:jc w:val="center"/>
              <w:rPr>
                <w:sz w:val="18"/>
                <w:lang w:val="en-GB"/>
              </w:rPr>
            </w:pPr>
            <w:r w:rsidRPr="00A4749D">
              <w:rPr>
                <w:sz w:val="18"/>
                <w:lang w:val="en-GB"/>
              </w:rPr>
              <w:t>Total</w:t>
            </w:r>
          </w:p>
        </w:tc>
      </w:tr>
      <w:tr w:rsidR="00520B01" w:rsidRPr="00A4749D" w14:paraId="1D687276" w14:textId="77777777" w:rsidTr="00520B01">
        <w:trPr>
          <w:trHeight w:val="240"/>
        </w:trPr>
        <w:tc>
          <w:tcPr>
            <w:tcW w:w="5670" w:type="dxa"/>
            <w:shd w:val="clear" w:color="auto" w:fill="CCBB88"/>
            <w:vAlign w:val="bottom"/>
            <w:hideMark/>
          </w:tcPr>
          <w:p w14:paraId="0F91B41F" w14:textId="77777777" w:rsidR="00520B01" w:rsidRPr="00A4749D" w:rsidRDefault="00520B01">
            <w:pPr>
              <w:keepNext/>
              <w:spacing w:line="240" w:lineRule="auto"/>
              <w:ind w:left="170" w:hanging="170"/>
              <w:jc w:val="right"/>
              <w:rPr>
                <w:sz w:val="18"/>
                <w:lang w:val="en-GB"/>
              </w:rPr>
            </w:pPr>
            <w:r w:rsidRPr="00A4749D">
              <w:rPr>
                <w:sz w:val="18"/>
                <w:lang w:val="en-GB"/>
              </w:rPr>
              <w:t>Unweighted base =</w:t>
            </w:r>
          </w:p>
        </w:tc>
        <w:tc>
          <w:tcPr>
            <w:tcW w:w="880" w:type="dxa"/>
            <w:shd w:val="clear" w:color="auto" w:fill="CCBB88"/>
            <w:vAlign w:val="bottom"/>
            <w:hideMark/>
          </w:tcPr>
          <w:p w14:paraId="63B7CE0B" w14:textId="77777777" w:rsidR="00520B01" w:rsidRPr="00A4749D" w:rsidRDefault="00520B01">
            <w:pPr>
              <w:keepNext/>
              <w:spacing w:line="240" w:lineRule="auto"/>
              <w:jc w:val="center"/>
              <w:rPr>
                <w:sz w:val="18"/>
                <w:lang w:val="en-GB"/>
              </w:rPr>
            </w:pPr>
            <w:r w:rsidRPr="00A4749D">
              <w:rPr>
                <w:sz w:val="18"/>
                <w:lang w:val="en-GB"/>
              </w:rPr>
              <w:t>269</w:t>
            </w:r>
          </w:p>
        </w:tc>
      </w:tr>
      <w:tr w:rsidR="00520B01" w:rsidRPr="00A4749D" w14:paraId="1F87C63D" w14:textId="77777777" w:rsidTr="00520B01">
        <w:trPr>
          <w:trHeight w:val="240"/>
        </w:trPr>
        <w:tc>
          <w:tcPr>
            <w:tcW w:w="5670" w:type="dxa"/>
            <w:tcBorders>
              <w:top w:val="nil"/>
              <w:left w:val="nil"/>
              <w:bottom w:val="single" w:sz="4" w:space="0" w:color="auto"/>
              <w:right w:val="nil"/>
            </w:tcBorders>
            <w:shd w:val="clear" w:color="auto" w:fill="CCBB88"/>
            <w:vAlign w:val="bottom"/>
          </w:tcPr>
          <w:p w14:paraId="4AFBD303" w14:textId="77777777" w:rsidR="00520B01" w:rsidRPr="00A4749D" w:rsidRDefault="00520B01">
            <w:pPr>
              <w:keepNext/>
              <w:spacing w:line="240" w:lineRule="auto"/>
              <w:ind w:left="170" w:hanging="170"/>
              <w:rPr>
                <w:sz w:val="18"/>
                <w:lang w:val="en-GB"/>
              </w:rPr>
            </w:pPr>
          </w:p>
        </w:tc>
        <w:tc>
          <w:tcPr>
            <w:tcW w:w="880" w:type="dxa"/>
            <w:tcBorders>
              <w:top w:val="nil"/>
              <w:left w:val="nil"/>
              <w:bottom w:val="single" w:sz="4" w:space="0" w:color="auto"/>
              <w:right w:val="nil"/>
            </w:tcBorders>
            <w:shd w:val="clear" w:color="auto" w:fill="CCBB88"/>
            <w:vAlign w:val="bottom"/>
            <w:hideMark/>
          </w:tcPr>
          <w:p w14:paraId="39DAF222" w14:textId="77777777" w:rsidR="00520B01" w:rsidRPr="00A4749D" w:rsidRDefault="00520B01">
            <w:pPr>
              <w:keepNext/>
              <w:spacing w:line="240" w:lineRule="auto"/>
              <w:jc w:val="center"/>
              <w:rPr>
                <w:sz w:val="18"/>
                <w:lang w:val="en-GB"/>
              </w:rPr>
            </w:pPr>
            <w:r w:rsidRPr="00A4749D">
              <w:rPr>
                <w:sz w:val="18"/>
                <w:lang w:val="en-GB"/>
              </w:rPr>
              <w:t>%</w:t>
            </w:r>
          </w:p>
        </w:tc>
      </w:tr>
      <w:tr w:rsidR="00520B01" w:rsidRPr="00A4749D" w14:paraId="19E60526" w14:textId="77777777" w:rsidTr="00520B01">
        <w:trPr>
          <w:trHeight w:val="240"/>
        </w:trPr>
        <w:tc>
          <w:tcPr>
            <w:tcW w:w="5670" w:type="dxa"/>
            <w:tcBorders>
              <w:top w:val="single" w:sz="4" w:space="0" w:color="auto"/>
              <w:left w:val="nil"/>
              <w:bottom w:val="nil"/>
              <w:right w:val="nil"/>
            </w:tcBorders>
            <w:vAlign w:val="bottom"/>
            <w:hideMark/>
          </w:tcPr>
          <w:p w14:paraId="36CCDB5E" w14:textId="77777777" w:rsidR="00520B01" w:rsidRPr="00A4749D" w:rsidRDefault="00520B01">
            <w:pPr>
              <w:keepNext/>
              <w:spacing w:line="240" w:lineRule="auto"/>
              <w:ind w:left="170" w:hanging="170"/>
              <w:rPr>
                <w:sz w:val="18"/>
                <w:lang w:val="en-GB"/>
              </w:rPr>
            </w:pPr>
            <w:r w:rsidRPr="00A4749D">
              <w:rPr>
                <w:sz w:val="18"/>
                <w:lang w:val="en-GB"/>
              </w:rPr>
              <w:t>More sessions/greater frequency/longer program/regular monitoring</w:t>
            </w:r>
          </w:p>
        </w:tc>
        <w:tc>
          <w:tcPr>
            <w:tcW w:w="880" w:type="dxa"/>
            <w:tcBorders>
              <w:top w:val="single" w:sz="4" w:space="0" w:color="auto"/>
              <w:left w:val="nil"/>
              <w:bottom w:val="nil"/>
              <w:right w:val="nil"/>
            </w:tcBorders>
            <w:shd w:val="clear" w:color="auto" w:fill="F7EECD"/>
            <w:vAlign w:val="bottom"/>
            <w:hideMark/>
          </w:tcPr>
          <w:p w14:paraId="6C086A61" w14:textId="77777777" w:rsidR="00520B01" w:rsidRPr="00A4749D" w:rsidRDefault="00520B01">
            <w:pPr>
              <w:keepNext/>
              <w:spacing w:line="240" w:lineRule="auto"/>
              <w:jc w:val="center"/>
              <w:rPr>
                <w:sz w:val="18"/>
                <w:lang w:val="en-GB"/>
              </w:rPr>
            </w:pPr>
            <w:r w:rsidRPr="00A4749D">
              <w:rPr>
                <w:sz w:val="18"/>
                <w:lang w:val="en-GB"/>
              </w:rPr>
              <w:t>6</w:t>
            </w:r>
          </w:p>
        </w:tc>
      </w:tr>
      <w:tr w:rsidR="00520B01" w:rsidRPr="00A4749D" w14:paraId="23FAD5AB" w14:textId="77777777" w:rsidTr="00520B01">
        <w:trPr>
          <w:trHeight w:val="240"/>
        </w:trPr>
        <w:tc>
          <w:tcPr>
            <w:tcW w:w="5670" w:type="dxa"/>
            <w:vAlign w:val="bottom"/>
            <w:hideMark/>
          </w:tcPr>
          <w:p w14:paraId="28604AAA" w14:textId="77777777" w:rsidR="00520B01" w:rsidRPr="00A4749D" w:rsidRDefault="00520B01">
            <w:pPr>
              <w:keepNext/>
              <w:spacing w:line="240" w:lineRule="auto"/>
              <w:ind w:left="170" w:hanging="170"/>
              <w:rPr>
                <w:sz w:val="18"/>
                <w:lang w:val="en-GB"/>
              </w:rPr>
            </w:pPr>
            <w:r w:rsidRPr="00A4749D">
              <w:rPr>
                <w:sz w:val="18"/>
                <w:lang w:val="en-GB"/>
              </w:rPr>
              <w:t>Activities to better cater for different needs, abilities, locations, time</w:t>
            </w:r>
          </w:p>
        </w:tc>
        <w:tc>
          <w:tcPr>
            <w:tcW w:w="880" w:type="dxa"/>
            <w:shd w:val="clear" w:color="auto" w:fill="F7EECD"/>
            <w:vAlign w:val="bottom"/>
            <w:hideMark/>
          </w:tcPr>
          <w:p w14:paraId="111D16A8" w14:textId="77777777" w:rsidR="00520B01" w:rsidRPr="00A4749D" w:rsidRDefault="00520B01">
            <w:pPr>
              <w:keepNext/>
              <w:spacing w:line="240" w:lineRule="auto"/>
              <w:jc w:val="center"/>
              <w:rPr>
                <w:sz w:val="18"/>
                <w:lang w:val="en-GB"/>
              </w:rPr>
            </w:pPr>
            <w:r w:rsidRPr="00A4749D">
              <w:rPr>
                <w:sz w:val="18"/>
                <w:lang w:val="en-GB"/>
              </w:rPr>
              <w:t>4</w:t>
            </w:r>
          </w:p>
        </w:tc>
      </w:tr>
      <w:tr w:rsidR="00520B01" w:rsidRPr="00A4749D" w14:paraId="7FE22C36" w14:textId="77777777" w:rsidTr="00520B01">
        <w:trPr>
          <w:trHeight w:val="240"/>
        </w:trPr>
        <w:tc>
          <w:tcPr>
            <w:tcW w:w="5670" w:type="dxa"/>
            <w:vAlign w:val="bottom"/>
            <w:hideMark/>
          </w:tcPr>
          <w:p w14:paraId="68E3C228" w14:textId="77777777" w:rsidR="00520B01" w:rsidRPr="00A4749D" w:rsidRDefault="00520B01">
            <w:pPr>
              <w:keepNext/>
              <w:spacing w:line="240" w:lineRule="auto"/>
              <w:ind w:left="170" w:hanging="170"/>
              <w:rPr>
                <w:sz w:val="18"/>
                <w:lang w:val="en-GB"/>
              </w:rPr>
            </w:pPr>
            <w:r w:rsidRPr="00A4749D">
              <w:rPr>
                <w:sz w:val="18"/>
                <w:lang w:val="en-GB"/>
              </w:rPr>
              <w:t>Opportunities for group interactions/family</w:t>
            </w:r>
          </w:p>
        </w:tc>
        <w:tc>
          <w:tcPr>
            <w:tcW w:w="880" w:type="dxa"/>
            <w:shd w:val="clear" w:color="auto" w:fill="F7EECD"/>
            <w:vAlign w:val="bottom"/>
            <w:hideMark/>
          </w:tcPr>
          <w:p w14:paraId="049C6BDA" w14:textId="77777777" w:rsidR="00520B01" w:rsidRPr="00A4749D" w:rsidRDefault="00520B01">
            <w:pPr>
              <w:keepNext/>
              <w:spacing w:line="240" w:lineRule="auto"/>
              <w:jc w:val="center"/>
              <w:rPr>
                <w:sz w:val="18"/>
                <w:lang w:val="en-GB"/>
              </w:rPr>
            </w:pPr>
            <w:r w:rsidRPr="00A4749D">
              <w:rPr>
                <w:sz w:val="18"/>
                <w:lang w:val="en-GB"/>
              </w:rPr>
              <w:t>2</w:t>
            </w:r>
          </w:p>
        </w:tc>
      </w:tr>
      <w:tr w:rsidR="00520B01" w:rsidRPr="00A4749D" w14:paraId="7A18B095" w14:textId="77777777" w:rsidTr="00520B01">
        <w:trPr>
          <w:trHeight w:val="240"/>
        </w:trPr>
        <w:tc>
          <w:tcPr>
            <w:tcW w:w="5670" w:type="dxa"/>
            <w:vAlign w:val="bottom"/>
            <w:hideMark/>
          </w:tcPr>
          <w:p w14:paraId="22C6FF4B" w14:textId="77777777" w:rsidR="00520B01" w:rsidRPr="00A4749D" w:rsidRDefault="00520B01">
            <w:pPr>
              <w:keepNext/>
              <w:spacing w:line="240" w:lineRule="auto"/>
              <w:ind w:left="170" w:hanging="170"/>
              <w:rPr>
                <w:sz w:val="18"/>
                <w:lang w:val="en-GB"/>
              </w:rPr>
            </w:pPr>
            <w:r w:rsidRPr="00A4749D">
              <w:rPr>
                <w:sz w:val="18"/>
                <w:lang w:val="en-GB"/>
              </w:rPr>
              <w:t>More information re: food and nutrition</w:t>
            </w:r>
          </w:p>
        </w:tc>
        <w:tc>
          <w:tcPr>
            <w:tcW w:w="880" w:type="dxa"/>
            <w:shd w:val="clear" w:color="auto" w:fill="F7EECD"/>
            <w:vAlign w:val="bottom"/>
            <w:hideMark/>
          </w:tcPr>
          <w:p w14:paraId="473C9479" w14:textId="77777777" w:rsidR="00520B01" w:rsidRPr="00A4749D" w:rsidRDefault="00520B01">
            <w:pPr>
              <w:keepNext/>
              <w:spacing w:line="240" w:lineRule="auto"/>
              <w:jc w:val="center"/>
              <w:rPr>
                <w:sz w:val="18"/>
                <w:lang w:val="en-GB"/>
              </w:rPr>
            </w:pPr>
            <w:r w:rsidRPr="00A4749D">
              <w:rPr>
                <w:sz w:val="18"/>
                <w:lang w:val="en-GB"/>
              </w:rPr>
              <w:t>2</w:t>
            </w:r>
          </w:p>
        </w:tc>
      </w:tr>
      <w:tr w:rsidR="00520B01" w:rsidRPr="00A4749D" w14:paraId="1623A14C" w14:textId="77777777" w:rsidTr="00520B01">
        <w:trPr>
          <w:trHeight w:val="240"/>
        </w:trPr>
        <w:tc>
          <w:tcPr>
            <w:tcW w:w="5670" w:type="dxa"/>
            <w:vAlign w:val="bottom"/>
            <w:hideMark/>
          </w:tcPr>
          <w:p w14:paraId="203B4109" w14:textId="77777777" w:rsidR="00520B01" w:rsidRPr="00A4749D" w:rsidRDefault="00520B01">
            <w:pPr>
              <w:keepNext/>
              <w:spacing w:line="240" w:lineRule="auto"/>
              <w:ind w:left="170" w:hanging="170"/>
              <w:rPr>
                <w:sz w:val="18"/>
                <w:lang w:val="en-GB"/>
              </w:rPr>
            </w:pPr>
            <w:r w:rsidRPr="00A4749D">
              <w:rPr>
                <w:sz w:val="18"/>
                <w:lang w:val="en-GB"/>
              </w:rPr>
              <w:t>Other information</w:t>
            </w:r>
          </w:p>
        </w:tc>
        <w:tc>
          <w:tcPr>
            <w:tcW w:w="880" w:type="dxa"/>
            <w:shd w:val="clear" w:color="auto" w:fill="F7EECD"/>
            <w:vAlign w:val="bottom"/>
            <w:hideMark/>
          </w:tcPr>
          <w:p w14:paraId="1C3AC852" w14:textId="77777777" w:rsidR="00520B01" w:rsidRPr="00A4749D" w:rsidRDefault="00520B01">
            <w:pPr>
              <w:keepNext/>
              <w:spacing w:line="240" w:lineRule="auto"/>
              <w:jc w:val="center"/>
              <w:rPr>
                <w:sz w:val="18"/>
                <w:lang w:val="en-GB"/>
              </w:rPr>
            </w:pPr>
            <w:r w:rsidRPr="00A4749D">
              <w:rPr>
                <w:sz w:val="18"/>
                <w:lang w:val="en-GB"/>
              </w:rPr>
              <w:t>0</w:t>
            </w:r>
          </w:p>
        </w:tc>
      </w:tr>
      <w:tr w:rsidR="00520B01" w:rsidRPr="00A4749D" w14:paraId="563BFB2E" w14:textId="77777777" w:rsidTr="00520B01">
        <w:trPr>
          <w:trHeight w:val="240"/>
        </w:trPr>
        <w:tc>
          <w:tcPr>
            <w:tcW w:w="5670" w:type="dxa"/>
            <w:vAlign w:val="bottom"/>
            <w:hideMark/>
          </w:tcPr>
          <w:p w14:paraId="6FEF9A3A" w14:textId="77777777" w:rsidR="00520B01" w:rsidRPr="00A4749D" w:rsidRDefault="00520B01">
            <w:pPr>
              <w:keepNext/>
              <w:spacing w:line="240" w:lineRule="auto"/>
              <w:ind w:left="170" w:hanging="170"/>
              <w:rPr>
                <w:sz w:val="18"/>
                <w:lang w:val="en-GB"/>
              </w:rPr>
            </w:pPr>
            <w:r w:rsidRPr="00A4749D">
              <w:rPr>
                <w:sz w:val="18"/>
                <w:lang w:val="en-GB"/>
              </w:rPr>
              <w:t>Other</w:t>
            </w:r>
          </w:p>
        </w:tc>
        <w:tc>
          <w:tcPr>
            <w:tcW w:w="880" w:type="dxa"/>
            <w:shd w:val="clear" w:color="auto" w:fill="F7EECD"/>
            <w:vAlign w:val="bottom"/>
            <w:hideMark/>
          </w:tcPr>
          <w:p w14:paraId="55FC970F" w14:textId="77777777" w:rsidR="00520B01" w:rsidRPr="00A4749D" w:rsidRDefault="00520B01">
            <w:pPr>
              <w:keepNext/>
              <w:spacing w:line="240" w:lineRule="auto"/>
              <w:jc w:val="center"/>
              <w:rPr>
                <w:sz w:val="18"/>
                <w:lang w:val="en-GB"/>
              </w:rPr>
            </w:pPr>
            <w:r w:rsidRPr="00A4749D">
              <w:rPr>
                <w:sz w:val="18"/>
                <w:lang w:val="en-GB"/>
              </w:rPr>
              <w:t>16</w:t>
            </w:r>
          </w:p>
        </w:tc>
      </w:tr>
      <w:tr w:rsidR="00520B01" w:rsidRPr="00A4749D" w14:paraId="5C9DA3B3" w14:textId="77777777" w:rsidTr="00520B01">
        <w:trPr>
          <w:trHeight w:val="240"/>
        </w:trPr>
        <w:tc>
          <w:tcPr>
            <w:tcW w:w="5670" w:type="dxa"/>
            <w:vAlign w:val="bottom"/>
            <w:hideMark/>
          </w:tcPr>
          <w:p w14:paraId="562000A8" w14:textId="77777777" w:rsidR="00520B01" w:rsidRPr="00A4749D" w:rsidRDefault="00520B01">
            <w:pPr>
              <w:keepNext/>
              <w:spacing w:line="240" w:lineRule="auto"/>
              <w:ind w:left="170" w:hanging="170"/>
              <w:rPr>
                <w:sz w:val="18"/>
                <w:lang w:val="en-GB"/>
              </w:rPr>
            </w:pPr>
            <w:r w:rsidRPr="00A4749D">
              <w:rPr>
                <w:sz w:val="18"/>
                <w:lang w:val="en-GB"/>
              </w:rPr>
              <w:t>No particular reason/none/nothing</w:t>
            </w:r>
          </w:p>
        </w:tc>
        <w:tc>
          <w:tcPr>
            <w:tcW w:w="880" w:type="dxa"/>
            <w:shd w:val="clear" w:color="auto" w:fill="F7EECD"/>
            <w:vAlign w:val="bottom"/>
            <w:hideMark/>
          </w:tcPr>
          <w:p w14:paraId="24C60AEB" w14:textId="77777777" w:rsidR="00520B01" w:rsidRPr="00A4749D" w:rsidRDefault="00520B01">
            <w:pPr>
              <w:keepNext/>
              <w:spacing w:line="240" w:lineRule="auto"/>
              <w:jc w:val="center"/>
              <w:rPr>
                <w:sz w:val="18"/>
                <w:lang w:val="en-GB"/>
              </w:rPr>
            </w:pPr>
            <w:r w:rsidRPr="00A4749D">
              <w:rPr>
                <w:sz w:val="18"/>
                <w:lang w:val="en-GB"/>
              </w:rPr>
              <w:t>21</w:t>
            </w:r>
          </w:p>
        </w:tc>
      </w:tr>
      <w:tr w:rsidR="00520B01" w:rsidRPr="00A4749D" w14:paraId="6C1111AE" w14:textId="77777777" w:rsidTr="00520B01">
        <w:trPr>
          <w:trHeight w:val="240"/>
        </w:trPr>
        <w:tc>
          <w:tcPr>
            <w:tcW w:w="5670" w:type="dxa"/>
            <w:vAlign w:val="bottom"/>
            <w:hideMark/>
          </w:tcPr>
          <w:p w14:paraId="269DEB10" w14:textId="77777777" w:rsidR="00520B01" w:rsidRPr="00A4749D" w:rsidRDefault="00520B01">
            <w:pPr>
              <w:keepNext/>
              <w:spacing w:line="240" w:lineRule="auto"/>
              <w:ind w:left="170" w:hanging="170"/>
              <w:rPr>
                <w:sz w:val="18"/>
                <w:lang w:val="en-GB"/>
              </w:rPr>
            </w:pPr>
            <w:r w:rsidRPr="00A4749D">
              <w:rPr>
                <w:sz w:val="18"/>
                <w:lang w:val="en-GB"/>
              </w:rPr>
              <w:t>Don't know</w:t>
            </w:r>
          </w:p>
        </w:tc>
        <w:tc>
          <w:tcPr>
            <w:tcW w:w="880" w:type="dxa"/>
            <w:shd w:val="clear" w:color="auto" w:fill="F7EECD"/>
            <w:vAlign w:val="bottom"/>
            <w:hideMark/>
          </w:tcPr>
          <w:p w14:paraId="134F80E8" w14:textId="77777777" w:rsidR="00520B01" w:rsidRPr="00A4749D" w:rsidRDefault="00520B01">
            <w:pPr>
              <w:keepNext/>
              <w:spacing w:line="240" w:lineRule="auto"/>
              <w:jc w:val="center"/>
              <w:rPr>
                <w:sz w:val="18"/>
                <w:lang w:val="en-GB"/>
              </w:rPr>
            </w:pPr>
            <w:r w:rsidRPr="00A4749D">
              <w:rPr>
                <w:sz w:val="18"/>
                <w:lang w:val="en-GB"/>
              </w:rPr>
              <w:t>0</w:t>
            </w:r>
          </w:p>
        </w:tc>
      </w:tr>
      <w:tr w:rsidR="00520B01" w:rsidRPr="00A4749D" w14:paraId="761C088B" w14:textId="77777777" w:rsidTr="00520B01">
        <w:trPr>
          <w:cantSplit/>
          <w:trHeight w:val="240"/>
        </w:trPr>
        <w:tc>
          <w:tcPr>
            <w:tcW w:w="5670" w:type="dxa"/>
            <w:tcBorders>
              <w:top w:val="nil"/>
              <w:left w:val="nil"/>
              <w:bottom w:val="single" w:sz="12" w:space="0" w:color="auto"/>
              <w:right w:val="nil"/>
            </w:tcBorders>
            <w:vAlign w:val="bottom"/>
            <w:hideMark/>
          </w:tcPr>
          <w:p w14:paraId="65E03266" w14:textId="44B4D5C8" w:rsidR="00520B01" w:rsidRPr="00A4749D" w:rsidRDefault="007462F0" w:rsidP="007462F0">
            <w:pPr>
              <w:keepNext/>
              <w:keepLines/>
              <w:spacing w:line="240" w:lineRule="auto"/>
              <w:ind w:left="170" w:hanging="170"/>
              <w:rPr>
                <w:sz w:val="18"/>
                <w:lang w:val="en-GB"/>
              </w:rPr>
            </w:pPr>
            <w:r w:rsidRPr="00A4749D">
              <w:rPr>
                <w:sz w:val="18"/>
                <w:lang w:val="en-GB"/>
              </w:rPr>
              <w:t>N</w:t>
            </w:r>
            <w:r w:rsidR="00520B01" w:rsidRPr="00A4749D">
              <w:rPr>
                <w:sz w:val="18"/>
                <w:lang w:val="en-GB"/>
              </w:rPr>
              <w:t>o suggestion made</w:t>
            </w:r>
          </w:p>
        </w:tc>
        <w:tc>
          <w:tcPr>
            <w:tcW w:w="880" w:type="dxa"/>
            <w:tcBorders>
              <w:top w:val="nil"/>
              <w:left w:val="nil"/>
              <w:bottom w:val="single" w:sz="12" w:space="0" w:color="auto"/>
              <w:right w:val="nil"/>
            </w:tcBorders>
            <w:shd w:val="clear" w:color="auto" w:fill="F7EECD"/>
            <w:vAlign w:val="bottom"/>
            <w:hideMark/>
          </w:tcPr>
          <w:p w14:paraId="64FA6C5D" w14:textId="12D512F9" w:rsidR="00520B01" w:rsidRPr="00A4749D" w:rsidRDefault="00520B01">
            <w:pPr>
              <w:keepNext/>
              <w:keepLines/>
              <w:spacing w:line="240" w:lineRule="auto"/>
              <w:jc w:val="center"/>
              <w:rPr>
                <w:sz w:val="18"/>
                <w:lang w:val="en-GB"/>
              </w:rPr>
            </w:pPr>
            <w:r w:rsidRPr="00A4749D">
              <w:rPr>
                <w:sz w:val="18"/>
                <w:lang w:val="en-GB"/>
              </w:rPr>
              <w:t>51</w:t>
            </w:r>
          </w:p>
        </w:tc>
      </w:tr>
    </w:tbl>
    <w:p w14:paraId="7ECFADA0" w14:textId="77777777" w:rsidR="00B41666" w:rsidRPr="00A4749D" w:rsidRDefault="00B41666" w:rsidP="00B41666">
      <w:pPr>
        <w:pStyle w:val="TableFootnote"/>
        <w:rPr>
          <w:lang w:val="en-GB"/>
        </w:rPr>
      </w:pPr>
      <w:r w:rsidRPr="00A4749D">
        <w:rPr>
          <w:lang w:val="en-GB"/>
        </w:rPr>
        <w:t>Total may exceed 100 because of multiple response.</w:t>
      </w:r>
    </w:p>
    <w:p w14:paraId="7ECFADA1" w14:textId="77777777" w:rsidR="00B41666" w:rsidRPr="00A4749D" w:rsidRDefault="00B41666" w:rsidP="003B0B69">
      <w:pPr>
        <w:pStyle w:val="BodyText"/>
        <w:rPr>
          <w:lang w:val="en-GB"/>
        </w:rPr>
      </w:pPr>
    </w:p>
    <w:p w14:paraId="7ECFADA2" w14:textId="77777777" w:rsidR="00F36A18" w:rsidRPr="00A4749D" w:rsidRDefault="00763F9B" w:rsidP="00F36A18">
      <w:pPr>
        <w:pStyle w:val="Heading2"/>
        <w:rPr>
          <w:lang w:val="en-GB"/>
        </w:rPr>
      </w:pPr>
      <w:r w:rsidRPr="00A4749D">
        <w:rPr>
          <w:lang w:val="en-GB"/>
        </w:rPr>
        <w:br w:type="page"/>
      </w:r>
      <w:bookmarkStart w:id="135" w:name="_Toc451936144"/>
      <w:r w:rsidR="00F36A18" w:rsidRPr="00A4749D">
        <w:rPr>
          <w:lang w:val="en-GB"/>
        </w:rPr>
        <w:lastRenderedPageBreak/>
        <w:t>General comments</w:t>
      </w:r>
      <w:bookmarkEnd w:id="135"/>
    </w:p>
    <w:p w14:paraId="7ECFADA3" w14:textId="4D6814AF" w:rsidR="00CB143B" w:rsidRPr="00A4749D" w:rsidRDefault="00B72964" w:rsidP="00C07FDE">
      <w:pPr>
        <w:pStyle w:val="BodyText"/>
        <w:rPr>
          <w:lang w:val="en-GB"/>
        </w:rPr>
      </w:pPr>
      <w:r w:rsidRPr="00A4749D">
        <w:rPr>
          <w:lang w:val="en-GB"/>
        </w:rPr>
        <w:t xml:space="preserve">30 </w:t>
      </w:r>
      <w:r w:rsidR="00F94494" w:rsidRPr="00A4749D">
        <w:rPr>
          <w:lang w:val="en-GB"/>
        </w:rPr>
        <w:t xml:space="preserve">percent of </w:t>
      </w:r>
      <w:r w:rsidR="00682218" w:rsidRPr="00A4749D">
        <w:rPr>
          <w:lang w:val="en-GB"/>
        </w:rPr>
        <w:t xml:space="preserve">all </w:t>
      </w:r>
      <w:r w:rsidR="00822CD3" w:rsidRPr="00A4749D">
        <w:rPr>
          <w:lang w:val="en-GB"/>
        </w:rPr>
        <w:t>participants</w:t>
      </w:r>
      <w:r w:rsidR="0042080E" w:rsidRPr="00A4749D">
        <w:rPr>
          <w:lang w:val="en-GB"/>
        </w:rPr>
        <w:t xml:space="preserve"> provided general comments about the programme near the end of the survey (Table 9). The majority of these comments were positive and reflected the gratitude </w:t>
      </w:r>
      <w:r w:rsidR="003B0DAD" w:rsidRPr="00A4749D">
        <w:rPr>
          <w:lang w:val="en-GB"/>
        </w:rPr>
        <w:t>participants</w:t>
      </w:r>
      <w:r w:rsidR="0042080E" w:rsidRPr="00A4749D">
        <w:rPr>
          <w:lang w:val="en-GB"/>
        </w:rPr>
        <w:t xml:space="preserve"> had</w:t>
      </w:r>
      <w:r w:rsidR="003B0DAD" w:rsidRPr="00A4749D">
        <w:rPr>
          <w:lang w:val="en-GB"/>
        </w:rPr>
        <w:t xml:space="preserve"> for the programme </w:t>
      </w:r>
      <w:r w:rsidR="00DF4771" w:rsidRPr="00A4749D">
        <w:rPr>
          <w:lang w:val="en-GB"/>
        </w:rPr>
        <w:t xml:space="preserve">and </w:t>
      </w:r>
      <w:r w:rsidR="003B0DAD" w:rsidRPr="00A4749D">
        <w:rPr>
          <w:lang w:val="en-GB"/>
        </w:rPr>
        <w:t>thanking coordinators for their help and support</w:t>
      </w:r>
      <w:r w:rsidR="00C97E9D" w:rsidRPr="00A4749D">
        <w:rPr>
          <w:lang w:val="en-GB"/>
        </w:rPr>
        <w:t>.</w:t>
      </w:r>
      <w:r w:rsidR="003B0DAD" w:rsidRPr="00A4749D">
        <w:rPr>
          <w:lang w:val="en-GB"/>
        </w:rPr>
        <w:t xml:space="preserve"> Some </w:t>
      </w:r>
      <w:r w:rsidR="00822CD3" w:rsidRPr="00A4749D">
        <w:rPr>
          <w:lang w:val="en-GB"/>
        </w:rPr>
        <w:t>participants</w:t>
      </w:r>
      <w:r w:rsidR="003B0DAD" w:rsidRPr="00A4749D">
        <w:rPr>
          <w:lang w:val="en-GB"/>
        </w:rPr>
        <w:t xml:space="preserve"> also commented </w:t>
      </w:r>
      <w:r w:rsidR="0042080E" w:rsidRPr="00A4749D">
        <w:rPr>
          <w:lang w:val="en-GB"/>
        </w:rPr>
        <w:t>on</w:t>
      </w:r>
      <w:r w:rsidR="003B0DAD" w:rsidRPr="00A4749D">
        <w:rPr>
          <w:lang w:val="en-GB"/>
        </w:rPr>
        <w:t xml:space="preserve"> </w:t>
      </w:r>
      <w:r w:rsidR="00DF4771" w:rsidRPr="00A4749D">
        <w:rPr>
          <w:lang w:val="en-GB"/>
        </w:rPr>
        <w:t>the programme benefiting the whole family</w:t>
      </w:r>
      <w:r w:rsidR="003B0DAD" w:rsidRPr="00A4749D">
        <w:rPr>
          <w:lang w:val="en-GB"/>
        </w:rPr>
        <w:t xml:space="preserve"> and be</w:t>
      </w:r>
      <w:r w:rsidR="00DF4771" w:rsidRPr="00A4749D">
        <w:rPr>
          <w:lang w:val="en-GB"/>
        </w:rPr>
        <w:t>ing</w:t>
      </w:r>
      <w:r w:rsidR="003B0DAD" w:rsidRPr="00A4749D">
        <w:rPr>
          <w:lang w:val="en-GB"/>
        </w:rPr>
        <w:t xml:space="preserve"> both fun and enjoyable. </w:t>
      </w:r>
    </w:p>
    <w:p w14:paraId="7ECFADA4" w14:textId="77777777" w:rsidR="003B0DAD" w:rsidRPr="00A4749D" w:rsidRDefault="003B0DAD" w:rsidP="003B0B69">
      <w:pPr>
        <w:pStyle w:val="BodyText"/>
        <w:rPr>
          <w:lang w:val="en-GB"/>
        </w:rPr>
      </w:pPr>
      <w:r w:rsidRPr="00A4749D">
        <w:rPr>
          <w:lang w:val="en-GB"/>
        </w:rPr>
        <w:t>A selection of their comments includes the following:</w:t>
      </w:r>
    </w:p>
    <w:p w14:paraId="085C102A" w14:textId="73E3820B" w:rsidR="001A16D5" w:rsidRPr="00A4749D" w:rsidRDefault="001A16D5" w:rsidP="001A16D5">
      <w:pPr>
        <w:pStyle w:val="Verbatim"/>
        <w:rPr>
          <w:rFonts w:ascii="Times New Roman" w:hAnsi="Times New Roman"/>
          <w:sz w:val="24"/>
          <w:szCs w:val="24"/>
          <w:lang w:val="en-GB" w:eastAsia="zh-TW"/>
        </w:rPr>
      </w:pPr>
      <w:r w:rsidRPr="00A4749D">
        <w:rPr>
          <w:lang w:val="en-GB" w:eastAsia="zh-TW"/>
        </w:rPr>
        <w:t>My kids love it.</w:t>
      </w:r>
    </w:p>
    <w:p w14:paraId="4EE4D52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It's been a great chance to introduce more activities and healthy eating in our family.</w:t>
      </w:r>
    </w:p>
    <w:p w14:paraId="3BD308D9"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The people that take these are really supportive. Keep up the good work.</w:t>
      </w:r>
    </w:p>
    <w:p w14:paraId="2A073D15"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Thank you.</w:t>
      </w:r>
    </w:p>
    <w:p w14:paraId="72BF16B5"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job guys.</w:t>
      </w:r>
    </w:p>
    <w:p w14:paraId="27D713EB"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Better believe that without our GP, we wouldn't have known about this very helpful programme, may it last.</w:t>
      </w:r>
    </w:p>
    <w:p w14:paraId="0123E316"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Keep up the great work.</w:t>
      </w:r>
    </w:p>
    <w:p w14:paraId="58CB65C2"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Amazing programme, highly recommended.</w:t>
      </w:r>
    </w:p>
    <w:p w14:paraId="0E0BA81C"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programme [and] great meeting new people.</w:t>
      </w:r>
    </w:p>
    <w:p w14:paraId="703CF6F0"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Thank you for being a part of this.</w:t>
      </w:r>
    </w:p>
    <w:p w14:paraId="6DDA3AF0"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Such an awesome programme and very beneficial for families.</w:t>
      </w:r>
    </w:p>
    <w:p w14:paraId="6813FCC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You guys are amazing at what you do. Thank you.</w:t>
      </w:r>
    </w:p>
    <w:p w14:paraId="61D628C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Awesome programme.</w:t>
      </w:r>
    </w:p>
    <w:p w14:paraId="6FE822A0"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It's a great group combination. Always happy to come together weekly.</w:t>
      </w:r>
    </w:p>
    <w:p w14:paraId="37855261"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Keep funding the programme. My kids love it.</w:t>
      </w:r>
    </w:p>
    <w:p w14:paraId="10B62FA1"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programme, I hope funding continues.</w:t>
      </w:r>
    </w:p>
    <w:p w14:paraId="384DE58B" w14:textId="0586B855" w:rsidR="001A16D5" w:rsidRPr="00A4749D" w:rsidRDefault="001A16D5" w:rsidP="001A16D5">
      <w:pPr>
        <w:pStyle w:val="Verbatim"/>
        <w:rPr>
          <w:rFonts w:ascii="Times New Roman" w:hAnsi="Times New Roman"/>
          <w:sz w:val="24"/>
          <w:szCs w:val="24"/>
          <w:lang w:val="en-GB" w:eastAsia="zh-TW"/>
        </w:rPr>
      </w:pPr>
      <w:r w:rsidRPr="00A4749D">
        <w:rPr>
          <w:lang w:val="en-GB" w:eastAsia="zh-TW"/>
        </w:rPr>
        <w:t>Grateful for [name], always bubbly!!</w:t>
      </w:r>
    </w:p>
    <w:p w14:paraId="1F6BC5D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Awesome. Thanks for help and cheaper access to gym for our son.</w:t>
      </w:r>
    </w:p>
    <w:p w14:paraId="049263E4"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Awesome opportunity for kids of all ages to engage.</w:t>
      </w:r>
    </w:p>
    <w:p w14:paraId="7F0EC291"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lastRenderedPageBreak/>
        <w:t>Wish it was for more than 12 months.</w:t>
      </w:r>
    </w:p>
    <w:p w14:paraId="06633474" w14:textId="31728690" w:rsidR="001A16D5" w:rsidRPr="00A4749D" w:rsidRDefault="001A16D5" w:rsidP="001A16D5">
      <w:pPr>
        <w:pStyle w:val="Verbatim"/>
        <w:rPr>
          <w:rFonts w:ascii="Times New Roman" w:hAnsi="Times New Roman"/>
          <w:sz w:val="24"/>
          <w:szCs w:val="24"/>
          <w:lang w:val="en-GB" w:eastAsia="zh-TW"/>
        </w:rPr>
      </w:pPr>
      <w:r w:rsidRPr="00A4749D">
        <w:rPr>
          <w:lang w:val="en-GB" w:eastAsia="zh-TW"/>
        </w:rPr>
        <w:t xml:space="preserve">[Name] is great, brings it to the </w:t>
      </w:r>
      <w:r w:rsidR="007462F0" w:rsidRPr="00A4749D">
        <w:rPr>
          <w:lang w:val="en-GB" w:eastAsia="zh-TW"/>
        </w:rPr>
        <w:t>kids’</w:t>
      </w:r>
      <w:r w:rsidRPr="00A4749D">
        <w:rPr>
          <w:lang w:val="en-GB" w:eastAsia="zh-TW"/>
        </w:rPr>
        <w:t xml:space="preserve"> level and is friendly and easy going.</w:t>
      </w:r>
    </w:p>
    <w:p w14:paraId="26E00382"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Can't say enough about how good it is.</w:t>
      </w:r>
    </w:p>
    <w:p w14:paraId="7AF362FF"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It's great. It's a great group of people. There are lots of others in it that would benefit though.</w:t>
      </w:r>
    </w:p>
    <w:p w14:paraId="6629C97E"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Very grateful that this programme exist as we are more active as a family which is great.</w:t>
      </w:r>
    </w:p>
    <w:p w14:paraId="6C23E686"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job, keep it up. Thank you.</w:t>
      </w:r>
    </w:p>
    <w:p w14:paraId="606AFDD1"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General service. So glad service is available for people.</w:t>
      </w:r>
    </w:p>
    <w:p w14:paraId="03982D45"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Love this programme and will continue to refer friends.</w:t>
      </w:r>
    </w:p>
    <w:p w14:paraId="000D6A97"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This is an excellent programme to have in UH.</w:t>
      </w:r>
    </w:p>
    <w:p w14:paraId="1DBED104" w14:textId="029CAFB6" w:rsidR="001A16D5" w:rsidRPr="00A4749D" w:rsidRDefault="001A16D5" w:rsidP="001A16D5">
      <w:pPr>
        <w:pStyle w:val="Verbatim"/>
        <w:rPr>
          <w:rFonts w:ascii="Times New Roman" w:hAnsi="Times New Roman"/>
          <w:sz w:val="24"/>
          <w:szCs w:val="24"/>
          <w:lang w:val="en-GB" w:eastAsia="zh-TW"/>
        </w:rPr>
      </w:pPr>
      <w:r w:rsidRPr="00A4749D">
        <w:rPr>
          <w:lang w:val="en-GB" w:eastAsia="zh-TW"/>
        </w:rPr>
        <w:t>Excellent programme. Great tutors, [name] and [name].</w:t>
      </w:r>
    </w:p>
    <w:p w14:paraId="3C6535BC"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Loved the practical sessions like gardening. We are still eating the lettuce.</w:t>
      </w:r>
    </w:p>
    <w:p w14:paraId="3E49BD54"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Awesome, awesome, awesome.</w:t>
      </w:r>
    </w:p>
    <w:p w14:paraId="2DF109FF" w14:textId="6C0CBDFC" w:rsidR="001A16D5" w:rsidRPr="00A4749D" w:rsidRDefault="001A16D5" w:rsidP="001A16D5">
      <w:pPr>
        <w:pStyle w:val="Verbatim"/>
        <w:rPr>
          <w:rFonts w:ascii="Times New Roman" w:hAnsi="Times New Roman"/>
          <w:sz w:val="24"/>
          <w:szCs w:val="24"/>
          <w:lang w:val="en-GB" w:eastAsia="zh-TW"/>
        </w:rPr>
      </w:pPr>
      <w:r w:rsidRPr="00A4749D">
        <w:rPr>
          <w:lang w:val="en-GB" w:eastAsia="zh-TW"/>
        </w:rPr>
        <w:t xml:space="preserve">Fantastic programme. </w:t>
      </w:r>
      <w:r w:rsidR="007462F0" w:rsidRPr="00A4749D">
        <w:rPr>
          <w:lang w:val="en-GB" w:eastAsia="zh-TW"/>
        </w:rPr>
        <w:t>Amazing</w:t>
      </w:r>
      <w:r w:rsidRPr="00A4749D">
        <w:rPr>
          <w:lang w:val="en-GB" w:eastAsia="zh-TW"/>
        </w:rPr>
        <w:t xml:space="preserve"> staff.</w:t>
      </w:r>
    </w:p>
    <w:p w14:paraId="1319443F"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Keep up the awesome mahi.</w:t>
      </w:r>
    </w:p>
    <w:p w14:paraId="4B5BD8B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 am very thankful for all the help and support.</w:t>
      </w:r>
    </w:p>
    <w:p w14:paraId="35712859" w14:textId="23A22526" w:rsidR="001A16D5" w:rsidRPr="00A4749D" w:rsidRDefault="001A16D5" w:rsidP="001A16D5">
      <w:pPr>
        <w:pStyle w:val="Verbatim"/>
        <w:rPr>
          <w:rFonts w:ascii="Times New Roman" w:hAnsi="Times New Roman"/>
          <w:sz w:val="24"/>
          <w:szCs w:val="24"/>
          <w:lang w:val="en-GB" w:eastAsia="zh-TW"/>
        </w:rPr>
      </w:pPr>
      <w:r w:rsidRPr="00A4749D">
        <w:rPr>
          <w:lang w:val="en-GB" w:eastAsia="zh-TW"/>
        </w:rPr>
        <w:t>[Name] is fabulous. Very supportive and non-judgemental.</w:t>
      </w:r>
    </w:p>
    <w:p w14:paraId="5125AE6E"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programme to get kids of screens and having fun with exercise.</w:t>
      </w:r>
    </w:p>
    <w:p w14:paraId="2DA19278"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Wonderful enthusiastic team, a much appreciated opportunity.</w:t>
      </w:r>
    </w:p>
    <w:p w14:paraId="2A7CDDA3"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programme.</w:t>
      </w:r>
    </w:p>
    <w:p w14:paraId="134F7A1A"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Thank you for the support.</w:t>
      </w:r>
    </w:p>
    <w:p w14:paraId="6B0C00A6"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Keep up the good work.</w:t>
      </w:r>
    </w:p>
    <w:p w14:paraId="4681CBE7"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Recommend and support the programme.</w:t>
      </w:r>
    </w:p>
    <w:p w14:paraId="7C783076"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It's woken me up on what we are doing to our bodies and me to help my son.</w:t>
      </w:r>
    </w:p>
    <w:p w14:paraId="29E80D03"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My son has disabilities which make sport difficult, not on this programme.</w:t>
      </w:r>
    </w:p>
    <w:p w14:paraId="46480687"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It's great.</w:t>
      </w:r>
    </w:p>
    <w:p w14:paraId="542F4C19" w14:textId="55737A8D" w:rsidR="001A16D5" w:rsidRPr="00A4749D" w:rsidRDefault="001A16D5" w:rsidP="001A16D5">
      <w:pPr>
        <w:pStyle w:val="Verbatim"/>
        <w:rPr>
          <w:rFonts w:ascii="Times New Roman" w:hAnsi="Times New Roman"/>
          <w:sz w:val="24"/>
          <w:szCs w:val="24"/>
          <w:lang w:val="en-GB" w:eastAsia="zh-TW"/>
        </w:rPr>
      </w:pPr>
      <w:r w:rsidRPr="00A4749D">
        <w:rPr>
          <w:lang w:val="en-GB" w:eastAsia="zh-TW"/>
        </w:rPr>
        <w:lastRenderedPageBreak/>
        <w:t>Awesome service for [name]. Will recommend to other parents.</w:t>
      </w:r>
    </w:p>
    <w:p w14:paraId="1FC3CADF"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Have been really impressed with how motivated Liz has been even when we drag the chain.</w:t>
      </w:r>
    </w:p>
    <w:p w14:paraId="0B5A5198" w14:textId="4A314F3C" w:rsidR="001A16D5" w:rsidRPr="00A4749D" w:rsidRDefault="001A16D5" w:rsidP="001A16D5">
      <w:pPr>
        <w:pStyle w:val="Verbatim"/>
        <w:rPr>
          <w:rFonts w:ascii="Times New Roman" w:hAnsi="Times New Roman"/>
          <w:sz w:val="24"/>
          <w:szCs w:val="24"/>
          <w:lang w:val="en-GB" w:eastAsia="zh-TW"/>
        </w:rPr>
      </w:pPr>
      <w:r w:rsidRPr="00A4749D">
        <w:rPr>
          <w:lang w:val="en-GB" w:eastAsia="zh-TW"/>
        </w:rPr>
        <w:t>Doing a fantastic job. Glad to be a part of it.</w:t>
      </w:r>
    </w:p>
    <w:p w14:paraId="22F8FDBA"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Keep up the amazing work that you do! You guys have changed our lives for the better and I can't thank you enough.</w:t>
      </w:r>
    </w:p>
    <w:p w14:paraId="452A8350"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Keep on going and continue the programme.</w:t>
      </w:r>
    </w:p>
    <w:p w14:paraId="0AFC7D7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Thank you for all the help and effort, you guys are doing great.</w:t>
      </w:r>
    </w:p>
    <w:p w14:paraId="1366EDB1"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Good course.</w:t>
      </w:r>
    </w:p>
    <w:p w14:paraId="6EB96B80"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Awesome [and] helpful.</w:t>
      </w:r>
    </w:p>
    <w:p w14:paraId="5A5E0349"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We support the programme for other families to participate in.</w:t>
      </w:r>
    </w:p>
    <w:p w14:paraId="63B0F609"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Need to do it again.</w:t>
      </w:r>
    </w:p>
    <w:p w14:paraId="16DBB467"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 really hope it continues. It is such a great programme and very beneficial.</w:t>
      </w:r>
    </w:p>
    <w:p w14:paraId="05A493EF"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This has been a very positive experience for all of us. We are really grateful to have this service.</w:t>
      </w:r>
    </w:p>
    <w:p w14:paraId="15CBFA5D"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It's wonderful.</w:t>
      </w:r>
    </w:p>
    <w:p w14:paraId="4D5080A6"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Very good support.</w:t>
      </w:r>
    </w:p>
    <w:p w14:paraId="2464495B"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Great support and motivation.</w:t>
      </w:r>
    </w:p>
    <w:p w14:paraId="365EF4DC"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 is a very good programme. Covering a wide variety of aspects.</w:t>
      </w:r>
    </w:p>
    <w:p w14:paraId="73E47CBA"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Good and giving healthy options.</w:t>
      </w:r>
    </w:p>
    <w:p w14:paraId="29248F09" w14:textId="7C0622D4" w:rsidR="00174183" w:rsidRPr="00A4749D" w:rsidRDefault="001A16D5" w:rsidP="001A16D5">
      <w:pPr>
        <w:pStyle w:val="Verbatim"/>
        <w:rPr>
          <w:rFonts w:ascii="Times New Roman" w:hAnsi="Times New Roman"/>
          <w:sz w:val="24"/>
          <w:szCs w:val="24"/>
          <w:lang w:val="en-GB" w:eastAsia="zh-TW"/>
        </w:rPr>
      </w:pPr>
      <w:r w:rsidRPr="00A4749D">
        <w:rPr>
          <w:lang w:val="en-GB" w:eastAsia="zh-TW"/>
        </w:rPr>
        <w:t>For this to work, it needs to be a family change. It has been so successful for our family, we are so grateful for the opportunity.</w:t>
      </w:r>
    </w:p>
    <w:p w14:paraId="7ECFADB9" w14:textId="69B324C3" w:rsidR="00CB143B" w:rsidRPr="00A4749D" w:rsidRDefault="001A16D5" w:rsidP="00030FE3">
      <w:pPr>
        <w:pStyle w:val="BodyText"/>
        <w:rPr>
          <w:i/>
          <w:color w:val="882233"/>
          <w:lang w:val="en-GB"/>
        </w:rPr>
      </w:pPr>
      <w:r w:rsidRPr="00A4749D">
        <w:rPr>
          <w:lang w:val="en-GB"/>
        </w:rPr>
        <w:t>Eleven</w:t>
      </w:r>
      <w:r w:rsidR="00030FE3" w:rsidRPr="00A4749D">
        <w:rPr>
          <w:lang w:val="en-GB"/>
        </w:rPr>
        <w:t xml:space="preserve"> </w:t>
      </w:r>
      <w:r w:rsidR="00A167C9" w:rsidRPr="00A4749D">
        <w:rPr>
          <w:lang w:val="en-GB"/>
        </w:rPr>
        <w:t>participants</w:t>
      </w:r>
      <w:r w:rsidR="00CB143B" w:rsidRPr="00A4749D">
        <w:rPr>
          <w:lang w:val="en-GB"/>
        </w:rPr>
        <w:t xml:space="preserve"> offered a suggestion or concern</w:t>
      </w:r>
      <w:r w:rsidR="0042080E" w:rsidRPr="00A4749D">
        <w:rPr>
          <w:lang w:val="en-GB"/>
        </w:rPr>
        <w:t xml:space="preserve"> about the programme</w:t>
      </w:r>
      <w:r w:rsidR="00CB143B" w:rsidRPr="00A4749D">
        <w:rPr>
          <w:lang w:val="en-GB"/>
        </w:rPr>
        <w:t>:</w:t>
      </w:r>
    </w:p>
    <w:p w14:paraId="1659EF2D" w14:textId="24C7D619" w:rsidR="001A16D5" w:rsidRPr="00A4749D" w:rsidRDefault="001A16D5" w:rsidP="001A16D5">
      <w:pPr>
        <w:pStyle w:val="Verbatim"/>
        <w:rPr>
          <w:rFonts w:ascii="Times New Roman" w:hAnsi="Times New Roman"/>
          <w:sz w:val="24"/>
          <w:szCs w:val="24"/>
          <w:lang w:val="en-GB" w:eastAsia="zh-TW"/>
        </w:rPr>
      </w:pPr>
      <w:r w:rsidRPr="00A4749D">
        <w:rPr>
          <w:lang w:val="en-GB" w:eastAsia="zh-TW"/>
        </w:rPr>
        <w:t>Need more updates of any programmes provided by GRx Active Families programme.</w:t>
      </w:r>
    </w:p>
    <w:p w14:paraId="13393F48"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Although a child improves over 12 months, I feel it should go longer where it's a medical referral.</w:t>
      </w:r>
    </w:p>
    <w:p w14:paraId="163D6DE6"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It would be great to have this service in Mangere.</w:t>
      </w:r>
    </w:p>
    <w:p w14:paraId="4DADC1A2" w14:textId="771EEDA4" w:rsidR="001A16D5" w:rsidRPr="00A4749D" w:rsidRDefault="006D77C5" w:rsidP="006D77C5">
      <w:pPr>
        <w:pStyle w:val="Verbatim"/>
        <w:rPr>
          <w:rFonts w:ascii="Times New Roman" w:hAnsi="Times New Roman"/>
          <w:sz w:val="24"/>
          <w:szCs w:val="24"/>
          <w:lang w:val="en-GB" w:eastAsia="zh-TW"/>
        </w:rPr>
      </w:pPr>
      <w:r w:rsidRPr="00A4749D">
        <w:rPr>
          <w:lang w:val="en-GB" w:eastAsia="zh-TW"/>
        </w:rPr>
        <w:lastRenderedPageBreak/>
        <w:t>I</w:t>
      </w:r>
      <w:r w:rsidR="001A16D5" w:rsidRPr="00A4749D">
        <w:rPr>
          <w:lang w:val="en-GB" w:eastAsia="zh-TW"/>
        </w:rPr>
        <w:t>f it could be one and half to two hours longer or more days a week i.e. twice each week.</w:t>
      </w:r>
    </w:p>
    <w:p w14:paraId="1DEA3CB8"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A teenage organised exercise programme weekly.</w:t>
      </w:r>
    </w:p>
    <w:p w14:paraId="3E2822A7"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Would re-join if time permitted.</w:t>
      </w:r>
    </w:p>
    <w:p w14:paraId="24C64945"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We would love longer terms/yearly and longer time classes, two to one and a half hours.</w:t>
      </w:r>
    </w:p>
    <w:p w14:paraId="65F5A56B"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Could perhaps be split more according to age.</w:t>
      </w:r>
    </w:p>
    <w:p w14:paraId="1BD7F368" w14:textId="77777777" w:rsidR="001A16D5" w:rsidRPr="00A4749D" w:rsidRDefault="001A16D5" w:rsidP="001A16D5">
      <w:pPr>
        <w:pStyle w:val="Verbatim"/>
        <w:rPr>
          <w:rFonts w:ascii="Times New Roman" w:hAnsi="Times New Roman"/>
          <w:sz w:val="24"/>
          <w:szCs w:val="24"/>
          <w:lang w:val="en-GB" w:eastAsia="zh-TW"/>
        </w:rPr>
      </w:pPr>
      <w:r w:rsidRPr="00A4749D">
        <w:rPr>
          <w:lang w:val="en-GB" w:eastAsia="zh-TW"/>
        </w:rPr>
        <w:t>The 5.00PM start is sometimes difficult to make as I only finish work at 5.00PM in the city.</w:t>
      </w:r>
    </w:p>
    <w:p w14:paraId="64BA1C58" w14:textId="331A1F8E" w:rsidR="00030FE3" w:rsidRPr="00A4749D" w:rsidRDefault="001A16D5" w:rsidP="006D77C5">
      <w:pPr>
        <w:pStyle w:val="Verbatim"/>
        <w:rPr>
          <w:rFonts w:ascii="Times New Roman" w:hAnsi="Times New Roman"/>
          <w:sz w:val="24"/>
          <w:szCs w:val="24"/>
          <w:lang w:val="en-GB" w:eastAsia="zh-TW"/>
        </w:rPr>
      </w:pPr>
      <w:r w:rsidRPr="00A4749D">
        <w:rPr>
          <w:lang w:val="en-GB" w:eastAsia="zh-TW"/>
        </w:rPr>
        <w:t>Have sports people speakers to encourage my son.</w:t>
      </w:r>
    </w:p>
    <w:p w14:paraId="3B47E8B6" w14:textId="77777777" w:rsidR="00030FE3" w:rsidRPr="00A4749D" w:rsidRDefault="00030FE3" w:rsidP="00030FE3">
      <w:pPr>
        <w:pStyle w:val="Verbatim"/>
        <w:rPr>
          <w:rFonts w:ascii="Times New Roman" w:hAnsi="Times New Roman"/>
          <w:sz w:val="24"/>
          <w:szCs w:val="24"/>
          <w:lang w:val="en-GB" w:eastAsia="zh-TW"/>
        </w:rPr>
      </w:pPr>
    </w:p>
    <w:p w14:paraId="7ECFADC1" w14:textId="10808699" w:rsidR="00B41666" w:rsidRPr="00A4749D" w:rsidRDefault="00B41666" w:rsidP="00B41666">
      <w:pPr>
        <w:pStyle w:val="Caption"/>
        <w:rPr>
          <w:sz w:val="16"/>
          <w:szCs w:val="16"/>
          <w:lang w:val="en-GB"/>
        </w:rPr>
      </w:pPr>
      <w:bookmarkStart w:id="136" w:name="_Ref267921031"/>
      <w:bookmarkStart w:id="137" w:name="_Toc515011532"/>
      <w:r w:rsidRPr="00A4749D">
        <w:rPr>
          <w:sz w:val="16"/>
          <w:szCs w:val="16"/>
          <w:lang w:val="en-GB"/>
        </w:rPr>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9</w:t>
      </w:r>
      <w:r w:rsidR="004C4BF2" w:rsidRPr="00A4749D">
        <w:rPr>
          <w:noProof/>
          <w:sz w:val="16"/>
          <w:szCs w:val="16"/>
          <w:lang w:val="en-GB"/>
        </w:rPr>
        <w:fldChar w:fldCharType="end"/>
      </w:r>
      <w:bookmarkEnd w:id="136"/>
      <w:r w:rsidRPr="00A4749D">
        <w:rPr>
          <w:sz w:val="16"/>
          <w:szCs w:val="16"/>
          <w:lang w:val="en-GB"/>
        </w:rPr>
        <w:t xml:space="preserve">: </w:t>
      </w:r>
      <w:r w:rsidR="00754099" w:rsidRPr="00A4749D">
        <w:rPr>
          <w:sz w:val="16"/>
          <w:szCs w:val="16"/>
          <w:lang w:val="en-GB"/>
        </w:rPr>
        <w:t>General comments about the GRx Active Families programme</w:t>
      </w:r>
      <w:bookmarkEnd w:id="137"/>
    </w:p>
    <w:p w14:paraId="7ECFADC2" w14:textId="77777777" w:rsidR="00B41666" w:rsidRPr="00A4749D" w:rsidRDefault="00B41666" w:rsidP="00B41666">
      <w:pPr>
        <w:pStyle w:val="TableQuestion"/>
        <w:rPr>
          <w:sz w:val="18"/>
          <w:lang w:val="en-GB"/>
        </w:rPr>
      </w:pPr>
      <w:r w:rsidRPr="00A4749D">
        <w:rPr>
          <w:sz w:val="18"/>
          <w:lang w:val="en-GB"/>
        </w:rPr>
        <w:t xml:space="preserve">Q19. </w:t>
      </w:r>
      <w:r w:rsidR="00754099" w:rsidRPr="00A4749D">
        <w:rPr>
          <w:sz w:val="18"/>
          <w:lang w:val="en-GB"/>
        </w:rPr>
        <w:t xml:space="preserve">Please feel free to make any other comments about the GRx Active Families programme. </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tblGrid>
      <w:tr w:rsidR="0032360E" w:rsidRPr="00A4749D" w14:paraId="7ECFADC5" w14:textId="77777777" w:rsidTr="00E964C0">
        <w:trPr>
          <w:cantSplit/>
          <w:trHeight w:val="240"/>
          <w:tblHeader/>
        </w:trPr>
        <w:tc>
          <w:tcPr>
            <w:tcW w:w="3780" w:type="dxa"/>
            <w:tcBorders>
              <w:top w:val="single" w:sz="4" w:space="0" w:color="auto"/>
            </w:tcBorders>
            <w:shd w:val="clear" w:color="auto" w:fill="CCBB88"/>
            <w:vAlign w:val="bottom"/>
          </w:tcPr>
          <w:p w14:paraId="7ECFADC3" w14:textId="77777777" w:rsidR="0032360E" w:rsidRPr="00A4749D" w:rsidRDefault="0032360E" w:rsidP="00E964C0">
            <w:pPr>
              <w:keepNext/>
              <w:spacing w:line="240" w:lineRule="auto"/>
              <w:ind w:left="170" w:hanging="170"/>
              <w:rPr>
                <w:rFonts w:ascii="Times New Roman" w:hAnsi="Times New Roman"/>
                <w:lang w:val="en-GB"/>
              </w:rPr>
            </w:pPr>
          </w:p>
        </w:tc>
        <w:tc>
          <w:tcPr>
            <w:tcW w:w="1133" w:type="dxa"/>
            <w:tcBorders>
              <w:top w:val="single" w:sz="4" w:space="0" w:color="auto"/>
            </w:tcBorders>
            <w:shd w:val="clear" w:color="auto" w:fill="CCBB88"/>
            <w:vAlign w:val="bottom"/>
          </w:tcPr>
          <w:p w14:paraId="7ECFADC4" w14:textId="77777777" w:rsidR="0032360E" w:rsidRPr="00A4749D" w:rsidRDefault="0032360E" w:rsidP="00E964C0">
            <w:pPr>
              <w:keepNext/>
              <w:spacing w:line="240" w:lineRule="auto"/>
              <w:jc w:val="center"/>
              <w:rPr>
                <w:rFonts w:ascii="Arial" w:hAnsi="Arial" w:cs="Arial"/>
                <w:szCs w:val="18"/>
                <w:lang w:val="en-GB"/>
              </w:rPr>
            </w:pPr>
            <w:r w:rsidRPr="00A4749D">
              <w:rPr>
                <w:rFonts w:ascii="Arial" w:hAnsi="Arial" w:cs="Arial"/>
                <w:szCs w:val="18"/>
                <w:lang w:val="en-GB"/>
              </w:rPr>
              <w:t>Total</w:t>
            </w:r>
          </w:p>
        </w:tc>
      </w:tr>
      <w:tr w:rsidR="0032360E" w:rsidRPr="00A4749D" w14:paraId="7ECFADC8" w14:textId="77777777" w:rsidTr="00E964C0">
        <w:trPr>
          <w:cantSplit/>
          <w:trHeight w:val="240"/>
          <w:tblHeader/>
        </w:trPr>
        <w:tc>
          <w:tcPr>
            <w:tcW w:w="3780" w:type="dxa"/>
            <w:shd w:val="clear" w:color="auto" w:fill="CCBB88"/>
            <w:vAlign w:val="bottom"/>
          </w:tcPr>
          <w:p w14:paraId="7ECFADC6" w14:textId="77777777" w:rsidR="0032360E" w:rsidRPr="00A4749D" w:rsidRDefault="0032360E" w:rsidP="00E964C0">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1133" w:type="dxa"/>
            <w:shd w:val="clear" w:color="auto" w:fill="CCBB88"/>
            <w:vAlign w:val="bottom"/>
          </w:tcPr>
          <w:p w14:paraId="7ECFADC7" w14:textId="3E5D7485" w:rsidR="0032360E" w:rsidRPr="00A4749D" w:rsidRDefault="00682218" w:rsidP="003575A3">
            <w:pPr>
              <w:keepNext/>
              <w:spacing w:line="240" w:lineRule="auto"/>
              <w:jc w:val="center"/>
              <w:rPr>
                <w:rFonts w:ascii="Arial" w:hAnsi="Arial" w:cs="Arial"/>
                <w:szCs w:val="18"/>
                <w:lang w:val="en-GB"/>
              </w:rPr>
            </w:pPr>
            <w:r w:rsidRPr="00A4749D">
              <w:rPr>
                <w:rFonts w:ascii="Arial" w:hAnsi="Arial" w:cs="Arial"/>
                <w:szCs w:val="18"/>
                <w:lang w:val="en-GB"/>
              </w:rPr>
              <w:t>80*</w:t>
            </w:r>
          </w:p>
        </w:tc>
      </w:tr>
      <w:tr w:rsidR="0032360E" w:rsidRPr="00A4749D" w14:paraId="7ECFADCB" w14:textId="77777777" w:rsidTr="00E964C0">
        <w:trPr>
          <w:cantSplit/>
          <w:trHeight w:val="240"/>
          <w:tblHeader/>
        </w:trPr>
        <w:tc>
          <w:tcPr>
            <w:tcW w:w="3780" w:type="dxa"/>
            <w:tcBorders>
              <w:bottom w:val="single" w:sz="4" w:space="0" w:color="auto"/>
            </w:tcBorders>
            <w:shd w:val="clear" w:color="auto" w:fill="CCBB88"/>
            <w:vAlign w:val="bottom"/>
          </w:tcPr>
          <w:p w14:paraId="7ECFADC9" w14:textId="77777777" w:rsidR="0032360E" w:rsidRPr="00A4749D" w:rsidRDefault="0032360E" w:rsidP="00E964C0">
            <w:pPr>
              <w:keepNext/>
              <w:spacing w:line="240" w:lineRule="auto"/>
              <w:ind w:left="170" w:hanging="170"/>
              <w:rPr>
                <w:rFonts w:ascii="Arial" w:hAnsi="Arial" w:cs="Arial"/>
                <w:b/>
                <w:szCs w:val="18"/>
                <w:lang w:val="en-GB"/>
              </w:rPr>
            </w:pPr>
          </w:p>
        </w:tc>
        <w:tc>
          <w:tcPr>
            <w:tcW w:w="1133" w:type="dxa"/>
            <w:tcBorders>
              <w:bottom w:val="single" w:sz="4" w:space="0" w:color="auto"/>
            </w:tcBorders>
            <w:shd w:val="clear" w:color="auto" w:fill="CCBB88"/>
            <w:vAlign w:val="bottom"/>
          </w:tcPr>
          <w:p w14:paraId="7ECFADCA" w14:textId="77777777" w:rsidR="0032360E" w:rsidRPr="00A4749D" w:rsidRDefault="0032360E" w:rsidP="00E964C0">
            <w:pPr>
              <w:keepNext/>
              <w:spacing w:line="240" w:lineRule="auto"/>
              <w:jc w:val="center"/>
              <w:rPr>
                <w:rFonts w:ascii="Arial" w:hAnsi="Arial" w:cs="Arial"/>
                <w:b/>
                <w:szCs w:val="18"/>
                <w:lang w:val="en-GB"/>
              </w:rPr>
            </w:pPr>
            <w:r w:rsidRPr="00A4749D">
              <w:rPr>
                <w:rFonts w:ascii="Arial" w:hAnsi="Arial" w:cs="Arial"/>
                <w:b/>
                <w:szCs w:val="18"/>
                <w:lang w:val="en-GB"/>
              </w:rPr>
              <w:t>%</w:t>
            </w:r>
          </w:p>
        </w:tc>
      </w:tr>
      <w:tr w:rsidR="0032360E" w:rsidRPr="00A4749D" w14:paraId="7ECFADCE" w14:textId="77777777" w:rsidTr="006D77C5">
        <w:trPr>
          <w:cantSplit/>
          <w:trHeight w:val="240"/>
          <w:tblHeader/>
        </w:trPr>
        <w:tc>
          <w:tcPr>
            <w:tcW w:w="3780" w:type="dxa"/>
            <w:tcBorders>
              <w:top w:val="single" w:sz="4" w:space="0" w:color="auto"/>
            </w:tcBorders>
            <w:shd w:val="clear" w:color="auto" w:fill="FFFFFF"/>
            <w:vAlign w:val="bottom"/>
          </w:tcPr>
          <w:p w14:paraId="7ECFADCC" w14:textId="77777777" w:rsidR="0032360E" w:rsidRPr="00A4749D" w:rsidRDefault="0032360E" w:rsidP="00E964C0">
            <w:pPr>
              <w:keepNext/>
              <w:spacing w:line="240" w:lineRule="auto"/>
              <w:ind w:left="170" w:hanging="170"/>
              <w:rPr>
                <w:rFonts w:ascii="Arial" w:hAnsi="Arial" w:cs="Arial"/>
                <w:szCs w:val="18"/>
                <w:lang w:val="en-GB"/>
              </w:rPr>
            </w:pPr>
            <w:r w:rsidRPr="00A4749D">
              <w:rPr>
                <w:rFonts w:ascii="Arial" w:hAnsi="Arial" w:cs="Arial"/>
                <w:szCs w:val="18"/>
                <w:lang w:val="en-GB"/>
              </w:rPr>
              <w:t>Generally favourable</w:t>
            </w:r>
          </w:p>
        </w:tc>
        <w:tc>
          <w:tcPr>
            <w:tcW w:w="1133" w:type="dxa"/>
            <w:tcBorders>
              <w:top w:val="single" w:sz="4" w:space="0" w:color="auto"/>
            </w:tcBorders>
            <w:shd w:val="clear" w:color="auto" w:fill="F7EECD"/>
            <w:vAlign w:val="bottom"/>
          </w:tcPr>
          <w:p w14:paraId="7ECFADCD" w14:textId="07085380" w:rsidR="0032360E" w:rsidRPr="00A4749D" w:rsidRDefault="006D77C5" w:rsidP="00DE0B12">
            <w:pPr>
              <w:keepNext/>
              <w:spacing w:line="240" w:lineRule="auto"/>
              <w:jc w:val="center"/>
              <w:rPr>
                <w:rFonts w:ascii="Arial" w:hAnsi="Arial" w:cs="Arial"/>
                <w:szCs w:val="18"/>
                <w:lang w:val="en-GB"/>
              </w:rPr>
            </w:pPr>
            <w:r w:rsidRPr="00A4749D">
              <w:rPr>
                <w:rFonts w:ascii="Arial" w:hAnsi="Arial" w:cs="Arial"/>
                <w:szCs w:val="18"/>
                <w:lang w:val="en-GB"/>
              </w:rPr>
              <w:t>88</w:t>
            </w:r>
          </w:p>
        </w:tc>
      </w:tr>
      <w:tr w:rsidR="0032360E" w:rsidRPr="00A4749D" w14:paraId="7ECFADD1" w14:textId="77777777" w:rsidTr="006D77C5">
        <w:trPr>
          <w:cantSplit/>
          <w:trHeight w:val="240"/>
          <w:tblHeader/>
        </w:trPr>
        <w:tc>
          <w:tcPr>
            <w:tcW w:w="3780" w:type="dxa"/>
            <w:tcBorders>
              <w:bottom w:val="single" w:sz="8" w:space="0" w:color="auto"/>
            </w:tcBorders>
            <w:shd w:val="clear" w:color="auto" w:fill="FFFFFF"/>
            <w:vAlign w:val="bottom"/>
          </w:tcPr>
          <w:p w14:paraId="7ECFADCF" w14:textId="77777777" w:rsidR="0032360E" w:rsidRPr="00A4749D" w:rsidRDefault="0032360E" w:rsidP="00E964C0">
            <w:pPr>
              <w:keepNext/>
              <w:spacing w:line="240" w:lineRule="auto"/>
              <w:ind w:left="170" w:hanging="170"/>
              <w:rPr>
                <w:rFonts w:ascii="Arial" w:hAnsi="Arial" w:cs="Arial"/>
                <w:szCs w:val="18"/>
                <w:lang w:val="en-GB"/>
              </w:rPr>
            </w:pPr>
            <w:r w:rsidRPr="00A4749D">
              <w:rPr>
                <w:rFonts w:ascii="Arial" w:hAnsi="Arial" w:cs="Arial"/>
                <w:szCs w:val="18"/>
                <w:lang w:val="en-GB"/>
              </w:rPr>
              <w:t>Concerns and suggestions</w:t>
            </w:r>
          </w:p>
        </w:tc>
        <w:tc>
          <w:tcPr>
            <w:tcW w:w="1133" w:type="dxa"/>
            <w:tcBorders>
              <w:bottom w:val="single" w:sz="8" w:space="0" w:color="auto"/>
            </w:tcBorders>
            <w:shd w:val="clear" w:color="auto" w:fill="F7EECD"/>
            <w:vAlign w:val="bottom"/>
          </w:tcPr>
          <w:p w14:paraId="7ECFADD0" w14:textId="2CB1C7E0" w:rsidR="0032360E" w:rsidRPr="00A4749D" w:rsidRDefault="006D77C5" w:rsidP="00E964C0">
            <w:pPr>
              <w:keepNext/>
              <w:spacing w:line="240" w:lineRule="auto"/>
              <w:jc w:val="center"/>
              <w:rPr>
                <w:rFonts w:ascii="Arial" w:hAnsi="Arial" w:cs="Arial"/>
                <w:szCs w:val="18"/>
                <w:lang w:val="en-GB"/>
              </w:rPr>
            </w:pPr>
            <w:r w:rsidRPr="00A4749D">
              <w:rPr>
                <w:rFonts w:ascii="Arial" w:hAnsi="Arial" w:cs="Arial"/>
                <w:szCs w:val="18"/>
                <w:lang w:val="en-GB"/>
              </w:rPr>
              <w:t>14</w:t>
            </w:r>
          </w:p>
        </w:tc>
      </w:tr>
    </w:tbl>
    <w:p w14:paraId="7ECFADD8" w14:textId="77777777" w:rsidR="00B41666" w:rsidRPr="00A4749D" w:rsidRDefault="00B41666" w:rsidP="00B41666">
      <w:pPr>
        <w:pStyle w:val="TableFootnote"/>
        <w:rPr>
          <w:lang w:val="en-GB"/>
        </w:rPr>
      </w:pPr>
      <w:r w:rsidRPr="00A4749D">
        <w:rPr>
          <w:lang w:val="en-GB"/>
        </w:rPr>
        <w:t>Total may exceed 100</w:t>
      </w:r>
      <w:r w:rsidR="00EE156F" w:rsidRPr="00A4749D">
        <w:rPr>
          <w:lang w:val="en-GB"/>
        </w:rPr>
        <w:t>%</w:t>
      </w:r>
      <w:r w:rsidRPr="00A4749D">
        <w:rPr>
          <w:lang w:val="en-GB"/>
        </w:rPr>
        <w:t xml:space="preserve"> because of multiple response.</w:t>
      </w:r>
    </w:p>
    <w:p w14:paraId="224BE7BD" w14:textId="0B284CCD" w:rsidR="00682218" w:rsidRPr="00A4749D" w:rsidRDefault="00682218" w:rsidP="00B41666">
      <w:pPr>
        <w:pStyle w:val="TableFootnote"/>
        <w:rPr>
          <w:lang w:val="en-GB"/>
        </w:rPr>
      </w:pPr>
      <w:r w:rsidRPr="00A4749D">
        <w:rPr>
          <w:lang w:val="en-GB"/>
        </w:rPr>
        <w:t>*Sub-sample based on those respondents who provided a</w:t>
      </w:r>
      <w:r w:rsidR="00DC1FE6">
        <w:rPr>
          <w:lang w:val="en-GB"/>
        </w:rPr>
        <w:t xml:space="preserve">dditional </w:t>
      </w:r>
      <w:r w:rsidRPr="00A4749D">
        <w:rPr>
          <w:lang w:val="en-GB"/>
        </w:rPr>
        <w:t>comment</w:t>
      </w:r>
      <w:r w:rsidR="00DC1FE6">
        <w:rPr>
          <w:lang w:val="en-GB"/>
        </w:rPr>
        <w:t>s at the end of the survey</w:t>
      </w:r>
      <w:r w:rsidRPr="00A4749D">
        <w:rPr>
          <w:lang w:val="en-GB"/>
        </w:rPr>
        <w:t>.</w:t>
      </w:r>
    </w:p>
    <w:p w14:paraId="7ECFADD9" w14:textId="77777777" w:rsidR="00B41666" w:rsidRPr="00A4749D" w:rsidRDefault="00B41666" w:rsidP="00B41666">
      <w:pPr>
        <w:pStyle w:val="TableFootnote"/>
        <w:rPr>
          <w:lang w:val="en-GB"/>
        </w:rPr>
      </w:pPr>
    </w:p>
    <w:p w14:paraId="7ECFADDA" w14:textId="77777777" w:rsidR="00B41666" w:rsidRPr="00A4749D" w:rsidRDefault="00B41666" w:rsidP="003B0B69">
      <w:pPr>
        <w:pStyle w:val="BodyText"/>
        <w:rPr>
          <w:highlight w:val="yellow"/>
          <w:lang w:val="en-GB"/>
        </w:rPr>
      </w:pPr>
    </w:p>
    <w:p w14:paraId="7ECFADDB" w14:textId="77777777" w:rsidR="00F36A18" w:rsidRPr="00A4749D" w:rsidRDefault="00F36A18" w:rsidP="00F36A18">
      <w:pPr>
        <w:pStyle w:val="Heading1"/>
        <w:rPr>
          <w:lang w:val="en-GB"/>
        </w:rPr>
      </w:pPr>
      <w:bookmarkStart w:id="138" w:name="_Toc451936145"/>
      <w:r w:rsidRPr="00A4749D">
        <w:rPr>
          <w:lang w:val="en-GB"/>
        </w:rPr>
        <w:lastRenderedPageBreak/>
        <w:t>Profile of child and family</w:t>
      </w:r>
      <w:bookmarkEnd w:id="138"/>
    </w:p>
    <w:p w14:paraId="7ECFADDC" w14:textId="77777777" w:rsidR="003B0DAD" w:rsidRPr="00A4749D" w:rsidRDefault="003B0DAD" w:rsidP="003B0B69">
      <w:pPr>
        <w:pStyle w:val="BodyText"/>
        <w:rPr>
          <w:lang w:val="en-GB"/>
        </w:rPr>
      </w:pPr>
      <w:r w:rsidRPr="00A4749D">
        <w:rPr>
          <w:lang w:val="en-GB"/>
        </w:rPr>
        <w:t>Th</w:t>
      </w:r>
      <w:r w:rsidR="00F3439E" w:rsidRPr="00A4749D">
        <w:rPr>
          <w:lang w:val="en-GB"/>
        </w:rPr>
        <w:t>is section</w:t>
      </w:r>
      <w:r w:rsidRPr="00A4749D">
        <w:rPr>
          <w:lang w:val="en-GB"/>
        </w:rPr>
        <w:t xml:space="preserve"> summarise</w:t>
      </w:r>
      <w:r w:rsidR="00F3439E" w:rsidRPr="00A4749D">
        <w:rPr>
          <w:lang w:val="en-GB"/>
        </w:rPr>
        <w:t>s</w:t>
      </w:r>
      <w:r w:rsidRPr="00A4749D">
        <w:rPr>
          <w:lang w:val="en-GB"/>
        </w:rPr>
        <w:t xml:space="preserve"> the profile of the children referred to the Active Families programme and their families. </w:t>
      </w:r>
    </w:p>
    <w:p w14:paraId="7ECFADDD" w14:textId="4117AD55" w:rsidR="003B0DAD" w:rsidRPr="00A4749D" w:rsidRDefault="00B72964" w:rsidP="00B906F1">
      <w:pPr>
        <w:pStyle w:val="RNZBullets"/>
        <w:rPr>
          <w:lang w:val="en-GB"/>
        </w:rPr>
      </w:pPr>
      <w:r w:rsidRPr="00A4749D">
        <w:rPr>
          <w:lang w:val="en-GB"/>
        </w:rPr>
        <w:t>47</w:t>
      </w:r>
      <w:r w:rsidR="003B0DAD" w:rsidRPr="00A4749D">
        <w:rPr>
          <w:lang w:val="en-GB"/>
        </w:rPr>
        <w:t xml:space="preserve"> </w:t>
      </w:r>
      <w:r w:rsidR="009F321F" w:rsidRPr="00A4749D">
        <w:rPr>
          <w:lang w:val="en-GB"/>
        </w:rPr>
        <w:t xml:space="preserve">percent </w:t>
      </w:r>
      <w:r w:rsidR="003B0DAD" w:rsidRPr="00A4749D">
        <w:rPr>
          <w:lang w:val="en-GB"/>
        </w:rPr>
        <w:t xml:space="preserve">of the children referred </w:t>
      </w:r>
      <w:r w:rsidR="0042080E" w:rsidRPr="00A4749D">
        <w:rPr>
          <w:lang w:val="en-GB"/>
        </w:rPr>
        <w:t>we</w:t>
      </w:r>
      <w:r w:rsidR="003B0DAD" w:rsidRPr="00A4749D">
        <w:rPr>
          <w:lang w:val="en-GB"/>
        </w:rPr>
        <w:t xml:space="preserve">re aged </w:t>
      </w:r>
      <w:r w:rsidR="009F321F" w:rsidRPr="00A4749D">
        <w:rPr>
          <w:lang w:val="en-GB"/>
        </w:rPr>
        <w:t>10</w:t>
      </w:r>
      <w:r w:rsidR="003B0DAD" w:rsidRPr="00A4749D">
        <w:rPr>
          <w:lang w:val="en-GB"/>
        </w:rPr>
        <w:t>-</w:t>
      </w:r>
      <w:r w:rsidR="009F321F" w:rsidRPr="00A4749D">
        <w:rPr>
          <w:lang w:val="en-GB"/>
        </w:rPr>
        <w:t>13</w:t>
      </w:r>
      <w:r w:rsidR="003B0DAD" w:rsidRPr="00A4749D">
        <w:rPr>
          <w:lang w:val="en-GB"/>
        </w:rPr>
        <w:t xml:space="preserve"> years old with </w:t>
      </w:r>
      <w:r w:rsidR="00B906F1" w:rsidRPr="00A4749D">
        <w:rPr>
          <w:lang w:val="en-GB"/>
        </w:rPr>
        <w:t>35</w:t>
      </w:r>
      <w:r w:rsidR="00924C91" w:rsidRPr="00A4749D">
        <w:rPr>
          <w:lang w:val="en-GB"/>
        </w:rPr>
        <w:t xml:space="preserve"> percent</w:t>
      </w:r>
      <w:r w:rsidR="003B0DAD" w:rsidRPr="00A4749D">
        <w:rPr>
          <w:lang w:val="en-GB"/>
        </w:rPr>
        <w:t xml:space="preserve"> aged </w:t>
      </w:r>
      <w:r w:rsidR="009F321F" w:rsidRPr="00A4749D">
        <w:rPr>
          <w:lang w:val="en-GB"/>
        </w:rPr>
        <w:t>5</w:t>
      </w:r>
      <w:r w:rsidR="003B0DAD" w:rsidRPr="00A4749D">
        <w:rPr>
          <w:lang w:val="en-GB"/>
        </w:rPr>
        <w:t>-</w:t>
      </w:r>
      <w:r w:rsidR="009F321F" w:rsidRPr="00A4749D">
        <w:rPr>
          <w:lang w:val="en-GB"/>
        </w:rPr>
        <w:t>9</w:t>
      </w:r>
      <w:r w:rsidR="003B0DAD" w:rsidRPr="00A4749D">
        <w:rPr>
          <w:lang w:val="en-GB"/>
        </w:rPr>
        <w:t xml:space="preserve"> years old and </w:t>
      </w:r>
      <w:r w:rsidR="00B906F1" w:rsidRPr="00A4749D">
        <w:rPr>
          <w:lang w:val="en-GB"/>
        </w:rPr>
        <w:t>13</w:t>
      </w:r>
      <w:r w:rsidR="00924C91" w:rsidRPr="00A4749D">
        <w:rPr>
          <w:lang w:val="en-GB"/>
        </w:rPr>
        <w:t xml:space="preserve"> percent</w:t>
      </w:r>
      <w:r w:rsidR="003B0DAD" w:rsidRPr="00A4749D">
        <w:rPr>
          <w:lang w:val="en-GB"/>
        </w:rPr>
        <w:t xml:space="preserve"> aged 14-17 years old </w:t>
      </w:r>
      <w:r w:rsidR="0091391B" w:rsidRPr="00A4749D">
        <w:rPr>
          <w:lang w:val="en-GB"/>
        </w:rPr>
        <w:t>(</w:t>
      </w:r>
      <w:r w:rsidR="006E020C" w:rsidRPr="00A4749D">
        <w:rPr>
          <w:lang w:val="en-GB"/>
        </w:rPr>
        <w:fldChar w:fldCharType="begin"/>
      </w:r>
      <w:r w:rsidR="006E020C" w:rsidRPr="00A4749D">
        <w:rPr>
          <w:lang w:val="en-GB"/>
        </w:rPr>
        <w:instrText xml:space="preserve"> REF _Ref267924594 \h  \* MERGEFORMAT </w:instrText>
      </w:r>
      <w:r w:rsidR="006E020C" w:rsidRPr="00A4749D">
        <w:rPr>
          <w:lang w:val="en-GB"/>
        </w:rPr>
      </w:r>
      <w:r w:rsidR="006E020C" w:rsidRPr="00A4749D">
        <w:rPr>
          <w:lang w:val="en-GB"/>
        </w:rPr>
        <w:fldChar w:fldCharType="separate"/>
      </w:r>
      <w:r w:rsidR="008F07B0" w:rsidRPr="008F07B0">
        <w:rPr>
          <w:lang w:val="en-GB"/>
        </w:rPr>
        <w:t>Figure 18</w:t>
      </w:r>
      <w:r w:rsidR="006E020C" w:rsidRPr="00A4749D">
        <w:rPr>
          <w:lang w:val="en-GB"/>
        </w:rPr>
        <w:fldChar w:fldCharType="end"/>
      </w:r>
      <w:r w:rsidR="0091391B" w:rsidRPr="00A4749D">
        <w:rPr>
          <w:lang w:val="en-GB"/>
        </w:rPr>
        <w:t>)</w:t>
      </w:r>
      <w:r w:rsidR="003B0DAD" w:rsidRPr="00A4749D">
        <w:rPr>
          <w:lang w:val="en-GB"/>
        </w:rPr>
        <w:t xml:space="preserve">. </w:t>
      </w:r>
    </w:p>
    <w:p w14:paraId="7ECFADDE" w14:textId="704E1EC0" w:rsidR="004917A9" w:rsidRPr="00A4749D" w:rsidRDefault="00B72964" w:rsidP="006D47C2">
      <w:pPr>
        <w:pStyle w:val="RNZBullets"/>
        <w:rPr>
          <w:lang w:val="en-GB"/>
        </w:rPr>
      </w:pPr>
      <w:r w:rsidRPr="00A4749D">
        <w:rPr>
          <w:lang w:val="en-GB"/>
        </w:rPr>
        <w:t>53</w:t>
      </w:r>
      <w:r w:rsidR="006D47C2" w:rsidRPr="00A4749D">
        <w:rPr>
          <w:lang w:val="en-GB"/>
        </w:rPr>
        <w:t xml:space="preserve"> percent </w:t>
      </w:r>
      <w:r w:rsidR="004917A9" w:rsidRPr="00A4749D">
        <w:rPr>
          <w:lang w:val="en-GB"/>
        </w:rPr>
        <w:t xml:space="preserve">of the children referred to the programme were male and </w:t>
      </w:r>
      <w:r w:rsidR="00B906F1" w:rsidRPr="00A4749D">
        <w:rPr>
          <w:lang w:val="en-GB"/>
        </w:rPr>
        <w:t>47</w:t>
      </w:r>
      <w:r w:rsidR="004917A9" w:rsidRPr="00A4749D">
        <w:rPr>
          <w:lang w:val="en-GB"/>
        </w:rPr>
        <w:t xml:space="preserve"> percent were </w:t>
      </w:r>
      <w:r w:rsidR="006C7EED" w:rsidRPr="00A4749D">
        <w:rPr>
          <w:lang w:val="en-GB"/>
        </w:rPr>
        <w:t>fe</w:t>
      </w:r>
      <w:r w:rsidR="004917A9" w:rsidRPr="00A4749D">
        <w:rPr>
          <w:lang w:val="en-GB"/>
        </w:rPr>
        <w:t>male (</w:t>
      </w:r>
      <w:r w:rsidR="008869B4" w:rsidRPr="00A4749D">
        <w:rPr>
          <w:lang w:val="en-GB"/>
        </w:rPr>
        <w:t>Figure 19).</w:t>
      </w:r>
    </w:p>
    <w:p w14:paraId="7ECFADDF" w14:textId="60CD7E94" w:rsidR="003B0DAD" w:rsidRPr="00A4749D" w:rsidRDefault="00B72964" w:rsidP="00B906F1">
      <w:pPr>
        <w:pStyle w:val="RNZBullets"/>
        <w:rPr>
          <w:lang w:val="en-GB"/>
        </w:rPr>
      </w:pPr>
      <w:r w:rsidRPr="00A4749D">
        <w:rPr>
          <w:lang w:val="en-GB"/>
        </w:rPr>
        <w:t xml:space="preserve">80 </w:t>
      </w:r>
      <w:r w:rsidR="00924C91" w:rsidRPr="00A4749D">
        <w:rPr>
          <w:lang w:val="en-GB"/>
        </w:rPr>
        <w:t>percent</w:t>
      </w:r>
      <w:r w:rsidR="003B0DAD" w:rsidRPr="00A4749D">
        <w:rPr>
          <w:lang w:val="en-GB"/>
        </w:rPr>
        <w:t xml:space="preserve"> o</w:t>
      </w:r>
      <w:r w:rsidR="00692B72" w:rsidRPr="00A4749D">
        <w:rPr>
          <w:lang w:val="en-GB"/>
        </w:rPr>
        <w:t>f</w:t>
      </w:r>
      <w:r w:rsidR="003B0DAD" w:rsidRPr="00A4749D">
        <w:rPr>
          <w:lang w:val="en-GB"/>
        </w:rPr>
        <w:t xml:space="preserve"> </w:t>
      </w:r>
      <w:r w:rsidR="00A60AF5" w:rsidRPr="00A4749D">
        <w:rPr>
          <w:lang w:val="en-GB"/>
        </w:rPr>
        <w:t>the</w:t>
      </w:r>
      <w:r w:rsidR="00871A12" w:rsidRPr="00A4749D">
        <w:rPr>
          <w:lang w:val="en-GB"/>
        </w:rPr>
        <w:t xml:space="preserve"> survey</w:t>
      </w:r>
      <w:r w:rsidR="00A60AF5" w:rsidRPr="00A4749D">
        <w:rPr>
          <w:lang w:val="en-GB"/>
        </w:rPr>
        <w:t xml:space="preserve"> </w:t>
      </w:r>
      <w:r w:rsidR="0042080E" w:rsidRPr="00A4749D">
        <w:rPr>
          <w:lang w:val="en-GB"/>
        </w:rPr>
        <w:t>participants</w:t>
      </w:r>
      <w:r w:rsidR="003B0DAD" w:rsidRPr="00A4749D">
        <w:rPr>
          <w:lang w:val="en-GB"/>
        </w:rPr>
        <w:t xml:space="preserve"> were the mother of the referred child, while </w:t>
      </w:r>
      <w:r w:rsidR="00B906F1" w:rsidRPr="00A4749D">
        <w:rPr>
          <w:lang w:val="en-GB"/>
        </w:rPr>
        <w:t>nine</w:t>
      </w:r>
      <w:r w:rsidR="00924C91" w:rsidRPr="00A4749D">
        <w:rPr>
          <w:lang w:val="en-GB"/>
        </w:rPr>
        <w:t xml:space="preserve"> percent</w:t>
      </w:r>
      <w:r w:rsidR="003B0DAD" w:rsidRPr="00A4749D">
        <w:rPr>
          <w:lang w:val="en-GB"/>
        </w:rPr>
        <w:t xml:space="preserve"> were the father and </w:t>
      </w:r>
      <w:r w:rsidR="00B906F1" w:rsidRPr="00A4749D">
        <w:rPr>
          <w:lang w:val="en-GB"/>
        </w:rPr>
        <w:t>five</w:t>
      </w:r>
      <w:r w:rsidR="00924C91" w:rsidRPr="00A4749D">
        <w:rPr>
          <w:lang w:val="en-GB"/>
        </w:rPr>
        <w:t xml:space="preserve"> percent</w:t>
      </w:r>
      <w:r w:rsidR="0036291B" w:rsidRPr="00A4749D">
        <w:rPr>
          <w:lang w:val="en-GB"/>
        </w:rPr>
        <w:t xml:space="preserve"> </w:t>
      </w:r>
      <w:r w:rsidR="006C4E4C" w:rsidRPr="00A4749D">
        <w:rPr>
          <w:lang w:val="en-GB"/>
        </w:rPr>
        <w:t>were</w:t>
      </w:r>
      <w:r w:rsidR="0036291B" w:rsidRPr="00A4749D">
        <w:rPr>
          <w:lang w:val="en-GB"/>
        </w:rPr>
        <w:t xml:space="preserve"> the</w:t>
      </w:r>
      <w:r w:rsidR="003B0DAD" w:rsidRPr="00A4749D">
        <w:rPr>
          <w:lang w:val="en-GB"/>
        </w:rPr>
        <w:t xml:space="preserve"> grandmother</w:t>
      </w:r>
      <w:r w:rsidR="0036291B" w:rsidRPr="00A4749D">
        <w:rPr>
          <w:lang w:val="en-GB"/>
        </w:rPr>
        <w:t xml:space="preserve"> </w:t>
      </w:r>
      <w:r w:rsidR="003B0DAD" w:rsidRPr="00A4749D">
        <w:rPr>
          <w:lang w:val="en-GB"/>
        </w:rPr>
        <w:t xml:space="preserve">of the referred child. </w:t>
      </w:r>
      <w:r w:rsidR="007C4384" w:rsidRPr="00A4749D">
        <w:rPr>
          <w:lang w:val="en-GB"/>
        </w:rPr>
        <w:t xml:space="preserve">Another </w:t>
      </w:r>
      <w:r w:rsidR="00B906F1" w:rsidRPr="00A4749D">
        <w:rPr>
          <w:lang w:val="en-GB"/>
        </w:rPr>
        <w:t>five</w:t>
      </w:r>
      <w:r w:rsidR="00924C91" w:rsidRPr="00A4749D">
        <w:rPr>
          <w:lang w:val="en-GB"/>
        </w:rPr>
        <w:t xml:space="preserve"> percent</w:t>
      </w:r>
      <w:r w:rsidR="00692B72" w:rsidRPr="00A4749D">
        <w:rPr>
          <w:lang w:val="en-GB"/>
        </w:rPr>
        <w:t xml:space="preserve"> said</w:t>
      </w:r>
      <w:r w:rsidR="003B0DAD" w:rsidRPr="00A4749D">
        <w:rPr>
          <w:lang w:val="en-GB"/>
        </w:rPr>
        <w:t xml:space="preserve"> they had another relationship with the referred child suc</w:t>
      </w:r>
      <w:r w:rsidR="00AD1ABD" w:rsidRPr="00A4749D">
        <w:rPr>
          <w:lang w:val="en-GB"/>
        </w:rPr>
        <w:t xml:space="preserve">h as being the child’s </w:t>
      </w:r>
      <w:r w:rsidR="00B906F1" w:rsidRPr="00A4749D">
        <w:rPr>
          <w:lang w:val="en-GB"/>
        </w:rPr>
        <w:t>aunty</w:t>
      </w:r>
      <w:r w:rsidR="00AD1ABD" w:rsidRPr="00A4749D">
        <w:rPr>
          <w:lang w:val="en-GB"/>
        </w:rPr>
        <w:t xml:space="preserve"> </w:t>
      </w:r>
      <w:r w:rsidR="0091391B" w:rsidRPr="00A4749D">
        <w:rPr>
          <w:lang w:val="en-GB"/>
        </w:rPr>
        <w:t>(</w:t>
      </w:r>
      <w:r w:rsidR="006E020C" w:rsidRPr="00A4749D">
        <w:rPr>
          <w:lang w:val="en-GB"/>
        </w:rPr>
        <w:fldChar w:fldCharType="begin"/>
      </w:r>
      <w:r w:rsidR="006E020C" w:rsidRPr="00A4749D">
        <w:rPr>
          <w:lang w:val="en-GB"/>
        </w:rPr>
        <w:instrText xml:space="preserve"> REF _Ref267924624 \h  \* MERGEFORMAT </w:instrText>
      </w:r>
      <w:r w:rsidR="006E020C" w:rsidRPr="00A4749D">
        <w:rPr>
          <w:lang w:val="en-GB"/>
        </w:rPr>
      </w:r>
      <w:r w:rsidR="006E020C" w:rsidRPr="00A4749D">
        <w:rPr>
          <w:lang w:val="en-GB"/>
        </w:rPr>
        <w:fldChar w:fldCharType="separate"/>
      </w:r>
      <w:r w:rsidR="008F07B0" w:rsidRPr="008F07B0">
        <w:rPr>
          <w:lang w:val="en-GB"/>
        </w:rPr>
        <w:t>Figure 20</w:t>
      </w:r>
      <w:r w:rsidR="006E020C" w:rsidRPr="00A4749D">
        <w:rPr>
          <w:lang w:val="en-GB"/>
        </w:rPr>
        <w:fldChar w:fldCharType="end"/>
      </w:r>
      <w:r w:rsidR="0091391B" w:rsidRPr="00A4749D">
        <w:rPr>
          <w:lang w:val="en-GB"/>
        </w:rPr>
        <w:t>)</w:t>
      </w:r>
      <w:r w:rsidR="003B0DAD" w:rsidRPr="00A4749D">
        <w:rPr>
          <w:lang w:val="en-GB"/>
        </w:rPr>
        <w:t xml:space="preserve">. </w:t>
      </w:r>
    </w:p>
    <w:p w14:paraId="7ECFADE0" w14:textId="5C9A6865" w:rsidR="0091391B" w:rsidRPr="00A4749D" w:rsidRDefault="00B72964" w:rsidP="0069545A">
      <w:pPr>
        <w:pStyle w:val="RNZBullets"/>
        <w:rPr>
          <w:lang w:val="en-GB"/>
        </w:rPr>
      </w:pPr>
      <w:r w:rsidRPr="00A4749D">
        <w:rPr>
          <w:lang w:val="en-GB"/>
        </w:rPr>
        <w:t>63</w:t>
      </w:r>
      <w:r w:rsidR="00FA32AC" w:rsidRPr="00A4749D">
        <w:rPr>
          <w:lang w:val="en-GB"/>
        </w:rPr>
        <w:t xml:space="preserve"> percent</w:t>
      </w:r>
      <w:r w:rsidR="003B0DAD" w:rsidRPr="00A4749D">
        <w:rPr>
          <w:lang w:val="en-GB"/>
        </w:rPr>
        <w:t xml:space="preserve"> of the </w:t>
      </w:r>
      <w:r w:rsidR="0042080E" w:rsidRPr="00A4749D">
        <w:rPr>
          <w:lang w:val="en-GB"/>
        </w:rPr>
        <w:t>participants</w:t>
      </w:r>
      <w:r w:rsidR="003B0DAD" w:rsidRPr="00A4749D">
        <w:rPr>
          <w:lang w:val="en-GB"/>
        </w:rPr>
        <w:t xml:space="preserve"> </w:t>
      </w:r>
      <w:r w:rsidR="0042080E" w:rsidRPr="00A4749D">
        <w:rPr>
          <w:lang w:val="en-GB"/>
        </w:rPr>
        <w:t>identified</w:t>
      </w:r>
      <w:r w:rsidR="003B0DAD" w:rsidRPr="00A4749D">
        <w:rPr>
          <w:lang w:val="en-GB"/>
        </w:rPr>
        <w:t xml:space="preserve"> their family as</w:t>
      </w:r>
      <w:r w:rsidR="00692B72" w:rsidRPr="00A4749D">
        <w:rPr>
          <w:lang w:val="en-GB"/>
        </w:rPr>
        <w:t xml:space="preserve"> being</w:t>
      </w:r>
      <w:r w:rsidR="003B0DAD" w:rsidRPr="00A4749D">
        <w:rPr>
          <w:lang w:val="en-GB"/>
        </w:rPr>
        <w:t xml:space="preserve"> European,</w:t>
      </w:r>
      <w:r w:rsidR="0042080E" w:rsidRPr="00A4749D">
        <w:rPr>
          <w:lang w:val="en-GB"/>
        </w:rPr>
        <w:t xml:space="preserve"> while </w:t>
      </w:r>
      <w:r w:rsidR="0069545A" w:rsidRPr="00A4749D">
        <w:rPr>
          <w:lang w:val="en-GB"/>
        </w:rPr>
        <w:t>40</w:t>
      </w:r>
      <w:r w:rsidR="0042080E" w:rsidRPr="00A4749D">
        <w:rPr>
          <w:lang w:val="en-GB"/>
        </w:rPr>
        <w:t xml:space="preserve"> percent identified as M</w:t>
      </w:r>
      <w:r w:rsidR="00D47158" w:rsidRPr="00A4749D">
        <w:rPr>
          <w:lang w:val="en-GB"/>
        </w:rPr>
        <w:t>ä</w:t>
      </w:r>
      <w:r w:rsidR="0042080E" w:rsidRPr="00A4749D">
        <w:rPr>
          <w:lang w:val="en-GB"/>
        </w:rPr>
        <w:t xml:space="preserve">ori, </w:t>
      </w:r>
      <w:r w:rsidR="0069545A" w:rsidRPr="00A4749D">
        <w:rPr>
          <w:lang w:val="en-GB"/>
        </w:rPr>
        <w:t>21</w:t>
      </w:r>
      <w:r w:rsidR="00AA0E37" w:rsidRPr="00A4749D">
        <w:rPr>
          <w:lang w:val="en-GB"/>
        </w:rPr>
        <w:t xml:space="preserve"> </w:t>
      </w:r>
      <w:r w:rsidR="0042080E" w:rsidRPr="00A4749D">
        <w:rPr>
          <w:lang w:val="en-GB"/>
        </w:rPr>
        <w:t>percent as Pacific (</w:t>
      </w:r>
      <w:r w:rsidR="0069545A" w:rsidRPr="00A4749D">
        <w:rPr>
          <w:lang w:val="en-GB"/>
        </w:rPr>
        <w:t>12</w:t>
      </w:r>
      <w:r w:rsidR="0042080E" w:rsidRPr="00A4749D">
        <w:rPr>
          <w:lang w:val="en-GB"/>
        </w:rPr>
        <w:t xml:space="preserve"> percent Samoan, </w:t>
      </w:r>
      <w:r w:rsidR="0069545A" w:rsidRPr="00A4749D">
        <w:rPr>
          <w:lang w:val="en-GB"/>
        </w:rPr>
        <w:t>five</w:t>
      </w:r>
      <w:r w:rsidR="0042080E" w:rsidRPr="00A4749D">
        <w:rPr>
          <w:lang w:val="en-GB"/>
        </w:rPr>
        <w:t xml:space="preserve"> percent Cook Island M</w:t>
      </w:r>
      <w:r w:rsidR="00D47158" w:rsidRPr="00A4749D">
        <w:rPr>
          <w:lang w:val="en-GB"/>
        </w:rPr>
        <w:t>ä</w:t>
      </w:r>
      <w:r w:rsidR="0042080E" w:rsidRPr="00A4749D">
        <w:rPr>
          <w:lang w:val="en-GB"/>
        </w:rPr>
        <w:t xml:space="preserve">ori and </w:t>
      </w:r>
      <w:r w:rsidR="0069545A" w:rsidRPr="00A4749D">
        <w:rPr>
          <w:lang w:val="en-GB"/>
        </w:rPr>
        <w:t>five</w:t>
      </w:r>
      <w:r w:rsidR="0042080E" w:rsidRPr="00A4749D">
        <w:rPr>
          <w:lang w:val="en-GB"/>
        </w:rPr>
        <w:t xml:space="preserve"> percent other Pacific) and</w:t>
      </w:r>
      <w:r w:rsidR="00CC0037" w:rsidRPr="00A4749D">
        <w:rPr>
          <w:lang w:val="en-GB"/>
        </w:rPr>
        <w:t xml:space="preserve"> </w:t>
      </w:r>
      <w:r w:rsidR="0069545A" w:rsidRPr="00A4749D">
        <w:rPr>
          <w:lang w:val="en-GB"/>
        </w:rPr>
        <w:t>five</w:t>
      </w:r>
      <w:r w:rsidR="0042080E" w:rsidRPr="00A4749D">
        <w:rPr>
          <w:lang w:val="en-GB"/>
        </w:rPr>
        <w:t xml:space="preserve"> percent as Asian.</w:t>
      </w:r>
      <w:r w:rsidR="00116183" w:rsidRPr="00A4749D">
        <w:rPr>
          <w:lang w:val="en-GB"/>
        </w:rPr>
        <w:t xml:space="preserve"> Another </w:t>
      </w:r>
      <w:r w:rsidR="0069545A" w:rsidRPr="00A4749D">
        <w:rPr>
          <w:lang w:val="en-GB"/>
        </w:rPr>
        <w:t>six</w:t>
      </w:r>
      <w:r w:rsidR="00CC0037" w:rsidRPr="00A4749D">
        <w:rPr>
          <w:lang w:val="en-GB"/>
        </w:rPr>
        <w:t xml:space="preserve"> </w:t>
      </w:r>
      <w:r w:rsidR="00116183" w:rsidRPr="00A4749D">
        <w:rPr>
          <w:lang w:val="en-GB"/>
        </w:rPr>
        <w:t>percent specified some other ethnicity.</w:t>
      </w:r>
      <w:r w:rsidR="003B0DAD" w:rsidRPr="00A4749D">
        <w:rPr>
          <w:lang w:val="en-GB"/>
        </w:rPr>
        <w:t xml:space="preserve"> </w:t>
      </w:r>
      <w:r w:rsidR="0091391B" w:rsidRPr="00A4749D">
        <w:rPr>
          <w:lang w:val="en-GB"/>
        </w:rPr>
        <w:t xml:space="preserve">Note that </w:t>
      </w:r>
      <w:r w:rsidR="003B0DAD" w:rsidRPr="00A4749D">
        <w:rPr>
          <w:lang w:val="en-GB"/>
        </w:rPr>
        <w:t>more tha</w:t>
      </w:r>
      <w:r w:rsidR="006C4E4C" w:rsidRPr="00A4749D">
        <w:rPr>
          <w:lang w:val="en-GB"/>
        </w:rPr>
        <w:t>n one ethnic</w:t>
      </w:r>
      <w:r w:rsidR="0091391B" w:rsidRPr="00A4749D">
        <w:rPr>
          <w:lang w:val="en-GB"/>
        </w:rPr>
        <w:t xml:space="preserve"> group may apply (</w:t>
      </w:r>
      <w:r w:rsidR="00D47158" w:rsidRPr="00A4749D">
        <w:rPr>
          <w:lang w:val="en-GB"/>
        </w:rPr>
        <w:t xml:space="preserve">Table 10 </w:t>
      </w:r>
      <w:r w:rsidR="0091391B" w:rsidRPr="00A4749D">
        <w:rPr>
          <w:lang w:val="en-GB"/>
        </w:rPr>
        <w:t xml:space="preserve">and </w:t>
      </w:r>
      <w:r w:rsidR="00D47158" w:rsidRPr="00A4749D">
        <w:rPr>
          <w:lang w:val="en-GB"/>
        </w:rPr>
        <w:t>Table 11)</w:t>
      </w:r>
      <w:r w:rsidR="003B0DAD" w:rsidRPr="00A4749D">
        <w:rPr>
          <w:lang w:val="en-GB"/>
        </w:rPr>
        <w:t>.</w:t>
      </w:r>
    </w:p>
    <w:p w14:paraId="7ECFADE1" w14:textId="483EFE26" w:rsidR="00347DCC" w:rsidRPr="00A4749D" w:rsidRDefault="00630170" w:rsidP="0069545A">
      <w:pPr>
        <w:pStyle w:val="RNZBullets"/>
        <w:rPr>
          <w:lang w:val="en-GB"/>
        </w:rPr>
      </w:pPr>
      <w:r w:rsidRPr="00A4749D">
        <w:rPr>
          <w:lang w:val="en-GB"/>
        </w:rPr>
        <w:t xml:space="preserve">In terms of household composition, </w:t>
      </w:r>
      <w:r w:rsidR="0069545A" w:rsidRPr="00A4749D">
        <w:rPr>
          <w:lang w:val="en-GB"/>
        </w:rPr>
        <w:t>78</w:t>
      </w:r>
      <w:r w:rsidRPr="00A4749D">
        <w:rPr>
          <w:lang w:val="en-GB"/>
        </w:rPr>
        <w:t xml:space="preserve"> percent of the referred children live with their mother and </w:t>
      </w:r>
      <w:r w:rsidR="0069545A" w:rsidRPr="00A4749D">
        <w:rPr>
          <w:lang w:val="en-GB"/>
        </w:rPr>
        <w:t>53</w:t>
      </w:r>
      <w:r w:rsidRPr="00A4749D">
        <w:rPr>
          <w:lang w:val="en-GB"/>
        </w:rPr>
        <w:t xml:space="preserve"> percent live with their father (Figure 21).</w:t>
      </w:r>
    </w:p>
    <w:p w14:paraId="7ECFADE2" w14:textId="60F577AD" w:rsidR="00347DCC" w:rsidRPr="00A4749D" w:rsidRDefault="00B72964" w:rsidP="0069545A">
      <w:pPr>
        <w:pStyle w:val="RNZBullets"/>
        <w:numPr>
          <w:ilvl w:val="1"/>
          <w:numId w:val="30"/>
        </w:numPr>
        <w:rPr>
          <w:lang w:val="en-GB"/>
        </w:rPr>
      </w:pPr>
      <w:r w:rsidRPr="00A4749D">
        <w:rPr>
          <w:lang w:val="en-GB"/>
        </w:rPr>
        <w:t xml:space="preserve">14 </w:t>
      </w:r>
      <w:r w:rsidR="00FA32AC" w:rsidRPr="00A4749D">
        <w:rPr>
          <w:lang w:val="en-GB"/>
        </w:rPr>
        <w:t xml:space="preserve">percent of </w:t>
      </w:r>
      <w:r w:rsidR="00822CD3" w:rsidRPr="00A4749D">
        <w:rPr>
          <w:lang w:val="en-GB"/>
        </w:rPr>
        <w:t>participants</w:t>
      </w:r>
      <w:r w:rsidR="00FA32AC" w:rsidRPr="00A4749D">
        <w:rPr>
          <w:lang w:val="en-GB"/>
        </w:rPr>
        <w:t xml:space="preserve"> have a </w:t>
      </w:r>
      <w:r w:rsidR="003B0DAD" w:rsidRPr="00A4749D">
        <w:rPr>
          <w:lang w:val="en-GB"/>
        </w:rPr>
        <w:t xml:space="preserve">grandmother </w:t>
      </w:r>
      <w:r w:rsidR="00FA32AC" w:rsidRPr="00A4749D">
        <w:rPr>
          <w:lang w:val="en-GB"/>
        </w:rPr>
        <w:t>and</w:t>
      </w:r>
      <w:r w:rsidR="00FE1C07" w:rsidRPr="00A4749D">
        <w:rPr>
          <w:lang w:val="en-GB"/>
        </w:rPr>
        <w:t xml:space="preserve"> </w:t>
      </w:r>
      <w:r w:rsidR="0069545A" w:rsidRPr="00A4749D">
        <w:rPr>
          <w:lang w:val="en-GB"/>
        </w:rPr>
        <w:t>five</w:t>
      </w:r>
      <w:r w:rsidR="00FE1C07" w:rsidRPr="00A4749D">
        <w:rPr>
          <w:lang w:val="en-GB"/>
        </w:rPr>
        <w:t xml:space="preserve"> percent have a</w:t>
      </w:r>
      <w:r w:rsidR="00FA32AC" w:rsidRPr="00A4749D">
        <w:rPr>
          <w:lang w:val="en-GB"/>
        </w:rPr>
        <w:t xml:space="preserve"> grandfather residing</w:t>
      </w:r>
      <w:r w:rsidR="003B0DAD" w:rsidRPr="00A4749D">
        <w:rPr>
          <w:lang w:val="en-GB"/>
        </w:rPr>
        <w:t xml:space="preserve"> in </w:t>
      </w:r>
      <w:r w:rsidR="00FA32AC" w:rsidRPr="00A4749D">
        <w:rPr>
          <w:lang w:val="en-GB"/>
        </w:rPr>
        <w:t xml:space="preserve">their </w:t>
      </w:r>
      <w:r w:rsidR="003B0DAD" w:rsidRPr="00A4749D">
        <w:rPr>
          <w:lang w:val="en-GB"/>
        </w:rPr>
        <w:t>househol</w:t>
      </w:r>
      <w:r w:rsidR="00347DCC" w:rsidRPr="00A4749D">
        <w:rPr>
          <w:lang w:val="en-GB"/>
        </w:rPr>
        <w:t>d</w:t>
      </w:r>
      <w:r w:rsidR="00425A82" w:rsidRPr="00A4749D">
        <w:rPr>
          <w:lang w:val="en-GB"/>
        </w:rPr>
        <w:t>.</w:t>
      </w:r>
    </w:p>
    <w:p w14:paraId="7ECFADE4" w14:textId="3C971FA2" w:rsidR="003B0DAD" w:rsidRPr="00A4749D" w:rsidRDefault="00B72964" w:rsidP="0069545A">
      <w:pPr>
        <w:pStyle w:val="RNZBullets"/>
        <w:numPr>
          <w:ilvl w:val="1"/>
          <w:numId w:val="30"/>
        </w:numPr>
        <w:rPr>
          <w:lang w:val="en-GB"/>
        </w:rPr>
      </w:pPr>
      <w:r w:rsidRPr="00A4749D">
        <w:rPr>
          <w:lang w:val="en-GB"/>
        </w:rPr>
        <w:t>38</w:t>
      </w:r>
      <w:r w:rsidR="00CA3F3D" w:rsidRPr="00A4749D">
        <w:rPr>
          <w:lang w:val="en-GB"/>
        </w:rPr>
        <w:t xml:space="preserve"> </w:t>
      </w:r>
      <w:r w:rsidR="00924C91" w:rsidRPr="00A4749D">
        <w:rPr>
          <w:lang w:val="en-GB"/>
        </w:rPr>
        <w:t>percent</w:t>
      </w:r>
      <w:r w:rsidR="003B0DAD" w:rsidRPr="00A4749D">
        <w:rPr>
          <w:lang w:val="en-GB"/>
        </w:rPr>
        <w:t xml:space="preserve"> of the referred children have at least one </w:t>
      </w:r>
      <w:r w:rsidR="00CA3F3D" w:rsidRPr="00A4749D">
        <w:rPr>
          <w:lang w:val="en-GB"/>
        </w:rPr>
        <w:t xml:space="preserve">brother </w:t>
      </w:r>
      <w:r w:rsidR="0032360E" w:rsidRPr="00A4749D">
        <w:rPr>
          <w:lang w:val="en-GB"/>
        </w:rPr>
        <w:t xml:space="preserve">and </w:t>
      </w:r>
      <w:r w:rsidR="0069545A" w:rsidRPr="00A4749D">
        <w:rPr>
          <w:lang w:val="en-GB"/>
        </w:rPr>
        <w:t>32</w:t>
      </w:r>
      <w:r w:rsidR="0032360E" w:rsidRPr="00A4749D">
        <w:rPr>
          <w:lang w:val="en-GB"/>
        </w:rPr>
        <w:t xml:space="preserve"> percent at least one </w:t>
      </w:r>
      <w:r w:rsidR="00CA3F3D" w:rsidRPr="00A4749D">
        <w:rPr>
          <w:lang w:val="en-GB"/>
        </w:rPr>
        <w:t>sister</w:t>
      </w:r>
      <w:r w:rsidR="003B0DAD" w:rsidRPr="00A4749D">
        <w:rPr>
          <w:lang w:val="en-GB"/>
        </w:rPr>
        <w:t xml:space="preserve">. </w:t>
      </w:r>
      <w:r w:rsidR="0069545A" w:rsidRPr="00A4749D">
        <w:rPr>
          <w:lang w:val="en-GB"/>
        </w:rPr>
        <w:t>Four percent had an uncle and three</w:t>
      </w:r>
      <w:r w:rsidR="00924C91" w:rsidRPr="00A4749D">
        <w:rPr>
          <w:lang w:val="en-GB"/>
        </w:rPr>
        <w:t xml:space="preserve"> percent</w:t>
      </w:r>
      <w:r w:rsidR="003B0DAD" w:rsidRPr="00A4749D">
        <w:rPr>
          <w:lang w:val="en-GB"/>
        </w:rPr>
        <w:t xml:space="preserve"> had </w:t>
      </w:r>
      <w:r w:rsidR="00EC7B17" w:rsidRPr="00A4749D">
        <w:rPr>
          <w:lang w:val="en-GB"/>
        </w:rPr>
        <w:t xml:space="preserve">an aunt and/or </w:t>
      </w:r>
      <w:r w:rsidR="003B0DAD" w:rsidRPr="00A4749D">
        <w:rPr>
          <w:lang w:val="en-GB"/>
        </w:rPr>
        <w:t>their cousins residing in their household</w:t>
      </w:r>
      <w:r w:rsidR="001C2E70" w:rsidRPr="00A4749D">
        <w:rPr>
          <w:lang w:val="en-GB"/>
        </w:rPr>
        <w:t>.</w:t>
      </w:r>
      <w:r w:rsidR="003B0DAD" w:rsidRPr="00A4749D">
        <w:rPr>
          <w:lang w:val="en-GB"/>
        </w:rPr>
        <w:t xml:space="preserve"> </w:t>
      </w:r>
    </w:p>
    <w:p w14:paraId="7ECFADE5" w14:textId="3E6C947B" w:rsidR="00EC0660" w:rsidRPr="00A4749D" w:rsidRDefault="00B47CC8" w:rsidP="00B47CC8">
      <w:pPr>
        <w:pStyle w:val="RNZBullets"/>
        <w:rPr>
          <w:lang w:val="en-GB"/>
        </w:rPr>
      </w:pPr>
      <w:r w:rsidRPr="00A4749D">
        <w:rPr>
          <w:lang w:val="en-GB"/>
        </w:rPr>
        <w:t>Table 12 shows that p</w:t>
      </w:r>
      <w:r w:rsidR="00822CD3" w:rsidRPr="00A4749D">
        <w:rPr>
          <w:lang w:val="en-GB"/>
        </w:rPr>
        <w:t>articipants</w:t>
      </w:r>
      <w:r w:rsidR="003B0DAD" w:rsidRPr="00A4749D">
        <w:rPr>
          <w:lang w:val="en-GB"/>
        </w:rPr>
        <w:t xml:space="preserve"> are most commonly from</w:t>
      </w:r>
      <w:r w:rsidR="00347DCC" w:rsidRPr="00A4749D">
        <w:rPr>
          <w:lang w:val="en-GB"/>
        </w:rPr>
        <w:t xml:space="preserve"> the </w:t>
      </w:r>
      <w:r w:rsidR="0069545A" w:rsidRPr="00A4749D">
        <w:rPr>
          <w:lang w:val="en-GB"/>
        </w:rPr>
        <w:t xml:space="preserve">Wellington catchments (20 percent), and </w:t>
      </w:r>
      <w:r w:rsidR="004F587F" w:rsidRPr="00A4749D">
        <w:rPr>
          <w:lang w:val="en-GB"/>
        </w:rPr>
        <w:t xml:space="preserve">Sport </w:t>
      </w:r>
      <w:r w:rsidR="00CC0037" w:rsidRPr="00A4749D">
        <w:rPr>
          <w:lang w:val="en-GB"/>
        </w:rPr>
        <w:t>Bay of Plenty</w:t>
      </w:r>
      <w:r w:rsidR="004F587F" w:rsidRPr="00A4749D">
        <w:rPr>
          <w:lang w:val="en-GB"/>
        </w:rPr>
        <w:t xml:space="preserve"> (</w:t>
      </w:r>
      <w:r w:rsidR="0069545A" w:rsidRPr="00A4749D">
        <w:rPr>
          <w:lang w:val="en-GB"/>
        </w:rPr>
        <w:t>17</w:t>
      </w:r>
      <w:r w:rsidR="004F587F" w:rsidRPr="00A4749D">
        <w:rPr>
          <w:lang w:val="en-GB"/>
        </w:rPr>
        <w:t xml:space="preserve"> percent)</w:t>
      </w:r>
      <w:r w:rsidR="00CC0037" w:rsidRPr="00A4749D">
        <w:rPr>
          <w:lang w:val="en-GB"/>
        </w:rPr>
        <w:t>.</w:t>
      </w:r>
      <w:r w:rsidR="00FA0C15" w:rsidRPr="00A4749D">
        <w:rPr>
          <w:lang w:val="en-GB"/>
        </w:rPr>
        <w:t xml:space="preserve"> </w:t>
      </w:r>
    </w:p>
    <w:p w14:paraId="7ECFADE6" w14:textId="07E384FB" w:rsidR="003B0DAD" w:rsidRPr="000B6C38" w:rsidRDefault="000B6C38" w:rsidP="002339FB">
      <w:pPr>
        <w:pStyle w:val="RNZBullets"/>
        <w:rPr>
          <w:lang w:val="en-GB"/>
        </w:rPr>
      </w:pPr>
      <w:r w:rsidRPr="000B6C38">
        <w:rPr>
          <w:lang w:val="en-GB"/>
        </w:rPr>
        <w:t>5</w:t>
      </w:r>
      <w:r w:rsidR="00042C03">
        <w:rPr>
          <w:lang w:val="en-GB"/>
        </w:rPr>
        <w:t>0</w:t>
      </w:r>
      <w:r w:rsidR="00924C91" w:rsidRPr="000B6C38">
        <w:rPr>
          <w:lang w:val="en-GB"/>
        </w:rPr>
        <w:t xml:space="preserve"> percent</w:t>
      </w:r>
      <w:r w:rsidR="00EC0660" w:rsidRPr="000B6C38">
        <w:rPr>
          <w:lang w:val="en-GB"/>
        </w:rPr>
        <w:t xml:space="preserve"> of participants </w:t>
      </w:r>
      <w:r w:rsidR="00042C03">
        <w:rPr>
          <w:lang w:val="en-GB"/>
        </w:rPr>
        <w:t>came from lower socio economic neighbourhoods</w:t>
      </w:r>
      <w:r w:rsidR="00EC0660" w:rsidRPr="000B6C38">
        <w:rPr>
          <w:lang w:val="en-GB"/>
        </w:rPr>
        <w:t xml:space="preserve"> including </w:t>
      </w:r>
      <w:r w:rsidRPr="000B6C38">
        <w:rPr>
          <w:lang w:val="en-GB"/>
        </w:rPr>
        <w:t>25</w:t>
      </w:r>
      <w:r w:rsidR="002339FB" w:rsidRPr="000B6C38">
        <w:rPr>
          <w:lang w:val="en-GB"/>
        </w:rPr>
        <w:t xml:space="preserve"> </w:t>
      </w:r>
      <w:r w:rsidR="00924C91" w:rsidRPr="000B6C38">
        <w:rPr>
          <w:lang w:val="en-GB"/>
        </w:rPr>
        <w:t>percent</w:t>
      </w:r>
      <w:r w:rsidR="00EC0660" w:rsidRPr="000B6C38">
        <w:rPr>
          <w:lang w:val="en-GB"/>
        </w:rPr>
        <w:t xml:space="preserve"> who live in the highest deprivation decile (</w:t>
      </w:r>
      <w:r w:rsidR="006E020C" w:rsidRPr="000B6C38">
        <w:rPr>
          <w:lang w:val="en-GB"/>
        </w:rPr>
        <w:fldChar w:fldCharType="begin"/>
      </w:r>
      <w:r w:rsidR="006E020C" w:rsidRPr="000B6C38">
        <w:rPr>
          <w:lang w:val="en-GB"/>
        </w:rPr>
        <w:instrText xml:space="preserve"> REF _Ref268529949 \h  \* MERGEFORMAT </w:instrText>
      </w:r>
      <w:r w:rsidR="006E020C" w:rsidRPr="000B6C38">
        <w:rPr>
          <w:lang w:val="en-GB"/>
        </w:rPr>
      </w:r>
      <w:r w:rsidR="006E020C" w:rsidRPr="000B6C38">
        <w:rPr>
          <w:lang w:val="en-GB"/>
        </w:rPr>
        <w:fldChar w:fldCharType="separate"/>
      </w:r>
      <w:r w:rsidR="008F07B0" w:rsidRPr="008F07B0">
        <w:rPr>
          <w:lang w:val="en-GB"/>
        </w:rPr>
        <w:t>Figure 22</w:t>
      </w:r>
      <w:r w:rsidR="006E020C" w:rsidRPr="000B6C38">
        <w:rPr>
          <w:lang w:val="en-GB"/>
        </w:rPr>
        <w:fldChar w:fldCharType="end"/>
      </w:r>
      <w:r w:rsidR="00EC0660" w:rsidRPr="000B6C38">
        <w:rPr>
          <w:lang w:val="en-GB"/>
        </w:rPr>
        <w:t xml:space="preserve">). </w:t>
      </w:r>
      <w:r w:rsidR="007466AF" w:rsidRPr="000B6C38">
        <w:rPr>
          <w:lang w:val="en-GB"/>
        </w:rPr>
        <w:t xml:space="preserve">Note that this figure is for the population of </w:t>
      </w:r>
      <w:r w:rsidR="0032360E" w:rsidRPr="000B6C38">
        <w:rPr>
          <w:lang w:val="en-GB"/>
        </w:rPr>
        <w:t>Active Famil</w:t>
      </w:r>
      <w:r w:rsidR="00535D69" w:rsidRPr="000B6C38">
        <w:rPr>
          <w:lang w:val="en-GB"/>
        </w:rPr>
        <w:t xml:space="preserve">ies </w:t>
      </w:r>
      <w:r w:rsidR="001612C5" w:rsidRPr="000B6C38">
        <w:rPr>
          <w:lang w:val="en-GB"/>
        </w:rPr>
        <w:t>p</w:t>
      </w:r>
      <w:r w:rsidR="00535D69" w:rsidRPr="000B6C38">
        <w:rPr>
          <w:lang w:val="en-GB"/>
        </w:rPr>
        <w:t>rogramme</w:t>
      </w:r>
      <w:r w:rsidR="0032360E" w:rsidRPr="000B6C38">
        <w:rPr>
          <w:lang w:val="en-GB"/>
        </w:rPr>
        <w:t xml:space="preserve"> </w:t>
      </w:r>
      <w:r w:rsidR="007466AF" w:rsidRPr="000B6C38">
        <w:rPr>
          <w:lang w:val="en-GB"/>
        </w:rPr>
        <w:t>participants</w:t>
      </w:r>
      <w:r w:rsidR="003C6700">
        <w:rPr>
          <w:lang w:val="en-GB"/>
        </w:rPr>
        <w:t>, where contract holders could provide this information</w:t>
      </w:r>
      <w:r w:rsidR="007466AF" w:rsidRPr="000B6C38">
        <w:rPr>
          <w:lang w:val="en-GB"/>
        </w:rPr>
        <w:t>, rathe</w:t>
      </w:r>
      <w:r w:rsidR="00D46690" w:rsidRPr="000B6C38">
        <w:rPr>
          <w:lang w:val="en-GB"/>
        </w:rPr>
        <w:t xml:space="preserve">r than </w:t>
      </w:r>
      <w:r w:rsidR="00A60AF5" w:rsidRPr="000B6C38">
        <w:rPr>
          <w:lang w:val="en-GB"/>
        </w:rPr>
        <w:t xml:space="preserve">the </w:t>
      </w:r>
      <w:r w:rsidR="00A510C6" w:rsidRPr="000B6C38">
        <w:rPr>
          <w:lang w:val="en-GB"/>
        </w:rPr>
        <w:t>n=</w:t>
      </w:r>
      <w:r w:rsidR="00B72964" w:rsidRPr="000B6C38">
        <w:rPr>
          <w:lang w:val="en-GB"/>
        </w:rPr>
        <w:t xml:space="preserve">269 </w:t>
      </w:r>
      <w:r w:rsidR="00822CD3" w:rsidRPr="000B6C38">
        <w:rPr>
          <w:lang w:val="en-GB"/>
        </w:rPr>
        <w:t>participants</w:t>
      </w:r>
      <w:r w:rsidR="00D46690" w:rsidRPr="000B6C38">
        <w:rPr>
          <w:lang w:val="en-GB"/>
        </w:rPr>
        <w:t xml:space="preserve"> </w:t>
      </w:r>
      <w:r w:rsidR="00A510C6" w:rsidRPr="000B6C38">
        <w:rPr>
          <w:lang w:val="en-GB"/>
        </w:rPr>
        <w:t>in</w:t>
      </w:r>
      <w:r w:rsidR="00D46690" w:rsidRPr="000B6C38">
        <w:rPr>
          <w:lang w:val="en-GB"/>
        </w:rPr>
        <w:t xml:space="preserve"> the survey</w:t>
      </w:r>
      <w:r w:rsidR="007466AF" w:rsidRPr="000B6C38">
        <w:rPr>
          <w:lang w:val="en-GB"/>
        </w:rPr>
        <w:t>.</w:t>
      </w:r>
      <w:r w:rsidR="00C83F39">
        <w:rPr>
          <w:rStyle w:val="FootnoteReference"/>
          <w:lang w:val="en-GB"/>
        </w:rPr>
        <w:footnoteReference w:id="6"/>
      </w:r>
      <w:r w:rsidR="007466AF" w:rsidRPr="000B6C38">
        <w:rPr>
          <w:lang w:val="en-GB"/>
        </w:rPr>
        <w:t xml:space="preserve"> </w:t>
      </w:r>
    </w:p>
    <w:p w14:paraId="7ECFADE7" w14:textId="77777777" w:rsidR="003B0DAD" w:rsidRPr="00A4749D" w:rsidRDefault="003B0DAD" w:rsidP="003B0B69">
      <w:pPr>
        <w:pStyle w:val="BodyText"/>
        <w:rPr>
          <w:lang w:val="en-GB"/>
        </w:rPr>
      </w:pPr>
    </w:p>
    <w:p w14:paraId="7ECFADE8" w14:textId="13DB9E82" w:rsidR="00B20295" w:rsidRPr="00A4749D" w:rsidRDefault="00B20295" w:rsidP="00B20295">
      <w:pPr>
        <w:pStyle w:val="Caption"/>
        <w:rPr>
          <w:sz w:val="16"/>
          <w:szCs w:val="16"/>
          <w:lang w:val="en-GB"/>
        </w:rPr>
      </w:pPr>
      <w:bookmarkStart w:id="139" w:name="_Ref267924594"/>
      <w:bookmarkStart w:id="140" w:name="_Toc451936164"/>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18</w:t>
      </w:r>
      <w:r w:rsidR="004C4BF2" w:rsidRPr="00A4749D">
        <w:rPr>
          <w:noProof/>
          <w:sz w:val="16"/>
          <w:szCs w:val="16"/>
          <w:lang w:val="en-GB"/>
        </w:rPr>
        <w:fldChar w:fldCharType="end"/>
      </w:r>
      <w:bookmarkEnd w:id="139"/>
      <w:r w:rsidRPr="00A4749D">
        <w:rPr>
          <w:sz w:val="16"/>
          <w:szCs w:val="16"/>
          <w:lang w:val="en-GB"/>
        </w:rPr>
        <w:t>:</w:t>
      </w:r>
      <w:r w:rsidRPr="00A4749D">
        <w:rPr>
          <w:bCs w:val="0"/>
          <w:sz w:val="16"/>
          <w:szCs w:val="16"/>
          <w:lang w:val="en-GB"/>
        </w:rPr>
        <w:t xml:space="preserve"> Age of referred child</w:t>
      </w:r>
      <w:bookmarkEnd w:id="140"/>
    </w:p>
    <w:p w14:paraId="7ECFADE9" w14:textId="77777777" w:rsidR="00386F98" w:rsidRPr="00A4749D" w:rsidRDefault="00B20295" w:rsidP="00386F98">
      <w:pPr>
        <w:pStyle w:val="TableQuestion"/>
        <w:rPr>
          <w:sz w:val="18"/>
          <w:szCs w:val="18"/>
          <w:lang w:val="en-GB"/>
        </w:rPr>
      </w:pPr>
      <w:r w:rsidRPr="00A4749D">
        <w:rPr>
          <w:sz w:val="18"/>
          <w:szCs w:val="18"/>
          <w:lang w:val="en-GB"/>
        </w:rPr>
        <w:t xml:space="preserve">Q20. </w:t>
      </w:r>
      <w:r w:rsidR="0047474F" w:rsidRPr="00A4749D">
        <w:rPr>
          <w:sz w:val="18"/>
          <w:szCs w:val="18"/>
          <w:lang w:val="en-GB"/>
        </w:rPr>
        <w:t xml:space="preserve">What is the current age of the child referred to the programme? </w:t>
      </w:r>
    </w:p>
    <w:p w14:paraId="7ECFADEA" w14:textId="1801A7AE" w:rsidR="000C2EF9" w:rsidRPr="00A4749D" w:rsidRDefault="00FA584B" w:rsidP="000C2EF9">
      <w:pPr>
        <w:rPr>
          <w:lang w:val="en-GB"/>
        </w:rPr>
      </w:pPr>
      <w:r w:rsidRPr="00A4749D">
        <w:rPr>
          <w:noProof/>
          <w:lang w:eastAsia="en-NZ"/>
        </w:rPr>
        <w:drawing>
          <wp:inline distT="0" distB="0" distL="0" distR="0" wp14:anchorId="1675DE68" wp14:editId="4CEBA314">
            <wp:extent cx="5543550" cy="2683116"/>
            <wp:effectExtent l="0" t="0" r="0" b="317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3550" cy="2683116"/>
                    </a:xfrm>
                    <a:prstGeom prst="rect">
                      <a:avLst/>
                    </a:prstGeom>
                    <a:noFill/>
                    <a:ln>
                      <a:noFill/>
                    </a:ln>
                  </pic:spPr>
                </pic:pic>
              </a:graphicData>
            </a:graphic>
          </wp:inline>
        </w:drawing>
      </w:r>
    </w:p>
    <w:p w14:paraId="7ECFADEC" w14:textId="6BE7A370" w:rsidR="00B20295" w:rsidRPr="00686902" w:rsidRDefault="00B20295" w:rsidP="00686902">
      <w:pPr>
        <w:pStyle w:val="TableFootnote"/>
        <w:rPr>
          <w:lang w:val="en-GB"/>
        </w:rPr>
      </w:pPr>
      <w:r w:rsidRPr="00A4749D">
        <w:rPr>
          <w:lang w:val="en-GB"/>
        </w:rPr>
        <w:t>Total may not sum to 100% due to rounding.</w:t>
      </w:r>
      <w:r w:rsidR="002E4225" w:rsidRPr="00A4749D">
        <w:rPr>
          <w:lang w:val="en-GB"/>
        </w:rPr>
        <w:t xml:space="preserve"> </w:t>
      </w:r>
      <w:r w:rsidR="00DC1FE6">
        <w:rPr>
          <w:lang w:val="en-GB"/>
        </w:rPr>
        <w:br/>
      </w:r>
      <w:r w:rsidR="002E4225" w:rsidRPr="00A4749D">
        <w:rPr>
          <w:lang w:val="en-GB"/>
        </w:rPr>
        <w:t>2018 results exclude non-response</w:t>
      </w:r>
      <w:r w:rsidR="00DC1FE6">
        <w:rPr>
          <w:lang w:val="en-GB"/>
        </w:rPr>
        <w:t xml:space="preserve"> (all 269 respondents were asked</w:t>
      </w:r>
      <w:r w:rsidR="00686902">
        <w:rPr>
          <w:lang w:val="en-GB"/>
        </w:rPr>
        <w:t xml:space="preserve"> to answer</w:t>
      </w:r>
      <w:r w:rsidR="00DC1FE6">
        <w:rPr>
          <w:lang w:val="en-GB"/>
        </w:rPr>
        <w:t xml:space="preserve"> this question)</w:t>
      </w:r>
      <w:r w:rsidR="002E4225" w:rsidRPr="00A4749D">
        <w:rPr>
          <w:lang w:val="en-GB"/>
        </w:rPr>
        <w:t>.</w:t>
      </w:r>
    </w:p>
    <w:p w14:paraId="7ECFADED" w14:textId="77777777" w:rsidR="005A470F" w:rsidRPr="00A4749D" w:rsidRDefault="005A470F" w:rsidP="00B20295">
      <w:pPr>
        <w:pStyle w:val="Caption"/>
        <w:rPr>
          <w:sz w:val="16"/>
          <w:szCs w:val="16"/>
          <w:lang w:val="en-GB"/>
        </w:rPr>
      </w:pPr>
      <w:bookmarkStart w:id="141" w:name="_Ref267924603"/>
    </w:p>
    <w:p w14:paraId="7ECFADEE" w14:textId="4B7BAF1F" w:rsidR="00B20295" w:rsidRPr="00A4749D" w:rsidRDefault="00B20295" w:rsidP="00B20295">
      <w:pPr>
        <w:pStyle w:val="Caption"/>
        <w:rPr>
          <w:sz w:val="16"/>
          <w:szCs w:val="16"/>
          <w:lang w:val="en-GB"/>
        </w:rPr>
      </w:pPr>
      <w:bookmarkStart w:id="142" w:name="_Toc451936165"/>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19</w:t>
      </w:r>
      <w:r w:rsidR="004C4BF2" w:rsidRPr="00A4749D">
        <w:rPr>
          <w:noProof/>
          <w:sz w:val="16"/>
          <w:szCs w:val="16"/>
          <w:lang w:val="en-GB"/>
        </w:rPr>
        <w:fldChar w:fldCharType="end"/>
      </w:r>
      <w:bookmarkEnd w:id="141"/>
      <w:r w:rsidRPr="00A4749D">
        <w:rPr>
          <w:sz w:val="16"/>
          <w:szCs w:val="16"/>
          <w:lang w:val="en-GB"/>
        </w:rPr>
        <w:t>:</w:t>
      </w:r>
      <w:r w:rsidRPr="00A4749D">
        <w:rPr>
          <w:bCs w:val="0"/>
          <w:sz w:val="16"/>
          <w:szCs w:val="16"/>
          <w:lang w:val="en-GB"/>
        </w:rPr>
        <w:t xml:space="preserve"> </w:t>
      </w:r>
      <w:r w:rsidR="00386F98" w:rsidRPr="00A4749D">
        <w:rPr>
          <w:bCs w:val="0"/>
          <w:sz w:val="16"/>
          <w:szCs w:val="16"/>
          <w:lang w:val="en-GB"/>
        </w:rPr>
        <w:t>Gender of referred child</w:t>
      </w:r>
      <w:bookmarkEnd w:id="142"/>
    </w:p>
    <w:p w14:paraId="7ECFADEF" w14:textId="77777777" w:rsidR="00386F98" w:rsidRPr="00A4749D" w:rsidRDefault="00B20295" w:rsidP="00386F98">
      <w:pPr>
        <w:pStyle w:val="TableQuestion"/>
        <w:rPr>
          <w:sz w:val="18"/>
          <w:szCs w:val="18"/>
          <w:lang w:val="en-GB"/>
        </w:rPr>
      </w:pPr>
      <w:r w:rsidRPr="00A4749D">
        <w:rPr>
          <w:sz w:val="18"/>
          <w:szCs w:val="18"/>
          <w:lang w:val="en-GB"/>
        </w:rPr>
        <w:t>Q21.</w:t>
      </w:r>
      <w:r w:rsidR="00386F98" w:rsidRPr="00A4749D">
        <w:rPr>
          <w:sz w:val="18"/>
          <w:szCs w:val="18"/>
          <w:lang w:val="en-GB"/>
        </w:rPr>
        <w:t xml:space="preserve"> What is the gender of the child referred to the programme?</w:t>
      </w:r>
    </w:p>
    <w:p w14:paraId="7ECFADF0" w14:textId="569AE04D" w:rsidR="005A470F" w:rsidRPr="00A4749D" w:rsidRDefault="00FA584B" w:rsidP="005A470F">
      <w:pPr>
        <w:rPr>
          <w:lang w:val="en-GB"/>
        </w:rPr>
      </w:pPr>
      <w:r w:rsidRPr="00A4749D">
        <w:rPr>
          <w:noProof/>
          <w:lang w:eastAsia="en-NZ"/>
        </w:rPr>
        <w:drawing>
          <wp:inline distT="0" distB="0" distL="0" distR="0" wp14:anchorId="385EA573" wp14:editId="05C05797">
            <wp:extent cx="5543550" cy="2680319"/>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2680319"/>
                    </a:xfrm>
                    <a:prstGeom prst="rect">
                      <a:avLst/>
                    </a:prstGeom>
                    <a:noFill/>
                    <a:ln>
                      <a:noFill/>
                    </a:ln>
                  </pic:spPr>
                </pic:pic>
              </a:graphicData>
            </a:graphic>
          </wp:inline>
        </w:drawing>
      </w:r>
    </w:p>
    <w:p w14:paraId="1D3097CF" w14:textId="77777777" w:rsidR="00DC1FE6" w:rsidRDefault="00B20295" w:rsidP="00B20295">
      <w:pPr>
        <w:pStyle w:val="TableFootnote"/>
        <w:rPr>
          <w:lang w:val="en-GB"/>
        </w:rPr>
      </w:pPr>
      <w:r w:rsidRPr="00A4749D">
        <w:rPr>
          <w:lang w:val="en-GB"/>
        </w:rPr>
        <w:t>Total may not sum to 100% due to rounding.</w:t>
      </w:r>
    </w:p>
    <w:p w14:paraId="7ECFADF1" w14:textId="3F386208" w:rsidR="00B20295" w:rsidRPr="00A4749D" w:rsidRDefault="00DC1FE6" w:rsidP="00B20295">
      <w:pPr>
        <w:pStyle w:val="TableFootnote"/>
        <w:rPr>
          <w:lang w:val="en-GB"/>
        </w:rPr>
      </w:pPr>
      <w:r w:rsidRPr="00A4749D">
        <w:rPr>
          <w:lang w:val="en-GB"/>
        </w:rPr>
        <w:t>2018 results exclude non-response</w:t>
      </w:r>
      <w:r>
        <w:rPr>
          <w:lang w:val="en-GB"/>
        </w:rPr>
        <w:t xml:space="preserve"> (all 269 respondents were asked</w:t>
      </w:r>
      <w:r w:rsidR="00686902">
        <w:rPr>
          <w:lang w:val="en-GB"/>
        </w:rPr>
        <w:t xml:space="preserve"> to answer</w:t>
      </w:r>
      <w:r>
        <w:rPr>
          <w:lang w:val="en-GB"/>
        </w:rPr>
        <w:t xml:space="preserve"> this question)</w:t>
      </w:r>
      <w:r w:rsidRPr="00A4749D">
        <w:rPr>
          <w:lang w:val="en-GB"/>
        </w:rPr>
        <w:t>.</w:t>
      </w:r>
      <w:r w:rsidR="002E4225" w:rsidRPr="00A4749D">
        <w:rPr>
          <w:lang w:val="en-GB"/>
        </w:rPr>
        <w:t xml:space="preserve"> </w:t>
      </w:r>
    </w:p>
    <w:p w14:paraId="7ECFADF2" w14:textId="77777777" w:rsidR="00B20295" w:rsidRPr="00A4749D" w:rsidRDefault="00B20295" w:rsidP="00B20295">
      <w:pPr>
        <w:rPr>
          <w:lang w:val="en-GB"/>
        </w:rPr>
      </w:pPr>
    </w:p>
    <w:p w14:paraId="7ECFADF3" w14:textId="1BD2544C" w:rsidR="00B20295" w:rsidRPr="00A4749D" w:rsidRDefault="00B20295" w:rsidP="00B20295">
      <w:pPr>
        <w:pStyle w:val="Caption"/>
        <w:rPr>
          <w:sz w:val="16"/>
          <w:szCs w:val="16"/>
          <w:lang w:val="en-GB"/>
        </w:rPr>
      </w:pPr>
      <w:bookmarkStart w:id="143" w:name="_Ref267924624"/>
      <w:bookmarkStart w:id="144" w:name="_Toc451936166"/>
      <w:r w:rsidRPr="00A4749D">
        <w:rPr>
          <w:sz w:val="16"/>
          <w:szCs w:val="16"/>
          <w:lang w:val="en-GB"/>
        </w:rPr>
        <w:lastRenderedPageBreak/>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20</w:t>
      </w:r>
      <w:r w:rsidR="004C4BF2" w:rsidRPr="00A4749D">
        <w:rPr>
          <w:noProof/>
          <w:sz w:val="16"/>
          <w:szCs w:val="16"/>
          <w:lang w:val="en-GB"/>
        </w:rPr>
        <w:fldChar w:fldCharType="end"/>
      </w:r>
      <w:bookmarkEnd w:id="143"/>
      <w:r w:rsidRPr="00A4749D">
        <w:rPr>
          <w:sz w:val="16"/>
          <w:szCs w:val="16"/>
          <w:lang w:val="en-GB"/>
        </w:rPr>
        <w:t>:</w:t>
      </w:r>
      <w:r w:rsidRPr="00A4749D">
        <w:rPr>
          <w:bCs w:val="0"/>
          <w:sz w:val="16"/>
          <w:szCs w:val="16"/>
          <w:lang w:val="en-GB"/>
        </w:rPr>
        <w:t xml:space="preserve"> </w:t>
      </w:r>
      <w:r w:rsidR="00386F98" w:rsidRPr="00A4749D">
        <w:rPr>
          <w:bCs w:val="0"/>
          <w:sz w:val="16"/>
          <w:szCs w:val="16"/>
          <w:lang w:val="en-GB"/>
        </w:rPr>
        <w:t>Relationship to child of respondent</w:t>
      </w:r>
      <w:bookmarkEnd w:id="144"/>
    </w:p>
    <w:p w14:paraId="7ECFADF4" w14:textId="77777777" w:rsidR="00B20295" w:rsidRPr="00A4749D" w:rsidRDefault="00B20295" w:rsidP="00B20295">
      <w:pPr>
        <w:pStyle w:val="TableQuestion"/>
        <w:rPr>
          <w:sz w:val="18"/>
          <w:szCs w:val="18"/>
          <w:lang w:val="en-GB"/>
        </w:rPr>
      </w:pPr>
      <w:r w:rsidRPr="00A4749D">
        <w:rPr>
          <w:sz w:val="18"/>
          <w:szCs w:val="18"/>
          <w:lang w:val="en-GB"/>
        </w:rPr>
        <w:t>Q22.</w:t>
      </w:r>
      <w:r w:rsidR="00386F98" w:rsidRPr="00A4749D">
        <w:rPr>
          <w:sz w:val="18"/>
          <w:szCs w:val="18"/>
          <w:lang w:val="en-GB"/>
        </w:rPr>
        <w:t xml:space="preserve"> What is your relationship to the referred child?</w:t>
      </w:r>
    </w:p>
    <w:p w14:paraId="7ECFADF5" w14:textId="173A6417" w:rsidR="005A470F" w:rsidRPr="00A4749D" w:rsidRDefault="00FA584B" w:rsidP="005A470F">
      <w:pPr>
        <w:rPr>
          <w:lang w:val="en-GB"/>
        </w:rPr>
      </w:pPr>
      <w:r w:rsidRPr="00A4749D">
        <w:rPr>
          <w:noProof/>
          <w:lang w:eastAsia="en-NZ"/>
        </w:rPr>
        <w:drawing>
          <wp:inline distT="0" distB="0" distL="0" distR="0" wp14:anchorId="65B85791" wp14:editId="79FCE1F9">
            <wp:extent cx="5543550" cy="2683116"/>
            <wp:effectExtent l="0" t="0" r="0" b="31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3550" cy="2683116"/>
                    </a:xfrm>
                    <a:prstGeom prst="rect">
                      <a:avLst/>
                    </a:prstGeom>
                    <a:noFill/>
                    <a:ln>
                      <a:noFill/>
                    </a:ln>
                  </pic:spPr>
                </pic:pic>
              </a:graphicData>
            </a:graphic>
          </wp:inline>
        </w:drawing>
      </w:r>
    </w:p>
    <w:p w14:paraId="7ECFADF6" w14:textId="6C783E82" w:rsidR="00B20295" w:rsidRPr="00A4749D" w:rsidRDefault="00B20295" w:rsidP="00B20295">
      <w:pPr>
        <w:pStyle w:val="TableFootnote"/>
        <w:rPr>
          <w:lang w:val="en-GB"/>
        </w:rPr>
      </w:pPr>
      <w:r w:rsidRPr="00A4749D">
        <w:rPr>
          <w:lang w:val="en-GB"/>
        </w:rPr>
        <w:t>Total may not sum to 100% due to rounding.</w:t>
      </w:r>
      <w:r w:rsidR="002E4225" w:rsidRPr="00A4749D">
        <w:rPr>
          <w:lang w:val="en-GB"/>
        </w:rPr>
        <w:t xml:space="preserve"> </w:t>
      </w:r>
      <w:r w:rsidR="00DC1FE6">
        <w:rPr>
          <w:lang w:val="en-GB"/>
        </w:rPr>
        <w:br/>
      </w:r>
      <w:r w:rsidR="00DC1FE6" w:rsidRPr="00A4749D">
        <w:rPr>
          <w:lang w:val="en-GB"/>
        </w:rPr>
        <w:t>2018 results exclude non-response</w:t>
      </w:r>
      <w:r w:rsidR="00DC1FE6">
        <w:rPr>
          <w:lang w:val="en-GB"/>
        </w:rPr>
        <w:t xml:space="preserve"> (all 269 respondents were asked</w:t>
      </w:r>
      <w:r w:rsidR="00686902">
        <w:rPr>
          <w:lang w:val="en-GB"/>
        </w:rPr>
        <w:t xml:space="preserve"> to answer</w:t>
      </w:r>
      <w:r w:rsidR="00DC1FE6">
        <w:rPr>
          <w:lang w:val="en-GB"/>
        </w:rPr>
        <w:t xml:space="preserve"> this question)</w:t>
      </w:r>
      <w:r w:rsidR="00DC1FE6" w:rsidRPr="00A4749D">
        <w:rPr>
          <w:lang w:val="en-GB"/>
        </w:rPr>
        <w:t>.</w:t>
      </w:r>
    </w:p>
    <w:p w14:paraId="6F11E5D6" w14:textId="77777777" w:rsidR="00B47CC8" w:rsidRPr="00A4749D" w:rsidRDefault="00B47CC8" w:rsidP="00B47CC8">
      <w:pPr>
        <w:pStyle w:val="Caption"/>
        <w:rPr>
          <w:sz w:val="16"/>
          <w:szCs w:val="16"/>
          <w:lang w:val="en-GB"/>
        </w:rPr>
      </w:pPr>
    </w:p>
    <w:p w14:paraId="6E6CCD1E" w14:textId="2AD3BC02" w:rsidR="00B47CC8" w:rsidRPr="00A4749D" w:rsidRDefault="00B47CC8" w:rsidP="00B47CC8">
      <w:pPr>
        <w:pStyle w:val="Caption"/>
        <w:rPr>
          <w:sz w:val="16"/>
          <w:szCs w:val="16"/>
          <w:lang w:val="en-GB"/>
        </w:rPr>
      </w:pPr>
      <w:bookmarkStart w:id="145" w:name="_Toc515011533"/>
      <w:r w:rsidRPr="00A4749D">
        <w:rPr>
          <w:sz w:val="16"/>
          <w:szCs w:val="16"/>
          <w:lang w:val="en-GB"/>
        </w:rPr>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10</w:t>
      </w:r>
      <w:r w:rsidR="004C4BF2" w:rsidRPr="00A4749D">
        <w:rPr>
          <w:noProof/>
          <w:sz w:val="16"/>
          <w:szCs w:val="16"/>
          <w:lang w:val="en-GB"/>
        </w:rPr>
        <w:fldChar w:fldCharType="end"/>
      </w:r>
      <w:r w:rsidRPr="00A4749D">
        <w:rPr>
          <w:sz w:val="16"/>
          <w:szCs w:val="16"/>
          <w:lang w:val="en-GB"/>
        </w:rPr>
        <w:t>: Ethnicity</w:t>
      </w:r>
      <w:bookmarkEnd w:id="145"/>
      <w:r w:rsidRPr="00A4749D">
        <w:rPr>
          <w:sz w:val="16"/>
          <w:szCs w:val="16"/>
          <w:lang w:val="en-GB"/>
        </w:rPr>
        <w:t xml:space="preserve"> </w:t>
      </w:r>
    </w:p>
    <w:p w14:paraId="5F05EF08" w14:textId="77777777" w:rsidR="00B47CC8" w:rsidRPr="00A4749D" w:rsidRDefault="00B47CC8" w:rsidP="00B47CC8">
      <w:pPr>
        <w:pStyle w:val="TableQuestion"/>
        <w:rPr>
          <w:sz w:val="18"/>
          <w:lang w:val="en-GB"/>
        </w:rPr>
      </w:pPr>
      <w:r w:rsidRPr="00A4749D">
        <w:rPr>
          <w:sz w:val="18"/>
          <w:lang w:val="en-GB"/>
        </w:rPr>
        <w:t>Q23. Which ethnic group does your family belong to?</w:t>
      </w:r>
    </w:p>
    <w:tbl>
      <w:tblPr>
        <w:tblW w:w="8418" w:type="dxa"/>
        <w:shd w:val="clear" w:color="auto" w:fill="FFFFFF"/>
        <w:tblLayout w:type="fixed"/>
        <w:tblCellMar>
          <w:left w:w="0" w:type="dxa"/>
          <w:right w:w="0" w:type="dxa"/>
        </w:tblCellMar>
        <w:tblLook w:val="0000" w:firstRow="0" w:lastRow="0" w:firstColumn="0" w:lastColumn="0" w:noHBand="0" w:noVBand="0"/>
      </w:tblPr>
      <w:tblGrid>
        <w:gridCol w:w="3420"/>
        <w:gridCol w:w="833"/>
        <w:gridCol w:w="833"/>
        <w:gridCol w:w="833"/>
        <w:gridCol w:w="833"/>
        <w:gridCol w:w="833"/>
        <w:gridCol w:w="833"/>
      </w:tblGrid>
      <w:tr w:rsidR="00B47CC8" w:rsidRPr="00A4749D" w14:paraId="02D19327" w14:textId="77777777" w:rsidTr="00CC653B">
        <w:trPr>
          <w:cantSplit/>
          <w:trHeight w:val="240"/>
          <w:tblHeader/>
        </w:trPr>
        <w:tc>
          <w:tcPr>
            <w:tcW w:w="3420" w:type="dxa"/>
            <w:tcBorders>
              <w:top w:val="single" w:sz="4" w:space="0" w:color="auto"/>
            </w:tcBorders>
            <w:shd w:val="clear" w:color="auto" w:fill="CCBB88"/>
            <w:vAlign w:val="bottom"/>
          </w:tcPr>
          <w:p w14:paraId="01AFFEEB" w14:textId="77777777" w:rsidR="00B47CC8" w:rsidRPr="00A4749D" w:rsidRDefault="00B47CC8" w:rsidP="00CC653B">
            <w:pPr>
              <w:keepNext/>
              <w:spacing w:line="240" w:lineRule="auto"/>
              <w:ind w:left="170" w:hanging="170"/>
              <w:rPr>
                <w:rFonts w:ascii="Times New Roman" w:hAnsi="Times New Roman"/>
                <w:lang w:val="en-GB"/>
              </w:rPr>
            </w:pPr>
          </w:p>
        </w:tc>
        <w:tc>
          <w:tcPr>
            <w:tcW w:w="833" w:type="dxa"/>
            <w:tcBorders>
              <w:top w:val="single" w:sz="4" w:space="0" w:color="auto"/>
            </w:tcBorders>
            <w:shd w:val="clear" w:color="auto" w:fill="CCBB88"/>
          </w:tcPr>
          <w:p w14:paraId="57D33E4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33" w:type="dxa"/>
            <w:tcBorders>
              <w:top w:val="single" w:sz="4" w:space="0" w:color="auto"/>
            </w:tcBorders>
            <w:shd w:val="clear" w:color="auto" w:fill="CCBB88"/>
          </w:tcPr>
          <w:p w14:paraId="5E084F5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33" w:type="dxa"/>
            <w:tcBorders>
              <w:top w:val="single" w:sz="4" w:space="0" w:color="auto"/>
            </w:tcBorders>
            <w:shd w:val="clear" w:color="auto" w:fill="CCBB88"/>
          </w:tcPr>
          <w:p w14:paraId="7FD93DA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33" w:type="dxa"/>
            <w:tcBorders>
              <w:top w:val="single" w:sz="4" w:space="0" w:color="auto"/>
            </w:tcBorders>
            <w:shd w:val="clear" w:color="auto" w:fill="CCBB88"/>
          </w:tcPr>
          <w:p w14:paraId="4C20446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33" w:type="dxa"/>
            <w:tcBorders>
              <w:top w:val="single" w:sz="4" w:space="0" w:color="auto"/>
            </w:tcBorders>
            <w:shd w:val="clear" w:color="auto" w:fill="CCBB88"/>
          </w:tcPr>
          <w:p w14:paraId="0CEE127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2015</w:t>
            </w:r>
          </w:p>
        </w:tc>
        <w:tc>
          <w:tcPr>
            <w:tcW w:w="833" w:type="dxa"/>
            <w:tcBorders>
              <w:top w:val="single" w:sz="4" w:space="0" w:color="auto"/>
            </w:tcBorders>
            <w:shd w:val="clear" w:color="auto" w:fill="CCBB88"/>
          </w:tcPr>
          <w:p w14:paraId="24484025"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2015</w:t>
            </w:r>
          </w:p>
        </w:tc>
      </w:tr>
      <w:tr w:rsidR="00B47CC8" w:rsidRPr="00A4749D" w14:paraId="103177E9" w14:textId="77777777" w:rsidTr="00CC653B">
        <w:trPr>
          <w:cantSplit/>
          <w:trHeight w:val="240"/>
          <w:tblHeader/>
        </w:trPr>
        <w:tc>
          <w:tcPr>
            <w:tcW w:w="3420" w:type="dxa"/>
            <w:shd w:val="clear" w:color="auto" w:fill="CCBB88"/>
            <w:vAlign w:val="bottom"/>
          </w:tcPr>
          <w:p w14:paraId="3D06EC20" w14:textId="77777777" w:rsidR="00B47CC8" w:rsidRPr="00A4749D" w:rsidRDefault="00B47CC8" w:rsidP="00CC653B">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833" w:type="dxa"/>
            <w:shd w:val="clear" w:color="auto" w:fill="CCBB88"/>
          </w:tcPr>
          <w:p w14:paraId="4D9D60DE"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263</w:t>
            </w:r>
          </w:p>
        </w:tc>
        <w:tc>
          <w:tcPr>
            <w:tcW w:w="833" w:type="dxa"/>
            <w:shd w:val="clear" w:color="auto" w:fill="CCBB88"/>
          </w:tcPr>
          <w:p w14:paraId="2999FBF1"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263</w:t>
            </w:r>
          </w:p>
        </w:tc>
        <w:tc>
          <w:tcPr>
            <w:tcW w:w="833" w:type="dxa"/>
            <w:shd w:val="clear" w:color="auto" w:fill="CCBB88"/>
          </w:tcPr>
          <w:p w14:paraId="1363177B"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226</w:t>
            </w:r>
          </w:p>
        </w:tc>
        <w:tc>
          <w:tcPr>
            <w:tcW w:w="833" w:type="dxa"/>
            <w:shd w:val="clear" w:color="auto" w:fill="CCBB88"/>
          </w:tcPr>
          <w:p w14:paraId="5B8895BC"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226</w:t>
            </w:r>
          </w:p>
        </w:tc>
        <w:tc>
          <w:tcPr>
            <w:tcW w:w="833" w:type="dxa"/>
            <w:shd w:val="clear" w:color="auto" w:fill="CCBB88"/>
          </w:tcPr>
          <w:p w14:paraId="21E53526"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208</w:t>
            </w:r>
          </w:p>
        </w:tc>
        <w:tc>
          <w:tcPr>
            <w:tcW w:w="833" w:type="dxa"/>
            <w:shd w:val="clear" w:color="auto" w:fill="CCBB88"/>
          </w:tcPr>
          <w:p w14:paraId="7134C333"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208</w:t>
            </w:r>
          </w:p>
        </w:tc>
      </w:tr>
      <w:tr w:rsidR="00B47CC8" w:rsidRPr="00A4749D" w14:paraId="2C109558" w14:textId="77777777" w:rsidTr="00CC653B">
        <w:trPr>
          <w:cantSplit/>
          <w:trHeight w:val="240"/>
          <w:tblHeader/>
        </w:trPr>
        <w:tc>
          <w:tcPr>
            <w:tcW w:w="3420" w:type="dxa"/>
            <w:tcBorders>
              <w:bottom w:val="single" w:sz="4" w:space="0" w:color="auto"/>
            </w:tcBorders>
            <w:shd w:val="clear" w:color="auto" w:fill="CCBB88"/>
            <w:vAlign w:val="bottom"/>
          </w:tcPr>
          <w:p w14:paraId="54D1ED33" w14:textId="77777777" w:rsidR="00B47CC8" w:rsidRPr="00A4749D" w:rsidRDefault="00B47CC8" w:rsidP="00CC653B">
            <w:pPr>
              <w:keepNext/>
              <w:spacing w:line="240" w:lineRule="auto"/>
              <w:ind w:left="170" w:hanging="170"/>
              <w:rPr>
                <w:rFonts w:ascii="Arial" w:hAnsi="Arial" w:cs="Arial"/>
                <w:b/>
                <w:szCs w:val="18"/>
                <w:lang w:val="en-GB"/>
              </w:rPr>
            </w:pPr>
          </w:p>
        </w:tc>
        <w:tc>
          <w:tcPr>
            <w:tcW w:w="833" w:type="dxa"/>
            <w:tcBorders>
              <w:bottom w:val="single" w:sz="4" w:space="0" w:color="auto"/>
            </w:tcBorders>
            <w:shd w:val="clear" w:color="auto" w:fill="CCBB88"/>
          </w:tcPr>
          <w:p w14:paraId="1485A94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66BBC3E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4" w:space="0" w:color="auto"/>
            </w:tcBorders>
            <w:shd w:val="clear" w:color="auto" w:fill="CCBB88"/>
          </w:tcPr>
          <w:p w14:paraId="4C57A78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59C380E5"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4" w:space="0" w:color="auto"/>
            </w:tcBorders>
            <w:shd w:val="clear" w:color="auto" w:fill="CCBB88"/>
          </w:tcPr>
          <w:p w14:paraId="3C34C5A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4F8E95A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r>
      <w:tr w:rsidR="00B47CC8" w:rsidRPr="00A4749D" w14:paraId="2D90361E" w14:textId="77777777" w:rsidTr="00CC653B">
        <w:trPr>
          <w:cantSplit/>
          <w:trHeight w:val="240"/>
          <w:tblHeader/>
        </w:trPr>
        <w:tc>
          <w:tcPr>
            <w:tcW w:w="3420" w:type="dxa"/>
            <w:tcBorders>
              <w:top w:val="single" w:sz="4" w:space="0" w:color="auto"/>
            </w:tcBorders>
            <w:shd w:val="clear" w:color="auto" w:fill="FFFFFF"/>
            <w:vAlign w:val="bottom"/>
          </w:tcPr>
          <w:p w14:paraId="133E0ABE"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NZ European</w:t>
            </w:r>
          </w:p>
        </w:tc>
        <w:tc>
          <w:tcPr>
            <w:tcW w:w="833" w:type="dxa"/>
            <w:tcBorders>
              <w:top w:val="single" w:sz="4" w:space="0" w:color="auto"/>
            </w:tcBorders>
            <w:shd w:val="clear" w:color="auto" w:fill="F7EECD"/>
          </w:tcPr>
          <w:p w14:paraId="4E2ED03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163</w:t>
            </w:r>
          </w:p>
        </w:tc>
        <w:tc>
          <w:tcPr>
            <w:tcW w:w="833" w:type="dxa"/>
            <w:tcBorders>
              <w:top w:val="single" w:sz="4" w:space="0" w:color="auto"/>
            </w:tcBorders>
            <w:shd w:val="clear" w:color="auto" w:fill="F7EECD"/>
          </w:tcPr>
          <w:p w14:paraId="74F6F33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62</w:t>
            </w:r>
          </w:p>
        </w:tc>
        <w:tc>
          <w:tcPr>
            <w:tcW w:w="833" w:type="dxa"/>
            <w:tcBorders>
              <w:top w:val="single" w:sz="4" w:space="0" w:color="auto"/>
            </w:tcBorders>
            <w:shd w:val="clear" w:color="auto" w:fill="F7EECD"/>
          </w:tcPr>
          <w:p w14:paraId="40DCB2D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138</w:t>
            </w:r>
          </w:p>
        </w:tc>
        <w:tc>
          <w:tcPr>
            <w:tcW w:w="833" w:type="dxa"/>
            <w:tcBorders>
              <w:top w:val="single" w:sz="4" w:space="0" w:color="auto"/>
            </w:tcBorders>
            <w:shd w:val="clear" w:color="auto" w:fill="F7EECD"/>
          </w:tcPr>
          <w:p w14:paraId="6DC678C3"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61</w:t>
            </w:r>
          </w:p>
        </w:tc>
        <w:tc>
          <w:tcPr>
            <w:tcW w:w="833" w:type="dxa"/>
            <w:tcBorders>
              <w:top w:val="single" w:sz="4" w:space="0" w:color="auto"/>
            </w:tcBorders>
            <w:shd w:val="clear" w:color="auto" w:fill="F7EECD"/>
          </w:tcPr>
          <w:p w14:paraId="7213BEA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134</w:t>
            </w:r>
          </w:p>
        </w:tc>
        <w:tc>
          <w:tcPr>
            <w:tcW w:w="833" w:type="dxa"/>
            <w:tcBorders>
              <w:top w:val="single" w:sz="4" w:space="0" w:color="auto"/>
            </w:tcBorders>
            <w:shd w:val="clear" w:color="auto" w:fill="F7EECD"/>
          </w:tcPr>
          <w:p w14:paraId="7A87248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64</w:t>
            </w:r>
          </w:p>
        </w:tc>
      </w:tr>
      <w:tr w:rsidR="00B47CC8" w:rsidRPr="00A4749D" w14:paraId="18B97698" w14:textId="77777777" w:rsidTr="00CC653B">
        <w:trPr>
          <w:cantSplit/>
          <w:trHeight w:val="240"/>
          <w:tblHeader/>
        </w:trPr>
        <w:tc>
          <w:tcPr>
            <w:tcW w:w="3420" w:type="dxa"/>
            <w:shd w:val="clear" w:color="auto" w:fill="FFFFFF"/>
            <w:vAlign w:val="bottom"/>
          </w:tcPr>
          <w:p w14:paraId="1078DADE"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Maori</w:t>
            </w:r>
          </w:p>
        </w:tc>
        <w:tc>
          <w:tcPr>
            <w:tcW w:w="833" w:type="dxa"/>
            <w:shd w:val="clear" w:color="auto" w:fill="F7EECD"/>
          </w:tcPr>
          <w:p w14:paraId="0771327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105</w:t>
            </w:r>
          </w:p>
        </w:tc>
        <w:tc>
          <w:tcPr>
            <w:tcW w:w="833" w:type="dxa"/>
            <w:shd w:val="clear" w:color="auto" w:fill="F7EECD"/>
          </w:tcPr>
          <w:p w14:paraId="1CA8F0F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40</w:t>
            </w:r>
          </w:p>
        </w:tc>
        <w:tc>
          <w:tcPr>
            <w:tcW w:w="833" w:type="dxa"/>
            <w:shd w:val="clear" w:color="auto" w:fill="F7EECD"/>
          </w:tcPr>
          <w:p w14:paraId="183029D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85</w:t>
            </w:r>
          </w:p>
        </w:tc>
        <w:tc>
          <w:tcPr>
            <w:tcW w:w="833" w:type="dxa"/>
            <w:shd w:val="clear" w:color="auto" w:fill="F7EECD"/>
          </w:tcPr>
          <w:p w14:paraId="0AC2D4B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38</w:t>
            </w:r>
          </w:p>
        </w:tc>
        <w:tc>
          <w:tcPr>
            <w:tcW w:w="833" w:type="dxa"/>
            <w:shd w:val="clear" w:color="auto" w:fill="F7EECD"/>
          </w:tcPr>
          <w:p w14:paraId="6F67F4C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85</w:t>
            </w:r>
          </w:p>
        </w:tc>
        <w:tc>
          <w:tcPr>
            <w:tcW w:w="833" w:type="dxa"/>
            <w:shd w:val="clear" w:color="auto" w:fill="F7EECD"/>
          </w:tcPr>
          <w:p w14:paraId="0226774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41</w:t>
            </w:r>
          </w:p>
        </w:tc>
      </w:tr>
      <w:tr w:rsidR="00B47CC8" w:rsidRPr="00A4749D" w14:paraId="5615346B" w14:textId="77777777" w:rsidTr="00CC653B">
        <w:trPr>
          <w:cantSplit/>
          <w:trHeight w:val="240"/>
          <w:tblHeader/>
        </w:trPr>
        <w:tc>
          <w:tcPr>
            <w:tcW w:w="3420" w:type="dxa"/>
            <w:shd w:val="clear" w:color="auto" w:fill="FFFFFF"/>
            <w:vAlign w:val="bottom"/>
          </w:tcPr>
          <w:p w14:paraId="1E075C5F"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Cook Island Maori</w:t>
            </w:r>
          </w:p>
        </w:tc>
        <w:tc>
          <w:tcPr>
            <w:tcW w:w="833" w:type="dxa"/>
            <w:shd w:val="clear" w:color="auto" w:fill="F7EECD"/>
          </w:tcPr>
          <w:p w14:paraId="1B6F670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14</w:t>
            </w:r>
          </w:p>
        </w:tc>
        <w:tc>
          <w:tcPr>
            <w:tcW w:w="833" w:type="dxa"/>
            <w:shd w:val="clear" w:color="auto" w:fill="F7EECD"/>
          </w:tcPr>
          <w:p w14:paraId="1BCF5793"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7C5F5D7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14</w:t>
            </w:r>
          </w:p>
        </w:tc>
        <w:tc>
          <w:tcPr>
            <w:tcW w:w="833" w:type="dxa"/>
            <w:shd w:val="clear" w:color="auto" w:fill="F7EECD"/>
          </w:tcPr>
          <w:p w14:paraId="7190BD58"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58BCDE9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60B3356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w:t>
            </w:r>
          </w:p>
        </w:tc>
      </w:tr>
      <w:tr w:rsidR="00B47CC8" w:rsidRPr="00A4749D" w14:paraId="14A9F6CE" w14:textId="77777777" w:rsidTr="00CC653B">
        <w:trPr>
          <w:cantSplit/>
          <w:trHeight w:val="240"/>
          <w:tblHeader/>
        </w:trPr>
        <w:tc>
          <w:tcPr>
            <w:tcW w:w="3420" w:type="dxa"/>
            <w:shd w:val="clear" w:color="auto" w:fill="FFFFFF"/>
            <w:vAlign w:val="bottom"/>
          </w:tcPr>
          <w:p w14:paraId="0688D1F4"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Niuean</w:t>
            </w:r>
          </w:p>
        </w:tc>
        <w:tc>
          <w:tcPr>
            <w:tcW w:w="833" w:type="dxa"/>
            <w:shd w:val="clear" w:color="auto" w:fill="F7EECD"/>
          </w:tcPr>
          <w:p w14:paraId="49EB3264"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5EF8FB5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0</w:t>
            </w:r>
          </w:p>
        </w:tc>
        <w:tc>
          <w:tcPr>
            <w:tcW w:w="833" w:type="dxa"/>
            <w:shd w:val="clear" w:color="auto" w:fill="F7EECD"/>
          </w:tcPr>
          <w:p w14:paraId="10D04B93"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33" w:type="dxa"/>
            <w:shd w:val="clear" w:color="auto" w:fill="F7EECD"/>
          </w:tcPr>
          <w:p w14:paraId="21EFF4A3"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0D88C77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5358E73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0</w:t>
            </w:r>
          </w:p>
        </w:tc>
      </w:tr>
      <w:tr w:rsidR="00B47CC8" w:rsidRPr="00A4749D" w14:paraId="3D8C7811" w14:textId="77777777" w:rsidTr="00CC653B">
        <w:trPr>
          <w:cantSplit/>
          <w:trHeight w:val="240"/>
          <w:tblHeader/>
        </w:trPr>
        <w:tc>
          <w:tcPr>
            <w:tcW w:w="3420" w:type="dxa"/>
            <w:shd w:val="clear" w:color="auto" w:fill="FFFFFF"/>
            <w:vAlign w:val="bottom"/>
          </w:tcPr>
          <w:p w14:paraId="576DF28F"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Indian</w:t>
            </w:r>
          </w:p>
        </w:tc>
        <w:tc>
          <w:tcPr>
            <w:tcW w:w="833" w:type="dxa"/>
            <w:shd w:val="clear" w:color="auto" w:fill="F7EECD"/>
          </w:tcPr>
          <w:p w14:paraId="2FFF3AD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shd w:val="clear" w:color="auto" w:fill="F7EECD"/>
          </w:tcPr>
          <w:p w14:paraId="6D81B46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33" w:type="dxa"/>
            <w:shd w:val="clear" w:color="auto" w:fill="F7EECD"/>
          </w:tcPr>
          <w:p w14:paraId="23F2D33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359EED3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0</w:t>
            </w:r>
          </w:p>
        </w:tc>
        <w:tc>
          <w:tcPr>
            <w:tcW w:w="833" w:type="dxa"/>
            <w:shd w:val="clear" w:color="auto" w:fill="F7EECD"/>
          </w:tcPr>
          <w:p w14:paraId="2CFFC60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6B5BD87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0</w:t>
            </w:r>
          </w:p>
        </w:tc>
      </w:tr>
      <w:tr w:rsidR="00B47CC8" w:rsidRPr="00A4749D" w14:paraId="6FC42B9E" w14:textId="77777777" w:rsidTr="00CC653B">
        <w:trPr>
          <w:cantSplit/>
          <w:trHeight w:val="240"/>
          <w:tblHeader/>
        </w:trPr>
        <w:tc>
          <w:tcPr>
            <w:tcW w:w="3420" w:type="dxa"/>
            <w:shd w:val="clear" w:color="auto" w:fill="FFFFFF"/>
            <w:vAlign w:val="bottom"/>
          </w:tcPr>
          <w:p w14:paraId="50E70369"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Samoan</w:t>
            </w:r>
          </w:p>
        </w:tc>
        <w:tc>
          <w:tcPr>
            <w:tcW w:w="833" w:type="dxa"/>
            <w:shd w:val="clear" w:color="auto" w:fill="F7EECD"/>
          </w:tcPr>
          <w:p w14:paraId="497AA7D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31</w:t>
            </w:r>
          </w:p>
        </w:tc>
        <w:tc>
          <w:tcPr>
            <w:tcW w:w="833" w:type="dxa"/>
            <w:shd w:val="clear" w:color="auto" w:fill="F7EECD"/>
          </w:tcPr>
          <w:p w14:paraId="0184BA25"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12</w:t>
            </w:r>
          </w:p>
        </w:tc>
        <w:tc>
          <w:tcPr>
            <w:tcW w:w="833" w:type="dxa"/>
            <w:shd w:val="clear" w:color="auto" w:fill="F7EECD"/>
          </w:tcPr>
          <w:p w14:paraId="5BE5E04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33" w:type="dxa"/>
            <w:shd w:val="clear" w:color="auto" w:fill="F7EECD"/>
          </w:tcPr>
          <w:p w14:paraId="1CD9DE8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6D3AEB6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9</w:t>
            </w:r>
          </w:p>
        </w:tc>
        <w:tc>
          <w:tcPr>
            <w:tcW w:w="833" w:type="dxa"/>
            <w:shd w:val="clear" w:color="auto" w:fill="F7EECD"/>
          </w:tcPr>
          <w:p w14:paraId="0866EDF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r>
      <w:tr w:rsidR="00B47CC8" w:rsidRPr="00A4749D" w14:paraId="4E2B0F6A" w14:textId="77777777" w:rsidTr="00CC653B">
        <w:trPr>
          <w:cantSplit/>
          <w:trHeight w:val="240"/>
          <w:tblHeader/>
        </w:trPr>
        <w:tc>
          <w:tcPr>
            <w:tcW w:w="3420" w:type="dxa"/>
            <w:shd w:val="clear" w:color="auto" w:fill="FFFFFF"/>
            <w:vAlign w:val="bottom"/>
          </w:tcPr>
          <w:p w14:paraId="53CA3526"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British/European</w:t>
            </w:r>
          </w:p>
        </w:tc>
        <w:tc>
          <w:tcPr>
            <w:tcW w:w="833" w:type="dxa"/>
            <w:shd w:val="clear" w:color="auto" w:fill="F7EECD"/>
          </w:tcPr>
          <w:p w14:paraId="0F65CA4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4F0CABC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3425CEE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29801C56"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33" w:type="dxa"/>
            <w:shd w:val="clear" w:color="auto" w:fill="F7EECD"/>
          </w:tcPr>
          <w:p w14:paraId="32CBD89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514138C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r>
      <w:tr w:rsidR="00B47CC8" w:rsidRPr="00A4749D" w14:paraId="77DC5618" w14:textId="77777777" w:rsidTr="00CC653B">
        <w:trPr>
          <w:cantSplit/>
          <w:trHeight w:val="240"/>
          <w:tblHeader/>
        </w:trPr>
        <w:tc>
          <w:tcPr>
            <w:tcW w:w="3420" w:type="dxa"/>
            <w:shd w:val="clear" w:color="auto" w:fill="FFFFFF"/>
            <w:vAlign w:val="bottom"/>
          </w:tcPr>
          <w:p w14:paraId="64FB4466"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Chinese</w:t>
            </w:r>
          </w:p>
        </w:tc>
        <w:tc>
          <w:tcPr>
            <w:tcW w:w="833" w:type="dxa"/>
            <w:shd w:val="clear" w:color="auto" w:fill="F7EECD"/>
          </w:tcPr>
          <w:p w14:paraId="167BF6A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2CB2AA08"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5D31B95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shd w:val="clear" w:color="auto" w:fill="F7EECD"/>
          </w:tcPr>
          <w:p w14:paraId="579F2C0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1069971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3DD6E35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r>
      <w:tr w:rsidR="00B47CC8" w:rsidRPr="00A4749D" w14:paraId="79D2160C" w14:textId="77777777" w:rsidTr="00CC653B">
        <w:trPr>
          <w:cantSplit/>
          <w:trHeight w:val="240"/>
          <w:tblHeader/>
        </w:trPr>
        <w:tc>
          <w:tcPr>
            <w:tcW w:w="3420" w:type="dxa"/>
            <w:shd w:val="clear" w:color="auto" w:fill="FFFFFF"/>
            <w:vAlign w:val="bottom"/>
          </w:tcPr>
          <w:p w14:paraId="5ADFE096"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Other Pacific</w:t>
            </w:r>
          </w:p>
        </w:tc>
        <w:tc>
          <w:tcPr>
            <w:tcW w:w="833" w:type="dxa"/>
            <w:shd w:val="clear" w:color="auto" w:fill="F7EECD"/>
          </w:tcPr>
          <w:p w14:paraId="59B7BCB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13</w:t>
            </w:r>
          </w:p>
        </w:tc>
        <w:tc>
          <w:tcPr>
            <w:tcW w:w="833" w:type="dxa"/>
            <w:shd w:val="clear" w:color="auto" w:fill="F7EECD"/>
          </w:tcPr>
          <w:p w14:paraId="78CFE41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5A6D385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9</w:t>
            </w:r>
          </w:p>
        </w:tc>
        <w:tc>
          <w:tcPr>
            <w:tcW w:w="833" w:type="dxa"/>
            <w:shd w:val="clear" w:color="auto" w:fill="F7EECD"/>
          </w:tcPr>
          <w:p w14:paraId="2B18400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shd w:val="clear" w:color="auto" w:fill="F7EECD"/>
          </w:tcPr>
          <w:p w14:paraId="5C5DD44A"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16A6031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w:t>
            </w:r>
          </w:p>
        </w:tc>
      </w:tr>
      <w:tr w:rsidR="00B47CC8" w:rsidRPr="00A4749D" w14:paraId="6615C670" w14:textId="77777777" w:rsidTr="00CC653B">
        <w:trPr>
          <w:cantSplit/>
          <w:trHeight w:val="240"/>
          <w:tblHeader/>
        </w:trPr>
        <w:tc>
          <w:tcPr>
            <w:tcW w:w="3420" w:type="dxa"/>
            <w:shd w:val="clear" w:color="auto" w:fill="FFFFFF"/>
            <w:vAlign w:val="bottom"/>
          </w:tcPr>
          <w:p w14:paraId="0BA4B223"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Other</w:t>
            </w:r>
          </w:p>
        </w:tc>
        <w:tc>
          <w:tcPr>
            <w:tcW w:w="833" w:type="dxa"/>
            <w:shd w:val="clear" w:color="auto" w:fill="F7EECD"/>
          </w:tcPr>
          <w:p w14:paraId="4852B238"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833" w:type="dxa"/>
            <w:shd w:val="clear" w:color="auto" w:fill="F7EECD"/>
          </w:tcPr>
          <w:p w14:paraId="278BEF74"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3E6DF834"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19</w:t>
            </w:r>
          </w:p>
        </w:tc>
        <w:tc>
          <w:tcPr>
            <w:tcW w:w="833" w:type="dxa"/>
            <w:shd w:val="clear" w:color="auto" w:fill="F7EECD"/>
          </w:tcPr>
          <w:p w14:paraId="1BD7AC2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shd w:val="clear" w:color="auto" w:fill="F7EECD"/>
          </w:tcPr>
          <w:p w14:paraId="3BF4E03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3C4960D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9</w:t>
            </w:r>
          </w:p>
        </w:tc>
      </w:tr>
      <w:tr w:rsidR="00B47CC8" w:rsidRPr="00A4749D" w14:paraId="66051B2B" w14:textId="77777777" w:rsidTr="00CC653B">
        <w:trPr>
          <w:cantSplit/>
          <w:trHeight w:val="240"/>
          <w:tblHeader/>
        </w:trPr>
        <w:tc>
          <w:tcPr>
            <w:tcW w:w="3420" w:type="dxa"/>
            <w:tcBorders>
              <w:bottom w:val="single" w:sz="12" w:space="0" w:color="auto"/>
            </w:tcBorders>
            <w:shd w:val="clear" w:color="auto" w:fill="FFFFFF"/>
            <w:vAlign w:val="bottom"/>
          </w:tcPr>
          <w:p w14:paraId="6C6AB3D1"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Did not say</w:t>
            </w:r>
          </w:p>
        </w:tc>
        <w:tc>
          <w:tcPr>
            <w:tcW w:w="833" w:type="dxa"/>
            <w:tcBorders>
              <w:bottom w:val="single" w:sz="12" w:space="0" w:color="auto"/>
            </w:tcBorders>
            <w:shd w:val="clear" w:color="auto" w:fill="F7EECD"/>
          </w:tcPr>
          <w:p w14:paraId="54813FC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12" w:space="0" w:color="auto"/>
            </w:tcBorders>
            <w:shd w:val="clear" w:color="auto" w:fill="F7EECD"/>
          </w:tcPr>
          <w:p w14:paraId="7D79847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12" w:space="0" w:color="auto"/>
            </w:tcBorders>
            <w:shd w:val="clear" w:color="auto" w:fill="F7EECD"/>
          </w:tcPr>
          <w:p w14:paraId="39DAF59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tcBorders>
              <w:bottom w:val="single" w:sz="12" w:space="0" w:color="auto"/>
            </w:tcBorders>
            <w:shd w:val="clear" w:color="auto" w:fill="F7EECD"/>
          </w:tcPr>
          <w:p w14:paraId="200D469A"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tcBorders>
              <w:bottom w:val="single" w:sz="12" w:space="0" w:color="auto"/>
            </w:tcBorders>
            <w:shd w:val="clear" w:color="auto" w:fill="F7EECD"/>
          </w:tcPr>
          <w:p w14:paraId="385A4F1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tcBorders>
              <w:bottom w:val="single" w:sz="12" w:space="0" w:color="auto"/>
            </w:tcBorders>
            <w:shd w:val="clear" w:color="auto" w:fill="F7EECD"/>
          </w:tcPr>
          <w:p w14:paraId="7B9A358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r>
    </w:tbl>
    <w:p w14:paraId="6CF01C42" w14:textId="4F532E8F" w:rsidR="00B47CC8" w:rsidRPr="00A4749D" w:rsidRDefault="00B47CC8" w:rsidP="00B47CC8">
      <w:pPr>
        <w:pStyle w:val="TableFootnote"/>
        <w:keepNext w:val="0"/>
        <w:rPr>
          <w:lang w:val="en-GB"/>
        </w:rPr>
      </w:pPr>
      <w:r w:rsidRPr="00A4749D">
        <w:rPr>
          <w:lang w:val="en-GB"/>
        </w:rPr>
        <w:t xml:space="preserve">Total may exceed 100% because of multiple response. </w:t>
      </w:r>
      <w:r w:rsidR="00DC1FE6">
        <w:rPr>
          <w:lang w:val="en-GB"/>
        </w:rPr>
        <w:br/>
      </w:r>
      <w:r w:rsidR="00DC1FE6" w:rsidRPr="00A4749D">
        <w:rPr>
          <w:lang w:val="en-GB"/>
        </w:rPr>
        <w:t>2018 results exclude non-response</w:t>
      </w:r>
      <w:r w:rsidR="00DC1FE6">
        <w:rPr>
          <w:lang w:val="en-GB"/>
        </w:rPr>
        <w:t xml:space="preserve"> (all 269 respondents were asked</w:t>
      </w:r>
      <w:r w:rsidR="00686902">
        <w:rPr>
          <w:lang w:val="en-GB"/>
        </w:rPr>
        <w:t xml:space="preserve"> to answer</w:t>
      </w:r>
      <w:r w:rsidR="00DC1FE6">
        <w:rPr>
          <w:lang w:val="en-GB"/>
        </w:rPr>
        <w:t xml:space="preserve"> this question)</w:t>
      </w:r>
      <w:r w:rsidR="00DC1FE6" w:rsidRPr="00A4749D">
        <w:rPr>
          <w:lang w:val="en-GB"/>
        </w:rPr>
        <w:t>.</w:t>
      </w:r>
    </w:p>
    <w:p w14:paraId="31F93484" w14:textId="05A6A33D" w:rsidR="00B47CC8" w:rsidRPr="00A4749D" w:rsidRDefault="00B47CC8" w:rsidP="00B47CC8">
      <w:pPr>
        <w:pStyle w:val="Caption"/>
        <w:rPr>
          <w:sz w:val="16"/>
          <w:szCs w:val="16"/>
          <w:lang w:val="en-GB"/>
        </w:rPr>
      </w:pPr>
      <w:bookmarkStart w:id="146" w:name="_Toc515011534"/>
      <w:r w:rsidRPr="00A4749D">
        <w:rPr>
          <w:sz w:val="16"/>
          <w:szCs w:val="16"/>
          <w:lang w:val="en-GB"/>
        </w:rPr>
        <w:lastRenderedPageBreak/>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11</w:t>
      </w:r>
      <w:r w:rsidR="004C4BF2" w:rsidRPr="00A4749D">
        <w:rPr>
          <w:noProof/>
          <w:sz w:val="16"/>
          <w:szCs w:val="16"/>
          <w:lang w:val="en-GB"/>
        </w:rPr>
        <w:fldChar w:fldCharType="end"/>
      </w:r>
      <w:r w:rsidRPr="00A4749D">
        <w:rPr>
          <w:sz w:val="16"/>
          <w:szCs w:val="16"/>
          <w:lang w:val="en-GB"/>
        </w:rPr>
        <w:t>: Ethnicity (summary groups)</w:t>
      </w:r>
      <w:bookmarkEnd w:id="146"/>
      <w:r w:rsidRPr="00A4749D">
        <w:rPr>
          <w:sz w:val="16"/>
          <w:szCs w:val="16"/>
          <w:lang w:val="en-GB"/>
        </w:rPr>
        <w:t xml:space="preserve"> </w:t>
      </w:r>
    </w:p>
    <w:p w14:paraId="406067AC" w14:textId="77777777" w:rsidR="00B47CC8" w:rsidRPr="00A4749D" w:rsidRDefault="00B47CC8" w:rsidP="00B47CC8">
      <w:pPr>
        <w:pStyle w:val="TableQuestion"/>
        <w:rPr>
          <w:sz w:val="18"/>
          <w:lang w:val="en-GB"/>
        </w:rPr>
      </w:pPr>
      <w:r w:rsidRPr="00A4749D">
        <w:rPr>
          <w:sz w:val="18"/>
          <w:lang w:val="en-GB"/>
        </w:rPr>
        <w:t>Q23. Which ethnic group does your family belong to?</w:t>
      </w:r>
    </w:p>
    <w:tbl>
      <w:tblPr>
        <w:tblW w:w="8418" w:type="dxa"/>
        <w:shd w:val="clear" w:color="auto" w:fill="FFFFFF"/>
        <w:tblLayout w:type="fixed"/>
        <w:tblCellMar>
          <w:left w:w="0" w:type="dxa"/>
          <w:right w:w="0" w:type="dxa"/>
        </w:tblCellMar>
        <w:tblLook w:val="0000" w:firstRow="0" w:lastRow="0" w:firstColumn="0" w:lastColumn="0" w:noHBand="0" w:noVBand="0"/>
      </w:tblPr>
      <w:tblGrid>
        <w:gridCol w:w="3420"/>
        <w:gridCol w:w="833"/>
        <w:gridCol w:w="833"/>
        <w:gridCol w:w="833"/>
        <w:gridCol w:w="833"/>
        <w:gridCol w:w="833"/>
        <w:gridCol w:w="833"/>
      </w:tblGrid>
      <w:tr w:rsidR="00B47CC8" w:rsidRPr="00A4749D" w14:paraId="3254565E" w14:textId="77777777" w:rsidTr="00CC653B">
        <w:trPr>
          <w:cantSplit/>
          <w:trHeight w:val="240"/>
          <w:tblHeader/>
        </w:trPr>
        <w:tc>
          <w:tcPr>
            <w:tcW w:w="3420" w:type="dxa"/>
            <w:tcBorders>
              <w:top w:val="single" w:sz="4" w:space="0" w:color="auto"/>
            </w:tcBorders>
            <w:shd w:val="clear" w:color="auto" w:fill="CCBB88"/>
            <w:vAlign w:val="bottom"/>
          </w:tcPr>
          <w:p w14:paraId="4D760268" w14:textId="77777777" w:rsidR="00B47CC8" w:rsidRPr="00A4749D" w:rsidRDefault="00B47CC8" w:rsidP="00CC653B">
            <w:pPr>
              <w:keepNext/>
              <w:spacing w:line="240" w:lineRule="auto"/>
              <w:ind w:left="170" w:hanging="170"/>
              <w:rPr>
                <w:rFonts w:ascii="Times New Roman" w:hAnsi="Times New Roman"/>
                <w:lang w:val="en-GB"/>
              </w:rPr>
            </w:pPr>
          </w:p>
        </w:tc>
        <w:tc>
          <w:tcPr>
            <w:tcW w:w="833" w:type="dxa"/>
            <w:tcBorders>
              <w:top w:val="single" w:sz="4" w:space="0" w:color="auto"/>
            </w:tcBorders>
            <w:shd w:val="clear" w:color="auto" w:fill="CCBB88"/>
          </w:tcPr>
          <w:p w14:paraId="4347303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33" w:type="dxa"/>
            <w:tcBorders>
              <w:top w:val="single" w:sz="4" w:space="0" w:color="auto"/>
            </w:tcBorders>
            <w:shd w:val="clear" w:color="auto" w:fill="CCBB88"/>
          </w:tcPr>
          <w:p w14:paraId="1D117F0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33" w:type="dxa"/>
            <w:tcBorders>
              <w:top w:val="single" w:sz="4" w:space="0" w:color="auto"/>
            </w:tcBorders>
            <w:shd w:val="clear" w:color="auto" w:fill="CCBB88"/>
          </w:tcPr>
          <w:p w14:paraId="43440418"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33" w:type="dxa"/>
            <w:tcBorders>
              <w:top w:val="single" w:sz="4" w:space="0" w:color="auto"/>
            </w:tcBorders>
            <w:shd w:val="clear" w:color="auto" w:fill="CCBB88"/>
          </w:tcPr>
          <w:p w14:paraId="235DD58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33" w:type="dxa"/>
            <w:tcBorders>
              <w:top w:val="single" w:sz="4" w:space="0" w:color="auto"/>
            </w:tcBorders>
            <w:shd w:val="clear" w:color="auto" w:fill="CCBB88"/>
          </w:tcPr>
          <w:p w14:paraId="61D64AFA"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2015</w:t>
            </w:r>
          </w:p>
        </w:tc>
        <w:tc>
          <w:tcPr>
            <w:tcW w:w="833" w:type="dxa"/>
            <w:tcBorders>
              <w:top w:val="single" w:sz="4" w:space="0" w:color="auto"/>
            </w:tcBorders>
            <w:shd w:val="clear" w:color="auto" w:fill="CCBB88"/>
          </w:tcPr>
          <w:p w14:paraId="750740F8"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2015</w:t>
            </w:r>
          </w:p>
        </w:tc>
      </w:tr>
      <w:tr w:rsidR="00B47CC8" w:rsidRPr="00A4749D" w14:paraId="785F4553" w14:textId="77777777" w:rsidTr="00CC653B">
        <w:trPr>
          <w:cantSplit/>
          <w:trHeight w:val="240"/>
          <w:tblHeader/>
        </w:trPr>
        <w:tc>
          <w:tcPr>
            <w:tcW w:w="3420" w:type="dxa"/>
            <w:shd w:val="clear" w:color="auto" w:fill="CCBB88"/>
            <w:vAlign w:val="bottom"/>
          </w:tcPr>
          <w:p w14:paraId="688219C1" w14:textId="77777777" w:rsidR="00B47CC8" w:rsidRPr="00A4749D" w:rsidRDefault="00B47CC8" w:rsidP="00CC653B">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833" w:type="dxa"/>
            <w:shd w:val="clear" w:color="auto" w:fill="CCBB88"/>
          </w:tcPr>
          <w:p w14:paraId="6222F780"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263</w:t>
            </w:r>
          </w:p>
        </w:tc>
        <w:tc>
          <w:tcPr>
            <w:tcW w:w="833" w:type="dxa"/>
            <w:shd w:val="clear" w:color="auto" w:fill="CCBB88"/>
          </w:tcPr>
          <w:p w14:paraId="727DC309"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263</w:t>
            </w:r>
          </w:p>
        </w:tc>
        <w:tc>
          <w:tcPr>
            <w:tcW w:w="833" w:type="dxa"/>
            <w:shd w:val="clear" w:color="auto" w:fill="CCBB88"/>
          </w:tcPr>
          <w:p w14:paraId="5DB032CB"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226</w:t>
            </w:r>
          </w:p>
        </w:tc>
        <w:tc>
          <w:tcPr>
            <w:tcW w:w="833" w:type="dxa"/>
            <w:shd w:val="clear" w:color="auto" w:fill="CCBB88"/>
          </w:tcPr>
          <w:p w14:paraId="4B997FC5"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226</w:t>
            </w:r>
          </w:p>
        </w:tc>
        <w:tc>
          <w:tcPr>
            <w:tcW w:w="833" w:type="dxa"/>
            <w:shd w:val="clear" w:color="auto" w:fill="CCBB88"/>
          </w:tcPr>
          <w:p w14:paraId="5AC7833A"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208</w:t>
            </w:r>
          </w:p>
        </w:tc>
        <w:tc>
          <w:tcPr>
            <w:tcW w:w="833" w:type="dxa"/>
            <w:shd w:val="clear" w:color="auto" w:fill="CCBB88"/>
          </w:tcPr>
          <w:p w14:paraId="33024008" w14:textId="77777777" w:rsidR="00B47CC8" w:rsidRPr="00A4749D" w:rsidRDefault="00B47CC8" w:rsidP="00CC653B">
            <w:pPr>
              <w:keepNext/>
              <w:spacing w:line="240" w:lineRule="auto"/>
              <w:jc w:val="center"/>
              <w:rPr>
                <w:rFonts w:ascii="Arial" w:hAnsi="Arial" w:cs="Arial"/>
                <w:bCs/>
                <w:szCs w:val="18"/>
                <w:lang w:val="en-GB"/>
              </w:rPr>
            </w:pPr>
            <w:r w:rsidRPr="00A4749D">
              <w:rPr>
                <w:rFonts w:ascii="Arial" w:hAnsi="Arial" w:cs="Arial"/>
                <w:bCs/>
                <w:szCs w:val="18"/>
                <w:lang w:val="en-GB"/>
              </w:rPr>
              <w:t>208</w:t>
            </w:r>
          </w:p>
        </w:tc>
      </w:tr>
      <w:tr w:rsidR="00B47CC8" w:rsidRPr="00A4749D" w14:paraId="1FF6BF84" w14:textId="77777777" w:rsidTr="00CC653B">
        <w:trPr>
          <w:cantSplit/>
          <w:trHeight w:val="240"/>
          <w:tblHeader/>
        </w:trPr>
        <w:tc>
          <w:tcPr>
            <w:tcW w:w="3420" w:type="dxa"/>
            <w:tcBorders>
              <w:bottom w:val="single" w:sz="4" w:space="0" w:color="auto"/>
            </w:tcBorders>
            <w:shd w:val="clear" w:color="auto" w:fill="CCBB88"/>
            <w:vAlign w:val="bottom"/>
          </w:tcPr>
          <w:p w14:paraId="79F379DC" w14:textId="77777777" w:rsidR="00B47CC8" w:rsidRPr="00A4749D" w:rsidRDefault="00B47CC8" w:rsidP="00CC653B">
            <w:pPr>
              <w:keepNext/>
              <w:spacing w:line="240" w:lineRule="auto"/>
              <w:ind w:left="170" w:hanging="170"/>
              <w:rPr>
                <w:rFonts w:ascii="Arial" w:hAnsi="Arial" w:cs="Arial"/>
                <w:b/>
                <w:szCs w:val="18"/>
                <w:lang w:val="en-GB"/>
              </w:rPr>
            </w:pPr>
          </w:p>
        </w:tc>
        <w:tc>
          <w:tcPr>
            <w:tcW w:w="833" w:type="dxa"/>
            <w:tcBorders>
              <w:bottom w:val="single" w:sz="4" w:space="0" w:color="auto"/>
            </w:tcBorders>
            <w:shd w:val="clear" w:color="auto" w:fill="CCBB88"/>
          </w:tcPr>
          <w:p w14:paraId="0C96DEB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12EBCF35"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4" w:space="0" w:color="auto"/>
            </w:tcBorders>
            <w:shd w:val="clear" w:color="auto" w:fill="CCBB88"/>
          </w:tcPr>
          <w:p w14:paraId="7B78CFD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64CB202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4" w:space="0" w:color="auto"/>
            </w:tcBorders>
            <w:shd w:val="clear" w:color="auto" w:fill="CCBB88"/>
          </w:tcPr>
          <w:p w14:paraId="5F9E8F4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60EA84D5"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r>
      <w:tr w:rsidR="00B47CC8" w:rsidRPr="00A4749D" w14:paraId="5F6FFEBD" w14:textId="77777777" w:rsidTr="00CC653B">
        <w:trPr>
          <w:cantSplit/>
          <w:trHeight w:val="240"/>
          <w:tblHeader/>
        </w:trPr>
        <w:tc>
          <w:tcPr>
            <w:tcW w:w="3420" w:type="dxa"/>
            <w:tcBorders>
              <w:top w:val="single" w:sz="4" w:space="0" w:color="auto"/>
            </w:tcBorders>
            <w:shd w:val="clear" w:color="auto" w:fill="FFFFFF"/>
            <w:vAlign w:val="bottom"/>
          </w:tcPr>
          <w:p w14:paraId="581DE027"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European</w:t>
            </w:r>
          </w:p>
        </w:tc>
        <w:tc>
          <w:tcPr>
            <w:tcW w:w="833" w:type="dxa"/>
            <w:tcBorders>
              <w:top w:val="single" w:sz="4" w:space="0" w:color="auto"/>
            </w:tcBorders>
            <w:shd w:val="clear" w:color="auto" w:fill="F7EECD"/>
          </w:tcPr>
          <w:p w14:paraId="0D2D10A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166</w:t>
            </w:r>
          </w:p>
        </w:tc>
        <w:tc>
          <w:tcPr>
            <w:tcW w:w="833" w:type="dxa"/>
            <w:tcBorders>
              <w:top w:val="single" w:sz="4" w:space="0" w:color="auto"/>
            </w:tcBorders>
            <w:shd w:val="clear" w:color="auto" w:fill="F7EECD"/>
          </w:tcPr>
          <w:p w14:paraId="14E4EAB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63</w:t>
            </w:r>
          </w:p>
        </w:tc>
        <w:tc>
          <w:tcPr>
            <w:tcW w:w="833" w:type="dxa"/>
            <w:tcBorders>
              <w:top w:val="single" w:sz="4" w:space="0" w:color="auto"/>
            </w:tcBorders>
            <w:shd w:val="clear" w:color="auto" w:fill="F7EECD"/>
          </w:tcPr>
          <w:p w14:paraId="2D0DB86A"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142</w:t>
            </w:r>
          </w:p>
        </w:tc>
        <w:tc>
          <w:tcPr>
            <w:tcW w:w="833" w:type="dxa"/>
            <w:tcBorders>
              <w:top w:val="single" w:sz="4" w:space="0" w:color="auto"/>
            </w:tcBorders>
            <w:shd w:val="clear" w:color="auto" w:fill="F7EECD"/>
          </w:tcPr>
          <w:p w14:paraId="026881F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63</w:t>
            </w:r>
          </w:p>
        </w:tc>
        <w:tc>
          <w:tcPr>
            <w:tcW w:w="833" w:type="dxa"/>
            <w:tcBorders>
              <w:top w:val="single" w:sz="4" w:space="0" w:color="auto"/>
            </w:tcBorders>
            <w:shd w:val="clear" w:color="auto" w:fill="F7EECD"/>
          </w:tcPr>
          <w:p w14:paraId="7E4FABAF"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139</w:t>
            </w:r>
          </w:p>
        </w:tc>
        <w:tc>
          <w:tcPr>
            <w:tcW w:w="833" w:type="dxa"/>
            <w:tcBorders>
              <w:top w:val="single" w:sz="4" w:space="0" w:color="auto"/>
            </w:tcBorders>
            <w:shd w:val="clear" w:color="auto" w:fill="F7EECD"/>
          </w:tcPr>
          <w:p w14:paraId="517A648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67</w:t>
            </w:r>
          </w:p>
        </w:tc>
      </w:tr>
      <w:tr w:rsidR="00B47CC8" w:rsidRPr="00A4749D" w14:paraId="1DEFB638" w14:textId="77777777" w:rsidTr="00CC653B">
        <w:trPr>
          <w:cantSplit/>
          <w:trHeight w:val="240"/>
          <w:tblHeader/>
        </w:trPr>
        <w:tc>
          <w:tcPr>
            <w:tcW w:w="3420" w:type="dxa"/>
            <w:shd w:val="clear" w:color="auto" w:fill="FFFFFF"/>
            <w:vAlign w:val="bottom"/>
          </w:tcPr>
          <w:p w14:paraId="668C751F"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Maori</w:t>
            </w:r>
          </w:p>
        </w:tc>
        <w:tc>
          <w:tcPr>
            <w:tcW w:w="833" w:type="dxa"/>
            <w:shd w:val="clear" w:color="auto" w:fill="F7EECD"/>
          </w:tcPr>
          <w:p w14:paraId="357605A5"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105</w:t>
            </w:r>
          </w:p>
        </w:tc>
        <w:tc>
          <w:tcPr>
            <w:tcW w:w="833" w:type="dxa"/>
            <w:shd w:val="clear" w:color="auto" w:fill="F7EECD"/>
          </w:tcPr>
          <w:p w14:paraId="0BC36D8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40</w:t>
            </w:r>
          </w:p>
        </w:tc>
        <w:tc>
          <w:tcPr>
            <w:tcW w:w="833" w:type="dxa"/>
            <w:shd w:val="clear" w:color="auto" w:fill="F7EECD"/>
          </w:tcPr>
          <w:p w14:paraId="634E6F3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85</w:t>
            </w:r>
          </w:p>
        </w:tc>
        <w:tc>
          <w:tcPr>
            <w:tcW w:w="833" w:type="dxa"/>
            <w:shd w:val="clear" w:color="auto" w:fill="F7EECD"/>
          </w:tcPr>
          <w:p w14:paraId="530CBB1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38</w:t>
            </w:r>
          </w:p>
        </w:tc>
        <w:tc>
          <w:tcPr>
            <w:tcW w:w="833" w:type="dxa"/>
            <w:shd w:val="clear" w:color="auto" w:fill="F7EECD"/>
          </w:tcPr>
          <w:p w14:paraId="2A731B3B"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85</w:t>
            </w:r>
          </w:p>
        </w:tc>
        <w:tc>
          <w:tcPr>
            <w:tcW w:w="833" w:type="dxa"/>
            <w:shd w:val="clear" w:color="auto" w:fill="F7EECD"/>
          </w:tcPr>
          <w:p w14:paraId="1CE87C2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41</w:t>
            </w:r>
          </w:p>
        </w:tc>
      </w:tr>
      <w:tr w:rsidR="00B47CC8" w:rsidRPr="00A4749D" w14:paraId="711798B5" w14:textId="77777777" w:rsidTr="00CC653B">
        <w:trPr>
          <w:cantSplit/>
          <w:trHeight w:val="240"/>
          <w:tblHeader/>
        </w:trPr>
        <w:tc>
          <w:tcPr>
            <w:tcW w:w="3420" w:type="dxa"/>
            <w:shd w:val="clear" w:color="auto" w:fill="FFFFFF"/>
            <w:vAlign w:val="bottom"/>
          </w:tcPr>
          <w:p w14:paraId="102E31DA"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Pacific</w:t>
            </w:r>
          </w:p>
        </w:tc>
        <w:tc>
          <w:tcPr>
            <w:tcW w:w="833" w:type="dxa"/>
            <w:shd w:val="clear" w:color="auto" w:fill="F7EECD"/>
          </w:tcPr>
          <w:p w14:paraId="573B31D0"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56</w:t>
            </w:r>
          </w:p>
        </w:tc>
        <w:tc>
          <w:tcPr>
            <w:tcW w:w="833" w:type="dxa"/>
            <w:shd w:val="clear" w:color="auto" w:fill="F7EECD"/>
          </w:tcPr>
          <w:p w14:paraId="14F2EC8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21</w:t>
            </w:r>
          </w:p>
        </w:tc>
        <w:tc>
          <w:tcPr>
            <w:tcW w:w="833" w:type="dxa"/>
            <w:shd w:val="clear" w:color="auto" w:fill="F7EECD"/>
          </w:tcPr>
          <w:p w14:paraId="4669BDF4"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37</w:t>
            </w:r>
          </w:p>
        </w:tc>
        <w:tc>
          <w:tcPr>
            <w:tcW w:w="833" w:type="dxa"/>
            <w:shd w:val="clear" w:color="auto" w:fill="F7EECD"/>
          </w:tcPr>
          <w:p w14:paraId="61A92696"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833" w:type="dxa"/>
            <w:shd w:val="clear" w:color="auto" w:fill="F7EECD"/>
          </w:tcPr>
          <w:p w14:paraId="313A266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23</w:t>
            </w:r>
          </w:p>
        </w:tc>
        <w:tc>
          <w:tcPr>
            <w:tcW w:w="833" w:type="dxa"/>
            <w:shd w:val="clear" w:color="auto" w:fill="F7EECD"/>
          </w:tcPr>
          <w:p w14:paraId="1EDF219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11</w:t>
            </w:r>
          </w:p>
        </w:tc>
      </w:tr>
      <w:tr w:rsidR="00B47CC8" w:rsidRPr="00A4749D" w14:paraId="1C8B3537" w14:textId="77777777" w:rsidTr="00CC653B">
        <w:trPr>
          <w:cantSplit/>
          <w:trHeight w:val="240"/>
          <w:tblHeader/>
        </w:trPr>
        <w:tc>
          <w:tcPr>
            <w:tcW w:w="3420" w:type="dxa"/>
            <w:shd w:val="clear" w:color="auto" w:fill="FFFFFF"/>
            <w:vAlign w:val="bottom"/>
          </w:tcPr>
          <w:p w14:paraId="314A3A36"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Asian</w:t>
            </w:r>
          </w:p>
        </w:tc>
        <w:tc>
          <w:tcPr>
            <w:tcW w:w="833" w:type="dxa"/>
            <w:shd w:val="clear" w:color="auto" w:fill="F7EECD"/>
          </w:tcPr>
          <w:p w14:paraId="07A7F72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13</w:t>
            </w:r>
          </w:p>
        </w:tc>
        <w:tc>
          <w:tcPr>
            <w:tcW w:w="833" w:type="dxa"/>
            <w:shd w:val="clear" w:color="auto" w:fill="F7EECD"/>
          </w:tcPr>
          <w:p w14:paraId="51C20662"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1B7BCEAC"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77B453A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5BF93BB3"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037437BE"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3</w:t>
            </w:r>
          </w:p>
        </w:tc>
      </w:tr>
      <w:tr w:rsidR="00B47CC8" w:rsidRPr="00A4749D" w14:paraId="70CAE0ED" w14:textId="77777777" w:rsidTr="00CC653B">
        <w:trPr>
          <w:cantSplit/>
          <w:trHeight w:val="240"/>
          <w:tblHeader/>
        </w:trPr>
        <w:tc>
          <w:tcPr>
            <w:tcW w:w="3420" w:type="dxa"/>
            <w:shd w:val="clear" w:color="auto" w:fill="FFFFFF"/>
            <w:vAlign w:val="bottom"/>
          </w:tcPr>
          <w:p w14:paraId="23853382"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Other</w:t>
            </w:r>
          </w:p>
        </w:tc>
        <w:tc>
          <w:tcPr>
            <w:tcW w:w="833" w:type="dxa"/>
            <w:shd w:val="clear" w:color="auto" w:fill="F7EECD"/>
          </w:tcPr>
          <w:p w14:paraId="4815C25D"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833" w:type="dxa"/>
            <w:shd w:val="clear" w:color="auto" w:fill="F7EECD"/>
          </w:tcPr>
          <w:p w14:paraId="05CE5636"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57CE02B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19</w:t>
            </w:r>
          </w:p>
        </w:tc>
        <w:tc>
          <w:tcPr>
            <w:tcW w:w="833" w:type="dxa"/>
            <w:shd w:val="clear" w:color="auto" w:fill="F7EECD"/>
          </w:tcPr>
          <w:p w14:paraId="154B5A63"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shd w:val="clear" w:color="auto" w:fill="F7EECD"/>
          </w:tcPr>
          <w:p w14:paraId="06D74004"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0ABF87D6"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9</w:t>
            </w:r>
          </w:p>
        </w:tc>
      </w:tr>
      <w:tr w:rsidR="00B47CC8" w:rsidRPr="00A4749D" w14:paraId="5CBFE4B6" w14:textId="77777777" w:rsidTr="00CC653B">
        <w:trPr>
          <w:cantSplit/>
          <w:trHeight w:val="240"/>
          <w:tblHeader/>
        </w:trPr>
        <w:tc>
          <w:tcPr>
            <w:tcW w:w="3420" w:type="dxa"/>
            <w:tcBorders>
              <w:bottom w:val="single" w:sz="12" w:space="0" w:color="auto"/>
            </w:tcBorders>
            <w:shd w:val="clear" w:color="auto" w:fill="FFFFFF"/>
            <w:vAlign w:val="bottom"/>
          </w:tcPr>
          <w:p w14:paraId="3223C92D" w14:textId="77777777" w:rsidR="00B47CC8" w:rsidRPr="00A4749D" w:rsidRDefault="00B47CC8" w:rsidP="00CC653B">
            <w:pPr>
              <w:keepNext/>
              <w:spacing w:line="240" w:lineRule="auto"/>
              <w:ind w:left="170" w:hanging="170"/>
              <w:rPr>
                <w:rFonts w:ascii="Arial" w:hAnsi="Arial" w:cs="Arial"/>
                <w:szCs w:val="18"/>
                <w:lang w:val="en-GB"/>
              </w:rPr>
            </w:pPr>
            <w:r w:rsidRPr="00A4749D">
              <w:rPr>
                <w:rFonts w:ascii="Arial" w:hAnsi="Arial" w:cs="Arial"/>
                <w:szCs w:val="18"/>
                <w:lang w:val="en-GB"/>
              </w:rPr>
              <w:t>Did not say</w:t>
            </w:r>
          </w:p>
        </w:tc>
        <w:tc>
          <w:tcPr>
            <w:tcW w:w="833" w:type="dxa"/>
            <w:tcBorders>
              <w:bottom w:val="single" w:sz="12" w:space="0" w:color="auto"/>
            </w:tcBorders>
            <w:shd w:val="clear" w:color="auto" w:fill="F7EECD"/>
          </w:tcPr>
          <w:p w14:paraId="21E99E8A"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12" w:space="0" w:color="auto"/>
            </w:tcBorders>
            <w:shd w:val="clear" w:color="auto" w:fill="F7EECD"/>
          </w:tcPr>
          <w:p w14:paraId="1A73C9C9"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12" w:space="0" w:color="auto"/>
            </w:tcBorders>
            <w:shd w:val="clear" w:color="auto" w:fill="F7EECD"/>
          </w:tcPr>
          <w:p w14:paraId="6710D997"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tcBorders>
              <w:bottom w:val="single" w:sz="12" w:space="0" w:color="auto"/>
            </w:tcBorders>
            <w:shd w:val="clear" w:color="auto" w:fill="F7EECD"/>
          </w:tcPr>
          <w:p w14:paraId="0C78713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tcBorders>
              <w:bottom w:val="single" w:sz="12" w:space="0" w:color="auto"/>
            </w:tcBorders>
            <w:shd w:val="clear" w:color="auto" w:fill="F7EECD"/>
          </w:tcPr>
          <w:p w14:paraId="039B1788"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tcBorders>
              <w:bottom w:val="single" w:sz="12" w:space="0" w:color="auto"/>
            </w:tcBorders>
            <w:shd w:val="clear" w:color="auto" w:fill="F7EECD"/>
          </w:tcPr>
          <w:p w14:paraId="6FE26EC1" w14:textId="77777777" w:rsidR="00B47CC8" w:rsidRPr="00A4749D" w:rsidRDefault="00B47CC8" w:rsidP="00CC653B">
            <w:pPr>
              <w:keepNext/>
              <w:spacing w:line="240" w:lineRule="auto"/>
              <w:jc w:val="center"/>
              <w:rPr>
                <w:rFonts w:ascii="Arial" w:hAnsi="Arial" w:cs="Arial"/>
                <w:szCs w:val="18"/>
                <w:lang w:val="en-GB"/>
              </w:rPr>
            </w:pPr>
            <w:r w:rsidRPr="00A4749D">
              <w:rPr>
                <w:rFonts w:ascii="Arial" w:hAnsi="Arial" w:cs="Arial"/>
                <w:szCs w:val="18"/>
                <w:lang w:val="en-GB"/>
              </w:rPr>
              <w:t>2</w:t>
            </w:r>
          </w:p>
        </w:tc>
      </w:tr>
    </w:tbl>
    <w:p w14:paraId="48B60B09" w14:textId="5700A9DA" w:rsidR="00B47CC8" w:rsidRPr="00A4749D" w:rsidRDefault="00B47CC8" w:rsidP="00B47CC8">
      <w:pPr>
        <w:pStyle w:val="TableFootnote"/>
        <w:rPr>
          <w:lang w:val="en-GB"/>
        </w:rPr>
      </w:pPr>
      <w:r w:rsidRPr="00A4749D">
        <w:rPr>
          <w:lang w:val="en-GB"/>
        </w:rPr>
        <w:t xml:space="preserve">Total may exceed 100% because of multiple response. </w:t>
      </w:r>
      <w:r w:rsidR="00DC1FE6">
        <w:rPr>
          <w:lang w:val="en-GB"/>
        </w:rPr>
        <w:br/>
      </w:r>
      <w:r w:rsidR="00DC1FE6" w:rsidRPr="00A4749D">
        <w:rPr>
          <w:lang w:val="en-GB"/>
        </w:rPr>
        <w:t>2018 results exclude non-response</w:t>
      </w:r>
      <w:r w:rsidR="00DC1FE6">
        <w:rPr>
          <w:lang w:val="en-GB"/>
        </w:rPr>
        <w:t xml:space="preserve"> (all 269 respondents were asked</w:t>
      </w:r>
      <w:r w:rsidR="00686902">
        <w:rPr>
          <w:lang w:val="en-GB"/>
        </w:rPr>
        <w:t xml:space="preserve"> to answer</w:t>
      </w:r>
      <w:r w:rsidR="00DC1FE6">
        <w:rPr>
          <w:lang w:val="en-GB"/>
        </w:rPr>
        <w:t xml:space="preserve"> this question)</w:t>
      </w:r>
      <w:r w:rsidR="00DC1FE6" w:rsidRPr="00A4749D">
        <w:rPr>
          <w:lang w:val="en-GB"/>
        </w:rPr>
        <w:t>.</w:t>
      </w:r>
    </w:p>
    <w:p w14:paraId="7ECFADF7" w14:textId="77777777" w:rsidR="00B20295" w:rsidRPr="00A4749D" w:rsidRDefault="00B20295" w:rsidP="00B20295">
      <w:pPr>
        <w:rPr>
          <w:lang w:val="en-GB"/>
        </w:rPr>
      </w:pPr>
    </w:p>
    <w:p w14:paraId="7ECFADF8" w14:textId="5B630D5F" w:rsidR="00B20295" w:rsidRPr="00A4749D" w:rsidRDefault="00B20295" w:rsidP="00B20295">
      <w:pPr>
        <w:pStyle w:val="Caption"/>
        <w:rPr>
          <w:sz w:val="16"/>
          <w:szCs w:val="16"/>
          <w:lang w:val="en-GB"/>
        </w:rPr>
      </w:pPr>
      <w:bookmarkStart w:id="147" w:name="_Ref267925003"/>
      <w:bookmarkStart w:id="148" w:name="_Toc451936167"/>
      <w:r w:rsidRPr="00A4749D">
        <w:rPr>
          <w:sz w:val="16"/>
          <w:szCs w:val="16"/>
          <w:lang w:val="en-GB"/>
        </w:rPr>
        <w:t xml:space="preserve">Figure </w:t>
      </w:r>
      <w:r w:rsidR="004C4BF2" w:rsidRPr="00A4749D">
        <w:rPr>
          <w:lang w:val="en-GB"/>
        </w:rPr>
        <w:fldChar w:fldCharType="begin"/>
      </w:r>
      <w:r w:rsidR="004C4BF2" w:rsidRPr="00A4749D">
        <w:rPr>
          <w:lang w:val="en-GB"/>
        </w:rPr>
        <w:instrText xml:space="preserve"> SEQ Figure \* ARABIC \* MERGEFORMAT </w:instrText>
      </w:r>
      <w:r w:rsidR="004C4BF2" w:rsidRPr="00A4749D">
        <w:rPr>
          <w:lang w:val="en-GB"/>
        </w:rPr>
        <w:fldChar w:fldCharType="separate"/>
      </w:r>
      <w:r w:rsidR="008F07B0" w:rsidRPr="008F07B0">
        <w:rPr>
          <w:noProof/>
          <w:sz w:val="16"/>
          <w:szCs w:val="16"/>
          <w:lang w:val="en-GB"/>
        </w:rPr>
        <w:t>21</w:t>
      </w:r>
      <w:r w:rsidR="004C4BF2" w:rsidRPr="00A4749D">
        <w:rPr>
          <w:noProof/>
          <w:sz w:val="16"/>
          <w:szCs w:val="16"/>
          <w:lang w:val="en-GB"/>
        </w:rPr>
        <w:fldChar w:fldCharType="end"/>
      </w:r>
      <w:bookmarkEnd w:id="147"/>
      <w:r w:rsidRPr="00A4749D">
        <w:rPr>
          <w:sz w:val="16"/>
          <w:szCs w:val="16"/>
          <w:lang w:val="en-GB"/>
        </w:rPr>
        <w:t>:</w:t>
      </w:r>
      <w:r w:rsidRPr="00A4749D">
        <w:rPr>
          <w:bCs w:val="0"/>
          <w:sz w:val="16"/>
          <w:szCs w:val="16"/>
          <w:lang w:val="en-GB"/>
        </w:rPr>
        <w:t xml:space="preserve"> </w:t>
      </w:r>
      <w:r w:rsidR="006D1653" w:rsidRPr="00A4749D">
        <w:rPr>
          <w:bCs w:val="0"/>
          <w:sz w:val="16"/>
          <w:szCs w:val="16"/>
          <w:lang w:val="en-GB"/>
        </w:rPr>
        <w:t>Other</w:t>
      </w:r>
      <w:r w:rsidR="00F95ADE" w:rsidRPr="00A4749D">
        <w:rPr>
          <w:bCs w:val="0"/>
          <w:sz w:val="16"/>
          <w:szCs w:val="16"/>
          <w:lang w:val="en-GB"/>
        </w:rPr>
        <w:t>s</w:t>
      </w:r>
      <w:r w:rsidR="006D1653" w:rsidRPr="00A4749D">
        <w:rPr>
          <w:bCs w:val="0"/>
          <w:sz w:val="16"/>
          <w:szCs w:val="16"/>
          <w:lang w:val="en-GB"/>
        </w:rPr>
        <w:t xml:space="preserve"> living in the household</w:t>
      </w:r>
      <w:bookmarkEnd w:id="148"/>
    </w:p>
    <w:p w14:paraId="7ECFADF9" w14:textId="77777777" w:rsidR="00B20295" w:rsidRPr="00A4749D" w:rsidRDefault="00B20295" w:rsidP="00B20295">
      <w:pPr>
        <w:pStyle w:val="TableQuestion"/>
        <w:rPr>
          <w:sz w:val="18"/>
          <w:szCs w:val="18"/>
          <w:lang w:val="en-GB"/>
        </w:rPr>
      </w:pPr>
      <w:r w:rsidRPr="00A4749D">
        <w:rPr>
          <w:sz w:val="18"/>
          <w:szCs w:val="18"/>
          <w:lang w:val="en-GB"/>
        </w:rPr>
        <w:t xml:space="preserve">Q24. </w:t>
      </w:r>
      <w:r w:rsidRPr="00A4749D">
        <w:rPr>
          <w:lang w:val="en-GB"/>
        </w:rPr>
        <w:t xml:space="preserve">Please list who else usually lives in the same household as the referred child. </w:t>
      </w:r>
    </w:p>
    <w:p w14:paraId="7ECFADFA" w14:textId="008203C1" w:rsidR="00B20295" w:rsidRPr="00A4749D" w:rsidRDefault="00FA584B" w:rsidP="00B20295">
      <w:pPr>
        <w:rPr>
          <w:lang w:val="en-GB"/>
        </w:rPr>
      </w:pPr>
      <w:r w:rsidRPr="00A4749D">
        <w:rPr>
          <w:noProof/>
          <w:lang w:eastAsia="en-NZ"/>
        </w:rPr>
        <w:drawing>
          <wp:inline distT="0" distB="0" distL="0" distR="0" wp14:anchorId="0616D501" wp14:editId="42F1FBD5">
            <wp:extent cx="5543550" cy="5137944"/>
            <wp:effectExtent l="0" t="0" r="0" b="571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3550" cy="5137944"/>
                    </a:xfrm>
                    <a:prstGeom prst="rect">
                      <a:avLst/>
                    </a:prstGeom>
                    <a:noFill/>
                    <a:ln>
                      <a:noFill/>
                    </a:ln>
                  </pic:spPr>
                </pic:pic>
              </a:graphicData>
            </a:graphic>
          </wp:inline>
        </w:drawing>
      </w:r>
    </w:p>
    <w:p w14:paraId="7ECFADFB" w14:textId="4A020A83" w:rsidR="00B20295" w:rsidRPr="00A4749D" w:rsidRDefault="00B20295" w:rsidP="00B20295">
      <w:pPr>
        <w:pStyle w:val="TableFootnote"/>
        <w:rPr>
          <w:lang w:val="en-GB"/>
        </w:rPr>
      </w:pPr>
      <w:r w:rsidRPr="00A4749D">
        <w:rPr>
          <w:lang w:val="en-GB"/>
        </w:rPr>
        <w:t>Total may exceed 100 because of multiple response.</w:t>
      </w:r>
      <w:r w:rsidR="002E4225" w:rsidRPr="00A4749D">
        <w:rPr>
          <w:lang w:val="en-GB"/>
        </w:rPr>
        <w:t xml:space="preserve"> </w:t>
      </w:r>
      <w:r w:rsidR="00DC1FE6">
        <w:rPr>
          <w:lang w:val="en-GB"/>
        </w:rPr>
        <w:br/>
      </w:r>
      <w:r w:rsidR="00DC1FE6" w:rsidRPr="00A4749D">
        <w:rPr>
          <w:lang w:val="en-GB"/>
        </w:rPr>
        <w:t>2018 results exclude non-response</w:t>
      </w:r>
      <w:r w:rsidR="00DC1FE6">
        <w:rPr>
          <w:lang w:val="en-GB"/>
        </w:rPr>
        <w:t xml:space="preserve"> (all 269 respondents were asked</w:t>
      </w:r>
      <w:r w:rsidR="00686902">
        <w:rPr>
          <w:lang w:val="en-GB"/>
        </w:rPr>
        <w:t xml:space="preserve"> to answer</w:t>
      </w:r>
      <w:r w:rsidR="00DC1FE6">
        <w:rPr>
          <w:lang w:val="en-GB"/>
        </w:rPr>
        <w:t xml:space="preserve"> this question)</w:t>
      </w:r>
      <w:r w:rsidR="00DC1FE6" w:rsidRPr="00A4749D">
        <w:rPr>
          <w:lang w:val="en-GB"/>
        </w:rPr>
        <w:t>.</w:t>
      </w:r>
    </w:p>
    <w:p w14:paraId="7ECFADFC" w14:textId="77777777" w:rsidR="00B20295" w:rsidRPr="00A4749D" w:rsidRDefault="00B20295" w:rsidP="00B20295">
      <w:pPr>
        <w:rPr>
          <w:lang w:val="en-GB"/>
        </w:rPr>
      </w:pPr>
    </w:p>
    <w:p w14:paraId="7ECFAEC7" w14:textId="46736EA0" w:rsidR="00B41666" w:rsidRPr="00A4749D" w:rsidRDefault="00B41666" w:rsidP="00B41666">
      <w:pPr>
        <w:pStyle w:val="Caption"/>
        <w:rPr>
          <w:sz w:val="16"/>
          <w:szCs w:val="16"/>
          <w:lang w:val="en-GB"/>
        </w:rPr>
      </w:pPr>
      <w:bookmarkStart w:id="149" w:name="_Ref267925341"/>
      <w:bookmarkStart w:id="150" w:name="_Toc515011535"/>
      <w:r w:rsidRPr="00A4749D">
        <w:rPr>
          <w:sz w:val="16"/>
          <w:szCs w:val="16"/>
          <w:lang w:val="en-GB"/>
        </w:rPr>
        <w:lastRenderedPageBreak/>
        <w:t xml:space="preserve">Table </w:t>
      </w:r>
      <w:r w:rsidR="004C4BF2" w:rsidRPr="00A4749D">
        <w:rPr>
          <w:lang w:val="en-GB"/>
        </w:rPr>
        <w:fldChar w:fldCharType="begin"/>
      </w:r>
      <w:r w:rsidR="004C4BF2" w:rsidRPr="00A4749D">
        <w:rPr>
          <w:lang w:val="en-GB"/>
        </w:rPr>
        <w:instrText xml:space="preserve"> SEQ Table \* ARABIC \* MERGEFORMAT </w:instrText>
      </w:r>
      <w:r w:rsidR="004C4BF2" w:rsidRPr="00A4749D">
        <w:rPr>
          <w:lang w:val="en-GB"/>
        </w:rPr>
        <w:fldChar w:fldCharType="separate"/>
      </w:r>
      <w:r w:rsidR="008F07B0" w:rsidRPr="008F07B0">
        <w:rPr>
          <w:noProof/>
          <w:sz w:val="16"/>
          <w:szCs w:val="16"/>
          <w:lang w:val="en-GB"/>
        </w:rPr>
        <w:t>12</w:t>
      </w:r>
      <w:r w:rsidR="004C4BF2" w:rsidRPr="00A4749D">
        <w:rPr>
          <w:noProof/>
          <w:sz w:val="16"/>
          <w:szCs w:val="16"/>
          <w:lang w:val="en-GB"/>
        </w:rPr>
        <w:fldChar w:fldCharType="end"/>
      </w:r>
      <w:bookmarkEnd w:id="149"/>
      <w:r w:rsidRPr="00A4749D">
        <w:rPr>
          <w:sz w:val="16"/>
          <w:szCs w:val="16"/>
          <w:lang w:val="en-GB"/>
        </w:rPr>
        <w:t xml:space="preserve">: </w:t>
      </w:r>
      <w:r w:rsidR="00AC3CB8" w:rsidRPr="00A4749D">
        <w:rPr>
          <w:sz w:val="16"/>
          <w:szCs w:val="16"/>
          <w:lang w:val="en-GB"/>
        </w:rPr>
        <w:t>Surveys received from each c</w:t>
      </w:r>
      <w:r w:rsidR="00584583" w:rsidRPr="00A4749D">
        <w:rPr>
          <w:sz w:val="16"/>
          <w:szCs w:val="16"/>
          <w:lang w:val="en-GB"/>
        </w:rPr>
        <w:t xml:space="preserve">ontract </w:t>
      </w:r>
      <w:r w:rsidR="00AC3CB8" w:rsidRPr="00A4749D">
        <w:rPr>
          <w:sz w:val="16"/>
          <w:szCs w:val="16"/>
          <w:lang w:val="en-GB"/>
        </w:rPr>
        <w:t>h</w:t>
      </w:r>
      <w:r w:rsidR="00584583" w:rsidRPr="00A4749D">
        <w:rPr>
          <w:sz w:val="16"/>
          <w:szCs w:val="16"/>
          <w:lang w:val="en-GB"/>
        </w:rPr>
        <w:t xml:space="preserve">older </w:t>
      </w:r>
      <w:r w:rsidR="006D1653" w:rsidRPr="00A4749D">
        <w:rPr>
          <w:sz w:val="16"/>
          <w:szCs w:val="16"/>
          <w:lang w:val="en-GB"/>
        </w:rPr>
        <w:t>(from sample)</w:t>
      </w:r>
      <w:bookmarkEnd w:id="150"/>
      <w:r w:rsidR="006D1653" w:rsidRPr="00A4749D">
        <w:rPr>
          <w:sz w:val="16"/>
          <w:szCs w:val="16"/>
          <w:lang w:val="en-GB"/>
        </w:rPr>
        <w:t xml:space="preserve"> </w:t>
      </w:r>
    </w:p>
    <w:tbl>
      <w:tblPr>
        <w:tblW w:w="8418" w:type="dxa"/>
        <w:shd w:val="clear" w:color="auto" w:fill="FFFFFF"/>
        <w:tblLayout w:type="fixed"/>
        <w:tblCellMar>
          <w:left w:w="0" w:type="dxa"/>
          <w:right w:w="0" w:type="dxa"/>
        </w:tblCellMar>
        <w:tblLook w:val="0000" w:firstRow="0" w:lastRow="0" w:firstColumn="0" w:lastColumn="0" w:noHBand="0" w:noVBand="0"/>
      </w:tblPr>
      <w:tblGrid>
        <w:gridCol w:w="3420"/>
        <w:gridCol w:w="833"/>
        <w:gridCol w:w="833"/>
        <w:gridCol w:w="833"/>
        <w:gridCol w:w="833"/>
        <w:gridCol w:w="833"/>
        <w:gridCol w:w="833"/>
      </w:tblGrid>
      <w:tr w:rsidR="00757595" w:rsidRPr="00A4749D" w14:paraId="7ECFAECF" w14:textId="77777777" w:rsidTr="00757595">
        <w:trPr>
          <w:cantSplit/>
          <w:trHeight w:val="240"/>
          <w:tblHeader/>
        </w:trPr>
        <w:tc>
          <w:tcPr>
            <w:tcW w:w="3420" w:type="dxa"/>
            <w:tcBorders>
              <w:top w:val="single" w:sz="4" w:space="0" w:color="auto"/>
            </w:tcBorders>
            <w:shd w:val="clear" w:color="auto" w:fill="CCBB88"/>
            <w:vAlign w:val="bottom"/>
          </w:tcPr>
          <w:p w14:paraId="7ECFAEC8" w14:textId="77777777" w:rsidR="00757595" w:rsidRPr="00A4749D" w:rsidRDefault="00757595" w:rsidP="00D67BA2">
            <w:pPr>
              <w:keepNext/>
              <w:spacing w:line="240" w:lineRule="auto"/>
              <w:ind w:left="170" w:hanging="170"/>
              <w:rPr>
                <w:rFonts w:ascii="Times New Roman" w:hAnsi="Times New Roman"/>
                <w:lang w:val="en-GB"/>
              </w:rPr>
            </w:pPr>
          </w:p>
        </w:tc>
        <w:tc>
          <w:tcPr>
            <w:tcW w:w="833" w:type="dxa"/>
            <w:tcBorders>
              <w:top w:val="single" w:sz="4" w:space="0" w:color="auto"/>
            </w:tcBorders>
            <w:shd w:val="clear" w:color="auto" w:fill="CCBB88"/>
          </w:tcPr>
          <w:p w14:paraId="0336BE2C" w14:textId="09233981"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33" w:type="dxa"/>
            <w:tcBorders>
              <w:top w:val="single" w:sz="4" w:space="0" w:color="auto"/>
            </w:tcBorders>
            <w:shd w:val="clear" w:color="auto" w:fill="CCBB88"/>
          </w:tcPr>
          <w:p w14:paraId="662A520F" w14:textId="2761CCED"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2018</w:t>
            </w:r>
          </w:p>
        </w:tc>
        <w:tc>
          <w:tcPr>
            <w:tcW w:w="833" w:type="dxa"/>
            <w:tcBorders>
              <w:top w:val="single" w:sz="4" w:space="0" w:color="auto"/>
            </w:tcBorders>
            <w:shd w:val="clear" w:color="auto" w:fill="CCBB88"/>
          </w:tcPr>
          <w:p w14:paraId="72A20D73" w14:textId="5633259C"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33" w:type="dxa"/>
            <w:tcBorders>
              <w:top w:val="single" w:sz="4" w:space="0" w:color="auto"/>
            </w:tcBorders>
            <w:shd w:val="clear" w:color="auto" w:fill="CCBB88"/>
          </w:tcPr>
          <w:p w14:paraId="3828650E" w14:textId="7E1C6831"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2016</w:t>
            </w:r>
          </w:p>
        </w:tc>
        <w:tc>
          <w:tcPr>
            <w:tcW w:w="833" w:type="dxa"/>
            <w:tcBorders>
              <w:top w:val="single" w:sz="4" w:space="0" w:color="auto"/>
            </w:tcBorders>
            <w:shd w:val="clear" w:color="auto" w:fill="CCBB88"/>
          </w:tcPr>
          <w:p w14:paraId="219030A3" w14:textId="397AD41E"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2015</w:t>
            </w:r>
          </w:p>
        </w:tc>
        <w:tc>
          <w:tcPr>
            <w:tcW w:w="833" w:type="dxa"/>
            <w:tcBorders>
              <w:top w:val="single" w:sz="4" w:space="0" w:color="auto"/>
            </w:tcBorders>
            <w:shd w:val="clear" w:color="auto" w:fill="CCBB88"/>
          </w:tcPr>
          <w:p w14:paraId="7F0FBCE0" w14:textId="23C21DD0"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2015</w:t>
            </w:r>
          </w:p>
        </w:tc>
      </w:tr>
      <w:tr w:rsidR="00757595" w:rsidRPr="00A4749D" w14:paraId="7ECFAED7" w14:textId="77777777" w:rsidTr="00757595">
        <w:trPr>
          <w:cantSplit/>
          <w:trHeight w:val="240"/>
          <w:tblHeader/>
        </w:trPr>
        <w:tc>
          <w:tcPr>
            <w:tcW w:w="3420" w:type="dxa"/>
            <w:shd w:val="clear" w:color="auto" w:fill="CCBB88"/>
            <w:vAlign w:val="bottom"/>
          </w:tcPr>
          <w:p w14:paraId="7ECFAED0" w14:textId="77777777" w:rsidR="00757595" w:rsidRPr="00A4749D" w:rsidRDefault="00757595" w:rsidP="00D67BA2">
            <w:pPr>
              <w:keepNext/>
              <w:spacing w:line="240" w:lineRule="auto"/>
              <w:ind w:left="170" w:hanging="170"/>
              <w:jc w:val="right"/>
              <w:rPr>
                <w:rFonts w:ascii="Arial" w:hAnsi="Arial" w:cs="Arial"/>
                <w:szCs w:val="18"/>
                <w:lang w:val="en-GB"/>
              </w:rPr>
            </w:pPr>
            <w:r w:rsidRPr="00A4749D">
              <w:rPr>
                <w:rFonts w:ascii="Arial" w:hAnsi="Arial" w:cs="Arial"/>
                <w:szCs w:val="18"/>
                <w:lang w:val="en-GB"/>
              </w:rPr>
              <w:t>Base =</w:t>
            </w:r>
          </w:p>
        </w:tc>
        <w:tc>
          <w:tcPr>
            <w:tcW w:w="833" w:type="dxa"/>
            <w:shd w:val="clear" w:color="auto" w:fill="CCBB88"/>
          </w:tcPr>
          <w:p w14:paraId="7CDF0CE1" w14:textId="1BE5A9E2" w:rsidR="00757595" w:rsidRPr="00A4749D" w:rsidRDefault="006D77C5" w:rsidP="004A3CDC">
            <w:pPr>
              <w:keepNext/>
              <w:spacing w:line="240" w:lineRule="auto"/>
              <w:jc w:val="center"/>
              <w:rPr>
                <w:rFonts w:ascii="Arial" w:hAnsi="Arial" w:cs="Arial"/>
                <w:bCs/>
                <w:szCs w:val="18"/>
                <w:lang w:val="en-GB"/>
              </w:rPr>
            </w:pPr>
            <w:r w:rsidRPr="00A4749D">
              <w:rPr>
                <w:rFonts w:ascii="Arial" w:hAnsi="Arial" w:cs="Arial"/>
                <w:bCs/>
                <w:szCs w:val="18"/>
                <w:lang w:val="en-GB"/>
              </w:rPr>
              <w:t>269</w:t>
            </w:r>
          </w:p>
        </w:tc>
        <w:tc>
          <w:tcPr>
            <w:tcW w:w="833" w:type="dxa"/>
            <w:shd w:val="clear" w:color="auto" w:fill="CCBB88"/>
          </w:tcPr>
          <w:p w14:paraId="13FE18F7" w14:textId="0EBEE53E" w:rsidR="00757595" w:rsidRPr="00A4749D" w:rsidRDefault="006D77C5" w:rsidP="004A3CDC">
            <w:pPr>
              <w:keepNext/>
              <w:spacing w:line="240" w:lineRule="auto"/>
              <w:jc w:val="center"/>
              <w:rPr>
                <w:rFonts w:ascii="Arial" w:hAnsi="Arial" w:cs="Arial"/>
                <w:bCs/>
                <w:szCs w:val="18"/>
                <w:lang w:val="en-GB"/>
              </w:rPr>
            </w:pPr>
            <w:r w:rsidRPr="00A4749D">
              <w:rPr>
                <w:rFonts w:ascii="Arial" w:hAnsi="Arial" w:cs="Arial"/>
                <w:bCs/>
                <w:szCs w:val="18"/>
                <w:lang w:val="en-GB"/>
              </w:rPr>
              <w:t>269</w:t>
            </w:r>
          </w:p>
        </w:tc>
        <w:tc>
          <w:tcPr>
            <w:tcW w:w="833" w:type="dxa"/>
            <w:shd w:val="clear" w:color="auto" w:fill="CCBB88"/>
          </w:tcPr>
          <w:p w14:paraId="03495C6A" w14:textId="2EBBFCD4" w:rsidR="00757595" w:rsidRPr="00A4749D" w:rsidRDefault="00757595" w:rsidP="004A3CDC">
            <w:pPr>
              <w:keepNext/>
              <w:spacing w:line="240" w:lineRule="auto"/>
              <w:jc w:val="center"/>
              <w:rPr>
                <w:rFonts w:ascii="Arial" w:hAnsi="Arial" w:cs="Arial"/>
                <w:bCs/>
                <w:szCs w:val="18"/>
                <w:lang w:val="en-GB"/>
              </w:rPr>
            </w:pPr>
            <w:r w:rsidRPr="00A4749D">
              <w:rPr>
                <w:rFonts w:ascii="Arial" w:hAnsi="Arial" w:cs="Arial"/>
                <w:bCs/>
                <w:szCs w:val="18"/>
                <w:lang w:val="en-GB"/>
              </w:rPr>
              <w:t>226</w:t>
            </w:r>
          </w:p>
        </w:tc>
        <w:tc>
          <w:tcPr>
            <w:tcW w:w="833" w:type="dxa"/>
            <w:shd w:val="clear" w:color="auto" w:fill="CCBB88"/>
          </w:tcPr>
          <w:p w14:paraId="44757D92" w14:textId="22D61F7B" w:rsidR="00757595" w:rsidRPr="00A4749D" w:rsidRDefault="00757595" w:rsidP="004A3CDC">
            <w:pPr>
              <w:keepNext/>
              <w:spacing w:line="240" w:lineRule="auto"/>
              <w:jc w:val="center"/>
              <w:rPr>
                <w:rFonts w:ascii="Arial" w:hAnsi="Arial" w:cs="Arial"/>
                <w:bCs/>
                <w:szCs w:val="18"/>
                <w:lang w:val="en-GB"/>
              </w:rPr>
            </w:pPr>
            <w:r w:rsidRPr="00A4749D">
              <w:rPr>
                <w:rFonts w:ascii="Arial" w:hAnsi="Arial" w:cs="Arial"/>
                <w:bCs/>
                <w:szCs w:val="18"/>
                <w:lang w:val="en-GB"/>
              </w:rPr>
              <w:t>226</w:t>
            </w:r>
          </w:p>
        </w:tc>
        <w:tc>
          <w:tcPr>
            <w:tcW w:w="833" w:type="dxa"/>
            <w:shd w:val="clear" w:color="auto" w:fill="CCBB88"/>
          </w:tcPr>
          <w:p w14:paraId="6A4CBD23" w14:textId="314879CD" w:rsidR="00757595" w:rsidRPr="00A4749D" w:rsidRDefault="00757595" w:rsidP="004A3CDC">
            <w:pPr>
              <w:keepNext/>
              <w:spacing w:line="240" w:lineRule="auto"/>
              <w:jc w:val="center"/>
              <w:rPr>
                <w:rFonts w:ascii="Arial" w:hAnsi="Arial" w:cs="Arial"/>
                <w:bCs/>
                <w:szCs w:val="18"/>
                <w:lang w:val="en-GB"/>
              </w:rPr>
            </w:pPr>
            <w:r w:rsidRPr="00A4749D">
              <w:rPr>
                <w:rFonts w:ascii="Arial" w:hAnsi="Arial" w:cs="Arial"/>
                <w:bCs/>
                <w:szCs w:val="18"/>
                <w:lang w:val="en-GB"/>
              </w:rPr>
              <w:t>208</w:t>
            </w:r>
          </w:p>
        </w:tc>
        <w:tc>
          <w:tcPr>
            <w:tcW w:w="833" w:type="dxa"/>
            <w:shd w:val="clear" w:color="auto" w:fill="CCBB88"/>
          </w:tcPr>
          <w:p w14:paraId="58A7C511" w14:textId="057F3B90" w:rsidR="00757595" w:rsidRPr="00A4749D" w:rsidRDefault="00757595" w:rsidP="004A3CDC">
            <w:pPr>
              <w:keepNext/>
              <w:spacing w:line="240" w:lineRule="auto"/>
              <w:jc w:val="center"/>
              <w:rPr>
                <w:rFonts w:ascii="Arial" w:hAnsi="Arial" w:cs="Arial"/>
                <w:bCs/>
                <w:szCs w:val="18"/>
                <w:lang w:val="en-GB"/>
              </w:rPr>
            </w:pPr>
            <w:r w:rsidRPr="00A4749D">
              <w:rPr>
                <w:rFonts w:ascii="Arial" w:hAnsi="Arial" w:cs="Arial"/>
                <w:bCs/>
                <w:szCs w:val="18"/>
                <w:lang w:val="en-GB"/>
              </w:rPr>
              <w:t>208</w:t>
            </w:r>
          </w:p>
        </w:tc>
      </w:tr>
      <w:tr w:rsidR="00757595" w:rsidRPr="00A4749D" w14:paraId="7ECFAEDF" w14:textId="77777777" w:rsidTr="00757595">
        <w:trPr>
          <w:cantSplit/>
          <w:trHeight w:val="240"/>
          <w:tblHeader/>
        </w:trPr>
        <w:tc>
          <w:tcPr>
            <w:tcW w:w="3420" w:type="dxa"/>
            <w:tcBorders>
              <w:bottom w:val="single" w:sz="4" w:space="0" w:color="auto"/>
            </w:tcBorders>
            <w:shd w:val="clear" w:color="auto" w:fill="CCBB88"/>
            <w:vAlign w:val="bottom"/>
          </w:tcPr>
          <w:p w14:paraId="7ECFAED8" w14:textId="77777777" w:rsidR="00757595" w:rsidRPr="00A4749D" w:rsidRDefault="00757595" w:rsidP="00D67BA2">
            <w:pPr>
              <w:keepNext/>
              <w:spacing w:line="240" w:lineRule="auto"/>
              <w:ind w:left="170" w:hanging="170"/>
              <w:rPr>
                <w:rFonts w:ascii="Arial" w:hAnsi="Arial" w:cs="Arial"/>
                <w:b/>
                <w:szCs w:val="18"/>
                <w:lang w:val="en-GB"/>
              </w:rPr>
            </w:pPr>
          </w:p>
        </w:tc>
        <w:tc>
          <w:tcPr>
            <w:tcW w:w="833" w:type="dxa"/>
            <w:tcBorders>
              <w:bottom w:val="single" w:sz="4" w:space="0" w:color="auto"/>
            </w:tcBorders>
            <w:shd w:val="clear" w:color="auto" w:fill="CCBB88"/>
          </w:tcPr>
          <w:p w14:paraId="7E198B94" w14:textId="376B37EF" w:rsidR="00757595" w:rsidRPr="00A4749D" w:rsidRDefault="00B47CC8" w:rsidP="004A3CDC">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350C9897" w14:textId="7B5FC06B"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4" w:space="0" w:color="auto"/>
            </w:tcBorders>
            <w:shd w:val="clear" w:color="auto" w:fill="CCBB88"/>
          </w:tcPr>
          <w:p w14:paraId="56ABF635" w14:textId="2EE0B8AD"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020B990C" w14:textId="0B8278F2"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tcBorders>
              <w:bottom w:val="single" w:sz="4" w:space="0" w:color="auto"/>
            </w:tcBorders>
            <w:shd w:val="clear" w:color="auto" w:fill="CCBB88"/>
          </w:tcPr>
          <w:p w14:paraId="7A96EE9D" w14:textId="185EA5CE"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n</w:t>
            </w:r>
          </w:p>
        </w:tc>
        <w:tc>
          <w:tcPr>
            <w:tcW w:w="833" w:type="dxa"/>
            <w:tcBorders>
              <w:bottom w:val="single" w:sz="4" w:space="0" w:color="auto"/>
            </w:tcBorders>
            <w:shd w:val="clear" w:color="auto" w:fill="CCBB88"/>
          </w:tcPr>
          <w:p w14:paraId="527C808A" w14:textId="533B226E" w:rsidR="00757595" w:rsidRPr="00A4749D" w:rsidRDefault="00757595" w:rsidP="004A3CDC">
            <w:pPr>
              <w:keepNext/>
              <w:spacing w:line="240" w:lineRule="auto"/>
              <w:jc w:val="center"/>
              <w:rPr>
                <w:rFonts w:ascii="Arial" w:hAnsi="Arial" w:cs="Arial"/>
                <w:szCs w:val="18"/>
                <w:lang w:val="en-GB"/>
              </w:rPr>
            </w:pPr>
            <w:r w:rsidRPr="00A4749D">
              <w:rPr>
                <w:rFonts w:ascii="Arial" w:hAnsi="Arial" w:cs="Arial"/>
                <w:szCs w:val="18"/>
                <w:lang w:val="en-GB"/>
              </w:rPr>
              <w:t>%</w:t>
            </w:r>
          </w:p>
        </w:tc>
      </w:tr>
      <w:tr w:rsidR="0099584D" w:rsidRPr="00A4749D" w14:paraId="7735D6CB" w14:textId="77777777" w:rsidTr="00757595">
        <w:trPr>
          <w:cantSplit/>
          <w:trHeight w:val="240"/>
          <w:tblHeader/>
        </w:trPr>
        <w:tc>
          <w:tcPr>
            <w:tcW w:w="3420" w:type="dxa"/>
            <w:shd w:val="clear" w:color="auto" w:fill="FFFFFF"/>
            <w:vAlign w:val="bottom"/>
          </w:tcPr>
          <w:p w14:paraId="3BCD4172" w14:textId="462AC398" w:rsidR="0099584D" w:rsidRPr="00A4749D" w:rsidRDefault="0099584D" w:rsidP="0099584D">
            <w:pPr>
              <w:keepNext/>
              <w:spacing w:line="240" w:lineRule="auto"/>
              <w:ind w:left="170" w:hanging="170"/>
              <w:rPr>
                <w:lang w:val="en-GB"/>
              </w:rPr>
            </w:pPr>
            <w:r w:rsidRPr="00A4749D">
              <w:rPr>
                <w:lang w:val="en-GB"/>
              </w:rPr>
              <w:t>Otara Health Charitable Trust</w:t>
            </w:r>
          </w:p>
        </w:tc>
        <w:tc>
          <w:tcPr>
            <w:tcW w:w="833" w:type="dxa"/>
            <w:shd w:val="clear" w:color="auto" w:fill="F7EECD"/>
          </w:tcPr>
          <w:p w14:paraId="4C54922C" w14:textId="76DFD3C7" w:rsidR="0099584D" w:rsidRPr="00A4749D" w:rsidRDefault="0099584D" w:rsidP="0099584D">
            <w:pPr>
              <w:keepNext/>
              <w:spacing w:line="240" w:lineRule="auto"/>
              <w:jc w:val="center"/>
              <w:rPr>
                <w:rFonts w:ascii="Arial" w:hAnsi="Arial" w:cs="Arial"/>
                <w:szCs w:val="18"/>
                <w:lang w:val="en-GB"/>
              </w:rPr>
            </w:pPr>
            <w:r w:rsidRPr="00A4749D">
              <w:rPr>
                <w:rFonts w:ascii="Arial" w:hAnsi="Arial" w:cs="Arial"/>
                <w:szCs w:val="18"/>
                <w:lang w:val="en-GB"/>
              </w:rPr>
              <w:t>20</w:t>
            </w:r>
          </w:p>
        </w:tc>
        <w:tc>
          <w:tcPr>
            <w:tcW w:w="833" w:type="dxa"/>
            <w:shd w:val="clear" w:color="auto" w:fill="F7EECD"/>
          </w:tcPr>
          <w:p w14:paraId="63788111" w14:textId="0DA9B41D" w:rsidR="0099584D" w:rsidRPr="00A4749D" w:rsidRDefault="0099584D" w:rsidP="0099584D">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20FC5646" w14:textId="1AEE688D" w:rsidR="0099584D" w:rsidRPr="00A4749D" w:rsidRDefault="0099584D" w:rsidP="0099584D">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0B8680E4" w14:textId="3FACE4FD" w:rsidR="0099584D" w:rsidRPr="00A4749D" w:rsidRDefault="0099584D" w:rsidP="0099584D">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shd w:val="clear" w:color="auto" w:fill="F7EECD"/>
          </w:tcPr>
          <w:p w14:paraId="420B6CEA" w14:textId="42C807A2" w:rsidR="0099584D" w:rsidRPr="00A4749D" w:rsidRDefault="0099584D" w:rsidP="0099584D">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33" w:type="dxa"/>
            <w:shd w:val="clear" w:color="auto" w:fill="F7EECD"/>
          </w:tcPr>
          <w:p w14:paraId="4B5E2ECA" w14:textId="4D57D119" w:rsidR="0099584D" w:rsidRPr="00A4749D" w:rsidRDefault="0099584D" w:rsidP="0099584D">
            <w:pPr>
              <w:keepNext/>
              <w:spacing w:line="240" w:lineRule="auto"/>
              <w:jc w:val="center"/>
              <w:rPr>
                <w:rFonts w:ascii="Arial" w:hAnsi="Arial" w:cs="Arial"/>
                <w:szCs w:val="18"/>
                <w:lang w:val="en-GB"/>
              </w:rPr>
            </w:pPr>
            <w:r w:rsidRPr="00A4749D">
              <w:rPr>
                <w:rFonts w:ascii="Arial" w:hAnsi="Arial" w:cs="Arial"/>
                <w:szCs w:val="18"/>
                <w:lang w:val="en-GB"/>
              </w:rPr>
              <w:t>1</w:t>
            </w:r>
          </w:p>
        </w:tc>
      </w:tr>
      <w:tr w:rsidR="00B906F1" w:rsidRPr="00A4749D" w14:paraId="7ECFAEEF" w14:textId="77777777" w:rsidTr="00757595">
        <w:trPr>
          <w:cantSplit/>
          <w:trHeight w:val="240"/>
          <w:tblHeader/>
        </w:trPr>
        <w:tc>
          <w:tcPr>
            <w:tcW w:w="3420" w:type="dxa"/>
            <w:shd w:val="clear" w:color="auto" w:fill="FFFFFF"/>
            <w:vAlign w:val="bottom"/>
          </w:tcPr>
          <w:p w14:paraId="7ECFAEE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Harbour Sport</w:t>
            </w:r>
          </w:p>
        </w:tc>
        <w:tc>
          <w:tcPr>
            <w:tcW w:w="833" w:type="dxa"/>
            <w:shd w:val="clear" w:color="auto" w:fill="F7EECD"/>
          </w:tcPr>
          <w:p w14:paraId="580A8209" w14:textId="03CC82CA"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28</w:t>
            </w:r>
          </w:p>
        </w:tc>
        <w:tc>
          <w:tcPr>
            <w:tcW w:w="833" w:type="dxa"/>
            <w:shd w:val="clear" w:color="auto" w:fill="F7EECD"/>
          </w:tcPr>
          <w:p w14:paraId="262B7FC5" w14:textId="426F6ED0"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10</w:t>
            </w:r>
          </w:p>
        </w:tc>
        <w:tc>
          <w:tcPr>
            <w:tcW w:w="833" w:type="dxa"/>
            <w:shd w:val="clear" w:color="auto" w:fill="F7EECD"/>
          </w:tcPr>
          <w:p w14:paraId="604E136B" w14:textId="0F8E100D"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25</w:t>
            </w:r>
          </w:p>
        </w:tc>
        <w:tc>
          <w:tcPr>
            <w:tcW w:w="833" w:type="dxa"/>
            <w:shd w:val="clear" w:color="auto" w:fill="F7EECD"/>
          </w:tcPr>
          <w:p w14:paraId="30C26763" w14:textId="7EC0F82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11</w:t>
            </w:r>
          </w:p>
        </w:tc>
        <w:tc>
          <w:tcPr>
            <w:tcW w:w="833" w:type="dxa"/>
            <w:shd w:val="clear" w:color="auto" w:fill="F7EECD"/>
          </w:tcPr>
          <w:p w14:paraId="1425A7CD" w14:textId="050BCCF4"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29</w:t>
            </w:r>
          </w:p>
        </w:tc>
        <w:tc>
          <w:tcPr>
            <w:tcW w:w="833" w:type="dxa"/>
            <w:shd w:val="clear" w:color="auto" w:fill="F7EECD"/>
          </w:tcPr>
          <w:p w14:paraId="28F05EEA" w14:textId="31FB7A7D"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14</w:t>
            </w:r>
          </w:p>
        </w:tc>
      </w:tr>
      <w:tr w:rsidR="00B906F1" w:rsidRPr="00A4749D" w14:paraId="7ECFAEF7" w14:textId="77777777" w:rsidTr="00757595">
        <w:trPr>
          <w:cantSplit/>
          <w:trHeight w:val="240"/>
          <w:tblHeader/>
        </w:trPr>
        <w:tc>
          <w:tcPr>
            <w:tcW w:w="3420" w:type="dxa"/>
            <w:shd w:val="clear" w:color="auto" w:fill="FFFFFF"/>
            <w:vAlign w:val="bottom"/>
          </w:tcPr>
          <w:p w14:paraId="7ECFAEF0" w14:textId="77777777" w:rsidR="00B906F1" w:rsidRPr="00A4749D" w:rsidRDefault="00B906F1" w:rsidP="00B906F1">
            <w:pPr>
              <w:keepNext/>
              <w:spacing w:line="240" w:lineRule="auto"/>
              <w:ind w:left="170" w:hanging="170"/>
              <w:rPr>
                <w:rFonts w:ascii="Arial" w:hAnsi="Arial" w:cs="Arial"/>
                <w:szCs w:val="18"/>
                <w:lang w:val="en-GB"/>
              </w:rPr>
            </w:pPr>
            <w:r w:rsidRPr="00A4749D">
              <w:rPr>
                <w:lang w:val="en-GB"/>
              </w:rPr>
              <w:t>Marlborough PHO</w:t>
            </w:r>
          </w:p>
        </w:tc>
        <w:tc>
          <w:tcPr>
            <w:tcW w:w="833" w:type="dxa"/>
            <w:shd w:val="clear" w:color="auto" w:fill="F7EECD"/>
          </w:tcPr>
          <w:p w14:paraId="06A5E12F" w14:textId="57C23ED9"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24BC6F90" w14:textId="47FAF6D5"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7245CF36" w14:textId="75923FC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11</w:t>
            </w:r>
          </w:p>
        </w:tc>
        <w:tc>
          <w:tcPr>
            <w:tcW w:w="833" w:type="dxa"/>
            <w:shd w:val="clear" w:color="auto" w:fill="F7EECD"/>
          </w:tcPr>
          <w:p w14:paraId="096273FC" w14:textId="32E8483C"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49DCB7D7" w14:textId="05B4EFDC"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7D28E183" w14:textId="1796C88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w:t>
            </w:r>
          </w:p>
        </w:tc>
      </w:tr>
      <w:tr w:rsidR="00B906F1" w:rsidRPr="00A4749D" w14:paraId="7ECFAEFF" w14:textId="77777777" w:rsidTr="00757595">
        <w:trPr>
          <w:cantSplit/>
          <w:trHeight w:val="240"/>
          <w:tblHeader/>
        </w:trPr>
        <w:tc>
          <w:tcPr>
            <w:tcW w:w="3420" w:type="dxa"/>
            <w:shd w:val="clear" w:color="auto" w:fill="FFFFFF"/>
            <w:vAlign w:val="bottom"/>
          </w:tcPr>
          <w:p w14:paraId="7ECFAEF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Taranaki</w:t>
            </w:r>
          </w:p>
        </w:tc>
        <w:tc>
          <w:tcPr>
            <w:tcW w:w="833" w:type="dxa"/>
            <w:shd w:val="clear" w:color="auto" w:fill="F7EECD"/>
          </w:tcPr>
          <w:p w14:paraId="3F872CA5" w14:textId="51F1DEE7"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33" w:type="dxa"/>
            <w:shd w:val="clear" w:color="auto" w:fill="F7EECD"/>
          </w:tcPr>
          <w:p w14:paraId="3FC87B66" w14:textId="01DC17FC"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0871ABDF" w14:textId="2FE6ACFD"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9</w:t>
            </w:r>
          </w:p>
        </w:tc>
        <w:tc>
          <w:tcPr>
            <w:tcW w:w="833" w:type="dxa"/>
            <w:shd w:val="clear" w:color="auto" w:fill="F7EECD"/>
          </w:tcPr>
          <w:p w14:paraId="610399AE" w14:textId="7AEF36C3"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shd w:val="clear" w:color="auto" w:fill="F7EECD"/>
          </w:tcPr>
          <w:p w14:paraId="13AD3A81" w14:textId="237BD769"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833" w:type="dxa"/>
            <w:shd w:val="clear" w:color="auto" w:fill="F7EECD"/>
          </w:tcPr>
          <w:p w14:paraId="3A4CAF86" w14:textId="0E97C8F3"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8</w:t>
            </w:r>
          </w:p>
        </w:tc>
      </w:tr>
      <w:tr w:rsidR="00B906F1" w:rsidRPr="00A4749D" w14:paraId="7ECFAF07" w14:textId="77777777" w:rsidTr="00757595">
        <w:trPr>
          <w:cantSplit/>
          <w:trHeight w:val="240"/>
          <w:tblHeader/>
        </w:trPr>
        <w:tc>
          <w:tcPr>
            <w:tcW w:w="3420" w:type="dxa"/>
            <w:shd w:val="clear" w:color="auto" w:fill="FFFFFF"/>
            <w:vAlign w:val="bottom"/>
          </w:tcPr>
          <w:p w14:paraId="7ECFAF00"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Southland</w:t>
            </w:r>
          </w:p>
        </w:tc>
        <w:tc>
          <w:tcPr>
            <w:tcW w:w="833" w:type="dxa"/>
            <w:shd w:val="clear" w:color="auto" w:fill="F7EECD"/>
          </w:tcPr>
          <w:p w14:paraId="7706549C" w14:textId="4701161D"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48E8DA9C" w14:textId="7390C069"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352E7B9E" w14:textId="262F135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10</w:t>
            </w:r>
          </w:p>
        </w:tc>
        <w:tc>
          <w:tcPr>
            <w:tcW w:w="833" w:type="dxa"/>
            <w:shd w:val="clear" w:color="auto" w:fill="F7EECD"/>
          </w:tcPr>
          <w:p w14:paraId="00A78CAE" w14:textId="5E5B9851"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4</w:t>
            </w:r>
          </w:p>
        </w:tc>
        <w:tc>
          <w:tcPr>
            <w:tcW w:w="833" w:type="dxa"/>
            <w:shd w:val="clear" w:color="auto" w:fill="F7EECD"/>
          </w:tcPr>
          <w:p w14:paraId="61D936D2" w14:textId="4B832176"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13</w:t>
            </w:r>
          </w:p>
        </w:tc>
        <w:tc>
          <w:tcPr>
            <w:tcW w:w="833" w:type="dxa"/>
            <w:shd w:val="clear" w:color="auto" w:fill="F7EECD"/>
          </w:tcPr>
          <w:p w14:paraId="4E35050F" w14:textId="7004C6F3"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r>
      <w:tr w:rsidR="00B906F1" w:rsidRPr="00A4749D" w14:paraId="7ECFAF0F" w14:textId="77777777" w:rsidTr="00757595">
        <w:trPr>
          <w:cantSplit/>
          <w:trHeight w:val="240"/>
          <w:tblHeader/>
        </w:trPr>
        <w:tc>
          <w:tcPr>
            <w:tcW w:w="3420" w:type="dxa"/>
            <w:shd w:val="clear" w:color="auto" w:fill="FFFFFF"/>
            <w:vAlign w:val="bottom"/>
          </w:tcPr>
          <w:p w14:paraId="7ECFAF0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Bay of Plenty</w:t>
            </w:r>
          </w:p>
        </w:tc>
        <w:tc>
          <w:tcPr>
            <w:tcW w:w="833" w:type="dxa"/>
            <w:shd w:val="clear" w:color="auto" w:fill="F7EECD"/>
          </w:tcPr>
          <w:p w14:paraId="6112A86D" w14:textId="0FBA3A5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45</w:t>
            </w:r>
          </w:p>
        </w:tc>
        <w:tc>
          <w:tcPr>
            <w:tcW w:w="833" w:type="dxa"/>
            <w:shd w:val="clear" w:color="auto" w:fill="F7EECD"/>
          </w:tcPr>
          <w:p w14:paraId="23D438F0" w14:textId="13328040"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17</w:t>
            </w:r>
          </w:p>
        </w:tc>
        <w:tc>
          <w:tcPr>
            <w:tcW w:w="833" w:type="dxa"/>
            <w:shd w:val="clear" w:color="auto" w:fill="F7EECD"/>
          </w:tcPr>
          <w:p w14:paraId="0C0C3931" w14:textId="72DE9BFA"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55</w:t>
            </w:r>
          </w:p>
        </w:tc>
        <w:tc>
          <w:tcPr>
            <w:tcW w:w="833" w:type="dxa"/>
            <w:shd w:val="clear" w:color="auto" w:fill="F7EECD"/>
          </w:tcPr>
          <w:p w14:paraId="032A5400" w14:textId="4614C0CA"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24</w:t>
            </w:r>
          </w:p>
        </w:tc>
        <w:tc>
          <w:tcPr>
            <w:tcW w:w="833" w:type="dxa"/>
            <w:shd w:val="clear" w:color="auto" w:fill="F7EECD"/>
          </w:tcPr>
          <w:p w14:paraId="734F2F60" w14:textId="1CD06E76"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28</w:t>
            </w:r>
          </w:p>
        </w:tc>
        <w:tc>
          <w:tcPr>
            <w:tcW w:w="833" w:type="dxa"/>
            <w:shd w:val="clear" w:color="auto" w:fill="F7EECD"/>
          </w:tcPr>
          <w:p w14:paraId="38477E00" w14:textId="02514CB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13</w:t>
            </w:r>
          </w:p>
        </w:tc>
      </w:tr>
      <w:tr w:rsidR="00B906F1" w:rsidRPr="00A4749D" w14:paraId="7ECFAF17" w14:textId="77777777" w:rsidTr="00757595">
        <w:trPr>
          <w:cantSplit/>
          <w:trHeight w:val="240"/>
          <w:tblHeader/>
        </w:trPr>
        <w:tc>
          <w:tcPr>
            <w:tcW w:w="3420" w:type="dxa"/>
            <w:shd w:val="clear" w:color="auto" w:fill="FFFFFF"/>
            <w:vAlign w:val="bottom"/>
          </w:tcPr>
          <w:p w14:paraId="7ECFAF10"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Gisborne</w:t>
            </w:r>
          </w:p>
        </w:tc>
        <w:tc>
          <w:tcPr>
            <w:tcW w:w="833" w:type="dxa"/>
            <w:shd w:val="clear" w:color="auto" w:fill="F7EECD"/>
          </w:tcPr>
          <w:p w14:paraId="6D747483" w14:textId="765CF35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13</w:t>
            </w:r>
          </w:p>
        </w:tc>
        <w:tc>
          <w:tcPr>
            <w:tcW w:w="833" w:type="dxa"/>
            <w:shd w:val="clear" w:color="auto" w:fill="F7EECD"/>
          </w:tcPr>
          <w:p w14:paraId="27A6C1D3" w14:textId="136EC449"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3AF44079" w14:textId="07E814D9"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33" w:type="dxa"/>
            <w:shd w:val="clear" w:color="auto" w:fill="F7EECD"/>
          </w:tcPr>
          <w:p w14:paraId="3973276D" w14:textId="1BE549CC"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156442DA" w14:textId="2C43A08E"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3</w:t>
            </w:r>
          </w:p>
        </w:tc>
        <w:tc>
          <w:tcPr>
            <w:tcW w:w="833" w:type="dxa"/>
            <w:shd w:val="clear" w:color="auto" w:fill="F7EECD"/>
          </w:tcPr>
          <w:p w14:paraId="57453999" w14:textId="03F8ECD0"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w:t>
            </w:r>
          </w:p>
        </w:tc>
      </w:tr>
      <w:tr w:rsidR="00B906F1" w:rsidRPr="00A4749D" w14:paraId="7ECFAF1F" w14:textId="77777777" w:rsidTr="00757595">
        <w:trPr>
          <w:cantSplit/>
          <w:trHeight w:val="240"/>
          <w:tblHeader/>
        </w:trPr>
        <w:tc>
          <w:tcPr>
            <w:tcW w:w="3420" w:type="dxa"/>
            <w:shd w:val="clear" w:color="auto" w:fill="FFFFFF"/>
            <w:vAlign w:val="bottom"/>
          </w:tcPr>
          <w:p w14:paraId="7ECFAF1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Hawkes Bay</w:t>
            </w:r>
          </w:p>
        </w:tc>
        <w:tc>
          <w:tcPr>
            <w:tcW w:w="833" w:type="dxa"/>
            <w:shd w:val="clear" w:color="auto" w:fill="F7EECD"/>
          </w:tcPr>
          <w:p w14:paraId="673C8046" w14:textId="66F06BB4"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shd w:val="clear" w:color="auto" w:fill="F7EECD"/>
          </w:tcPr>
          <w:p w14:paraId="1711FAA3" w14:textId="1B6CDE5E"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w:t>
            </w:r>
          </w:p>
        </w:tc>
        <w:tc>
          <w:tcPr>
            <w:tcW w:w="833" w:type="dxa"/>
            <w:shd w:val="clear" w:color="auto" w:fill="F7EECD"/>
          </w:tcPr>
          <w:p w14:paraId="483101BD" w14:textId="1F06E99A"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12</w:t>
            </w:r>
          </w:p>
        </w:tc>
        <w:tc>
          <w:tcPr>
            <w:tcW w:w="833" w:type="dxa"/>
            <w:shd w:val="clear" w:color="auto" w:fill="F7EECD"/>
          </w:tcPr>
          <w:p w14:paraId="06DBA6A6" w14:textId="464CCD6F"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4A270BA9" w14:textId="10F0F45F"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13</w:t>
            </w:r>
          </w:p>
        </w:tc>
        <w:tc>
          <w:tcPr>
            <w:tcW w:w="833" w:type="dxa"/>
            <w:shd w:val="clear" w:color="auto" w:fill="F7EECD"/>
          </w:tcPr>
          <w:p w14:paraId="0FE2C9CE" w14:textId="7FA1A35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r>
      <w:tr w:rsidR="00B906F1" w:rsidRPr="00A4749D" w14:paraId="7ECFAF27" w14:textId="77777777" w:rsidTr="00757595">
        <w:trPr>
          <w:cantSplit/>
          <w:trHeight w:val="240"/>
          <w:tblHeader/>
        </w:trPr>
        <w:tc>
          <w:tcPr>
            <w:tcW w:w="3420" w:type="dxa"/>
            <w:shd w:val="clear" w:color="auto" w:fill="FFFFFF"/>
            <w:vAlign w:val="bottom"/>
          </w:tcPr>
          <w:p w14:paraId="7ECFAF20"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Manawatu</w:t>
            </w:r>
          </w:p>
        </w:tc>
        <w:tc>
          <w:tcPr>
            <w:tcW w:w="833" w:type="dxa"/>
            <w:shd w:val="clear" w:color="auto" w:fill="F7EECD"/>
          </w:tcPr>
          <w:p w14:paraId="781F385A" w14:textId="3060D89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60C1C84F" w14:textId="3A9B7851"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3F292FE9" w14:textId="3185E141"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16</w:t>
            </w:r>
          </w:p>
        </w:tc>
        <w:tc>
          <w:tcPr>
            <w:tcW w:w="833" w:type="dxa"/>
            <w:shd w:val="clear" w:color="auto" w:fill="F7EECD"/>
          </w:tcPr>
          <w:p w14:paraId="74F67D5D" w14:textId="0B71E941"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06B2CA9A" w14:textId="2E0E4840"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0D3A86E5" w14:textId="7704C8F1"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w:t>
            </w:r>
          </w:p>
        </w:tc>
      </w:tr>
      <w:tr w:rsidR="00B906F1" w:rsidRPr="00A4749D" w14:paraId="7ECFAF2F" w14:textId="77777777" w:rsidTr="00757595">
        <w:trPr>
          <w:cantSplit/>
          <w:trHeight w:val="240"/>
          <w:tblHeader/>
        </w:trPr>
        <w:tc>
          <w:tcPr>
            <w:tcW w:w="3420" w:type="dxa"/>
            <w:shd w:val="clear" w:color="auto" w:fill="FFFFFF"/>
            <w:vAlign w:val="bottom"/>
          </w:tcPr>
          <w:p w14:paraId="7ECFAF2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Northland</w:t>
            </w:r>
          </w:p>
        </w:tc>
        <w:tc>
          <w:tcPr>
            <w:tcW w:w="833" w:type="dxa"/>
            <w:shd w:val="clear" w:color="auto" w:fill="F7EECD"/>
          </w:tcPr>
          <w:p w14:paraId="64BAA2AE" w14:textId="0E6210E5"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66FFE505" w14:textId="79638FC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2DAB1449" w14:textId="2E0DDBE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33" w:type="dxa"/>
            <w:shd w:val="clear" w:color="auto" w:fill="F7EECD"/>
          </w:tcPr>
          <w:p w14:paraId="172844F3" w14:textId="223EF2EF"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206A66A3" w14:textId="44414607"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37</w:t>
            </w:r>
          </w:p>
        </w:tc>
        <w:tc>
          <w:tcPr>
            <w:tcW w:w="833" w:type="dxa"/>
            <w:shd w:val="clear" w:color="auto" w:fill="F7EECD"/>
          </w:tcPr>
          <w:p w14:paraId="3AE09B7C" w14:textId="0D9DB007"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18</w:t>
            </w:r>
          </w:p>
        </w:tc>
      </w:tr>
      <w:tr w:rsidR="00B906F1" w:rsidRPr="00A4749D" w14:paraId="7ECFAF37" w14:textId="77777777" w:rsidTr="00757595">
        <w:trPr>
          <w:cantSplit/>
          <w:trHeight w:val="240"/>
          <w:tblHeader/>
        </w:trPr>
        <w:tc>
          <w:tcPr>
            <w:tcW w:w="3420" w:type="dxa"/>
            <w:shd w:val="clear" w:color="auto" w:fill="FFFFFF"/>
            <w:vAlign w:val="bottom"/>
          </w:tcPr>
          <w:p w14:paraId="7ECFAF30"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Otago</w:t>
            </w:r>
          </w:p>
        </w:tc>
        <w:tc>
          <w:tcPr>
            <w:tcW w:w="833" w:type="dxa"/>
            <w:shd w:val="clear" w:color="auto" w:fill="F7EECD"/>
          </w:tcPr>
          <w:p w14:paraId="1BACA5EA" w14:textId="632ED437"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27</w:t>
            </w:r>
          </w:p>
        </w:tc>
        <w:tc>
          <w:tcPr>
            <w:tcW w:w="833" w:type="dxa"/>
            <w:shd w:val="clear" w:color="auto" w:fill="F7EECD"/>
          </w:tcPr>
          <w:p w14:paraId="4965CB10" w14:textId="7B904CD0"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10</w:t>
            </w:r>
          </w:p>
        </w:tc>
        <w:tc>
          <w:tcPr>
            <w:tcW w:w="833" w:type="dxa"/>
            <w:shd w:val="clear" w:color="auto" w:fill="F7EECD"/>
          </w:tcPr>
          <w:p w14:paraId="16DD4A46" w14:textId="7FA297F6"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15</w:t>
            </w:r>
          </w:p>
        </w:tc>
        <w:tc>
          <w:tcPr>
            <w:tcW w:w="833" w:type="dxa"/>
            <w:shd w:val="clear" w:color="auto" w:fill="F7EECD"/>
          </w:tcPr>
          <w:p w14:paraId="5A0A32A3" w14:textId="1428052F"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643B07E0" w14:textId="4940E7D2"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14</w:t>
            </w:r>
          </w:p>
        </w:tc>
        <w:tc>
          <w:tcPr>
            <w:tcW w:w="833" w:type="dxa"/>
            <w:shd w:val="clear" w:color="auto" w:fill="F7EECD"/>
          </w:tcPr>
          <w:p w14:paraId="57C9BA6F" w14:textId="7576B45D"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r>
      <w:tr w:rsidR="00B906F1" w:rsidRPr="00A4749D" w14:paraId="7ECFAF3F" w14:textId="77777777" w:rsidTr="00757595">
        <w:trPr>
          <w:cantSplit/>
          <w:trHeight w:val="240"/>
          <w:tblHeader/>
        </w:trPr>
        <w:tc>
          <w:tcPr>
            <w:tcW w:w="3420" w:type="dxa"/>
            <w:shd w:val="clear" w:color="auto" w:fill="FFFFFF"/>
            <w:vAlign w:val="bottom"/>
          </w:tcPr>
          <w:p w14:paraId="7ECFAF3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Waikato</w:t>
            </w:r>
          </w:p>
        </w:tc>
        <w:tc>
          <w:tcPr>
            <w:tcW w:w="833" w:type="dxa"/>
            <w:shd w:val="clear" w:color="auto" w:fill="F7EECD"/>
          </w:tcPr>
          <w:p w14:paraId="7AD4A733" w14:textId="16903692"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4B1F4DDB" w14:textId="69DFC152"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7</w:t>
            </w:r>
          </w:p>
        </w:tc>
        <w:tc>
          <w:tcPr>
            <w:tcW w:w="833" w:type="dxa"/>
            <w:shd w:val="clear" w:color="auto" w:fill="F7EECD"/>
          </w:tcPr>
          <w:p w14:paraId="280C596A" w14:textId="5600E16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18</w:t>
            </w:r>
          </w:p>
        </w:tc>
        <w:tc>
          <w:tcPr>
            <w:tcW w:w="833" w:type="dxa"/>
            <w:shd w:val="clear" w:color="auto" w:fill="F7EECD"/>
          </w:tcPr>
          <w:p w14:paraId="6DF2B5FA" w14:textId="5A5221BE"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8</w:t>
            </w:r>
          </w:p>
        </w:tc>
        <w:tc>
          <w:tcPr>
            <w:tcW w:w="833" w:type="dxa"/>
            <w:shd w:val="clear" w:color="auto" w:fill="F7EECD"/>
          </w:tcPr>
          <w:p w14:paraId="0B24E18E" w14:textId="389958DC"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12</w:t>
            </w:r>
          </w:p>
        </w:tc>
        <w:tc>
          <w:tcPr>
            <w:tcW w:w="833" w:type="dxa"/>
            <w:shd w:val="clear" w:color="auto" w:fill="F7EECD"/>
          </w:tcPr>
          <w:p w14:paraId="63E2EB61" w14:textId="65F239FC"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r>
      <w:tr w:rsidR="00B906F1" w:rsidRPr="00A4749D" w14:paraId="7ECFAF47" w14:textId="77777777" w:rsidTr="00757595">
        <w:trPr>
          <w:cantSplit/>
          <w:trHeight w:val="240"/>
          <w:tblHeader/>
        </w:trPr>
        <w:tc>
          <w:tcPr>
            <w:tcW w:w="3420" w:type="dxa"/>
            <w:shd w:val="clear" w:color="auto" w:fill="FFFFFF"/>
            <w:vAlign w:val="bottom"/>
          </w:tcPr>
          <w:p w14:paraId="7ECFAF40" w14:textId="52FCA2CA"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Sport Whanganui</w:t>
            </w:r>
          </w:p>
        </w:tc>
        <w:tc>
          <w:tcPr>
            <w:tcW w:w="833" w:type="dxa"/>
            <w:shd w:val="clear" w:color="auto" w:fill="F7EECD"/>
          </w:tcPr>
          <w:p w14:paraId="4BBC3B8C" w14:textId="358A4AC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0F453F35" w14:textId="48084712"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w:t>
            </w:r>
          </w:p>
        </w:tc>
        <w:tc>
          <w:tcPr>
            <w:tcW w:w="833" w:type="dxa"/>
            <w:shd w:val="clear" w:color="auto" w:fill="F7EECD"/>
          </w:tcPr>
          <w:p w14:paraId="50CD7F50" w14:textId="494DE0F7"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w:t>
            </w:r>
          </w:p>
        </w:tc>
        <w:tc>
          <w:tcPr>
            <w:tcW w:w="833" w:type="dxa"/>
            <w:shd w:val="clear" w:color="auto" w:fill="F7EECD"/>
          </w:tcPr>
          <w:p w14:paraId="7B473643" w14:textId="2534D93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w:t>
            </w:r>
          </w:p>
        </w:tc>
        <w:tc>
          <w:tcPr>
            <w:tcW w:w="833" w:type="dxa"/>
            <w:shd w:val="clear" w:color="auto" w:fill="F7EECD"/>
          </w:tcPr>
          <w:p w14:paraId="2A7A6C36" w14:textId="32978E9F"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shd w:val="clear" w:color="auto" w:fill="F7EECD"/>
          </w:tcPr>
          <w:p w14:paraId="037F6C80" w14:textId="18A76F76"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3</w:t>
            </w:r>
          </w:p>
        </w:tc>
      </w:tr>
      <w:tr w:rsidR="00B906F1" w:rsidRPr="00A4749D" w14:paraId="7ECFAF4F" w14:textId="77777777" w:rsidTr="00757595">
        <w:trPr>
          <w:cantSplit/>
          <w:trHeight w:val="240"/>
          <w:tblHeader/>
        </w:trPr>
        <w:tc>
          <w:tcPr>
            <w:tcW w:w="3420" w:type="dxa"/>
            <w:tcBorders>
              <w:bottom w:val="single" w:sz="12" w:space="0" w:color="auto"/>
            </w:tcBorders>
            <w:shd w:val="clear" w:color="auto" w:fill="FFFFFF"/>
            <w:vAlign w:val="bottom"/>
          </w:tcPr>
          <w:p w14:paraId="7ECFAF48" w14:textId="77777777" w:rsidR="00B906F1" w:rsidRPr="00A4749D" w:rsidRDefault="00B906F1" w:rsidP="00B906F1">
            <w:pPr>
              <w:keepNext/>
              <w:spacing w:line="240" w:lineRule="auto"/>
              <w:ind w:left="170" w:hanging="170"/>
              <w:rPr>
                <w:rFonts w:ascii="Arial" w:hAnsi="Arial" w:cs="Arial"/>
                <w:szCs w:val="18"/>
                <w:lang w:val="en-GB"/>
              </w:rPr>
            </w:pPr>
            <w:r w:rsidRPr="00A4749D">
              <w:rPr>
                <w:rFonts w:ascii="Arial" w:hAnsi="Arial" w:cs="Arial"/>
                <w:szCs w:val="18"/>
                <w:lang w:val="en-GB"/>
              </w:rPr>
              <w:t xml:space="preserve">Sport Wellington </w:t>
            </w:r>
          </w:p>
        </w:tc>
        <w:tc>
          <w:tcPr>
            <w:tcW w:w="833" w:type="dxa"/>
            <w:tcBorders>
              <w:bottom w:val="single" w:sz="12" w:space="0" w:color="auto"/>
            </w:tcBorders>
            <w:shd w:val="clear" w:color="auto" w:fill="F7EECD"/>
          </w:tcPr>
          <w:p w14:paraId="004DFE92" w14:textId="156419BA"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54</w:t>
            </w:r>
          </w:p>
        </w:tc>
        <w:tc>
          <w:tcPr>
            <w:tcW w:w="833" w:type="dxa"/>
            <w:tcBorders>
              <w:bottom w:val="single" w:sz="12" w:space="0" w:color="auto"/>
            </w:tcBorders>
            <w:shd w:val="clear" w:color="auto" w:fill="F7EECD"/>
          </w:tcPr>
          <w:p w14:paraId="4B2BD139" w14:textId="009B670B"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20</w:t>
            </w:r>
          </w:p>
        </w:tc>
        <w:tc>
          <w:tcPr>
            <w:tcW w:w="833" w:type="dxa"/>
            <w:tcBorders>
              <w:bottom w:val="single" w:sz="12" w:space="0" w:color="auto"/>
            </w:tcBorders>
            <w:shd w:val="clear" w:color="auto" w:fill="F7EECD"/>
          </w:tcPr>
          <w:p w14:paraId="477E6CAB" w14:textId="2A119A02"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14</w:t>
            </w:r>
          </w:p>
        </w:tc>
        <w:tc>
          <w:tcPr>
            <w:tcW w:w="833" w:type="dxa"/>
            <w:tcBorders>
              <w:bottom w:val="single" w:sz="12" w:space="0" w:color="auto"/>
            </w:tcBorders>
            <w:shd w:val="clear" w:color="auto" w:fill="F7EECD"/>
          </w:tcPr>
          <w:p w14:paraId="0622959F" w14:textId="2C0E127E"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6</w:t>
            </w:r>
          </w:p>
        </w:tc>
        <w:tc>
          <w:tcPr>
            <w:tcW w:w="833" w:type="dxa"/>
            <w:tcBorders>
              <w:bottom w:val="single" w:sz="12" w:space="0" w:color="auto"/>
            </w:tcBorders>
            <w:shd w:val="clear" w:color="auto" w:fill="F7EECD"/>
          </w:tcPr>
          <w:p w14:paraId="63822C0B" w14:textId="10401998"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24</w:t>
            </w:r>
          </w:p>
        </w:tc>
        <w:tc>
          <w:tcPr>
            <w:tcW w:w="833" w:type="dxa"/>
            <w:tcBorders>
              <w:bottom w:val="single" w:sz="12" w:space="0" w:color="auto"/>
            </w:tcBorders>
            <w:shd w:val="clear" w:color="auto" w:fill="F7EECD"/>
          </w:tcPr>
          <w:p w14:paraId="4B8C3F83" w14:textId="6A6BBF75" w:rsidR="00B906F1" w:rsidRPr="00A4749D" w:rsidRDefault="00B906F1" w:rsidP="00B906F1">
            <w:pPr>
              <w:keepNext/>
              <w:spacing w:line="240" w:lineRule="auto"/>
              <w:jc w:val="center"/>
              <w:rPr>
                <w:rFonts w:ascii="Arial" w:hAnsi="Arial" w:cs="Arial"/>
                <w:szCs w:val="18"/>
                <w:lang w:val="en-GB"/>
              </w:rPr>
            </w:pPr>
            <w:r w:rsidRPr="00A4749D">
              <w:rPr>
                <w:rFonts w:ascii="Arial" w:hAnsi="Arial" w:cs="Arial"/>
                <w:szCs w:val="18"/>
                <w:lang w:val="en-GB"/>
              </w:rPr>
              <w:t>12</w:t>
            </w:r>
          </w:p>
        </w:tc>
      </w:tr>
    </w:tbl>
    <w:p w14:paraId="7ECFAF58" w14:textId="77777777" w:rsidR="00B41666" w:rsidRPr="00A4749D" w:rsidRDefault="00B41666" w:rsidP="00B41666">
      <w:pPr>
        <w:pStyle w:val="TableFootnote"/>
        <w:rPr>
          <w:highlight w:val="yellow"/>
          <w:lang w:val="en-GB"/>
        </w:rPr>
      </w:pPr>
      <w:r w:rsidRPr="00A4749D">
        <w:rPr>
          <w:lang w:val="en-GB"/>
        </w:rPr>
        <w:t xml:space="preserve">Total may </w:t>
      </w:r>
      <w:r w:rsidR="00E60494" w:rsidRPr="00A4749D">
        <w:rPr>
          <w:lang w:val="en-GB"/>
        </w:rPr>
        <w:t>not sum to 100</w:t>
      </w:r>
      <w:r w:rsidR="009333AE" w:rsidRPr="00A4749D">
        <w:rPr>
          <w:lang w:val="en-GB"/>
        </w:rPr>
        <w:t>%</w:t>
      </w:r>
      <w:r w:rsidR="00E60494" w:rsidRPr="00A4749D">
        <w:rPr>
          <w:lang w:val="en-GB"/>
        </w:rPr>
        <w:t xml:space="preserve"> due to rounding.</w:t>
      </w:r>
    </w:p>
    <w:p w14:paraId="7ECFAF59" w14:textId="77777777" w:rsidR="00EA0201" w:rsidRPr="00A4749D" w:rsidRDefault="00EA0201" w:rsidP="00B41666">
      <w:pPr>
        <w:pStyle w:val="TableFootnote"/>
        <w:rPr>
          <w:highlight w:val="yellow"/>
          <w:lang w:val="en-GB"/>
        </w:rPr>
      </w:pPr>
    </w:p>
    <w:p w14:paraId="7ECFAF5A" w14:textId="77777777" w:rsidR="00192C58" w:rsidRPr="00A4749D" w:rsidRDefault="00192C58" w:rsidP="00B41666">
      <w:pPr>
        <w:pStyle w:val="TableFootnote"/>
        <w:rPr>
          <w:highlight w:val="yellow"/>
          <w:lang w:val="en-GB"/>
        </w:rPr>
      </w:pPr>
    </w:p>
    <w:p w14:paraId="7ECFAF5B" w14:textId="77777777" w:rsidR="00EA0201" w:rsidRPr="00A4749D" w:rsidRDefault="00EA0201" w:rsidP="00B41666">
      <w:pPr>
        <w:pStyle w:val="TableFootnote"/>
        <w:rPr>
          <w:lang w:val="en-GB"/>
        </w:rPr>
      </w:pPr>
    </w:p>
    <w:p w14:paraId="7ECFAF5C" w14:textId="28901D62" w:rsidR="00EA0201" w:rsidRPr="00A4749D" w:rsidRDefault="00EA0201" w:rsidP="00EA0201">
      <w:pPr>
        <w:pStyle w:val="Caption"/>
        <w:rPr>
          <w:sz w:val="16"/>
          <w:szCs w:val="16"/>
          <w:lang w:val="en-GB"/>
        </w:rPr>
      </w:pPr>
      <w:bookmarkStart w:id="151" w:name="_Ref268529949"/>
      <w:bookmarkStart w:id="152" w:name="_Toc451936168"/>
      <w:r w:rsidRPr="00A4749D">
        <w:rPr>
          <w:sz w:val="16"/>
          <w:szCs w:val="16"/>
          <w:lang w:val="en-GB"/>
        </w:rPr>
        <w:t xml:space="preserve">Figure </w:t>
      </w:r>
      <w:r w:rsidR="00E33885" w:rsidRPr="00A4749D">
        <w:rPr>
          <w:lang w:val="en-GB"/>
        </w:rPr>
        <w:fldChar w:fldCharType="begin"/>
      </w:r>
      <w:r w:rsidR="00E33885" w:rsidRPr="00A4749D">
        <w:rPr>
          <w:lang w:val="en-GB"/>
        </w:rPr>
        <w:instrText xml:space="preserve"> SEQ Figure \* ARABIC \* MERGEFORMAT </w:instrText>
      </w:r>
      <w:r w:rsidR="00E33885" w:rsidRPr="00A4749D">
        <w:rPr>
          <w:lang w:val="en-GB"/>
        </w:rPr>
        <w:fldChar w:fldCharType="separate"/>
      </w:r>
      <w:r w:rsidR="008F07B0" w:rsidRPr="008F07B0">
        <w:rPr>
          <w:noProof/>
          <w:sz w:val="16"/>
          <w:szCs w:val="16"/>
          <w:lang w:val="en-GB"/>
        </w:rPr>
        <w:t>22</w:t>
      </w:r>
      <w:r w:rsidR="00E33885" w:rsidRPr="00A4749D">
        <w:rPr>
          <w:sz w:val="16"/>
          <w:szCs w:val="16"/>
          <w:lang w:val="en-GB"/>
        </w:rPr>
        <w:fldChar w:fldCharType="end"/>
      </w:r>
      <w:bookmarkEnd w:id="151"/>
      <w:r w:rsidRPr="00A4749D">
        <w:rPr>
          <w:sz w:val="16"/>
          <w:szCs w:val="16"/>
          <w:lang w:val="en-GB"/>
        </w:rPr>
        <w:t>:</w:t>
      </w:r>
      <w:r w:rsidRPr="00A4749D">
        <w:rPr>
          <w:bCs w:val="0"/>
          <w:sz w:val="16"/>
          <w:szCs w:val="16"/>
          <w:lang w:val="en-GB"/>
        </w:rPr>
        <w:t xml:space="preserve"> </w:t>
      </w:r>
      <w:r w:rsidRPr="00A4749D">
        <w:rPr>
          <w:sz w:val="16"/>
          <w:szCs w:val="16"/>
          <w:lang w:val="en-GB"/>
        </w:rPr>
        <w:t>Deprivation index distribution of all recipients</w:t>
      </w:r>
      <w:r w:rsidR="000C6C1A" w:rsidRPr="00A4749D">
        <w:rPr>
          <w:sz w:val="16"/>
          <w:szCs w:val="16"/>
          <w:lang w:val="en-GB"/>
        </w:rPr>
        <w:t xml:space="preserve"> </w:t>
      </w:r>
      <w:r w:rsidRPr="00A4749D">
        <w:rPr>
          <w:sz w:val="16"/>
          <w:szCs w:val="16"/>
          <w:lang w:val="en-GB"/>
        </w:rPr>
        <w:t>(1 = least deprived, 10 = most deprived)</w:t>
      </w:r>
      <w:bookmarkEnd w:id="152"/>
      <w:r w:rsidR="00C83F39">
        <w:rPr>
          <w:sz w:val="16"/>
          <w:szCs w:val="16"/>
          <w:lang w:val="en-GB"/>
        </w:rPr>
        <w:t>*</w:t>
      </w:r>
    </w:p>
    <w:p w14:paraId="7ECFAF5D" w14:textId="1DAF7F85" w:rsidR="00EA0201" w:rsidRPr="00A4749D" w:rsidRDefault="00042C03" w:rsidP="00EA0201">
      <w:pPr>
        <w:pStyle w:val="TableFootnote"/>
        <w:rPr>
          <w:lang w:val="en-GB"/>
        </w:rPr>
      </w:pPr>
      <w:r w:rsidRPr="00042C03">
        <w:rPr>
          <w:noProof/>
          <w:lang w:eastAsia="en-NZ"/>
        </w:rPr>
        <w:drawing>
          <wp:inline distT="0" distB="0" distL="0" distR="0" wp14:anchorId="0D6B772E" wp14:editId="4977613D">
            <wp:extent cx="5543550" cy="3618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3618075"/>
                    </a:xfrm>
                    <a:prstGeom prst="rect">
                      <a:avLst/>
                    </a:prstGeom>
                    <a:noFill/>
                    <a:ln>
                      <a:noFill/>
                    </a:ln>
                  </pic:spPr>
                </pic:pic>
              </a:graphicData>
            </a:graphic>
          </wp:inline>
        </w:drawing>
      </w:r>
    </w:p>
    <w:p w14:paraId="049590BF" w14:textId="77777777" w:rsidR="00D533FC" w:rsidRPr="00A4749D" w:rsidRDefault="00D533FC" w:rsidP="00EA0201">
      <w:pPr>
        <w:pStyle w:val="TableFootnote"/>
        <w:rPr>
          <w:lang w:val="en-GB"/>
        </w:rPr>
      </w:pPr>
    </w:p>
    <w:p w14:paraId="7ECFAF5E" w14:textId="1852BFF7" w:rsidR="00EA0201" w:rsidRDefault="00EA0201" w:rsidP="00EA0201">
      <w:pPr>
        <w:pStyle w:val="TableFootnote"/>
        <w:rPr>
          <w:lang w:val="en-GB"/>
        </w:rPr>
      </w:pPr>
      <w:r w:rsidRPr="00A4749D">
        <w:rPr>
          <w:lang w:val="en-GB"/>
        </w:rPr>
        <w:t>Total may not sum to 100% due to rounding.</w:t>
      </w:r>
    </w:p>
    <w:p w14:paraId="7B4C4EB4" w14:textId="58842EE2" w:rsidR="00C83F39" w:rsidRPr="00A4749D" w:rsidRDefault="00C83F39" w:rsidP="00EA0201">
      <w:pPr>
        <w:pStyle w:val="TableFootnote"/>
        <w:rPr>
          <w:lang w:val="en-GB"/>
        </w:rPr>
      </w:pPr>
      <w:r>
        <w:rPr>
          <w:lang w:val="en-GB"/>
        </w:rPr>
        <w:t xml:space="preserve">*Due to privacy concerns, </w:t>
      </w:r>
      <w:r w:rsidR="003C6700">
        <w:rPr>
          <w:lang w:val="en-GB"/>
        </w:rPr>
        <w:t xml:space="preserve">some </w:t>
      </w:r>
      <w:r>
        <w:rPr>
          <w:lang w:val="en-GB"/>
        </w:rPr>
        <w:t xml:space="preserve">contract holders chose not to provide contact details of their Active Family participants. Therefore the deprivation index distribution should be treated as indicative only. </w:t>
      </w:r>
    </w:p>
    <w:p w14:paraId="7ECFAF5F" w14:textId="77777777" w:rsidR="00EA0201" w:rsidRPr="00A4749D" w:rsidRDefault="00EA0201" w:rsidP="003B0B69">
      <w:pPr>
        <w:pStyle w:val="BodyText"/>
        <w:rPr>
          <w:lang w:val="en-GB"/>
        </w:rPr>
      </w:pPr>
    </w:p>
    <w:p w14:paraId="584A12C5" w14:textId="77777777" w:rsidR="00834D11" w:rsidRPr="00A4749D" w:rsidRDefault="00834D11" w:rsidP="003B0B69">
      <w:pPr>
        <w:pStyle w:val="BodyText"/>
        <w:rPr>
          <w:lang w:val="en-GB"/>
        </w:rPr>
        <w:sectPr w:rsidR="00834D11" w:rsidRPr="00A4749D" w:rsidSect="00834D11">
          <w:headerReference w:type="default" r:id="rId40"/>
          <w:footerReference w:type="default" r:id="rId41"/>
          <w:type w:val="continuous"/>
          <w:pgSz w:w="11906" w:h="16838" w:code="9"/>
          <w:pgMar w:top="2296" w:right="1588" w:bottom="1276" w:left="1588" w:header="680" w:footer="680" w:gutter="0"/>
          <w:cols w:space="708"/>
          <w:docGrid w:linePitch="360"/>
        </w:sectPr>
      </w:pPr>
    </w:p>
    <w:p w14:paraId="69A9EE79" w14:textId="1098FDB7" w:rsidR="00834D11" w:rsidRPr="00A4749D" w:rsidRDefault="00834D11" w:rsidP="003B0B69">
      <w:pPr>
        <w:pStyle w:val="BodyText"/>
        <w:rPr>
          <w:lang w:val="en-GB"/>
        </w:rPr>
      </w:pPr>
    </w:p>
    <w:p w14:paraId="7ECFAF60" w14:textId="77777777" w:rsidR="003E7511" w:rsidRPr="00A4749D" w:rsidRDefault="003E7511">
      <w:pPr>
        <w:pStyle w:val="AppendixHead1"/>
        <w:tabs>
          <w:tab w:val="left" w:pos="397"/>
          <w:tab w:val="left" w:pos="794"/>
          <w:tab w:val="left" w:pos="1191"/>
        </w:tabs>
        <w:rPr>
          <w:lang w:val="en-GB"/>
        </w:rPr>
      </w:pPr>
      <w:bookmarkStart w:id="153" w:name="_Toc178480088"/>
      <w:bookmarkStart w:id="154" w:name="_Toc178480159"/>
      <w:bookmarkStart w:id="155" w:name="_Toc178482703"/>
      <w:bookmarkStart w:id="156" w:name="_Toc451936146"/>
      <w:r w:rsidRPr="00A4749D">
        <w:rPr>
          <w:lang w:val="en-GB"/>
        </w:rPr>
        <w:lastRenderedPageBreak/>
        <w:t>Appendix A</w:t>
      </w:r>
      <w:r w:rsidR="002635D5" w:rsidRPr="00A4749D">
        <w:rPr>
          <w:lang w:val="en-GB"/>
        </w:rPr>
        <w:t>:</w:t>
      </w:r>
      <w:r w:rsidRPr="00A4749D">
        <w:rPr>
          <w:lang w:val="en-GB"/>
        </w:rPr>
        <w:t xml:space="preserve"> Questionnaire</w:t>
      </w:r>
      <w:bookmarkEnd w:id="122"/>
      <w:bookmarkEnd w:id="123"/>
      <w:bookmarkEnd w:id="124"/>
      <w:bookmarkEnd w:id="125"/>
      <w:bookmarkEnd w:id="126"/>
      <w:bookmarkEnd w:id="127"/>
      <w:bookmarkEnd w:id="128"/>
      <w:bookmarkEnd w:id="129"/>
      <w:bookmarkEnd w:id="130"/>
      <w:bookmarkEnd w:id="131"/>
      <w:bookmarkEnd w:id="132"/>
      <w:bookmarkEnd w:id="153"/>
      <w:bookmarkEnd w:id="154"/>
      <w:bookmarkEnd w:id="155"/>
      <w:bookmarkEnd w:id="156"/>
    </w:p>
    <w:p w14:paraId="7ECFAF62" w14:textId="2E122A3E" w:rsidR="00A4749D" w:rsidRDefault="00A4749D" w:rsidP="00D14C2D">
      <w:pPr>
        <w:pStyle w:val="BodyText"/>
        <w:rPr>
          <w:lang w:val="en-GB"/>
        </w:rPr>
      </w:pPr>
      <w:r>
        <w:rPr>
          <w:lang w:val="en-GB"/>
        </w:rPr>
        <w:br w:type="page"/>
      </w:r>
    </w:p>
    <w:p w14:paraId="1D5FDB45" w14:textId="77777777" w:rsidR="00A4749D" w:rsidRPr="00BE5D61" w:rsidRDefault="00A4749D" w:rsidP="00A4749D">
      <w:pPr>
        <w:pStyle w:val="BodyText"/>
      </w:pPr>
      <w:r>
        <w:rPr>
          <w:noProof/>
          <w:lang w:eastAsia="en-NZ"/>
        </w:rPr>
        <w:lastRenderedPageBreak/>
        <w:drawing>
          <wp:inline distT="0" distB="0" distL="0" distR="0" wp14:anchorId="016BB891" wp14:editId="1C9445A1">
            <wp:extent cx="5537200" cy="780415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r>
        <w:br w:type="page"/>
      </w:r>
      <w:r>
        <w:rPr>
          <w:noProof/>
          <w:lang w:eastAsia="en-NZ"/>
        </w:rPr>
        <w:lastRenderedPageBreak/>
        <w:drawing>
          <wp:inline distT="0" distB="0" distL="0" distR="0" wp14:anchorId="7F3FF8BE" wp14:editId="543692C3">
            <wp:extent cx="5537200" cy="780415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r>
        <w:br w:type="page"/>
      </w:r>
      <w:r>
        <w:rPr>
          <w:noProof/>
          <w:lang w:eastAsia="en-NZ"/>
        </w:rPr>
        <w:lastRenderedPageBreak/>
        <w:drawing>
          <wp:inline distT="0" distB="0" distL="0" distR="0" wp14:anchorId="4CA91D21" wp14:editId="0ECF501C">
            <wp:extent cx="5537200" cy="780415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r>
        <w:br w:type="page"/>
      </w:r>
      <w:r>
        <w:rPr>
          <w:noProof/>
          <w:lang w:eastAsia="en-NZ"/>
        </w:rPr>
        <w:lastRenderedPageBreak/>
        <w:drawing>
          <wp:inline distT="0" distB="0" distL="0" distR="0" wp14:anchorId="424102D6" wp14:editId="53169C37">
            <wp:extent cx="5537200" cy="780415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p>
    <w:p w14:paraId="09EB5788" w14:textId="77777777" w:rsidR="008301A0" w:rsidRPr="00A4749D" w:rsidRDefault="008301A0" w:rsidP="00D14C2D">
      <w:pPr>
        <w:pStyle w:val="BodyText"/>
        <w:rPr>
          <w:lang w:val="en-GB"/>
        </w:rPr>
      </w:pPr>
    </w:p>
    <w:sectPr w:rsidR="008301A0" w:rsidRPr="00A4749D" w:rsidSect="00834D11">
      <w:headerReference w:type="default" r:id="rId46"/>
      <w:footerReference w:type="default" r:id="rId47"/>
      <w:type w:val="continuous"/>
      <w:pgSz w:w="11906" w:h="16838" w:code="9"/>
      <w:pgMar w:top="2296" w:right="1588" w:bottom="1276" w:left="158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10C9C" w14:textId="77777777" w:rsidR="00FB25FF" w:rsidRDefault="00FB25FF">
      <w:r>
        <w:separator/>
      </w:r>
    </w:p>
  </w:endnote>
  <w:endnote w:type="continuationSeparator" w:id="0">
    <w:p w14:paraId="425850BF" w14:textId="77777777" w:rsidR="00FB25FF" w:rsidRDefault="00FB25FF">
      <w:r>
        <w:continuationSeparator/>
      </w:r>
    </w:p>
  </w:endnote>
  <w:endnote w:type="continuationNotice" w:id="1">
    <w:p w14:paraId="1C18C105" w14:textId="77777777" w:rsidR="00FB25FF" w:rsidRDefault="00FB25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Black Mäori">
    <w:altName w:val="Arial Black"/>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FA1" w14:textId="77777777" w:rsidR="00FB25FF" w:rsidRDefault="00FB25FF" w:rsidP="00586203">
    <w:pPr>
      <w:pStyle w:val="Footer"/>
      <w:tabs>
        <w:tab w:val="clear" w:pos="8222"/>
        <w:tab w:val="right" w:pos="864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FA5" w14:textId="51304A34" w:rsidR="00FB25FF" w:rsidRPr="00834D11" w:rsidRDefault="00FB25FF" w:rsidP="00834D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0D1E0" w14:textId="69B042C7" w:rsidR="00FB25FF" w:rsidRDefault="00FB25FF" w:rsidP="00904D20">
    <w:pPr>
      <w:pStyle w:val="Footer"/>
      <w:tabs>
        <w:tab w:val="clear" w:pos="8222"/>
        <w:tab w:val="right" w:pos="8640"/>
      </w:tabs>
      <w:ind w:right="360"/>
    </w:pPr>
    <w:r>
      <w:t>Research New Zealand   |   May 2018</w:t>
    </w:r>
    <w:r>
      <w:tab/>
    </w:r>
    <w:r>
      <w:rPr>
        <w:rStyle w:val="PageNumber"/>
      </w:rPr>
      <w:fldChar w:fldCharType="begin"/>
    </w:r>
    <w:r>
      <w:rPr>
        <w:rStyle w:val="PageNumber"/>
      </w:rPr>
      <w:instrText xml:space="preserve"> PAGE  \* Arabic </w:instrText>
    </w:r>
    <w:r>
      <w:rPr>
        <w:rStyle w:val="PageNumber"/>
      </w:rPr>
      <w:fldChar w:fldCharType="separate"/>
    </w:r>
    <w:r w:rsidR="00573B37">
      <w:rPr>
        <w:rStyle w:val="PageNumber"/>
        <w:noProof/>
      </w:rPr>
      <w:t>20</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521B3" w14:textId="578A8AB2" w:rsidR="00FB25FF" w:rsidRPr="00834D11" w:rsidRDefault="00FB25FF" w:rsidP="00834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F1CF5" w14:textId="77777777" w:rsidR="00FB25FF" w:rsidRDefault="00FB25FF">
      <w:r>
        <w:separator/>
      </w:r>
    </w:p>
  </w:footnote>
  <w:footnote w:type="continuationSeparator" w:id="0">
    <w:p w14:paraId="55737D50" w14:textId="77777777" w:rsidR="00FB25FF" w:rsidRDefault="00FB25FF">
      <w:pPr>
        <w:spacing w:line="240" w:lineRule="auto"/>
        <w:rPr>
          <w:color w:val="882233"/>
        </w:rPr>
      </w:pPr>
      <w:r>
        <w:rPr>
          <w:color w:val="882233"/>
        </w:rPr>
        <w:continuationSeparator/>
      </w:r>
    </w:p>
    <w:p w14:paraId="4A9B58ED" w14:textId="77777777" w:rsidR="00FB25FF" w:rsidRDefault="00FB25FF"/>
    <w:p w14:paraId="44AF6765" w14:textId="77777777" w:rsidR="00FB25FF" w:rsidRDefault="00FB25FF"/>
  </w:footnote>
  <w:footnote w:type="continuationNotice" w:id="1">
    <w:p w14:paraId="621796D6" w14:textId="77777777" w:rsidR="00FB25FF" w:rsidRDefault="00FB25FF">
      <w:pPr>
        <w:pStyle w:val="Footer"/>
      </w:pPr>
    </w:p>
  </w:footnote>
  <w:footnote w:id="2">
    <w:p w14:paraId="0412CD5B" w14:textId="431B09F8" w:rsidR="00FB25FF" w:rsidRDefault="00FB25FF" w:rsidP="00B524A1">
      <w:pPr>
        <w:pStyle w:val="FootnoteText"/>
        <w:spacing w:line="240" w:lineRule="auto"/>
      </w:pPr>
      <w:r>
        <w:rPr>
          <w:rStyle w:val="FootnoteReference"/>
        </w:rPr>
        <w:footnoteRef/>
      </w:r>
      <w:r>
        <w:t xml:space="preserve"> </w:t>
      </w:r>
      <w:r w:rsidRPr="00DF02EA">
        <w:t xml:space="preserve">The relatively low number of responses means that sub-group sample sizes are too small for meaningful comparisons to be made. Therefore, further analysis of sub-groups of </w:t>
      </w:r>
      <w:r>
        <w:t>participants</w:t>
      </w:r>
      <w:r w:rsidRPr="00DF02EA">
        <w:t xml:space="preserve"> </w:t>
      </w:r>
      <w:r>
        <w:t xml:space="preserve">and Active Families contract holders </w:t>
      </w:r>
      <w:r w:rsidRPr="00DF02EA">
        <w:t>has not been undertaken</w:t>
      </w:r>
      <w:r>
        <w:t>.</w:t>
      </w:r>
    </w:p>
  </w:footnote>
  <w:footnote w:id="3">
    <w:p w14:paraId="5506674F" w14:textId="61DF55C3" w:rsidR="00FB25FF" w:rsidRDefault="00FB25FF" w:rsidP="00B524A1">
      <w:pPr>
        <w:pStyle w:val="FootnoteText"/>
        <w:spacing w:line="240" w:lineRule="auto"/>
      </w:pPr>
      <w:r>
        <w:rPr>
          <w:rStyle w:val="FootnoteReference"/>
        </w:rPr>
        <w:footnoteRef/>
      </w:r>
      <w:r>
        <w:t xml:space="preserve"> 13 out of 17 of the contract holders are represented in the survey. No questionnaires were received from four contract holders.</w:t>
      </w:r>
    </w:p>
  </w:footnote>
  <w:footnote w:id="4">
    <w:p w14:paraId="255845C6" w14:textId="346FA167" w:rsidR="00FB25FF" w:rsidRDefault="00FB25FF">
      <w:pPr>
        <w:pStyle w:val="FootnoteText"/>
      </w:pPr>
      <w:r>
        <w:rPr>
          <w:rStyle w:val="FootnoteReference"/>
        </w:rPr>
        <w:footnoteRef/>
      </w:r>
      <w:r>
        <w:t xml:space="preserve"> Respondents to the survey can identify as belonging to more than one ethnicity group.</w:t>
      </w:r>
    </w:p>
  </w:footnote>
  <w:footnote w:id="5">
    <w:p w14:paraId="78069D9B" w14:textId="6130B4FB" w:rsidR="00FB25FF" w:rsidRDefault="00FB25FF">
      <w:pPr>
        <w:pStyle w:val="FootnoteText"/>
      </w:pPr>
      <w:r>
        <w:rPr>
          <w:rStyle w:val="FootnoteReference"/>
        </w:rPr>
        <w:footnoteRef/>
      </w:r>
      <w:r>
        <w:t xml:space="preserve"> Due to budgetary constraints, the Ministry did not commission the collation and analysis of survey results in 2017.</w:t>
      </w:r>
    </w:p>
  </w:footnote>
  <w:footnote w:id="6">
    <w:p w14:paraId="2426CFCD" w14:textId="4E0ECDD3" w:rsidR="00FB25FF" w:rsidRDefault="00FB25FF" w:rsidP="00C83F39">
      <w:pPr>
        <w:pStyle w:val="FootnoteText"/>
        <w:spacing w:line="240" w:lineRule="auto"/>
      </w:pPr>
      <w:r>
        <w:rPr>
          <w:rStyle w:val="FootnoteReference"/>
        </w:rPr>
        <w:footnoteRef/>
      </w:r>
      <w:r>
        <w:t xml:space="preserve"> </w:t>
      </w:r>
      <w:r>
        <w:rPr>
          <w:lang w:val="en-GB"/>
        </w:rPr>
        <w:t xml:space="preserve">Due to privacy concerns, </w:t>
      </w:r>
      <w:r w:rsidR="003C6700">
        <w:rPr>
          <w:lang w:val="en-GB"/>
        </w:rPr>
        <w:t>some</w:t>
      </w:r>
      <w:r>
        <w:rPr>
          <w:lang w:val="en-GB"/>
        </w:rPr>
        <w:t xml:space="preserve"> contract holders chose not to provide </w:t>
      </w:r>
      <w:r w:rsidR="003C6700">
        <w:rPr>
          <w:lang w:val="en-GB"/>
        </w:rPr>
        <w:t xml:space="preserve">the </w:t>
      </w:r>
      <w:r>
        <w:rPr>
          <w:lang w:val="en-GB"/>
        </w:rPr>
        <w:t>contact details of their Active Family participants. Therefore the deprivation index distribution in Figure 22 should be treated as indicative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F9F" w14:textId="77777777" w:rsidR="00FB25FF" w:rsidRDefault="00FB25FF"/>
  <w:p w14:paraId="7ECFAFA0" w14:textId="77777777" w:rsidR="00FB25FF" w:rsidRDefault="00FB25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FA2" w14:textId="77777777" w:rsidR="00FB25FF" w:rsidRDefault="00FB25FF">
    <w:r>
      <w:rPr>
        <w:noProof/>
        <w:lang w:eastAsia="en-NZ"/>
      </w:rPr>
      <mc:AlternateContent>
        <mc:Choice Requires="wps">
          <w:drawing>
            <wp:anchor distT="0" distB="0" distL="114300" distR="114300" simplePos="0" relativeHeight="251658240" behindDoc="0" locked="0" layoutInCell="1" allowOverlap="1" wp14:anchorId="7ECFAFA6" wp14:editId="7ECFAFA7">
              <wp:simplePos x="0" y="0"/>
              <wp:positionH relativeFrom="page">
                <wp:posOffset>6301105</wp:posOffset>
              </wp:positionH>
              <wp:positionV relativeFrom="page">
                <wp:posOffset>323850</wp:posOffset>
              </wp:positionV>
              <wp:extent cx="688975" cy="828675"/>
              <wp:effectExtent l="0" t="0" r="127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FAFA8" w14:textId="77777777" w:rsidR="00FB25FF" w:rsidRDefault="00FB25FF">
                          <w:r>
                            <w:rPr>
                              <w:b/>
                              <w:noProof/>
                              <w:sz w:val="14"/>
                              <w:szCs w:val="14"/>
                              <w:lang w:eastAsia="en-NZ"/>
                            </w:rPr>
                            <w:drawing>
                              <wp:inline distT="0" distB="0" distL="0" distR="0" wp14:anchorId="7ECFAFA9" wp14:editId="7ECFAFAA">
                                <wp:extent cx="615950" cy="755650"/>
                                <wp:effectExtent l="0" t="0" r="0" b="0"/>
                                <wp:docPr id="28" name="Picture 28"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1"/>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CFAFA6" id="_x0000_t202" coordsize="21600,21600" o:spt="202" path="m,l,21600r21600,l21600,xe">
              <v:stroke joinstyle="miter"/>
              <v:path gradientshapeok="t" o:connecttype="rect"/>
            </v:shapetype>
            <v:shape id="Text Box 15" o:spid="_x0000_s1035" type="#_x0000_t202" style="position:absolute;margin-left:496.15pt;margin-top:25.5pt;width:54.25pt;height:6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" stroked="f">
              <v:textbox inset="1mm,1mm,1mm,1mm">
                <w:txbxContent>
                  <w:p w14:paraId="7ECFAFA8" w14:textId="77777777" w:rsidR="00FB25FF" w:rsidRDefault="00FB25FF">
                    <w:r>
                      <w:rPr>
                        <w:b/>
                        <w:noProof/>
                        <w:sz w:val="14"/>
                        <w:szCs w:val="14"/>
                        <w:lang w:val="en-GB" w:eastAsia="en-GB"/>
                      </w:rPr>
                      <w:drawing>
                        <wp:inline distT="0" distB="0" distL="0" distR="0" wp14:anchorId="7ECFAFA9" wp14:editId="7ECFAFAA">
                          <wp:extent cx="615950" cy="755650"/>
                          <wp:effectExtent l="0" t="0" r="0" b="0"/>
                          <wp:docPr id="28" name="Picture 28"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2"/>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7ECFAFA3" w14:textId="77777777" w:rsidR="00FB25FF" w:rsidRDefault="00FB25FF"/>
  <w:p w14:paraId="7ECFAFA4" w14:textId="77777777" w:rsidR="00FB25FF" w:rsidRDefault="00FB25F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AC831" w14:textId="77777777" w:rsidR="00FB25FF" w:rsidRDefault="00FB25FF">
    <w:r>
      <w:rPr>
        <w:noProof/>
        <w:lang w:eastAsia="en-NZ"/>
      </w:rPr>
      <mc:AlternateContent>
        <mc:Choice Requires="wps">
          <w:drawing>
            <wp:anchor distT="0" distB="0" distL="114300" distR="114300" simplePos="0" relativeHeight="251658241" behindDoc="0" locked="0" layoutInCell="1" allowOverlap="1" wp14:anchorId="6B52645C" wp14:editId="52E10EF0">
              <wp:simplePos x="0" y="0"/>
              <wp:positionH relativeFrom="page">
                <wp:posOffset>6301105</wp:posOffset>
              </wp:positionH>
              <wp:positionV relativeFrom="page">
                <wp:posOffset>323850</wp:posOffset>
              </wp:positionV>
              <wp:extent cx="688975" cy="828675"/>
              <wp:effectExtent l="0" t="0" r="127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1E065" w14:textId="77777777" w:rsidR="00FB25FF" w:rsidRDefault="00FB25FF">
                          <w:r>
                            <w:rPr>
                              <w:b/>
                              <w:noProof/>
                              <w:sz w:val="14"/>
                              <w:szCs w:val="14"/>
                              <w:lang w:eastAsia="en-NZ"/>
                            </w:rPr>
                            <w:drawing>
                              <wp:inline distT="0" distB="0" distL="0" distR="0" wp14:anchorId="41EF4D4A" wp14:editId="1474DBA3">
                                <wp:extent cx="615950" cy="755650"/>
                                <wp:effectExtent l="0" t="0" r="0" b="0"/>
                                <wp:docPr id="16" name="Picture 16"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1"/>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52645C" id="_x0000_t202" coordsize="21600,21600" o:spt="202" path="m,l,21600r21600,l21600,xe">
              <v:stroke joinstyle="miter"/>
              <v:path gradientshapeok="t" o:connecttype="rect"/>
            </v:shapetype>
            <v:shape id="_x0000_s1036" type="#_x0000_t202" style="position:absolute;margin-left:496.15pt;margin-top:25.5pt;width:54.25pt;height:65.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IrfgIAABY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" stroked="f">
              <v:textbox inset="1mm,1mm,1mm,1mm">
                <w:txbxContent>
                  <w:p w14:paraId="7591E065" w14:textId="77777777" w:rsidR="00FB25FF" w:rsidRDefault="00FB25FF">
                    <w:r>
                      <w:rPr>
                        <w:b/>
                        <w:noProof/>
                        <w:sz w:val="14"/>
                        <w:szCs w:val="14"/>
                        <w:lang w:val="en-GB" w:eastAsia="en-GB"/>
                      </w:rPr>
                      <w:drawing>
                        <wp:inline distT="0" distB="0" distL="0" distR="0" wp14:anchorId="41EF4D4A" wp14:editId="1474DBA3">
                          <wp:extent cx="615950" cy="755650"/>
                          <wp:effectExtent l="0" t="0" r="0" b="0"/>
                          <wp:docPr id="16" name="Picture 16"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2"/>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387EE0AF" w14:textId="77777777" w:rsidR="00FB25FF" w:rsidRDefault="00FB25FF"/>
  <w:p w14:paraId="767E6E17" w14:textId="77777777" w:rsidR="00FB25FF" w:rsidRDefault="00FB25F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14614" w14:textId="77777777" w:rsidR="00FB25FF" w:rsidRDefault="00FB25FF">
    <w:r>
      <w:rPr>
        <w:noProof/>
        <w:lang w:eastAsia="en-NZ"/>
      </w:rPr>
      <mc:AlternateContent>
        <mc:Choice Requires="wps">
          <w:drawing>
            <wp:anchor distT="0" distB="0" distL="114300" distR="114300" simplePos="0" relativeHeight="251658242" behindDoc="0" locked="0" layoutInCell="1" allowOverlap="1" wp14:anchorId="56C663DE" wp14:editId="13F21C62">
              <wp:simplePos x="0" y="0"/>
              <wp:positionH relativeFrom="page">
                <wp:posOffset>6301105</wp:posOffset>
              </wp:positionH>
              <wp:positionV relativeFrom="page">
                <wp:posOffset>323850</wp:posOffset>
              </wp:positionV>
              <wp:extent cx="688975" cy="828675"/>
              <wp:effectExtent l="0" t="0" r="127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6E580" w14:textId="77777777" w:rsidR="00FB25FF" w:rsidRDefault="00FB25FF">
                          <w:r>
                            <w:rPr>
                              <w:b/>
                              <w:noProof/>
                              <w:sz w:val="14"/>
                              <w:szCs w:val="14"/>
                              <w:lang w:eastAsia="en-NZ"/>
                            </w:rPr>
                            <w:drawing>
                              <wp:inline distT="0" distB="0" distL="0" distR="0" wp14:anchorId="7E81D6AF" wp14:editId="5615F3A8">
                                <wp:extent cx="615950" cy="755650"/>
                                <wp:effectExtent l="0" t="0" r="0" b="0"/>
                                <wp:docPr id="24" name="Picture 24"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1"/>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C663DE" id="_x0000_t202" coordsize="21600,21600" o:spt="202" path="m,l,21600r21600,l21600,xe">
              <v:stroke joinstyle="miter"/>
              <v:path gradientshapeok="t" o:connecttype="rect"/>
            </v:shapetype>
            <v:shape id="_x0000_s1037" type="#_x0000_t202" style="position:absolute;margin-left:496.15pt;margin-top:25.5pt;width:54.25pt;height:65.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" stroked="f">
              <v:textbox inset="1mm,1mm,1mm,1mm">
                <w:txbxContent>
                  <w:p w14:paraId="2FF6E580" w14:textId="77777777" w:rsidR="00FB25FF" w:rsidRDefault="00FB25FF">
                    <w:r>
                      <w:rPr>
                        <w:b/>
                        <w:noProof/>
                        <w:sz w:val="14"/>
                        <w:szCs w:val="14"/>
                        <w:lang w:val="en-GB" w:eastAsia="en-GB"/>
                      </w:rPr>
                      <w:drawing>
                        <wp:inline distT="0" distB="0" distL="0" distR="0" wp14:anchorId="7E81D6AF" wp14:editId="5615F3A8">
                          <wp:extent cx="615950" cy="755650"/>
                          <wp:effectExtent l="0" t="0" r="0" b="0"/>
                          <wp:docPr id="24" name="Picture 24"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2"/>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345A4322" w14:textId="77777777" w:rsidR="00FB25FF" w:rsidRDefault="00FB25FF"/>
  <w:p w14:paraId="05CE4F57" w14:textId="77777777" w:rsidR="00FB25FF" w:rsidRDefault="00FB25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E2F7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4063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88D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D25C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BEB6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582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BE0E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6A7A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2033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80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DD8100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upperLetter"/>
      <w:lvlText w:val="Appendix %9: "/>
      <w:legacy w:legacy="1" w:legacySpace="144" w:legacyIndent="0"/>
      <w:lvlJc w:val="left"/>
      <w:pPr>
        <w:ind w:left="567" w:firstLine="0"/>
      </w:pPr>
    </w:lvl>
  </w:abstractNum>
  <w:abstractNum w:abstractNumId="11" w15:restartNumberingAfterBreak="0">
    <w:nsid w:val="05F403D3"/>
    <w:multiLevelType w:val="hybridMultilevel"/>
    <w:tmpl w:val="C0F038EE"/>
    <w:lvl w:ilvl="0" w:tplc="E134301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7CD0545"/>
    <w:multiLevelType w:val="multilevel"/>
    <w:tmpl w:val="2032A7E8"/>
    <w:lvl w:ilvl="0">
      <w:start w:val="1"/>
      <w:numFmt w:val="bullet"/>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3" w15:restartNumberingAfterBreak="0">
    <w:nsid w:val="0FF42732"/>
    <w:multiLevelType w:val="hybridMultilevel"/>
    <w:tmpl w:val="CC7641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DA62F6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7C60F0"/>
    <w:multiLevelType w:val="multilevel"/>
    <w:tmpl w:val="4B383358"/>
    <w:lvl w:ilvl="0">
      <w:start w:val="1"/>
      <w:numFmt w:val="decimal"/>
      <w:pStyle w:val="Heading1"/>
      <w:lvlText w:val="%1.0"/>
      <w:lvlJc w:val="left"/>
      <w:pPr>
        <w:tabs>
          <w:tab w:val="num" w:pos="794"/>
        </w:tabs>
        <w:ind w:left="794" w:hanging="794"/>
      </w:pPr>
      <w:rPr>
        <w:rFonts w:hint="default"/>
      </w:rPr>
    </w:lvl>
    <w:lvl w:ilvl="1">
      <w:start w:val="1"/>
      <w:numFmt w:val="decimal"/>
      <w:pStyle w:val="Heading2"/>
      <w:lvlText w:val="%1.%2"/>
      <w:lvlJc w:val="left"/>
      <w:pPr>
        <w:tabs>
          <w:tab w:val="num" w:pos="1362"/>
        </w:tabs>
        <w:ind w:left="1362" w:hanging="794"/>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16" w15:restartNumberingAfterBreak="0">
    <w:nsid w:val="26DB65CE"/>
    <w:multiLevelType w:val="multilevel"/>
    <w:tmpl w:val="1096C242"/>
    <w:lvl w:ilvl="0">
      <w:start w:val="1"/>
      <w:numFmt w:val="decimal"/>
      <w:lvlText w:val="%1.0"/>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upperLetter"/>
      <w:lvlText w:val="Appendix %9: "/>
      <w:lvlJc w:val="left"/>
      <w:pPr>
        <w:tabs>
          <w:tab w:val="num" w:pos="2552"/>
        </w:tabs>
        <w:ind w:left="2552" w:hanging="2552"/>
      </w:pPr>
      <w:rPr>
        <w:rFonts w:hint="default"/>
      </w:rPr>
    </w:lvl>
  </w:abstractNum>
  <w:abstractNum w:abstractNumId="17" w15:restartNumberingAfterBreak="0">
    <w:nsid w:val="273F61AC"/>
    <w:multiLevelType w:val="hybridMultilevel"/>
    <w:tmpl w:val="E4263A40"/>
    <w:lvl w:ilvl="0" w:tplc="23C6DF0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B21A1B"/>
    <w:multiLevelType w:val="multilevel"/>
    <w:tmpl w:val="E060777A"/>
    <w:lvl w:ilvl="0">
      <w:start w:val="1"/>
      <w:numFmt w:val="decimal"/>
      <w:pStyle w:val="RNZNumbering"/>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9" w15:restartNumberingAfterBreak="0">
    <w:nsid w:val="52D15D9E"/>
    <w:multiLevelType w:val="hybridMultilevel"/>
    <w:tmpl w:val="658E9120"/>
    <w:lvl w:ilvl="0" w:tplc="7FB4B094">
      <w:start w:val="1"/>
      <w:numFmt w:val="bullet"/>
      <w:lvlText w:val=""/>
      <w:lvlJc w:val="left"/>
      <w:pPr>
        <w:tabs>
          <w:tab w:val="num" w:pos="360"/>
        </w:tabs>
        <w:ind w:left="340" w:hanging="340"/>
      </w:pPr>
      <w:rPr>
        <w:rFonts w:ascii="Symbol" w:hAnsi="Symbol" w:hint="default"/>
      </w:rPr>
    </w:lvl>
    <w:lvl w:ilvl="1" w:tplc="125466DE">
      <w:start w:val="1"/>
      <w:numFmt w:val="decimal"/>
      <w:lvlText w:val="%2."/>
      <w:lvlJc w:val="left"/>
      <w:pPr>
        <w:tabs>
          <w:tab w:val="num" w:pos="1440"/>
        </w:tabs>
        <w:ind w:left="1440" w:hanging="360"/>
      </w:pPr>
      <w:rPr>
        <w:rFonts w:hint="default"/>
        <w:b/>
      </w:rPr>
    </w:lvl>
    <w:lvl w:ilvl="2" w:tplc="AA62EF86">
      <w:start w:val="2"/>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12E5E"/>
    <w:multiLevelType w:val="multilevel"/>
    <w:tmpl w:val="DD4678FA"/>
    <w:lvl w:ilvl="0">
      <w:start w:val="1"/>
      <w:numFmt w:val="bullet"/>
      <w:pStyle w:val="RNZBullets"/>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21" w15:restartNumberingAfterBreak="0">
    <w:nsid w:val="5DAE3383"/>
    <w:multiLevelType w:val="multilevel"/>
    <w:tmpl w:val="FFDAD4D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22" w15:restartNumberingAfterBreak="0">
    <w:nsid w:val="6974570D"/>
    <w:multiLevelType w:val="multilevel"/>
    <w:tmpl w:val="1664522C"/>
    <w:lvl w:ilvl="0">
      <w:start w:val="1"/>
      <w:numFmt w:val="decimal"/>
      <w:lvlText w:val="%1."/>
      <w:lvlJc w:val="left"/>
      <w:pPr>
        <w:tabs>
          <w:tab w:val="num" w:pos="397"/>
        </w:tabs>
        <w:ind w:left="397" w:hanging="397"/>
      </w:pPr>
      <w:rPr>
        <w:rFonts w:hint="default"/>
        <w:color w:val="882233"/>
        <w:sz w:val="18"/>
      </w:rPr>
    </w:lvl>
    <w:lvl w:ilvl="1">
      <w:start w:val="1"/>
      <w:numFmt w:val="lowerLetter"/>
      <w:lvlText w:val="%2."/>
      <w:lvlJc w:val="left"/>
      <w:pPr>
        <w:tabs>
          <w:tab w:val="num" w:pos="794"/>
        </w:tabs>
        <w:ind w:left="794" w:hanging="397"/>
      </w:pPr>
      <w:rPr>
        <w:rFonts w:hint="default"/>
        <w:color w:val="882233"/>
        <w:sz w:val="18"/>
      </w:rPr>
    </w:lvl>
    <w:lvl w:ilvl="2">
      <w:start w:val="1"/>
      <w:numFmt w:val="bullet"/>
      <w:lvlText w:val=""/>
      <w:lvlJc w:val="left"/>
      <w:pPr>
        <w:tabs>
          <w:tab w:val="num" w:pos="1191"/>
        </w:tabs>
        <w:ind w:left="1191" w:hanging="397"/>
      </w:pPr>
      <w:rPr>
        <w:rFonts w:ascii="Symbol" w:hAnsi="Symbol" w:hint="default"/>
        <w:color w:val="8822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num w:numId="1">
    <w:abstractNumId w:val="12"/>
  </w:num>
  <w:num w:numId="2">
    <w:abstractNumId w:val="18"/>
  </w:num>
  <w:num w:numId="3">
    <w:abstractNumId w:val="18"/>
  </w:num>
  <w:num w:numId="4">
    <w:abstractNumId w:val="22"/>
  </w:num>
  <w:num w:numId="5">
    <w:abstractNumId w:val="20"/>
  </w:num>
  <w:num w:numId="6">
    <w:abstractNumId w:val="17"/>
  </w:num>
  <w:num w:numId="7">
    <w:abstractNumId w:val="2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0"/>
  </w:num>
  <w:num w:numId="11">
    <w:abstractNumId w:val="2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22"/>
  </w:num>
  <w:num w:numId="26">
    <w:abstractNumId w:val="21"/>
  </w:num>
  <w:num w:numId="27">
    <w:abstractNumId w:val="14"/>
  </w:num>
  <w:num w:numId="28">
    <w:abstractNumId w:val="16"/>
  </w:num>
  <w:num w:numId="29">
    <w:abstractNumId w:val="15"/>
  </w:num>
  <w:num w:numId="30">
    <w:abstractNumId w:val="20"/>
  </w:num>
  <w:num w:numId="31">
    <w:abstractNumId w:val="15"/>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20"/>
  </w:num>
  <w:num w:numId="40">
    <w:abstractNumId w:val="20"/>
  </w:num>
  <w:num w:numId="41">
    <w:abstractNumId w:val="15"/>
  </w:num>
  <w:num w:numId="42">
    <w:abstractNumId w:val="15"/>
  </w:num>
  <w:num w:numId="43">
    <w:abstractNumId w:val="15"/>
  </w:num>
  <w:num w:numId="44">
    <w:abstractNumId w:val="13"/>
  </w:num>
  <w:num w:numId="45">
    <w:abstractNumId w:val="19"/>
  </w:num>
  <w:num w:numId="46">
    <w:abstractNumId w:val="11"/>
  </w:num>
  <w:num w:numId="47">
    <w:abstractNumId w:val="20"/>
  </w:num>
  <w:num w:numId="48">
    <w:abstractNumId w:val="15"/>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NZ" w:vendorID="64" w:dllVersion="5" w:nlCheck="1" w:checkStyle="1"/>
  <w:activeWritingStyle w:appName="MSWord" w:lang="en-GB" w:vendorID="64" w:dllVersion="5" w:nlCheck="1" w:checkStyle="1"/>
  <w:activeWritingStyle w:appName="MSWord" w:lang="en-GB" w:vendorID="64" w:dllVersion="6" w:nlCheck="1" w:checkStyle="1"/>
  <w:activeWritingStyle w:appName="MSWord" w:lang="en-US" w:vendorID="64" w:dllVersion="5" w:nlCheck="1" w:checkStyle="1"/>
  <w:activeWritingStyle w:appName="MSWord" w:lang="en-AU" w:vendorID="64" w:dllVersion="5" w:nlCheck="1" w:checkStyle="1"/>
  <w:activeWritingStyle w:appName="MSWord" w:lang="en-NZ" w:vendorID="64" w:dllVersion="6" w:nlCheck="1" w:checkStyle="1"/>
  <w:activeWritingStyle w:appName="MSWord" w:lang="en-US" w:vendorID="64" w:dllVersion="6"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NZ" w:vendorID="64" w:dllVersion="0" w:nlCheck="1" w:checkStyle="0"/>
  <w:activeWritingStyle w:appName="MSWord" w:lang="en-GB" w:vendorID="64" w:dllVersion="131078" w:nlCheck="1" w:checkStyle="1"/>
  <w:activeWritingStyle w:appName="MSWord" w:lang="en-NZ"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clickAndTypeStyle w:val="BodyText"/>
  <w:noPunctuationKerning/>
  <w:characterSpacingControl w:val="doNotCompress"/>
  <w:hdrShapeDefaults>
    <o:shapedefaults v:ext="edit" spidmax="1617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8B"/>
    <w:rsid w:val="00000168"/>
    <w:rsid w:val="000019EE"/>
    <w:rsid w:val="000026C5"/>
    <w:rsid w:val="0000781D"/>
    <w:rsid w:val="00010528"/>
    <w:rsid w:val="00010539"/>
    <w:rsid w:val="00012465"/>
    <w:rsid w:val="0001595B"/>
    <w:rsid w:val="000161DE"/>
    <w:rsid w:val="00025D90"/>
    <w:rsid w:val="00026A7A"/>
    <w:rsid w:val="00030FE3"/>
    <w:rsid w:val="0003217A"/>
    <w:rsid w:val="00032932"/>
    <w:rsid w:val="0003303C"/>
    <w:rsid w:val="000346A7"/>
    <w:rsid w:val="00035629"/>
    <w:rsid w:val="000371B5"/>
    <w:rsid w:val="000405D0"/>
    <w:rsid w:val="000413A9"/>
    <w:rsid w:val="00042C03"/>
    <w:rsid w:val="000435F2"/>
    <w:rsid w:val="00046EE3"/>
    <w:rsid w:val="00050305"/>
    <w:rsid w:val="00052CBB"/>
    <w:rsid w:val="000531D5"/>
    <w:rsid w:val="00053AC2"/>
    <w:rsid w:val="0005545A"/>
    <w:rsid w:val="000572A6"/>
    <w:rsid w:val="000575B7"/>
    <w:rsid w:val="00061439"/>
    <w:rsid w:val="00061A5F"/>
    <w:rsid w:val="00063E1B"/>
    <w:rsid w:val="00064A0C"/>
    <w:rsid w:val="00064AD1"/>
    <w:rsid w:val="0006597A"/>
    <w:rsid w:val="000661DC"/>
    <w:rsid w:val="00066743"/>
    <w:rsid w:val="000670BB"/>
    <w:rsid w:val="00070383"/>
    <w:rsid w:val="00071A90"/>
    <w:rsid w:val="00072FE9"/>
    <w:rsid w:val="0007395E"/>
    <w:rsid w:val="0008278C"/>
    <w:rsid w:val="00084958"/>
    <w:rsid w:val="0009682A"/>
    <w:rsid w:val="00097486"/>
    <w:rsid w:val="000A2962"/>
    <w:rsid w:val="000A3EE1"/>
    <w:rsid w:val="000A6C10"/>
    <w:rsid w:val="000B5465"/>
    <w:rsid w:val="000B6C38"/>
    <w:rsid w:val="000B7116"/>
    <w:rsid w:val="000C18A8"/>
    <w:rsid w:val="000C1EE8"/>
    <w:rsid w:val="000C2EF9"/>
    <w:rsid w:val="000C501A"/>
    <w:rsid w:val="000C6C1A"/>
    <w:rsid w:val="000D1509"/>
    <w:rsid w:val="000D216B"/>
    <w:rsid w:val="000D42D9"/>
    <w:rsid w:val="000D620C"/>
    <w:rsid w:val="000D7332"/>
    <w:rsid w:val="000D73C8"/>
    <w:rsid w:val="000D7B67"/>
    <w:rsid w:val="000E0668"/>
    <w:rsid w:val="000E5CE1"/>
    <w:rsid w:val="000F0D7B"/>
    <w:rsid w:val="000F628B"/>
    <w:rsid w:val="000F73D4"/>
    <w:rsid w:val="00100B8C"/>
    <w:rsid w:val="0010312D"/>
    <w:rsid w:val="00103CC5"/>
    <w:rsid w:val="001048A0"/>
    <w:rsid w:val="001058D1"/>
    <w:rsid w:val="00105B4E"/>
    <w:rsid w:val="001131FE"/>
    <w:rsid w:val="001140CA"/>
    <w:rsid w:val="00116183"/>
    <w:rsid w:val="00116AA8"/>
    <w:rsid w:val="00117844"/>
    <w:rsid w:val="0012118D"/>
    <w:rsid w:val="00126ECB"/>
    <w:rsid w:val="00131AE8"/>
    <w:rsid w:val="00132B9E"/>
    <w:rsid w:val="00133C86"/>
    <w:rsid w:val="00137564"/>
    <w:rsid w:val="0014075A"/>
    <w:rsid w:val="00142F1C"/>
    <w:rsid w:val="00144353"/>
    <w:rsid w:val="00146685"/>
    <w:rsid w:val="00146BD4"/>
    <w:rsid w:val="0015202F"/>
    <w:rsid w:val="00160285"/>
    <w:rsid w:val="001603B0"/>
    <w:rsid w:val="001612C5"/>
    <w:rsid w:val="00162328"/>
    <w:rsid w:val="001656AF"/>
    <w:rsid w:val="00167FDF"/>
    <w:rsid w:val="001723E1"/>
    <w:rsid w:val="0017411D"/>
    <w:rsid w:val="00174183"/>
    <w:rsid w:val="0017487E"/>
    <w:rsid w:val="001749F8"/>
    <w:rsid w:val="00175ECB"/>
    <w:rsid w:val="00176ABF"/>
    <w:rsid w:val="00177558"/>
    <w:rsid w:val="00177DE1"/>
    <w:rsid w:val="00183049"/>
    <w:rsid w:val="00183777"/>
    <w:rsid w:val="00183B05"/>
    <w:rsid w:val="001843D1"/>
    <w:rsid w:val="00186AD8"/>
    <w:rsid w:val="001871CB"/>
    <w:rsid w:val="00191B75"/>
    <w:rsid w:val="001924D9"/>
    <w:rsid w:val="00192C58"/>
    <w:rsid w:val="001A16D5"/>
    <w:rsid w:val="001A2FD8"/>
    <w:rsid w:val="001A74AD"/>
    <w:rsid w:val="001B5885"/>
    <w:rsid w:val="001B6806"/>
    <w:rsid w:val="001B7395"/>
    <w:rsid w:val="001B76E3"/>
    <w:rsid w:val="001C1D56"/>
    <w:rsid w:val="001C2BD1"/>
    <w:rsid w:val="001C2E70"/>
    <w:rsid w:val="001C6FE9"/>
    <w:rsid w:val="001D08DC"/>
    <w:rsid w:val="001D34A0"/>
    <w:rsid w:val="001D5A3D"/>
    <w:rsid w:val="001D6FFB"/>
    <w:rsid w:val="001E0552"/>
    <w:rsid w:val="001E1131"/>
    <w:rsid w:val="001E1F50"/>
    <w:rsid w:val="001E3EFD"/>
    <w:rsid w:val="001E4CBC"/>
    <w:rsid w:val="001E54EC"/>
    <w:rsid w:val="001E5643"/>
    <w:rsid w:val="001E5ABF"/>
    <w:rsid w:val="001E62F9"/>
    <w:rsid w:val="001E643E"/>
    <w:rsid w:val="001E7D94"/>
    <w:rsid w:val="001F0E07"/>
    <w:rsid w:val="001F238D"/>
    <w:rsid w:val="001F255A"/>
    <w:rsid w:val="001F5918"/>
    <w:rsid w:val="001F5F18"/>
    <w:rsid w:val="001F62EF"/>
    <w:rsid w:val="001F74A2"/>
    <w:rsid w:val="001F7BA2"/>
    <w:rsid w:val="001F7C8F"/>
    <w:rsid w:val="0020195A"/>
    <w:rsid w:val="00206A53"/>
    <w:rsid w:val="00207F23"/>
    <w:rsid w:val="002104EC"/>
    <w:rsid w:val="00211C93"/>
    <w:rsid w:val="0021216E"/>
    <w:rsid w:val="0021313F"/>
    <w:rsid w:val="002140AE"/>
    <w:rsid w:val="0021410D"/>
    <w:rsid w:val="00216325"/>
    <w:rsid w:val="00216ABD"/>
    <w:rsid w:val="00217111"/>
    <w:rsid w:val="0022604E"/>
    <w:rsid w:val="00227ED0"/>
    <w:rsid w:val="00227F23"/>
    <w:rsid w:val="00230F48"/>
    <w:rsid w:val="00231CFB"/>
    <w:rsid w:val="002339FB"/>
    <w:rsid w:val="002352A9"/>
    <w:rsid w:val="00235899"/>
    <w:rsid w:val="00236D55"/>
    <w:rsid w:val="0024121E"/>
    <w:rsid w:val="00242756"/>
    <w:rsid w:val="00244D8B"/>
    <w:rsid w:val="00245B96"/>
    <w:rsid w:val="00247603"/>
    <w:rsid w:val="0025289A"/>
    <w:rsid w:val="00253E99"/>
    <w:rsid w:val="00255F8B"/>
    <w:rsid w:val="00256423"/>
    <w:rsid w:val="002635D5"/>
    <w:rsid w:val="002656B2"/>
    <w:rsid w:val="002757AC"/>
    <w:rsid w:val="00275BB3"/>
    <w:rsid w:val="00280E67"/>
    <w:rsid w:val="00284794"/>
    <w:rsid w:val="002871A2"/>
    <w:rsid w:val="00287334"/>
    <w:rsid w:val="00287922"/>
    <w:rsid w:val="00295431"/>
    <w:rsid w:val="0029601A"/>
    <w:rsid w:val="002A0E27"/>
    <w:rsid w:val="002A4D19"/>
    <w:rsid w:val="002B1C8F"/>
    <w:rsid w:val="002B24D4"/>
    <w:rsid w:val="002B30DC"/>
    <w:rsid w:val="002B4197"/>
    <w:rsid w:val="002B7CFA"/>
    <w:rsid w:val="002B7E5B"/>
    <w:rsid w:val="002C056F"/>
    <w:rsid w:val="002C07D9"/>
    <w:rsid w:val="002C09E9"/>
    <w:rsid w:val="002C6313"/>
    <w:rsid w:val="002D1ECC"/>
    <w:rsid w:val="002D47D3"/>
    <w:rsid w:val="002D7F80"/>
    <w:rsid w:val="002E08D1"/>
    <w:rsid w:val="002E3BD1"/>
    <w:rsid w:val="002E4225"/>
    <w:rsid w:val="002E678B"/>
    <w:rsid w:val="002E75C3"/>
    <w:rsid w:val="002F15DA"/>
    <w:rsid w:val="002F22C2"/>
    <w:rsid w:val="002F2703"/>
    <w:rsid w:val="002F28A0"/>
    <w:rsid w:val="002F7379"/>
    <w:rsid w:val="002F7D8C"/>
    <w:rsid w:val="00300E61"/>
    <w:rsid w:val="00313669"/>
    <w:rsid w:val="003153BE"/>
    <w:rsid w:val="00321DF7"/>
    <w:rsid w:val="003224EB"/>
    <w:rsid w:val="00322DBD"/>
    <w:rsid w:val="0032360E"/>
    <w:rsid w:val="00323906"/>
    <w:rsid w:val="00326506"/>
    <w:rsid w:val="00327367"/>
    <w:rsid w:val="00327A59"/>
    <w:rsid w:val="00331839"/>
    <w:rsid w:val="0033360A"/>
    <w:rsid w:val="00334572"/>
    <w:rsid w:val="00336DD5"/>
    <w:rsid w:val="003400B7"/>
    <w:rsid w:val="00340D6D"/>
    <w:rsid w:val="00344041"/>
    <w:rsid w:val="00344583"/>
    <w:rsid w:val="00344B15"/>
    <w:rsid w:val="0034585B"/>
    <w:rsid w:val="0034700F"/>
    <w:rsid w:val="00347DCC"/>
    <w:rsid w:val="00350DE9"/>
    <w:rsid w:val="003573E8"/>
    <w:rsid w:val="00357477"/>
    <w:rsid w:val="003575A3"/>
    <w:rsid w:val="003602B9"/>
    <w:rsid w:val="00360E62"/>
    <w:rsid w:val="003625DC"/>
    <w:rsid w:val="0036291B"/>
    <w:rsid w:val="00363634"/>
    <w:rsid w:val="00364707"/>
    <w:rsid w:val="00364D0E"/>
    <w:rsid w:val="0037700C"/>
    <w:rsid w:val="00384036"/>
    <w:rsid w:val="00385045"/>
    <w:rsid w:val="00386F98"/>
    <w:rsid w:val="003909CE"/>
    <w:rsid w:val="00392FD4"/>
    <w:rsid w:val="003A0623"/>
    <w:rsid w:val="003A0FE6"/>
    <w:rsid w:val="003A138F"/>
    <w:rsid w:val="003A5174"/>
    <w:rsid w:val="003A5B75"/>
    <w:rsid w:val="003A6948"/>
    <w:rsid w:val="003A7E75"/>
    <w:rsid w:val="003B0752"/>
    <w:rsid w:val="003B0A63"/>
    <w:rsid w:val="003B0B69"/>
    <w:rsid w:val="003B0DAD"/>
    <w:rsid w:val="003C312F"/>
    <w:rsid w:val="003C4FCC"/>
    <w:rsid w:val="003C5F60"/>
    <w:rsid w:val="003C636A"/>
    <w:rsid w:val="003C6700"/>
    <w:rsid w:val="003C6E3B"/>
    <w:rsid w:val="003D06E5"/>
    <w:rsid w:val="003D58FA"/>
    <w:rsid w:val="003D5B1D"/>
    <w:rsid w:val="003D65CC"/>
    <w:rsid w:val="003E0723"/>
    <w:rsid w:val="003E3C30"/>
    <w:rsid w:val="003E420B"/>
    <w:rsid w:val="003E587A"/>
    <w:rsid w:val="003E59FA"/>
    <w:rsid w:val="003E73C3"/>
    <w:rsid w:val="003E7511"/>
    <w:rsid w:val="003F041D"/>
    <w:rsid w:val="003F3A35"/>
    <w:rsid w:val="00400BEB"/>
    <w:rsid w:val="00402EA5"/>
    <w:rsid w:val="00410C22"/>
    <w:rsid w:val="00411A8F"/>
    <w:rsid w:val="00414AF5"/>
    <w:rsid w:val="00415AC0"/>
    <w:rsid w:val="004207B9"/>
    <w:rsid w:val="0042080E"/>
    <w:rsid w:val="00421882"/>
    <w:rsid w:val="004230BD"/>
    <w:rsid w:val="00424897"/>
    <w:rsid w:val="00425A82"/>
    <w:rsid w:val="00427B8E"/>
    <w:rsid w:val="00430F75"/>
    <w:rsid w:val="00432E52"/>
    <w:rsid w:val="00433953"/>
    <w:rsid w:val="00436D60"/>
    <w:rsid w:val="00437B5D"/>
    <w:rsid w:val="004418D5"/>
    <w:rsid w:val="0044294A"/>
    <w:rsid w:val="00450659"/>
    <w:rsid w:val="0045240F"/>
    <w:rsid w:val="00455B4F"/>
    <w:rsid w:val="00455EA3"/>
    <w:rsid w:val="004628FD"/>
    <w:rsid w:val="00463E9E"/>
    <w:rsid w:val="0046598E"/>
    <w:rsid w:val="00466AB6"/>
    <w:rsid w:val="0046793C"/>
    <w:rsid w:val="00471C52"/>
    <w:rsid w:val="004720C1"/>
    <w:rsid w:val="00474197"/>
    <w:rsid w:val="0047421E"/>
    <w:rsid w:val="0047474F"/>
    <w:rsid w:val="004858BA"/>
    <w:rsid w:val="004869C2"/>
    <w:rsid w:val="004917A9"/>
    <w:rsid w:val="00493575"/>
    <w:rsid w:val="00493FCE"/>
    <w:rsid w:val="00495337"/>
    <w:rsid w:val="0049538A"/>
    <w:rsid w:val="00495FC7"/>
    <w:rsid w:val="0049656E"/>
    <w:rsid w:val="00497101"/>
    <w:rsid w:val="00497879"/>
    <w:rsid w:val="004A1208"/>
    <w:rsid w:val="004A2361"/>
    <w:rsid w:val="004A3CDC"/>
    <w:rsid w:val="004A6717"/>
    <w:rsid w:val="004A69CE"/>
    <w:rsid w:val="004A6C61"/>
    <w:rsid w:val="004A75D0"/>
    <w:rsid w:val="004B35D8"/>
    <w:rsid w:val="004B76E4"/>
    <w:rsid w:val="004C1B8E"/>
    <w:rsid w:val="004C2DF2"/>
    <w:rsid w:val="004C4BF2"/>
    <w:rsid w:val="004C6267"/>
    <w:rsid w:val="004C67A8"/>
    <w:rsid w:val="004D04C3"/>
    <w:rsid w:val="004D08FD"/>
    <w:rsid w:val="004D1C67"/>
    <w:rsid w:val="004D349C"/>
    <w:rsid w:val="004D57E7"/>
    <w:rsid w:val="004D7592"/>
    <w:rsid w:val="004D79C0"/>
    <w:rsid w:val="004E11E6"/>
    <w:rsid w:val="004E3782"/>
    <w:rsid w:val="004E6163"/>
    <w:rsid w:val="004F2727"/>
    <w:rsid w:val="004F587F"/>
    <w:rsid w:val="004F5B21"/>
    <w:rsid w:val="005028FD"/>
    <w:rsid w:val="005040FC"/>
    <w:rsid w:val="00504542"/>
    <w:rsid w:val="0050527B"/>
    <w:rsid w:val="00506297"/>
    <w:rsid w:val="005072C2"/>
    <w:rsid w:val="00511675"/>
    <w:rsid w:val="00511F38"/>
    <w:rsid w:val="005121E0"/>
    <w:rsid w:val="0051443F"/>
    <w:rsid w:val="00520B01"/>
    <w:rsid w:val="00520E88"/>
    <w:rsid w:val="005253D7"/>
    <w:rsid w:val="00525438"/>
    <w:rsid w:val="00526C63"/>
    <w:rsid w:val="00526D12"/>
    <w:rsid w:val="005333CB"/>
    <w:rsid w:val="00533B0A"/>
    <w:rsid w:val="0053566F"/>
    <w:rsid w:val="005356CE"/>
    <w:rsid w:val="00535D69"/>
    <w:rsid w:val="005365C1"/>
    <w:rsid w:val="005370BF"/>
    <w:rsid w:val="00542DB3"/>
    <w:rsid w:val="00544D1B"/>
    <w:rsid w:val="00545E6D"/>
    <w:rsid w:val="00547425"/>
    <w:rsid w:val="00553A76"/>
    <w:rsid w:val="005549A4"/>
    <w:rsid w:val="005553CC"/>
    <w:rsid w:val="00560CD1"/>
    <w:rsid w:val="00563813"/>
    <w:rsid w:val="005649B8"/>
    <w:rsid w:val="00570A6C"/>
    <w:rsid w:val="00572C23"/>
    <w:rsid w:val="0057344D"/>
    <w:rsid w:val="005734AC"/>
    <w:rsid w:val="00573B37"/>
    <w:rsid w:val="005759DC"/>
    <w:rsid w:val="00577306"/>
    <w:rsid w:val="00584583"/>
    <w:rsid w:val="005857A9"/>
    <w:rsid w:val="00586203"/>
    <w:rsid w:val="00590D49"/>
    <w:rsid w:val="00594C8E"/>
    <w:rsid w:val="00596631"/>
    <w:rsid w:val="005A3D81"/>
    <w:rsid w:val="005A470F"/>
    <w:rsid w:val="005B2FAD"/>
    <w:rsid w:val="005B6DBD"/>
    <w:rsid w:val="005C0643"/>
    <w:rsid w:val="005C2342"/>
    <w:rsid w:val="005C400D"/>
    <w:rsid w:val="005C41E3"/>
    <w:rsid w:val="005C4D9E"/>
    <w:rsid w:val="005D20EC"/>
    <w:rsid w:val="005D36AF"/>
    <w:rsid w:val="005D3C02"/>
    <w:rsid w:val="005D3E44"/>
    <w:rsid w:val="005D4479"/>
    <w:rsid w:val="005E0F5D"/>
    <w:rsid w:val="005E12A9"/>
    <w:rsid w:val="005E1C09"/>
    <w:rsid w:val="005E2301"/>
    <w:rsid w:val="005E676C"/>
    <w:rsid w:val="005F2E80"/>
    <w:rsid w:val="005F468A"/>
    <w:rsid w:val="005F51BF"/>
    <w:rsid w:val="005F6236"/>
    <w:rsid w:val="005F6EA6"/>
    <w:rsid w:val="00600699"/>
    <w:rsid w:val="00607092"/>
    <w:rsid w:val="006104A9"/>
    <w:rsid w:val="00615547"/>
    <w:rsid w:val="006162CE"/>
    <w:rsid w:val="00620943"/>
    <w:rsid w:val="006226BE"/>
    <w:rsid w:val="00623945"/>
    <w:rsid w:val="006254DA"/>
    <w:rsid w:val="006256BF"/>
    <w:rsid w:val="00630170"/>
    <w:rsid w:val="00630FD9"/>
    <w:rsid w:val="00632650"/>
    <w:rsid w:val="0063563B"/>
    <w:rsid w:val="006358CE"/>
    <w:rsid w:val="00635C73"/>
    <w:rsid w:val="00635E0F"/>
    <w:rsid w:val="00636C85"/>
    <w:rsid w:val="00640755"/>
    <w:rsid w:val="00640EC0"/>
    <w:rsid w:val="0064215B"/>
    <w:rsid w:val="00644C67"/>
    <w:rsid w:val="00645007"/>
    <w:rsid w:val="00645742"/>
    <w:rsid w:val="00646EAE"/>
    <w:rsid w:val="00646FF6"/>
    <w:rsid w:val="006573C6"/>
    <w:rsid w:val="006650C8"/>
    <w:rsid w:val="006651F6"/>
    <w:rsid w:val="00666E94"/>
    <w:rsid w:val="00670071"/>
    <w:rsid w:val="00671C42"/>
    <w:rsid w:val="00675223"/>
    <w:rsid w:val="0067563F"/>
    <w:rsid w:val="00681F56"/>
    <w:rsid w:val="00682218"/>
    <w:rsid w:val="00684034"/>
    <w:rsid w:val="00684778"/>
    <w:rsid w:val="00686902"/>
    <w:rsid w:val="00687297"/>
    <w:rsid w:val="006908A8"/>
    <w:rsid w:val="0069189B"/>
    <w:rsid w:val="00692644"/>
    <w:rsid w:val="00692B72"/>
    <w:rsid w:val="006945C4"/>
    <w:rsid w:val="0069545A"/>
    <w:rsid w:val="00695CBA"/>
    <w:rsid w:val="006A0D97"/>
    <w:rsid w:val="006A4582"/>
    <w:rsid w:val="006A5577"/>
    <w:rsid w:val="006A6DF8"/>
    <w:rsid w:val="006A7995"/>
    <w:rsid w:val="006B10B1"/>
    <w:rsid w:val="006B6F36"/>
    <w:rsid w:val="006C33B8"/>
    <w:rsid w:val="006C361D"/>
    <w:rsid w:val="006C3F8C"/>
    <w:rsid w:val="006C4E4C"/>
    <w:rsid w:val="006C5F39"/>
    <w:rsid w:val="006C7EED"/>
    <w:rsid w:val="006D1653"/>
    <w:rsid w:val="006D18AA"/>
    <w:rsid w:val="006D2BE1"/>
    <w:rsid w:val="006D360D"/>
    <w:rsid w:val="006D47C2"/>
    <w:rsid w:val="006D5F50"/>
    <w:rsid w:val="006D77C5"/>
    <w:rsid w:val="006D78DD"/>
    <w:rsid w:val="006E020C"/>
    <w:rsid w:val="006E35D7"/>
    <w:rsid w:val="006E581B"/>
    <w:rsid w:val="006F0405"/>
    <w:rsid w:val="006F04C0"/>
    <w:rsid w:val="006F26F8"/>
    <w:rsid w:val="006F2B8D"/>
    <w:rsid w:val="006F37A7"/>
    <w:rsid w:val="006F3AEE"/>
    <w:rsid w:val="006F4BB5"/>
    <w:rsid w:val="006F7E8C"/>
    <w:rsid w:val="007003EB"/>
    <w:rsid w:val="00700C5E"/>
    <w:rsid w:val="007013BC"/>
    <w:rsid w:val="00703359"/>
    <w:rsid w:val="007037F1"/>
    <w:rsid w:val="00704FA2"/>
    <w:rsid w:val="007069BC"/>
    <w:rsid w:val="00706DBE"/>
    <w:rsid w:val="00707C7D"/>
    <w:rsid w:val="00711C93"/>
    <w:rsid w:val="007159BA"/>
    <w:rsid w:val="00716445"/>
    <w:rsid w:val="0071772C"/>
    <w:rsid w:val="00717AED"/>
    <w:rsid w:val="00717F85"/>
    <w:rsid w:val="007208FA"/>
    <w:rsid w:val="007219C7"/>
    <w:rsid w:val="00721E22"/>
    <w:rsid w:val="00735499"/>
    <w:rsid w:val="00735573"/>
    <w:rsid w:val="00737F6A"/>
    <w:rsid w:val="00741A4C"/>
    <w:rsid w:val="00741CB8"/>
    <w:rsid w:val="0074433B"/>
    <w:rsid w:val="0074508B"/>
    <w:rsid w:val="00745427"/>
    <w:rsid w:val="00745674"/>
    <w:rsid w:val="007462F0"/>
    <w:rsid w:val="007466AF"/>
    <w:rsid w:val="00747EF9"/>
    <w:rsid w:val="00750879"/>
    <w:rsid w:val="00751DAD"/>
    <w:rsid w:val="00754099"/>
    <w:rsid w:val="00754106"/>
    <w:rsid w:val="00757595"/>
    <w:rsid w:val="0076012C"/>
    <w:rsid w:val="0076147A"/>
    <w:rsid w:val="00763F9B"/>
    <w:rsid w:val="00765540"/>
    <w:rsid w:val="007657D2"/>
    <w:rsid w:val="00767AAD"/>
    <w:rsid w:val="007704CF"/>
    <w:rsid w:val="00771DB5"/>
    <w:rsid w:val="00774EC0"/>
    <w:rsid w:val="007771FC"/>
    <w:rsid w:val="00781F55"/>
    <w:rsid w:val="0078368E"/>
    <w:rsid w:val="007839CA"/>
    <w:rsid w:val="007909B8"/>
    <w:rsid w:val="00794BD4"/>
    <w:rsid w:val="00794C43"/>
    <w:rsid w:val="007959E4"/>
    <w:rsid w:val="007A09AB"/>
    <w:rsid w:val="007A5F51"/>
    <w:rsid w:val="007A6BF1"/>
    <w:rsid w:val="007B4ABA"/>
    <w:rsid w:val="007B5172"/>
    <w:rsid w:val="007B6078"/>
    <w:rsid w:val="007C0F27"/>
    <w:rsid w:val="007C3FE0"/>
    <w:rsid w:val="007C4384"/>
    <w:rsid w:val="007C4457"/>
    <w:rsid w:val="007D0B4D"/>
    <w:rsid w:val="007D6005"/>
    <w:rsid w:val="007D782E"/>
    <w:rsid w:val="007E1BC3"/>
    <w:rsid w:val="007E3B2F"/>
    <w:rsid w:val="007E4956"/>
    <w:rsid w:val="007E64E3"/>
    <w:rsid w:val="007E768A"/>
    <w:rsid w:val="007E79FC"/>
    <w:rsid w:val="007E7D37"/>
    <w:rsid w:val="007F059A"/>
    <w:rsid w:val="007F0966"/>
    <w:rsid w:val="007F307C"/>
    <w:rsid w:val="007F33B2"/>
    <w:rsid w:val="007F35D8"/>
    <w:rsid w:val="007F43C3"/>
    <w:rsid w:val="007F47EE"/>
    <w:rsid w:val="007F4B8B"/>
    <w:rsid w:val="007F5D3C"/>
    <w:rsid w:val="007F7828"/>
    <w:rsid w:val="0080626E"/>
    <w:rsid w:val="00813872"/>
    <w:rsid w:val="00821FD5"/>
    <w:rsid w:val="0082258B"/>
    <w:rsid w:val="00822CD3"/>
    <w:rsid w:val="00823F5D"/>
    <w:rsid w:val="00824FFE"/>
    <w:rsid w:val="00827531"/>
    <w:rsid w:val="008301A0"/>
    <w:rsid w:val="00831719"/>
    <w:rsid w:val="00832753"/>
    <w:rsid w:val="00832E6B"/>
    <w:rsid w:val="00834D11"/>
    <w:rsid w:val="00836746"/>
    <w:rsid w:val="00837AE6"/>
    <w:rsid w:val="008408CE"/>
    <w:rsid w:val="00845F87"/>
    <w:rsid w:val="00846130"/>
    <w:rsid w:val="0085078E"/>
    <w:rsid w:val="00852EFC"/>
    <w:rsid w:val="008551F4"/>
    <w:rsid w:val="00857336"/>
    <w:rsid w:val="0086024C"/>
    <w:rsid w:val="008652EA"/>
    <w:rsid w:val="008676ED"/>
    <w:rsid w:val="00867CC6"/>
    <w:rsid w:val="00871A12"/>
    <w:rsid w:val="00876573"/>
    <w:rsid w:val="00876827"/>
    <w:rsid w:val="00876C63"/>
    <w:rsid w:val="00876DCE"/>
    <w:rsid w:val="00877D2D"/>
    <w:rsid w:val="00886474"/>
    <w:rsid w:val="008869B4"/>
    <w:rsid w:val="0088743A"/>
    <w:rsid w:val="00890640"/>
    <w:rsid w:val="00891C29"/>
    <w:rsid w:val="00893D33"/>
    <w:rsid w:val="00893DCD"/>
    <w:rsid w:val="00894EF8"/>
    <w:rsid w:val="00896B7A"/>
    <w:rsid w:val="008A03E5"/>
    <w:rsid w:val="008A0BF1"/>
    <w:rsid w:val="008A1E7E"/>
    <w:rsid w:val="008A2EBE"/>
    <w:rsid w:val="008A3779"/>
    <w:rsid w:val="008A37FD"/>
    <w:rsid w:val="008A5664"/>
    <w:rsid w:val="008B0002"/>
    <w:rsid w:val="008B02AB"/>
    <w:rsid w:val="008B11D3"/>
    <w:rsid w:val="008B3F19"/>
    <w:rsid w:val="008B53E5"/>
    <w:rsid w:val="008B57B4"/>
    <w:rsid w:val="008B5992"/>
    <w:rsid w:val="008B7A8D"/>
    <w:rsid w:val="008C1492"/>
    <w:rsid w:val="008C160B"/>
    <w:rsid w:val="008C2227"/>
    <w:rsid w:val="008C2C5F"/>
    <w:rsid w:val="008C37C9"/>
    <w:rsid w:val="008C3E3B"/>
    <w:rsid w:val="008C5348"/>
    <w:rsid w:val="008C7E57"/>
    <w:rsid w:val="008D2DB5"/>
    <w:rsid w:val="008D5176"/>
    <w:rsid w:val="008F0164"/>
    <w:rsid w:val="008F07B0"/>
    <w:rsid w:val="008F3DDA"/>
    <w:rsid w:val="008F455B"/>
    <w:rsid w:val="008F4911"/>
    <w:rsid w:val="008F4EC8"/>
    <w:rsid w:val="008F6040"/>
    <w:rsid w:val="00900543"/>
    <w:rsid w:val="0090302E"/>
    <w:rsid w:val="00904D20"/>
    <w:rsid w:val="0091274E"/>
    <w:rsid w:val="0091391B"/>
    <w:rsid w:val="00916A3C"/>
    <w:rsid w:val="00920C40"/>
    <w:rsid w:val="00921C0D"/>
    <w:rsid w:val="00921C9C"/>
    <w:rsid w:val="0092201D"/>
    <w:rsid w:val="00922B2D"/>
    <w:rsid w:val="00923431"/>
    <w:rsid w:val="00924C91"/>
    <w:rsid w:val="00925509"/>
    <w:rsid w:val="0093074E"/>
    <w:rsid w:val="00933040"/>
    <w:rsid w:val="009333AE"/>
    <w:rsid w:val="00936BAD"/>
    <w:rsid w:val="009377F8"/>
    <w:rsid w:val="00940BCD"/>
    <w:rsid w:val="00942906"/>
    <w:rsid w:val="00942B03"/>
    <w:rsid w:val="00946237"/>
    <w:rsid w:val="009504C7"/>
    <w:rsid w:val="00950DC5"/>
    <w:rsid w:val="0095107F"/>
    <w:rsid w:val="00953B42"/>
    <w:rsid w:val="00953F28"/>
    <w:rsid w:val="0095617C"/>
    <w:rsid w:val="00960B5B"/>
    <w:rsid w:val="00961172"/>
    <w:rsid w:val="00965438"/>
    <w:rsid w:val="009657D3"/>
    <w:rsid w:val="0096659F"/>
    <w:rsid w:val="00970257"/>
    <w:rsid w:val="00983135"/>
    <w:rsid w:val="00983F4C"/>
    <w:rsid w:val="00985222"/>
    <w:rsid w:val="00990022"/>
    <w:rsid w:val="0099203D"/>
    <w:rsid w:val="0099481D"/>
    <w:rsid w:val="0099584D"/>
    <w:rsid w:val="009A08F7"/>
    <w:rsid w:val="009A40BD"/>
    <w:rsid w:val="009A43D1"/>
    <w:rsid w:val="009B117B"/>
    <w:rsid w:val="009B11B6"/>
    <w:rsid w:val="009B15B1"/>
    <w:rsid w:val="009B30D0"/>
    <w:rsid w:val="009B3772"/>
    <w:rsid w:val="009B3D76"/>
    <w:rsid w:val="009C40BA"/>
    <w:rsid w:val="009C49CD"/>
    <w:rsid w:val="009C5A5D"/>
    <w:rsid w:val="009D4381"/>
    <w:rsid w:val="009D6DE4"/>
    <w:rsid w:val="009E0605"/>
    <w:rsid w:val="009E0649"/>
    <w:rsid w:val="009E2B21"/>
    <w:rsid w:val="009E2F9D"/>
    <w:rsid w:val="009E3350"/>
    <w:rsid w:val="009E4E23"/>
    <w:rsid w:val="009F1B56"/>
    <w:rsid w:val="009F2190"/>
    <w:rsid w:val="009F321F"/>
    <w:rsid w:val="009F4A62"/>
    <w:rsid w:val="009F786F"/>
    <w:rsid w:val="00A011C8"/>
    <w:rsid w:val="00A03258"/>
    <w:rsid w:val="00A04662"/>
    <w:rsid w:val="00A053A6"/>
    <w:rsid w:val="00A0587C"/>
    <w:rsid w:val="00A063DF"/>
    <w:rsid w:val="00A10A87"/>
    <w:rsid w:val="00A112AB"/>
    <w:rsid w:val="00A1179B"/>
    <w:rsid w:val="00A12450"/>
    <w:rsid w:val="00A12C26"/>
    <w:rsid w:val="00A12E8B"/>
    <w:rsid w:val="00A12F7D"/>
    <w:rsid w:val="00A1364E"/>
    <w:rsid w:val="00A146A0"/>
    <w:rsid w:val="00A149E1"/>
    <w:rsid w:val="00A1625C"/>
    <w:rsid w:val="00A167C9"/>
    <w:rsid w:val="00A212AC"/>
    <w:rsid w:val="00A21BAD"/>
    <w:rsid w:val="00A22BE8"/>
    <w:rsid w:val="00A2316E"/>
    <w:rsid w:val="00A242AD"/>
    <w:rsid w:val="00A25289"/>
    <w:rsid w:val="00A25AF2"/>
    <w:rsid w:val="00A266F8"/>
    <w:rsid w:val="00A31304"/>
    <w:rsid w:val="00A32A29"/>
    <w:rsid w:val="00A44953"/>
    <w:rsid w:val="00A46A3C"/>
    <w:rsid w:val="00A4749D"/>
    <w:rsid w:val="00A510C6"/>
    <w:rsid w:val="00A526AF"/>
    <w:rsid w:val="00A53D5B"/>
    <w:rsid w:val="00A54D97"/>
    <w:rsid w:val="00A55D77"/>
    <w:rsid w:val="00A5755F"/>
    <w:rsid w:val="00A60463"/>
    <w:rsid w:val="00A60AF5"/>
    <w:rsid w:val="00A60F49"/>
    <w:rsid w:val="00A667AA"/>
    <w:rsid w:val="00A67708"/>
    <w:rsid w:val="00A740C8"/>
    <w:rsid w:val="00A74B00"/>
    <w:rsid w:val="00A75035"/>
    <w:rsid w:val="00A75EC4"/>
    <w:rsid w:val="00A80CAA"/>
    <w:rsid w:val="00A842B4"/>
    <w:rsid w:val="00A86799"/>
    <w:rsid w:val="00A90AE2"/>
    <w:rsid w:val="00A90ED2"/>
    <w:rsid w:val="00A91321"/>
    <w:rsid w:val="00A91F33"/>
    <w:rsid w:val="00A939C9"/>
    <w:rsid w:val="00A93A06"/>
    <w:rsid w:val="00A95803"/>
    <w:rsid w:val="00A96B0E"/>
    <w:rsid w:val="00A97128"/>
    <w:rsid w:val="00AA0E37"/>
    <w:rsid w:val="00AA10B5"/>
    <w:rsid w:val="00AA2FC8"/>
    <w:rsid w:val="00AB1661"/>
    <w:rsid w:val="00AB2163"/>
    <w:rsid w:val="00AB2F00"/>
    <w:rsid w:val="00AB4122"/>
    <w:rsid w:val="00AB5342"/>
    <w:rsid w:val="00AB55BC"/>
    <w:rsid w:val="00AB6BBA"/>
    <w:rsid w:val="00AC25B5"/>
    <w:rsid w:val="00AC3CB8"/>
    <w:rsid w:val="00AC4419"/>
    <w:rsid w:val="00AC55C7"/>
    <w:rsid w:val="00AC5736"/>
    <w:rsid w:val="00AC5BC9"/>
    <w:rsid w:val="00AC5CB3"/>
    <w:rsid w:val="00AC78EB"/>
    <w:rsid w:val="00AD00A5"/>
    <w:rsid w:val="00AD0E4B"/>
    <w:rsid w:val="00AD1ABD"/>
    <w:rsid w:val="00AD2628"/>
    <w:rsid w:val="00AD32FE"/>
    <w:rsid w:val="00AD4BAC"/>
    <w:rsid w:val="00AD7124"/>
    <w:rsid w:val="00AD735A"/>
    <w:rsid w:val="00AD7FF1"/>
    <w:rsid w:val="00AE2008"/>
    <w:rsid w:val="00AE4336"/>
    <w:rsid w:val="00AF4C32"/>
    <w:rsid w:val="00AF4E30"/>
    <w:rsid w:val="00AF7E7B"/>
    <w:rsid w:val="00B000CD"/>
    <w:rsid w:val="00B014C3"/>
    <w:rsid w:val="00B01516"/>
    <w:rsid w:val="00B06762"/>
    <w:rsid w:val="00B0774B"/>
    <w:rsid w:val="00B112A2"/>
    <w:rsid w:val="00B11EE9"/>
    <w:rsid w:val="00B20295"/>
    <w:rsid w:val="00B2210C"/>
    <w:rsid w:val="00B252D6"/>
    <w:rsid w:val="00B31B5E"/>
    <w:rsid w:val="00B35EDD"/>
    <w:rsid w:val="00B365F1"/>
    <w:rsid w:val="00B41666"/>
    <w:rsid w:val="00B4250D"/>
    <w:rsid w:val="00B45D18"/>
    <w:rsid w:val="00B47CC8"/>
    <w:rsid w:val="00B47F73"/>
    <w:rsid w:val="00B50344"/>
    <w:rsid w:val="00B51A83"/>
    <w:rsid w:val="00B5208B"/>
    <w:rsid w:val="00B524A1"/>
    <w:rsid w:val="00B56C8D"/>
    <w:rsid w:val="00B60CE7"/>
    <w:rsid w:val="00B611CD"/>
    <w:rsid w:val="00B675C3"/>
    <w:rsid w:val="00B72964"/>
    <w:rsid w:val="00B74477"/>
    <w:rsid w:val="00B759A9"/>
    <w:rsid w:val="00B77BEF"/>
    <w:rsid w:val="00B77CC0"/>
    <w:rsid w:val="00B821C3"/>
    <w:rsid w:val="00B82385"/>
    <w:rsid w:val="00B83013"/>
    <w:rsid w:val="00B835BA"/>
    <w:rsid w:val="00B85F76"/>
    <w:rsid w:val="00B906F1"/>
    <w:rsid w:val="00B9104B"/>
    <w:rsid w:val="00B93591"/>
    <w:rsid w:val="00B95257"/>
    <w:rsid w:val="00BA081D"/>
    <w:rsid w:val="00BA0870"/>
    <w:rsid w:val="00BA09A7"/>
    <w:rsid w:val="00BA3321"/>
    <w:rsid w:val="00BA37A6"/>
    <w:rsid w:val="00BA581A"/>
    <w:rsid w:val="00BB41E1"/>
    <w:rsid w:val="00BB6C26"/>
    <w:rsid w:val="00BB774D"/>
    <w:rsid w:val="00BC1A78"/>
    <w:rsid w:val="00BC48DE"/>
    <w:rsid w:val="00BC70DE"/>
    <w:rsid w:val="00BC77D9"/>
    <w:rsid w:val="00BD431D"/>
    <w:rsid w:val="00BD4398"/>
    <w:rsid w:val="00BE231B"/>
    <w:rsid w:val="00BE364F"/>
    <w:rsid w:val="00BE4BEC"/>
    <w:rsid w:val="00BE5D61"/>
    <w:rsid w:val="00BF6020"/>
    <w:rsid w:val="00BF665E"/>
    <w:rsid w:val="00BF7579"/>
    <w:rsid w:val="00C0107B"/>
    <w:rsid w:val="00C01782"/>
    <w:rsid w:val="00C01CB6"/>
    <w:rsid w:val="00C05AF0"/>
    <w:rsid w:val="00C07FDE"/>
    <w:rsid w:val="00C11A9D"/>
    <w:rsid w:val="00C1413F"/>
    <w:rsid w:val="00C16BBA"/>
    <w:rsid w:val="00C21129"/>
    <w:rsid w:val="00C216AB"/>
    <w:rsid w:val="00C22E67"/>
    <w:rsid w:val="00C243A5"/>
    <w:rsid w:val="00C277E2"/>
    <w:rsid w:val="00C27A18"/>
    <w:rsid w:val="00C300D7"/>
    <w:rsid w:val="00C30578"/>
    <w:rsid w:val="00C33B37"/>
    <w:rsid w:val="00C34449"/>
    <w:rsid w:val="00C34DF9"/>
    <w:rsid w:val="00C36CE8"/>
    <w:rsid w:val="00C37B07"/>
    <w:rsid w:val="00C41C56"/>
    <w:rsid w:val="00C44464"/>
    <w:rsid w:val="00C47476"/>
    <w:rsid w:val="00C47FE2"/>
    <w:rsid w:val="00C50E05"/>
    <w:rsid w:val="00C517BC"/>
    <w:rsid w:val="00C523BB"/>
    <w:rsid w:val="00C53C1D"/>
    <w:rsid w:val="00C5687D"/>
    <w:rsid w:val="00C578F0"/>
    <w:rsid w:val="00C62D97"/>
    <w:rsid w:val="00C633EF"/>
    <w:rsid w:val="00C63609"/>
    <w:rsid w:val="00C705B6"/>
    <w:rsid w:val="00C708B4"/>
    <w:rsid w:val="00C722D7"/>
    <w:rsid w:val="00C72402"/>
    <w:rsid w:val="00C72E24"/>
    <w:rsid w:val="00C75E49"/>
    <w:rsid w:val="00C76B4D"/>
    <w:rsid w:val="00C81CAB"/>
    <w:rsid w:val="00C82D4B"/>
    <w:rsid w:val="00C83F39"/>
    <w:rsid w:val="00C83FD4"/>
    <w:rsid w:val="00C84A46"/>
    <w:rsid w:val="00C84F6C"/>
    <w:rsid w:val="00C86607"/>
    <w:rsid w:val="00C95348"/>
    <w:rsid w:val="00C97E9D"/>
    <w:rsid w:val="00CA38C4"/>
    <w:rsid w:val="00CA3F3D"/>
    <w:rsid w:val="00CA62EC"/>
    <w:rsid w:val="00CB143B"/>
    <w:rsid w:val="00CB15F9"/>
    <w:rsid w:val="00CB32CF"/>
    <w:rsid w:val="00CC0037"/>
    <w:rsid w:val="00CC53C5"/>
    <w:rsid w:val="00CC53E6"/>
    <w:rsid w:val="00CC653B"/>
    <w:rsid w:val="00CD26D4"/>
    <w:rsid w:val="00CD3AAC"/>
    <w:rsid w:val="00CD4F7F"/>
    <w:rsid w:val="00CE15BE"/>
    <w:rsid w:val="00CE615A"/>
    <w:rsid w:val="00CF13FB"/>
    <w:rsid w:val="00CF27DA"/>
    <w:rsid w:val="00CF3524"/>
    <w:rsid w:val="00CF4664"/>
    <w:rsid w:val="00D00298"/>
    <w:rsid w:val="00D00CDE"/>
    <w:rsid w:val="00D00E8A"/>
    <w:rsid w:val="00D02B30"/>
    <w:rsid w:val="00D02B8F"/>
    <w:rsid w:val="00D0390D"/>
    <w:rsid w:val="00D04438"/>
    <w:rsid w:val="00D046FE"/>
    <w:rsid w:val="00D04DFF"/>
    <w:rsid w:val="00D05198"/>
    <w:rsid w:val="00D061E5"/>
    <w:rsid w:val="00D10E25"/>
    <w:rsid w:val="00D120E4"/>
    <w:rsid w:val="00D12836"/>
    <w:rsid w:val="00D132E2"/>
    <w:rsid w:val="00D14C2D"/>
    <w:rsid w:val="00D153B4"/>
    <w:rsid w:val="00D15DAF"/>
    <w:rsid w:val="00D16234"/>
    <w:rsid w:val="00D16C57"/>
    <w:rsid w:val="00D20F24"/>
    <w:rsid w:val="00D256AD"/>
    <w:rsid w:val="00D25BDE"/>
    <w:rsid w:val="00D26221"/>
    <w:rsid w:val="00D27F9C"/>
    <w:rsid w:val="00D3032E"/>
    <w:rsid w:val="00D35961"/>
    <w:rsid w:val="00D4392D"/>
    <w:rsid w:val="00D46690"/>
    <w:rsid w:val="00D47158"/>
    <w:rsid w:val="00D47CE5"/>
    <w:rsid w:val="00D523BF"/>
    <w:rsid w:val="00D533FC"/>
    <w:rsid w:val="00D541BD"/>
    <w:rsid w:val="00D5650A"/>
    <w:rsid w:val="00D571FA"/>
    <w:rsid w:val="00D57ACE"/>
    <w:rsid w:val="00D674AB"/>
    <w:rsid w:val="00D67BA2"/>
    <w:rsid w:val="00D7358E"/>
    <w:rsid w:val="00D7363E"/>
    <w:rsid w:val="00D76596"/>
    <w:rsid w:val="00D76B32"/>
    <w:rsid w:val="00D77058"/>
    <w:rsid w:val="00D809F2"/>
    <w:rsid w:val="00D81860"/>
    <w:rsid w:val="00D82A92"/>
    <w:rsid w:val="00D869F5"/>
    <w:rsid w:val="00D96B3D"/>
    <w:rsid w:val="00DA4545"/>
    <w:rsid w:val="00DB2B1D"/>
    <w:rsid w:val="00DB4CE9"/>
    <w:rsid w:val="00DB6B75"/>
    <w:rsid w:val="00DC1FE6"/>
    <w:rsid w:val="00DC51D8"/>
    <w:rsid w:val="00DC7B24"/>
    <w:rsid w:val="00DD258B"/>
    <w:rsid w:val="00DD41B3"/>
    <w:rsid w:val="00DE0B12"/>
    <w:rsid w:val="00DE1B48"/>
    <w:rsid w:val="00DE29E2"/>
    <w:rsid w:val="00DE3C88"/>
    <w:rsid w:val="00DE7B97"/>
    <w:rsid w:val="00DF02EA"/>
    <w:rsid w:val="00DF148F"/>
    <w:rsid w:val="00DF4771"/>
    <w:rsid w:val="00DF4811"/>
    <w:rsid w:val="00DF4BD2"/>
    <w:rsid w:val="00DF5697"/>
    <w:rsid w:val="00E00366"/>
    <w:rsid w:val="00E0077E"/>
    <w:rsid w:val="00E02F8B"/>
    <w:rsid w:val="00E136AC"/>
    <w:rsid w:val="00E13FE4"/>
    <w:rsid w:val="00E15071"/>
    <w:rsid w:val="00E15FEA"/>
    <w:rsid w:val="00E214AD"/>
    <w:rsid w:val="00E21622"/>
    <w:rsid w:val="00E21C7B"/>
    <w:rsid w:val="00E22B15"/>
    <w:rsid w:val="00E24ABC"/>
    <w:rsid w:val="00E27A4F"/>
    <w:rsid w:val="00E3151B"/>
    <w:rsid w:val="00E32156"/>
    <w:rsid w:val="00E323CA"/>
    <w:rsid w:val="00E33885"/>
    <w:rsid w:val="00E33A2A"/>
    <w:rsid w:val="00E36E04"/>
    <w:rsid w:val="00E37118"/>
    <w:rsid w:val="00E418B3"/>
    <w:rsid w:val="00E42BE6"/>
    <w:rsid w:val="00E42E53"/>
    <w:rsid w:val="00E435CF"/>
    <w:rsid w:val="00E43E65"/>
    <w:rsid w:val="00E46365"/>
    <w:rsid w:val="00E46F70"/>
    <w:rsid w:val="00E510E2"/>
    <w:rsid w:val="00E53E5F"/>
    <w:rsid w:val="00E55066"/>
    <w:rsid w:val="00E566A3"/>
    <w:rsid w:val="00E5716D"/>
    <w:rsid w:val="00E57AD0"/>
    <w:rsid w:val="00E60494"/>
    <w:rsid w:val="00E62DF1"/>
    <w:rsid w:val="00E63613"/>
    <w:rsid w:val="00E66BE3"/>
    <w:rsid w:val="00E70169"/>
    <w:rsid w:val="00E70914"/>
    <w:rsid w:val="00E72932"/>
    <w:rsid w:val="00E75535"/>
    <w:rsid w:val="00E7607A"/>
    <w:rsid w:val="00E76C12"/>
    <w:rsid w:val="00E76C59"/>
    <w:rsid w:val="00E76E85"/>
    <w:rsid w:val="00E77443"/>
    <w:rsid w:val="00E83360"/>
    <w:rsid w:val="00E84828"/>
    <w:rsid w:val="00E86C8C"/>
    <w:rsid w:val="00E92B03"/>
    <w:rsid w:val="00E941EC"/>
    <w:rsid w:val="00E95CA8"/>
    <w:rsid w:val="00E9647B"/>
    <w:rsid w:val="00E964C0"/>
    <w:rsid w:val="00EA0201"/>
    <w:rsid w:val="00EA055B"/>
    <w:rsid w:val="00EA066C"/>
    <w:rsid w:val="00EA1E9F"/>
    <w:rsid w:val="00EB22F3"/>
    <w:rsid w:val="00EB5DB9"/>
    <w:rsid w:val="00EB6E65"/>
    <w:rsid w:val="00EB75CA"/>
    <w:rsid w:val="00EB78F0"/>
    <w:rsid w:val="00EC0660"/>
    <w:rsid w:val="00EC1D20"/>
    <w:rsid w:val="00EC6087"/>
    <w:rsid w:val="00EC7019"/>
    <w:rsid w:val="00EC7B17"/>
    <w:rsid w:val="00ED2DAC"/>
    <w:rsid w:val="00ED5CE7"/>
    <w:rsid w:val="00ED747F"/>
    <w:rsid w:val="00ED7AE8"/>
    <w:rsid w:val="00EE156F"/>
    <w:rsid w:val="00EE4B9C"/>
    <w:rsid w:val="00EE5089"/>
    <w:rsid w:val="00EE6B98"/>
    <w:rsid w:val="00EF0383"/>
    <w:rsid w:val="00EF3CF0"/>
    <w:rsid w:val="00EF4E9F"/>
    <w:rsid w:val="00EF636C"/>
    <w:rsid w:val="00F00779"/>
    <w:rsid w:val="00F01FFE"/>
    <w:rsid w:val="00F03265"/>
    <w:rsid w:val="00F05B71"/>
    <w:rsid w:val="00F06DCB"/>
    <w:rsid w:val="00F10211"/>
    <w:rsid w:val="00F15975"/>
    <w:rsid w:val="00F16070"/>
    <w:rsid w:val="00F20135"/>
    <w:rsid w:val="00F236F1"/>
    <w:rsid w:val="00F26C81"/>
    <w:rsid w:val="00F33328"/>
    <w:rsid w:val="00F338AC"/>
    <w:rsid w:val="00F33D6D"/>
    <w:rsid w:val="00F33E97"/>
    <w:rsid w:val="00F3439E"/>
    <w:rsid w:val="00F3690D"/>
    <w:rsid w:val="00F36A18"/>
    <w:rsid w:val="00F36B35"/>
    <w:rsid w:val="00F3763D"/>
    <w:rsid w:val="00F376E0"/>
    <w:rsid w:val="00F40C2E"/>
    <w:rsid w:val="00F4136D"/>
    <w:rsid w:val="00F4527C"/>
    <w:rsid w:val="00F51102"/>
    <w:rsid w:val="00F53A31"/>
    <w:rsid w:val="00F544C6"/>
    <w:rsid w:val="00F54D9D"/>
    <w:rsid w:val="00F618B4"/>
    <w:rsid w:val="00F6251E"/>
    <w:rsid w:val="00F72295"/>
    <w:rsid w:val="00F72440"/>
    <w:rsid w:val="00F75AD2"/>
    <w:rsid w:val="00F83FD0"/>
    <w:rsid w:val="00F84C25"/>
    <w:rsid w:val="00F85866"/>
    <w:rsid w:val="00F85A08"/>
    <w:rsid w:val="00F913D4"/>
    <w:rsid w:val="00F92424"/>
    <w:rsid w:val="00F94494"/>
    <w:rsid w:val="00F95ADE"/>
    <w:rsid w:val="00F960AA"/>
    <w:rsid w:val="00F96914"/>
    <w:rsid w:val="00F97AEF"/>
    <w:rsid w:val="00FA0A00"/>
    <w:rsid w:val="00FA0C15"/>
    <w:rsid w:val="00FA1888"/>
    <w:rsid w:val="00FA2AD4"/>
    <w:rsid w:val="00FA32AC"/>
    <w:rsid w:val="00FA45E7"/>
    <w:rsid w:val="00FA584B"/>
    <w:rsid w:val="00FA7C18"/>
    <w:rsid w:val="00FB25FF"/>
    <w:rsid w:val="00FB3105"/>
    <w:rsid w:val="00FB43A6"/>
    <w:rsid w:val="00FB6A09"/>
    <w:rsid w:val="00FC090A"/>
    <w:rsid w:val="00FC1C63"/>
    <w:rsid w:val="00FC464E"/>
    <w:rsid w:val="00FC4941"/>
    <w:rsid w:val="00FC4B45"/>
    <w:rsid w:val="00FC4BAA"/>
    <w:rsid w:val="00FC6E25"/>
    <w:rsid w:val="00FD1D8D"/>
    <w:rsid w:val="00FD2AE6"/>
    <w:rsid w:val="00FD2B37"/>
    <w:rsid w:val="00FD3F88"/>
    <w:rsid w:val="00FD4857"/>
    <w:rsid w:val="00FE1C07"/>
    <w:rsid w:val="00FE2AF8"/>
    <w:rsid w:val="00FE4D45"/>
    <w:rsid w:val="00FE78A0"/>
    <w:rsid w:val="00FF009B"/>
    <w:rsid w:val="00FF300D"/>
    <w:rsid w:val="00FF6D11"/>
    <w:rsid w:val="00FF7B97"/>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14:docId w14:val="7ECFA8ED"/>
  <w15:docId w15:val="{521AC0C0-584D-4BFC-B661-81E724D4D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atLeast"/>
    </w:pPr>
    <w:rPr>
      <w:rFonts w:ascii="Arial Mäori" w:hAnsi="Arial Mäori"/>
      <w:lang w:eastAsia="en-US"/>
    </w:rPr>
  </w:style>
  <w:style w:type="paragraph" w:styleId="Heading1">
    <w:name w:val="heading 1"/>
    <w:basedOn w:val="Normal"/>
    <w:next w:val="BodyTextFirstPara"/>
    <w:qFormat/>
    <w:pPr>
      <w:keepNext/>
      <w:keepLines/>
      <w:pageBreakBefore/>
      <w:numPr>
        <w:numId w:val="29"/>
      </w:numPr>
      <w:pBdr>
        <w:bottom w:val="single" w:sz="4" w:space="12" w:color="882233"/>
      </w:pBdr>
      <w:spacing w:after="240"/>
      <w:outlineLvl w:val="0"/>
    </w:pPr>
    <w:rPr>
      <w:rFonts w:ascii="Arial Black Mäori" w:hAnsi="Arial Black Mäori" w:cs="Arial"/>
      <w:bCs/>
      <w:sz w:val="40"/>
      <w:szCs w:val="32"/>
    </w:rPr>
  </w:style>
  <w:style w:type="paragraph" w:styleId="Heading2">
    <w:name w:val="heading 2"/>
    <w:basedOn w:val="Heading1"/>
    <w:next w:val="BodyText"/>
    <w:qFormat/>
    <w:pPr>
      <w:pageBreakBefore w:val="0"/>
      <w:numPr>
        <w:ilvl w:val="1"/>
      </w:numPr>
      <w:pBdr>
        <w:bottom w:val="none" w:sz="0" w:space="0" w:color="auto"/>
      </w:pBdr>
      <w:tabs>
        <w:tab w:val="clear" w:pos="1362"/>
        <w:tab w:val="num" w:pos="794"/>
      </w:tabs>
      <w:spacing w:before="400" w:after="80"/>
      <w:ind w:left="794"/>
      <w:outlineLvl w:val="1"/>
    </w:pPr>
    <w:rPr>
      <w:bCs w:val="0"/>
      <w:iCs/>
      <w:sz w:val="32"/>
      <w:szCs w:val="28"/>
    </w:rPr>
  </w:style>
  <w:style w:type="paragraph" w:styleId="Heading3">
    <w:name w:val="heading 3"/>
    <w:basedOn w:val="Heading2"/>
    <w:next w:val="BodyText"/>
    <w:qFormat/>
    <w:pPr>
      <w:numPr>
        <w:ilvl w:val="2"/>
      </w:numPr>
      <w:outlineLvl w:val="2"/>
    </w:pPr>
    <w:rPr>
      <w:bCs/>
      <w:sz w:val="28"/>
      <w:szCs w:val="26"/>
    </w:rPr>
  </w:style>
  <w:style w:type="paragraph" w:styleId="Heading4">
    <w:name w:val="heading 4"/>
    <w:basedOn w:val="Heading3"/>
    <w:next w:val="BodyText"/>
    <w:qFormat/>
    <w:pPr>
      <w:numPr>
        <w:ilvl w:val="3"/>
      </w:numPr>
      <w:spacing w:before="300" w:after="40"/>
      <w:outlineLvl w:val="3"/>
    </w:pPr>
    <w:rPr>
      <w:bCs w:val="0"/>
      <w:sz w:val="23"/>
      <w:szCs w:val="23"/>
    </w:rPr>
  </w:style>
  <w:style w:type="paragraph" w:styleId="Heading5">
    <w:name w:val="heading 5"/>
    <w:basedOn w:val="BodyText"/>
    <w:next w:val="BodyText"/>
    <w:qFormat/>
    <w:pPr>
      <w:outlineLvl w:val="4"/>
    </w:pPr>
    <w:rPr>
      <w:bCs/>
      <w:iCs/>
      <w:szCs w:val="26"/>
    </w:rPr>
  </w:style>
  <w:style w:type="paragraph" w:styleId="Heading6">
    <w:name w:val="heading 6"/>
    <w:basedOn w:val="BodyText"/>
    <w:next w:val="BodyText"/>
    <w:qFormat/>
    <w:pPr>
      <w:spacing w:before="240"/>
      <w:outlineLvl w:val="5"/>
    </w:pPr>
    <w:rPr>
      <w:bCs/>
      <w:szCs w:val="22"/>
    </w:rPr>
  </w:style>
  <w:style w:type="paragraph" w:styleId="Heading7">
    <w:name w:val="heading 7"/>
    <w:basedOn w:val="Heading6"/>
    <w:next w:val="BodyText"/>
    <w:qFormat/>
    <w:pPr>
      <w:spacing w:after="60"/>
      <w:outlineLvl w:val="6"/>
    </w:pPr>
    <w:rPr>
      <w:szCs w:val="16"/>
    </w:rPr>
  </w:style>
  <w:style w:type="paragraph" w:styleId="Heading8">
    <w:name w:val="heading 8"/>
    <w:basedOn w:val="Heading7"/>
    <w:next w:val="BodyText"/>
    <w:qFormat/>
    <w:pPr>
      <w:numPr>
        <w:ilvl w:val="7"/>
        <w:numId w:val="29"/>
      </w:numPr>
      <w:outlineLvl w:val="7"/>
    </w:pPr>
    <w:rPr>
      <w:rFonts w:ascii="Arial Black Mäori" w:hAnsi="Arial Black Mäori"/>
      <w:i/>
      <w:iCs/>
      <w:caps/>
      <w:u w:val="single"/>
    </w:rPr>
  </w:style>
  <w:style w:type="paragraph" w:styleId="Heading9">
    <w:name w:val="heading 9"/>
    <w:basedOn w:val="Heading8"/>
    <w:next w:val="BodyText"/>
    <w:qFormat/>
    <w:pPr>
      <w:numPr>
        <w:ilvl w:val="0"/>
        <w:numId w:val="0"/>
      </w:numPr>
      <w:outlineLvl w:val="8"/>
    </w:pPr>
    <w:rPr>
      <w:rFonts w:ascii="Arial Mäori" w:hAnsi="Arial Mäo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Pr>
      <w:color w:val="882233"/>
      <w:sz w:val="23"/>
      <w:szCs w:val="23"/>
    </w:rPr>
  </w:style>
  <w:style w:type="paragraph" w:styleId="BodyText">
    <w:name w:val="Body Text"/>
    <w:aliases w:val="RNZ_Body,Body Text Char Char Char Char Char Char Char Char Char Char Char Char Char Char Char Char Char Char Char Char Char Char Char Char,Body Text Char Char Char Char Char Char Char Char Char Char Char Char,Body Text Char Char,Heading 1 text"/>
    <w:basedOn w:val="Normal"/>
    <w:link w:val="BodyTextChar"/>
    <w:pPr>
      <w:spacing w:after="260"/>
      <w:jc w:val="both"/>
    </w:pPr>
  </w:style>
  <w:style w:type="character" w:styleId="Hyperlink">
    <w:name w:val="Hyperlink"/>
    <w:basedOn w:val="DefaultParagraphFont"/>
    <w:uiPriority w:val="99"/>
    <w:rPr>
      <w:color w:val="0000FF"/>
      <w:u w:val="single" w:color="0000FF"/>
    </w:rPr>
  </w:style>
  <w:style w:type="paragraph" w:customStyle="1" w:styleId="TableQuestion">
    <w:name w:val="Table Question"/>
    <w:basedOn w:val="Normal"/>
    <w:next w:val="Normal"/>
    <w:pPr>
      <w:keepNext/>
      <w:kinsoku w:val="0"/>
      <w:overflowPunct w:val="0"/>
      <w:adjustRightInd w:val="0"/>
      <w:spacing w:after="120" w:line="240" w:lineRule="atLeast"/>
    </w:pPr>
    <w:rPr>
      <w:i/>
      <w:color w:val="882233"/>
    </w:rPr>
  </w:style>
  <w:style w:type="paragraph" w:customStyle="1" w:styleId="TableFootnote">
    <w:name w:val="Table Footnote"/>
    <w:basedOn w:val="Normal"/>
    <w:link w:val="TableFootnoteChar"/>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2"/>
      </w:numPr>
    </w:pPr>
  </w:style>
  <w:style w:type="paragraph" w:customStyle="1" w:styleId="RNZBullets">
    <w:name w:val="RNZ_Bullets"/>
    <w:basedOn w:val="BodyText"/>
    <w:pPr>
      <w:numPr>
        <w:numId w:val="30"/>
      </w:numPr>
      <w:spacing w:after="280"/>
    </w:pPr>
    <w:rPr>
      <w:szCs w:val="24"/>
    </w:rPr>
  </w:style>
  <w:style w:type="paragraph" w:styleId="Footer">
    <w:name w:val="footer"/>
    <w:basedOn w:val="Normal"/>
    <w:pPr>
      <w:tabs>
        <w:tab w:val="right" w:pos="8222"/>
      </w:tabs>
      <w:overflowPunct w:val="0"/>
      <w:autoSpaceDE w:val="0"/>
      <w:autoSpaceDN w:val="0"/>
      <w:adjustRightInd w:val="0"/>
      <w:spacing w:line="240" w:lineRule="auto"/>
      <w:textAlignment w:val="baseline"/>
    </w:pPr>
    <w:rPr>
      <w:rFonts w:ascii="Arial Black Mäori" w:hAnsi="Arial Black Mäori"/>
      <w:sz w:val="16"/>
    </w:rPr>
  </w:style>
  <w:style w:type="character" w:styleId="PageNumber">
    <w:name w:val="page number"/>
    <w:basedOn w:val="DefaultParagraphFont"/>
    <w:rPr>
      <w:rFonts w:ascii="Arial Mäori" w:hAnsi="Arial Mäori"/>
      <w:sz w:val="16"/>
    </w:rPr>
  </w:style>
  <w:style w:type="paragraph" w:styleId="TOC2">
    <w:name w:val="toc 2"/>
    <w:basedOn w:val="TOC1"/>
    <w:next w:val="Normal"/>
    <w:uiPriority w:val="39"/>
    <w:pPr>
      <w:spacing w:before="0"/>
    </w:pPr>
    <w:rPr>
      <w:rFonts w:ascii="Arial Mäori" w:hAnsi="Arial Mäori"/>
      <w:bCs/>
    </w:rPr>
  </w:style>
  <w:style w:type="paragraph" w:styleId="TOC1">
    <w:name w:val="toc 1"/>
    <w:basedOn w:val="Normal"/>
    <w:next w:val="Normal"/>
    <w:uiPriority w:val="39"/>
    <w:rsid w:val="00DE1B48"/>
    <w:pPr>
      <w:tabs>
        <w:tab w:val="right" w:leader="dot" w:pos="7938"/>
      </w:tabs>
      <w:spacing w:before="240" w:line="240" w:lineRule="atLeast"/>
      <w:ind w:left="1361" w:right="1985" w:hanging="794"/>
    </w:pPr>
    <w:rPr>
      <w:rFonts w:ascii="Arial Black Mäori" w:hAnsi="Arial Black Mäori"/>
    </w:rPr>
  </w:style>
  <w:style w:type="paragraph" w:customStyle="1" w:styleId="RNZBulletSub1">
    <w:name w:val="RNZ_Bullet_Sub1"/>
    <w:basedOn w:val="BodyText"/>
    <w:pPr>
      <w:ind w:left="397"/>
    </w:pPr>
  </w:style>
  <w:style w:type="paragraph" w:customStyle="1" w:styleId="RNZBulletSub2">
    <w:name w:val="RNZ_Bullet_Sub2"/>
    <w:basedOn w:val="RNZBulletSub1"/>
    <w:pPr>
      <w:ind w:left="794"/>
    </w:pPr>
  </w:style>
  <w:style w:type="paragraph" w:customStyle="1" w:styleId="RNZBulletSub3">
    <w:name w:val="RNZ_Bullet_Sub3"/>
    <w:basedOn w:val="RNZBulletSub1"/>
    <w:pPr>
      <w:ind w:left="1191"/>
    </w:pPr>
  </w:style>
  <w:style w:type="paragraph" w:customStyle="1" w:styleId="RNZReportdate">
    <w:name w:val="RNZ_Report_date"/>
    <w:basedOn w:val="Normal"/>
    <w:pPr>
      <w:pBdr>
        <w:top w:val="single" w:sz="4" w:space="1" w:color="882233"/>
      </w:pBdr>
      <w:spacing w:before="120" w:line="240" w:lineRule="atLeast"/>
      <w:ind w:left="4366"/>
      <w:jc w:val="right"/>
    </w:pPr>
    <w:rPr>
      <w:rFonts w:ascii="Arial Black Mäori" w:hAnsi="Arial Black Mäori"/>
      <w:sz w:val="16"/>
    </w:rPr>
  </w:style>
  <w:style w:type="paragraph" w:customStyle="1" w:styleId="RNZReportTitle">
    <w:name w:val="RNZ_Report_Title"/>
    <w:basedOn w:val="Normal"/>
    <w:rPr>
      <w:color w:val="882233"/>
      <w:sz w:val="24"/>
    </w:rPr>
  </w:style>
  <w:style w:type="paragraph" w:customStyle="1" w:styleId="FileRefHead">
    <w:name w:val="File Ref Head"/>
    <w:basedOn w:val="Normal"/>
    <w:pPr>
      <w:framePr w:hSpace="181" w:vSpace="181" w:wrap="notBeside" w:hAnchor="text" w:yAlign="bottom" w:anchorLock="1"/>
      <w:spacing w:line="240" w:lineRule="auto"/>
    </w:pPr>
    <w:rPr>
      <w:rFonts w:ascii="Arial Black Mäori" w:hAnsi="Arial Black Mäori"/>
      <w:color w:val="808080"/>
      <w:sz w:val="16"/>
      <w:szCs w:val="24"/>
    </w:rPr>
  </w:style>
  <w:style w:type="paragraph" w:customStyle="1" w:styleId="TableBody1">
    <w:name w:val="Table Body1"/>
    <w:basedOn w:val="Normal"/>
    <w:pPr>
      <w:keepNext/>
      <w:overflowPunct w:val="0"/>
      <w:autoSpaceDE w:val="0"/>
      <w:autoSpaceDN w:val="0"/>
      <w:adjustRightInd w:val="0"/>
      <w:spacing w:before="60" w:after="60" w:line="240" w:lineRule="auto"/>
      <w:ind w:left="170" w:right="170"/>
      <w:textAlignment w:val="baseline"/>
    </w:pPr>
  </w:style>
  <w:style w:type="paragraph" w:styleId="TOC3">
    <w:name w:val="toc 3"/>
    <w:basedOn w:val="TOC2"/>
    <w:next w:val="Normal"/>
    <w:autoRedefine/>
    <w:uiPriority w:val="39"/>
    <w:rPr>
      <w:noProof/>
      <w:szCs w:val="32"/>
    </w:rPr>
  </w:style>
  <w:style w:type="paragraph" w:styleId="TOC4">
    <w:name w:val="toc 4"/>
    <w:basedOn w:val="Normal"/>
    <w:next w:val="Normal"/>
    <w:autoRedefine/>
    <w:semiHidden/>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FootnoteText">
    <w:name w:val="footnote text"/>
    <w:basedOn w:val="Normal"/>
    <w:semiHidden/>
    <w:pPr>
      <w:spacing w:line="240" w:lineRule="atLeast"/>
    </w:pPr>
    <w:rPr>
      <w:sz w:val="16"/>
    </w:rPr>
  </w:style>
  <w:style w:type="character" w:styleId="FootnoteReference">
    <w:name w:val="footnote reference"/>
    <w:basedOn w:val="DefaultParagraphFont"/>
    <w:semiHidden/>
    <w:rPr>
      <w:rFonts w:ascii="Arial Mäori" w:hAnsi="Arial Mäori"/>
      <w:vertAlign w:val="superscript"/>
    </w:rPr>
  </w:style>
  <w:style w:type="paragraph" w:customStyle="1" w:styleId="Verbatim">
    <w:name w:val="Verbatim"/>
    <w:basedOn w:val="BodyText"/>
    <w:pPr>
      <w:ind w:left="397" w:right="397"/>
    </w:pPr>
    <w:rPr>
      <w:i/>
      <w:color w:val="882233"/>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pPr>
      <w:keepNext/>
      <w:keepLines/>
      <w:spacing w:before="400" w:after="80"/>
    </w:pPr>
    <w:rPr>
      <w:rFonts w:ascii="Arial Black Mäori" w:hAnsi="Arial Black Mäori"/>
      <w:sz w:val="32"/>
    </w:rPr>
  </w:style>
  <w:style w:type="paragraph" w:customStyle="1" w:styleId="HeadingExec3">
    <w:name w:val="Heading_Exec3"/>
    <w:basedOn w:val="HeadingExec2"/>
    <w:next w:val="BodyText"/>
    <w:rPr>
      <w:sz w:val="28"/>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basedOn w:val="DefaultParagraphFont"/>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pPr>
      <w:spacing w:before="40" w:after="40" w:line="240" w:lineRule="atLeast"/>
      <w:jc w:val="both"/>
    </w:pPr>
  </w:style>
  <w:style w:type="paragraph" w:styleId="Header">
    <w:name w:val="header"/>
    <w:basedOn w:val="Normal"/>
    <w:pPr>
      <w:tabs>
        <w:tab w:val="center" w:pos="4153"/>
        <w:tab w:val="right" w:pos="8306"/>
      </w:tabs>
    </w:pPr>
  </w:style>
  <w:style w:type="paragraph" w:styleId="Caption">
    <w:name w:val="caption"/>
    <w:basedOn w:val="Normal"/>
    <w:next w:val="Normal"/>
    <w:qFormat/>
    <w:rsid w:val="00B41666"/>
    <w:pPr>
      <w:keepNext/>
      <w:keepLines/>
      <w:spacing w:after="120" w:line="240" w:lineRule="atLeast"/>
    </w:pPr>
    <w:rPr>
      <w:rFonts w:ascii="Arial Black Mäori" w:hAnsi="Arial Black Mäori"/>
      <w:bCs/>
      <w:sz w:val="14"/>
    </w:rPr>
  </w:style>
  <w:style w:type="paragraph" w:customStyle="1" w:styleId="RNZReportTitleSm">
    <w:name w:val="RNZ_Report_Title_Sm"/>
    <w:basedOn w:val="Normal"/>
    <w:pPr>
      <w:spacing w:line="240" w:lineRule="atLeast"/>
      <w:jc w:val="right"/>
    </w:pPr>
  </w:style>
  <w:style w:type="paragraph" w:customStyle="1" w:styleId="TableBody2">
    <w:name w:val="Table Body2"/>
    <w:basedOn w:val="TableBody1"/>
    <w:pPr>
      <w:ind w:left="0" w:right="0"/>
      <w:jc w:val="center"/>
    </w:pPr>
  </w:style>
  <w:style w:type="paragraph" w:customStyle="1" w:styleId="RNZConfidential">
    <w:name w:val="RNZ_Confidential"/>
    <w:basedOn w:val="Normal"/>
    <w:pPr>
      <w:pBdr>
        <w:bottom w:val="single" w:sz="4" w:space="6" w:color="882233"/>
      </w:pBdr>
      <w:spacing w:after="160"/>
    </w:pPr>
    <w:rPr>
      <w:rFonts w:ascii="Arial Black Mäori" w:hAnsi="Arial Black Mäori"/>
      <w:sz w:val="30"/>
      <w:szCs w:val="30"/>
    </w:rPr>
  </w:style>
  <w:style w:type="paragraph" w:customStyle="1" w:styleId="AppendixHead1">
    <w:name w:val="Appendix Head1"/>
    <w:basedOn w:val="Heading1"/>
    <w:next w:val="BodyText"/>
    <w:pPr>
      <w:numPr>
        <w:numId w:val="0"/>
      </w:numPr>
    </w:pPr>
  </w:style>
  <w:style w:type="paragraph" w:customStyle="1" w:styleId="DocDetailsHead">
    <w:name w:val="Doc_Details Head"/>
    <w:basedOn w:val="Normal"/>
    <w:pPr>
      <w:framePr w:hSpace="180" w:wrap="around" w:vAnchor="text" w:hAnchor="margin" w:y="210"/>
    </w:pPr>
    <w:rPr>
      <w:rFonts w:ascii="Arial Black Mäori" w:hAnsi="Arial Black Mäori"/>
      <w:caps/>
      <w:sz w:val="16"/>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rPr>
      <w:sz w:val="24"/>
    </w:rPr>
  </w:style>
  <w:style w:type="paragraph" w:customStyle="1" w:styleId="TableHeader1">
    <w:name w:val="Table Header1"/>
    <w:basedOn w:val="Normal"/>
    <w:pPr>
      <w:keepNext/>
      <w:keepLines/>
      <w:spacing w:line="0" w:lineRule="atLeast"/>
      <w:jc w:val="center"/>
    </w:pPr>
    <w:rPr>
      <w:rFonts w:ascii="Arial Black Mäori" w:hAnsi="Arial Black Mäori"/>
      <w:bCs/>
      <w:sz w:val="16"/>
    </w:rPr>
  </w:style>
  <w:style w:type="paragraph" w:customStyle="1" w:styleId="TableHeader2">
    <w:name w:val="Table Header2"/>
    <w:basedOn w:val="TableHeader1"/>
    <w:rPr>
      <w:rFonts w:ascii="Arial Mäori" w:hAnsi="Arial Mäori"/>
    </w:rPr>
  </w:style>
  <w:style w:type="paragraph" w:customStyle="1" w:styleId="TableTitle">
    <w:name w:val="Table Title"/>
    <w:basedOn w:val="Normal"/>
    <w:pPr>
      <w:keepNext/>
      <w:keepLines/>
      <w:spacing w:after="120" w:line="240" w:lineRule="atLeast"/>
    </w:pPr>
    <w:rPr>
      <w:rFonts w:ascii="Arial Black Mäori" w:hAnsi="Arial Black Mäori"/>
      <w:bCs/>
      <w:sz w:val="16"/>
    </w:rPr>
  </w:style>
  <w:style w:type="paragraph" w:customStyle="1" w:styleId="Default">
    <w:name w:val="Default"/>
    <w:rsid w:val="00511675"/>
    <w:pPr>
      <w:autoSpaceDE w:val="0"/>
      <w:autoSpaceDN w:val="0"/>
      <w:adjustRightInd w:val="0"/>
    </w:pPr>
    <w:rPr>
      <w:rFonts w:ascii="Calibri" w:hAnsi="Calibri" w:cs="Calibri"/>
      <w:color w:val="000000"/>
      <w:sz w:val="24"/>
      <w:szCs w:val="24"/>
      <w:lang w:val="en-US" w:eastAsia="en-US"/>
    </w:rPr>
  </w:style>
  <w:style w:type="character" w:customStyle="1" w:styleId="BodyTextChar">
    <w:name w:val="Body Text Char"/>
    <w:aliases w:val="RNZ_Body Char,Body Text Char Char Char Char Char Char Char Char Char Char Char Char Char Char Char Char Char Char Char Char Char Char Char Char Char,Body Text Char Char Char Char Char Char Char Char Char Char Char Char Char"/>
    <w:basedOn w:val="DefaultParagraphFont"/>
    <w:link w:val="BodyText"/>
    <w:rsid w:val="003B0B69"/>
    <w:rPr>
      <w:rFonts w:ascii="Arial Mäori" w:hAnsi="Arial Mäori"/>
      <w:lang w:val="en-NZ" w:eastAsia="en-US" w:bidi="ar-SA"/>
    </w:rPr>
  </w:style>
  <w:style w:type="character" w:customStyle="1" w:styleId="TableFootnoteChar">
    <w:name w:val="Table Footnote Char"/>
    <w:basedOn w:val="DefaultParagraphFont"/>
    <w:link w:val="TableFootnote"/>
    <w:rsid w:val="00455EA3"/>
    <w:rPr>
      <w:rFonts w:ascii="Arial Mäori" w:hAnsi="Arial Mäori"/>
      <w:sz w:val="16"/>
      <w:lang w:val="en-NZ" w:eastAsia="en-US" w:bidi="ar-SA"/>
    </w:rPr>
  </w:style>
  <w:style w:type="character" w:styleId="CommentReference">
    <w:name w:val="annotation reference"/>
    <w:basedOn w:val="DefaultParagraphFont"/>
    <w:semiHidden/>
    <w:rsid w:val="00837AE6"/>
    <w:rPr>
      <w:sz w:val="16"/>
      <w:szCs w:val="16"/>
    </w:rPr>
  </w:style>
  <w:style w:type="paragraph" w:styleId="CommentText">
    <w:name w:val="annotation text"/>
    <w:basedOn w:val="Normal"/>
    <w:semiHidden/>
    <w:rsid w:val="00837AE6"/>
  </w:style>
  <w:style w:type="paragraph" w:styleId="CommentSubject">
    <w:name w:val="annotation subject"/>
    <w:basedOn w:val="CommentText"/>
    <w:next w:val="CommentText"/>
    <w:semiHidden/>
    <w:rsid w:val="00837AE6"/>
    <w:rPr>
      <w:b/>
      <w:bCs/>
    </w:rPr>
  </w:style>
  <w:style w:type="paragraph" w:styleId="BalloonText">
    <w:name w:val="Balloon Text"/>
    <w:basedOn w:val="Normal"/>
    <w:semiHidden/>
    <w:rsid w:val="00837AE6"/>
    <w:rPr>
      <w:rFonts w:ascii="Tahoma" w:hAnsi="Tahoma" w:cs="Tahoma"/>
      <w:sz w:val="16"/>
      <w:szCs w:val="16"/>
    </w:rPr>
  </w:style>
  <w:style w:type="paragraph" w:styleId="NormalWeb">
    <w:name w:val="Normal (Web)"/>
    <w:basedOn w:val="Normal"/>
    <w:rsid w:val="00924C91"/>
    <w:pPr>
      <w:spacing w:before="100" w:beforeAutospacing="1" w:after="100" w:afterAutospacing="1" w:line="240" w:lineRule="auto"/>
    </w:pPr>
    <w:rPr>
      <w:rFonts w:ascii="Times New Roman" w:hAnsi="Times New Roman"/>
      <w:sz w:val="24"/>
      <w:szCs w:val="24"/>
      <w:lang w:val="en-GB" w:eastAsia="en-GB"/>
    </w:rPr>
  </w:style>
  <w:style w:type="paragraph" w:styleId="Quote">
    <w:name w:val="Quote"/>
    <w:basedOn w:val="Normal"/>
    <w:next w:val="Normal"/>
    <w:link w:val="QuoteChar"/>
    <w:uiPriority w:val="29"/>
    <w:qFormat/>
    <w:rsid w:val="00E510E2"/>
    <w:rPr>
      <w:i/>
      <w:iCs/>
      <w:color w:val="000000" w:themeColor="text1"/>
    </w:rPr>
  </w:style>
  <w:style w:type="character" w:customStyle="1" w:styleId="QuoteChar">
    <w:name w:val="Quote Char"/>
    <w:basedOn w:val="DefaultParagraphFont"/>
    <w:link w:val="Quote"/>
    <w:uiPriority w:val="29"/>
    <w:rsid w:val="00E510E2"/>
    <w:rPr>
      <w:rFonts w:ascii="Arial Mäori" w:hAnsi="Arial Mäori"/>
      <w:i/>
      <w:iCs/>
      <w:color w:val="000000" w:themeColor="text1"/>
      <w:lang w:eastAsia="en-US"/>
    </w:rPr>
  </w:style>
  <w:style w:type="table" w:styleId="TableGrid">
    <w:name w:val="Table Grid"/>
    <w:basedOn w:val="TableNormal"/>
    <w:rsid w:val="00192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7681">
      <w:bodyDiv w:val="1"/>
      <w:marLeft w:val="0"/>
      <w:marRight w:val="0"/>
      <w:marTop w:val="0"/>
      <w:marBottom w:val="0"/>
      <w:divBdr>
        <w:top w:val="none" w:sz="0" w:space="0" w:color="auto"/>
        <w:left w:val="none" w:sz="0" w:space="0" w:color="auto"/>
        <w:bottom w:val="none" w:sz="0" w:space="0" w:color="auto"/>
        <w:right w:val="none" w:sz="0" w:space="0" w:color="auto"/>
      </w:divBdr>
    </w:div>
    <w:div w:id="102267713">
      <w:bodyDiv w:val="1"/>
      <w:marLeft w:val="0"/>
      <w:marRight w:val="0"/>
      <w:marTop w:val="0"/>
      <w:marBottom w:val="0"/>
      <w:divBdr>
        <w:top w:val="none" w:sz="0" w:space="0" w:color="auto"/>
        <w:left w:val="none" w:sz="0" w:space="0" w:color="auto"/>
        <w:bottom w:val="none" w:sz="0" w:space="0" w:color="auto"/>
        <w:right w:val="none" w:sz="0" w:space="0" w:color="auto"/>
      </w:divBdr>
    </w:div>
    <w:div w:id="164322710">
      <w:bodyDiv w:val="1"/>
      <w:marLeft w:val="0"/>
      <w:marRight w:val="0"/>
      <w:marTop w:val="0"/>
      <w:marBottom w:val="0"/>
      <w:divBdr>
        <w:top w:val="none" w:sz="0" w:space="0" w:color="auto"/>
        <w:left w:val="none" w:sz="0" w:space="0" w:color="auto"/>
        <w:bottom w:val="none" w:sz="0" w:space="0" w:color="auto"/>
        <w:right w:val="none" w:sz="0" w:space="0" w:color="auto"/>
      </w:divBdr>
    </w:div>
    <w:div w:id="201749884">
      <w:bodyDiv w:val="1"/>
      <w:marLeft w:val="0"/>
      <w:marRight w:val="0"/>
      <w:marTop w:val="0"/>
      <w:marBottom w:val="0"/>
      <w:divBdr>
        <w:top w:val="none" w:sz="0" w:space="0" w:color="auto"/>
        <w:left w:val="none" w:sz="0" w:space="0" w:color="auto"/>
        <w:bottom w:val="none" w:sz="0" w:space="0" w:color="auto"/>
        <w:right w:val="none" w:sz="0" w:space="0" w:color="auto"/>
      </w:divBdr>
    </w:div>
    <w:div w:id="230508864">
      <w:bodyDiv w:val="1"/>
      <w:marLeft w:val="0"/>
      <w:marRight w:val="0"/>
      <w:marTop w:val="0"/>
      <w:marBottom w:val="0"/>
      <w:divBdr>
        <w:top w:val="none" w:sz="0" w:space="0" w:color="auto"/>
        <w:left w:val="none" w:sz="0" w:space="0" w:color="auto"/>
        <w:bottom w:val="none" w:sz="0" w:space="0" w:color="auto"/>
        <w:right w:val="none" w:sz="0" w:space="0" w:color="auto"/>
      </w:divBdr>
    </w:div>
    <w:div w:id="283662874">
      <w:bodyDiv w:val="1"/>
      <w:marLeft w:val="0"/>
      <w:marRight w:val="0"/>
      <w:marTop w:val="0"/>
      <w:marBottom w:val="0"/>
      <w:divBdr>
        <w:top w:val="none" w:sz="0" w:space="0" w:color="auto"/>
        <w:left w:val="none" w:sz="0" w:space="0" w:color="auto"/>
        <w:bottom w:val="none" w:sz="0" w:space="0" w:color="auto"/>
        <w:right w:val="none" w:sz="0" w:space="0" w:color="auto"/>
      </w:divBdr>
    </w:div>
    <w:div w:id="335157040">
      <w:bodyDiv w:val="1"/>
      <w:marLeft w:val="0"/>
      <w:marRight w:val="0"/>
      <w:marTop w:val="0"/>
      <w:marBottom w:val="0"/>
      <w:divBdr>
        <w:top w:val="none" w:sz="0" w:space="0" w:color="auto"/>
        <w:left w:val="none" w:sz="0" w:space="0" w:color="auto"/>
        <w:bottom w:val="none" w:sz="0" w:space="0" w:color="auto"/>
        <w:right w:val="none" w:sz="0" w:space="0" w:color="auto"/>
      </w:divBdr>
    </w:div>
    <w:div w:id="431514963">
      <w:bodyDiv w:val="1"/>
      <w:marLeft w:val="0"/>
      <w:marRight w:val="0"/>
      <w:marTop w:val="0"/>
      <w:marBottom w:val="0"/>
      <w:divBdr>
        <w:top w:val="none" w:sz="0" w:space="0" w:color="auto"/>
        <w:left w:val="none" w:sz="0" w:space="0" w:color="auto"/>
        <w:bottom w:val="none" w:sz="0" w:space="0" w:color="auto"/>
        <w:right w:val="none" w:sz="0" w:space="0" w:color="auto"/>
      </w:divBdr>
    </w:div>
    <w:div w:id="470561004">
      <w:bodyDiv w:val="1"/>
      <w:marLeft w:val="0"/>
      <w:marRight w:val="0"/>
      <w:marTop w:val="0"/>
      <w:marBottom w:val="0"/>
      <w:divBdr>
        <w:top w:val="none" w:sz="0" w:space="0" w:color="auto"/>
        <w:left w:val="none" w:sz="0" w:space="0" w:color="auto"/>
        <w:bottom w:val="none" w:sz="0" w:space="0" w:color="auto"/>
        <w:right w:val="none" w:sz="0" w:space="0" w:color="auto"/>
      </w:divBdr>
    </w:div>
    <w:div w:id="497238079">
      <w:bodyDiv w:val="1"/>
      <w:marLeft w:val="0"/>
      <w:marRight w:val="0"/>
      <w:marTop w:val="0"/>
      <w:marBottom w:val="0"/>
      <w:divBdr>
        <w:top w:val="none" w:sz="0" w:space="0" w:color="auto"/>
        <w:left w:val="none" w:sz="0" w:space="0" w:color="auto"/>
        <w:bottom w:val="none" w:sz="0" w:space="0" w:color="auto"/>
        <w:right w:val="none" w:sz="0" w:space="0" w:color="auto"/>
      </w:divBdr>
    </w:div>
    <w:div w:id="532428791">
      <w:bodyDiv w:val="1"/>
      <w:marLeft w:val="0"/>
      <w:marRight w:val="0"/>
      <w:marTop w:val="0"/>
      <w:marBottom w:val="0"/>
      <w:divBdr>
        <w:top w:val="none" w:sz="0" w:space="0" w:color="auto"/>
        <w:left w:val="none" w:sz="0" w:space="0" w:color="auto"/>
        <w:bottom w:val="none" w:sz="0" w:space="0" w:color="auto"/>
        <w:right w:val="none" w:sz="0" w:space="0" w:color="auto"/>
      </w:divBdr>
    </w:div>
    <w:div w:id="544297210">
      <w:bodyDiv w:val="1"/>
      <w:marLeft w:val="0"/>
      <w:marRight w:val="0"/>
      <w:marTop w:val="0"/>
      <w:marBottom w:val="0"/>
      <w:divBdr>
        <w:top w:val="none" w:sz="0" w:space="0" w:color="auto"/>
        <w:left w:val="none" w:sz="0" w:space="0" w:color="auto"/>
        <w:bottom w:val="none" w:sz="0" w:space="0" w:color="auto"/>
        <w:right w:val="none" w:sz="0" w:space="0" w:color="auto"/>
      </w:divBdr>
    </w:div>
    <w:div w:id="600331985">
      <w:bodyDiv w:val="1"/>
      <w:marLeft w:val="0"/>
      <w:marRight w:val="0"/>
      <w:marTop w:val="0"/>
      <w:marBottom w:val="0"/>
      <w:divBdr>
        <w:top w:val="none" w:sz="0" w:space="0" w:color="auto"/>
        <w:left w:val="none" w:sz="0" w:space="0" w:color="auto"/>
        <w:bottom w:val="none" w:sz="0" w:space="0" w:color="auto"/>
        <w:right w:val="none" w:sz="0" w:space="0" w:color="auto"/>
      </w:divBdr>
    </w:div>
    <w:div w:id="605650017">
      <w:bodyDiv w:val="1"/>
      <w:marLeft w:val="0"/>
      <w:marRight w:val="0"/>
      <w:marTop w:val="0"/>
      <w:marBottom w:val="0"/>
      <w:divBdr>
        <w:top w:val="none" w:sz="0" w:space="0" w:color="auto"/>
        <w:left w:val="none" w:sz="0" w:space="0" w:color="auto"/>
        <w:bottom w:val="none" w:sz="0" w:space="0" w:color="auto"/>
        <w:right w:val="none" w:sz="0" w:space="0" w:color="auto"/>
      </w:divBdr>
    </w:div>
    <w:div w:id="739791710">
      <w:bodyDiv w:val="1"/>
      <w:marLeft w:val="0"/>
      <w:marRight w:val="0"/>
      <w:marTop w:val="0"/>
      <w:marBottom w:val="0"/>
      <w:divBdr>
        <w:top w:val="none" w:sz="0" w:space="0" w:color="auto"/>
        <w:left w:val="none" w:sz="0" w:space="0" w:color="auto"/>
        <w:bottom w:val="none" w:sz="0" w:space="0" w:color="auto"/>
        <w:right w:val="none" w:sz="0" w:space="0" w:color="auto"/>
      </w:divBdr>
    </w:div>
    <w:div w:id="792213913">
      <w:bodyDiv w:val="1"/>
      <w:marLeft w:val="0"/>
      <w:marRight w:val="0"/>
      <w:marTop w:val="0"/>
      <w:marBottom w:val="0"/>
      <w:divBdr>
        <w:top w:val="none" w:sz="0" w:space="0" w:color="auto"/>
        <w:left w:val="none" w:sz="0" w:space="0" w:color="auto"/>
        <w:bottom w:val="none" w:sz="0" w:space="0" w:color="auto"/>
        <w:right w:val="none" w:sz="0" w:space="0" w:color="auto"/>
      </w:divBdr>
    </w:div>
    <w:div w:id="807943086">
      <w:bodyDiv w:val="1"/>
      <w:marLeft w:val="0"/>
      <w:marRight w:val="0"/>
      <w:marTop w:val="0"/>
      <w:marBottom w:val="0"/>
      <w:divBdr>
        <w:top w:val="none" w:sz="0" w:space="0" w:color="auto"/>
        <w:left w:val="none" w:sz="0" w:space="0" w:color="auto"/>
        <w:bottom w:val="none" w:sz="0" w:space="0" w:color="auto"/>
        <w:right w:val="none" w:sz="0" w:space="0" w:color="auto"/>
      </w:divBdr>
    </w:div>
    <w:div w:id="847327476">
      <w:bodyDiv w:val="1"/>
      <w:marLeft w:val="0"/>
      <w:marRight w:val="0"/>
      <w:marTop w:val="0"/>
      <w:marBottom w:val="0"/>
      <w:divBdr>
        <w:top w:val="none" w:sz="0" w:space="0" w:color="auto"/>
        <w:left w:val="none" w:sz="0" w:space="0" w:color="auto"/>
        <w:bottom w:val="none" w:sz="0" w:space="0" w:color="auto"/>
        <w:right w:val="none" w:sz="0" w:space="0" w:color="auto"/>
      </w:divBdr>
    </w:div>
    <w:div w:id="926382581">
      <w:bodyDiv w:val="1"/>
      <w:marLeft w:val="0"/>
      <w:marRight w:val="0"/>
      <w:marTop w:val="0"/>
      <w:marBottom w:val="0"/>
      <w:divBdr>
        <w:top w:val="none" w:sz="0" w:space="0" w:color="auto"/>
        <w:left w:val="none" w:sz="0" w:space="0" w:color="auto"/>
        <w:bottom w:val="none" w:sz="0" w:space="0" w:color="auto"/>
        <w:right w:val="none" w:sz="0" w:space="0" w:color="auto"/>
      </w:divBdr>
    </w:div>
    <w:div w:id="969241892">
      <w:bodyDiv w:val="1"/>
      <w:marLeft w:val="0"/>
      <w:marRight w:val="0"/>
      <w:marTop w:val="0"/>
      <w:marBottom w:val="0"/>
      <w:divBdr>
        <w:top w:val="none" w:sz="0" w:space="0" w:color="auto"/>
        <w:left w:val="none" w:sz="0" w:space="0" w:color="auto"/>
        <w:bottom w:val="none" w:sz="0" w:space="0" w:color="auto"/>
        <w:right w:val="none" w:sz="0" w:space="0" w:color="auto"/>
      </w:divBdr>
    </w:div>
    <w:div w:id="1040318763">
      <w:bodyDiv w:val="1"/>
      <w:marLeft w:val="0"/>
      <w:marRight w:val="0"/>
      <w:marTop w:val="0"/>
      <w:marBottom w:val="0"/>
      <w:divBdr>
        <w:top w:val="none" w:sz="0" w:space="0" w:color="auto"/>
        <w:left w:val="none" w:sz="0" w:space="0" w:color="auto"/>
        <w:bottom w:val="none" w:sz="0" w:space="0" w:color="auto"/>
        <w:right w:val="none" w:sz="0" w:space="0" w:color="auto"/>
      </w:divBdr>
    </w:div>
    <w:div w:id="1097942593">
      <w:bodyDiv w:val="1"/>
      <w:marLeft w:val="0"/>
      <w:marRight w:val="0"/>
      <w:marTop w:val="0"/>
      <w:marBottom w:val="0"/>
      <w:divBdr>
        <w:top w:val="none" w:sz="0" w:space="0" w:color="auto"/>
        <w:left w:val="none" w:sz="0" w:space="0" w:color="auto"/>
        <w:bottom w:val="none" w:sz="0" w:space="0" w:color="auto"/>
        <w:right w:val="none" w:sz="0" w:space="0" w:color="auto"/>
      </w:divBdr>
    </w:div>
    <w:div w:id="1104497162">
      <w:bodyDiv w:val="1"/>
      <w:marLeft w:val="0"/>
      <w:marRight w:val="0"/>
      <w:marTop w:val="0"/>
      <w:marBottom w:val="0"/>
      <w:divBdr>
        <w:top w:val="none" w:sz="0" w:space="0" w:color="auto"/>
        <w:left w:val="none" w:sz="0" w:space="0" w:color="auto"/>
        <w:bottom w:val="none" w:sz="0" w:space="0" w:color="auto"/>
        <w:right w:val="none" w:sz="0" w:space="0" w:color="auto"/>
      </w:divBdr>
    </w:div>
    <w:div w:id="1204370487">
      <w:bodyDiv w:val="1"/>
      <w:marLeft w:val="0"/>
      <w:marRight w:val="0"/>
      <w:marTop w:val="0"/>
      <w:marBottom w:val="0"/>
      <w:divBdr>
        <w:top w:val="none" w:sz="0" w:space="0" w:color="auto"/>
        <w:left w:val="none" w:sz="0" w:space="0" w:color="auto"/>
        <w:bottom w:val="none" w:sz="0" w:space="0" w:color="auto"/>
        <w:right w:val="none" w:sz="0" w:space="0" w:color="auto"/>
      </w:divBdr>
    </w:div>
    <w:div w:id="1212695860">
      <w:bodyDiv w:val="1"/>
      <w:marLeft w:val="0"/>
      <w:marRight w:val="0"/>
      <w:marTop w:val="0"/>
      <w:marBottom w:val="0"/>
      <w:divBdr>
        <w:top w:val="none" w:sz="0" w:space="0" w:color="auto"/>
        <w:left w:val="none" w:sz="0" w:space="0" w:color="auto"/>
        <w:bottom w:val="none" w:sz="0" w:space="0" w:color="auto"/>
        <w:right w:val="none" w:sz="0" w:space="0" w:color="auto"/>
      </w:divBdr>
    </w:div>
    <w:div w:id="1225143452">
      <w:bodyDiv w:val="1"/>
      <w:marLeft w:val="0"/>
      <w:marRight w:val="0"/>
      <w:marTop w:val="0"/>
      <w:marBottom w:val="0"/>
      <w:divBdr>
        <w:top w:val="none" w:sz="0" w:space="0" w:color="auto"/>
        <w:left w:val="none" w:sz="0" w:space="0" w:color="auto"/>
        <w:bottom w:val="none" w:sz="0" w:space="0" w:color="auto"/>
        <w:right w:val="none" w:sz="0" w:space="0" w:color="auto"/>
      </w:divBdr>
    </w:div>
    <w:div w:id="1228031639">
      <w:bodyDiv w:val="1"/>
      <w:marLeft w:val="0"/>
      <w:marRight w:val="0"/>
      <w:marTop w:val="0"/>
      <w:marBottom w:val="0"/>
      <w:divBdr>
        <w:top w:val="none" w:sz="0" w:space="0" w:color="auto"/>
        <w:left w:val="none" w:sz="0" w:space="0" w:color="auto"/>
        <w:bottom w:val="none" w:sz="0" w:space="0" w:color="auto"/>
        <w:right w:val="none" w:sz="0" w:space="0" w:color="auto"/>
      </w:divBdr>
    </w:div>
    <w:div w:id="1264413660">
      <w:bodyDiv w:val="1"/>
      <w:marLeft w:val="0"/>
      <w:marRight w:val="0"/>
      <w:marTop w:val="0"/>
      <w:marBottom w:val="0"/>
      <w:divBdr>
        <w:top w:val="none" w:sz="0" w:space="0" w:color="auto"/>
        <w:left w:val="none" w:sz="0" w:space="0" w:color="auto"/>
        <w:bottom w:val="none" w:sz="0" w:space="0" w:color="auto"/>
        <w:right w:val="none" w:sz="0" w:space="0" w:color="auto"/>
      </w:divBdr>
    </w:div>
    <w:div w:id="1264997234">
      <w:bodyDiv w:val="1"/>
      <w:marLeft w:val="0"/>
      <w:marRight w:val="0"/>
      <w:marTop w:val="0"/>
      <w:marBottom w:val="0"/>
      <w:divBdr>
        <w:top w:val="none" w:sz="0" w:space="0" w:color="auto"/>
        <w:left w:val="none" w:sz="0" w:space="0" w:color="auto"/>
        <w:bottom w:val="none" w:sz="0" w:space="0" w:color="auto"/>
        <w:right w:val="none" w:sz="0" w:space="0" w:color="auto"/>
      </w:divBdr>
    </w:div>
    <w:div w:id="1273780018">
      <w:bodyDiv w:val="1"/>
      <w:marLeft w:val="0"/>
      <w:marRight w:val="0"/>
      <w:marTop w:val="0"/>
      <w:marBottom w:val="0"/>
      <w:divBdr>
        <w:top w:val="none" w:sz="0" w:space="0" w:color="auto"/>
        <w:left w:val="none" w:sz="0" w:space="0" w:color="auto"/>
        <w:bottom w:val="none" w:sz="0" w:space="0" w:color="auto"/>
        <w:right w:val="none" w:sz="0" w:space="0" w:color="auto"/>
      </w:divBdr>
    </w:div>
    <w:div w:id="1292859412">
      <w:bodyDiv w:val="1"/>
      <w:marLeft w:val="0"/>
      <w:marRight w:val="0"/>
      <w:marTop w:val="0"/>
      <w:marBottom w:val="0"/>
      <w:divBdr>
        <w:top w:val="none" w:sz="0" w:space="0" w:color="auto"/>
        <w:left w:val="none" w:sz="0" w:space="0" w:color="auto"/>
        <w:bottom w:val="none" w:sz="0" w:space="0" w:color="auto"/>
        <w:right w:val="none" w:sz="0" w:space="0" w:color="auto"/>
      </w:divBdr>
    </w:div>
    <w:div w:id="1299142030">
      <w:bodyDiv w:val="1"/>
      <w:marLeft w:val="0"/>
      <w:marRight w:val="0"/>
      <w:marTop w:val="0"/>
      <w:marBottom w:val="0"/>
      <w:divBdr>
        <w:top w:val="none" w:sz="0" w:space="0" w:color="auto"/>
        <w:left w:val="none" w:sz="0" w:space="0" w:color="auto"/>
        <w:bottom w:val="none" w:sz="0" w:space="0" w:color="auto"/>
        <w:right w:val="none" w:sz="0" w:space="0" w:color="auto"/>
      </w:divBdr>
    </w:div>
    <w:div w:id="1308820027">
      <w:bodyDiv w:val="1"/>
      <w:marLeft w:val="0"/>
      <w:marRight w:val="0"/>
      <w:marTop w:val="0"/>
      <w:marBottom w:val="0"/>
      <w:divBdr>
        <w:top w:val="none" w:sz="0" w:space="0" w:color="auto"/>
        <w:left w:val="none" w:sz="0" w:space="0" w:color="auto"/>
        <w:bottom w:val="none" w:sz="0" w:space="0" w:color="auto"/>
        <w:right w:val="none" w:sz="0" w:space="0" w:color="auto"/>
      </w:divBdr>
    </w:div>
    <w:div w:id="1389381514">
      <w:bodyDiv w:val="1"/>
      <w:marLeft w:val="0"/>
      <w:marRight w:val="0"/>
      <w:marTop w:val="0"/>
      <w:marBottom w:val="0"/>
      <w:divBdr>
        <w:top w:val="none" w:sz="0" w:space="0" w:color="auto"/>
        <w:left w:val="none" w:sz="0" w:space="0" w:color="auto"/>
        <w:bottom w:val="none" w:sz="0" w:space="0" w:color="auto"/>
        <w:right w:val="none" w:sz="0" w:space="0" w:color="auto"/>
      </w:divBdr>
    </w:div>
    <w:div w:id="1441728841">
      <w:bodyDiv w:val="1"/>
      <w:marLeft w:val="0"/>
      <w:marRight w:val="0"/>
      <w:marTop w:val="0"/>
      <w:marBottom w:val="0"/>
      <w:divBdr>
        <w:top w:val="none" w:sz="0" w:space="0" w:color="auto"/>
        <w:left w:val="none" w:sz="0" w:space="0" w:color="auto"/>
        <w:bottom w:val="none" w:sz="0" w:space="0" w:color="auto"/>
        <w:right w:val="none" w:sz="0" w:space="0" w:color="auto"/>
      </w:divBdr>
    </w:div>
    <w:div w:id="1511145267">
      <w:bodyDiv w:val="1"/>
      <w:marLeft w:val="0"/>
      <w:marRight w:val="0"/>
      <w:marTop w:val="0"/>
      <w:marBottom w:val="0"/>
      <w:divBdr>
        <w:top w:val="none" w:sz="0" w:space="0" w:color="auto"/>
        <w:left w:val="none" w:sz="0" w:space="0" w:color="auto"/>
        <w:bottom w:val="none" w:sz="0" w:space="0" w:color="auto"/>
        <w:right w:val="none" w:sz="0" w:space="0" w:color="auto"/>
      </w:divBdr>
    </w:div>
    <w:div w:id="1583251282">
      <w:bodyDiv w:val="1"/>
      <w:marLeft w:val="0"/>
      <w:marRight w:val="0"/>
      <w:marTop w:val="0"/>
      <w:marBottom w:val="0"/>
      <w:divBdr>
        <w:top w:val="none" w:sz="0" w:space="0" w:color="auto"/>
        <w:left w:val="none" w:sz="0" w:space="0" w:color="auto"/>
        <w:bottom w:val="none" w:sz="0" w:space="0" w:color="auto"/>
        <w:right w:val="none" w:sz="0" w:space="0" w:color="auto"/>
      </w:divBdr>
    </w:div>
    <w:div w:id="1588222725">
      <w:bodyDiv w:val="1"/>
      <w:marLeft w:val="0"/>
      <w:marRight w:val="0"/>
      <w:marTop w:val="0"/>
      <w:marBottom w:val="0"/>
      <w:divBdr>
        <w:top w:val="none" w:sz="0" w:space="0" w:color="auto"/>
        <w:left w:val="none" w:sz="0" w:space="0" w:color="auto"/>
        <w:bottom w:val="none" w:sz="0" w:space="0" w:color="auto"/>
        <w:right w:val="none" w:sz="0" w:space="0" w:color="auto"/>
      </w:divBdr>
    </w:div>
    <w:div w:id="1621256270">
      <w:bodyDiv w:val="1"/>
      <w:marLeft w:val="0"/>
      <w:marRight w:val="0"/>
      <w:marTop w:val="0"/>
      <w:marBottom w:val="0"/>
      <w:divBdr>
        <w:top w:val="none" w:sz="0" w:space="0" w:color="auto"/>
        <w:left w:val="none" w:sz="0" w:space="0" w:color="auto"/>
        <w:bottom w:val="none" w:sz="0" w:space="0" w:color="auto"/>
        <w:right w:val="none" w:sz="0" w:space="0" w:color="auto"/>
      </w:divBdr>
    </w:div>
    <w:div w:id="1633251211">
      <w:bodyDiv w:val="1"/>
      <w:marLeft w:val="0"/>
      <w:marRight w:val="0"/>
      <w:marTop w:val="0"/>
      <w:marBottom w:val="0"/>
      <w:divBdr>
        <w:top w:val="none" w:sz="0" w:space="0" w:color="auto"/>
        <w:left w:val="none" w:sz="0" w:space="0" w:color="auto"/>
        <w:bottom w:val="none" w:sz="0" w:space="0" w:color="auto"/>
        <w:right w:val="none" w:sz="0" w:space="0" w:color="auto"/>
      </w:divBdr>
    </w:div>
    <w:div w:id="1678193642">
      <w:bodyDiv w:val="1"/>
      <w:marLeft w:val="0"/>
      <w:marRight w:val="0"/>
      <w:marTop w:val="0"/>
      <w:marBottom w:val="0"/>
      <w:divBdr>
        <w:top w:val="none" w:sz="0" w:space="0" w:color="auto"/>
        <w:left w:val="none" w:sz="0" w:space="0" w:color="auto"/>
        <w:bottom w:val="none" w:sz="0" w:space="0" w:color="auto"/>
        <w:right w:val="none" w:sz="0" w:space="0" w:color="auto"/>
      </w:divBdr>
    </w:div>
    <w:div w:id="1690448259">
      <w:bodyDiv w:val="1"/>
      <w:marLeft w:val="0"/>
      <w:marRight w:val="0"/>
      <w:marTop w:val="0"/>
      <w:marBottom w:val="0"/>
      <w:divBdr>
        <w:top w:val="none" w:sz="0" w:space="0" w:color="auto"/>
        <w:left w:val="none" w:sz="0" w:space="0" w:color="auto"/>
        <w:bottom w:val="none" w:sz="0" w:space="0" w:color="auto"/>
        <w:right w:val="none" w:sz="0" w:space="0" w:color="auto"/>
      </w:divBdr>
    </w:div>
    <w:div w:id="1710259894">
      <w:bodyDiv w:val="1"/>
      <w:marLeft w:val="0"/>
      <w:marRight w:val="0"/>
      <w:marTop w:val="0"/>
      <w:marBottom w:val="0"/>
      <w:divBdr>
        <w:top w:val="none" w:sz="0" w:space="0" w:color="auto"/>
        <w:left w:val="none" w:sz="0" w:space="0" w:color="auto"/>
        <w:bottom w:val="none" w:sz="0" w:space="0" w:color="auto"/>
        <w:right w:val="none" w:sz="0" w:space="0" w:color="auto"/>
      </w:divBdr>
    </w:div>
    <w:div w:id="1736469206">
      <w:bodyDiv w:val="1"/>
      <w:marLeft w:val="0"/>
      <w:marRight w:val="0"/>
      <w:marTop w:val="0"/>
      <w:marBottom w:val="0"/>
      <w:divBdr>
        <w:top w:val="none" w:sz="0" w:space="0" w:color="auto"/>
        <w:left w:val="none" w:sz="0" w:space="0" w:color="auto"/>
        <w:bottom w:val="none" w:sz="0" w:space="0" w:color="auto"/>
        <w:right w:val="none" w:sz="0" w:space="0" w:color="auto"/>
      </w:divBdr>
    </w:div>
    <w:div w:id="1761871928">
      <w:bodyDiv w:val="1"/>
      <w:marLeft w:val="0"/>
      <w:marRight w:val="0"/>
      <w:marTop w:val="0"/>
      <w:marBottom w:val="0"/>
      <w:divBdr>
        <w:top w:val="none" w:sz="0" w:space="0" w:color="auto"/>
        <w:left w:val="none" w:sz="0" w:space="0" w:color="auto"/>
        <w:bottom w:val="none" w:sz="0" w:space="0" w:color="auto"/>
        <w:right w:val="none" w:sz="0" w:space="0" w:color="auto"/>
      </w:divBdr>
    </w:div>
    <w:div w:id="1765998846">
      <w:bodyDiv w:val="1"/>
      <w:marLeft w:val="0"/>
      <w:marRight w:val="0"/>
      <w:marTop w:val="0"/>
      <w:marBottom w:val="0"/>
      <w:divBdr>
        <w:top w:val="none" w:sz="0" w:space="0" w:color="auto"/>
        <w:left w:val="none" w:sz="0" w:space="0" w:color="auto"/>
        <w:bottom w:val="none" w:sz="0" w:space="0" w:color="auto"/>
        <w:right w:val="none" w:sz="0" w:space="0" w:color="auto"/>
      </w:divBdr>
    </w:div>
    <w:div w:id="1797988199">
      <w:bodyDiv w:val="1"/>
      <w:marLeft w:val="0"/>
      <w:marRight w:val="0"/>
      <w:marTop w:val="0"/>
      <w:marBottom w:val="0"/>
      <w:divBdr>
        <w:top w:val="none" w:sz="0" w:space="0" w:color="auto"/>
        <w:left w:val="none" w:sz="0" w:space="0" w:color="auto"/>
        <w:bottom w:val="none" w:sz="0" w:space="0" w:color="auto"/>
        <w:right w:val="none" w:sz="0" w:space="0" w:color="auto"/>
      </w:divBdr>
    </w:div>
    <w:div w:id="1829324387">
      <w:bodyDiv w:val="1"/>
      <w:marLeft w:val="0"/>
      <w:marRight w:val="0"/>
      <w:marTop w:val="0"/>
      <w:marBottom w:val="0"/>
      <w:divBdr>
        <w:top w:val="none" w:sz="0" w:space="0" w:color="auto"/>
        <w:left w:val="none" w:sz="0" w:space="0" w:color="auto"/>
        <w:bottom w:val="none" w:sz="0" w:space="0" w:color="auto"/>
        <w:right w:val="none" w:sz="0" w:space="0" w:color="auto"/>
      </w:divBdr>
    </w:div>
    <w:div w:id="1851870375">
      <w:bodyDiv w:val="1"/>
      <w:marLeft w:val="0"/>
      <w:marRight w:val="0"/>
      <w:marTop w:val="0"/>
      <w:marBottom w:val="0"/>
      <w:divBdr>
        <w:top w:val="none" w:sz="0" w:space="0" w:color="auto"/>
        <w:left w:val="none" w:sz="0" w:space="0" w:color="auto"/>
        <w:bottom w:val="none" w:sz="0" w:space="0" w:color="auto"/>
        <w:right w:val="none" w:sz="0" w:space="0" w:color="auto"/>
      </w:divBdr>
    </w:div>
    <w:div w:id="2024166949">
      <w:bodyDiv w:val="1"/>
      <w:marLeft w:val="0"/>
      <w:marRight w:val="0"/>
      <w:marTop w:val="0"/>
      <w:marBottom w:val="0"/>
      <w:divBdr>
        <w:top w:val="none" w:sz="0" w:space="0" w:color="auto"/>
        <w:left w:val="none" w:sz="0" w:space="0" w:color="auto"/>
        <w:bottom w:val="none" w:sz="0" w:space="0" w:color="auto"/>
        <w:right w:val="none" w:sz="0" w:space="0" w:color="auto"/>
      </w:divBdr>
    </w:div>
    <w:div w:id="2050715342">
      <w:bodyDiv w:val="1"/>
      <w:marLeft w:val="0"/>
      <w:marRight w:val="0"/>
      <w:marTop w:val="0"/>
      <w:marBottom w:val="0"/>
      <w:divBdr>
        <w:top w:val="none" w:sz="0" w:space="0" w:color="auto"/>
        <w:left w:val="none" w:sz="0" w:space="0" w:color="auto"/>
        <w:bottom w:val="none" w:sz="0" w:space="0" w:color="auto"/>
        <w:right w:val="none" w:sz="0" w:space="0" w:color="auto"/>
      </w:divBdr>
    </w:div>
    <w:div w:id="208047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5.emf"/><Relationship Id="rId47"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header" Target="header3.xml"/><Relationship Id="rId45" Type="http://schemas.openxmlformats.org/officeDocument/2006/relationships/image" Target="media/image28.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4b358e-6601-4941-a2eb-4c79fd600507">
      <Value>193</Value>
      <Value>235</Value>
    </TaxCatchAll>
    <TaxKeywordTaxHTField xmlns="634b358e-6601-4941-a2eb-4c79fd600507">
      <Terms xmlns="http://schemas.microsoft.com/office/infopath/2007/PartnerControls"/>
    </TaxKeywordTaxHTField>
    <h7b057cda0f3490fb065e9d02c04cfbb xmlns="892028E3-771C-45A7-963F-EC9269DED961">
      <Terms xmlns="http://schemas.microsoft.com/office/infopath/2007/PartnerControls">
        <TermInfo xmlns="http://schemas.microsoft.com/office/infopath/2007/PartnerControls">
          <TermName xmlns="http://schemas.microsoft.com/office/infopath/2007/PartnerControls">Quantitative</TermName>
          <TermId xmlns="http://schemas.microsoft.com/office/infopath/2007/PartnerControls">b4f7dfa1-7d57-451e-ba26-8a1bc2f0af10</TermId>
        </TermInfo>
      </Terms>
    </h7b057cda0f3490fb065e9d02c04cfbb>
    <gc12128545354b999fd7107ed3e9b23c xmlns="892028e3-771c-45a7-963f-ec9269ded961">
      <Terms xmlns="http://schemas.microsoft.com/office/infopath/2007/PartnerControls">
        <TermInfo xmlns="http://schemas.microsoft.com/office/infopath/2007/PartnerControls">
          <TermName>Report</TermName>
          <TermId>cb1e67ee-2586-46e8-9f6b-a06d48d5f950</TermId>
        </TermInfo>
      </Terms>
    </gc12128545354b999fd7107ed3e9b23c>
    <hd6e880139074265ae2b659fee7d64d1 xmlns="892028e3-771c-45a7-963f-ec9269ded961">
      <Terms xmlns="http://schemas.microsoft.com/office/infopath/2007/PartnerControls"/>
    </hd6e880139074265ae2b659fee7d64d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D32BE08044C49880722370E1E50B6" ma:contentTypeVersion="2" ma:contentTypeDescription="Create a new document." ma:contentTypeScope="" ma:versionID="7034dd1ba6b917e4bad3020e9c28b67f">
  <xsd:schema xmlns:xsd="http://www.w3.org/2001/XMLSchema" xmlns:xs="http://www.w3.org/2001/XMLSchema" xmlns:p="http://schemas.microsoft.com/office/2006/metadata/properties" xmlns:ns2="892028E3-771C-45A7-963F-EC9269DED961" xmlns:ns3="892028e3-771c-45a7-963f-ec9269ded961" xmlns:ns4="634b358e-6601-4941-a2eb-4c79fd600507" targetNamespace="http://schemas.microsoft.com/office/2006/metadata/properties" ma:root="true" ma:fieldsID="0ca7a16e561c54a741a480b7f96547db" ns2:_="" ns3:_="" ns4:_="">
    <xsd:import namespace="892028E3-771C-45A7-963F-EC9269DED961"/>
    <xsd:import namespace="892028e3-771c-45a7-963f-ec9269ded961"/>
    <xsd:import namespace="634b358e-6601-4941-a2eb-4c79fd600507"/>
    <xsd:element name="properties">
      <xsd:complexType>
        <xsd:sequence>
          <xsd:element name="documentManagement">
            <xsd:complexType>
              <xsd:all>
                <xsd:element ref="ns2:h7b057cda0f3490fb065e9d02c04cfbb" minOccurs="0"/>
                <xsd:element ref="ns4:TaxCatchAll" minOccurs="0"/>
                <xsd:element ref="ns4:TaxKeywordTaxHTField" minOccurs="0"/>
                <xsd:element ref="ns3:hd6e880139074265ae2b659fee7d64d1" minOccurs="0"/>
                <xsd:element ref="ns3:gc12128545354b999fd7107ed3e9b23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028E3-771C-45A7-963F-EC9269DED961" elementFormDefault="qualified">
    <xsd:import namespace="http://schemas.microsoft.com/office/2006/documentManagement/types"/>
    <xsd:import namespace="http://schemas.microsoft.com/office/infopath/2007/PartnerControls"/>
    <xsd:element name="h7b057cda0f3490fb065e9d02c04cfbb" ma:index="9" nillable="true" ma:taxonomy="true" ma:internalName="h7b057cda0f3490fb065e9d02c04cfbb" ma:taxonomyFieldName="Reporting_x0020_Type" ma:displayName="Reporting Type" ma:default="" ma:fieldId="{17b057cd-a0f3-490f-b065-e9d02c04cfbb}" ma:sspId="cb76b7db-bbbf-4f04-ae6c-756dd05b89b7" ma:termSetId="197f07e5-d964-4a02-80e1-166099370f66" ma:anchorId="046b96ea-82b2-4b3e-b506-bbee41e89dc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2028e3-771c-45a7-963f-ec9269ded961" elementFormDefault="qualified">
    <xsd:import namespace="http://schemas.microsoft.com/office/2006/documentManagement/types"/>
    <xsd:import namespace="http://schemas.microsoft.com/office/infopath/2007/PartnerControls"/>
    <xsd:element name="hd6e880139074265ae2b659fee7d64d1" ma:index="14" nillable="true" ma:taxonomy="true" ma:internalName="hd6e880139074265ae2b659fee7d64d1" ma:taxonomyFieldName="Qualitative" ma:displayName="Qualitative" ma:default="" ma:fieldId="{1d6e8801-3907-4265-ae2b-659fee7d64d1}" ma:sspId="cb76b7db-bbbf-4f04-ae6c-756dd05b89b7" ma:termSetId="197f07e5-d964-4a02-80e1-166099370f66" ma:anchorId="247c7821-8fbb-406b-8328-f14dd02546eb" ma:open="false" ma:isKeyword="false">
      <xsd:complexType>
        <xsd:sequence>
          <xsd:element ref="pc:Terms" minOccurs="0" maxOccurs="1"/>
        </xsd:sequence>
      </xsd:complexType>
    </xsd:element>
    <xsd:element name="gc12128545354b999fd7107ed3e9b23c" ma:index="16" nillable="true" ma:taxonomy="true" ma:internalName="gc12128545354b999fd7107ed3e9b23c" ma:taxonomyFieldName="Quantitative" ma:displayName="Quantitative" ma:default="" ma:fieldId="{0c121285-4535-4b99-9fd7-107ed3e9b23c}" ma:sspId="cb76b7db-bbbf-4f04-ae6c-756dd05b89b7" ma:termSetId="197f07e5-d964-4a02-80e1-166099370f66" ma:anchorId="b4f7dfa1-7d57-451e-ba26-8a1bc2f0af1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4b358e-6601-4941-a2eb-4c79fd6005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40ffd6-bfd4-49d5-a95d-30c0177cf92d}" ma:internalName="TaxCatchAll" ma:showField="CatchAllData" ma:web="634b358e-6601-4941-a2eb-4c79fd600507">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cb76b7db-bbbf-4f04-ae6c-756dd05b89b7"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2069-9098-4289-AE58-A7674CB6631D}">
  <ds:schemaRefs>
    <ds:schemaRef ds:uri="http://schemas.microsoft.com/sharepoint/v3/contenttype/forms"/>
  </ds:schemaRefs>
</ds:datastoreItem>
</file>

<file path=customXml/itemProps2.xml><?xml version="1.0" encoding="utf-8"?>
<ds:datastoreItem xmlns:ds="http://schemas.openxmlformats.org/officeDocument/2006/customXml" ds:itemID="{73C178F5-159A-416B-A08C-2F6CA95988C8}">
  <ds:schemaRefs>
    <ds:schemaRef ds:uri="http://schemas.microsoft.com/office/2006/documentManagement/types"/>
    <ds:schemaRef ds:uri="http://purl.org/dc/terms/"/>
    <ds:schemaRef ds:uri="http://purl.org/dc/dcmitype/"/>
    <ds:schemaRef ds:uri="http://schemas.microsoft.com/office/infopath/2007/PartnerControls"/>
    <ds:schemaRef ds:uri="634b358e-6601-4941-a2eb-4c79fd600507"/>
    <ds:schemaRef ds:uri="892028E3-771C-45A7-963F-EC9269DED961"/>
    <ds:schemaRef ds:uri="http://purl.org/dc/elements/1.1/"/>
    <ds:schemaRef ds:uri="http://schemas.microsoft.com/office/2006/metadata/properties"/>
    <ds:schemaRef ds:uri="http://schemas.openxmlformats.org/package/2006/metadata/core-properties"/>
    <ds:schemaRef ds:uri="892028e3-771c-45a7-963f-ec9269ded961"/>
    <ds:schemaRef ds:uri="http://www.w3.org/XML/1998/namespace"/>
  </ds:schemaRefs>
</ds:datastoreItem>
</file>

<file path=customXml/itemProps3.xml><?xml version="1.0" encoding="utf-8"?>
<ds:datastoreItem xmlns:ds="http://schemas.openxmlformats.org/officeDocument/2006/customXml" ds:itemID="{A83B854D-0717-4BF5-97D0-22B959356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028E3-771C-45A7-963F-EC9269DED961"/>
    <ds:schemaRef ds:uri="892028e3-771c-45a7-963f-ec9269ded961"/>
    <ds:schemaRef ds:uri="634b358e-6601-4941-a2eb-4c79fd600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00C4B3-7877-4F9D-9B55-E1877FF8B093}">
  <ds:schemaRefs>
    <ds:schemaRef ds:uri="http://schemas.microsoft.com/office/2006/metadata/customXsn"/>
  </ds:schemaRefs>
</ds:datastoreItem>
</file>

<file path=customXml/itemProps5.xml><?xml version="1.0" encoding="utf-8"?>
<ds:datastoreItem xmlns:ds="http://schemas.openxmlformats.org/officeDocument/2006/customXml" ds:itemID="{4CFD6DFC-5CAE-4189-A19E-FA0C47710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FF5E35EE</Template>
  <TotalTime>0</TotalTime>
  <Pages>65</Pages>
  <Words>11862</Words>
  <Characters>66958</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GRx Active Families_Final Report</vt:lpstr>
    </vt:vector>
  </TitlesOfParts>
  <Company>BRC Marketing &amp; Social Reseach</Company>
  <LinksUpToDate>false</LinksUpToDate>
  <CharactersWithSpaces>78663</CharactersWithSpaces>
  <SharedDoc>false</SharedDoc>
  <HLinks>
    <vt:vector size="396" baseType="variant">
      <vt:variant>
        <vt:i4>1900597</vt:i4>
      </vt:variant>
      <vt:variant>
        <vt:i4>401</vt:i4>
      </vt:variant>
      <vt:variant>
        <vt:i4>0</vt:i4>
      </vt:variant>
      <vt:variant>
        <vt:i4>5</vt:i4>
      </vt:variant>
      <vt:variant>
        <vt:lpwstr/>
      </vt:variant>
      <vt:variant>
        <vt:lpwstr>_Toc297274755</vt:lpwstr>
      </vt:variant>
      <vt:variant>
        <vt:i4>1900597</vt:i4>
      </vt:variant>
      <vt:variant>
        <vt:i4>395</vt:i4>
      </vt:variant>
      <vt:variant>
        <vt:i4>0</vt:i4>
      </vt:variant>
      <vt:variant>
        <vt:i4>5</vt:i4>
      </vt:variant>
      <vt:variant>
        <vt:lpwstr/>
      </vt:variant>
      <vt:variant>
        <vt:lpwstr>_Toc297274754</vt:lpwstr>
      </vt:variant>
      <vt:variant>
        <vt:i4>1900597</vt:i4>
      </vt:variant>
      <vt:variant>
        <vt:i4>389</vt:i4>
      </vt:variant>
      <vt:variant>
        <vt:i4>0</vt:i4>
      </vt:variant>
      <vt:variant>
        <vt:i4>5</vt:i4>
      </vt:variant>
      <vt:variant>
        <vt:lpwstr/>
      </vt:variant>
      <vt:variant>
        <vt:lpwstr>_Toc297274753</vt:lpwstr>
      </vt:variant>
      <vt:variant>
        <vt:i4>1900597</vt:i4>
      </vt:variant>
      <vt:variant>
        <vt:i4>383</vt:i4>
      </vt:variant>
      <vt:variant>
        <vt:i4>0</vt:i4>
      </vt:variant>
      <vt:variant>
        <vt:i4>5</vt:i4>
      </vt:variant>
      <vt:variant>
        <vt:lpwstr/>
      </vt:variant>
      <vt:variant>
        <vt:lpwstr>_Toc297274752</vt:lpwstr>
      </vt:variant>
      <vt:variant>
        <vt:i4>1900597</vt:i4>
      </vt:variant>
      <vt:variant>
        <vt:i4>377</vt:i4>
      </vt:variant>
      <vt:variant>
        <vt:i4>0</vt:i4>
      </vt:variant>
      <vt:variant>
        <vt:i4>5</vt:i4>
      </vt:variant>
      <vt:variant>
        <vt:lpwstr/>
      </vt:variant>
      <vt:variant>
        <vt:lpwstr>_Toc297274751</vt:lpwstr>
      </vt:variant>
      <vt:variant>
        <vt:i4>1900597</vt:i4>
      </vt:variant>
      <vt:variant>
        <vt:i4>371</vt:i4>
      </vt:variant>
      <vt:variant>
        <vt:i4>0</vt:i4>
      </vt:variant>
      <vt:variant>
        <vt:i4>5</vt:i4>
      </vt:variant>
      <vt:variant>
        <vt:lpwstr/>
      </vt:variant>
      <vt:variant>
        <vt:lpwstr>_Toc297274750</vt:lpwstr>
      </vt:variant>
      <vt:variant>
        <vt:i4>1835061</vt:i4>
      </vt:variant>
      <vt:variant>
        <vt:i4>365</vt:i4>
      </vt:variant>
      <vt:variant>
        <vt:i4>0</vt:i4>
      </vt:variant>
      <vt:variant>
        <vt:i4>5</vt:i4>
      </vt:variant>
      <vt:variant>
        <vt:lpwstr/>
      </vt:variant>
      <vt:variant>
        <vt:lpwstr>_Toc297274749</vt:lpwstr>
      </vt:variant>
      <vt:variant>
        <vt:i4>1835061</vt:i4>
      </vt:variant>
      <vt:variant>
        <vt:i4>359</vt:i4>
      </vt:variant>
      <vt:variant>
        <vt:i4>0</vt:i4>
      </vt:variant>
      <vt:variant>
        <vt:i4>5</vt:i4>
      </vt:variant>
      <vt:variant>
        <vt:lpwstr/>
      </vt:variant>
      <vt:variant>
        <vt:lpwstr>_Toc297274748</vt:lpwstr>
      </vt:variant>
      <vt:variant>
        <vt:i4>1835061</vt:i4>
      </vt:variant>
      <vt:variant>
        <vt:i4>353</vt:i4>
      </vt:variant>
      <vt:variant>
        <vt:i4>0</vt:i4>
      </vt:variant>
      <vt:variant>
        <vt:i4>5</vt:i4>
      </vt:variant>
      <vt:variant>
        <vt:lpwstr/>
      </vt:variant>
      <vt:variant>
        <vt:lpwstr>_Toc297274747</vt:lpwstr>
      </vt:variant>
      <vt:variant>
        <vt:i4>1835061</vt:i4>
      </vt:variant>
      <vt:variant>
        <vt:i4>347</vt:i4>
      </vt:variant>
      <vt:variant>
        <vt:i4>0</vt:i4>
      </vt:variant>
      <vt:variant>
        <vt:i4>5</vt:i4>
      </vt:variant>
      <vt:variant>
        <vt:lpwstr/>
      </vt:variant>
      <vt:variant>
        <vt:lpwstr>_Toc297274746</vt:lpwstr>
      </vt:variant>
      <vt:variant>
        <vt:i4>1835061</vt:i4>
      </vt:variant>
      <vt:variant>
        <vt:i4>341</vt:i4>
      </vt:variant>
      <vt:variant>
        <vt:i4>0</vt:i4>
      </vt:variant>
      <vt:variant>
        <vt:i4>5</vt:i4>
      </vt:variant>
      <vt:variant>
        <vt:lpwstr/>
      </vt:variant>
      <vt:variant>
        <vt:lpwstr>_Toc297274745</vt:lpwstr>
      </vt:variant>
      <vt:variant>
        <vt:i4>1835061</vt:i4>
      </vt:variant>
      <vt:variant>
        <vt:i4>332</vt:i4>
      </vt:variant>
      <vt:variant>
        <vt:i4>0</vt:i4>
      </vt:variant>
      <vt:variant>
        <vt:i4>5</vt:i4>
      </vt:variant>
      <vt:variant>
        <vt:lpwstr/>
      </vt:variant>
      <vt:variant>
        <vt:lpwstr>_Toc297274744</vt:lpwstr>
      </vt:variant>
      <vt:variant>
        <vt:i4>1835061</vt:i4>
      </vt:variant>
      <vt:variant>
        <vt:i4>326</vt:i4>
      </vt:variant>
      <vt:variant>
        <vt:i4>0</vt:i4>
      </vt:variant>
      <vt:variant>
        <vt:i4>5</vt:i4>
      </vt:variant>
      <vt:variant>
        <vt:lpwstr/>
      </vt:variant>
      <vt:variant>
        <vt:lpwstr>_Toc297274743</vt:lpwstr>
      </vt:variant>
      <vt:variant>
        <vt:i4>1835061</vt:i4>
      </vt:variant>
      <vt:variant>
        <vt:i4>320</vt:i4>
      </vt:variant>
      <vt:variant>
        <vt:i4>0</vt:i4>
      </vt:variant>
      <vt:variant>
        <vt:i4>5</vt:i4>
      </vt:variant>
      <vt:variant>
        <vt:lpwstr/>
      </vt:variant>
      <vt:variant>
        <vt:lpwstr>_Toc297274742</vt:lpwstr>
      </vt:variant>
      <vt:variant>
        <vt:i4>1835061</vt:i4>
      </vt:variant>
      <vt:variant>
        <vt:i4>314</vt:i4>
      </vt:variant>
      <vt:variant>
        <vt:i4>0</vt:i4>
      </vt:variant>
      <vt:variant>
        <vt:i4>5</vt:i4>
      </vt:variant>
      <vt:variant>
        <vt:lpwstr/>
      </vt:variant>
      <vt:variant>
        <vt:lpwstr>_Toc297274741</vt:lpwstr>
      </vt:variant>
      <vt:variant>
        <vt:i4>1835061</vt:i4>
      </vt:variant>
      <vt:variant>
        <vt:i4>308</vt:i4>
      </vt:variant>
      <vt:variant>
        <vt:i4>0</vt:i4>
      </vt:variant>
      <vt:variant>
        <vt:i4>5</vt:i4>
      </vt:variant>
      <vt:variant>
        <vt:lpwstr/>
      </vt:variant>
      <vt:variant>
        <vt:lpwstr>_Toc297274740</vt:lpwstr>
      </vt:variant>
      <vt:variant>
        <vt:i4>1769525</vt:i4>
      </vt:variant>
      <vt:variant>
        <vt:i4>302</vt:i4>
      </vt:variant>
      <vt:variant>
        <vt:i4>0</vt:i4>
      </vt:variant>
      <vt:variant>
        <vt:i4>5</vt:i4>
      </vt:variant>
      <vt:variant>
        <vt:lpwstr/>
      </vt:variant>
      <vt:variant>
        <vt:lpwstr>_Toc297274739</vt:lpwstr>
      </vt:variant>
      <vt:variant>
        <vt:i4>1769525</vt:i4>
      </vt:variant>
      <vt:variant>
        <vt:i4>296</vt:i4>
      </vt:variant>
      <vt:variant>
        <vt:i4>0</vt:i4>
      </vt:variant>
      <vt:variant>
        <vt:i4>5</vt:i4>
      </vt:variant>
      <vt:variant>
        <vt:lpwstr/>
      </vt:variant>
      <vt:variant>
        <vt:lpwstr>_Toc297274738</vt:lpwstr>
      </vt:variant>
      <vt:variant>
        <vt:i4>1769525</vt:i4>
      </vt:variant>
      <vt:variant>
        <vt:i4>290</vt:i4>
      </vt:variant>
      <vt:variant>
        <vt:i4>0</vt:i4>
      </vt:variant>
      <vt:variant>
        <vt:i4>5</vt:i4>
      </vt:variant>
      <vt:variant>
        <vt:lpwstr/>
      </vt:variant>
      <vt:variant>
        <vt:lpwstr>_Toc297274737</vt:lpwstr>
      </vt:variant>
      <vt:variant>
        <vt:i4>1769525</vt:i4>
      </vt:variant>
      <vt:variant>
        <vt:i4>284</vt:i4>
      </vt:variant>
      <vt:variant>
        <vt:i4>0</vt:i4>
      </vt:variant>
      <vt:variant>
        <vt:i4>5</vt:i4>
      </vt:variant>
      <vt:variant>
        <vt:lpwstr/>
      </vt:variant>
      <vt:variant>
        <vt:lpwstr>_Toc297274736</vt:lpwstr>
      </vt:variant>
      <vt:variant>
        <vt:i4>1769525</vt:i4>
      </vt:variant>
      <vt:variant>
        <vt:i4>278</vt:i4>
      </vt:variant>
      <vt:variant>
        <vt:i4>0</vt:i4>
      </vt:variant>
      <vt:variant>
        <vt:i4>5</vt:i4>
      </vt:variant>
      <vt:variant>
        <vt:lpwstr/>
      </vt:variant>
      <vt:variant>
        <vt:lpwstr>_Toc297274735</vt:lpwstr>
      </vt:variant>
      <vt:variant>
        <vt:i4>1769525</vt:i4>
      </vt:variant>
      <vt:variant>
        <vt:i4>272</vt:i4>
      </vt:variant>
      <vt:variant>
        <vt:i4>0</vt:i4>
      </vt:variant>
      <vt:variant>
        <vt:i4>5</vt:i4>
      </vt:variant>
      <vt:variant>
        <vt:lpwstr/>
      </vt:variant>
      <vt:variant>
        <vt:lpwstr>_Toc297274734</vt:lpwstr>
      </vt:variant>
      <vt:variant>
        <vt:i4>1769525</vt:i4>
      </vt:variant>
      <vt:variant>
        <vt:i4>266</vt:i4>
      </vt:variant>
      <vt:variant>
        <vt:i4>0</vt:i4>
      </vt:variant>
      <vt:variant>
        <vt:i4>5</vt:i4>
      </vt:variant>
      <vt:variant>
        <vt:lpwstr/>
      </vt:variant>
      <vt:variant>
        <vt:lpwstr>_Toc297274733</vt:lpwstr>
      </vt:variant>
      <vt:variant>
        <vt:i4>1769525</vt:i4>
      </vt:variant>
      <vt:variant>
        <vt:i4>260</vt:i4>
      </vt:variant>
      <vt:variant>
        <vt:i4>0</vt:i4>
      </vt:variant>
      <vt:variant>
        <vt:i4>5</vt:i4>
      </vt:variant>
      <vt:variant>
        <vt:lpwstr/>
      </vt:variant>
      <vt:variant>
        <vt:lpwstr>_Toc297274732</vt:lpwstr>
      </vt:variant>
      <vt:variant>
        <vt:i4>1769525</vt:i4>
      </vt:variant>
      <vt:variant>
        <vt:i4>254</vt:i4>
      </vt:variant>
      <vt:variant>
        <vt:i4>0</vt:i4>
      </vt:variant>
      <vt:variant>
        <vt:i4>5</vt:i4>
      </vt:variant>
      <vt:variant>
        <vt:lpwstr/>
      </vt:variant>
      <vt:variant>
        <vt:lpwstr>_Toc297274731</vt:lpwstr>
      </vt:variant>
      <vt:variant>
        <vt:i4>1769525</vt:i4>
      </vt:variant>
      <vt:variant>
        <vt:i4>248</vt:i4>
      </vt:variant>
      <vt:variant>
        <vt:i4>0</vt:i4>
      </vt:variant>
      <vt:variant>
        <vt:i4>5</vt:i4>
      </vt:variant>
      <vt:variant>
        <vt:lpwstr/>
      </vt:variant>
      <vt:variant>
        <vt:lpwstr>_Toc297274730</vt:lpwstr>
      </vt:variant>
      <vt:variant>
        <vt:i4>1703989</vt:i4>
      </vt:variant>
      <vt:variant>
        <vt:i4>242</vt:i4>
      </vt:variant>
      <vt:variant>
        <vt:i4>0</vt:i4>
      </vt:variant>
      <vt:variant>
        <vt:i4>5</vt:i4>
      </vt:variant>
      <vt:variant>
        <vt:lpwstr/>
      </vt:variant>
      <vt:variant>
        <vt:lpwstr>_Toc297274729</vt:lpwstr>
      </vt:variant>
      <vt:variant>
        <vt:i4>1703989</vt:i4>
      </vt:variant>
      <vt:variant>
        <vt:i4>236</vt:i4>
      </vt:variant>
      <vt:variant>
        <vt:i4>0</vt:i4>
      </vt:variant>
      <vt:variant>
        <vt:i4>5</vt:i4>
      </vt:variant>
      <vt:variant>
        <vt:lpwstr/>
      </vt:variant>
      <vt:variant>
        <vt:lpwstr>_Toc297274728</vt:lpwstr>
      </vt:variant>
      <vt:variant>
        <vt:i4>1703989</vt:i4>
      </vt:variant>
      <vt:variant>
        <vt:i4>230</vt:i4>
      </vt:variant>
      <vt:variant>
        <vt:i4>0</vt:i4>
      </vt:variant>
      <vt:variant>
        <vt:i4>5</vt:i4>
      </vt:variant>
      <vt:variant>
        <vt:lpwstr/>
      </vt:variant>
      <vt:variant>
        <vt:lpwstr>_Toc297274727</vt:lpwstr>
      </vt:variant>
      <vt:variant>
        <vt:i4>1703989</vt:i4>
      </vt:variant>
      <vt:variant>
        <vt:i4>224</vt:i4>
      </vt:variant>
      <vt:variant>
        <vt:i4>0</vt:i4>
      </vt:variant>
      <vt:variant>
        <vt:i4>5</vt:i4>
      </vt:variant>
      <vt:variant>
        <vt:lpwstr/>
      </vt:variant>
      <vt:variant>
        <vt:lpwstr>_Toc297274726</vt:lpwstr>
      </vt:variant>
      <vt:variant>
        <vt:i4>1703989</vt:i4>
      </vt:variant>
      <vt:variant>
        <vt:i4>218</vt:i4>
      </vt:variant>
      <vt:variant>
        <vt:i4>0</vt:i4>
      </vt:variant>
      <vt:variant>
        <vt:i4>5</vt:i4>
      </vt:variant>
      <vt:variant>
        <vt:lpwstr/>
      </vt:variant>
      <vt:variant>
        <vt:lpwstr>_Toc297274725</vt:lpwstr>
      </vt:variant>
      <vt:variant>
        <vt:i4>1703989</vt:i4>
      </vt:variant>
      <vt:variant>
        <vt:i4>212</vt:i4>
      </vt:variant>
      <vt:variant>
        <vt:i4>0</vt:i4>
      </vt:variant>
      <vt:variant>
        <vt:i4>5</vt:i4>
      </vt:variant>
      <vt:variant>
        <vt:lpwstr/>
      </vt:variant>
      <vt:variant>
        <vt:lpwstr>_Toc297274724</vt:lpwstr>
      </vt:variant>
      <vt:variant>
        <vt:i4>1703989</vt:i4>
      </vt:variant>
      <vt:variant>
        <vt:i4>206</vt:i4>
      </vt:variant>
      <vt:variant>
        <vt:i4>0</vt:i4>
      </vt:variant>
      <vt:variant>
        <vt:i4>5</vt:i4>
      </vt:variant>
      <vt:variant>
        <vt:lpwstr/>
      </vt:variant>
      <vt:variant>
        <vt:lpwstr>_Toc297274723</vt:lpwstr>
      </vt:variant>
      <vt:variant>
        <vt:i4>1703989</vt:i4>
      </vt:variant>
      <vt:variant>
        <vt:i4>197</vt:i4>
      </vt:variant>
      <vt:variant>
        <vt:i4>0</vt:i4>
      </vt:variant>
      <vt:variant>
        <vt:i4>5</vt:i4>
      </vt:variant>
      <vt:variant>
        <vt:lpwstr/>
      </vt:variant>
      <vt:variant>
        <vt:lpwstr>_Toc297274722</vt:lpwstr>
      </vt:variant>
      <vt:variant>
        <vt:i4>1703989</vt:i4>
      </vt:variant>
      <vt:variant>
        <vt:i4>191</vt:i4>
      </vt:variant>
      <vt:variant>
        <vt:i4>0</vt:i4>
      </vt:variant>
      <vt:variant>
        <vt:i4>5</vt:i4>
      </vt:variant>
      <vt:variant>
        <vt:lpwstr/>
      </vt:variant>
      <vt:variant>
        <vt:lpwstr>_Toc297274721</vt:lpwstr>
      </vt:variant>
      <vt:variant>
        <vt:i4>1703989</vt:i4>
      </vt:variant>
      <vt:variant>
        <vt:i4>185</vt:i4>
      </vt:variant>
      <vt:variant>
        <vt:i4>0</vt:i4>
      </vt:variant>
      <vt:variant>
        <vt:i4>5</vt:i4>
      </vt:variant>
      <vt:variant>
        <vt:lpwstr/>
      </vt:variant>
      <vt:variant>
        <vt:lpwstr>_Toc297274720</vt:lpwstr>
      </vt:variant>
      <vt:variant>
        <vt:i4>1638453</vt:i4>
      </vt:variant>
      <vt:variant>
        <vt:i4>179</vt:i4>
      </vt:variant>
      <vt:variant>
        <vt:i4>0</vt:i4>
      </vt:variant>
      <vt:variant>
        <vt:i4>5</vt:i4>
      </vt:variant>
      <vt:variant>
        <vt:lpwstr/>
      </vt:variant>
      <vt:variant>
        <vt:lpwstr>_Toc297274719</vt:lpwstr>
      </vt:variant>
      <vt:variant>
        <vt:i4>1638453</vt:i4>
      </vt:variant>
      <vt:variant>
        <vt:i4>173</vt:i4>
      </vt:variant>
      <vt:variant>
        <vt:i4>0</vt:i4>
      </vt:variant>
      <vt:variant>
        <vt:i4>5</vt:i4>
      </vt:variant>
      <vt:variant>
        <vt:lpwstr/>
      </vt:variant>
      <vt:variant>
        <vt:lpwstr>_Toc297274718</vt:lpwstr>
      </vt:variant>
      <vt:variant>
        <vt:i4>1638453</vt:i4>
      </vt:variant>
      <vt:variant>
        <vt:i4>167</vt:i4>
      </vt:variant>
      <vt:variant>
        <vt:i4>0</vt:i4>
      </vt:variant>
      <vt:variant>
        <vt:i4>5</vt:i4>
      </vt:variant>
      <vt:variant>
        <vt:lpwstr/>
      </vt:variant>
      <vt:variant>
        <vt:lpwstr>_Toc297274717</vt:lpwstr>
      </vt:variant>
      <vt:variant>
        <vt:i4>1638453</vt:i4>
      </vt:variant>
      <vt:variant>
        <vt:i4>161</vt:i4>
      </vt:variant>
      <vt:variant>
        <vt:i4>0</vt:i4>
      </vt:variant>
      <vt:variant>
        <vt:i4>5</vt:i4>
      </vt:variant>
      <vt:variant>
        <vt:lpwstr/>
      </vt:variant>
      <vt:variant>
        <vt:lpwstr>_Toc297274716</vt:lpwstr>
      </vt:variant>
      <vt:variant>
        <vt:i4>1638453</vt:i4>
      </vt:variant>
      <vt:variant>
        <vt:i4>155</vt:i4>
      </vt:variant>
      <vt:variant>
        <vt:i4>0</vt:i4>
      </vt:variant>
      <vt:variant>
        <vt:i4>5</vt:i4>
      </vt:variant>
      <vt:variant>
        <vt:lpwstr/>
      </vt:variant>
      <vt:variant>
        <vt:lpwstr>_Toc297274715</vt:lpwstr>
      </vt:variant>
      <vt:variant>
        <vt:i4>1638453</vt:i4>
      </vt:variant>
      <vt:variant>
        <vt:i4>149</vt:i4>
      </vt:variant>
      <vt:variant>
        <vt:i4>0</vt:i4>
      </vt:variant>
      <vt:variant>
        <vt:i4>5</vt:i4>
      </vt:variant>
      <vt:variant>
        <vt:lpwstr/>
      </vt:variant>
      <vt:variant>
        <vt:lpwstr>_Toc297274714</vt:lpwstr>
      </vt:variant>
      <vt:variant>
        <vt:i4>1638453</vt:i4>
      </vt:variant>
      <vt:variant>
        <vt:i4>143</vt:i4>
      </vt:variant>
      <vt:variant>
        <vt:i4>0</vt:i4>
      </vt:variant>
      <vt:variant>
        <vt:i4>5</vt:i4>
      </vt:variant>
      <vt:variant>
        <vt:lpwstr/>
      </vt:variant>
      <vt:variant>
        <vt:lpwstr>_Toc297274713</vt:lpwstr>
      </vt:variant>
      <vt:variant>
        <vt:i4>1638453</vt:i4>
      </vt:variant>
      <vt:variant>
        <vt:i4>137</vt:i4>
      </vt:variant>
      <vt:variant>
        <vt:i4>0</vt:i4>
      </vt:variant>
      <vt:variant>
        <vt:i4>5</vt:i4>
      </vt:variant>
      <vt:variant>
        <vt:lpwstr/>
      </vt:variant>
      <vt:variant>
        <vt:lpwstr>_Toc297274712</vt:lpwstr>
      </vt:variant>
      <vt:variant>
        <vt:i4>1638453</vt:i4>
      </vt:variant>
      <vt:variant>
        <vt:i4>131</vt:i4>
      </vt:variant>
      <vt:variant>
        <vt:i4>0</vt:i4>
      </vt:variant>
      <vt:variant>
        <vt:i4>5</vt:i4>
      </vt:variant>
      <vt:variant>
        <vt:lpwstr/>
      </vt:variant>
      <vt:variant>
        <vt:lpwstr>_Toc297274711</vt:lpwstr>
      </vt:variant>
      <vt:variant>
        <vt:i4>1638453</vt:i4>
      </vt:variant>
      <vt:variant>
        <vt:i4>125</vt:i4>
      </vt:variant>
      <vt:variant>
        <vt:i4>0</vt:i4>
      </vt:variant>
      <vt:variant>
        <vt:i4>5</vt:i4>
      </vt:variant>
      <vt:variant>
        <vt:lpwstr/>
      </vt:variant>
      <vt:variant>
        <vt:lpwstr>_Toc297274710</vt:lpwstr>
      </vt:variant>
      <vt:variant>
        <vt:i4>1572917</vt:i4>
      </vt:variant>
      <vt:variant>
        <vt:i4>119</vt:i4>
      </vt:variant>
      <vt:variant>
        <vt:i4>0</vt:i4>
      </vt:variant>
      <vt:variant>
        <vt:i4>5</vt:i4>
      </vt:variant>
      <vt:variant>
        <vt:lpwstr/>
      </vt:variant>
      <vt:variant>
        <vt:lpwstr>_Toc297274709</vt:lpwstr>
      </vt:variant>
      <vt:variant>
        <vt:i4>1572917</vt:i4>
      </vt:variant>
      <vt:variant>
        <vt:i4>113</vt:i4>
      </vt:variant>
      <vt:variant>
        <vt:i4>0</vt:i4>
      </vt:variant>
      <vt:variant>
        <vt:i4>5</vt:i4>
      </vt:variant>
      <vt:variant>
        <vt:lpwstr/>
      </vt:variant>
      <vt:variant>
        <vt:lpwstr>_Toc297274708</vt:lpwstr>
      </vt:variant>
      <vt:variant>
        <vt:i4>1572917</vt:i4>
      </vt:variant>
      <vt:variant>
        <vt:i4>107</vt:i4>
      </vt:variant>
      <vt:variant>
        <vt:i4>0</vt:i4>
      </vt:variant>
      <vt:variant>
        <vt:i4>5</vt:i4>
      </vt:variant>
      <vt:variant>
        <vt:lpwstr/>
      </vt:variant>
      <vt:variant>
        <vt:lpwstr>_Toc297274707</vt:lpwstr>
      </vt:variant>
      <vt:variant>
        <vt:i4>1572917</vt:i4>
      </vt:variant>
      <vt:variant>
        <vt:i4>101</vt:i4>
      </vt:variant>
      <vt:variant>
        <vt:i4>0</vt:i4>
      </vt:variant>
      <vt:variant>
        <vt:i4>5</vt:i4>
      </vt:variant>
      <vt:variant>
        <vt:lpwstr/>
      </vt:variant>
      <vt:variant>
        <vt:lpwstr>_Toc297274706</vt:lpwstr>
      </vt:variant>
      <vt:variant>
        <vt:i4>1572917</vt:i4>
      </vt:variant>
      <vt:variant>
        <vt:i4>95</vt:i4>
      </vt:variant>
      <vt:variant>
        <vt:i4>0</vt:i4>
      </vt:variant>
      <vt:variant>
        <vt:i4>5</vt:i4>
      </vt:variant>
      <vt:variant>
        <vt:lpwstr/>
      </vt:variant>
      <vt:variant>
        <vt:lpwstr>_Toc297274705</vt:lpwstr>
      </vt:variant>
      <vt:variant>
        <vt:i4>1572917</vt:i4>
      </vt:variant>
      <vt:variant>
        <vt:i4>89</vt:i4>
      </vt:variant>
      <vt:variant>
        <vt:i4>0</vt:i4>
      </vt:variant>
      <vt:variant>
        <vt:i4>5</vt:i4>
      </vt:variant>
      <vt:variant>
        <vt:lpwstr/>
      </vt:variant>
      <vt:variant>
        <vt:lpwstr>_Toc297274704</vt:lpwstr>
      </vt:variant>
      <vt:variant>
        <vt:i4>1572917</vt:i4>
      </vt:variant>
      <vt:variant>
        <vt:i4>83</vt:i4>
      </vt:variant>
      <vt:variant>
        <vt:i4>0</vt:i4>
      </vt:variant>
      <vt:variant>
        <vt:i4>5</vt:i4>
      </vt:variant>
      <vt:variant>
        <vt:lpwstr/>
      </vt:variant>
      <vt:variant>
        <vt:lpwstr>_Toc297274703</vt:lpwstr>
      </vt:variant>
      <vt:variant>
        <vt:i4>1572917</vt:i4>
      </vt:variant>
      <vt:variant>
        <vt:i4>77</vt:i4>
      </vt:variant>
      <vt:variant>
        <vt:i4>0</vt:i4>
      </vt:variant>
      <vt:variant>
        <vt:i4>5</vt:i4>
      </vt:variant>
      <vt:variant>
        <vt:lpwstr/>
      </vt:variant>
      <vt:variant>
        <vt:lpwstr>_Toc297274702</vt:lpwstr>
      </vt:variant>
      <vt:variant>
        <vt:i4>1572917</vt:i4>
      </vt:variant>
      <vt:variant>
        <vt:i4>71</vt:i4>
      </vt:variant>
      <vt:variant>
        <vt:i4>0</vt:i4>
      </vt:variant>
      <vt:variant>
        <vt:i4>5</vt:i4>
      </vt:variant>
      <vt:variant>
        <vt:lpwstr/>
      </vt:variant>
      <vt:variant>
        <vt:lpwstr>_Toc297274701</vt:lpwstr>
      </vt:variant>
      <vt:variant>
        <vt:i4>1572917</vt:i4>
      </vt:variant>
      <vt:variant>
        <vt:i4>65</vt:i4>
      </vt:variant>
      <vt:variant>
        <vt:i4>0</vt:i4>
      </vt:variant>
      <vt:variant>
        <vt:i4>5</vt:i4>
      </vt:variant>
      <vt:variant>
        <vt:lpwstr/>
      </vt:variant>
      <vt:variant>
        <vt:lpwstr>_Toc297274700</vt:lpwstr>
      </vt:variant>
      <vt:variant>
        <vt:i4>1114164</vt:i4>
      </vt:variant>
      <vt:variant>
        <vt:i4>59</vt:i4>
      </vt:variant>
      <vt:variant>
        <vt:i4>0</vt:i4>
      </vt:variant>
      <vt:variant>
        <vt:i4>5</vt:i4>
      </vt:variant>
      <vt:variant>
        <vt:lpwstr/>
      </vt:variant>
      <vt:variant>
        <vt:lpwstr>_Toc297274699</vt:lpwstr>
      </vt:variant>
      <vt:variant>
        <vt:i4>1114164</vt:i4>
      </vt:variant>
      <vt:variant>
        <vt:i4>53</vt:i4>
      </vt:variant>
      <vt:variant>
        <vt:i4>0</vt:i4>
      </vt:variant>
      <vt:variant>
        <vt:i4>5</vt:i4>
      </vt:variant>
      <vt:variant>
        <vt:lpwstr/>
      </vt:variant>
      <vt:variant>
        <vt:lpwstr>_Toc297274698</vt:lpwstr>
      </vt:variant>
      <vt:variant>
        <vt:i4>1114164</vt:i4>
      </vt:variant>
      <vt:variant>
        <vt:i4>47</vt:i4>
      </vt:variant>
      <vt:variant>
        <vt:i4>0</vt:i4>
      </vt:variant>
      <vt:variant>
        <vt:i4>5</vt:i4>
      </vt:variant>
      <vt:variant>
        <vt:lpwstr/>
      </vt:variant>
      <vt:variant>
        <vt:lpwstr>_Toc297274697</vt:lpwstr>
      </vt:variant>
      <vt:variant>
        <vt:i4>1114164</vt:i4>
      </vt:variant>
      <vt:variant>
        <vt:i4>41</vt:i4>
      </vt:variant>
      <vt:variant>
        <vt:i4>0</vt:i4>
      </vt:variant>
      <vt:variant>
        <vt:i4>5</vt:i4>
      </vt:variant>
      <vt:variant>
        <vt:lpwstr/>
      </vt:variant>
      <vt:variant>
        <vt:lpwstr>_Toc297274696</vt:lpwstr>
      </vt:variant>
      <vt:variant>
        <vt:i4>1114164</vt:i4>
      </vt:variant>
      <vt:variant>
        <vt:i4>35</vt:i4>
      </vt:variant>
      <vt:variant>
        <vt:i4>0</vt:i4>
      </vt:variant>
      <vt:variant>
        <vt:i4>5</vt:i4>
      </vt:variant>
      <vt:variant>
        <vt:lpwstr/>
      </vt:variant>
      <vt:variant>
        <vt:lpwstr>_Toc297274695</vt:lpwstr>
      </vt:variant>
      <vt:variant>
        <vt:i4>1114164</vt:i4>
      </vt:variant>
      <vt:variant>
        <vt:i4>29</vt:i4>
      </vt:variant>
      <vt:variant>
        <vt:i4>0</vt:i4>
      </vt:variant>
      <vt:variant>
        <vt:i4>5</vt:i4>
      </vt:variant>
      <vt:variant>
        <vt:lpwstr/>
      </vt:variant>
      <vt:variant>
        <vt:lpwstr>_Toc297274694</vt:lpwstr>
      </vt:variant>
      <vt:variant>
        <vt:i4>1114164</vt:i4>
      </vt:variant>
      <vt:variant>
        <vt:i4>23</vt:i4>
      </vt:variant>
      <vt:variant>
        <vt:i4>0</vt:i4>
      </vt:variant>
      <vt:variant>
        <vt:i4>5</vt:i4>
      </vt:variant>
      <vt:variant>
        <vt:lpwstr/>
      </vt:variant>
      <vt:variant>
        <vt:lpwstr>_Toc297274693</vt:lpwstr>
      </vt:variant>
      <vt:variant>
        <vt:i4>1114164</vt:i4>
      </vt:variant>
      <vt:variant>
        <vt:i4>17</vt:i4>
      </vt:variant>
      <vt:variant>
        <vt:i4>0</vt:i4>
      </vt:variant>
      <vt:variant>
        <vt:i4>5</vt:i4>
      </vt:variant>
      <vt:variant>
        <vt:lpwstr/>
      </vt:variant>
      <vt:variant>
        <vt:lpwstr>_Toc297274692</vt:lpwstr>
      </vt:variant>
      <vt:variant>
        <vt:i4>1114164</vt:i4>
      </vt:variant>
      <vt:variant>
        <vt:i4>11</vt:i4>
      </vt:variant>
      <vt:variant>
        <vt:i4>0</vt:i4>
      </vt:variant>
      <vt:variant>
        <vt:i4>5</vt:i4>
      </vt:variant>
      <vt:variant>
        <vt:lpwstr/>
      </vt:variant>
      <vt:variant>
        <vt:lpwstr>_Toc297274691</vt:lpwstr>
      </vt:variant>
      <vt:variant>
        <vt:i4>1114164</vt:i4>
      </vt:variant>
      <vt:variant>
        <vt:i4>5</vt:i4>
      </vt:variant>
      <vt:variant>
        <vt:i4>0</vt:i4>
      </vt:variant>
      <vt:variant>
        <vt:i4>5</vt:i4>
      </vt:variant>
      <vt:variant>
        <vt:lpwstr/>
      </vt:variant>
      <vt:variant>
        <vt:lpwstr>_Toc297274690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GRx Active Families Report</dc:title>
  <dc:creator>Research New Zealand</dc:creator>
  <cp:lastModifiedBy>Ministry of Health</cp:lastModifiedBy>
  <cp:revision>2</cp:revision>
  <cp:lastPrinted>2018-06-12T04:17:00Z</cp:lastPrinted>
  <dcterms:created xsi:type="dcterms:W3CDTF">2019-03-28T20:02:00Z</dcterms:created>
  <dcterms:modified xsi:type="dcterms:W3CDTF">2019-03-28T20:02:00Z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0x010100B34D32BE08044C49880722370E1E50B6</vt:lpwstr>
  </property>
  <property fmtid="{D5CDD505-2E9C-101B-9397-08002B2CF9AE}" pid="3" name="TaxKeyword">
    <vt:lpwstr/>
  </property>
  <property fmtid="{D5CDD505-2E9C-101B-9397-08002B2CF9AE}" pid="4" name="Reporting_x0020_Type">
    <vt:lpwstr>193;#Quantitative|b4f7dfa1-7d57-451e-ba26-8a1bc2f0af10</vt:lpwstr>
  </property>
  <property fmtid="{D5CDD505-2E9C-101B-9397-08002B2CF9AE}" pid="5" name="Literature_x0020_Reviews">
    <vt:lpwstr/>
  </property>
  <property fmtid="{D5CDD505-2E9C-101B-9397-08002B2CF9AE}" pid="6" name="Qualitative">
    <vt:lpwstr/>
  </property>
  <property fmtid="{D5CDD505-2E9C-101B-9397-08002B2CF9AE}" pid="7" name="Secondary_x0020_Research">
    <vt:lpwstr/>
  </property>
  <property fmtid="{D5CDD505-2E9C-101B-9397-08002B2CF9AE}" pid="8" name="Integrated">
    <vt:lpwstr/>
  </property>
  <property fmtid="{D5CDD505-2E9C-101B-9397-08002B2CF9AE}" pid="9" name="Reporting Type">
    <vt:lpwstr>193;#Quantitative|b4f7dfa1-7d57-451e-ba26-8a1bc2f0af10</vt:lpwstr>
  </property>
  <property fmtid="{D5CDD505-2E9C-101B-9397-08002B2CF9AE}" pid="10" name="Literature Reviews">
    <vt:lpwstr/>
  </property>
  <property fmtid="{D5CDD505-2E9C-101B-9397-08002B2CF9AE}" pid="11" name="Secondary Research">
    <vt:lpwstr/>
  </property>
  <property fmtid="{D5CDD505-2E9C-101B-9397-08002B2CF9AE}" pid="12" name="Quantitative">
    <vt:lpwstr>235;#Report|cb1e67ee-2586-46e8-9f6b-a06d48d5f950</vt:lpwstr>
  </property>
</Properties>
</file>