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12D8E0" wp14:editId="4516EA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41248"/>
                            <a:ext cx="5774436" cy="744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961120"/>
                            <a:ext cx="25923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8741664"/>
                            <a:ext cx="374904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77440" y="8412480"/>
                            <a:ext cx="667512" cy="470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1B10A" id="Group 1" o:spid="_x0000_s1026" style="position:absolute;margin-left:0;margin-top:0;width:595.45pt;height:842.4pt;z-index:251661312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TKAH0U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FP/EAAAA2gAAAA8AAABkcnMvZG93bnJldi54bWxEj09rwkAUxO8Fv8PyBG91o0ItMZtQBcGD&#10;l1hbenxmX/7Q7NuQXTXNp+8WCh6HmfkNk2SDacWNetdYVrCYRyCIC6sbrhSc3/fPryCcR9bYWiYF&#10;P+QgSydPCcba3jmn28lXIkDYxaig9r6LpXRFTQbd3HbEwSttb9AH2VdS93gPcNPKZRS9SIMNh4Ua&#10;O9rVVHyfrkbB2khf7uz68/K12I75uN2f5fFDqdl0eNuA8DT4R/i/fdAKVvB3JdwA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sFP/EAAAA2gAAAA8AAAAAAAAAAAAAAAAA&#10;nwIAAGRycy9kb3ducmV2LnhtbFBLBQYAAAAABAAEAPcAAACQAwAAAAA=&#10;">
                  <v:imagedata r:id="rId14" o:title=""/>
                </v:shape>
                <v:shape id="Picture 4" o:spid="_x0000_s1028" type="#_x0000_t75" style="position:absolute;left:8778;top:8412;width:57744;height:74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pnvFAAAA2gAAAA8AAABkcnMvZG93bnJldi54bWxEj91qwkAUhO8LvsNyBG9K3ShFJHUVCQpS&#10;2oIaWi8P2WMSkj0bspufvn23UOjlMDPfMJvdaGrRU+tKywoW8wgEcWZ1ybmC9Hp8WoNwHlljbZkU&#10;fJOD3XbysMFY24HP1F98LgKEXYwKCu+bWEqXFWTQzW1DHLy7bQ36INtc6haHADe1XEbRShosOSwU&#10;2FBSUFZdOqOgfn0bbh93373zV3L4jB7TtFlVSs2m4/4FhKfR/4f/2iet4Bl+r4Qb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qZ7xQAAANoAAAAPAAAAAAAAAAAAAAAA&#10;AJ8CAABkcnMvZG93bnJldi54bWxQSwUGAAAAAAQABAD3AAAAkQMAAAAA&#10;">
                  <v:imagedata r:id="rId15" o:title=""/>
                </v:shape>
                <v:shape id="Picture 5" o:spid="_x0000_s1029" type="#_x0000_t75" style="position:absolute;left:9144;top:89611;width:25923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CWbBAAAA2gAAAA8AAABkcnMvZG93bnJldi54bWxEj82KwjAUhfeC7xCuMBvRVEGRaioqKLMa&#10;HBXcXptrW9rclCZqnac3woDLw/n5OItlaypxp8YVlhWMhhEI4tTqgjMFp+N2MAPhPLLGyjIpeJKD&#10;ZdLtLDDW9sG/dD/4TIQRdjEqyL2vYyldmpNBN7Q1cfCutjHog2wyqRt8hHFTyXEUTaXBggMhx5o2&#10;OaXl4WYC97rr1/t1euvj5W/8sy7O9lmyUl+9djUH4an1n/B/+1srmMD7SrgB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vCWbBAAAA2gAAAA8AAAAAAAAAAAAAAAAAnwIA&#10;AGRycy9kb3ducmV2LnhtbFBLBQYAAAAABAAEAPcAAACNAwAAAAA=&#10;">
                  <v:imagedata r:id="rId16" o:title=""/>
                </v:shape>
                <v:shape id="Picture 6" o:spid="_x0000_s1030" type="#_x0000_t75" style="position:absolute;left:14996;top:87416;width:3749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7l/CAAAA2gAAAA8AAABkcnMvZG93bnJldi54bWxEj0FrwkAUhO8F/8PyBG91kyKhRFcRQeyx&#10;aqU9PrPP7GL2bchuk/jvu4VCj8PMfMOsNqNrRE9dsJ4V5PMMBHHlteVawcd5//wKIkRkjY1nUvCg&#10;AJv15GmFpfYDH6k/xVokCIcSFZgY21LKUBlyGOa+JU7ezXcOY5JdLXWHQ4K7Rr5kWSEdWk4LBlva&#10;Garup2+XKJ+XxXgsrrnLv+7vj/Z82FnDSs2m43YJItIY/8N/7TetoIDfK+k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4e5fwgAAANoAAAAPAAAAAAAAAAAAAAAAAJ8C&#10;AABkcnMvZG93bnJldi54bWxQSwUGAAAAAAQABAD3AAAAjgMAAAAA&#10;">
                  <v:imagedata r:id="rId17" o:title=""/>
                </v:shape>
                <v:shape id="Picture 8" o:spid="_x0000_s1031" type="#_x0000_t75" style="position:absolute;left:23774;top:84124;width:6675;height:4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Ehi/AAAA2gAAAA8AAABkcnMvZG93bnJldi54bWxET02LwjAQvS/4H8IIXsqa6sLiVqOoIHjY&#10;g1b3PtuMbbGZlCTa+u/NQfD4eN+LVW8acSfna8sKJuMUBHFhdc2lgvNp9zkD4QOyxsYyKXiQh9Vy&#10;8LHATNuOj3TPQyliCPsMFVQhtJmUvqjIoB/bljhyF+sMhghdKbXDLoabRk7T9FsarDk2VNjStqLi&#10;mt+Mgmvy39Hu9/DXfjm/sXtOfm59otRo2K/nIAL14S1+ufdaQdwar8Qb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jBIYvwAAANoAAAAPAAAAAAAAAAAAAAAAAJ8CAABk&#10;cnMvZG93bnJldi54bWxQSwUGAAAAAAQABAD3AAAAiwM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289A5E" wp14:editId="7FB6D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41248"/>
                            <a:ext cx="5742433" cy="852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1AE77" id="Group 266" o:spid="_x0000_s1026" style="position:absolute;margin-left:0;margin-top:0;width:595.45pt;height:842.4pt;z-index:251662336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">
                <v:shape id="Picture 15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tWLAAAAA2wAAAA8AAABkcnMvZG93bnJldi54bWxET02LwjAQvS/4H8II3tZUQdGuaZFlBcGD&#10;WGXPQzM2xWZSm6j135uFBW/zeJ+zynvbiDt1vnasYDJOQBCXTtdcKTgdN58LED4ga2wck4Ineciz&#10;wccKU+0efKB7ESoRQ9inqMCE0KZS+tKQRT92LXHkzq6zGCLsKqk7fMRw28hpksylxZpjg8GWvg2V&#10;l+JmFeDP6dwcnNltjtdpuV/+BlPMlkqNhv36C0SgPrzF/+6tjvNn8PdLPEB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O1YsAAAADbAAAADwAAAAAAAAAAAAAAAACfAgAA&#10;ZHJzL2Rvd25yZXYueG1sUEsFBgAAAAAEAAQA9wAAAIwDAAAAAA==&#10;">
                  <v:imagedata r:id="rId21" o:title=""/>
                </v:shape>
                <v:shape id="Picture 16" o:spid="_x0000_s1028" type="#_x0000_t75" style="position:absolute;left:9144;top:8412;width:57424;height:85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ZFjAAAAA2wAAAA8AAABkcnMvZG93bnJldi54bWxET02LwjAQvS/4H8II3tbUPUipRlFB6W13&#10;s4rXoRmbYjMpTdT6783Cwt7m8T5nuR5cK+7Uh8azgtk0A0FcedNwreD4s3/PQYSIbLD1TAqeFGC9&#10;Gr0tsTD+wd9017EWKYRDgQpsjF0hZagsOQxT3xEn7uJ7hzHBvpamx0cKd638yLK5dNhwarDY0c5S&#10;ddU3p+BQ52U+uK9YPs969qlP25veW6Um42GzABFpiP/iP3dp0vw5/P6SDp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BkWMAAAADbAAAADwAAAAAAAAAAAAAAAACfAgAA&#10;ZHJzL2Rvd25yZXYueG1sUEsFBgAAAAAEAAQA9wAAAIwDAAAAAA=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C966F0" wp14:editId="5D7EDB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41249"/>
                            <a:ext cx="5747004" cy="8293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0342E" id="Group 270" o:spid="_x0000_s1026" style="position:absolute;margin-left:0;margin-top:0;width:595.45pt;height:842.4pt;z-index:251663360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">
                <v:shape id="Picture 20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jq3BAAAA2wAAAA8AAABkcnMvZG93bnJldi54bWxEj02LwkAMhu/C/ochC3uRdboeinQdRYQF&#10;r1bxHDrph3YytTPaur/eHASP4c37JM9yPbpW3akPjWcDP7MEFHHhbcOVgePh73sBKkRki61nMvCg&#10;AOvVx2SJmfUD7+mex0oJhEOGBuoYu0zrUNTkMMx8RyxZ6XuHUca+0rbHQeCu1fMkSbXDhuVCjR1t&#10;ayou+c0Jpdycxjw9D7spxtt/F9KCj1djvj7HzS+oSGN8L7/aO2tgLt+Li3iAXj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Jjq3BAAAA2wAAAA8AAAAAAAAAAAAAAAAAnwIA&#10;AGRycy9kb3ducmV2LnhtbFBLBQYAAAAABAAEAPcAAACNAwAAAAA=&#10;">
                  <v:imagedata r:id="rId25" o:title=""/>
                </v:shape>
                <v:shape id="Picture 21" o:spid="_x0000_s1028" type="#_x0000_t75" style="position:absolute;left:9144;top:8412;width:57470;height:82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PpjCAAAA2wAAAA8AAABkcnMvZG93bnJldi54bWxEj0+LwjAUxO+C3yE8wZumiixSjaKC4kVY&#10;/yx7fTTPpti8lCba6qc3Cwseh5n5DTNftrYUD6p94VjBaJiAIM6cLjhXcDlvB1MQPiBrLB2Tgid5&#10;WC66nTmm2jV8pMcp5CJC2KeowIRQpVL6zJBFP3QVcfSurrYYoqxzqWtsItyWcpwkX9JiwXHBYEUb&#10;Q9ntdLcKfnEXtub7cF61l2NRNXY9ef0Ypfq9djUDEagNn/B/e68VjEfw9yX+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z6YwgAAANsAAAAPAAAAAAAAAAAAAAAAAJ8C&#10;AABkcnMvZG93bnJldi54bWxQSwUGAAAAAAQABAD3AAAAjgMAAAAA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C066E7" wp14:editId="7E38A1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41249"/>
                            <a:ext cx="5737860" cy="846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D3649" id="Group 268" o:spid="_x0000_s1026" style="position:absolute;margin-left:0;margin-top:0;width:595.45pt;height:842.4pt;z-index:251664384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">
                <v:shape id="Picture 25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itvDAAAA2wAAAA8AAABkcnMvZG93bnJldi54bWxEj0FrwkAUhO8F/8PyhN6aTRStRNegBcFr&#10;rKHXR/aZBHffhuzWpP313UKhx2FmvmF2xWSNeNDgO8cKsiQFQVw73XGj4Pp+etmA8AFZo3FMCr7I&#10;Q7GfPe0w127kkh6X0IgIYZ+jgjaEPpfS1y1Z9InriaN3c4PFEOXQSD3gGOHWyEWarqXFjuNCiz29&#10;tVTfL59Wga3P38eqy3BlXtflWI4f18oslXqeT4ctiEBT+A//tc9awWIFv1/i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mK28MAAADbAAAADwAAAAAAAAAAAAAAAACf&#10;AgAAZHJzL2Rvd25yZXYueG1sUEsFBgAAAAAEAAQA9wAAAI8DAAAAAA==&#10;">
                  <v:imagedata r:id="rId29" o:title=""/>
                </v:shape>
                <v:shape id="Picture 26" o:spid="_x0000_s1028" type="#_x0000_t75" style="position:absolute;left:9144;top:8412;width:57378;height:8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5wC2/AAAA2wAAAA8AAABkcnMvZG93bnJldi54bWxEj80KwjAQhO+C7xBW8GZTBaVWo4ggiCDi&#10;zwMszdoWm01tota3N4LgcZiZb5j5sjWVeFLjSssKhlEMgjizuuRcweW8GSQgnEfWWFkmBW9ysFx0&#10;O3NMtX3xkZ4nn4sAYZeigsL7OpXSZQUZdJGtiYN3tY1BH2STS93gK8BNJUdxPJEGSw4LBda0Lii7&#10;nR5GgZXJYTvd5Xt3eFP8qO639Ti5KNXvtasZCE+t/4d/7a1WMJrA90v4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ucAtvwAAANsAAAAPAAAAAAAAAAAAAAAAAJ8CAABk&#10;cnMvZG93bnJldi54bWxQSwUGAAAAAAQABAD3AAAAiwMAAAAA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bookmarkStart w:id="0" w:name="_GoBack"/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8C45D0" wp14:editId="695F30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41249"/>
                            <a:ext cx="5742433" cy="8439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CC266" id="Group 9" o:spid="_x0000_s1026" style="position:absolute;margin-left:0;margin-top:0;width:595.45pt;height:842.4pt;z-index:251665408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">
                <v:shape id="Picture 10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LqzDAAAA2wAAAA8AAABkcnMvZG93bnJldi54bWxEj09rAkEMxe8Fv8OQgrc62x6WsjpKEQR7&#10;8OBW0GPYyf6xO5lxZ9Ttt28OgreE9/LeL4vV6Hp1oyF2ng28zzJQxJW3HTcGDj+bt09QMSFb7D2T&#10;gT+KsFpOXhZYWH/nPd3K1CgJ4ViggTalUGgdq5YcxpkPxKLVfnCYZB0abQe8S7jr9UeW5dphx9LQ&#10;YqB1S9VveXUGjpe0qevv9Umfd7kLZci3zqMx09fxaw4q0Zie5sf11gq+0MsvMoBe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QurMMAAADbAAAADwAAAAAAAAAAAAAAAACf&#10;AgAAZHJzL2Rvd25yZXYueG1sUEsFBgAAAAAEAAQA9wAAAI8DAAAAAA==&#10;">
                  <v:imagedata r:id="rId33" o:title=""/>
                </v:shape>
                <v:shape id="Picture 11" o:spid="_x0000_s1028" type="#_x0000_t75" style="position:absolute;left:9144;top:8412;width:57424;height:8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ho/AAAAA2wAAAA8AAABkcnMvZG93bnJldi54bWxET9uKwjAQfRf8hzCCL6JpXZBSjSKCsBcQ&#10;t+sHDM3YFJtJSaJ2/36zsLBvczjX2ewG24kH+dA6VpAvMhDEtdMtNwouX8d5ASJEZI2dY1LwTQF2&#10;2/Fog6V2T/6kRxUbkUI4lKjAxNiXUobakMWwcD1x4q7OW4wJ+kZqj88Ubju5zLKVtNhyajDY08FQ&#10;favuVkGDp/eCzcspZis/yz/k4Tx7q5SaTob9GkSkIf6L/9yvOs3P4feXdIDc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6Gj8AAAADbAAAADwAAAAAAAAAAAAAAAACfAgAA&#10;ZHJzL2Rvd25yZXYueG1sUEsFBgAAAAAEAAQA9wAAAIwDAAAAAA=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  <w:bookmarkEnd w:id="0"/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C8129B" wp14:editId="2D7E79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41248"/>
                            <a:ext cx="5756148" cy="4530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49444" id="Group 271" o:spid="_x0000_s1026" style="position:absolute;margin-left:0;margin-top:0;width:595.45pt;height:842.4pt;z-index:251666432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">
                <v:shape id="Picture 35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SMDDAAAA2wAAAA8AAABkcnMvZG93bnJldi54bWxEj0FrAjEUhO9C/0N4hd40W0utrEZpxUJ7&#10;Ele9PzbP3bXJy5LEdeuvNwWhx2FmvmHmy94a0ZEPjWMFz6MMBHHpdMOVgv3uczgFESKyRuOYFPxS&#10;gOXiYTDHXLsLb6krYiUShEOOCuoY21zKUNZkMYxcS5y8o/MWY5K+ktrjJcGtkeMsm0iLDaeFGlta&#10;1VT+FGeroG/NwX9cw/pkdvvpt9xumreqU+rpsX+fgYjUx//wvf2lFby8wt+X9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hIwMMAAADbAAAADwAAAAAAAAAAAAAAAACf&#10;AgAAZHJzL2Rvd25yZXYueG1sUEsFBgAAAAAEAAQA9wAAAI8DAAAAAA==&#10;">
                  <v:imagedata r:id="rId37" o:title=""/>
                </v:shape>
                <v:shape id="Picture 36" o:spid="_x0000_s1028" type="#_x0000_t75" style="position:absolute;left:8778;top:8412;width:57561;height:4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qx/EAAAA2wAAAA8AAABkcnMvZG93bnJldi54bWxEj9FqwkAURN+F/sNyC30Rs7FKsKmr1EKg&#10;YKE18QMu2dskmL0bstsk/XtXKPg4zMwZZrufTCsG6l1jWcEyikEQl1Y3XCk4F9liA8J5ZI2tZVLw&#10;Rw72u4fZFlNtRz7RkPtKBAi7FBXU3neplK6syaCLbEccvB/bG/RB9pXUPY4Bblr5HMeJNNhwWKix&#10;o/eaykv+axR88XF0q3m8Lo6X7PDpitHLl2+lnh6nt1cQniZ/D/+3P7SCVQK3L+EHyN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nqx/EAAAA2wAAAA8AAAAAAAAAAAAAAAAA&#10;nwIAAGRycy9kb3ducmV2LnhtbFBLBQYAAAAABAAEAPcAAACQAwAAAAA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F9E95D" wp14:editId="797A70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7022593"/>
                            <a:ext cx="5783581" cy="304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389121"/>
                            <a:ext cx="5820157" cy="11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3072384"/>
                            <a:ext cx="5728716" cy="63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6437377"/>
                            <a:ext cx="4562856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326880"/>
                            <a:ext cx="5861304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3986784"/>
                            <a:ext cx="179679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7790689"/>
                            <a:ext cx="342900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1133857"/>
                            <a:ext cx="754380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6291073"/>
                            <a:ext cx="289864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779009"/>
                            <a:ext cx="8366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8339328"/>
                            <a:ext cx="886968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8814816"/>
                            <a:ext cx="338328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8339328"/>
                            <a:ext cx="384048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7973569"/>
                            <a:ext cx="82296" cy="763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1A47A" id="Group 272" o:spid="_x0000_s1026" style="position:absolute;margin-left:0;margin-top:0;width:595.45pt;height:842.4pt;z-index:251667456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UUAPoplR/ZR60AT0VB9lHrUlAD6KKKACiiigAooooAKKKK&#10;ACiiigAooplAD6K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">
                <v:shape id="Picture 40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0OXCAAAA2wAAAA8AAABkcnMvZG93bnJldi54bWxET11rwjAUfR/4H8IV9ramcyLSGWWKG4UJ&#10;Yifs9a65ttHmpjSx1n+/PAz2eDjfi9VgG9FT541jBc9JCoK4dNpwpeD49f40B+EDssbGMSm4k4fV&#10;cvSwwEy7Gx+oL0IlYgj7DBXUIbSZlL6syaJPXEscuZPrLIYIu0rqDm8x3DZykqYzadFwbKixpU1N&#10;5aW4WgXebCfX9U++a79f8v7jfCw+99Io9Tge3l5BBBrCv/jPnWsF07g+fok/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0dDlwgAAANsAAAAPAAAAAAAAAAAAAAAAAJ8C&#10;AABkcnMvZG93bnJldi54bWxQSwUGAAAAAAQABAD3AAAAjgMAAAAA&#10;">
                  <v:imagedata r:id="rId54" o:title=""/>
                </v:shape>
                <v:shape id="Picture 41" o:spid="_x0000_s1028" type="#_x0000_t75" style="position:absolute;left:8412;top:70225;width:57836;height:30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nanEAAAA2wAAAA8AAABkcnMvZG93bnJldi54bWxEj19rwjAUxd8Hfodwhb3NVJlDalOZQp2w&#10;ga4Ony/NXVtsbkqT2eqnXwYDHw/nz4+TrAbTiAt1rrasYDqJQBAXVtdcKvg6Zk8LEM4ja2wsk4Ir&#10;OVilo4cEY217/qRL7ksRRtjFqKDyvo2ldEVFBt3EtsTB+7adQR9kV0rdYR/GTSNnUfQiDdYcCBW2&#10;tKmoOOc/JnAP24/3W785vx0X871fn7I195lSj+PhdQnC0+Dv4f/2Tit4nsLfl/A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nanEAAAA2wAAAA8AAAAAAAAAAAAAAAAA&#10;nwIAAGRycy9kb3ducmV2LnhtbFBLBQYAAAAABAAEAPcAAACQAwAAAAA=&#10;">
                  <v:imagedata r:id="rId55" o:title=""/>
                </v:shape>
                <v:shape id="Picture 42" o:spid="_x0000_s1029" type="#_x0000_t75" style="position:absolute;left:8046;top:43891;width:58202;height:1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P6bEAAAA2wAAAA8AAABkcnMvZG93bnJldi54bWxEj0FrwkAUhO+F/oflFbxIs2koRVJXqaWK&#10;p4LRQ46P7DMbmn0bs9sk/nu3UPA4zMw3zHI92VYM1PvGsYKXJAVBXDndcK3gdNw+L0D4gKyxdUwK&#10;ruRhvXp8WGKu3cgHGopQiwhhn6MCE0KXS+krQxZ94jri6J1dbzFE2ddS9zhGuG1llqZv0mLDccFg&#10;R5+Gqp/i1yroajzz9+ayq7K2KE35RXru50rNnqaPdxCBpnAP/7f3WsFrBn9f4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oP6bEAAAA2wAAAA8AAAAAAAAAAAAAAAAA&#10;nwIAAGRycy9kb3ducmV2LnhtbFBLBQYAAAAABAAEAPcAAACQAwAAAAA=&#10;">
                  <v:imagedata r:id="rId56" o:title=""/>
                </v:shape>
                <v:shape id="Picture 43" o:spid="_x0000_s1030" type="#_x0000_t75" style="position:absolute;left:8412;top:30723;width:57287;height:6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ICXEAAAA2wAAAA8AAABkcnMvZG93bnJldi54bWxEj8FqwzAQRO+F/IPYQG6NnLotrRPFGEMg&#10;t5KkH7BYG9mJtXIs1Xb69VWh0OMwM2+YTT7ZVgzU+8axgtUyAUFcOd2wUfB52j2+gfABWWPrmBTc&#10;yUO+nT1sMNNu5AMNx2BEhLDPUEEdQpdJ6auaLPql64ijd3a9xRBlb6TucYxw28qnJHmVFhuOCzV2&#10;VNZUXY9fVkHR0PW9OJ1vqTEvwyAvH4fyWyq1mE/FGkSgKfyH/9p7reA5hd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6ICXEAAAA2wAAAA8AAAAAAAAAAAAAAAAA&#10;nwIAAGRycy9kb3ducmV2LnhtbFBLBQYAAAAABAAEAPcAAACQAwAAAAA=&#10;">
                  <v:imagedata r:id="rId57" o:title=""/>
                </v:shape>
                <v:shape id="Picture 44" o:spid="_x0000_s1031" type="#_x0000_t75" style="position:absolute;left:14996;top:64373;width:45628;height: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k3XCAAAA2wAAAA8AAABkcnMvZG93bnJldi54bWxEj0FrwkAUhO8F/8PyBG91Y5ESoquIEKiC&#10;lKoXb8/sMwlm38bd1cR/7xYKPQ4z8w0zX/amEQ9yvrasYDJOQBAXVtdcKjge8vcUhA/IGhvLpOBJ&#10;HpaLwdscM207/qHHPpQiQthnqKAKoc2k9EVFBv3YtsTRu1hnMETpSqkddhFuGvmRJJ/SYM1xocKW&#10;1hUV1/3dKMiRtu2m17ddfk8Pp+/0rDt2So2G/WoGIlAf/sN/7S+tYDqF3y/x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5N1wgAAANsAAAAPAAAAAAAAAAAAAAAAAJ8C&#10;AABkcnMvZG93bnJldi54bWxQSwUGAAAAAAQABAD3AAAAjgMAAAAA&#10;">
                  <v:imagedata r:id="rId58" o:title=""/>
                </v:shape>
                <v:shape id="Picture 45" o:spid="_x0000_s1032" type="#_x0000_t75" style="position:absolute;left:8046;top:93268;width:58613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1cQfFAAAA2wAAAA8AAABkcnMvZG93bnJldi54bWxEj0FrwkAUhO+F/oflFXqrGyUtEl1FFIsX&#10;LRoRe3tkn9nQ7NuQ3Wj6791CweMwM98w03lva3Gl1leOFQwHCQjiwumKSwXHfP02BuEDssbaMSn4&#10;JQ/z2fPTFDPtbryn6yGUIkLYZ6jAhNBkUvrCkEU/cA1x9C6utRiibEupW7xFuK3lKEk+pMWK44LB&#10;hpaGip9DZxV0l61MVt/pV7pbDE13OuafzTlX6vWlX0xABOrDI/zf3mgF6Tv8fY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dXEHxQAAANsAAAAPAAAAAAAAAAAAAAAA&#10;AJ8CAABkcnMvZG93bnJldi54bWxQSwUGAAAAAAQABAD3AAAAkQMAAAAA&#10;">
                  <v:imagedata r:id="rId59" o:title=""/>
                </v:shape>
                <v:shape id="Picture 46" o:spid="_x0000_s1033" type="#_x0000_t75" style="position:absolute;left:9875;top:39867;width:17968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UJnDAAAA2wAAAA8AAABkcnMvZG93bnJldi54bWxEj1uLwjAUhN+F/Q/hLOybpl4QqUZxFWHd&#10;Ny/o66E5tmWbk5pEbf+9WRB8HGbmG2a2aEwl7uR8aVlBv5eAIM6sLjlXcDxsuhMQPiBrrCyTgpY8&#10;LOYfnRmm2j54R/d9yEWEsE9RQRFCnUrps4IM+p6tiaN3sc5giNLlUjt8RLip5CBJxtJgyXGhwJpW&#10;BWV/+5tRkNn22g7zX7c+Db6Xx/55u7qFrVJfn81yCiJQE97hV/tHKxiN4f9L/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tQmcMAAADbAAAADwAAAAAAAAAAAAAAAACf&#10;AgAAZHJzL2Rvd25yZXYueG1sUEsFBgAAAAAEAAQA9wAAAI8DAAAAAA==&#10;">
                  <v:imagedata r:id="rId60" o:title=""/>
                </v:shape>
                <v:shape id="Picture 47" o:spid="_x0000_s1034" type="#_x0000_t75" style="position:absolute;left:44988;top:77906;width:3429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OfLFAAAA2wAAAA8AAABkcnMvZG93bnJldi54bWxEj0FrwkAUhO+C/2F5hd50Uyk1pG5CVYQe&#10;emnUQ2+P7DOJzb5ds2tM/323UPA4zMw3zKoYTScG6n1rWcHTPAFBXFndcq3gsN/NUhA+IGvsLJOC&#10;H/JQ5NPJCjNtb/xJQxlqESHsM1TQhOAyKX3VkEE/t444eifbGwxR9rXUPd4i3HRykSQv0mDLcaFB&#10;R5uGqu/yahQMH9tzIsvjhS7rr2vl2s0idaVSjw/j2yuIQGO4h//b71rB8xL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jnyxQAAANsAAAAPAAAAAAAAAAAAAAAA&#10;AJ8CAABkcnMvZG93bnJldi54bWxQSwUGAAAAAAQABAD3AAAAkQMAAAAA&#10;">
                  <v:imagedata r:id="rId61" o:title=""/>
                </v:shape>
                <v:shape id="Picture 48" o:spid="_x0000_s1035" type="#_x0000_t75" style="position:absolute;left:54498;top:11338;width:754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WybBAAAA2wAAAA8AAABkcnMvZG93bnJldi54bWxET8tqwkAU3Rf8h+EKbopOWtpaUkeRQLC7&#10;1li6vszcJsHMnZCZPPTrOwvB5eG8N7vJNmKgzteOFTytEhDE2pmaSwU/p3z5DsIHZIONY1JwIQ+7&#10;7exhg6lxIx9pKEIpYgj7FBVUIbSplF5XZNGvXEscuT/XWQwRdqU0HY4x3DbyOUnepMWaY0OFLWUV&#10;6XPRWwV81I+H5rfntf06Xb+1zrLXvFBqMZ/2HyACTeEuvrk/jYKXODZ+iT9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TWybBAAAA2wAAAA8AAAAAAAAAAAAAAAAAnwIA&#10;AGRycy9kb3ducmV2LnhtbFBLBQYAAAAABAAEAPcAAACNAwAAAAA=&#10;">
                  <v:imagedata r:id="rId62" o:title=""/>
                </v:shape>
                <v:shape id="Picture 49" o:spid="_x0000_s1036" type="#_x0000_t75" style="position:absolute;left:23042;top:62910;width:2898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c3PCAAAA2wAAAA8AAABkcnMvZG93bnJldi54bWxEj0GLwjAUhO+C/yE8YS+iqSKiXaOIIijs&#10;pSp4fTRvm+42L7WJ2v33G0HwOMzMN8xi1dpK3KnxpWMFo2ECgjh3uuRCwfm0G8xA+ICssXJMCv7I&#10;w2rZ7Sww1e7BGd2PoRARwj5FBSaEOpXS54Ys+qGriaP37RqLIcqmkLrBR4TbSo6TZCotlhwXDNa0&#10;MZT/Hm9Wgfftz1dm9rNsi0kxv+j+9VD3lfrotetPEIHa8A6/2nutYDKH5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XNzwgAAANsAAAAPAAAAAAAAAAAAAAAAAJ8C&#10;AABkcnMvZG93bnJldi54bWxQSwUGAAAAAAQABAD3AAAAjgMAAAAA&#10;">
                  <v:imagedata r:id="rId63" o:title=""/>
                </v:shape>
                <v:shape id="Picture 50" o:spid="_x0000_s1037" type="#_x0000_t75" style="position:absolute;left:8046;top:57790;width:8367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2azBAAAA2wAAAA8AAABkcnMvZG93bnJldi54bWxET1trwjAUfhf8D+EIe9N0gw2pplJE2Q2R&#10;dVZfD81ZW2xOSpJp9++XB8HHj+++XA2mExdyvrWs4HGWgCCurG65VnD43k7nIHxA1thZJgV/5GGV&#10;jUdLTLW98hddilCLGMI+RQVNCH0qpa8aMuhntieO3I91BkOErpba4TWGm04+JcmLNNhybGiwp3VD&#10;1bn4NQpO5Wt9TPYupw/5vsu3a7spP61SD5MhX4AINIS7+OZ+0wqe4/r4Jf4A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n2azBAAAA2wAAAA8AAAAAAAAAAAAAAAAAnwIA&#10;AGRycy9kb3ducmV2LnhtbFBLBQYAAAAABAAEAPcAAACNAwAAAAA=&#10;">
                  <v:imagedata r:id="rId64" o:title=""/>
                </v:shape>
                <v:shape id="Picture 51" o:spid="_x0000_s1038" type="#_x0000_t75" style="position:absolute;left:42062;top:83393;width:8870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kKDBAAAA2wAAAA8AAABkcnMvZG93bnJldi54bWxEj9GKwjAURN8X/IdwBd/WVKGyVqOIIPgk&#10;WPcDLs01rTY3JYm2u19vFhZ8HGbmDLPeDrYVT/KhcaxgNs1AEFdON2wUfF8On18gQkTW2DomBT8U&#10;YLsZfayx0K7nMz3LaESCcChQQR1jV0gZqposhqnriJN3dd5iTNIbqT32CW5bOc+yhbTYcFqosaN9&#10;TdW9fFgF3TwPl9/90pfG9PqQD4/2Vp6UmoyH3QpEpCG+w//to1aQz+DvS/oB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0kKDBAAAA2wAAAA8AAAAAAAAAAAAAAAAAnwIA&#10;AGRycy9kb3ducmV2LnhtbFBLBQYAAAAABAAEAPcAAACNAwAAAAA=&#10;">
                  <v:imagedata r:id="rId65" o:title=""/>
                </v:shape>
                <v:shape id="Picture 52" o:spid="_x0000_s1039" type="#_x0000_t75" style="position:absolute;left:56692;top:88148;width:3384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ZifFAAAA2wAAAA8AAABkcnMvZG93bnJldi54bWxEj09rAjEUxO+C3yG8Qm+a7YLWbo0ii4Ie&#10;SvFPe37dvO4GNy9Lkur67ZtCweMwM79h5svetuJCPhjHCp7GGQjiymnDtYLTcTOagQgRWWPrmBTc&#10;KMByMRzMsdDuynu6HGItEoRDgQqaGLtCylA1ZDGMXUecvG/nLcYkfS21x2uC21bmWTaVFg2nhQY7&#10;Khuqzocfq2A9yXfl+fPkyzJ0H/t38/Jsvt6UenzoV68gIvXxHv5vb7WCSQ5/X9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WGYnxQAAANsAAAAPAAAAAAAAAAAAAAAA&#10;AJ8CAABkcnMvZG93bnJldi54bWxQSwUGAAAAAAQABAD3AAAAkQMAAAAA&#10;">
                  <v:imagedata r:id="rId66" o:title=""/>
                </v:shape>
                <v:shape id="Picture 53" o:spid="_x0000_s1040" type="#_x0000_t75" style="position:absolute;left:56327;top:83393;width:3840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L4jDAAAA2wAAAA8AAABkcnMvZG93bnJldi54bWxEj92KwjAUhO+FfYdwFvZGNN31B6lGCcKK&#10;eyP48wDH5tgWm5PSRFvf3iwIXg4z8w2zWHW2EndqfOlYwfcwAUGcOVNyruB0/B3MQPiAbLByTAoe&#10;5GG1/OgtMDWu5T3dDyEXEcI+RQVFCHUqpc8KsuiHriaO3sU1FkOUTS5Ng22E20r+JMlUWiw5LhRY&#10;07qg7Hq4WQV/u/M6u+iJ7m9uY9Tb2cnoNlHq67PTcxCBuvAOv9pbo2Aygv8v8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gviMMAAADbAAAADwAAAAAAAAAAAAAAAACf&#10;AgAAZHJzL2Rvd25yZXYueG1sUEsFBgAAAAAEAAQA9wAAAI8DAAAAAA==&#10;">
                  <v:imagedata r:id="rId67" o:title=""/>
                </v:shape>
                <v:shape id="Picture 54" o:spid="_x0000_s1041" type="#_x0000_t75" style="position:absolute;left:10607;top:79735;width:823;height:7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pJrCAAAA2wAAAA8AAABkcnMvZG93bnJldi54bWxEj82qwjAUhPcXfIdwBHfXVFGRahQRRTci&#10;1x/cHptjW2xOShNtfXsjXHA5zMw3zHTemEI8qXK5ZQW9bgSCOLE651TB6bj+HYNwHlljYZkUvMjB&#10;fNb6mWKsbc1/9Dz4VAQIuxgVZN6XsZQuycig69qSOHg3Wxn0QVap1BXWAW4K2Y+ikTSYc1jIsKRl&#10;Rsn98DAK8ktvPzrWZ41ytXvU9+Z6w81VqU67WUxAeGr8N/zf3moFwwF8voQf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KSawgAAANsAAAAPAAAAAAAAAAAAAAAAAJ8C&#10;AABkcnMvZG93bnJldi54bWxQSwUGAAAAAAQABAD3AAAAjgMAAAAA&#10;">
                  <v:imagedata r:id="rId68" o:title=""/>
                </v:shape>
                <w10:wrap type="topAndBottom" anchorx="page" anchory="page"/>
              </v:group>
            </w:pict>
          </mc:Fallback>
        </mc:AlternateContent>
      </w:r>
      <w:r w:rsidRPr="0098721F">
        <w:rPr>
          <w:rFonts w:cs="Segoe UI"/>
        </w:rPr>
        <w:br w:type="page"/>
      </w:r>
    </w:p>
    <w:p w:rsidR="005862A4" w:rsidRPr="0098721F" w:rsidRDefault="005862A4">
      <w:pPr>
        <w:ind w:left="-1440" w:right="10469"/>
        <w:rPr>
          <w:rFonts w:cs="Segoe UI"/>
        </w:rPr>
      </w:pPr>
      <w:r w:rsidRPr="0098721F">
        <w:rPr>
          <w:rFonts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433E2C" wp14:editId="53B51D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TopAndBottom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8480"/>
                          <a:chOff x="0" y="0"/>
                          <a:chExt cx="7562088" cy="1069848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887968"/>
                            <a:ext cx="5801869" cy="11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461504"/>
                            <a:ext cx="5568696" cy="82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767328"/>
                            <a:ext cx="5216652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035040"/>
                            <a:ext cx="3785616" cy="813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974337"/>
                            <a:ext cx="496519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670049"/>
                            <a:ext cx="3328416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682497"/>
                            <a:ext cx="519379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572000"/>
                            <a:ext cx="367588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095745"/>
                            <a:ext cx="324612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304288"/>
                            <a:ext cx="1444752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485632"/>
                            <a:ext cx="278892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315200"/>
                            <a:ext cx="156819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353312"/>
                            <a:ext cx="2519172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523744"/>
                            <a:ext cx="1632204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6071616"/>
                            <a:ext cx="1911096" cy="64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669281"/>
                            <a:ext cx="16459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706624"/>
                            <a:ext cx="1586484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253728"/>
                            <a:ext cx="155905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2267712"/>
                            <a:ext cx="1092708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828033"/>
                            <a:ext cx="89611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741664"/>
                            <a:ext cx="864108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888737"/>
                            <a:ext cx="47091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400801"/>
                            <a:ext cx="402336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7315200"/>
                            <a:ext cx="47548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645152"/>
                            <a:ext cx="580644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3803904"/>
                            <a:ext cx="265176" cy="26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2208A" id="Group 273" o:spid="_x0000_s1026" style="position:absolute;margin-left:0;margin-top:0;width:595.45pt;height:842.4pt;z-index:251668480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">
                <v:shape id="Picture 58" o:spid="_x0000_s1027" type="#_x0000_t75" style="position:absolute;width:75620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1qjAAAAA2wAAAA8AAABkcnMvZG93bnJldi54bWxET11rwjAUfR/4H8IVfJupgkOqUVQQxmBD&#10;3QQfL801KTY3pUlr/ffLg+Dj4Xwv172rREdNKD0rmIwzEMSF1yUbBX+/+/c5iBCRNVaeScGDAqxX&#10;g7cl5trf+UjdKRqRQjjkqMDGWOdShsKSwzD2NXHirr5xGBNsjNQN3lO4q+Q0yz6kw5JTg8WadpaK&#10;26l1CvRWhq9Ch+7n3Nrvh7kcru3RKDUa9psFiEh9fImf7k+tYJbGpi/p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zWqMAAAADbAAAADwAAAAAAAAAAAAAAAACfAgAA&#10;ZHJzL2Rvd25yZXYueG1sUEsFBgAAAAAEAAQA9wAAAIwDAAAAAA==&#10;">
                  <v:imagedata r:id="rId96" o:title=""/>
                </v:shape>
                <v:shape id="Picture 59" o:spid="_x0000_s1028" type="#_x0000_t75" style="position:absolute;left:8778;top:88879;width:58018;height:1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2O0fEAAAA2wAAAA8AAABkcnMvZG93bnJldi54bWxEj0GLwjAUhO/C/ofwBC+iqYuKVqOIsOpl&#10;hVVRj4/m2dZtXkoTtf57syDscZiZb5jpvDaFuFPlcssKet0IBHFidc6pgsP+qzMC4TyyxsIyKXiS&#10;g/nsozHFWNsH/9B951MRIOxiVJB5X8ZSuiQjg65rS+LgXWxl0AdZpVJX+AhwU8jPKBpKgzmHhQxL&#10;WmaU/O5uRsF6tf32dLruzfG8ag+X1l7z/kapVrNeTEB4qv1/+N3eaAWDMfx9CT9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2O0fEAAAA2wAAAA8AAAAAAAAAAAAAAAAA&#10;nwIAAGRycy9kb3ducmV2LnhtbFBLBQYAAAAABAAEAPcAAACQAwAAAAA=&#10;">
                  <v:imagedata r:id="rId97" o:title=""/>
                </v:shape>
                <v:shape id="Picture 60" o:spid="_x0000_s1029" type="#_x0000_t75" style="position:absolute;left:9144;top:74615;width:55686;height: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79bAAAAA2wAAAA8AAABkcnMvZG93bnJldi54bWxET82KwjAQvi/4DmEEL7KmenBLNYqIQlF2&#10;Qd0HGJuxKTaT0sRa394cFvb48f0v172tRUetrxwrmE4SEMSF0xWXCn4v+88UhA/IGmvHpOBFHtar&#10;wccSM+2efKLuHEoRQ9hnqMCE0GRS+sKQRT9xDXHkbq61GCJsS6lbfMZwW8tZksylxYpjg8GGtoaK&#10;+/lhFdxzfTmmB96N7ddPwPF36a5mo9Ro2G8WIAL14V/85861gnlcH7/EHy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/v1sAAAADbAAAADwAAAAAAAAAAAAAAAACfAgAA&#10;ZHJzL2Rvd25yZXYueG1sUEsFBgAAAAAEAAQA9wAAAIwDAAAAAA==&#10;">
                  <v:imagedata r:id="rId98" o:title=""/>
                </v:shape>
                <v:shape id="Picture 61" o:spid="_x0000_s1030" type="#_x0000_t75" style="position:absolute;left:13898;top:37673;width:52167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n0HEAAAA2wAAAA8AAABkcnMvZG93bnJldi54bWxEj9FqAjEURN8L/kO4gi9Ss0oR2RpFBLGr&#10;Uuy2H3DZ3G5CNzfLJtX17xuh4OMwM2eY5bp3jbhQF6xnBdNJBoK48tpyreDrc/e8ABEissbGMym4&#10;UYD1avC0xFz7K3/QpYy1SBAOOSowMba5lKEy5DBMfEucvG/fOYxJdrXUHV4T3DVylmVz6dByWjDY&#10;0tZQ9VP+OgWHsSns+LQ/1/a0OPrypTi374VSo2G/eQURqY+P8H/7TSuYT+H+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Bn0HEAAAA2wAAAA8AAAAAAAAAAAAAAAAA&#10;nwIAAGRycy9kb3ducmV2LnhtbFBLBQYAAAAABAAEAPcAAACQAwAAAAA=&#10;">
                  <v:imagedata r:id="rId99" o:title=""/>
                </v:shape>
                <v:shape id="Picture 62" o:spid="_x0000_s1031" type="#_x0000_t75" style="position:absolute;left:9144;top:60350;width:37856;height:8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GzJfFAAAA2wAAAA8AAABkcnMvZG93bnJldi54bWxEj0FrwkAUhO8F/8PyBC9FN6YgEl1FBKnQ&#10;U1JBj8/sM4nJvg3ZbZL++26h0OMwM98w2/1oGtFT5yrLCpaLCARxbnXFhYLL52m+BuE8ssbGMin4&#10;Jgf73eRli4m2A6fUZ74QAcIuQQWl920ipctLMugWtiUO3sN2Bn2QXSF1h0OAm0bGUbSSBisOCyW2&#10;dCwpr7Mvo+D40d7Xy9tQv+fP1+Y2ptdn/XZVajYdDxsQnkb/H/5rn7WCVQy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syXxQAAANsAAAAPAAAAAAAAAAAAAAAA&#10;AJ8CAABkcnMvZG93bnJldi54bWxQSwUGAAAAAAQABAD3AAAAkQMAAAAA&#10;">
                  <v:imagedata r:id="rId100" o:title=""/>
                </v:shape>
                <v:shape id="Picture 63" o:spid="_x0000_s1032" type="#_x0000_t75" style="position:absolute;left:13898;top:49743;width:49652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4+bGAAAA2wAAAA8AAABkcnMvZG93bnJldi54bWxEj0FrwkAUhO+F/oflCd7qxgoiqWsIolRo&#10;C2oF8faafU1is2/D7qppf71bEDwOM/MNM80604gzOV9bVjAcJCCIC6trLhXsPpdPExA+IGtsLJOC&#10;X/KQzR4fpphqe+ENnbehFBHCPkUFVQhtKqUvKjLoB7Yljt63dQZDlK6U2uElwk0jn5NkLA3WHBcq&#10;bGleUfGzPRkF+fH9r9yv3j6KRb0eJW53mLx+tUr1e13+AiJQF+7hW3ulFYxH8P8l/gA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3j5sYAAADbAAAADwAAAAAAAAAAAAAA&#10;AACfAgAAZHJzL2Rvd25yZXYueG1sUEsFBgAAAAAEAAQA9wAAAJIDAAAAAA==&#10;">
                  <v:imagedata r:id="rId101" o:title=""/>
                </v:shape>
                <v:shape id="Picture 64" o:spid="_x0000_s1033" type="#_x0000_t75" style="position:absolute;left:13898;top:26700;width:33285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GbzDAAAA2wAAAA8AAABkcnMvZG93bnJldi54bWxEj0FrwkAUhO+C/2F5Qm+6sbWhRFeRUsGL&#10;qLHen9lnkjb7NsluNf57Vyh4HGbmG2a26EwlLtS60rKC8SgCQZxZXXKu4PuwGn6AcB5ZY2WZFNzI&#10;wWLe780w0fbKe7qkPhcBwi5BBYX3dSKlywoy6Ea2Jg7e2bYGfZBtLnWL1wA3lXyNolgaLDksFFjT&#10;Z0HZb/pnFOzeV8f8q4l/mrLzh9N285bqhpV6GXTLKQhPnX+G/9trrSCewONL+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MZvMMAAADbAAAADwAAAAAAAAAAAAAAAACf&#10;AgAAZHJzL2Rvd25yZXYueG1sUEsFBgAAAAAEAAQA9wAAAI8DAAAAAA==&#10;">
                  <v:imagedata r:id="rId102" o:title=""/>
                </v:shape>
                <v:shape id="Picture 65" o:spid="_x0000_s1034" type="#_x0000_t75" style="position:absolute;left:9144;top:16824;width:51937;height:3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zODCAAAA2wAAAA8AAABkcnMvZG93bnJldi54bWxEj0GLwjAUhO8L/ofwBG9rqqAuXaMsgiLi&#10;QbsiHh/N27Zs8lKaWOu/N4LgcZiZb5j5srNGtNT4yrGC0TABQZw7XXGh4PS7/vwC4QOyRuOYFNzJ&#10;w3LR+5hjqt2Nj9RmoRARwj5FBWUIdSqlz0uy6IeuJo7en2sshiibQuoGbxFujRwnyVRarDgulFjT&#10;qqT8P7taBeOLmR12G8NH3Z7OnZOZ9vuVUoN+9/MNIlAX3uFXe6sVTCf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sszgwgAAANsAAAAPAAAAAAAAAAAAAAAAAJ8C&#10;AABkcnMvZG93bnJldi54bWxQSwUGAAAAAAQABAD3AAAAjgMAAAAA&#10;">
                  <v:imagedata r:id="rId103" o:title=""/>
                </v:shape>
                <v:shape id="Picture 66" o:spid="_x0000_s1035" type="#_x0000_t75" style="position:absolute;left:9144;top:45720;width:3675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JMvDAAAA2wAAAA8AAABkcnMvZG93bnJldi54bWxEj0FrAjEUhO+F/ofwCt5q1ipL2RpFBKX2&#10;ItX2/tg8N6ublyXJruu/bwShx2FmvmHmy8E2oicfascKJuMMBHHpdM2Vgp/j5vUdRIjIGhvHpOBG&#10;AZaL56c5Ftpd+Zv6Q6xEgnAoUIGJsS2kDKUhi2HsWuLknZy3GJP0ldQerwluG/mWZbm0WHNaMNjS&#10;2lB5OXRWQbf2X7PV73Zfd+30Enfbc78xZ6VGL8PqA0SkIf6HH+1PrSDP4f4l/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oky8MAAADbAAAADwAAAAAAAAAAAAAAAACf&#10;AgAAZHJzL2Rvd25yZXYueG1sUEsFBgAAAAAEAAQA9wAAAI8DAAAAAA==&#10;">
                  <v:imagedata r:id="rId104" o:title=""/>
                </v:shape>
                <v:shape id="Picture 67" o:spid="_x0000_s1036" type="#_x0000_t75" style="position:absolute;left:9144;top:70957;width:32461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ulnDAAAA2wAAAA8AAABkcnMvZG93bnJldi54bWxEj8tqwzAQRfeF/oOYQjellmNIWpwoIQQK&#10;zSrUzgcM1tRyao1cS/Xj76NAoMvLfRzuZjfZVgzU+8axgkWSgiCunG64VnAuP17fQfiArLF1TApm&#10;8rDbPj5sMNdu5C8ailCLOMI+RwUmhC6X0leGLPrEdcTR+3a9xRBlX0vd4xjHbSuzNF1Jiw1HgsGO&#10;Doaqn+LPRshlWMwvv0VRnuZlWtVHa6YhU+r5adqvQQSawn/43v7UClZvcPsSf4D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K6WcMAAADbAAAADwAAAAAAAAAAAAAAAACf&#10;AgAAZHJzL2Rvd25yZXYueG1sUEsFBgAAAAAEAAQA9wAAAI8DAAAAAA==&#10;">
                  <v:imagedata r:id="rId105" o:title=""/>
                </v:shape>
                <v:shape id="Picture 68" o:spid="_x0000_s1037" type="#_x0000_t75" style="position:absolute;left:9144;top:23042;width:14447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HUHBAAAA2wAAAA8AAABkcnMvZG93bnJldi54bWxET01rwkAQvRf8D8sI3urGSkVTVxFBbMFL&#10;1UtvQ3aapGZn4+7UxH/fPQg9Pt73ct27Rt0oxNqzgck4A0VceFtzaeB82j3PQUVBtth4JgN3irBe&#10;DZ6WmFvf8SfdjlKqFMIxRwOVSJtrHYuKHMaxb4kT9+2DQ0kwlNoG7FK4a/RLls20w5pTQ4UtbSsq&#10;LsdfZ2B/d/vDdbEVv5Bp+Drt2u7j59WY0bDfvIES6uVf/HC/WwOzNDZ9ST9Ar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MHUHBAAAA2wAAAA8AAAAAAAAAAAAAAAAAnwIA&#10;AGRycy9kb3ducmV2LnhtbFBLBQYAAAAABAAEAPcAAACNAwAAAAA=&#10;">
                  <v:imagedata r:id="rId106" o:title=""/>
                </v:shape>
                <v:shape id="Picture 69" o:spid="_x0000_s1038" type="#_x0000_t75" style="position:absolute;left:8778;top:84856;width:27889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b/03CAAAA2wAAAA8AAABkcnMvZG93bnJldi54bWxEj0FrAjEUhO+F/ofwCr3VpArSrmbFioJX&#10;baH19tg8d5dNXpYk6tZfb4RCj8PMfMPMF4Oz4kwhtp41vI4UCOLKm5ZrDV+fm5c3EDEhG7SeScMv&#10;RViUjw9zLIy/8I7O+1SLDOFYoIYmpb6QMlYNOYwj3xNn7+iDw5RlqKUJeMlwZ+VYqal02HJeaLCn&#10;VUNVtz85DR+T1UFtv4O9+k7Fn8Eq3Ki11s9Pw3IGItGQ/sN/7a3RMH2H+5f8A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/9NwgAAANsAAAAPAAAAAAAAAAAAAAAAAJ8C&#10;AABkcnMvZG93bnJldi54bWxQSwUGAAAAAAQABAD3AAAAjgMAAAAA&#10;">
                  <v:imagedata r:id="rId107" o:title=""/>
                </v:shape>
                <v:shape id="Picture 70" o:spid="_x0000_s1039" type="#_x0000_t75" style="position:absolute;left:9144;top:73152;width:15681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h5fCAAAA2wAAAA8AAABkcnMvZG93bnJldi54bWxET89rwjAUvgv7H8Ib7CKauoMb1bSMwmSC&#10;ruj0/kze2rLmpTSZrf/9chh4/Ph+r/PRtuJKvW8cK1jMExDE2pmGKwWnr/fZKwgfkA22jknBjTzk&#10;2cNkjalxAx/oegyViCHsU1RQh9ClUnpdk0U/dx1x5L5dbzFE2FfS9DjEcNvK5yRZSosNx4YaOypq&#10;0j/HX6vgc6rLzWlfDkW52O7PxWU30kYr9fQ4vq1ABBrDXfzv/jAKXuL6+CX+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IeXwgAAANsAAAAPAAAAAAAAAAAAAAAAAJ8C&#10;AABkcnMvZG93bnJldi54bWxQSwUGAAAAAAQABAD3AAAAjgMAAAAA&#10;">
                  <v:imagedata r:id="rId108" o:title=""/>
                </v:shape>
                <v:shape id="Picture 71" o:spid="_x0000_s1040" type="#_x0000_t75" style="position:absolute;left:9144;top:13533;width:25191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HL3CAAAA2wAAAA8AAABkcnMvZG93bnJldi54bWxEj0+LwjAUxO8LfofwBG9rqqArXaOI4J+T&#10;YBW8vm3etl2bl9qktn57Iwh7HGbmN8x82ZlS3Kl2hWUFo2EEgji1uuBMwfm0+ZyBcB5ZY2mZFDzI&#10;wXLR+5hjrG3LR7onPhMBwi5GBbn3VSylS3My6Ia2Ig7er60N+iDrTOoa2wA3pRxH0VQaLDgs5FjR&#10;Oqf0mjRGQVuNzWT3x2XzQ832QIdLd0suSg363eobhKfO/4ff7b1W8DWC1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hy9wgAAANsAAAAPAAAAAAAAAAAAAAAAAJ8C&#10;AABkcnMvZG93bnJldi54bWxQSwUGAAAAAAQABAD3AAAAjgMAAAAA&#10;">
                  <v:imagedata r:id="rId109" o:title=""/>
                </v:shape>
                <v:shape id="Picture 72" o:spid="_x0000_s1041" type="#_x0000_t75" style="position:absolute;left:13898;top:25237;width:16322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9hTDAAAA2wAAAA8AAABkcnMvZG93bnJldi54bWxEj82KAjEQhO/CvkNoYW+a0RVXRqO44oKC&#10;B1cFr82knR8nnWGS1dGnN4Lgsaiqr6jJrDGluFDtcssKet0IBHFidc6pgsP+tzMC4TyyxtIyKbiR&#10;g9n0ozXBWNsr/9Fl51MRIOxiVJB5X8VSuiQjg65rK+LgnWxt0AdZp1LXeA1wU8p+FA2lwZzDQoYV&#10;LTJKzrt/o2C5oWLLP3J9xNHXfJDei8JUd6U+2818DMJT49/hV3ulFXz34fkl/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n2FMMAAADbAAAADwAAAAAAAAAAAAAAAACf&#10;AgAAZHJzL2Rvd25yZXYueG1sUEsFBgAAAAAEAAQA9wAAAI8DAAAAAA==&#10;">
                  <v:imagedata r:id="rId110" o:title=""/>
                </v:shape>
                <v:shape id="Picture 73" o:spid="_x0000_s1042" type="#_x0000_t75" style="position:absolute;left:46817;top:60716;width:19111;height: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6HnHBAAAA2wAAAA8AAABkcnMvZG93bnJldi54bWxEj0FrwkAUhO8F/8PyBG91o4Gq0VUkIPXa&#10;VPD6yD6zwezbmN0m8d+7hUKPw8x8w+wOo21ET52vHStYzBMQxKXTNVcKLt+n9zUIH5A1No5JwZM8&#10;HPaTtx1m2g38RX0RKhEh7DNUYEJoMyl9aciin7uWOHo311kMUXaV1B0OEW4buUySD2mx5rhgsKXc&#10;UHkvfqyCfEjStNg8FvpU2vxhVp9N0V+Vmk3H4xZEoDH8h//aZ61glcLvl/g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6HnHBAAAA2wAAAA8AAAAAAAAAAAAAAAAAnwIA&#10;AGRycy9kb3ducmV2LnhtbFBLBQYAAAAABAAEAPcAAACNAwAAAAA=&#10;">
                  <v:imagedata r:id="rId111" o:title=""/>
                </v:shape>
                <v:shape id="Picture 74" o:spid="_x0000_s1043" type="#_x0000_t75" style="position:absolute;left:9144;top:56692;width:1645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J+iHFAAAA2wAAAA8AAABkcnMvZG93bnJldi54bWxEj0FrwkAUhO8F/8PyhN50Y6m2RFcRodKC&#10;lsYWvD6yL9lo9m3Mrpr++64g9DjMzDfMbNHZWlyo9ZVjBaNhAoI4d7riUsHP99vgFYQPyBprx6Tg&#10;lzws5r2HGabaXTmjyy6UIkLYp6jAhNCkUvrckEU/dA1x9ArXWgxRtqXULV4j3NbyKUkm0mLFccFg&#10;QytD+XF3tgrQ2GKzN904k6ftofjYfn6tD2elHvvdcgoiUBf+w/f2u1bw8gy3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fohxQAAANsAAAAPAAAAAAAAAAAAAAAA&#10;AJ8CAABkcnMvZG93bnJldi54bWxQSwUGAAAAAAQABAD3AAAAkQMAAAAA&#10;">
                  <v:imagedata r:id="rId112" o:title=""/>
                </v:shape>
                <v:shape id="Picture 75" o:spid="_x0000_s1044" type="#_x0000_t75" style="position:absolute;left:46817;top:27066;width:15865;height:6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nLzFAAAA2wAAAA8AAABkcnMvZG93bnJldi54bWxEj91qwkAUhO8LvsNyBO/qxoKtRFfRgiCU&#10;+g96ecwek2j2bMhuk/j2bqHQy2FmvmEms9YUoqbK5ZYVDPoRCOLE6pxTBcfD8nUEwnlkjYVlUvAg&#10;B7Np52WCsbYN76je+1QECLsYFWTel7GULsnIoOvbkjh4V1sZ9EFWqdQVNgFuCvkWRe/SYM5hIcOS&#10;PjNK7vsfo6A5fa2S7XZ3n9fny/J70d42tL4p1eu28zEIT63/D/+1V1rBxxB+v4Qf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py8xQAAANsAAAAPAAAAAAAAAAAAAAAA&#10;AJ8CAABkcnMvZG93bnJldi54bWxQSwUGAAAAAAQABAD3AAAAkQMAAAAA&#10;">
                  <v:imagedata r:id="rId113" o:title=""/>
                </v:shape>
                <v:shape id="Picture 76" o:spid="_x0000_s1045" type="#_x0000_t75" style="position:absolute;left:8778;top:92537;width:15590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CzLCAAAA2wAAAA8AAABkcnMvZG93bnJldi54bWxEj9GKwjAURN8X/IdwBV8WTVfBlWoUVxAF&#10;X9zqB1yaa1va3JQm1erXG0HwcZiZM8xi1ZlKXKlxhWUFP6MIBHFqdcGZgvNpO5yBcB5ZY2WZFNzJ&#10;wWrZ+1pgrO2N/+ma+EwECLsYFeTe17GULs3JoBvZmjh4F9sY9EE2mdQN3gLcVHIcRVNpsOCwkGNN&#10;m5zSMmmNglNJ7aQ8XNwsMQ86fv/tikfLSg363XoOwlPnP+F3e68V/E7h9S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wsywgAAANsAAAAPAAAAAAAAAAAAAAAAAJ8C&#10;AABkcnMvZG93bnJldi54bWxQSwUGAAAAAAQABAD3AAAAjgMAAAAA&#10;">
                  <v:imagedata r:id="rId114" o:title=""/>
                </v:shape>
                <v:shape id="Picture 77" o:spid="_x0000_s1046" type="#_x0000_t75" style="position:absolute;left:24871;top:22677;width:10927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oz3FAAAA2wAAAA8AAABkcnMvZG93bnJldi54bWxEj0FrwkAUhO8F/8PyCr3VTXvQkrpKECK1&#10;PbQaKR4f2WcSkn27ZDea/vuuIHgcZuYbZrEaTSfO1PvGsoKXaQKCuLS64UrBocif30D4gKyxs0wK&#10;/sjDajl5WGCq7YV3dN6HSkQI+xQV1CG4VEpf1mTQT60jjt7J9gZDlH0ldY+XCDedfE2SmTTYcFyo&#10;0dG6prLdD0bB8avIN+33r3NDdtqGspDjz6dU6ulxzN5BBBrDPXxrf2gF8zl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6M9xQAAANsAAAAPAAAAAAAAAAAAAAAA&#10;AJ8CAABkcnMvZG93bnJldi54bWxQSwUGAAAAAAQABAD3AAAAkQMAAAAA&#10;">
                  <v:imagedata r:id="rId115" o:title=""/>
                </v:shape>
                <v:shape id="Picture 78" o:spid="_x0000_s1047" type="#_x0000_t75" style="position:absolute;left:13898;top:48280;width:8962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gpTBAAAA2wAAAA8AAABkcnMvZG93bnJldi54bWxET02LwjAQvQv7H8Is7E1Td0WlGsUVBMWT&#10;7bLobWjGtphMShO1/ntzEDw+3vd82VkjbtT62rGC4SABQVw4XXOp4C/f9KcgfEDWaByTggd5WC4+&#10;enNMtbvzgW5ZKEUMYZ+igiqEJpXSFxVZ9APXEEfu7FqLIcK2lLrFewy3Rn4nyVharDk2VNjQuqLi&#10;kl2tgkO+6Xb74pSbR/KzGv3vh6Pjr1Hq67NbzUAE6sJb/HJvtYJJHBu/x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kgpTBAAAA2wAAAA8AAAAAAAAAAAAAAAAAnwIA&#10;AGRycy9kb3ducmV2LnhtbFBLBQYAAAAABAAEAPcAAACNAwAAAAA=&#10;">
                  <v:imagedata r:id="rId116" o:title=""/>
                </v:shape>
                <v:shape id="Picture 79" o:spid="_x0000_s1048" type="#_x0000_t75" style="position:absolute;left:8778;top:87416;width:8641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O2nFAAAA2wAAAA8AAABkcnMvZG93bnJldi54bWxEj0FrwkAUhO8F/8PyBC9FNxZaNbqKFSJt&#10;b0aDHh/ZZxLMvg3ZNab/vlso9DjMzDfMatObWnTUusqygukkAkGcW11xoeB0TMZzEM4ja6wtk4Jv&#10;crBZD55WGGv74AN1qS9EgLCLUUHpfRNL6fKSDLqJbYiDd7WtQR9kW0jd4iPATS1fouhNGqw4LJTY&#10;0K6k/JbejYL97vyZZZft/jmZvaZZ0n1Z+Y5KjYb9dgnCU+//w3/tD61gtoDfL+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rztpxQAAANsAAAAPAAAAAAAAAAAAAAAA&#10;AJ8CAABkcnMvZG93bnJldi54bWxQSwUGAAAAAAQABAD3AAAAkQMAAAAA&#10;">
                  <v:imagedata r:id="rId117" o:title=""/>
                </v:shape>
                <v:shape id="Picture 80" o:spid="_x0000_s1049" type="#_x0000_t75" style="position:absolute;left:9144;top:58887;width:470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WWnBAAAA2wAAAA8AAABkcnMvZG93bnJldi54bWxET8uKwjAU3Q/4D+EKsxtTBR9Uo4iiVAYF&#10;q+j20lzbYnNTm4x2/t4sBmZ5OO/ZojWVeFLjSssK+r0IBHFmdcm5gvNp8zUB4TyyxsoyKfglB4t5&#10;52OGsbYvPtIz9bkIIexiVFB4X8dSuqwgg65na+LA3Wxj0AfY5FI3+ArhppKDKBpJgyWHhgJrWhWU&#10;3dMfo+B7rJNrlG4u+0OZ4Niv6+3wsVPqs9supyA8tf5f/OdOtIJJWB++hB8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bWWnBAAAA2wAAAA8AAAAAAAAAAAAAAAAAnwIA&#10;AGRycy9kb3ducmV2LnhtbFBLBQYAAAAABAAEAPcAAACNAwAAAAA=&#10;">
                  <v:imagedata r:id="rId118" o:title=""/>
                </v:shape>
                <v:shape id="Picture 81" o:spid="_x0000_s1050" type="#_x0000_t75" style="position:absolute;left:9144;top:64008;width:4023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69AzEAAAA2wAAAA8AAABkcnMvZG93bnJldi54bWxEj0FrwkAUhO8F/8PyBG91kxwkpK5SikJ7&#10;EYyCPT6yr9nY7NuQXU3Mr+8WCj0OM/MNs96OthV36n3jWEG6TEAQV043XCs4n/bPOQgfkDW2jknB&#10;gzxsN7OnNRbaDXykexlqESHsC1RgQugKKX1lyKJfuo44el+utxii7Gupexwi3LYyS5KVtNhwXDDY&#10;0Zuh6ru8WQVVd71csik5f5xM/jnQdDvurgelFvPx9QVEoDH8h//a71pBnsL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69AzEAAAA2wAAAA8AAAAAAAAAAAAAAAAA&#10;nwIAAGRycy9kb3ducmV2LnhtbFBLBQYAAAAABAAEAPcAAACQAwAAAAA=&#10;">
                  <v:imagedata r:id="rId119" o:title=""/>
                </v:shape>
                <v:shape id="Picture 82" o:spid="_x0000_s1051" type="#_x0000_t75" style="position:absolute;left:23408;top:73152;width:4755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7TTEAAAA2wAAAA8AAABkcnMvZG93bnJldi54bWxEj0GLwjAUhO/C/ofwFvYia2oFkWqUZUHQ&#10;gwerCN7eNs+2tHkpTbRdf70RBI/DzHzDLFa9qcWNWldaVjAeRSCIM6tLzhUcD+vvGQjnkTXWlknB&#10;PzlYLT8GC0y07XhPt9TnIkDYJaig8L5JpHRZQQbdyDbEwbvY1qAPss2lbrELcFPLOIqm0mDJYaHA&#10;hn4Lyqr0ahT8nQ7VcDvZ2rST9111Pu7ivNNKfX32P3MQnnr/Dr/aG61gFsPzS/g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S7TTEAAAA2wAAAA8AAAAAAAAAAAAAAAAA&#10;nwIAAGRycy9kb3ducmV2LnhtbFBLBQYAAAAABAAEAPcAAACQAwAAAAA=&#10;">
                  <v:imagedata r:id="rId120" o:title=""/>
                </v:shape>
                <v:shape id="Picture 83" o:spid="_x0000_s1052" type="#_x0000_t75" style="position:absolute;left:9144;top:46451;width:580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ul7FAAAA2wAAAA8AAABkcnMvZG93bnJldi54bWxEj0FrwkAUhO+F/oflCd7qRguaRlcplqKC&#10;F6OHentkX5PQ7Ns0u5ror3cFweMwM98ws0VnKnGmxpWWFQwHEQjizOqScwWH/fdbDMJ5ZI2VZVJw&#10;IQeL+evLDBNtW97ROfW5CBB2CSoovK8TKV1WkEE3sDVx8H5tY9AH2eRSN9gGuKnkKIrG0mDJYaHA&#10;mpYFZX/pySi4/hy/Ju6Q19v95mOVRXEb/29bpfq97nMKwlPnn+FHe60VxO9w/x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LpexQAAANsAAAAPAAAAAAAAAAAAAAAA&#10;AJ8CAABkcnMvZG93bnJldi54bWxQSwUGAAAAAAQABAD3AAAAkQMAAAAA&#10;">
                  <v:imagedata r:id="rId121" o:title=""/>
                </v:shape>
                <v:shape id="Picture 84" o:spid="_x0000_s1053" type="#_x0000_t75" style="position:absolute;left:9875;top:38039;width:2652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2pXEAAAA2wAAAA8AAABkcnMvZG93bnJldi54bWxEj8FqwzAQRO+B/oPYQm+xbGNMcKOEYjCY&#10;QiFNE+hxsTa2qbUSlpq4f18FCj0OM/OG2e4XM4krzX60rCBLUhDEndUj9wpOH816A8IHZI2TZVLw&#10;Qx72u4fVFittb/xO12PoRYSwr1DBEIKrpPTdQAZ9Yh1x9C52NhiinHupZ7xFuJlknqalNDhyXBjQ&#10;UT1Q93X8NgoOTVm3+Wvu2k+Wb665ZGdfTEo9PS4vzyACLeE//NdutYJNAfcv8Q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s2pXEAAAA2wAAAA8AAAAAAAAAAAAAAAAA&#10;nwIAAGRycy9kb3ducmV2LnhtbFBLBQYAAAAABAAEAPcAAACQAwAAAAA=&#10;">
                  <v:imagedata r:id="rId122" o:title=""/>
                </v:shape>
                <w10:wrap type="topAndBottom" anchorx="page" anchory="page"/>
              </v:group>
            </w:pict>
          </mc:Fallback>
        </mc:AlternateContent>
      </w:r>
    </w:p>
    <w:sectPr w:rsidR="005862A4" w:rsidRPr="0098721F" w:rsidSect="00C43AEF">
      <w:headerReference w:type="even" r:id="rId123"/>
      <w:headerReference w:type="default" r:id="rId124"/>
      <w:footerReference w:type="default" r:id="rId125"/>
      <w:headerReference w:type="first" r:id="rId126"/>
      <w:footerReference w:type="first" r:id="rId127"/>
      <w:pgSz w:w="11906" w:h="16838" w:code="9"/>
      <w:pgMar w:top="1418" w:right="1134" w:bottom="284" w:left="1134" w:header="709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35C" w:rsidRDefault="0028235C">
      <w:r>
        <w:separator/>
      </w:r>
    </w:p>
    <w:p w:rsidR="0028235C" w:rsidRDefault="0028235C"/>
  </w:endnote>
  <w:endnote w:type="continuationSeparator" w:id="0">
    <w:p w:rsidR="0028235C" w:rsidRDefault="0028235C">
      <w:r>
        <w:continuationSeparator/>
      </w:r>
    </w:p>
    <w:p w:rsidR="0028235C" w:rsidRDefault="002823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TT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TT)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äori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5C" w:rsidRDefault="0028235C" w:rsidP="00C43AEF">
    <w:pPr>
      <w:pStyle w:val="FootnoteText"/>
    </w:pPr>
  </w:p>
  <w:p w:rsidR="0028235C" w:rsidRPr="00C43AEF" w:rsidRDefault="002D06E3" w:rsidP="00C43AEF">
    <w:pPr>
      <w:pStyle w:val="FootnoteText"/>
      <w:rPr>
        <w:rFonts w:ascii="Arial" w:hAnsi="Arial"/>
        <w:sz w:val="20"/>
      </w:rPr>
    </w:pPr>
    <w:sdt>
      <w:sdtPr>
        <w:id w:val="-6898309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8235C">
          <w:t>Health Report:</w:t>
        </w:r>
        <w:r w:rsidR="0028235C" w:rsidRPr="000A3AD1">
          <w:rPr>
            <w:rFonts w:cs="Arial"/>
            <w:sz w:val="22"/>
            <w:szCs w:val="22"/>
          </w:rPr>
          <w:t xml:space="preserve"> </w:t>
        </w:r>
        <w:r w:rsidR="0028235C" w:rsidRPr="000A3AD1">
          <w:t>20190485</w:t>
        </w:r>
        <w:r w:rsidR="0028235C" w:rsidRPr="00FE7BE9">
          <w:tab/>
        </w:r>
        <w:sdt>
          <w:sdtPr>
            <w:id w:val="-57606336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/>
            </w:rPr>
          </w:sdtEndPr>
          <w:sdtContent>
            <w:r w:rsidR="0028235C" w:rsidRPr="00FE7BE9">
              <w:fldChar w:fldCharType="begin"/>
            </w:r>
            <w:r w:rsidR="0028235C" w:rsidRPr="00FE7BE9">
              <w:instrText xml:space="preserve"> PAGE   \* MERGEFORMAT </w:instrText>
            </w:r>
            <w:r w:rsidR="0028235C" w:rsidRPr="00FE7BE9">
              <w:fldChar w:fldCharType="separate"/>
            </w:r>
            <w:r>
              <w:rPr>
                <w:noProof/>
              </w:rPr>
              <w:t>3</w:t>
            </w:r>
            <w:r w:rsidR="0028235C" w:rsidRPr="00FE7BE9"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5C" w:rsidRPr="002659CE" w:rsidRDefault="0028235C" w:rsidP="006A72A2">
    <w:pPr>
      <w:pStyle w:val="TemplateFooter"/>
      <w:tabs>
        <w:tab w:val="clear" w:pos="8640"/>
        <w:tab w:val="right" w:pos="11520"/>
      </w:tabs>
      <w:ind w:left="-180" w:right="44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35C" w:rsidRDefault="0028235C">
      <w:r>
        <w:separator/>
      </w:r>
    </w:p>
  </w:footnote>
  <w:footnote w:type="continuationSeparator" w:id="0">
    <w:p w:rsidR="0028235C" w:rsidRDefault="0028235C">
      <w:r>
        <w:continuationSeparator/>
      </w:r>
    </w:p>
    <w:p w:rsidR="0028235C" w:rsidRDefault="002823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5C" w:rsidRPr="00383B30" w:rsidRDefault="0028235C" w:rsidP="00383B30">
    <w:pPr>
      <w:pStyle w:val="Header"/>
      <w:jc w:val="right"/>
      <w:rPr>
        <w:lang w:val="en-NZ"/>
      </w:rPr>
    </w:pPr>
    <w:r>
      <w:rPr>
        <w:lang w:val="en-NZ"/>
      </w:rPr>
      <w:t>Health Report Number: XXXXXXXX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5C" w:rsidRPr="00366DF4" w:rsidRDefault="0028235C" w:rsidP="00C43AEF">
    <w:r>
      <w:rPr>
        <w:rFonts w:ascii="Arial" w:hAnsi="Arial"/>
        <w:noProof/>
        <w:szCs w:val="18"/>
      </w:rPr>
      <w:drawing>
        <wp:anchor distT="0" distB="0" distL="114300" distR="114300" simplePos="0" relativeHeight="251661312" behindDoc="1" locked="0" layoutInCell="1" allowOverlap="1" wp14:anchorId="481D6056" wp14:editId="2B913628">
          <wp:simplePos x="0" y="0"/>
          <wp:positionH relativeFrom="page">
            <wp:posOffset>5760720</wp:posOffset>
          </wp:positionH>
          <wp:positionV relativeFrom="page">
            <wp:posOffset>360045</wp:posOffset>
          </wp:positionV>
          <wp:extent cx="1079640" cy="434520"/>
          <wp:effectExtent l="0" t="0" r="635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H_logo_1col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640" cy="43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35C" w:rsidRPr="00366DF4" w:rsidRDefault="0028235C" w:rsidP="00C43AEF">
    <w:r>
      <w:rPr>
        <w:rFonts w:ascii="Arial" w:hAnsi="Arial"/>
        <w:noProof/>
        <w:szCs w:val="18"/>
      </w:rPr>
      <w:drawing>
        <wp:anchor distT="0" distB="0" distL="114300" distR="114300" simplePos="0" relativeHeight="251659264" behindDoc="1" locked="0" layoutInCell="1" allowOverlap="1" wp14:anchorId="3C2C109F" wp14:editId="1F62308F">
          <wp:simplePos x="0" y="0"/>
          <wp:positionH relativeFrom="page">
            <wp:posOffset>5760720</wp:posOffset>
          </wp:positionH>
          <wp:positionV relativeFrom="page">
            <wp:posOffset>360045</wp:posOffset>
          </wp:positionV>
          <wp:extent cx="1079640" cy="434520"/>
          <wp:effectExtent l="0" t="0" r="6350" b="381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H_logo_1col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640" cy="43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4A72E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263DA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58C9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8974C9D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8A4BA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A832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086E34A"/>
    <w:lvl w:ilvl="0">
      <w:start w:val="1"/>
      <w:numFmt w:val="bullet"/>
      <w:pStyle w:val="ListBullet"/>
      <w:lvlText w:val=""/>
      <w:lvlJc w:val="left"/>
      <w:pPr>
        <w:tabs>
          <w:tab w:val="num" w:pos="1060"/>
        </w:tabs>
        <w:ind w:left="1060" w:hanging="567"/>
      </w:pPr>
      <w:rPr>
        <w:rFonts w:ascii="Symbol" w:hAnsi="Symbol" w:hint="default"/>
      </w:rPr>
    </w:lvl>
  </w:abstractNum>
  <w:abstractNum w:abstractNumId="7" w15:restartNumberingAfterBreak="0">
    <w:nsid w:val="08683749"/>
    <w:multiLevelType w:val="hybridMultilevel"/>
    <w:tmpl w:val="3FAC0EE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8D00F0"/>
    <w:multiLevelType w:val="hybridMultilevel"/>
    <w:tmpl w:val="254884C8"/>
    <w:lvl w:ilvl="0" w:tplc="4B1842FE">
      <w:start w:val="1"/>
      <w:numFmt w:val="bullet"/>
      <w:pStyle w:val="Bullet2-MOH"/>
      <w:lvlText w:val="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46F30"/>
    <w:multiLevelType w:val="hybridMultilevel"/>
    <w:tmpl w:val="74E04728"/>
    <w:lvl w:ilvl="0" w:tplc="1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0" w15:restartNumberingAfterBreak="0">
    <w:nsid w:val="3174597C"/>
    <w:multiLevelType w:val="multilevel"/>
    <w:tmpl w:val="6BBA50E0"/>
    <w:lvl w:ilvl="0">
      <w:start w:val="1"/>
      <w:numFmt w:val="decimal"/>
      <w:pStyle w:val="ReportBody-MOH"/>
      <w:lvlText w:val="%1"/>
      <w:lvlJc w:val="left"/>
      <w:pPr>
        <w:tabs>
          <w:tab w:val="num" w:pos="493"/>
        </w:tabs>
        <w:ind w:left="493" w:hanging="493"/>
      </w:pPr>
      <w:rPr>
        <w:rFonts w:hint="default"/>
      </w:rPr>
    </w:lvl>
    <w:lvl w:ilvl="1">
      <w:start w:val="1"/>
      <w:numFmt w:val="decimal"/>
      <w:pStyle w:val="ReportBody2-MOH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11" w15:restartNumberingAfterBreak="0">
    <w:nsid w:val="32EE16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72D0AED"/>
    <w:multiLevelType w:val="hybridMultilevel"/>
    <w:tmpl w:val="609A5B22"/>
    <w:lvl w:ilvl="0" w:tplc="8CA2CCC6">
      <w:start w:val="1"/>
      <w:numFmt w:val="bullet"/>
      <w:pStyle w:val="Bullet"/>
      <w:lvlText w:val=""/>
      <w:lvlJc w:val="left"/>
      <w:pPr>
        <w:tabs>
          <w:tab w:val="num" w:pos="7088"/>
        </w:tabs>
        <w:ind w:left="7088" w:hanging="567"/>
      </w:pPr>
      <w:rPr>
        <w:rFonts w:ascii="Symbol" w:hAnsi="Symbol" w:cs="Times New Roman" w:hint="default"/>
        <w:bCs w:val="0"/>
        <w:iCs w:val="0"/>
        <w:color w:val="auto"/>
        <w:sz w:val="20"/>
        <w:szCs w:val="24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6480C"/>
    <w:multiLevelType w:val="multilevel"/>
    <w:tmpl w:val="435EE914"/>
    <w:lvl w:ilvl="0">
      <w:start w:val="1"/>
      <w:numFmt w:val="decimal"/>
      <w:pStyle w:val="RecLevel1-MOH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ecLevel2-MOH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ADA139A"/>
    <w:multiLevelType w:val="hybridMultilevel"/>
    <w:tmpl w:val="28A6F140"/>
    <w:lvl w:ilvl="0" w:tplc="B2E4600E">
      <w:start w:val="1"/>
      <w:numFmt w:val="bullet"/>
      <w:pStyle w:val="Bullet1-MOH"/>
      <w:lvlText w:val=""/>
      <w:lvlJc w:val="left"/>
      <w:pPr>
        <w:tabs>
          <w:tab w:val="num" w:pos="964"/>
        </w:tabs>
        <w:ind w:left="96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8203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D8F5B3B"/>
    <w:multiLevelType w:val="multilevel"/>
    <w:tmpl w:val="742E770A"/>
    <w:lvl w:ilvl="0">
      <w:start w:val="1"/>
      <w:numFmt w:val="decimal"/>
      <w:pStyle w:val="Number-MO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etter-MOH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pStyle w:val="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7F7F7FB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15"/>
  </w:num>
  <w:num w:numId="3">
    <w:abstractNumId w:val="1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8"/>
  </w:num>
  <w:num w:numId="13">
    <w:abstractNumId w:val="13"/>
  </w:num>
  <w:num w:numId="14">
    <w:abstractNumId w:val="10"/>
    <w:lvlOverride w:ilvl="0">
      <w:lvl w:ilvl="0">
        <w:start w:val="1"/>
        <w:numFmt w:val="decimal"/>
        <w:pStyle w:val="ReportBody-MOH"/>
        <w:lvlText w:val="%1."/>
        <w:lvlJc w:val="left"/>
        <w:pPr>
          <w:ind w:left="851" w:hanging="851"/>
        </w:pPr>
        <w:rPr>
          <w:rFonts w:hint="default"/>
          <w:i w:val="0"/>
          <w:color w:val="auto"/>
        </w:rPr>
      </w:lvl>
    </w:lvlOverride>
    <w:lvlOverride w:ilvl="1">
      <w:lvl w:ilvl="1">
        <w:start w:val="1"/>
        <w:numFmt w:val="lowerLetter"/>
        <w:pStyle w:val="ReportBody2-MOH"/>
        <w:lvlText w:val="%2."/>
        <w:lvlJc w:val="left"/>
        <w:pPr>
          <w:ind w:left="1276" w:hanging="425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15">
    <w:abstractNumId w:val="16"/>
  </w:num>
  <w:num w:numId="16">
    <w:abstractNumId w:val="9"/>
  </w:num>
  <w:num w:numId="17">
    <w:abstractNumId w:val="12"/>
  </w:num>
  <w:num w:numId="1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B71"/>
    <w:rsid w:val="000000A4"/>
    <w:rsid w:val="0000231C"/>
    <w:rsid w:val="00006004"/>
    <w:rsid w:val="00012F1E"/>
    <w:rsid w:val="00020C78"/>
    <w:rsid w:val="00022AEE"/>
    <w:rsid w:val="00022D2F"/>
    <w:rsid w:val="000261E9"/>
    <w:rsid w:val="00034268"/>
    <w:rsid w:val="00034CC5"/>
    <w:rsid w:val="00035632"/>
    <w:rsid w:val="0003598F"/>
    <w:rsid w:val="0003722F"/>
    <w:rsid w:val="00041313"/>
    <w:rsid w:val="00041A1C"/>
    <w:rsid w:val="00044A78"/>
    <w:rsid w:val="0004770F"/>
    <w:rsid w:val="00053967"/>
    <w:rsid w:val="00055CD0"/>
    <w:rsid w:val="000577C4"/>
    <w:rsid w:val="000579B0"/>
    <w:rsid w:val="00061A25"/>
    <w:rsid w:val="00067E41"/>
    <w:rsid w:val="000706F0"/>
    <w:rsid w:val="000717B2"/>
    <w:rsid w:val="00073816"/>
    <w:rsid w:val="00074321"/>
    <w:rsid w:val="00074630"/>
    <w:rsid w:val="000746B5"/>
    <w:rsid w:val="000748BF"/>
    <w:rsid w:val="00082225"/>
    <w:rsid w:val="00086261"/>
    <w:rsid w:val="00090FD3"/>
    <w:rsid w:val="00092299"/>
    <w:rsid w:val="000924ED"/>
    <w:rsid w:val="00092661"/>
    <w:rsid w:val="00092737"/>
    <w:rsid w:val="000959D4"/>
    <w:rsid w:val="00095D60"/>
    <w:rsid w:val="00095F47"/>
    <w:rsid w:val="00096C3B"/>
    <w:rsid w:val="000A06B5"/>
    <w:rsid w:val="000A335B"/>
    <w:rsid w:val="000A3AD1"/>
    <w:rsid w:val="000A3C4F"/>
    <w:rsid w:val="000A4894"/>
    <w:rsid w:val="000B1798"/>
    <w:rsid w:val="000B3E11"/>
    <w:rsid w:val="000B64DF"/>
    <w:rsid w:val="000B6F59"/>
    <w:rsid w:val="000C0ABC"/>
    <w:rsid w:val="000C20B6"/>
    <w:rsid w:val="000C621D"/>
    <w:rsid w:val="000D2821"/>
    <w:rsid w:val="000D4D4F"/>
    <w:rsid w:val="000D552D"/>
    <w:rsid w:val="000D766E"/>
    <w:rsid w:val="000E130C"/>
    <w:rsid w:val="000E1F66"/>
    <w:rsid w:val="000E2BA6"/>
    <w:rsid w:val="000E693B"/>
    <w:rsid w:val="000E797D"/>
    <w:rsid w:val="000F51DD"/>
    <w:rsid w:val="000F7498"/>
    <w:rsid w:val="000F7FAC"/>
    <w:rsid w:val="001011FF"/>
    <w:rsid w:val="00103C2C"/>
    <w:rsid w:val="001066E0"/>
    <w:rsid w:val="00112AED"/>
    <w:rsid w:val="0011428C"/>
    <w:rsid w:val="0012418A"/>
    <w:rsid w:val="00126067"/>
    <w:rsid w:val="00133AC6"/>
    <w:rsid w:val="00137376"/>
    <w:rsid w:val="00137A06"/>
    <w:rsid w:val="00137C12"/>
    <w:rsid w:val="00141F37"/>
    <w:rsid w:val="00142A82"/>
    <w:rsid w:val="00144E76"/>
    <w:rsid w:val="00146210"/>
    <w:rsid w:val="001477FE"/>
    <w:rsid w:val="00160E59"/>
    <w:rsid w:val="00160FA2"/>
    <w:rsid w:val="00161C56"/>
    <w:rsid w:val="00163645"/>
    <w:rsid w:val="0016556B"/>
    <w:rsid w:val="0016556E"/>
    <w:rsid w:val="00165DB8"/>
    <w:rsid w:val="00166D0F"/>
    <w:rsid w:val="0016735E"/>
    <w:rsid w:val="00167912"/>
    <w:rsid w:val="00176E12"/>
    <w:rsid w:val="001779EB"/>
    <w:rsid w:val="001811C4"/>
    <w:rsid w:val="00183EE2"/>
    <w:rsid w:val="00184D1C"/>
    <w:rsid w:val="00185D0D"/>
    <w:rsid w:val="00191F02"/>
    <w:rsid w:val="001930D8"/>
    <w:rsid w:val="0019341C"/>
    <w:rsid w:val="00193ACE"/>
    <w:rsid w:val="00194316"/>
    <w:rsid w:val="001976F2"/>
    <w:rsid w:val="001A36A4"/>
    <w:rsid w:val="001B23BC"/>
    <w:rsid w:val="001B3741"/>
    <w:rsid w:val="001B6DE3"/>
    <w:rsid w:val="001C1B0D"/>
    <w:rsid w:val="001C3A88"/>
    <w:rsid w:val="001C7491"/>
    <w:rsid w:val="001C773A"/>
    <w:rsid w:val="001C7B0E"/>
    <w:rsid w:val="001D36F0"/>
    <w:rsid w:val="001D6EF5"/>
    <w:rsid w:val="001E18DC"/>
    <w:rsid w:val="001E1F42"/>
    <w:rsid w:val="001E400C"/>
    <w:rsid w:val="001E41F5"/>
    <w:rsid w:val="001E5901"/>
    <w:rsid w:val="001E59B0"/>
    <w:rsid w:val="001F224C"/>
    <w:rsid w:val="001F3928"/>
    <w:rsid w:val="001F5840"/>
    <w:rsid w:val="002058A9"/>
    <w:rsid w:val="00213F96"/>
    <w:rsid w:val="00214A51"/>
    <w:rsid w:val="00216215"/>
    <w:rsid w:val="002163E2"/>
    <w:rsid w:val="00221295"/>
    <w:rsid w:val="00222791"/>
    <w:rsid w:val="00225F8B"/>
    <w:rsid w:val="002308F4"/>
    <w:rsid w:val="0023166C"/>
    <w:rsid w:val="00235609"/>
    <w:rsid w:val="002413C4"/>
    <w:rsid w:val="002504AC"/>
    <w:rsid w:val="002506CC"/>
    <w:rsid w:val="002514E4"/>
    <w:rsid w:val="00253B3D"/>
    <w:rsid w:val="0025415F"/>
    <w:rsid w:val="00257ADD"/>
    <w:rsid w:val="00257C30"/>
    <w:rsid w:val="002613FE"/>
    <w:rsid w:val="00265542"/>
    <w:rsid w:val="002659A9"/>
    <w:rsid w:val="002659CE"/>
    <w:rsid w:val="00266877"/>
    <w:rsid w:val="00266F34"/>
    <w:rsid w:val="00277B16"/>
    <w:rsid w:val="0028235C"/>
    <w:rsid w:val="002828FC"/>
    <w:rsid w:val="002839E1"/>
    <w:rsid w:val="002845FA"/>
    <w:rsid w:val="00284E99"/>
    <w:rsid w:val="0028777D"/>
    <w:rsid w:val="002903BB"/>
    <w:rsid w:val="0029087F"/>
    <w:rsid w:val="0029146F"/>
    <w:rsid w:val="0029206D"/>
    <w:rsid w:val="002934FF"/>
    <w:rsid w:val="00293928"/>
    <w:rsid w:val="00295B76"/>
    <w:rsid w:val="002A1BB6"/>
    <w:rsid w:val="002A6471"/>
    <w:rsid w:val="002B56C8"/>
    <w:rsid w:val="002C31EA"/>
    <w:rsid w:val="002C4339"/>
    <w:rsid w:val="002C48CC"/>
    <w:rsid w:val="002C5D4B"/>
    <w:rsid w:val="002C5D61"/>
    <w:rsid w:val="002C6502"/>
    <w:rsid w:val="002D06E3"/>
    <w:rsid w:val="002D393E"/>
    <w:rsid w:val="002D3B51"/>
    <w:rsid w:val="002D4990"/>
    <w:rsid w:val="002D6C4D"/>
    <w:rsid w:val="002D772A"/>
    <w:rsid w:val="002E1242"/>
    <w:rsid w:val="002E4691"/>
    <w:rsid w:val="002E6984"/>
    <w:rsid w:val="002F30F1"/>
    <w:rsid w:val="003051FF"/>
    <w:rsid w:val="00306132"/>
    <w:rsid w:val="003073E7"/>
    <w:rsid w:val="00312455"/>
    <w:rsid w:val="003155E5"/>
    <w:rsid w:val="00316C8B"/>
    <w:rsid w:val="003210BF"/>
    <w:rsid w:val="00321653"/>
    <w:rsid w:val="003238A2"/>
    <w:rsid w:val="00331B85"/>
    <w:rsid w:val="00333060"/>
    <w:rsid w:val="00334078"/>
    <w:rsid w:val="00334321"/>
    <w:rsid w:val="00335269"/>
    <w:rsid w:val="003364A7"/>
    <w:rsid w:val="00337A98"/>
    <w:rsid w:val="00340265"/>
    <w:rsid w:val="003434F0"/>
    <w:rsid w:val="00350DF9"/>
    <w:rsid w:val="00351433"/>
    <w:rsid w:val="00353EFC"/>
    <w:rsid w:val="00354DEB"/>
    <w:rsid w:val="0035517F"/>
    <w:rsid w:val="0035620F"/>
    <w:rsid w:val="003570B9"/>
    <w:rsid w:val="003612FE"/>
    <w:rsid w:val="00362644"/>
    <w:rsid w:val="0036339A"/>
    <w:rsid w:val="003634C2"/>
    <w:rsid w:val="00363AE3"/>
    <w:rsid w:val="00366DF4"/>
    <w:rsid w:val="00367199"/>
    <w:rsid w:val="003716CD"/>
    <w:rsid w:val="0037187B"/>
    <w:rsid w:val="00372E6B"/>
    <w:rsid w:val="0037478C"/>
    <w:rsid w:val="00375D02"/>
    <w:rsid w:val="00382073"/>
    <w:rsid w:val="00382802"/>
    <w:rsid w:val="00382D0B"/>
    <w:rsid w:val="00383B30"/>
    <w:rsid w:val="00383B97"/>
    <w:rsid w:val="003868A9"/>
    <w:rsid w:val="003910B4"/>
    <w:rsid w:val="00392CF2"/>
    <w:rsid w:val="00394E7A"/>
    <w:rsid w:val="0039559C"/>
    <w:rsid w:val="00395B8F"/>
    <w:rsid w:val="003A0271"/>
    <w:rsid w:val="003B71FC"/>
    <w:rsid w:val="003B78C6"/>
    <w:rsid w:val="003C2921"/>
    <w:rsid w:val="003C2C8D"/>
    <w:rsid w:val="003C3275"/>
    <w:rsid w:val="003C3352"/>
    <w:rsid w:val="003C57B6"/>
    <w:rsid w:val="003C61FB"/>
    <w:rsid w:val="003D1AA7"/>
    <w:rsid w:val="003D26C1"/>
    <w:rsid w:val="003D3BA4"/>
    <w:rsid w:val="003D4415"/>
    <w:rsid w:val="003D6773"/>
    <w:rsid w:val="003D6F3B"/>
    <w:rsid w:val="003E1431"/>
    <w:rsid w:val="003E6237"/>
    <w:rsid w:val="003E7443"/>
    <w:rsid w:val="003F202D"/>
    <w:rsid w:val="003F2304"/>
    <w:rsid w:val="003F387F"/>
    <w:rsid w:val="003F3E10"/>
    <w:rsid w:val="003F3E11"/>
    <w:rsid w:val="003F5AD8"/>
    <w:rsid w:val="00401CCE"/>
    <w:rsid w:val="00402563"/>
    <w:rsid w:val="00403D67"/>
    <w:rsid w:val="00404F36"/>
    <w:rsid w:val="00410046"/>
    <w:rsid w:val="00412934"/>
    <w:rsid w:val="0041417F"/>
    <w:rsid w:val="004177D3"/>
    <w:rsid w:val="00422FB7"/>
    <w:rsid w:val="004243E1"/>
    <w:rsid w:val="00424FD4"/>
    <w:rsid w:val="00425566"/>
    <w:rsid w:val="00427B51"/>
    <w:rsid w:val="00432120"/>
    <w:rsid w:val="004326D9"/>
    <w:rsid w:val="00432B48"/>
    <w:rsid w:val="004336D2"/>
    <w:rsid w:val="00433DB5"/>
    <w:rsid w:val="00440C26"/>
    <w:rsid w:val="00443C80"/>
    <w:rsid w:val="00444ABA"/>
    <w:rsid w:val="00444D05"/>
    <w:rsid w:val="004473D8"/>
    <w:rsid w:val="0044786F"/>
    <w:rsid w:val="00450430"/>
    <w:rsid w:val="00451106"/>
    <w:rsid w:val="004521E1"/>
    <w:rsid w:val="00453D06"/>
    <w:rsid w:val="004545CF"/>
    <w:rsid w:val="004549D2"/>
    <w:rsid w:val="004561BD"/>
    <w:rsid w:val="00456DE5"/>
    <w:rsid w:val="00460C67"/>
    <w:rsid w:val="0046147B"/>
    <w:rsid w:val="00461926"/>
    <w:rsid w:val="00462568"/>
    <w:rsid w:val="004649FD"/>
    <w:rsid w:val="00464F79"/>
    <w:rsid w:val="00465510"/>
    <w:rsid w:val="004665DD"/>
    <w:rsid w:val="00467485"/>
    <w:rsid w:val="00467C90"/>
    <w:rsid w:val="004716AC"/>
    <w:rsid w:val="00472289"/>
    <w:rsid w:val="0047331A"/>
    <w:rsid w:val="00473962"/>
    <w:rsid w:val="00475E45"/>
    <w:rsid w:val="00477FC2"/>
    <w:rsid w:val="00480875"/>
    <w:rsid w:val="00481CF9"/>
    <w:rsid w:val="00481DA2"/>
    <w:rsid w:val="00482CBE"/>
    <w:rsid w:val="00483C0E"/>
    <w:rsid w:val="00485EBB"/>
    <w:rsid w:val="00487AB8"/>
    <w:rsid w:val="00492202"/>
    <w:rsid w:val="00495BA9"/>
    <w:rsid w:val="00496185"/>
    <w:rsid w:val="004A1D5F"/>
    <w:rsid w:val="004A3177"/>
    <w:rsid w:val="004A7711"/>
    <w:rsid w:val="004B0B01"/>
    <w:rsid w:val="004B2349"/>
    <w:rsid w:val="004B5996"/>
    <w:rsid w:val="004B6251"/>
    <w:rsid w:val="004B7180"/>
    <w:rsid w:val="004C5D40"/>
    <w:rsid w:val="004C73C6"/>
    <w:rsid w:val="004D43B6"/>
    <w:rsid w:val="004E04D3"/>
    <w:rsid w:val="004E184E"/>
    <w:rsid w:val="004E4D4F"/>
    <w:rsid w:val="004E7721"/>
    <w:rsid w:val="004F53DA"/>
    <w:rsid w:val="004F6225"/>
    <w:rsid w:val="004F77C5"/>
    <w:rsid w:val="00501BA1"/>
    <w:rsid w:val="00503292"/>
    <w:rsid w:val="005033DD"/>
    <w:rsid w:val="00505557"/>
    <w:rsid w:val="0051084C"/>
    <w:rsid w:val="005114BD"/>
    <w:rsid w:val="005122E9"/>
    <w:rsid w:val="00513C51"/>
    <w:rsid w:val="00513E90"/>
    <w:rsid w:val="00513F21"/>
    <w:rsid w:val="00514401"/>
    <w:rsid w:val="005167AA"/>
    <w:rsid w:val="00517967"/>
    <w:rsid w:val="005219B1"/>
    <w:rsid w:val="00525C5E"/>
    <w:rsid w:val="00526A67"/>
    <w:rsid w:val="005358DB"/>
    <w:rsid w:val="005368EE"/>
    <w:rsid w:val="0054155A"/>
    <w:rsid w:val="00541CA7"/>
    <w:rsid w:val="00542500"/>
    <w:rsid w:val="0054400F"/>
    <w:rsid w:val="005441A9"/>
    <w:rsid w:val="00552734"/>
    <w:rsid w:val="00555589"/>
    <w:rsid w:val="00557D02"/>
    <w:rsid w:val="0056117B"/>
    <w:rsid w:val="005624B9"/>
    <w:rsid w:val="0056451A"/>
    <w:rsid w:val="00565DD4"/>
    <w:rsid w:val="00565F2D"/>
    <w:rsid w:val="00575888"/>
    <w:rsid w:val="00575CD2"/>
    <w:rsid w:val="00581605"/>
    <w:rsid w:val="00581B19"/>
    <w:rsid w:val="005828C2"/>
    <w:rsid w:val="00582E5E"/>
    <w:rsid w:val="00583467"/>
    <w:rsid w:val="005836CA"/>
    <w:rsid w:val="005836CE"/>
    <w:rsid w:val="00586184"/>
    <w:rsid w:val="00586215"/>
    <w:rsid w:val="005862A4"/>
    <w:rsid w:val="005873B0"/>
    <w:rsid w:val="005905E7"/>
    <w:rsid w:val="00596FAC"/>
    <w:rsid w:val="005A0024"/>
    <w:rsid w:val="005A07C7"/>
    <w:rsid w:val="005A0CD7"/>
    <w:rsid w:val="005A4A9B"/>
    <w:rsid w:val="005A5D0B"/>
    <w:rsid w:val="005B1B40"/>
    <w:rsid w:val="005B31F0"/>
    <w:rsid w:val="005B4665"/>
    <w:rsid w:val="005B4F37"/>
    <w:rsid w:val="005C3DAE"/>
    <w:rsid w:val="005C4E8D"/>
    <w:rsid w:val="005C6D52"/>
    <w:rsid w:val="005D1CBC"/>
    <w:rsid w:val="005D1E03"/>
    <w:rsid w:val="005D2868"/>
    <w:rsid w:val="005E0AC4"/>
    <w:rsid w:val="005E0BCC"/>
    <w:rsid w:val="005E27BB"/>
    <w:rsid w:val="005E58CD"/>
    <w:rsid w:val="005E66E2"/>
    <w:rsid w:val="005E6A22"/>
    <w:rsid w:val="005F27A3"/>
    <w:rsid w:val="005F640E"/>
    <w:rsid w:val="005F740B"/>
    <w:rsid w:val="005F7E1F"/>
    <w:rsid w:val="006019F2"/>
    <w:rsid w:val="006037A4"/>
    <w:rsid w:val="00603C6B"/>
    <w:rsid w:val="00604293"/>
    <w:rsid w:val="006045B3"/>
    <w:rsid w:val="00607779"/>
    <w:rsid w:val="00607E68"/>
    <w:rsid w:val="00611114"/>
    <w:rsid w:val="00611A62"/>
    <w:rsid w:val="006125E6"/>
    <w:rsid w:val="00617C7F"/>
    <w:rsid w:val="0062038E"/>
    <w:rsid w:val="00623EEF"/>
    <w:rsid w:val="00624391"/>
    <w:rsid w:val="00631E40"/>
    <w:rsid w:val="00632D76"/>
    <w:rsid w:val="00633351"/>
    <w:rsid w:val="00636910"/>
    <w:rsid w:val="00636D96"/>
    <w:rsid w:val="00641C07"/>
    <w:rsid w:val="006469E7"/>
    <w:rsid w:val="00650F7D"/>
    <w:rsid w:val="00652D9A"/>
    <w:rsid w:val="00652E92"/>
    <w:rsid w:val="0065324F"/>
    <w:rsid w:val="00653AA3"/>
    <w:rsid w:val="00653CD6"/>
    <w:rsid w:val="00656CE0"/>
    <w:rsid w:val="0065789F"/>
    <w:rsid w:val="006602AA"/>
    <w:rsid w:val="00667373"/>
    <w:rsid w:val="0067034B"/>
    <w:rsid w:val="00672CD4"/>
    <w:rsid w:val="006732BE"/>
    <w:rsid w:val="00673A44"/>
    <w:rsid w:val="006763F9"/>
    <w:rsid w:val="0067656B"/>
    <w:rsid w:val="0068214E"/>
    <w:rsid w:val="00683510"/>
    <w:rsid w:val="00686D5A"/>
    <w:rsid w:val="00686D65"/>
    <w:rsid w:val="00690BC6"/>
    <w:rsid w:val="00691509"/>
    <w:rsid w:val="0069360C"/>
    <w:rsid w:val="00697F4D"/>
    <w:rsid w:val="006A0EEB"/>
    <w:rsid w:val="006A18AF"/>
    <w:rsid w:val="006A2DEE"/>
    <w:rsid w:val="006A48C5"/>
    <w:rsid w:val="006A4AE7"/>
    <w:rsid w:val="006A4F11"/>
    <w:rsid w:val="006A5386"/>
    <w:rsid w:val="006A72A2"/>
    <w:rsid w:val="006A75B6"/>
    <w:rsid w:val="006B17B6"/>
    <w:rsid w:val="006B26A0"/>
    <w:rsid w:val="006B3DEB"/>
    <w:rsid w:val="006B638F"/>
    <w:rsid w:val="006B74FE"/>
    <w:rsid w:val="006C1A52"/>
    <w:rsid w:val="006C79A3"/>
    <w:rsid w:val="006D35FB"/>
    <w:rsid w:val="006D43CC"/>
    <w:rsid w:val="006E2C92"/>
    <w:rsid w:val="006E474D"/>
    <w:rsid w:val="006E6221"/>
    <w:rsid w:val="006F0134"/>
    <w:rsid w:val="006F0991"/>
    <w:rsid w:val="006F128B"/>
    <w:rsid w:val="006F2DA7"/>
    <w:rsid w:val="006F7465"/>
    <w:rsid w:val="006F7AE2"/>
    <w:rsid w:val="00702CED"/>
    <w:rsid w:val="00704538"/>
    <w:rsid w:val="007065B1"/>
    <w:rsid w:val="00706C7C"/>
    <w:rsid w:val="00714557"/>
    <w:rsid w:val="00714C31"/>
    <w:rsid w:val="007154F2"/>
    <w:rsid w:val="0071669B"/>
    <w:rsid w:val="00716CD1"/>
    <w:rsid w:val="00716E1F"/>
    <w:rsid w:val="00722B53"/>
    <w:rsid w:val="00724071"/>
    <w:rsid w:val="00734406"/>
    <w:rsid w:val="007351B3"/>
    <w:rsid w:val="00735965"/>
    <w:rsid w:val="00740FE7"/>
    <w:rsid w:val="007415A7"/>
    <w:rsid w:val="00741A50"/>
    <w:rsid w:val="00750C51"/>
    <w:rsid w:val="007515D0"/>
    <w:rsid w:val="00755265"/>
    <w:rsid w:val="0076060F"/>
    <w:rsid w:val="007616AC"/>
    <w:rsid w:val="00764877"/>
    <w:rsid w:val="00767AE4"/>
    <w:rsid w:val="00770A09"/>
    <w:rsid w:val="0077174E"/>
    <w:rsid w:val="00772F9A"/>
    <w:rsid w:val="007747DD"/>
    <w:rsid w:val="007763B5"/>
    <w:rsid w:val="00777658"/>
    <w:rsid w:val="007776D4"/>
    <w:rsid w:val="00780BBF"/>
    <w:rsid w:val="0078236D"/>
    <w:rsid w:val="00783EFA"/>
    <w:rsid w:val="00784BFF"/>
    <w:rsid w:val="00795C04"/>
    <w:rsid w:val="00796D8F"/>
    <w:rsid w:val="007A2FB4"/>
    <w:rsid w:val="007A3193"/>
    <w:rsid w:val="007A3BEB"/>
    <w:rsid w:val="007A3EB0"/>
    <w:rsid w:val="007A43E3"/>
    <w:rsid w:val="007A65C1"/>
    <w:rsid w:val="007A7590"/>
    <w:rsid w:val="007A7B53"/>
    <w:rsid w:val="007B06BE"/>
    <w:rsid w:val="007B16F9"/>
    <w:rsid w:val="007B184F"/>
    <w:rsid w:val="007B21E7"/>
    <w:rsid w:val="007B41C5"/>
    <w:rsid w:val="007D7A4F"/>
    <w:rsid w:val="007E1494"/>
    <w:rsid w:val="007E19F5"/>
    <w:rsid w:val="007E4186"/>
    <w:rsid w:val="007E4DA6"/>
    <w:rsid w:val="007E68DF"/>
    <w:rsid w:val="007E7132"/>
    <w:rsid w:val="007E75E3"/>
    <w:rsid w:val="007F3F7C"/>
    <w:rsid w:val="00800832"/>
    <w:rsid w:val="00801D88"/>
    <w:rsid w:val="00803A75"/>
    <w:rsid w:val="00805EAB"/>
    <w:rsid w:val="00806820"/>
    <w:rsid w:val="00816527"/>
    <w:rsid w:val="0082126E"/>
    <w:rsid w:val="00821D09"/>
    <w:rsid w:val="008237E4"/>
    <w:rsid w:val="00823C46"/>
    <w:rsid w:val="00823CC5"/>
    <w:rsid w:val="00826372"/>
    <w:rsid w:val="0082781E"/>
    <w:rsid w:val="00830C4A"/>
    <w:rsid w:val="00830CD4"/>
    <w:rsid w:val="00831BA5"/>
    <w:rsid w:val="00834A91"/>
    <w:rsid w:val="00836C5E"/>
    <w:rsid w:val="0083745A"/>
    <w:rsid w:val="00842B21"/>
    <w:rsid w:val="00842D93"/>
    <w:rsid w:val="00843E22"/>
    <w:rsid w:val="00844C2A"/>
    <w:rsid w:val="00846392"/>
    <w:rsid w:val="00847058"/>
    <w:rsid w:val="00850851"/>
    <w:rsid w:val="008516AF"/>
    <w:rsid w:val="00852A39"/>
    <w:rsid w:val="0085382F"/>
    <w:rsid w:val="00853833"/>
    <w:rsid w:val="00853AFC"/>
    <w:rsid w:val="00855455"/>
    <w:rsid w:val="008603AF"/>
    <w:rsid w:val="00861094"/>
    <w:rsid w:val="0086223B"/>
    <w:rsid w:val="0086670C"/>
    <w:rsid w:val="00871D1D"/>
    <w:rsid w:val="00875A03"/>
    <w:rsid w:val="00877232"/>
    <w:rsid w:val="0087759A"/>
    <w:rsid w:val="00877A46"/>
    <w:rsid w:val="00882170"/>
    <w:rsid w:val="008875B9"/>
    <w:rsid w:val="0089032B"/>
    <w:rsid w:val="008916CD"/>
    <w:rsid w:val="00892E36"/>
    <w:rsid w:val="008A05AC"/>
    <w:rsid w:val="008A083F"/>
    <w:rsid w:val="008A1495"/>
    <w:rsid w:val="008A4844"/>
    <w:rsid w:val="008A6237"/>
    <w:rsid w:val="008B19C7"/>
    <w:rsid w:val="008B2830"/>
    <w:rsid w:val="008B38A5"/>
    <w:rsid w:val="008B4F22"/>
    <w:rsid w:val="008B56AB"/>
    <w:rsid w:val="008B684F"/>
    <w:rsid w:val="008B7B63"/>
    <w:rsid w:val="008C011A"/>
    <w:rsid w:val="008C1E80"/>
    <w:rsid w:val="008C2DBF"/>
    <w:rsid w:val="008C3B45"/>
    <w:rsid w:val="008C614E"/>
    <w:rsid w:val="008C74C1"/>
    <w:rsid w:val="008C7A96"/>
    <w:rsid w:val="008D0554"/>
    <w:rsid w:val="008D0BD4"/>
    <w:rsid w:val="008D1160"/>
    <w:rsid w:val="008D11D5"/>
    <w:rsid w:val="008D50E9"/>
    <w:rsid w:val="008D5FBF"/>
    <w:rsid w:val="008D63F9"/>
    <w:rsid w:val="008E0BD4"/>
    <w:rsid w:val="008E1EAD"/>
    <w:rsid w:val="008E2B35"/>
    <w:rsid w:val="008E57DF"/>
    <w:rsid w:val="008F2445"/>
    <w:rsid w:val="008F3999"/>
    <w:rsid w:val="008F68E1"/>
    <w:rsid w:val="008F7B9D"/>
    <w:rsid w:val="0090057F"/>
    <w:rsid w:val="009019F4"/>
    <w:rsid w:val="009041BF"/>
    <w:rsid w:val="00906125"/>
    <w:rsid w:val="00906C0D"/>
    <w:rsid w:val="009158CA"/>
    <w:rsid w:val="0091674C"/>
    <w:rsid w:val="00916A35"/>
    <w:rsid w:val="00916EBD"/>
    <w:rsid w:val="00921969"/>
    <w:rsid w:val="00923627"/>
    <w:rsid w:val="00925660"/>
    <w:rsid w:val="00927A0F"/>
    <w:rsid w:val="0093505D"/>
    <w:rsid w:val="0093598C"/>
    <w:rsid w:val="00941D97"/>
    <w:rsid w:val="00946376"/>
    <w:rsid w:val="00946E5E"/>
    <w:rsid w:val="00950A77"/>
    <w:rsid w:val="009536FF"/>
    <w:rsid w:val="00955604"/>
    <w:rsid w:val="00960362"/>
    <w:rsid w:val="009606F9"/>
    <w:rsid w:val="009616B2"/>
    <w:rsid w:val="00961853"/>
    <w:rsid w:val="009626DA"/>
    <w:rsid w:val="009627CF"/>
    <w:rsid w:val="00965501"/>
    <w:rsid w:val="00966557"/>
    <w:rsid w:val="0097038B"/>
    <w:rsid w:val="00971182"/>
    <w:rsid w:val="00972A0F"/>
    <w:rsid w:val="00973998"/>
    <w:rsid w:val="00974547"/>
    <w:rsid w:val="00975185"/>
    <w:rsid w:val="00976152"/>
    <w:rsid w:val="00980939"/>
    <w:rsid w:val="0098531F"/>
    <w:rsid w:val="0098721F"/>
    <w:rsid w:val="009913D9"/>
    <w:rsid w:val="00992B97"/>
    <w:rsid w:val="00996147"/>
    <w:rsid w:val="009972E8"/>
    <w:rsid w:val="00997899"/>
    <w:rsid w:val="00997939"/>
    <w:rsid w:val="009A18B0"/>
    <w:rsid w:val="009A2C75"/>
    <w:rsid w:val="009A324D"/>
    <w:rsid w:val="009A350A"/>
    <w:rsid w:val="009A47DC"/>
    <w:rsid w:val="009A7B93"/>
    <w:rsid w:val="009A7E94"/>
    <w:rsid w:val="009A7FB0"/>
    <w:rsid w:val="009B3215"/>
    <w:rsid w:val="009B438D"/>
    <w:rsid w:val="009B48E0"/>
    <w:rsid w:val="009C0A9B"/>
    <w:rsid w:val="009C1241"/>
    <w:rsid w:val="009C1B56"/>
    <w:rsid w:val="009C3130"/>
    <w:rsid w:val="009C4957"/>
    <w:rsid w:val="009C502A"/>
    <w:rsid w:val="009D10BD"/>
    <w:rsid w:val="009D1E87"/>
    <w:rsid w:val="009D2799"/>
    <w:rsid w:val="009D5BA7"/>
    <w:rsid w:val="009D6676"/>
    <w:rsid w:val="009D729C"/>
    <w:rsid w:val="009E316D"/>
    <w:rsid w:val="009E5BD1"/>
    <w:rsid w:val="009F1F28"/>
    <w:rsid w:val="009F3D17"/>
    <w:rsid w:val="009F6871"/>
    <w:rsid w:val="009F6BE0"/>
    <w:rsid w:val="00A0080E"/>
    <w:rsid w:val="00A015D6"/>
    <w:rsid w:val="00A02328"/>
    <w:rsid w:val="00A02883"/>
    <w:rsid w:val="00A0724A"/>
    <w:rsid w:val="00A079AA"/>
    <w:rsid w:val="00A10C6A"/>
    <w:rsid w:val="00A11D7E"/>
    <w:rsid w:val="00A12A4C"/>
    <w:rsid w:val="00A13125"/>
    <w:rsid w:val="00A15C52"/>
    <w:rsid w:val="00A15EB3"/>
    <w:rsid w:val="00A1658F"/>
    <w:rsid w:val="00A17BB6"/>
    <w:rsid w:val="00A21003"/>
    <w:rsid w:val="00A22173"/>
    <w:rsid w:val="00A25D06"/>
    <w:rsid w:val="00A26881"/>
    <w:rsid w:val="00A277CE"/>
    <w:rsid w:val="00A314CA"/>
    <w:rsid w:val="00A4163B"/>
    <w:rsid w:val="00A4164F"/>
    <w:rsid w:val="00A422D6"/>
    <w:rsid w:val="00A45631"/>
    <w:rsid w:val="00A4572A"/>
    <w:rsid w:val="00A463F4"/>
    <w:rsid w:val="00A46438"/>
    <w:rsid w:val="00A46C86"/>
    <w:rsid w:val="00A5172C"/>
    <w:rsid w:val="00A527DF"/>
    <w:rsid w:val="00A53919"/>
    <w:rsid w:val="00A5459F"/>
    <w:rsid w:val="00A5613A"/>
    <w:rsid w:val="00A6061E"/>
    <w:rsid w:val="00A61B71"/>
    <w:rsid w:val="00A62170"/>
    <w:rsid w:val="00A657DD"/>
    <w:rsid w:val="00A65B07"/>
    <w:rsid w:val="00A71E28"/>
    <w:rsid w:val="00A72D91"/>
    <w:rsid w:val="00A81B46"/>
    <w:rsid w:val="00A84009"/>
    <w:rsid w:val="00A8715A"/>
    <w:rsid w:val="00A877BA"/>
    <w:rsid w:val="00A90C9F"/>
    <w:rsid w:val="00A95090"/>
    <w:rsid w:val="00A95AAD"/>
    <w:rsid w:val="00A96AF8"/>
    <w:rsid w:val="00AA0502"/>
    <w:rsid w:val="00AA06F7"/>
    <w:rsid w:val="00AA0C29"/>
    <w:rsid w:val="00AA2378"/>
    <w:rsid w:val="00AA363C"/>
    <w:rsid w:val="00AA658C"/>
    <w:rsid w:val="00AB1FFB"/>
    <w:rsid w:val="00AB206E"/>
    <w:rsid w:val="00AB31CB"/>
    <w:rsid w:val="00AB68B5"/>
    <w:rsid w:val="00AB79F5"/>
    <w:rsid w:val="00AC1804"/>
    <w:rsid w:val="00AC20A2"/>
    <w:rsid w:val="00AC3195"/>
    <w:rsid w:val="00AC6C30"/>
    <w:rsid w:val="00AD14A6"/>
    <w:rsid w:val="00AD19AC"/>
    <w:rsid w:val="00AE1D95"/>
    <w:rsid w:val="00AE32E7"/>
    <w:rsid w:val="00AE5DC9"/>
    <w:rsid w:val="00AE6E2F"/>
    <w:rsid w:val="00AF047D"/>
    <w:rsid w:val="00AF1544"/>
    <w:rsid w:val="00AF5512"/>
    <w:rsid w:val="00B00123"/>
    <w:rsid w:val="00B01755"/>
    <w:rsid w:val="00B01F09"/>
    <w:rsid w:val="00B026E4"/>
    <w:rsid w:val="00B0312E"/>
    <w:rsid w:val="00B033CE"/>
    <w:rsid w:val="00B03C8C"/>
    <w:rsid w:val="00B048B8"/>
    <w:rsid w:val="00B06EC2"/>
    <w:rsid w:val="00B149DF"/>
    <w:rsid w:val="00B14B49"/>
    <w:rsid w:val="00B15DB0"/>
    <w:rsid w:val="00B16B27"/>
    <w:rsid w:val="00B26959"/>
    <w:rsid w:val="00B30138"/>
    <w:rsid w:val="00B31CD0"/>
    <w:rsid w:val="00B32362"/>
    <w:rsid w:val="00B34A89"/>
    <w:rsid w:val="00B34DD1"/>
    <w:rsid w:val="00B35169"/>
    <w:rsid w:val="00B364B0"/>
    <w:rsid w:val="00B42F06"/>
    <w:rsid w:val="00B45E36"/>
    <w:rsid w:val="00B46B76"/>
    <w:rsid w:val="00B476DB"/>
    <w:rsid w:val="00B47907"/>
    <w:rsid w:val="00B50F81"/>
    <w:rsid w:val="00B5203D"/>
    <w:rsid w:val="00B546E0"/>
    <w:rsid w:val="00B559DC"/>
    <w:rsid w:val="00B57988"/>
    <w:rsid w:val="00B60100"/>
    <w:rsid w:val="00B61A5F"/>
    <w:rsid w:val="00B622B8"/>
    <w:rsid w:val="00B6258D"/>
    <w:rsid w:val="00B6356F"/>
    <w:rsid w:val="00B67897"/>
    <w:rsid w:val="00B7021C"/>
    <w:rsid w:val="00B703FD"/>
    <w:rsid w:val="00B70987"/>
    <w:rsid w:val="00B71AF6"/>
    <w:rsid w:val="00B74D58"/>
    <w:rsid w:val="00B75CD4"/>
    <w:rsid w:val="00B7614A"/>
    <w:rsid w:val="00B85AF1"/>
    <w:rsid w:val="00B86A50"/>
    <w:rsid w:val="00B9255E"/>
    <w:rsid w:val="00B926D3"/>
    <w:rsid w:val="00B9334E"/>
    <w:rsid w:val="00B9373E"/>
    <w:rsid w:val="00B93EC1"/>
    <w:rsid w:val="00B93F50"/>
    <w:rsid w:val="00B940C5"/>
    <w:rsid w:val="00BA12AB"/>
    <w:rsid w:val="00BB109E"/>
    <w:rsid w:val="00BB1C50"/>
    <w:rsid w:val="00BB4019"/>
    <w:rsid w:val="00BB7DD2"/>
    <w:rsid w:val="00BC1049"/>
    <w:rsid w:val="00BC2DEB"/>
    <w:rsid w:val="00BC39AE"/>
    <w:rsid w:val="00BC62AA"/>
    <w:rsid w:val="00BC7A47"/>
    <w:rsid w:val="00BD1BCF"/>
    <w:rsid w:val="00BD2504"/>
    <w:rsid w:val="00BD2EC8"/>
    <w:rsid w:val="00BD68D5"/>
    <w:rsid w:val="00BD7D01"/>
    <w:rsid w:val="00BE03B9"/>
    <w:rsid w:val="00BE0484"/>
    <w:rsid w:val="00BE06B9"/>
    <w:rsid w:val="00BE0C60"/>
    <w:rsid w:val="00BE3882"/>
    <w:rsid w:val="00BE4789"/>
    <w:rsid w:val="00BE4DFC"/>
    <w:rsid w:val="00BE53CA"/>
    <w:rsid w:val="00BE6D3A"/>
    <w:rsid w:val="00BE7472"/>
    <w:rsid w:val="00BE74C7"/>
    <w:rsid w:val="00BF336B"/>
    <w:rsid w:val="00BF4CA5"/>
    <w:rsid w:val="00BF67F4"/>
    <w:rsid w:val="00C00326"/>
    <w:rsid w:val="00C03064"/>
    <w:rsid w:val="00C15FDA"/>
    <w:rsid w:val="00C20F54"/>
    <w:rsid w:val="00C22F04"/>
    <w:rsid w:val="00C23DD1"/>
    <w:rsid w:val="00C23E9C"/>
    <w:rsid w:val="00C25593"/>
    <w:rsid w:val="00C259F5"/>
    <w:rsid w:val="00C32492"/>
    <w:rsid w:val="00C43AEF"/>
    <w:rsid w:val="00C4508A"/>
    <w:rsid w:val="00C47C98"/>
    <w:rsid w:val="00C51A52"/>
    <w:rsid w:val="00C5242B"/>
    <w:rsid w:val="00C52581"/>
    <w:rsid w:val="00C55D5C"/>
    <w:rsid w:val="00C57927"/>
    <w:rsid w:val="00C60E5F"/>
    <w:rsid w:val="00C6179F"/>
    <w:rsid w:val="00C6367A"/>
    <w:rsid w:val="00C6492C"/>
    <w:rsid w:val="00C64CCD"/>
    <w:rsid w:val="00C65D1B"/>
    <w:rsid w:val="00C736B5"/>
    <w:rsid w:val="00C74E0C"/>
    <w:rsid w:val="00C77C75"/>
    <w:rsid w:val="00C804F7"/>
    <w:rsid w:val="00C82797"/>
    <w:rsid w:val="00C856D5"/>
    <w:rsid w:val="00C8650B"/>
    <w:rsid w:val="00C86DCA"/>
    <w:rsid w:val="00C90A51"/>
    <w:rsid w:val="00C9262D"/>
    <w:rsid w:val="00C9511A"/>
    <w:rsid w:val="00C977EA"/>
    <w:rsid w:val="00CA2F7D"/>
    <w:rsid w:val="00CA3B42"/>
    <w:rsid w:val="00CA786E"/>
    <w:rsid w:val="00CB1B85"/>
    <w:rsid w:val="00CB2342"/>
    <w:rsid w:val="00CB3AFC"/>
    <w:rsid w:val="00CB4787"/>
    <w:rsid w:val="00CB5201"/>
    <w:rsid w:val="00CB5D19"/>
    <w:rsid w:val="00CC3D87"/>
    <w:rsid w:val="00CC7E9A"/>
    <w:rsid w:val="00CD1E9E"/>
    <w:rsid w:val="00CD6079"/>
    <w:rsid w:val="00CD60F1"/>
    <w:rsid w:val="00CD64B0"/>
    <w:rsid w:val="00CE3548"/>
    <w:rsid w:val="00CE4BF1"/>
    <w:rsid w:val="00CF2C6C"/>
    <w:rsid w:val="00CF4012"/>
    <w:rsid w:val="00CF6A77"/>
    <w:rsid w:val="00CF74D3"/>
    <w:rsid w:val="00D014C5"/>
    <w:rsid w:val="00D01843"/>
    <w:rsid w:val="00D02ACC"/>
    <w:rsid w:val="00D04B42"/>
    <w:rsid w:val="00D05539"/>
    <w:rsid w:val="00D119EC"/>
    <w:rsid w:val="00D120C1"/>
    <w:rsid w:val="00D12A70"/>
    <w:rsid w:val="00D13D14"/>
    <w:rsid w:val="00D21DC6"/>
    <w:rsid w:val="00D22D76"/>
    <w:rsid w:val="00D241F3"/>
    <w:rsid w:val="00D24C45"/>
    <w:rsid w:val="00D26B5D"/>
    <w:rsid w:val="00D30096"/>
    <w:rsid w:val="00D3462E"/>
    <w:rsid w:val="00D441A9"/>
    <w:rsid w:val="00D4437E"/>
    <w:rsid w:val="00D4465F"/>
    <w:rsid w:val="00D47AA4"/>
    <w:rsid w:val="00D51945"/>
    <w:rsid w:val="00D523ED"/>
    <w:rsid w:val="00D552D5"/>
    <w:rsid w:val="00D55AF7"/>
    <w:rsid w:val="00D6089B"/>
    <w:rsid w:val="00D615CC"/>
    <w:rsid w:val="00D650CF"/>
    <w:rsid w:val="00D677B9"/>
    <w:rsid w:val="00D712D8"/>
    <w:rsid w:val="00D75AA2"/>
    <w:rsid w:val="00D75E53"/>
    <w:rsid w:val="00D76327"/>
    <w:rsid w:val="00D7637B"/>
    <w:rsid w:val="00D77A96"/>
    <w:rsid w:val="00D81312"/>
    <w:rsid w:val="00D845EE"/>
    <w:rsid w:val="00D86939"/>
    <w:rsid w:val="00D86C97"/>
    <w:rsid w:val="00D87AEB"/>
    <w:rsid w:val="00D94229"/>
    <w:rsid w:val="00D95071"/>
    <w:rsid w:val="00D96F6E"/>
    <w:rsid w:val="00DA00D8"/>
    <w:rsid w:val="00DA04F1"/>
    <w:rsid w:val="00DA102B"/>
    <w:rsid w:val="00DA3DA0"/>
    <w:rsid w:val="00DA5459"/>
    <w:rsid w:val="00DB011B"/>
    <w:rsid w:val="00DB0527"/>
    <w:rsid w:val="00DB5C1C"/>
    <w:rsid w:val="00DB7CBD"/>
    <w:rsid w:val="00DC110A"/>
    <w:rsid w:val="00DC6FA8"/>
    <w:rsid w:val="00DD331B"/>
    <w:rsid w:val="00DD7BB1"/>
    <w:rsid w:val="00DE247C"/>
    <w:rsid w:val="00DE4B3D"/>
    <w:rsid w:val="00DE612B"/>
    <w:rsid w:val="00DE6E4F"/>
    <w:rsid w:val="00DE7E6F"/>
    <w:rsid w:val="00DF072D"/>
    <w:rsid w:val="00DF260D"/>
    <w:rsid w:val="00DF4178"/>
    <w:rsid w:val="00DF48D8"/>
    <w:rsid w:val="00DF50F5"/>
    <w:rsid w:val="00DF5970"/>
    <w:rsid w:val="00E0074C"/>
    <w:rsid w:val="00E026D2"/>
    <w:rsid w:val="00E10DF4"/>
    <w:rsid w:val="00E1340B"/>
    <w:rsid w:val="00E13D12"/>
    <w:rsid w:val="00E15CDD"/>
    <w:rsid w:val="00E16BF3"/>
    <w:rsid w:val="00E20BF1"/>
    <w:rsid w:val="00E22565"/>
    <w:rsid w:val="00E230DC"/>
    <w:rsid w:val="00E23779"/>
    <w:rsid w:val="00E2409F"/>
    <w:rsid w:val="00E27684"/>
    <w:rsid w:val="00E2790C"/>
    <w:rsid w:val="00E33AA2"/>
    <w:rsid w:val="00E3449B"/>
    <w:rsid w:val="00E35E49"/>
    <w:rsid w:val="00E35F80"/>
    <w:rsid w:val="00E37BD1"/>
    <w:rsid w:val="00E421B1"/>
    <w:rsid w:val="00E42742"/>
    <w:rsid w:val="00E43815"/>
    <w:rsid w:val="00E44FEA"/>
    <w:rsid w:val="00E47DB4"/>
    <w:rsid w:val="00E50F64"/>
    <w:rsid w:val="00E5198F"/>
    <w:rsid w:val="00E53190"/>
    <w:rsid w:val="00E5369F"/>
    <w:rsid w:val="00E542A9"/>
    <w:rsid w:val="00E568F4"/>
    <w:rsid w:val="00E606B1"/>
    <w:rsid w:val="00E613FF"/>
    <w:rsid w:val="00E625A8"/>
    <w:rsid w:val="00E67CE8"/>
    <w:rsid w:val="00E7253C"/>
    <w:rsid w:val="00E81017"/>
    <w:rsid w:val="00E8109D"/>
    <w:rsid w:val="00E815F1"/>
    <w:rsid w:val="00E85BC7"/>
    <w:rsid w:val="00E8606F"/>
    <w:rsid w:val="00E87ADA"/>
    <w:rsid w:val="00E9060F"/>
    <w:rsid w:val="00E910C9"/>
    <w:rsid w:val="00E934A7"/>
    <w:rsid w:val="00E97C6D"/>
    <w:rsid w:val="00EA06A0"/>
    <w:rsid w:val="00EA347E"/>
    <w:rsid w:val="00EA51AC"/>
    <w:rsid w:val="00EA6497"/>
    <w:rsid w:val="00EA774B"/>
    <w:rsid w:val="00EB005D"/>
    <w:rsid w:val="00EB2353"/>
    <w:rsid w:val="00EB5AAA"/>
    <w:rsid w:val="00EC09DA"/>
    <w:rsid w:val="00EC27EC"/>
    <w:rsid w:val="00EC2F78"/>
    <w:rsid w:val="00EC3E52"/>
    <w:rsid w:val="00ED03C2"/>
    <w:rsid w:val="00ED60C4"/>
    <w:rsid w:val="00ED7390"/>
    <w:rsid w:val="00EE2F04"/>
    <w:rsid w:val="00EE3683"/>
    <w:rsid w:val="00EE4895"/>
    <w:rsid w:val="00EE4A8C"/>
    <w:rsid w:val="00EE5376"/>
    <w:rsid w:val="00EF001D"/>
    <w:rsid w:val="00EF5A1A"/>
    <w:rsid w:val="00EF5F75"/>
    <w:rsid w:val="00EF6E5F"/>
    <w:rsid w:val="00F01429"/>
    <w:rsid w:val="00F04253"/>
    <w:rsid w:val="00F05285"/>
    <w:rsid w:val="00F06A57"/>
    <w:rsid w:val="00F07548"/>
    <w:rsid w:val="00F10AA7"/>
    <w:rsid w:val="00F11253"/>
    <w:rsid w:val="00F12B36"/>
    <w:rsid w:val="00F134D9"/>
    <w:rsid w:val="00F21FCD"/>
    <w:rsid w:val="00F2347D"/>
    <w:rsid w:val="00F313B9"/>
    <w:rsid w:val="00F32026"/>
    <w:rsid w:val="00F32FAF"/>
    <w:rsid w:val="00F33239"/>
    <w:rsid w:val="00F3342B"/>
    <w:rsid w:val="00F343E8"/>
    <w:rsid w:val="00F36732"/>
    <w:rsid w:val="00F40872"/>
    <w:rsid w:val="00F41DCA"/>
    <w:rsid w:val="00F427D2"/>
    <w:rsid w:val="00F42B56"/>
    <w:rsid w:val="00F4332D"/>
    <w:rsid w:val="00F44AA0"/>
    <w:rsid w:val="00F455AC"/>
    <w:rsid w:val="00F469B6"/>
    <w:rsid w:val="00F46DDA"/>
    <w:rsid w:val="00F5252E"/>
    <w:rsid w:val="00F60560"/>
    <w:rsid w:val="00F648E5"/>
    <w:rsid w:val="00F64A1C"/>
    <w:rsid w:val="00F75324"/>
    <w:rsid w:val="00F77BC8"/>
    <w:rsid w:val="00F841A9"/>
    <w:rsid w:val="00F85E3F"/>
    <w:rsid w:val="00F955A8"/>
    <w:rsid w:val="00F96E0D"/>
    <w:rsid w:val="00FA7B2E"/>
    <w:rsid w:val="00FB65A3"/>
    <w:rsid w:val="00FC122D"/>
    <w:rsid w:val="00FC2A7A"/>
    <w:rsid w:val="00FC5333"/>
    <w:rsid w:val="00FC5928"/>
    <w:rsid w:val="00FC73DB"/>
    <w:rsid w:val="00FD3816"/>
    <w:rsid w:val="00FE16A3"/>
    <w:rsid w:val="00FE286D"/>
    <w:rsid w:val="00FE2F36"/>
    <w:rsid w:val="00FE6890"/>
    <w:rsid w:val="00FF1355"/>
    <w:rsid w:val="00FF2FEE"/>
    <w:rsid w:val="00FF3240"/>
    <w:rsid w:val="00FF3740"/>
    <w:rsid w:val="00FF3A3B"/>
    <w:rsid w:val="00FF6B8A"/>
    <w:rsid w:val="00FF6DAC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C7782F83-CC4B-4FF3-AE16-19057149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Times New Roman" w:hAnsi="Verdan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MOH"/>
    <w:qFormat/>
    <w:rsid w:val="009F1F28"/>
    <w:pPr>
      <w:suppressAutoHyphens/>
      <w:autoSpaceDE w:val="0"/>
      <w:autoSpaceDN w:val="0"/>
      <w:adjustRightInd w:val="0"/>
      <w:spacing w:before="120" w:line="280" w:lineRule="atLeast"/>
      <w:textAlignment w:val="center"/>
    </w:pPr>
    <w:rPr>
      <w:rFonts w:ascii="Segoe UI" w:hAnsi="Segoe UI" w:cs="Arial"/>
    </w:rPr>
  </w:style>
  <w:style w:type="paragraph" w:styleId="Heading1">
    <w:name w:val="heading 1"/>
    <w:aliases w:val="Heading 1 - MOH"/>
    <w:basedOn w:val="Normal"/>
    <w:next w:val="Heading2"/>
    <w:link w:val="Heading1Char"/>
    <w:qFormat/>
    <w:rsid w:val="009F1F28"/>
    <w:pPr>
      <w:keepNext/>
      <w:suppressAutoHyphens w:val="0"/>
      <w:autoSpaceDE/>
      <w:autoSpaceDN/>
      <w:adjustRightInd/>
      <w:spacing w:line="259" w:lineRule="auto"/>
      <w:textAlignment w:val="auto"/>
      <w:outlineLvl w:val="0"/>
    </w:pPr>
    <w:rPr>
      <w:rFonts w:eastAsiaTheme="majorEastAsia"/>
      <w:b/>
      <w:bCs/>
      <w:kern w:val="32"/>
      <w:sz w:val="48"/>
      <w:szCs w:val="32"/>
    </w:rPr>
  </w:style>
  <w:style w:type="paragraph" w:styleId="Heading2">
    <w:name w:val="heading 2"/>
    <w:aliases w:val="Heading 2 - MOH"/>
    <w:basedOn w:val="Normal"/>
    <w:next w:val="Normal"/>
    <w:link w:val="Heading2Char"/>
    <w:qFormat/>
    <w:rsid w:val="00C43AEF"/>
    <w:pPr>
      <w:keepNext/>
      <w:suppressAutoHyphens w:val="0"/>
      <w:autoSpaceDE/>
      <w:autoSpaceDN/>
      <w:adjustRightInd/>
      <w:spacing w:before="240" w:line="259" w:lineRule="auto"/>
      <w:jc w:val="both"/>
      <w:textAlignment w:val="auto"/>
      <w:outlineLvl w:val="1"/>
    </w:pPr>
    <w:rPr>
      <w:rFonts w:eastAsiaTheme="majorEastAsia"/>
      <w:b/>
      <w:bCs/>
      <w:iCs/>
      <w:sz w:val="28"/>
      <w:szCs w:val="32"/>
    </w:rPr>
  </w:style>
  <w:style w:type="paragraph" w:styleId="Heading3">
    <w:name w:val="heading 3"/>
    <w:aliases w:val="Heading 3 - MOH"/>
    <w:basedOn w:val="Heading2"/>
    <w:next w:val="Normal"/>
    <w:link w:val="Heading3Char"/>
    <w:qFormat/>
    <w:rsid w:val="00EB2353"/>
    <w:pPr>
      <w:tabs>
        <w:tab w:val="left" w:pos="3945"/>
      </w:tabs>
      <w:spacing w:after="120" w:line="240" w:lineRule="auto"/>
      <w:outlineLvl w:val="2"/>
    </w:pPr>
    <w:rPr>
      <w:rFonts w:ascii="Segoe UI Semibold" w:hAnsi="Segoe UI Semibold"/>
      <w:b w:val="0"/>
      <w:bCs w:val="0"/>
      <w:sz w:val="24"/>
      <w:szCs w:val="24"/>
    </w:rPr>
  </w:style>
  <w:style w:type="paragraph" w:styleId="Heading4">
    <w:name w:val="heading 4"/>
    <w:aliases w:val="Heading 4 - MOH"/>
    <w:basedOn w:val="Normal"/>
    <w:next w:val="Normal"/>
    <w:link w:val="Heading4Char"/>
    <w:qFormat/>
    <w:rsid w:val="005F740B"/>
    <w:pPr>
      <w:spacing w:before="240" w:after="240" w:line="240" w:lineRule="auto"/>
      <w:outlineLvl w:val="3"/>
    </w:pPr>
    <w:rPr>
      <w:rFonts w:eastAsiaTheme="majorEastAsia" w:cs="Segoe UI"/>
      <w:bCs/>
      <w:i/>
      <w:sz w:val="24"/>
      <w:szCs w:val="24"/>
      <w:lang w:eastAsia="x-none"/>
    </w:rPr>
  </w:style>
  <w:style w:type="paragraph" w:styleId="Heading5">
    <w:name w:val="heading 5"/>
    <w:basedOn w:val="Normal"/>
    <w:next w:val="Normal"/>
    <w:link w:val="Heading5Char"/>
    <w:semiHidden/>
    <w:rsid w:val="003C61FB"/>
    <w:pPr>
      <w:spacing w:before="57" w:after="57"/>
      <w:outlineLvl w:val="4"/>
    </w:pPr>
    <w:rPr>
      <w:rFonts w:cs="Times New Roman"/>
      <w:b/>
      <w:bCs/>
      <w:lang w:val="x-none" w:eastAsia="x-none"/>
    </w:rPr>
  </w:style>
  <w:style w:type="paragraph" w:styleId="Heading6">
    <w:name w:val="heading 6"/>
    <w:basedOn w:val="Heading7"/>
    <w:next w:val="Normal"/>
    <w:link w:val="Heading6Char"/>
    <w:semiHidden/>
    <w:qFormat/>
    <w:rsid w:val="00764877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764877"/>
    <w:pPr>
      <w:suppressAutoHyphens w:val="0"/>
      <w:spacing w:line="288" w:lineRule="auto"/>
      <w:outlineLvl w:val="6"/>
    </w:pPr>
    <w:rPr>
      <w:rFonts w:ascii="Arial" w:eastAsiaTheme="majorEastAsia" w:hAnsi="Arial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qFormat/>
    <w:rsid w:val="00764877"/>
    <w:pPr>
      <w:spacing w:before="240" w:after="60"/>
      <w:outlineLvl w:val="7"/>
    </w:pPr>
    <w:rPr>
      <w:rFonts w:eastAsiaTheme="majorEastAsia"/>
      <w:i/>
      <w:iCs/>
      <w:sz w:val="16"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64877"/>
    <w:pPr>
      <w:spacing w:before="240" w:after="60"/>
      <w:outlineLvl w:val="8"/>
    </w:pPr>
    <w:rPr>
      <w:rFonts w:eastAsiaTheme="majorEastAsia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aliases w:val="Footnote - MOH Char"/>
    <w:link w:val="FootnoteText"/>
    <w:rsid w:val="00C43AEF"/>
    <w:rPr>
      <w:rFonts w:ascii="Segoe UI Semibold" w:hAnsi="Segoe UI Semibold"/>
      <w:sz w:val="18"/>
      <w:szCs w:val="16"/>
      <w:lang w:eastAsia="x-none"/>
    </w:rPr>
  </w:style>
  <w:style w:type="paragraph" w:styleId="FootnoteText">
    <w:name w:val="footnote text"/>
    <w:aliases w:val="Footnote - MOH"/>
    <w:basedOn w:val="footnote"/>
    <w:link w:val="FootnoteTextChar"/>
    <w:qFormat/>
    <w:rsid w:val="00C43AEF"/>
    <w:pPr>
      <w:keepLines/>
      <w:tabs>
        <w:tab w:val="clear" w:pos="227"/>
        <w:tab w:val="right" w:pos="9072"/>
      </w:tabs>
      <w:spacing w:before="0" w:after="0" w:line="360" w:lineRule="auto"/>
      <w:ind w:left="0" w:firstLine="0"/>
    </w:pPr>
    <w:rPr>
      <w:rFonts w:ascii="Segoe UI Semibold" w:hAnsi="Segoe UI Semibold" w:cs="Times New Roman"/>
      <w:sz w:val="18"/>
      <w:lang w:eastAsia="x-none"/>
    </w:rPr>
  </w:style>
  <w:style w:type="character" w:customStyle="1" w:styleId="BalloonTextChar">
    <w:name w:val="Balloon Text Char"/>
    <w:link w:val="BalloonText"/>
    <w:semiHidden/>
    <w:rsid w:val="003C61FB"/>
    <w:rPr>
      <w:rFonts w:ascii="Tahoma" w:hAnsi="Tahoma"/>
      <w:color w:val="8D8F86"/>
      <w:sz w:val="16"/>
      <w:szCs w:val="16"/>
      <w:lang w:val="x-none" w:eastAsia="en-GB" w:bidi="ar-SA"/>
    </w:rPr>
  </w:style>
  <w:style w:type="paragraph" w:styleId="BalloonText">
    <w:name w:val="Balloon Text"/>
    <w:basedOn w:val="Normal"/>
    <w:link w:val="BalloonTextChar"/>
    <w:semiHidden/>
    <w:rsid w:val="003C61FB"/>
    <w:rPr>
      <w:rFonts w:ascii="Tahoma" w:hAnsi="Tahoma" w:cs="Times New Roman"/>
      <w:color w:val="8D8F86"/>
      <w:sz w:val="16"/>
      <w:szCs w:val="16"/>
      <w:lang w:val="x-none" w:eastAsia="en-GB"/>
    </w:rPr>
  </w:style>
  <w:style w:type="character" w:customStyle="1" w:styleId="HeaderChar">
    <w:name w:val="Header Char"/>
    <w:link w:val="Header"/>
    <w:semiHidden/>
    <w:rsid w:val="00BF336B"/>
    <w:rPr>
      <w:rFonts w:ascii="Arial" w:hAnsi="Arial"/>
      <w:sz w:val="18"/>
      <w:lang w:val="x-none" w:eastAsia="en-GB" w:bidi="ar-SA"/>
    </w:rPr>
  </w:style>
  <w:style w:type="paragraph" w:styleId="Header">
    <w:name w:val="header"/>
    <w:basedOn w:val="Normal"/>
    <w:link w:val="HeaderChar"/>
    <w:semiHidden/>
    <w:rsid w:val="00BF336B"/>
    <w:pPr>
      <w:tabs>
        <w:tab w:val="center" w:pos="4513"/>
        <w:tab w:val="right" w:pos="9026"/>
      </w:tabs>
    </w:pPr>
    <w:rPr>
      <w:rFonts w:cs="Times New Roman"/>
      <w:sz w:val="18"/>
      <w:lang w:val="x-none" w:eastAsia="en-GB"/>
    </w:rPr>
  </w:style>
  <w:style w:type="paragraph" w:styleId="BodyText">
    <w:name w:val="Body Text"/>
    <w:basedOn w:val="Normal"/>
    <w:semiHidden/>
    <w:rsid w:val="00F36732"/>
  </w:style>
  <w:style w:type="paragraph" w:styleId="BodyText2">
    <w:name w:val="Body Text 2"/>
    <w:basedOn w:val="Normal"/>
    <w:semiHidden/>
    <w:rsid w:val="00F36732"/>
    <w:pPr>
      <w:spacing w:line="480" w:lineRule="auto"/>
    </w:pPr>
  </w:style>
  <w:style w:type="character" w:customStyle="1" w:styleId="Heading7Char">
    <w:name w:val="Heading 7 Char"/>
    <w:link w:val="Heading7"/>
    <w:semiHidden/>
    <w:rsid w:val="00764877"/>
    <w:rPr>
      <w:rFonts w:ascii="Arial" w:eastAsiaTheme="majorEastAsia" w:hAnsi="Arial" w:cs="Arial"/>
      <w:sz w:val="16"/>
      <w:szCs w:val="16"/>
      <w:lang w:val="x-none" w:eastAsia="x-none"/>
    </w:rPr>
  </w:style>
  <w:style w:type="character" w:customStyle="1" w:styleId="Heading5Char">
    <w:name w:val="Heading 5 Char"/>
    <w:link w:val="Heading5"/>
    <w:semiHidden/>
    <w:rsid w:val="001E59B0"/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Heading4Char">
    <w:name w:val="Heading 4 Char"/>
    <w:aliases w:val="Heading 4 - MOH Char"/>
    <w:link w:val="Heading4"/>
    <w:rsid w:val="005F740B"/>
    <w:rPr>
      <w:rFonts w:ascii="Segoe UI" w:eastAsiaTheme="majorEastAsia" w:hAnsi="Segoe UI" w:cs="Segoe UI"/>
      <w:bCs/>
      <w:i/>
      <w:sz w:val="24"/>
      <w:szCs w:val="24"/>
      <w:lang w:eastAsia="x-none"/>
    </w:rPr>
  </w:style>
  <w:style w:type="character" w:customStyle="1" w:styleId="Heading3Char">
    <w:name w:val="Heading 3 Char"/>
    <w:aliases w:val="Heading 3 - MOH Char"/>
    <w:link w:val="Heading3"/>
    <w:rsid w:val="00EB2353"/>
    <w:rPr>
      <w:rFonts w:ascii="Segoe UI Semibold" w:eastAsiaTheme="majorEastAsia" w:hAnsi="Segoe UI Semibold" w:cs="Arial"/>
      <w:iCs/>
      <w:sz w:val="24"/>
      <w:szCs w:val="24"/>
    </w:rPr>
  </w:style>
  <w:style w:type="character" w:customStyle="1" w:styleId="Heading2Char">
    <w:name w:val="Heading 2 Char"/>
    <w:aliases w:val="Heading 2 - MOH Char"/>
    <w:link w:val="Heading2"/>
    <w:rsid w:val="00C43AEF"/>
    <w:rPr>
      <w:rFonts w:ascii="Segoe UI" w:eastAsiaTheme="majorEastAsia" w:hAnsi="Segoe UI" w:cs="Arial"/>
      <w:b/>
      <w:bCs/>
      <w:iCs/>
      <w:sz w:val="28"/>
      <w:szCs w:val="32"/>
    </w:rPr>
  </w:style>
  <w:style w:type="character" w:customStyle="1" w:styleId="Heading1Char">
    <w:name w:val="Heading 1 Char"/>
    <w:aliases w:val="Heading 1 - MOH Char"/>
    <w:link w:val="Heading1"/>
    <w:rsid w:val="009F1F28"/>
    <w:rPr>
      <w:rFonts w:ascii="Segoe UI" w:eastAsiaTheme="majorEastAsia" w:hAnsi="Segoe UI" w:cs="Arial"/>
      <w:b/>
      <w:bCs/>
      <w:kern w:val="32"/>
      <w:sz w:val="48"/>
      <w:szCs w:val="32"/>
    </w:rPr>
  </w:style>
  <w:style w:type="numbering" w:styleId="111111">
    <w:name w:val="Outline List 2"/>
    <w:basedOn w:val="NoList"/>
    <w:semiHidden/>
    <w:rsid w:val="003C61FB"/>
    <w:pPr>
      <w:numPr>
        <w:numId w:val="1"/>
      </w:numPr>
    </w:pPr>
  </w:style>
  <w:style w:type="numbering" w:styleId="1ai">
    <w:name w:val="Outline List 1"/>
    <w:basedOn w:val="NoList"/>
    <w:semiHidden/>
    <w:rsid w:val="003C61FB"/>
    <w:pPr>
      <w:numPr>
        <w:numId w:val="2"/>
      </w:numPr>
    </w:pPr>
  </w:style>
  <w:style w:type="paragraph" w:styleId="BodyText3">
    <w:name w:val="Body Text 3"/>
    <w:basedOn w:val="Normal"/>
    <w:semiHidden/>
    <w:rsid w:val="00F36732"/>
    <w:rPr>
      <w:sz w:val="16"/>
      <w:szCs w:val="16"/>
    </w:rPr>
  </w:style>
  <w:style w:type="numbering" w:styleId="ArticleSection">
    <w:name w:val="Outline List 3"/>
    <w:basedOn w:val="NoList"/>
    <w:semiHidden/>
    <w:rsid w:val="003C61FB"/>
    <w:pPr>
      <w:numPr>
        <w:numId w:val="3"/>
      </w:numPr>
    </w:pPr>
  </w:style>
  <w:style w:type="paragraph" w:styleId="BlockText">
    <w:name w:val="Block Text"/>
    <w:basedOn w:val="Normal"/>
    <w:semiHidden/>
    <w:rsid w:val="003C61FB"/>
    <w:pPr>
      <w:ind w:left="1440" w:right="1440"/>
    </w:pPr>
  </w:style>
  <w:style w:type="paragraph" w:styleId="BodyTextFirstIndent">
    <w:name w:val="Body Text First Indent"/>
    <w:basedOn w:val="BodyText"/>
    <w:semiHidden/>
    <w:rsid w:val="00F36732"/>
    <w:pPr>
      <w:ind w:firstLine="210"/>
    </w:pPr>
  </w:style>
  <w:style w:type="paragraph" w:styleId="BodyTextIndent">
    <w:name w:val="Body Text Indent"/>
    <w:basedOn w:val="Normal"/>
    <w:semiHidden/>
    <w:rsid w:val="00F36732"/>
    <w:pPr>
      <w:ind w:left="283"/>
    </w:pPr>
  </w:style>
  <w:style w:type="paragraph" w:styleId="BodyTextFirstIndent2">
    <w:name w:val="Body Text First Indent 2"/>
    <w:basedOn w:val="BodyTextIndent"/>
    <w:semiHidden/>
    <w:rsid w:val="00F36732"/>
    <w:pPr>
      <w:ind w:firstLine="210"/>
    </w:pPr>
  </w:style>
  <w:style w:type="paragraph" w:customStyle="1" w:styleId="SubjectTitle">
    <w:name w:val="Subject Title"/>
    <w:basedOn w:val="Heading1"/>
    <w:semiHidden/>
    <w:rsid w:val="00D120C1"/>
    <w:pPr>
      <w:spacing w:before="480"/>
    </w:pPr>
    <w:rPr>
      <w:sz w:val="32"/>
    </w:rPr>
  </w:style>
  <w:style w:type="paragraph" w:styleId="BodyTextIndent2">
    <w:name w:val="Body Text Indent 2"/>
    <w:basedOn w:val="Normal"/>
    <w:semiHidden/>
    <w:rsid w:val="00F36732"/>
    <w:pPr>
      <w:spacing w:line="480" w:lineRule="auto"/>
      <w:ind w:left="283"/>
    </w:pPr>
  </w:style>
  <w:style w:type="numbering" w:customStyle="1" w:styleId="RecList">
    <w:name w:val="Rec List"/>
    <w:basedOn w:val="NoList"/>
    <w:rsid w:val="00525C5E"/>
  </w:style>
  <w:style w:type="paragraph" w:styleId="BodyTextIndent3">
    <w:name w:val="Body Text Indent 3"/>
    <w:basedOn w:val="Normal"/>
    <w:semiHidden/>
    <w:rsid w:val="00F36732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F36732"/>
    <w:pPr>
      <w:ind w:left="4252"/>
    </w:pPr>
  </w:style>
  <w:style w:type="paragraph" w:styleId="E-mailSignature">
    <w:name w:val="E-mail Signature"/>
    <w:basedOn w:val="Normal"/>
    <w:semiHidden/>
    <w:rsid w:val="00F36732"/>
  </w:style>
  <w:style w:type="paragraph" w:customStyle="1" w:styleId="Bullet1-MOH">
    <w:name w:val="Bullet1 - MOH"/>
    <w:basedOn w:val="ListBullet"/>
    <w:uiPriority w:val="4"/>
    <w:qFormat/>
    <w:rsid w:val="00764877"/>
    <w:pPr>
      <w:numPr>
        <w:numId w:val="11"/>
      </w:numPr>
      <w:spacing w:line="240" w:lineRule="auto"/>
    </w:pPr>
    <w:rPr>
      <w:lang w:eastAsia="en-US"/>
    </w:rPr>
  </w:style>
  <w:style w:type="paragraph" w:styleId="Footer">
    <w:name w:val="footer"/>
    <w:basedOn w:val="Normal"/>
    <w:link w:val="FooterChar"/>
    <w:uiPriority w:val="99"/>
    <w:rsid w:val="003C61FB"/>
    <w:pPr>
      <w:tabs>
        <w:tab w:val="center" w:pos="4320"/>
        <w:tab w:val="right" w:pos="8640"/>
      </w:tabs>
    </w:pPr>
  </w:style>
  <w:style w:type="paragraph" w:customStyle="1" w:styleId="FooterText">
    <w:name w:val="Footer Text"/>
    <w:basedOn w:val="Normal"/>
    <w:semiHidden/>
    <w:qFormat/>
    <w:rsid w:val="00764877"/>
    <w:pPr>
      <w:tabs>
        <w:tab w:val="center" w:pos="4513"/>
        <w:tab w:val="right" w:pos="9026"/>
      </w:tabs>
      <w:spacing w:line="240" w:lineRule="auto"/>
    </w:pPr>
    <w:rPr>
      <w:sz w:val="16"/>
      <w:szCs w:val="16"/>
    </w:rPr>
  </w:style>
  <w:style w:type="paragraph" w:customStyle="1" w:styleId="footnote">
    <w:name w:val="footnote"/>
    <w:basedOn w:val="Normal"/>
    <w:rsid w:val="00B61A5F"/>
    <w:pPr>
      <w:tabs>
        <w:tab w:val="left" w:pos="227"/>
      </w:tabs>
      <w:spacing w:after="57" w:line="220" w:lineRule="atLeast"/>
      <w:ind w:left="227" w:hanging="227"/>
    </w:pPr>
    <w:rPr>
      <w:rFonts w:ascii="Arial (TT)" w:hAnsi="Arial (TT)" w:cs="Arial (TT)"/>
      <w:sz w:val="16"/>
      <w:szCs w:val="16"/>
    </w:rPr>
  </w:style>
  <w:style w:type="character" w:styleId="FootnoteReference">
    <w:name w:val="footnote reference"/>
    <w:basedOn w:val="FootnoteTextChar"/>
    <w:rsid w:val="002F30F1"/>
    <w:rPr>
      <w:rFonts w:ascii="Arial" w:hAnsi="Arial"/>
      <w:sz w:val="18"/>
      <w:szCs w:val="16"/>
      <w:vertAlign w:val="superscript"/>
      <w:lang w:val="en-US" w:eastAsia="x-none" w:bidi="ar-SA"/>
    </w:rPr>
  </w:style>
  <w:style w:type="paragraph" w:customStyle="1" w:styleId="WorkshopName">
    <w:name w:val="Workshop Name"/>
    <w:basedOn w:val="Normal"/>
    <w:semiHidden/>
    <w:qFormat/>
    <w:locked/>
    <w:rsid w:val="00764877"/>
    <w:pPr>
      <w:spacing w:before="720" w:line="120" w:lineRule="atLeast"/>
      <w:ind w:left="397"/>
    </w:pPr>
    <w:rPr>
      <w:b/>
      <w:noProof/>
      <w:color w:val="007B85"/>
      <w:sz w:val="80"/>
      <w:szCs w:val="80"/>
    </w:rPr>
  </w:style>
  <w:style w:type="paragraph" w:customStyle="1" w:styleId="Bullet2-MOH">
    <w:name w:val="Bullet2 - MOH"/>
    <w:uiPriority w:val="4"/>
    <w:qFormat/>
    <w:rsid w:val="00764877"/>
    <w:pPr>
      <w:numPr>
        <w:numId w:val="12"/>
      </w:numPr>
      <w:spacing w:before="120"/>
    </w:pPr>
    <w:rPr>
      <w:lang w:eastAsia="en-US"/>
    </w:rPr>
  </w:style>
  <w:style w:type="paragraph" w:customStyle="1" w:styleId="LogoStyle">
    <w:name w:val="Logo Style"/>
    <w:basedOn w:val="Normal"/>
    <w:semiHidden/>
    <w:rsid w:val="00525C5E"/>
    <w:pPr>
      <w:jc w:val="right"/>
    </w:pPr>
    <w:rPr>
      <w:rFonts w:cs="Times New Roman"/>
    </w:rPr>
  </w:style>
  <w:style w:type="paragraph" w:customStyle="1" w:styleId="ReportBody-MOH">
    <w:name w:val="Report Body - MOH"/>
    <w:basedOn w:val="Normal"/>
    <w:link w:val="ReportBody-MOHChar"/>
    <w:qFormat/>
    <w:rsid w:val="00FE6890"/>
    <w:pPr>
      <w:numPr>
        <w:numId w:val="14"/>
      </w:numPr>
      <w:suppressAutoHyphens w:val="0"/>
      <w:autoSpaceDE/>
      <w:autoSpaceDN/>
      <w:adjustRightInd/>
      <w:spacing w:line="240" w:lineRule="auto"/>
      <w:ind w:right="284"/>
      <w:textAlignment w:val="auto"/>
    </w:pPr>
    <w:rPr>
      <w:rFonts w:cs="Segoe UI"/>
      <w:kern w:val="22"/>
      <w:sz w:val="22"/>
      <w:szCs w:val="22"/>
    </w:rPr>
  </w:style>
  <w:style w:type="paragraph" w:styleId="ListBullet">
    <w:name w:val="List Bullet"/>
    <w:basedOn w:val="Normal"/>
    <w:semiHidden/>
    <w:rsid w:val="00265542"/>
    <w:pPr>
      <w:numPr>
        <w:numId w:val="4"/>
      </w:numPr>
    </w:pPr>
  </w:style>
  <w:style w:type="character" w:styleId="HTMLAcronym">
    <w:name w:val="HTML Acronym"/>
    <w:basedOn w:val="DefaultParagraphFont"/>
    <w:semiHidden/>
    <w:rsid w:val="003C61FB"/>
  </w:style>
  <w:style w:type="paragraph" w:styleId="HTMLAddress">
    <w:name w:val="HTML Address"/>
    <w:basedOn w:val="Normal"/>
    <w:semiHidden/>
    <w:rsid w:val="003C61FB"/>
    <w:rPr>
      <w:i/>
      <w:iCs/>
    </w:rPr>
  </w:style>
  <w:style w:type="character" w:styleId="HTMLCite">
    <w:name w:val="HTML Cite"/>
    <w:semiHidden/>
    <w:rsid w:val="003C61FB"/>
    <w:rPr>
      <w:i/>
      <w:iCs/>
    </w:rPr>
  </w:style>
  <w:style w:type="character" w:styleId="HTMLCode">
    <w:name w:val="HTML Code"/>
    <w:semiHidden/>
    <w:rsid w:val="003C61F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3C61FB"/>
    <w:rPr>
      <w:i/>
      <w:iCs/>
    </w:rPr>
  </w:style>
  <w:style w:type="character" w:styleId="HTMLKeyboard">
    <w:name w:val="HTML Keyboard"/>
    <w:semiHidden/>
    <w:rsid w:val="003C61F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C61FB"/>
    <w:rPr>
      <w:rFonts w:ascii="Courier New" w:hAnsi="Courier New" w:cs="Courier New"/>
    </w:rPr>
  </w:style>
  <w:style w:type="character" w:styleId="HTMLSample">
    <w:name w:val="HTML Sample"/>
    <w:semiHidden/>
    <w:rsid w:val="003C61FB"/>
    <w:rPr>
      <w:rFonts w:ascii="Courier New" w:hAnsi="Courier New" w:cs="Courier New"/>
    </w:rPr>
  </w:style>
  <w:style w:type="character" w:styleId="HTMLTypewriter">
    <w:name w:val="HTML Typewriter"/>
    <w:semiHidden/>
    <w:rsid w:val="003C61F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3C61FB"/>
    <w:rPr>
      <w:i/>
      <w:iCs/>
    </w:rPr>
  </w:style>
  <w:style w:type="character" w:styleId="Hyperlink">
    <w:name w:val="Hyperlink"/>
    <w:semiHidden/>
    <w:rsid w:val="003C61FB"/>
    <w:rPr>
      <w:color w:val="0000FF"/>
      <w:u w:val="single"/>
    </w:rPr>
  </w:style>
  <w:style w:type="paragraph" w:customStyle="1" w:styleId="Introduction">
    <w:name w:val="Introduction"/>
    <w:basedOn w:val="Normal"/>
    <w:semiHidden/>
    <w:qFormat/>
    <w:locked/>
    <w:rsid w:val="00764877"/>
    <w:pPr>
      <w:tabs>
        <w:tab w:val="right" w:leader="dot" w:pos="9524"/>
      </w:tabs>
      <w:spacing w:before="440" w:after="200" w:line="320" w:lineRule="atLeast"/>
      <w:ind w:left="380" w:right="380"/>
    </w:pPr>
    <w:rPr>
      <w:color w:val="FFFFFF"/>
      <w:sz w:val="26"/>
      <w:szCs w:val="26"/>
    </w:rPr>
  </w:style>
  <w:style w:type="character" w:styleId="LineNumber">
    <w:name w:val="line number"/>
    <w:basedOn w:val="DefaultParagraphFont"/>
    <w:semiHidden/>
    <w:rsid w:val="003C61FB"/>
  </w:style>
  <w:style w:type="paragraph" w:styleId="List">
    <w:name w:val="List"/>
    <w:basedOn w:val="Normal"/>
    <w:semiHidden/>
    <w:rsid w:val="003C61FB"/>
    <w:pPr>
      <w:ind w:left="283" w:hanging="283"/>
    </w:pPr>
  </w:style>
  <w:style w:type="paragraph" w:styleId="List2">
    <w:name w:val="List 2"/>
    <w:basedOn w:val="Normal"/>
    <w:semiHidden/>
    <w:rsid w:val="003C61FB"/>
    <w:pPr>
      <w:ind w:left="566" w:hanging="283"/>
    </w:pPr>
  </w:style>
  <w:style w:type="paragraph" w:styleId="List3">
    <w:name w:val="List 3"/>
    <w:basedOn w:val="Normal"/>
    <w:semiHidden/>
    <w:rsid w:val="003C61FB"/>
    <w:pPr>
      <w:ind w:left="849" w:hanging="283"/>
    </w:pPr>
  </w:style>
  <w:style w:type="paragraph" w:styleId="List4">
    <w:name w:val="List 4"/>
    <w:basedOn w:val="Normal"/>
    <w:semiHidden/>
    <w:rsid w:val="003C61FB"/>
    <w:pPr>
      <w:ind w:left="1132" w:hanging="283"/>
    </w:pPr>
  </w:style>
  <w:style w:type="paragraph" w:styleId="List5">
    <w:name w:val="List 5"/>
    <w:basedOn w:val="Normal"/>
    <w:semiHidden/>
    <w:rsid w:val="003C61FB"/>
    <w:pPr>
      <w:ind w:left="1415" w:hanging="283"/>
    </w:pPr>
  </w:style>
  <w:style w:type="paragraph" w:styleId="ListBullet2">
    <w:name w:val="List Bullet 2"/>
    <w:basedOn w:val="Normal"/>
    <w:semiHidden/>
    <w:rsid w:val="00265542"/>
  </w:style>
  <w:style w:type="paragraph" w:customStyle="1" w:styleId="fileref">
    <w:name w:val="file ref"/>
    <w:basedOn w:val="ReportBody-MOH"/>
    <w:semiHidden/>
    <w:rsid w:val="00517967"/>
    <w:pPr>
      <w:numPr>
        <w:numId w:val="0"/>
      </w:numPr>
    </w:pPr>
  </w:style>
  <w:style w:type="paragraph" w:customStyle="1" w:styleId="AgreeDisagree">
    <w:name w:val="Agree/Disagree"/>
    <w:basedOn w:val="Normal"/>
    <w:next w:val="RecNumber"/>
    <w:rsid w:val="00A463F4"/>
    <w:pPr>
      <w:jc w:val="right"/>
    </w:pPr>
    <w:rPr>
      <w:b/>
    </w:rPr>
  </w:style>
  <w:style w:type="paragraph" w:styleId="ListBullet4">
    <w:name w:val="List Bullet 4"/>
    <w:basedOn w:val="Normal"/>
    <w:semiHidden/>
    <w:rsid w:val="003C61FB"/>
    <w:pPr>
      <w:numPr>
        <w:numId w:val="6"/>
      </w:numPr>
    </w:pPr>
  </w:style>
  <w:style w:type="paragraph" w:styleId="ListBullet5">
    <w:name w:val="List Bullet 5"/>
    <w:basedOn w:val="Normal"/>
    <w:semiHidden/>
    <w:rsid w:val="003C61FB"/>
    <w:pPr>
      <w:numPr>
        <w:numId w:val="7"/>
      </w:numPr>
    </w:pPr>
  </w:style>
  <w:style w:type="paragraph" w:styleId="ListContinue">
    <w:name w:val="List Continue"/>
    <w:basedOn w:val="Normal"/>
    <w:semiHidden/>
    <w:rsid w:val="003C61FB"/>
    <w:pPr>
      <w:ind w:left="283"/>
    </w:pPr>
  </w:style>
  <w:style w:type="paragraph" w:styleId="ListContinue2">
    <w:name w:val="List Continue 2"/>
    <w:basedOn w:val="Normal"/>
    <w:semiHidden/>
    <w:rsid w:val="003C61FB"/>
    <w:pPr>
      <w:ind w:left="566"/>
    </w:pPr>
  </w:style>
  <w:style w:type="paragraph" w:styleId="ListContinue3">
    <w:name w:val="List Continue 3"/>
    <w:basedOn w:val="Normal"/>
    <w:semiHidden/>
    <w:rsid w:val="003C61FB"/>
    <w:pPr>
      <w:ind w:left="849"/>
    </w:pPr>
  </w:style>
  <w:style w:type="paragraph" w:styleId="ListContinue4">
    <w:name w:val="List Continue 4"/>
    <w:basedOn w:val="Normal"/>
    <w:semiHidden/>
    <w:rsid w:val="003C61FB"/>
    <w:pPr>
      <w:ind w:left="1132"/>
    </w:pPr>
  </w:style>
  <w:style w:type="paragraph" w:styleId="ListContinue5">
    <w:name w:val="List Continue 5"/>
    <w:basedOn w:val="Normal"/>
    <w:semiHidden/>
    <w:rsid w:val="003C61FB"/>
    <w:pPr>
      <w:ind w:left="1415"/>
    </w:pPr>
  </w:style>
  <w:style w:type="paragraph" w:styleId="ListNumber">
    <w:name w:val="List Number"/>
    <w:basedOn w:val="Normal"/>
    <w:semiHidden/>
    <w:rsid w:val="00D47AA4"/>
  </w:style>
  <w:style w:type="paragraph" w:styleId="ListNumber2">
    <w:name w:val="List Number 2"/>
    <w:basedOn w:val="Normal"/>
    <w:semiHidden/>
    <w:rsid w:val="00D47AA4"/>
  </w:style>
  <w:style w:type="paragraph" w:styleId="ListNumber3">
    <w:name w:val="List Number 3"/>
    <w:basedOn w:val="Normal"/>
    <w:semiHidden/>
    <w:rsid w:val="003C61FB"/>
    <w:pPr>
      <w:numPr>
        <w:numId w:val="8"/>
      </w:numPr>
    </w:pPr>
  </w:style>
  <w:style w:type="paragraph" w:styleId="ListNumber4">
    <w:name w:val="List Number 4"/>
    <w:basedOn w:val="Normal"/>
    <w:semiHidden/>
    <w:rsid w:val="003C61FB"/>
    <w:pPr>
      <w:numPr>
        <w:numId w:val="9"/>
      </w:numPr>
    </w:pPr>
  </w:style>
  <w:style w:type="paragraph" w:styleId="ListNumber5">
    <w:name w:val="List Number 5"/>
    <w:basedOn w:val="Normal"/>
    <w:semiHidden/>
    <w:rsid w:val="003C61FB"/>
    <w:pPr>
      <w:numPr>
        <w:numId w:val="10"/>
      </w:numPr>
    </w:pPr>
  </w:style>
  <w:style w:type="paragraph" w:styleId="MessageHeader">
    <w:name w:val="Message Header"/>
    <w:basedOn w:val="Normal"/>
    <w:semiHidden/>
    <w:rsid w:val="003C61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paragraph" w:customStyle="1" w:styleId="moreinfo">
    <w:name w:val="more info"/>
    <w:basedOn w:val="Normal"/>
    <w:semiHidden/>
    <w:rsid w:val="003C61FB"/>
    <w:pPr>
      <w:suppressAutoHyphens w:val="0"/>
      <w:spacing w:line="288" w:lineRule="auto"/>
    </w:pPr>
    <w:rPr>
      <w:rFonts w:ascii="Arial (TT) Regular" w:hAnsi="Arial (TT) Regular" w:cs="Times New Roman"/>
    </w:rPr>
  </w:style>
  <w:style w:type="paragraph" w:styleId="NormalWeb">
    <w:name w:val="Normal (Web)"/>
    <w:basedOn w:val="Normal"/>
    <w:semiHidden/>
    <w:rsid w:val="003C61FB"/>
    <w:rPr>
      <w:rFonts w:ascii="Times New Roman" w:hAnsi="Times New Roman" w:cs="Times New Roman"/>
      <w:sz w:val="24"/>
      <w:szCs w:val="24"/>
    </w:rPr>
  </w:style>
  <w:style w:type="paragraph" w:customStyle="1" w:styleId="Normalbeforetable">
    <w:name w:val="Normal before table"/>
    <w:basedOn w:val="Normal"/>
    <w:semiHidden/>
    <w:qFormat/>
    <w:rsid w:val="00764877"/>
    <w:pPr>
      <w:spacing w:after="360"/>
    </w:pPr>
  </w:style>
  <w:style w:type="paragraph" w:styleId="NormalIndent">
    <w:name w:val="Normal Indent"/>
    <w:basedOn w:val="Normal"/>
    <w:semiHidden/>
    <w:rsid w:val="003C61FB"/>
    <w:pPr>
      <w:ind w:left="720"/>
    </w:pPr>
  </w:style>
  <w:style w:type="paragraph" w:styleId="NoteHeading">
    <w:name w:val="Note Heading"/>
    <w:basedOn w:val="Normal"/>
    <w:next w:val="Normal"/>
    <w:semiHidden/>
    <w:rsid w:val="003C61FB"/>
  </w:style>
  <w:style w:type="paragraph" w:customStyle="1" w:styleId="PageNumber1">
    <w:name w:val="Page Number1"/>
    <w:basedOn w:val="Normal"/>
    <w:semiHidden/>
    <w:qFormat/>
    <w:rsid w:val="00764877"/>
    <w:pPr>
      <w:spacing w:line="200" w:lineRule="atLeast"/>
      <w:jc w:val="center"/>
    </w:pPr>
    <w:rPr>
      <w:color w:val="005C5E"/>
      <w:sz w:val="16"/>
      <w:szCs w:val="16"/>
    </w:rPr>
  </w:style>
  <w:style w:type="character" w:styleId="PageNumber">
    <w:name w:val="page number"/>
    <w:basedOn w:val="DefaultParagraphFont"/>
    <w:semiHidden/>
    <w:rsid w:val="003C61FB"/>
  </w:style>
  <w:style w:type="paragraph" w:customStyle="1" w:styleId="PaperTitle">
    <w:name w:val="Paper Title"/>
    <w:basedOn w:val="Normal"/>
    <w:semiHidden/>
    <w:qFormat/>
    <w:rsid w:val="00764877"/>
    <w:pPr>
      <w:spacing w:line="288" w:lineRule="auto"/>
      <w:jc w:val="center"/>
    </w:pPr>
  </w:style>
  <w:style w:type="paragraph" w:styleId="PlainText">
    <w:name w:val="Plain Text"/>
    <w:basedOn w:val="Normal"/>
    <w:semiHidden/>
    <w:rsid w:val="003C61FB"/>
    <w:rPr>
      <w:rFonts w:ascii="Courier New" w:hAnsi="Courier New" w:cs="Courier New"/>
    </w:rPr>
  </w:style>
  <w:style w:type="paragraph" w:customStyle="1" w:styleId="Prepared">
    <w:name w:val="Prepared"/>
    <w:basedOn w:val="Normal"/>
    <w:semiHidden/>
    <w:qFormat/>
    <w:rsid w:val="00764877"/>
    <w:pPr>
      <w:spacing w:after="80"/>
      <w:ind w:left="438"/>
    </w:pPr>
    <w:rPr>
      <w:b/>
      <w:color w:val="007073"/>
      <w:sz w:val="16"/>
      <w:szCs w:val="16"/>
    </w:rPr>
  </w:style>
  <w:style w:type="paragraph" w:customStyle="1" w:styleId="ReportDate">
    <w:name w:val="Report Date"/>
    <w:basedOn w:val="Heading2"/>
    <w:semiHidden/>
    <w:qFormat/>
    <w:locked/>
    <w:rsid w:val="00764877"/>
    <w:pPr>
      <w:spacing w:line="240" w:lineRule="auto"/>
      <w:ind w:left="420"/>
    </w:pPr>
    <w:rPr>
      <w:caps/>
    </w:rPr>
  </w:style>
  <w:style w:type="paragraph" w:customStyle="1" w:styleId="ReportFooter">
    <w:name w:val="Report Footer"/>
    <w:basedOn w:val="Normal"/>
    <w:semiHidden/>
    <w:qFormat/>
    <w:rsid w:val="00764877"/>
    <w:pPr>
      <w:spacing w:line="200" w:lineRule="atLeast"/>
      <w:ind w:left="352"/>
    </w:pPr>
    <w:rPr>
      <w:color w:val="005C5E"/>
      <w:sz w:val="16"/>
      <w:szCs w:val="16"/>
    </w:rPr>
  </w:style>
  <w:style w:type="paragraph" w:styleId="Salutation">
    <w:name w:val="Salutation"/>
    <w:basedOn w:val="Normal"/>
    <w:next w:val="Normal"/>
    <w:semiHidden/>
    <w:rsid w:val="003C61FB"/>
  </w:style>
  <w:style w:type="paragraph" w:customStyle="1" w:styleId="Subheading">
    <w:name w:val="Subheading"/>
    <w:basedOn w:val="Normal"/>
    <w:semiHidden/>
    <w:qFormat/>
    <w:rsid w:val="00764877"/>
    <w:pPr>
      <w:tabs>
        <w:tab w:val="left" w:pos="3969"/>
      </w:tabs>
      <w:spacing w:line="240" w:lineRule="auto"/>
    </w:pPr>
    <w:rPr>
      <w:rFonts w:eastAsiaTheme="majorEastAsia"/>
      <w:b/>
      <w:bCs/>
      <w:color w:val="006365"/>
      <w:sz w:val="28"/>
      <w:szCs w:val="28"/>
      <w:lang w:val="x-none" w:eastAsia="en-GB"/>
    </w:rPr>
  </w:style>
  <w:style w:type="table" w:styleId="Table3Deffects1">
    <w:name w:val="Table 3D effects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C61F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1">
    <w:name w:val="Table Grid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s">
    <w:name w:val="Table Headings"/>
    <w:basedOn w:val="Normal"/>
    <w:semiHidden/>
    <w:qFormat/>
    <w:rsid w:val="00764877"/>
    <w:pPr>
      <w:framePr w:hSpace="180" w:wrap="around" w:vAnchor="page" w:hAnchor="margin" w:xAlign="center" w:y="556"/>
    </w:pPr>
    <w:rPr>
      <w:b/>
      <w:color w:val="007073"/>
      <w:lang w:val="x-none" w:eastAsia="en-GB"/>
    </w:rPr>
  </w:style>
  <w:style w:type="table" w:styleId="TableList1">
    <w:name w:val="Table List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1">
    <w:name w:val="toc 1"/>
    <w:basedOn w:val="Normal"/>
    <w:next w:val="Normal"/>
    <w:autoRedefine/>
    <w:semiHidden/>
    <w:rsid w:val="003C61FB"/>
    <w:pPr>
      <w:tabs>
        <w:tab w:val="right" w:leader="dot" w:pos="9072"/>
      </w:tabs>
      <w:spacing w:after="40" w:line="320" w:lineRule="atLeast"/>
    </w:pPr>
    <w:rPr>
      <w:noProof/>
      <w:color w:val="007073"/>
    </w:rPr>
  </w:style>
  <w:style w:type="paragraph" w:styleId="TOC2">
    <w:name w:val="toc 2"/>
    <w:basedOn w:val="Normal"/>
    <w:next w:val="Normal"/>
    <w:autoRedefine/>
    <w:semiHidden/>
    <w:rsid w:val="003C61FB"/>
    <w:pPr>
      <w:tabs>
        <w:tab w:val="right" w:leader="dot" w:pos="9072"/>
      </w:tabs>
      <w:spacing w:after="40" w:line="320" w:lineRule="atLeast"/>
    </w:pPr>
    <w:rPr>
      <w:noProof/>
    </w:rPr>
  </w:style>
  <w:style w:type="paragraph" w:styleId="TOC3">
    <w:name w:val="toc 3"/>
    <w:basedOn w:val="Normal"/>
    <w:next w:val="Normal"/>
    <w:autoRedefine/>
    <w:semiHidden/>
    <w:rsid w:val="003C61FB"/>
    <w:pPr>
      <w:ind w:left="440"/>
    </w:pPr>
  </w:style>
  <w:style w:type="paragraph" w:customStyle="1" w:styleId="Welcome">
    <w:name w:val="Welcome"/>
    <w:basedOn w:val="Normal"/>
    <w:semiHidden/>
    <w:qFormat/>
    <w:locked/>
    <w:rsid w:val="00764877"/>
    <w:pPr>
      <w:pageBreakBefore/>
      <w:spacing w:before="1080" w:after="700" w:line="240" w:lineRule="auto"/>
      <w:outlineLvl w:val="0"/>
    </w:pPr>
    <w:rPr>
      <w:rFonts w:eastAsiaTheme="majorEastAsia"/>
      <w:b/>
      <w:bCs/>
      <w:color w:val="007B85"/>
      <w:sz w:val="28"/>
      <w:lang w:val="x-none" w:eastAsia="en-GB"/>
    </w:rPr>
  </w:style>
  <w:style w:type="character" w:styleId="FollowedHyperlink">
    <w:name w:val="FollowedHyperlink"/>
    <w:basedOn w:val="DefaultParagraphFont"/>
    <w:semiHidden/>
    <w:rsid w:val="0044786F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A6061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6061E"/>
  </w:style>
  <w:style w:type="character" w:customStyle="1" w:styleId="CommentTextChar">
    <w:name w:val="Comment Text Char"/>
    <w:basedOn w:val="DefaultParagraphFont"/>
    <w:link w:val="CommentText"/>
    <w:semiHidden/>
    <w:rsid w:val="001E59B0"/>
    <w:rPr>
      <w:rFonts w:ascii="Arial" w:hAnsi="Arial" w:cs="Arial"/>
      <w:lang w:val="en-US"/>
    </w:rPr>
  </w:style>
  <w:style w:type="paragraph" w:customStyle="1" w:styleId="TemplateSubtitle">
    <w:name w:val="_Template Subtitle"/>
    <w:basedOn w:val="Normal"/>
    <w:semiHidden/>
    <w:rsid w:val="000C20B6"/>
    <w:pPr>
      <w:tabs>
        <w:tab w:val="left" w:pos="1620"/>
        <w:tab w:val="left" w:pos="5220"/>
        <w:tab w:val="left" w:pos="6840"/>
      </w:tabs>
    </w:pPr>
    <w:rPr>
      <w:rFonts w:ascii="Calibri" w:hAnsi="Calibri" w:cs="Calibri"/>
      <w:b/>
      <w:color w:val="000000"/>
    </w:rPr>
  </w:style>
  <w:style w:type="paragraph" w:customStyle="1" w:styleId="TemplateTitle">
    <w:name w:val="_Template Title"/>
    <w:basedOn w:val="Normal"/>
    <w:next w:val="Normal"/>
    <w:semiHidden/>
    <w:qFormat/>
    <w:rsid w:val="00764877"/>
    <w:pPr>
      <w:tabs>
        <w:tab w:val="left" w:pos="1620"/>
        <w:tab w:val="left" w:pos="5940"/>
      </w:tabs>
      <w:spacing w:line="240" w:lineRule="auto"/>
    </w:pPr>
    <w:rPr>
      <w:rFonts w:ascii="Georgia" w:hAnsi="Georgia" w:cs="Calibri"/>
      <w:b/>
      <w:color w:val="999999"/>
      <w:sz w:val="52"/>
      <w:szCs w:val="96"/>
    </w:rPr>
  </w:style>
  <w:style w:type="paragraph" w:customStyle="1" w:styleId="StyleBodyTextArial14ptBoldAuto">
    <w:name w:val="Style Body Text + Arial 14 pt Bold Auto"/>
    <w:basedOn w:val="Normal"/>
    <w:semiHidden/>
    <w:rsid w:val="00F36732"/>
    <w:rPr>
      <w:rFonts w:cs="Times New Roman"/>
      <w:b/>
      <w:bCs/>
      <w:sz w:val="28"/>
      <w:lang w:val="x-none" w:eastAsia="en-GB"/>
    </w:rPr>
  </w:style>
  <w:style w:type="paragraph" w:customStyle="1" w:styleId="TemplateFooter">
    <w:name w:val="_Template Footer"/>
    <w:basedOn w:val="Footer"/>
    <w:semiHidden/>
    <w:qFormat/>
    <w:rsid w:val="00764877"/>
    <w:pPr>
      <w:ind w:right="360"/>
    </w:pPr>
    <w:rPr>
      <w:sz w:val="16"/>
      <w:szCs w:val="18"/>
    </w:rPr>
  </w:style>
  <w:style w:type="paragraph" w:customStyle="1" w:styleId="SignatureText">
    <w:name w:val="Signature Text"/>
    <w:basedOn w:val="BodyText"/>
    <w:semiHidden/>
    <w:rsid w:val="00525C5E"/>
    <w:pPr>
      <w:spacing w:line="240" w:lineRule="auto"/>
    </w:pPr>
  </w:style>
  <w:style w:type="paragraph" w:styleId="Date">
    <w:name w:val="Date"/>
    <w:basedOn w:val="Normal"/>
    <w:next w:val="Normal"/>
    <w:semiHidden/>
    <w:rsid w:val="004561BD"/>
  </w:style>
  <w:style w:type="character" w:styleId="Emphasis">
    <w:name w:val="Emphasis"/>
    <w:basedOn w:val="DefaultParagraphFont"/>
    <w:semiHidden/>
    <w:qFormat/>
    <w:rsid w:val="00764877"/>
    <w:rPr>
      <w:i/>
      <w:iCs/>
    </w:rPr>
  </w:style>
  <w:style w:type="paragraph" w:styleId="EnvelopeAddress">
    <w:name w:val="envelope address"/>
    <w:basedOn w:val="Normal"/>
    <w:semiHidden/>
    <w:rsid w:val="004561BD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rsid w:val="004561BD"/>
  </w:style>
  <w:style w:type="paragraph" w:styleId="ListBullet3">
    <w:name w:val="List Bullet 3"/>
    <w:basedOn w:val="Normal"/>
    <w:semiHidden/>
    <w:rsid w:val="004561BD"/>
    <w:pPr>
      <w:numPr>
        <w:numId w:val="5"/>
      </w:numPr>
    </w:pPr>
  </w:style>
  <w:style w:type="paragraph" w:styleId="Signature">
    <w:name w:val="Signature"/>
    <w:basedOn w:val="Normal"/>
    <w:semiHidden/>
    <w:rsid w:val="004561BD"/>
    <w:pPr>
      <w:ind w:left="4252"/>
    </w:pPr>
  </w:style>
  <w:style w:type="character" w:styleId="Strong">
    <w:name w:val="Strong"/>
    <w:basedOn w:val="DefaultParagraphFont"/>
    <w:semiHidden/>
    <w:qFormat/>
    <w:rsid w:val="00764877"/>
    <w:rPr>
      <w:b/>
      <w:bCs/>
    </w:rPr>
  </w:style>
  <w:style w:type="paragraph" w:styleId="Subtitle">
    <w:name w:val="Subtitle"/>
    <w:basedOn w:val="Normal"/>
    <w:link w:val="SubtitleChar"/>
    <w:semiHidden/>
    <w:qFormat/>
    <w:rsid w:val="00764877"/>
    <w:pPr>
      <w:spacing w:after="60"/>
      <w:jc w:val="center"/>
      <w:outlineLvl w:val="1"/>
    </w:pPr>
    <w:rPr>
      <w:rFonts w:eastAsiaTheme="majorEastAsia"/>
      <w:sz w:val="24"/>
      <w:szCs w:val="24"/>
    </w:rPr>
  </w:style>
  <w:style w:type="paragraph" w:styleId="Title">
    <w:name w:val="Title"/>
    <w:basedOn w:val="Normal"/>
    <w:link w:val="TitleChar"/>
    <w:semiHidden/>
    <w:qFormat/>
    <w:rsid w:val="00764877"/>
    <w:pPr>
      <w:spacing w:before="240" w:after="60"/>
      <w:jc w:val="center"/>
      <w:outlineLvl w:val="0"/>
    </w:pPr>
    <w:rPr>
      <w:rFonts w:eastAsiaTheme="majorEastAsia"/>
      <w:b/>
      <w:bCs/>
      <w:kern w:val="28"/>
      <w:sz w:val="32"/>
      <w:szCs w:val="32"/>
    </w:rPr>
  </w:style>
  <w:style w:type="paragraph" w:customStyle="1" w:styleId="RecNumber">
    <w:name w:val="Rec Number"/>
    <w:basedOn w:val="Normal"/>
    <w:rsid w:val="00525C5E"/>
    <w:pPr>
      <w:suppressAutoHyphens w:val="0"/>
      <w:autoSpaceDE/>
      <w:autoSpaceDN/>
      <w:adjustRightInd/>
      <w:spacing w:before="240" w:line="260" w:lineRule="exact"/>
      <w:jc w:val="both"/>
      <w:textAlignment w:val="auto"/>
    </w:pPr>
    <w:rPr>
      <w:rFonts w:ascii="Arial Mäori" w:hAnsi="Arial Mäori" w:cs="Times New Roman"/>
      <w:kern w:val="22"/>
      <w:lang w:eastAsia="en-US"/>
    </w:rPr>
  </w:style>
  <w:style w:type="character" w:styleId="EndnoteReference">
    <w:name w:val="endnote reference"/>
    <w:basedOn w:val="DefaultParagraphFont"/>
    <w:semiHidden/>
    <w:rsid w:val="00382073"/>
    <w:rPr>
      <w:vertAlign w:val="superscript"/>
    </w:rPr>
  </w:style>
  <w:style w:type="paragraph" w:styleId="EndnoteText">
    <w:name w:val="endnote text"/>
    <w:basedOn w:val="Normal"/>
    <w:semiHidden/>
    <w:rsid w:val="00382073"/>
  </w:style>
  <w:style w:type="paragraph" w:styleId="Index1">
    <w:name w:val="index 1"/>
    <w:basedOn w:val="Normal"/>
    <w:next w:val="Normal"/>
    <w:autoRedefine/>
    <w:semiHidden/>
    <w:rsid w:val="00382073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382073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382073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382073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382073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382073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382073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382073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382073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382073"/>
    <w:rPr>
      <w:b/>
      <w:bCs/>
    </w:rPr>
  </w:style>
  <w:style w:type="paragraph" w:styleId="MacroText">
    <w:name w:val="macro"/>
    <w:semiHidden/>
    <w:rsid w:val="003820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ourier New" w:hAnsi="Courier New" w:cs="Courier New"/>
      <w:color w:val="54534C"/>
      <w:lang w:val="en-US"/>
    </w:rPr>
  </w:style>
  <w:style w:type="paragraph" w:styleId="TableofAuthorities">
    <w:name w:val="table of authorities"/>
    <w:basedOn w:val="Normal"/>
    <w:next w:val="Normal"/>
    <w:semiHidden/>
    <w:rsid w:val="00382073"/>
    <w:pPr>
      <w:ind w:left="220" w:hanging="220"/>
    </w:pPr>
  </w:style>
  <w:style w:type="paragraph" w:styleId="TableofFigures">
    <w:name w:val="table of figures"/>
    <w:basedOn w:val="Normal"/>
    <w:next w:val="Normal"/>
    <w:semiHidden/>
    <w:rsid w:val="00382073"/>
  </w:style>
  <w:style w:type="paragraph" w:styleId="TOAHeading">
    <w:name w:val="toa heading"/>
    <w:basedOn w:val="Normal"/>
    <w:next w:val="Normal"/>
    <w:semiHidden/>
    <w:rsid w:val="00382073"/>
    <w:rPr>
      <w:b/>
      <w:bCs/>
      <w:sz w:val="24"/>
      <w:szCs w:val="24"/>
    </w:rPr>
  </w:style>
  <w:style w:type="paragraph" w:styleId="TOC4">
    <w:name w:val="toc 4"/>
    <w:basedOn w:val="Normal"/>
    <w:next w:val="Normal"/>
    <w:autoRedefine/>
    <w:semiHidden/>
    <w:rsid w:val="00382073"/>
    <w:pPr>
      <w:ind w:left="660"/>
    </w:pPr>
  </w:style>
  <w:style w:type="paragraph" w:styleId="TOC5">
    <w:name w:val="toc 5"/>
    <w:basedOn w:val="Normal"/>
    <w:next w:val="Normal"/>
    <w:autoRedefine/>
    <w:semiHidden/>
    <w:rsid w:val="00382073"/>
    <w:pPr>
      <w:ind w:left="880"/>
    </w:pPr>
  </w:style>
  <w:style w:type="paragraph" w:styleId="TOC6">
    <w:name w:val="toc 6"/>
    <w:basedOn w:val="Normal"/>
    <w:next w:val="Normal"/>
    <w:autoRedefine/>
    <w:semiHidden/>
    <w:rsid w:val="00382073"/>
    <w:pPr>
      <w:ind w:left="1100"/>
    </w:pPr>
  </w:style>
  <w:style w:type="paragraph" w:styleId="TOC7">
    <w:name w:val="toc 7"/>
    <w:basedOn w:val="Normal"/>
    <w:next w:val="Normal"/>
    <w:autoRedefine/>
    <w:semiHidden/>
    <w:rsid w:val="00382073"/>
    <w:pPr>
      <w:ind w:left="1320"/>
    </w:pPr>
  </w:style>
  <w:style w:type="paragraph" w:styleId="TOC8">
    <w:name w:val="toc 8"/>
    <w:basedOn w:val="Normal"/>
    <w:next w:val="Normal"/>
    <w:autoRedefine/>
    <w:semiHidden/>
    <w:rsid w:val="00382073"/>
    <w:pPr>
      <w:ind w:left="1540"/>
    </w:pPr>
  </w:style>
  <w:style w:type="paragraph" w:styleId="TOC9">
    <w:name w:val="toc 9"/>
    <w:basedOn w:val="Normal"/>
    <w:next w:val="Normal"/>
    <w:autoRedefine/>
    <w:semiHidden/>
    <w:rsid w:val="00382073"/>
    <w:pPr>
      <w:ind w:left="1760"/>
    </w:pPr>
  </w:style>
  <w:style w:type="paragraph" w:customStyle="1" w:styleId="RecLevel2-MOH">
    <w:name w:val="Rec Level2 - MOH"/>
    <w:basedOn w:val="RecLevel1-MOH"/>
    <w:qFormat/>
    <w:rsid w:val="003073E7"/>
    <w:pPr>
      <w:numPr>
        <w:ilvl w:val="1"/>
      </w:numPr>
      <w:ind w:left="1134" w:hanging="567"/>
    </w:pPr>
  </w:style>
  <w:style w:type="paragraph" w:customStyle="1" w:styleId="ReportBody2-MOH">
    <w:name w:val="Report Body 2 - MOH"/>
    <w:basedOn w:val="ReportBody-MOH"/>
    <w:qFormat/>
    <w:rsid w:val="00672CD4"/>
    <w:pPr>
      <w:numPr>
        <w:ilvl w:val="1"/>
      </w:numPr>
    </w:pPr>
  </w:style>
  <w:style w:type="paragraph" w:customStyle="1" w:styleId="Minister">
    <w:name w:val="Minister"/>
    <w:basedOn w:val="Normal"/>
    <w:semiHidden/>
    <w:unhideWhenUsed/>
    <w:qFormat/>
    <w:rsid w:val="00764877"/>
    <w:pPr>
      <w:spacing w:line="240" w:lineRule="auto"/>
      <w:contextualSpacing/>
    </w:pPr>
  </w:style>
  <w:style w:type="paragraph" w:customStyle="1" w:styleId="Portfolio">
    <w:name w:val="Portfolio"/>
    <w:basedOn w:val="Minister"/>
    <w:semiHidden/>
    <w:unhideWhenUsed/>
    <w:qFormat/>
    <w:rsid w:val="00764877"/>
    <w:pPr>
      <w:spacing w:before="0"/>
    </w:pPr>
    <w:rPr>
      <w:rFonts w:ascii="Calibri" w:hAnsi="Calibri"/>
    </w:rPr>
  </w:style>
  <w:style w:type="paragraph" w:customStyle="1" w:styleId="TemplateTitleSub">
    <w:name w:val="_Template Title_Sub"/>
    <w:basedOn w:val="Normal"/>
    <w:semiHidden/>
    <w:qFormat/>
    <w:rsid w:val="00764877"/>
    <w:pPr>
      <w:tabs>
        <w:tab w:val="left" w:pos="1620"/>
        <w:tab w:val="left" w:pos="5220"/>
        <w:tab w:val="left" w:pos="6840"/>
      </w:tabs>
      <w:spacing w:after="170"/>
    </w:pPr>
    <w:rPr>
      <w:rFonts w:cs="Calibri"/>
      <w:color w:val="808080" w:themeColor="background1" w:themeShade="80"/>
      <w:sz w:val="44"/>
    </w:rPr>
  </w:style>
  <w:style w:type="paragraph" w:customStyle="1" w:styleId="RecLevel1-MOH">
    <w:name w:val="Rec Level1 - MOH"/>
    <w:basedOn w:val="ListParagraph"/>
    <w:link w:val="RecLevel1-MOHChar"/>
    <w:qFormat/>
    <w:rsid w:val="003073E7"/>
    <w:pPr>
      <w:numPr>
        <w:numId w:val="13"/>
      </w:numPr>
      <w:tabs>
        <w:tab w:val="left" w:pos="567"/>
      </w:tabs>
      <w:ind w:left="567" w:hanging="567"/>
    </w:pPr>
  </w:style>
  <w:style w:type="character" w:customStyle="1" w:styleId="RecLevel1-MOHChar">
    <w:name w:val="Rec Level1 - MOH Char"/>
    <w:basedOn w:val="DefaultParagraphFont"/>
    <w:link w:val="RecLevel1-MOH"/>
    <w:rsid w:val="003073E7"/>
    <w:rPr>
      <w:rFonts w:ascii="Segoe UI" w:hAnsi="Segoe UI" w:cs="Arial"/>
    </w:rPr>
  </w:style>
  <w:style w:type="character" w:customStyle="1" w:styleId="Heading6Char">
    <w:name w:val="Heading 6 Char"/>
    <w:basedOn w:val="DefaultParagraphFont"/>
    <w:link w:val="Heading6"/>
    <w:semiHidden/>
    <w:rsid w:val="00764877"/>
    <w:rPr>
      <w:rFonts w:ascii="Arial" w:eastAsiaTheme="majorEastAsia" w:hAnsi="Arial" w:cs="Arial"/>
      <w:sz w:val="16"/>
      <w:szCs w:val="16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64877"/>
    <w:rPr>
      <w:rFonts w:eastAsiaTheme="majorEastAsia" w:cs="Arial"/>
      <w:i/>
      <w:iCs/>
      <w:sz w:val="1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764877"/>
    <w:rPr>
      <w:rFonts w:eastAsiaTheme="majorEastAsia" w:cs="Arial"/>
      <w:sz w:val="16"/>
    </w:rPr>
  </w:style>
  <w:style w:type="character" w:customStyle="1" w:styleId="TitleChar">
    <w:name w:val="Title Char"/>
    <w:basedOn w:val="DefaultParagraphFont"/>
    <w:link w:val="Title"/>
    <w:semiHidden/>
    <w:rsid w:val="00764877"/>
    <w:rPr>
      <w:rFonts w:eastAsiaTheme="majorEastAsia" w:cs="Arial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semiHidden/>
    <w:rsid w:val="00764877"/>
    <w:rPr>
      <w:rFonts w:eastAsiaTheme="majorEastAsia" w:cs="Arial"/>
      <w:sz w:val="24"/>
      <w:szCs w:val="24"/>
    </w:rPr>
  </w:style>
  <w:style w:type="paragraph" w:styleId="NoSpacing">
    <w:name w:val="No Spacing"/>
    <w:basedOn w:val="BodyText"/>
    <w:uiPriority w:val="1"/>
    <w:semiHidden/>
    <w:qFormat/>
    <w:rsid w:val="00764877"/>
    <w:pPr>
      <w:spacing w:before="0" w:line="240" w:lineRule="auto"/>
    </w:pPr>
  </w:style>
  <w:style w:type="paragraph" w:styleId="ListParagraph">
    <w:name w:val="List Paragraph"/>
    <w:basedOn w:val="Normal"/>
    <w:uiPriority w:val="34"/>
    <w:semiHidden/>
    <w:qFormat/>
    <w:rsid w:val="0076487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7648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64877"/>
    <w:rPr>
      <w:rFonts w:cs="Arial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7648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64877"/>
    <w:rPr>
      <w:rFonts w:cs="Arial"/>
      <w:b/>
      <w:bCs/>
      <w:i/>
      <w:iCs/>
      <w:color w:val="4F81BD" w:themeColor="accent1"/>
    </w:rPr>
  </w:style>
  <w:style w:type="character" w:styleId="SubtleEmphasis">
    <w:name w:val="Subtle Emphasis"/>
    <w:basedOn w:val="Heading4Char"/>
    <w:uiPriority w:val="19"/>
    <w:semiHidden/>
    <w:qFormat/>
    <w:rsid w:val="00764877"/>
    <w:rPr>
      <w:rFonts w:ascii="Arial" w:eastAsiaTheme="majorEastAsia" w:hAnsi="Arial" w:cs="Arial"/>
      <w:b/>
      <w:bCs w:val="0"/>
      <w:i/>
      <w:iCs/>
      <w:color w:val="808080" w:themeColor="text1" w:themeTint="7F"/>
      <w:sz w:val="22"/>
      <w:szCs w:val="22"/>
      <w:lang w:val="x-none" w:eastAsia="x-none"/>
    </w:rPr>
  </w:style>
  <w:style w:type="character" w:styleId="IntenseEmphasis">
    <w:name w:val="Intense Emphasis"/>
    <w:basedOn w:val="DefaultParagraphFont"/>
    <w:uiPriority w:val="21"/>
    <w:semiHidden/>
    <w:qFormat/>
    <w:rsid w:val="0076487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semiHidden/>
    <w:qFormat/>
    <w:rsid w:val="0076487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qFormat/>
    <w:rsid w:val="0076487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6487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4877"/>
    <w:pPr>
      <w:keepLines/>
      <w:suppressAutoHyphens/>
      <w:autoSpaceDE w:val="0"/>
      <w:autoSpaceDN w:val="0"/>
      <w:adjustRightInd w:val="0"/>
      <w:spacing w:before="480" w:line="280" w:lineRule="atLeast"/>
      <w:textAlignment w:val="center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ReportBody-MOHChar">
    <w:name w:val="Report Body - MOH Char"/>
    <w:basedOn w:val="DefaultParagraphFont"/>
    <w:link w:val="ReportBody-MOH"/>
    <w:rsid w:val="00FE6890"/>
    <w:rPr>
      <w:rFonts w:ascii="Segoe UI" w:hAnsi="Segoe UI" w:cs="Segoe UI"/>
      <w:kern w:val="22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284E99"/>
    <w:rPr>
      <w:color w:val="808080"/>
    </w:rPr>
  </w:style>
  <w:style w:type="paragraph" w:customStyle="1" w:styleId="subhead">
    <w:name w:val="subhead"/>
    <w:basedOn w:val="BodyText"/>
    <w:semiHidden/>
    <w:rsid w:val="00E815F1"/>
    <w:pPr>
      <w:spacing w:line="240" w:lineRule="auto"/>
    </w:pPr>
    <w:rPr>
      <w:rFonts w:ascii="Calibri" w:hAnsi="Calibri" w:cs="Tahoma"/>
      <w:color w:val="8D8F86"/>
      <w:sz w:val="36"/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481CF9"/>
    <w:rPr>
      <w:rFonts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0BCC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E0BCC"/>
    <w:rPr>
      <w:rFonts w:ascii="Arial" w:hAnsi="Arial" w:cs="Arial"/>
      <w:b/>
      <w:bCs/>
      <w:lang w:val="en-US"/>
    </w:rPr>
  </w:style>
  <w:style w:type="table" w:styleId="GridTable1Light">
    <w:name w:val="Grid Table 1 Light"/>
    <w:basedOn w:val="TableNormal"/>
    <w:uiPriority w:val="46"/>
    <w:rsid w:val="00C60E5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359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Roman">
    <w:name w:val="Roman"/>
    <w:basedOn w:val="Normal"/>
    <w:rsid w:val="00D96F6E"/>
    <w:pPr>
      <w:numPr>
        <w:ilvl w:val="2"/>
        <w:numId w:val="15"/>
      </w:numPr>
      <w:suppressAutoHyphens w:val="0"/>
      <w:autoSpaceDE/>
      <w:autoSpaceDN/>
      <w:adjustRightInd/>
      <w:spacing w:line="240" w:lineRule="auto"/>
      <w:textAlignment w:val="auto"/>
    </w:pPr>
    <w:rPr>
      <w:rFonts w:ascii="Arial" w:hAnsi="Arial" w:cs="Times New Roman"/>
      <w:sz w:val="22"/>
      <w:lang w:eastAsia="en-GB"/>
    </w:rPr>
  </w:style>
  <w:style w:type="paragraph" w:customStyle="1" w:styleId="Letter-MOH">
    <w:name w:val="Letter - MOH"/>
    <w:basedOn w:val="Normal"/>
    <w:qFormat/>
    <w:rsid w:val="00D96F6E"/>
    <w:pPr>
      <w:numPr>
        <w:ilvl w:val="1"/>
        <w:numId w:val="15"/>
      </w:numPr>
      <w:suppressAutoHyphens w:val="0"/>
      <w:autoSpaceDE/>
      <w:autoSpaceDN/>
      <w:adjustRightInd/>
      <w:spacing w:before="60" w:line="240" w:lineRule="auto"/>
      <w:textAlignment w:val="auto"/>
    </w:pPr>
    <w:rPr>
      <w:rFonts w:ascii="Arial" w:hAnsi="Arial" w:cs="Times"/>
      <w:sz w:val="22"/>
      <w:szCs w:val="22"/>
      <w:lang w:eastAsia="en-GB"/>
    </w:rPr>
  </w:style>
  <w:style w:type="paragraph" w:customStyle="1" w:styleId="Number-MOH">
    <w:name w:val="Number - MOH"/>
    <w:basedOn w:val="Normal"/>
    <w:qFormat/>
    <w:rsid w:val="00D96F6E"/>
    <w:pPr>
      <w:numPr>
        <w:numId w:val="15"/>
      </w:numPr>
      <w:suppressAutoHyphens w:val="0"/>
      <w:autoSpaceDE/>
      <w:autoSpaceDN/>
      <w:adjustRightInd/>
      <w:spacing w:line="240" w:lineRule="auto"/>
      <w:textAlignment w:val="auto"/>
    </w:pPr>
    <w:rPr>
      <w:rFonts w:ascii="Arial" w:hAnsi="Arial" w:cs="Times"/>
      <w:sz w:val="22"/>
      <w:szCs w:val="24"/>
      <w:lang w:eastAsia="en-GB"/>
    </w:rPr>
  </w:style>
  <w:style w:type="paragraph" w:customStyle="1" w:styleId="Guidance-MOH">
    <w:name w:val="Guidance - MOH"/>
    <w:basedOn w:val="Heading1"/>
    <w:qFormat/>
    <w:rsid w:val="002163E2"/>
    <w:rPr>
      <w:b w:val="0"/>
      <w:i/>
      <w:color w:val="FF0000"/>
      <w:kern w:val="22"/>
      <w:sz w:val="22"/>
      <w:szCs w:val="22"/>
    </w:rPr>
  </w:style>
  <w:style w:type="paragraph" w:customStyle="1" w:styleId="RecLevel1">
    <w:name w:val="Rec Level1"/>
    <w:basedOn w:val="ListParagraph"/>
    <w:qFormat/>
    <w:rsid w:val="00E67CE8"/>
    <w:pPr>
      <w:tabs>
        <w:tab w:val="left" w:pos="567"/>
      </w:tabs>
      <w:ind w:left="567" w:hanging="567"/>
    </w:pPr>
  </w:style>
  <w:style w:type="paragraph" w:customStyle="1" w:styleId="Letter">
    <w:name w:val="Letter"/>
    <w:basedOn w:val="Normal"/>
    <w:qFormat/>
    <w:rsid w:val="0029206D"/>
    <w:pPr>
      <w:suppressAutoHyphens w:val="0"/>
      <w:autoSpaceDE/>
      <w:autoSpaceDN/>
      <w:adjustRightInd/>
      <w:spacing w:before="60" w:line="240" w:lineRule="auto"/>
      <w:ind w:left="1134" w:hanging="567"/>
      <w:textAlignment w:val="auto"/>
    </w:pPr>
    <w:rPr>
      <w:rFonts w:ascii="Arial" w:hAnsi="Arial" w:cs="Times"/>
      <w:sz w:val="22"/>
      <w:szCs w:val="22"/>
      <w:lang w:eastAsia="en-GB"/>
    </w:rPr>
  </w:style>
  <w:style w:type="paragraph" w:customStyle="1" w:styleId="Number">
    <w:name w:val="Number"/>
    <w:basedOn w:val="Normal"/>
    <w:qFormat/>
    <w:rsid w:val="0029206D"/>
    <w:pPr>
      <w:suppressAutoHyphens w:val="0"/>
      <w:autoSpaceDE/>
      <w:autoSpaceDN/>
      <w:adjustRightInd/>
      <w:spacing w:line="240" w:lineRule="auto"/>
      <w:ind w:left="567" w:hanging="567"/>
      <w:textAlignment w:val="auto"/>
    </w:pPr>
    <w:rPr>
      <w:rFonts w:ascii="Arial" w:hAnsi="Arial" w:cs="Times"/>
      <w:sz w:val="22"/>
      <w:szCs w:val="24"/>
      <w:lang w:eastAsia="en-GB"/>
    </w:rPr>
  </w:style>
  <w:style w:type="paragraph" w:customStyle="1" w:styleId="Bullet">
    <w:name w:val="Bullet"/>
    <w:basedOn w:val="Normal"/>
    <w:rsid w:val="00823CC5"/>
    <w:pPr>
      <w:numPr>
        <w:numId w:val="17"/>
      </w:numPr>
      <w:tabs>
        <w:tab w:val="clear" w:pos="7088"/>
        <w:tab w:val="num" w:pos="567"/>
      </w:tabs>
      <w:suppressAutoHyphens w:val="0"/>
      <w:autoSpaceDE/>
      <w:autoSpaceDN/>
      <w:adjustRightInd/>
      <w:spacing w:line="240" w:lineRule="auto"/>
      <w:ind w:left="284" w:hanging="284"/>
      <w:textAlignment w:val="auto"/>
    </w:pPr>
    <w:rPr>
      <w:rFonts w:ascii="Arial" w:hAnsi="Arial" w:cs="Times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4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image" Target="media/image29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openxmlformats.org/officeDocument/2006/relationships/image" Target="media/image51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95.png"/><Relationship Id="rId123" Type="http://schemas.openxmlformats.org/officeDocument/2006/relationships/header" Target="header1.xm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6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3.jpg"/><Relationship Id="rId30" Type="http://schemas.openxmlformats.org/officeDocument/2006/relationships/image" Target="media/image23.png"/><Relationship Id="rId35" Type="http://schemas.openxmlformats.org/officeDocument/2006/relationships/image" Target="media/image17.jpg"/><Relationship Id="rId43" Type="http://schemas.openxmlformats.org/officeDocument/2006/relationships/image" Target="media/image24.png"/><Relationship Id="rId48" Type="http://schemas.openxmlformats.org/officeDocument/2006/relationships/image" Target="media/image30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37.jpg"/><Relationship Id="rId77" Type="http://schemas.openxmlformats.org/officeDocument/2006/relationships/image" Target="media/image45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image" Target="media/image34.png"/><Relationship Id="rId72" Type="http://schemas.openxmlformats.org/officeDocument/2006/relationships/image" Target="media/image40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28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header" Target="header2.xml"/><Relationship Id="rId12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8.jp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3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15.jpg"/><Relationship Id="rId44" Type="http://schemas.openxmlformats.org/officeDocument/2006/relationships/image" Target="media/image25.png"/><Relationship Id="rId52" Type="http://schemas.openxmlformats.org/officeDocument/2006/relationships/image" Target="media/image3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" Type="http://schemas.openxmlformats.org/officeDocument/2006/relationships/image" Target="media/image11.png"/><Relationship Id="rId39" Type="http://schemas.openxmlformats.org/officeDocument/2006/relationships/image" Target="media/image19.jp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33.png"/><Relationship Id="rId55" Type="http://schemas.openxmlformats.org/officeDocument/2006/relationships/image" Target="media/image48.png"/><Relationship Id="rId76" Type="http://schemas.openxmlformats.org/officeDocument/2006/relationships/image" Target="media/image44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2.png"/><Relationship Id="rId40" Type="http://schemas.openxmlformats.org/officeDocument/2006/relationships/image" Target="media/image20.png"/><Relationship Id="rId45" Type="http://schemas.openxmlformats.org/officeDocument/2006/relationships/image" Target="media/image26.png"/><Relationship Id="rId66" Type="http://schemas.openxmlformats.org/officeDocument/2006/relationships/image" Target="media/image59.png"/><Relationship Id="rId87" Type="http://schemas.openxmlformats.org/officeDocument/2006/relationships/image" Target="media/image69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6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D4216-5DB7-4DF4-BD04-18A20A19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BEAF5A05</Template>
  <TotalTime>0</TotalTime>
  <Pages>8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- Report</vt:lpstr>
    </vt:vector>
  </TitlesOfParts>
  <Company>Ministry Of Social Development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- Report</dc:title>
  <dc:creator>Kirk Te Awhe</dc:creator>
  <dc:description>Developed by Allfields Customised Solutions - Visit us at http://www.allfields.co.nz</dc:description>
  <cp:lastModifiedBy>Andrew Michael Leggott</cp:lastModifiedBy>
  <cp:revision>2</cp:revision>
  <cp:lastPrinted>2019-04-04T21:47:00Z</cp:lastPrinted>
  <dcterms:created xsi:type="dcterms:W3CDTF">2019-08-07T03:35:00Z</dcterms:created>
  <dcterms:modified xsi:type="dcterms:W3CDTF">2019-08-07T03:35:00Z</dcterms:modified>
</cp:coreProperties>
</file>