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FB2" w:rsidRDefault="00B93319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-940526</wp:posOffset>
            </wp:positionH>
            <wp:positionV relativeFrom="paragraph">
              <wp:posOffset>-940526</wp:posOffset>
            </wp:positionV>
            <wp:extent cx="10692384" cy="1512112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ibiotics awareness-pos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FB2" w:rsidSect="00B9331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319"/>
    <w:rsid w:val="00073B3B"/>
    <w:rsid w:val="002B0FB2"/>
    <w:rsid w:val="00393873"/>
    <w:rsid w:val="00B9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E161A7-E0D9-409E-8229-54EC68AE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CD8BA-43DF-4A61-84A3-5FF0FF0FD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93D8EAD3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Canterbury District Health Board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Antibiotic awareness letter</dc:title>
  <dc:subject/>
  <dc:creator>Canterbury District Health Board</dc:creator>
  <cp:keywords/>
  <dc:description/>
  <cp:lastModifiedBy>Ministry of Health</cp:lastModifiedBy>
  <cp:revision>2</cp:revision>
  <dcterms:created xsi:type="dcterms:W3CDTF">2019-11-13T00:03:00Z</dcterms:created>
  <dcterms:modified xsi:type="dcterms:W3CDTF">2019-11-13T00:03:00Z</dcterms:modified>
</cp:coreProperties>
</file>