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260C13" w14:textId="1EA1AB9C" w:rsidR="00F87859" w:rsidRDefault="00D70D7D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9024" behindDoc="0" locked="0" layoutInCell="1" allowOverlap="1" wp14:anchorId="625ADEE5" wp14:editId="0B5F4E9F">
            <wp:simplePos x="0" y="0"/>
            <wp:positionH relativeFrom="margin">
              <wp:posOffset>4667885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5A0">
        <w:rPr>
          <w:rFonts w:cs="Arial"/>
          <w:noProof/>
          <w:szCs w:val="32"/>
        </w:rPr>
        <w:drawing>
          <wp:anchor distT="0" distB="0" distL="114300" distR="114300" simplePos="0" relativeHeight="252110848" behindDoc="0" locked="0" layoutInCell="1" allowOverlap="1" wp14:anchorId="317C8C67" wp14:editId="25CED8C9">
            <wp:simplePos x="0" y="0"/>
            <wp:positionH relativeFrom="column">
              <wp:posOffset>-400050</wp:posOffset>
            </wp:positionH>
            <wp:positionV relativeFrom="paragraph">
              <wp:posOffset>-374650</wp:posOffset>
            </wp:positionV>
            <wp:extent cx="3624990" cy="1714500"/>
            <wp:effectExtent l="0" t="0" r="0" b="0"/>
            <wp:wrapNone/>
            <wp:docPr id="790835815" name="Picture 1" descr="Ministry of Health Manatū Hauor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52214" name="Picture 1" descr="Ministry of Health Manatū Hauora logo. 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499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A0C58" w14:textId="77777777" w:rsidR="00F87859" w:rsidRDefault="00F87859" w:rsidP="00F87859">
      <w:pPr>
        <w:rPr>
          <w:rFonts w:cs="Arial"/>
          <w:szCs w:val="32"/>
        </w:rPr>
      </w:pPr>
    </w:p>
    <w:p w14:paraId="54A864D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0813EED4" w14:textId="77777777" w:rsidR="00F87859" w:rsidRDefault="00F87859" w:rsidP="00F87859">
      <w:pPr>
        <w:rPr>
          <w:rFonts w:cs="Arial"/>
          <w:szCs w:val="32"/>
        </w:rPr>
      </w:pPr>
    </w:p>
    <w:p w14:paraId="7FBDDE01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31FAC5E6" w14:textId="59945145" w:rsidR="00887F23" w:rsidRDefault="00BE0F99" w:rsidP="00F87859">
      <w:pPr>
        <w:pStyle w:val="Title"/>
      </w:pPr>
      <w:r>
        <w:t xml:space="preserve">Part 2: </w:t>
      </w:r>
      <w:r w:rsidR="0045610D">
        <w:t xml:space="preserve">Have your say on the </w:t>
      </w:r>
      <w:r w:rsidR="00543E6D">
        <w:t>Draft Mental Health and Wellbeing Strategy 202</w:t>
      </w:r>
      <w:r w:rsidR="00225A0C">
        <w:t>6</w:t>
      </w:r>
      <w:r w:rsidR="00543E6D">
        <w:t xml:space="preserve"> – 203</w:t>
      </w:r>
      <w:r w:rsidR="00225A0C">
        <w:t>6</w:t>
      </w:r>
    </w:p>
    <w:p w14:paraId="7C86D401" w14:textId="29FE9B82" w:rsidR="00887F23" w:rsidRDefault="0076479C" w:rsidP="00F87859">
      <w:pPr>
        <w:pStyle w:val="Title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CBE431E" wp14:editId="006E62BF">
            <wp:simplePos x="0" y="0"/>
            <wp:positionH relativeFrom="margin">
              <wp:posOffset>1142654</wp:posOffset>
            </wp:positionH>
            <wp:positionV relativeFrom="paragraph">
              <wp:posOffset>160655</wp:posOffset>
            </wp:positionV>
            <wp:extent cx="3771900" cy="3771900"/>
            <wp:effectExtent l="0" t="0" r="0" b="0"/>
            <wp:wrapNone/>
            <wp:docPr id="5" name="Picture 5" descr="A survey form with the question 'what do you think about it?' and answer options 'good', 'bad' and 'not sure'. A hand is filling out the survey and has ticked the box next to 'not sure'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oup of 6 people, most of whom are identifiably disabled in different ways. Two are using wheelchairs and another has an assistance dog.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02731" w14:textId="77777777" w:rsidR="00887F23" w:rsidRDefault="00887F23" w:rsidP="00F87859">
      <w:pPr>
        <w:pStyle w:val="Title"/>
      </w:pPr>
    </w:p>
    <w:p w14:paraId="5E6C7451" w14:textId="77777777" w:rsidR="00887F23" w:rsidRDefault="00887F23" w:rsidP="00F87859">
      <w:pPr>
        <w:pStyle w:val="Title"/>
      </w:pPr>
    </w:p>
    <w:p w14:paraId="01B72863" w14:textId="77777777" w:rsidR="00887F23" w:rsidRDefault="00887F23" w:rsidP="00F87859">
      <w:pPr>
        <w:pStyle w:val="Title"/>
      </w:pPr>
    </w:p>
    <w:p w14:paraId="76948FE7" w14:textId="271E9D9F" w:rsidR="00472DF0" w:rsidRDefault="00570380" w:rsidP="00472DF0">
      <w:pPr>
        <w:pStyle w:val="Datepublished"/>
      </w:pPr>
      <w:r>
        <w:br/>
      </w:r>
      <w:r w:rsidR="0076479C">
        <w:br/>
      </w:r>
      <w:r>
        <w:br/>
      </w:r>
      <w:r w:rsidR="00887F23" w:rsidRPr="00570380">
        <w:t xml:space="preserve">Published: </w:t>
      </w:r>
      <w:r w:rsidR="00336654">
        <w:t>May</w:t>
      </w:r>
      <w:r w:rsidR="00752117">
        <w:t xml:space="preserve"> 2026</w:t>
      </w:r>
    </w:p>
    <w:p w14:paraId="65AD83DF" w14:textId="77777777" w:rsidR="002E2882" w:rsidRPr="00570380" w:rsidRDefault="00612E66" w:rsidP="002E2882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br w:type="column"/>
      </w:r>
      <w:r w:rsidR="002E2882">
        <w:rPr>
          <w:noProof/>
          <w:lang w:val="en-NZ" w:eastAsia="en-NZ"/>
        </w:rPr>
        <w:lastRenderedPageBreak/>
        <w:t>Before you start</w:t>
      </w:r>
    </w:p>
    <w:p w14:paraId="4CA8EEE2" w14:textId="77777777" w:rsidR="002E2882" w:rsidRDefault="002E2882" w:rsidP="002E2882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125184" behindDoc="0" locked="0" layoutInCell="1" allowOverlap="1" wp14:anchorId="12E54E3E" wp14:editId="7757DAB6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12B06" w14:textId="77777777" w:rsidR="002E2882" w:rsidRDefault="002E2882" w:rsidP="002E2882"/>
    <w:p w14:paraId="643C2D44" w14:textId="77777777" w:rsidR="002E2882" w:rsidRDefault="002E2882" w:rsidP="002E2882">
      <w:r>
        <w:t>This information may upset some people when they are reading it.</w:t>
      </w:r>
    </w:p>
    <w:p w14:paraId="73A16A5C" w14:textId="77777777" w:rsidR="002E2882" w:rsidRDefault="002E2882" w:rsidP="002E2882"/>
    <w:p w14:paraId="127A3167" w14:textId="77777777" w:rsidR="002E2882" w:rsidRDefault="002E2882" w:rsidP="002E2882"/>
    <w:p w14:paraId="74C5F822" w14:textId="77777777" w:rsidR="002E2882" w:rsidRDefault="002E2882" w:rsidP="002E2882">
      <w:r w:rsidRPr="00E12C9C">
        <w:rPr>
          <w:noProof/>
        </w:rPr>
        <w:drawing>
          <wp:anchor distT="0" distB="0" distL="114300" distR="114300" simplePos="0" relativeHeight="252128256" behindDoc="0" locked="0" layoutInCell="1" allowOverlap="1" wp14:anchorId="0A1901C2" wp14:editId="313D6D9F">
            <wp:simplePos x="0" y="0"/>
            <wp:positionH relativeFrom="column">
              <wp:posOffset>0</wp:posOffset>
            </wp:positionH>
            <wp:positionV relativeFrom="paragraph">
              <wp:posOffset>431165</wp:posOffset>
            </wp:positionV>
            <wp:extent cx="1645920" cy="1645920"/>
            <wp:effectExtent l="0" t="0" r="0" b="0"/>
            <wp:wrapNone/>
            <wp:docPr id="17620552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52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If you are upset after reading this </w:t>
      </w:r>
      <w:proofErr w:type="gramStart"/>
      <w:r>
        <w:t>document</w:t>
      </w:r>
      <w:proofErr w:type="gramEnd"/>
      <w:r>
        <w:t xml:space="preserve"> you can talk to your:</w:t>
      </w:r>
    </w:p>
    <w:p w14:paraId="69CD27A3" w14:textId="77777777" w:rsidR="002E2882" w:rsidRDefault="002E2882" w:rsidP="002E2882">
      <w:pPr>
        <w:pStyle w:val="Listtoplevel"/>
      </w:pPr>
      <w:r>
        <w:t>whānau / family</w:t>
      </w:r>
    </w:p>
    <w:p w14:paraId="7E7678A5" w14:textId="77777777" w:rsidR="002E2882" w:rsidRDefault="002E2882" w:rsidP="002E2882">
      <w:pPr>
        <w:pStyle w:val="Listtoplevel"/>
      </w:pPr>
      <w:r>
        <w:t>friends.</w:t>
      </w:r>
    </w:p>
    <w:p w14:paraId="21FF4961" w14:textId="77777777" w:rsidR="002E2882" w:rsidRDefault="002E2882" w:rsidP="002E2882"/>
    <w:p w14:paraId="59AED665" w14:textId="77777777" w:rsidR="002E2882" w:rsidRDefault="002E2882" w:rsidP="002E2882"/>
    <w:p w14:paraId="2363B776" w14:textId="77777777" w:rsidR="002E2882" w:rsidRDefault="002E2882" w:rsidP="002E2882">
      <w:r>
        <w:rPr>
          <w:noProof/>
        </w:rPr>
        <w:drawing>
          <wp:anchor distT="0" distB="0" distL="114300" distR="114300" simplePos="0" relativeHeight="252127232" behindDoc="0" locked="0" layoutInCell="1" allowOverlap="1" wp14:anchorId="518A35D2" wp14:editId="3FEF8031">
            <wp:simplePos x="0" y="0"/>
            <wp:positionH relativeFrom="margin">
              <wp:posOffset>0</wp:posOffset>
            </wp:positionH>
            <wp:positionV relativeFrom="paragraph">
              <wp:posOffset>86360</wp:posOffset>
            </wp:positionV>
            <wp:extent cx="1428749" cy="1638300"/>
            <wp:effectExtent l="0" t="0" r="63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49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contact Need to Talk by:</w:t>
      </w:r>
    </w:p>
    <w:p w14:paraId="4381EA61" w14:textId="77777777" w:rsidR="002E2882" w:rsidRDefault="002E2882" w:rsidP="002E2882">
      <w:pPr>
        <w:pStyle w:val="Listtoplevel"/>
      </w:pPr>
      <w:r>
        <w:t>calling 1737</w:t>
      </w:r>
    </w:p>
    <w:p w14:paraId="6A097423" w14:textId="458A7715" w:rsidR="002E2882" w:rsidRDefault="002E2882" w:rsidP="002E288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2732F3B7" wp14:editId="524BC5C9">
                <wp:simplePos x="0" y="0"/>
                <wp:positionH relativeFrom="column">
                  <wp:posOffset>-60960</wp:posOffset>
                </wp:positionH>
                <wp:positionV relativeFrom="paragraph">
                  <wp:posOffset>664845</wp:posOffset>
                </wp:positionV>
                <wp:extent cx="1935480" cy="1314450"/>
                <wp:effectExtent l="0" t="0" r="0" b="0"/>
                <wp:wrapNone/>
                <wp:docPr id="135180729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5480" cy="1314450"/>
                          <a:chOff x="0" y="0"/>
                          <a:chExt cx="1935480" cy="1314450"/>
                        </a:xfrm>
                      </wpg:grpSpPr>
                      <pic:pic xmlns:pic="http://schemas.openxmlformats.org/drawingml/2006/picture">
                        <pic:nvPicPr>
                          <pic:cNvPr id="952193564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1237073" name="Graphic 55123707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30480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066DA" id="Group 1" o:spid="_x0000_s1026" alt="&quot;&quot;" style="position:absolute;margin-left:-4.8pt;margin-top:52.35pt;width:152.4pt;height:103.5pt;z-index:252126208" coordsize="19354,13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alt="&quot;&quot;" style="position:absolute;width:18573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">
                  <v:imagedata r:id="rId20" o:title=""/>
                </v:shape>
                <v:shape id="Graphic 551237073" o:spid="_x0000_s1028" type="#_x0000_t75" alt="Close with solid fill" style="position:absolute;left:10210;top:3048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">
                  <v:imagedata r:id="rId21" o:title="Close with solid fill"/>
                </v:shape>
              </v:group>
            </w:pict>
          </mc:Fallback>
        </mc:AlternateContent>
      </w:r>
      <w:r>
        <w:t>texting 1737</w:t>
      </w:r>
      <w:r w:rsidR="004802AF">
        <w:t>.</w:t>
      </w:r>
    </w:p>
    <w:p w14:paraId="07B947F2" w14:textId="77777777" w:rsidR="002E2882" w:rsidRDefault="002E2882" w:rsidP="002E2882"/>
    <w:p w14:paraId="6A09D199" w14:textId="77777777" w:rsidR="002E2882" w:rsidRDefault="002E2882" w:rsidP="002E2882"/>
    <w:p w14:paraId="15BACDC0" w14:textId="77777777" w:rsidR="002E2882" w:rsidRDefault="002E2882" w:rsidP="002E2882">
      <w:r>
        <w:t>It does not cost any money to call / text 1737.</w:t>
      </w:r>
    </w:p>
    <w:p w14:paraId="3A73F932" w14:textId="77777777" w:rsidR="002E2882" w:rsidRDefault="002E2882" w:rsidP="002E2882">
      <w:r w:rsidRPr="00D13891"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21B1F50E" wp14:editId="4752E5EE">
            <wp:simplePos x="0" y="0"/>
            <wp:positionH relativeFrom="margin">
              <wp:posOffset>0</wp:posOffset>
            </wp:positionH>
            <wp:positionV relativeFrom="paragraph">
              <wp:posOffset>113665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This is a long document.</w:t>
      </w:r>
    </w:p>
    <w:p w14:paraId="0E2BC0B8" w14:textId="77777777" w:rsidR="002E2882" w:rsidRDefault="002E2882" w:rsidP="002E2882"/>
    <w:p w14:paraId="3F8D063F" w14:textId="77777777" w:rsidR="002E2882" w:rsidRDefault="002E2882" w:rsidP="002E2882"/>
    <w:p w14:paraId="20356998" w14:textId="77777777" w:rsidR="002E2882" w:rsidRDefault="002E2882" w:rsidP="002E2882">
      <w:r>
        <w:t>It can be hard for some people to read a document this long.</w:t>
      </w:r>
    </w:p>
    <w:p w14:paraId="3C20A35E" w14:textId="77777777" w:rsidR="002E2882" w:rsidRDefault="002E2882" w:rsidP="002E2882">
      <w:r>
        <w:rPr>
          <w:noProof/>
        </w:rPr>
        <w:drawing>
          <wp:anchor distT="0" distB="0" distL="114300" distR="114300" simplePos="0" relativeHeight="252129280" behindDoc="0" locked="0" layoutInCell="1" allowOverlap="1" wp14:anchorId="43BB1B1B" wp14:editId="1D971024">
            <wp:simplePos x="0" y="0"/>
            <wp:positionH relativeFrom="margin">
              <wp:posOffset>1905</wp:posOffset>
            </wp:positionH>
            <wp:positionV relativeFrom="paragraph">
              <wp:posOffset>302895</wp:posOffset>
            </wp:positionV>
            <wp:extent cx="1424305" cy="1310005"/>
            <wp:effectExtent l="0" t="0" r="4445" b="4445"/>
            <wp:wrapNone/>
            <wp:docPr id="1456327938" name="Picture 14563279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81B00" w14:textId="77777777" w:rsidR="002E2882" w:rsidRDefault="002E2882" w:rsidP="002E2882"/>
    <w:p w14:paraId="5CA09E46" w14:textId="77777777" w:rsidR="002E2882" w:rsidRDefault="002E2882" w:rsidP="002E2882">
      <w:r>
        <w:t>Some things you can do to make it easier are:</w:t>
      </w:r>
    </w:p>
    <w:p w14:paraId="18E4C404" w14:textId="77777777" w:rsidR="002E2882" w:rsidRDefault="002E2882" w:rsidP="002E2882">
      <w:pPr>
        <w:pStyle w:val="Listtoplevel"/>
      </w:pPr>
      <w:r>
        <w:t>read it a few pages at a time</w:t>
      </w:r>
    </w:p>
    <w:p w14:paraId="1B40861A" w14:textId="77777777" w:rsidR="002E2882" w:rsidRDefault="002E2882" w:rsidP="002E2882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2130304" behindDoc="0" locked="0" layoutInCell="1" allowOverlap="1" wp14:anchorId="66C5257E" wp14:editId="461137D0">
            <wp:simplePos x="0" y="0"/>
            <wp:positionH relativeFrom="column">
              <wp:posOffset>0</wp:posOffset>
            </wp:positionH>
            <wp:positionV relativeFrom="paragraph">
              <wp:posOffset>294005</wp:posOffset>
            </wp:positionV>
            <wp:extent cx="1860550" cy="1273175"/>
            <wp:effectExtent l="0" t="0" r="6350" b="3175"/>
            <wp:wrapNone/>
            <wp:docPr id="1388615751" name="Picture 13886157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set aside some quiet time to look at it</w:t>
      </w:r>
    </w:p>
    <w:p w14:paraId="15655336" w14:textId="77777777" w:rsidR="002E2882" w:rsidRDefault="002E2882" w:rsidP="002E2882">
      <w:pPr>
        <w:pStyle w:val="Listtoplevel"/>
      </w:pPr>
      <w:r>
        <w:t>have someone read it with you to support you to understand it.</w:t>
      </w:r>
    </w:p>
    <w:p w14:paraId="4A2EB93B" w14:textId="60DE6369" w:rsidR="00612E66" w:rsidRDefault="002E2882" w:rsidP="002E2882">
      <w:pPr>
        <w:pStyle w:val="Heading1"/>
      </w:pPr>
      <w:r>
        <w:br w:type="column"/>
      </w:r>
      <w:r w:rsidR="00612E66">
        <w:lastRenderedPageBreak/>
        <w:t>What you will find in here</w:t>
      </w:r>
    </w:p>
    <w:p w14:paraId="7D84E30C" w14:textId="77777777" w:rsidR="00612E66" w:rsidRDefault="00612E66" w:rsidP="00612E66"/>
    <w:p w14:paraId="6E0742A9" w14:textId="1CD44747" w:rsidR="00612E66" w:rsidRDefault="00612E66" w:rsidP="00612E66"/>
    <w:p w14:paraId="27953E9D" w14:textId="0D749B12" w:rsidR="00612E66" w:rsidRPr="000A3C46" w:rsidRDefault="00612E66" w:rsidP="00612E6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238FD232" w14:textId="5F420FC7" w:rsidR="00612E66" w:rsidRDefault="00612E66" w:rsidP="00612E66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2086272" behindDoc="0" locked="0" layoutInCell="1" allowOverlap="1" wp14:anchorId="471E9CD6" wp14:editId="6D2F2E54">
            <wp:simplePos x="0" y="0"/>
            <wp:positionH relativeFrom="margin">
              <wp:posOffset>0</wp:posOffset>
            </wp:positionH>
            <wp:positionV relativeFrom="paragraph">
              <wp:posOffset>342265</wp:posOffset>
            </wp:positionV>
            <wp:extent cx="1080000" cy="783105"/>
            <wp:effectExtent l="0" t="0" r="6350" b="0"/>
            <wp:wrapNone/>
            <wp:docPr id="455564551" name="Picture 4555645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783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F94BD" w14:textId="20B2EB59" w:rsidR="00612E66" w:rsidRDefault="00612E66" w:rsidP="00612E66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3C7A08ED" w14:textId="3CEB0325" w:rsidR="00612E66" w:rsidRPr="004F3918" w:rsidRDefault="00612E66" w:rsidP="00612E66">
      <w:pPr>
        <w:pStyle w:val="contentspage"/>
      </w:pPr>
      <w:hyperlink w:anchor="_About_this_Easy" w:history="1">
        <w:r w:rsidRPr="004F3918">
          <w:rPr>
            <w:rStyle w:val="Hyperlink"/>
            <w:color w:val="auto"/>
            <w:u w:val="none"/>
          </w:rPr>
          <w:t>About this Easy Read</w:t>
        </w:r>
        <w:r w:rsidRPr="004F3918">
          <w:rPr>
            <w:rStyle w:val="Hyperlink"/>
            <w:color w:val="auto"/>
            <w:u w:val="none"/>
          </w:rPr>
          <w:tab/>
        </w:r>
        <w:r w:rsidR="004F3918" w:rsidRPr="004F3918">
          <w:rPr>
            <w:rStyle w:val="Hyperlink"/>
            <w:color w:val="auto"/>
            <w:u w:val="none"/>
          </w:rPr>
          <w:t>4</w:t>
        </w:r>
      </w:hyperlink>
    </w:p>
    <w:p w14:paraId="30B54603" w14:textId="43BEE5B5" w:rsidR="00612E66" w:rsidRPr="004F3918" w:rsidRDefault="00612E66" w:rsidP="00612E66">
      <w:pPr>
        <w:pStyle w:val="contentspage"/>
      </w:pPr>
    </w:p>
    <w:p w14:paraId="354BB9BB" w14:textId="0D7F3430" w:rsidR="00612E66" w:rsidRPr="004F3918" w:rsidRDefault="00162B19" w:rsidP="00612E66">
      <w:pPr>
        <w:pStyle w:val="contentspage"/>
      </w:pPr>
      <w:r w:rsidRPr="004F3918">
        <w:rPr>
          <w:noProof/>
        </w:rPr>
        <w:drawing>
          <wp:anchor distT="0" distB="0" distL="114300" distR="114300" simplePos="0" relativeHeight="252089344" behindDoc="0" locked="0" layoutInCell="1" allowOverlap="1" wp14:anchorId="7DBDEEC9" wp14:editId="00AFA3E5">
            <wp:simplePos x="0" y="0"/>
            <wp:positionH relativeFrom="column">
              <wp:posOffset>635</wp:posOffset>
            </wp:positionH>
            <wp:positionV relativeFrom="paragraph">
              <wp:posOffset>80645</wp:posOffset>
            </wp:positionV>
            <wp:extent cx="1028700" cy="1028700"/>
            <wp:effectExtent l="0" t="0" r="0" b="0"/>
            <wp:wrapNone/>
            <wp:docPr id="739393100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393100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2524E" w14:textId="77A30FD7" w:rsidR="00D40CBD" w:rsidRPr="004F3918" w:rsidRDefault="00612E66" w:rsidP="00612E66">
      <w:pPr>
        <w:pStyle w:val="contentspage"/>
      </w:pPr>
      <w:hyperlink w:anchor="_Why_it_is" w:history="1">
        <w:r w:rsidRPr="004F3918">
          <w:rPr>
            <w:rStyle w:val="Hyperlink"/>
            <w:color w:val="auto"/>
            <w:u w:val="none"/>
          </w:rPr>
          <w:t xml:space="preserve">Why </w:t>
        </w:r>
        <w:r w:rsidR="00A34569" w:rsidRPr="004F3918">
          <w:rPr>
            <w:rStyle w:val="Hyperlink"/>
            <w:color w:val="auto"/>
            <w:u w:val="none"/>
          </w:rPr>
          <w:t>it</w:t>
        </w:r>
        <w:r w:rsidR="003B4FDD" w:rsidRPr="004F3918">
          <w:rPr>
            <w:rStyle w:val="Hyperlink"/>
            <w:color w:val="auto"/>
            <w:u w:val="none"/>
          </w:rPr>
          <w:t xml:space="preserve"> is</w:t>
        </w:r>
        <w:r w:rsidRPr="004F3918">
          <w:rPr>
            <w:rStyle w:val="Hyperlink"/>
            <w:color w:val="auto"/>
            <w:u w:val="none"/>
          </w:rPr>
          <w:t xml:space="preserve"> important to </w:t>
        </w:r>
        <w:r w:rsidRPr="004F3918">
          <w:rPr>
            <w:rStyle w:val="Hyperlink"/>
            <w:color w:val="auto"/>
            <w:u w:val="none"/>
          </w:rPr>
          <w:br/>
          <w:t>get your feedback</w:t>
        </w:r>
        <w:r w:rsidRPr="004F3918">
          <w:rPr>
            <w:rStyle w:val="Hyperlink"/>
            <w:color w:val="auto"/>
            <w:u w:val="none"/>
          </w:rPr>
          <w:tab/>
        </w:r>
        <w:r w:rsidR="004F3918" w:rsidRPr="004F3918">
          <w:rPr>
            <w:rStyle w:val="Hyperlink"/>
            <w:color w:val="auto"/>
            <w:u w:val="none"/>
          </w:rPr>
          <w:t>12</w:t>
        </w:r>
      </w:hyperlink>
    </w:p>
    <w:p w14:paraId="1ABBD3C3" w14:textId="2F458C33" w:rsidR="00D40CBD" w:rsidRPr="004F3918" w:rsidRDefault="00D40CBD" w:rsidP="00612E66">
      <w:pPr>
        <w:pStyle w:val="contentspage"/>
      </w:pPr>
      <w:r w:rsidRPr="004F3918">
        <w:rPr>
          <w:noProof/>
        </w:rPr>
        <w:drawing>
          <wp:anchor distT="0" distB="0" distL="114300" distR="114300" simplePos="0" relativeHeight="252090368" behindDoc="0" locked="0" layoutInCell="1" allowOverlap="1" wp14:anchorId="7E3424CA" wp14:editId="7C2DB618">
            <wp:simplePos x="0" y="0"/>
            <wp:positionH relativeFrom="column">
              <wp:posOffset>-8467</wp:posOffset>
            </wp:positionH>
            <wp:positionV relativeFrom="paragraph">
              <wp:posOffset>194945</wp:posOffset>
            </wp:positionV>
            <wp:extent cx="1080000" cy="1080000"/>
            <wp:effectExtent l="0" t="0" r="6350" b="6350"/>
            <wp:wrapNone/>
            <wp:docPr id="173176293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76293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DA8E2" w14:textId="50CDB075" w:rsidR="00D40CBD" w:rsidRPr="004F3918" w:rsidRDefault="00D40CBD" w:rsidP="00612E66">
      <w:pPr>
        <w:pStyle w:val="contentspage"/>
      </w:pPr>
    </w:p>
    <w:p w14:paraId="35211034" w14:textId="3FB87644" w:rsidR="00612E66" w:rsidRPr="004F3918" w:rsidRDefault="00D40CBD" w:rsidP="00612E66">
      <w:pPr>
        <w:pStyle w:val="contentspage"/>
      </w:pPr>
      <w:hyperlink w:anchor="_How_to_have" w:history="1">
        <w:r w:rsidRPr="004F3918">
          <w:rPr>
            <w:rStyle w:val="Hyperlink"/>
            <w:color w:val="auto"/>
            <w:u w:val="none"/>
          </w:rPr>
          <w:t>How to have your say</w:t>
        </w:r>
        <w:r w:rsidRPr="004F3918">
          <w:rPr>
            <w:rStyle w:val="Hyperlink"/>
            <w:color w:val="auto"/>
            <w:u w:val="none"/>
          </w:rPr>
          <w:tab/>
        </w:r>
        <w:r w:rsidR="004F3918" w:rsidRPr="004F3918">
          <w:rPr>
            <w:rStyle w:val="Hyperlink"/>
            <w:color w:val="auto"/>
            <w:u w:val="none"/>
          </w:rPr>
          <w:t>16</w:t>
        </w:r>
      </w:hyperlink>
    </w:p>
    <w:p w14:paraId="1AFBAAAA" w14:textId="251D847D" w:rsidR="00612E66" w:rsidRPr="004F3918" w:rsidRDefault="00612E66" w:rsidP="00612E66">
      <w:pPr>
        <w:pStyle w:val="contentspage"/>
      </w:pPr>
    </w:p>
    <w:p w14:paraId="749D03E3" w14:textId="78706F2C" w:rsidR="00612E66" w:rsidRPr="004F3918" w:rsidRDefault="00D40CBD" w:rsidP="00612E66">
      <w:pPr>
        <w:pStyle w:val="contentspage"/>
      </w:pPr>
      <w:r w:rsidRPr="004F3918">
        <w:rPr>
          <w:noProof/>
        </w:rPr>
        <w:drawing>
          <wp:anchor distT="0" distB="0" distL="114300" distR="114300" simplePos="0" relativeHeight="252088320" behindDoc="0" locked="0" layoutInCell="1" allowOverlap="1" wp14:anchorId="340B235E" wp14:editId="63D84DCE">
            <wp:simplePos x="0" y="0"/>
            <wp:positionH relativeFrom="column">
              <wp:posOffset>-16934</wp:posOffset>
            </wp:positionH>
            <wp:positionV relativeFrom="paragraph">
              <wp:posOffset>144568</wp:posOffset>
            </wp:positionV>
            <wp:extent cx="1080000" cy="1080000"/>
            <wp:effectExtent l="0" t="0" r="6350" b="0"/>
            <wp:wrapNone/>
            <wp:docPr id="1826726190" name="Picture 18267261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Question Bubble 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B55B1" w14:textId="58155E3B" w:rsidR="00612E66" w:rsidRPr="004F3918" w:rsidRDefault="00612E66" w:rsidP="00612E66">
      <w:pPr>
        <w:pStyle w:val="contentspage"/>
      </w:pPr>
      <w:hyperlink w:anchor="_Questions" w:history="1">
        <w:r w:rsidRPr="004F3918">
          <w:rPr>
            <w:rStyle w:val="Hyperlink"/>
            <w:color w:val="auto"/>
            <w:u w:val="none"/>
          </w:rPr>
          <w:t>Questions</w:t>
        </w:r>
        <w:r w:rsidRPr="004F3918">
          <w:rPr>
            <w:rStyle w:val="Hyperlink"/>
            <w:color w:val="auto"/>
            <w:u w:val="none"/>
          </w:rPr>
          <w:tab/>
        </w:r>
        <w:r w:rsidR="004F3918" w:rsidRPr="004F3918">
          <w:rPr>
            <w:rStyle w:val="Hyperlink"/>
            <w:color w:val="auto"/>
            <w:u w:val="none"/>
          </w:rPr>
          <w:t>20</w:t>
        </w:r>
      </w:hyperlink>
    </w:p>
    <w:p w14:paraId="496EBFA7" w14:textId="61EBD48A" w:rsidR="00612E66" w:rsidRPr="004F3918" w:rsidRDefault="00612E66" w:rsidP="00612E66">
      <w:pPr>
        <w:pStyle w:val="contentspage"/>
      </w:pPr>
    </w:p>
    <w:p w14:paraId="6FDBE66F" w14:textId="77051860" w:rsidR="00D001F1" w:rsidRPr="004F3918" w:rsidRDefault="00D001F1" w:rsidP="00612E66">
      <w:pPr>
        <w:pStyle w:val="contentspage"/>
      </w:pPr>
      <w:r w:rsidRPr="004F3918">
        <w:rPr>
          <w:noProof/>
        </w:rPr>
        <w:drawing>
          <wp:anchor distT="0" distB="0" distL="114300" distR="114300" simplePos="0" relativeHeight="252091392" behindDoc="0" locked="0" layoutInCell="1" allowOverlap="1" wp14:anchorId="10DA288E" wp14:editId="626F5337">
            <wp:simplePos x="0" y="0"/>
            <wp:positionH relativeFrom="column">
              <wp:posOffset>-2752</wp:posOffset>
            </wp:positionH>
            <wp:positionV relativeFrom="paragraph">
              <wp:posOffset>231140</wp:posOffset>
            </wp:positionV>
            <wp:extent cx="1079500" cy="866140"/>
            <wp:effectExtent l="0" t="0" r="6350" b="0"/>
            <wp:wrapNone/>
            <wp:docPr id="5645253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5253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796A8" w14:textId="1651B8AA" w:rsidR="00D001F1" w:rsidRDefault="00D001F1" w:rsidP="00612E66">
      <w:pPr>
        <w:pStyle w:val="contentspage"/>
      </w:pPr>
      <w:hyperlink w:anchor="_What_will_happen" w:history="1">
        <w:r w:rsidRPr="004F3918">
          <w:rPr>
            <w:rStyle w:val="Hyperlink"/>
            <w:color w:val="auto"/>
            <w:u w:val="none"/>
          </w:rPr>
          <w:t>What will happen next</w:t>
        </w:r>
        <w:r w:rsidRPr="004F3918">
          <w:rPr>
            <w:rStyle w:val="Hyperlink"/>
            <w:color w:val="auto"/>
            <w:u w:val="none"/>
          </w:rPr>
          <w:tab/>
        </w:r>
        <w:r w:rsidR="004F3918" w:rsidRPr="004F3918">
          <w:rPr>
            <w:rStyle w:val="Hyperlink"/>
            <w:color w:val="auto"/>
            <w:u w:val="none"/>
          </w:rPr>
          <w:t>38</w:t>
        </w:r>
      </w:hyperlink>
    </w:p>
    <w:p w14:paraId="68AACB25" w14:textId="71EF1157" w:rsidR="00612E66" w:rsidRDefault="00612E66" w:rsidP="00612E66">
      <w:pPr>
        <w:pStyle w:val="contentspage"/>
      </w:pPr>
    </w:p>
    <w:p w14:paraId="740A2AE0" w14:textId="5077697D" w:rsidR="00570380" w:rsidRPr="00570380" w:rsidRDefault="00612E66" w:rsidP="00570380">
      <w:pPr>
        <w:pStyle w:val="Heading1"/>
        <w:rPr>
          <w:noProof/>
          <w:lang w:val="en-NZ" w:eastAsia="en-NZ"/>
        </w:rPr>
      </w:pPr>
      <w:bookmarkStart w:id="0" w:name="_About_this_Easy"/>
      <w:bookmarkEnd w:id="0"/>
      <w:r>
        <w:rPr>
          <w:noProof/>
          <w:lang w:val="en-NZ" w:eastAsia="en-NZ"/>
        </w:rPr>
        <w:br w:type="column"/>
      </w:r>
      <w:r w:rsidR="00124EA8">
        <w:rPr>
          <w:noProof/>
          <w:lang w:val="en-NZ" w:eastAsia="en-NZ"/>
        </w:rPr>
        <w:lastRenderedPageBreak/>
        <w:t xml:space="preserve">About this </w:t>
      </w:r>
      <w:r w:rsidR="00543E6D">
        <w:rPr>
          <w:noProof/>
          <w:lang w:val="en-NZ" w:eastAsia="en-NZ"/>
        </w:rPr>
        <w:t>Easy Read</w:t>
      </w:r>
    </w:p>
    <w:p w14:paraId="64C86343" w14:textId="4A128A77" w:rsidR="00543E6D" w:rsidRDefault="00543E6D" w:rsidP="0045610D"/>
    <w:p w14:paraId="4456C767" w14:textId="025E02E5" w:rsidR="0045610D" w:rsidRDefault="009340AE" w:rsidP="0045610D">
      <w:r>
        <w:rPr>
          <w:noProof/>
        </w:rPr>
        <w:drawing>
          <wp:anchor distT="0" distB="0" distL="114300" distR="114300" simplePos="0" relativeHeight="251857920" behindDoc="0" locked="0" layoutInCell="1" allowOverlap="1" wp14:anchorId="7AE4EA55" wp14:editId="6FDBE865">
            <wp:simplePos x="0" y="0"/>
            <wp:positionH relativeFrom="column">
              <wp:posOffset>0</wp:posOffset>
            </wp:positionH>
            <wp:positionV relativeFrom="paragraph">
              <wp:posOffset>253365</wp:posOffset>
            </wp:positionV>
            <wp:extent cx="1485900" cy="1485900"/>
            <wp:effectExtent l="0" t="0" r="0" b="0"/>
            <wp:wrapNone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asy Read person reading.png"/>
                    <pic:cNvPicPr/>
                  </pic:nvPicPr>
                  <pic:blipFill>
                    <a:blip r:embed="rId3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BA21C" w14:textId="21AB7BF5" w:rsidR="0045610D" w:rsidRDefault="0045610D" w:rsidP="00124EA8">
      <w:pPr>
        <w:rPr>
          <w:b/>
          <w:bCs/>
        </w:rPr>
      </w:pPr>
      <w:r>
        <w:t xml:space="preserve">This Easy Read tells you how you can have your say on the </w:t>
      </w:r>
      <w:r w:rsidR="00125892">
        <w:rPr>
          <w:b/>
          <w:bCs/>
        </w:rPr>
        <w:t>d</w:t>
      </w:r>
      <w:r>
        <w:rPr>
          <w:b/>
          <w:bCs/>
        </w:rPr>
        <w:t>raft Mental Health and Wellbeing Strategy 202</w:t>
      </w:r>
      <w:r w:rsidR="006548EE">
        <w:rPr>
          <w:b/>
          <w:bCs/>
        </w:rPr>
        <w:t>6</w:t>
      </w:r>
      <w:r>
        <w:rPr>
          <w:b/>
          <w:bCs/>
        </w:rPr>
        <w:t xml:space="preserve"> – 203</w:t>
      </w:r>
      <w:r w:rsidR="006548EE">
        <w:rPr>
          <w:b/>
          <w:bCs/>
        </w:rPr>
        <w:t>6</w:t>
      </w:r>
      <w:r>
        <w:rPr>
          <w:b/>
          <w:bCs/>
        </w:rPr>
        <w:t>.</w:t>
      </w:r>
    </w:p>
    <w:p w14:paraId="051197B1" w14:textId="35E0BF16" w:rsidR="009F376C" w:rsidRDefault="009F376C" w:rsidP="00DB399E"/>
    <w:p w14:paraId="0EF5063E" w14:textId="2D87AD88" w:rsidR="009F376C" w:rsidRDefault="004F2380" w:rsidP="009F376C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0AA21782" wp14:editId="3F792E5D">
                <wp:simplePos x="0" y="0"/>
                <wp:positionH relativeFrom="column">
                  <wp:posOffset>2182091</wp:posOffset>
                </wp:positionH>
                <wp:positionV relativeFrom="paragraph">
                  <wp:posOffset>194946</wp:posOffset>
                </wp:positionV>
                <wp:extent cx="3544916" cy="2275436"/>
                <wp:effectExtent l="0" t="0" r="0" b="0"/>
                <wp:wrapNone/>
                <wp:docPr id="1793863729" name="Rectangle 1793863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275436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5E703" id="Rectangle 1793863729" o:spid="_x0000_s1026" style="position:absolute;margin-left:171.8pt;margin-top:15.35pt;width:279.15pt;height:179.15pt;z-index:-25129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" fillcolor="#bdd7ee" stroked="f" strokeweight="1pt"/>
            </w:pict>
          </mc:Fallback>
        </mc:AlternateContent>
      </w:r>
    </w:p>
    <w:p w14:paraId="68FD410D" w14:textId="12E245E3" w:rsidR="009F376C" w:rsidRDefault="00A00E0C" w:rsidP="009F376C">
      <w:r>
        <w:rPr>
          <w:noProof/>
        </w:rPr>
        <w:drawing>
          <wp:anchor distT="0" distB="0" distL="114300" distR="114300" simplePos="0" relativeHeight="252021760" behindDoc="0" locked="0" layoutInCell="1" allowOverlap="1" wp14:anchorId="6B3EC0CD" wp14:editId="26F4871E">
            <wp:simplePos x="0" y="0"/>
            <wp:positionH relativeFrom="column">
              <wp:posOffset>53975</wp:posOffset>
            </wp:positionH>
            <wp:positionV relativeFrom="paragraph">
              <wp:posOffset>85725</wp:posOffset>
            </wp:positionV>
            <wp:extent cx="1714500" cy="1714500"/>
            <wp:effectExtent l="0" t="0" r="0" b="0"/>
            <wp:wrapNone/>
            <wp:docPr id="1036391668" name="Picture 1036391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ureka desk write work idea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376C">
        <w:rPr>
          <w:b/>
          <w:bCs/>
        </w:rPr>
        <w:t xml:space="preserve">Draft </w:t>
      </w:r>
      <w:r w:rsidR="009F376C">
        <w:t xml:space="preserve">means that this is the first </w:t>
      </w:r>
      <w:r w:rsidR="00400211">
        <w:t>version of the</w:t>
      </w:r>
      <w:r w:rsidR="009F376C">
        <w:t xml:space="preserve"> strategy.</w:t>
      </w:r>
      <w:r w:rsidR="009F376C" w:rsidRPr="00C877BE">
        <w:rPr>
          <w:noProof/>
          <w:lang w:val="en-NZ" w:eastAsia="en-NZ"/>
        </w:rPr>
        <w:t xml:space="preserve"> </w:t>
      </w:r>
    </w:p>
    <w:p w14:paraId="56B58955" w14:textId="77777777" w:rsidR="009F376C" w:rsidRDefault="009F376C" w:rsidP="009F376C"/>
    <w:p w14:paraId="0D625427" w14:textId="77777777" w:rsidR="009F376C" w:rsidRDefault="009F376C" w:rsidP="009F376C"/>
    <w:p w14:paraId="10432095" w14:textId="77777777" w:rsidR="009F376C" w:rsidRDefault="009F376C" w:rsidP="009F376C">
      <w:r>
        <w:t>There will be changes before the strategy is finished.</w:t>
      </w:r>
    </w:p>
    <w:p w14:paraId="7A45A162" w14:textId="36773648" w:rsidR="009F376C" w:rsidRDefault="009F376C" w:rsidP="009F376C"/>
    <w:p w14:paraId="5C4D21B7" w14:textId="2DAF1944" w:rsidR="009F376C" w:rsidRDefault="009F376C" w:rsidP="009F376C"/>
    <w:p w14:paraId="76B3F4B0" w14:textId="7F945BE1" w:rsidR="002A0F6B" w:rsidRPr="002A0F6B" w:rsidRDefault="00132693" w:rsidP="008F22AC">
      <w:r>
        <w:rPr>
          <w:noProof/>
        </w:rPr>
        <w:drawing>
          <wp:anchor distT="0" distB="0" distL="114300" distR="114300" simplePos="0" relativeHeight="252104704" behindDoc="0" locked="0" layoutInCell="1" allowOverlap="1" wp14:anchorId="0AC44BA6" wp14:editId="237F909F">
            <wp:simplePos x="0" y="0"/>
            <wp:positionH relativeFrom="column">
              <wp:posOffset>133350</wp:posOffset>
            </wp:positionH>
            <wp:positionV relativeFrom="paragraph">
              <wp:posOffset>12065</wp:posOffset>
            </wp:positionV>
            <wp:extent cx="1620000" cy="1327683"/>
            <wp:effectExtent l="0" t="0" r="0" b="6350"/>
            <wp:wrapNone/>
            <wp:docPr id="192551384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51384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27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67F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5B4E6DFF" wp14:editId="2E057773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600200"/>
                <wp:effectExtent l="0" t="0" r="5080" b="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F2F4BA" id="Rectangle 7" o:spid="_x0000_s1026" alt="&quot;&quot;" style="position:absolute;margin-left:171pt;margin-top:-9pt;width:280.1pt;height:126pt;z-index:-25147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" fillcolor="#ffe599 [1303]" stroked="f" strokeweight="1pt">
                <w10:wrap anchorx="margin"/>
              </v:rect>
            </w:pict>
          </mc:Fallback>
        </mc:AlternateContent>
      </w:r>
      <w:r w:rsidR="002A0F6B">
        <w:t xml:space="preserve">When you see the words </w:t>
      </w:r>
      <w:r w:rsidR="002A0F6B">
        <w:rPr>
          <w:b/>
          <w:bCs/>
        </w:rPr>
        <w:t>the draft strategy</w:t>
      </w:r>
      <w:r w:rsidR="002A0F6B">
        <w:t xml:space="preserve"> in this Easy </w:t>
      </w:r>
      <w:proofErr w:type="gramStart"/>
      <w:r w:rsidR="002A0F6B">
        <w:t>Read</w:t>
      </w:r>
      <w:proofErr w:type="gramEnd"/>
      <w:r w:rsidR="002A0F6B">
        <w:t xml:space="preserve"> they mean the </w:t>
      </w:r>
      <w:r w:rsidR="009508BC">
        <w:t xml:space="preserve">draft </w:t>
      </w:r>
      <w:r w:rsidR="002A0F6B" w:rsidRPr="002A0F6B">
        <w:t>Mental Health and Wellbeing Strategy 202</w:t>
      </w:r>
      <w:r w:rsidR="008F22AC">
        <w:t>6</w:t>
      </w:r>
      <w:r w:rsidR="002A0F6B" w:rsidRPr="002A0F6B">
        <w:t xml:space="preserve"> – 203</w:t>
      </w:r>
      <w:r w:rsidR="006A6CE0">
        <w:t>6</w:t>
      </w:r>
      <w:r w:rsidR="002A0F6B">
        <w:t>.</w:t>
      </w:r>
    </w:p>
    <w:p w14:paraId="07FDC169" w14:textId="2CF1A101" w:rsidR="0045610D" w:rsidRDefault="0045610D" w:rsidP="00124EA8"/>
    <w:p w14:paraId="4CBA5E42" w14:textId="7682507E" w:rsidR="0045610D" w:rsidRDefault="0045610D" w:rsidP="00124EA8"/>
    <w:p w14:paraId="48E369DC" w14:textId="0056D9A1" w:rsidR="0045610D" w:rsidRDefault="00DB399E" w:rsidP="00124EA8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29C23D96" wp14:editId="22C43246">
                <wp:simplePos x="0" y="0"/>
                <wp:positionH relativeFrom="margin">
                  <wp:posOffset>2171700</wp:posOffset>
                </wp:positionH>
                <wp:positionV relativeFrom="paragraph">
                  <wp:posOffset>-111760</wp:posOffset>
                </wp:positionV>
                <wp:extent cx="3600000" cy="2240280"/>
                <wp:effectExtent l="0" t="0" r="635" b="762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2402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36252" id="Rectangle 3" o:spid="_x0000_s1026" alt="&quot;&quot;" style="position:absolute;margin-left:171pt;margin-top:-8.8pt;width:283.45pt;height:176.4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9340AE">
        <w:rPr>
          <w:noProof/>
        </w:rPr>
        <w:drawing>
          <wp:anchor distT="0" distB="0" distL="114300" distR="114300" simplePos="0" relativeHeight="251866112" behindDoc="0" locked="0" layoutInCell="1" allowOverlap="1" wp14:anchorId="065955ED" wp14:editId="34D9D2FA">
            <wp:simplePos x="0" y="0"/>
            <wp:positionH relativeFrom="column">
              <wp:posOffset>25400</wp:posOffset>
            </wp:positionH>
            <wp:positionV relativeFrom="paragraph">
              <wp:posOffset>60823</wp:posOffset>
            </wp:positionV>
            <wp:extent cx="1394892" cy="160655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lan paperwork.png"/>
                    <pic:cNvPicPr/>
                  </pic:nvPicPr>
                  <pic:blipFill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892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10D">
        <w:t xml:space="preserve">The </w:t>
      </w:r>
      <w:r w:rsidR="0045610D">
        <w:rPr>
          <w:b/>
          <w:bCs/>
        </w:rPr>
        <w:t>Mental Health and Wellbeing Strategy</w:t>
      </w:r>
      <w:r w:rsidR="0045610D">
        <w:t xml:space="preserve"> will tell the Government what it needs to do to support New Zealanders to have better </w:t>
      </w:r>
      <w:r w:rsidR="0045610D">
        <w:rPr>
          <w:b/>
          <w:bCs/>
        </w:rPr>
        <w:t>mental health and wellbeing</w:t>
      </w:r>
      <w:r w:rsidR="004E2ACC">
        <w:rPr>
          <w:b/>
          <w:bCs/>
        </w:rPr>
        <w:t xml:space="preserve"> </w:t>
      </w:r>
      <w:r w:rsidR="004E2ACC" w:rsidRPr="004E2ACC">
        <w:t>over the next 10 years</w:t>
      </w:r>
      <w:r w:rsidR="0045610D" w:rsidRPr="004E2ACC">
        <w:t>.</w:t>
      </w:r>
      <w:r w:rsidR="00A5412B" w:rsidRPr="004E2ACC">
        <w:rPr>
          <w:noProof/>
          <w:lang w:val="en-NZ" w:eastAsia="en-NZ"/>
        </w:rPr>
        <w:t xml:space="preserve"> </w:t>
      </w:r>
    </w:p>
    <w:p w14:paraId="140BCE2D" w14:textId="77777777" w:rsidR="005475FF" w:rsidRDefault="005475FF" w:rsidP="005475FF">
      <w:pPr>
        <w:rPr>
          <w:b/>
          <w:bCs/>
        </w:rPr>
      </w:pPr>
    </w:p>
    <w:p w14:paraId="7ACD5647" w14:textId="77777777" w:rsidR="005475FF" w:rsidRDefault="005475FF" w:rsidP="005475FF">
      <w:pPr>
        <w:rPr>
          <w:b/>
          <w:bCs/>
        </w:rPr>
      </w:pPr>
    </w:p>
    <w:p w14:paraId="51C805A8" w14:textId="3B213EC0" w:rsidR="0045610D" w:rsidRDefault="009340AE" w:rsidP="0045610D">
      <w:r>
        <w:rPr>
          <w:noProof/>
        </w:rPr>
        <w:drawing>
          <wp:anchor distT="0" distB="0" distL="114300" distR="114300" simplePos="0" relativeHeight="251868160" behindDoc="0" locked="0" layoutInCell="1" allowOverlap="1" wp14:anchorId="4A29A1F3" wp14:editId="05E81E2A">
            <wp:simplePos x="0" y="0"/>
            <wp:positionH relativeFrom="column">
              <wp:posOffset>0</wp:posOffset>
            </wp:positionH>
            <wp:positionV relativeFrom="paragraph">
              <wp:posOffset>-230505</wp:posOffset>
            </wp:positionV>
            <wp:extent cx="1260000" cy="1645146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humbs up happy yes hijab.png"/>
                    <pic:cNvPicPr/>
                  </pic:nvPicPr>
                  <pic:blipFill>
                    <a:blip r:embed="rId3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45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12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17E093AE" wp14:editId="5BC96372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600000" cy="5486400"/>
                <wp:effectExtent l="0" t="0" r="635" b="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5486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9F102" id="Rectangle 4" o:spid="_x0000_s1026" alt="&quot;&quot;" style="position:absolute;margin-left:171pt;margin-top:-9pt;width:283.45pt;height:6in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  <w:r w:rsidR="0045610D">
        <w:rPr>
          <w:b/>
          <w:bCs/>
        </w:rPr>
        <w:t>Mental health and wellbeing</w:t>
      </w:r>
      <w:r w:rsidR="0045610D">
        <w:t xml:space="preserve"> </w:t>
      </w:r>
      <w:r w:rsidR="00A5412B">
        <w:br/>
      </w:r>
      <w:proofErr w:type="gramStart"/>
      <w:r w:rsidR="0045610D">
        <w:t>means</w:t>
      </w:r>
      <w:proofErr w:type="gramEnd"/>
      <w:r w:rsidR="0045610D">
        <w:t xml:space="preserve"> things like:</w:t>
      </w:r>
    </w:p>
    <w:p w14:paraId="018DD746" w14:textId="4F7CFB83" w:rsidR="0045610D" w:rsidRDefault="0045610D" w:rsidP="0045610D">
      <w:pPr>
        <w:pStyle w:val="Listtoplevel"/>
      </w:pPr>
      <w:r>
        <w:t>feeling good about yourself</w:t>
      </w:r>
    </w:p>
    <w:p w14:paraId="398858B8" w14:textId="447AA3C1" w:rsidR="0045610D" w:rsidRDefault="007269C5" w:rsidP="0045610D">
      <w:pPr>
        <w:pStyle w:val="Listtoplevel"/>
      </w:pPr>
      <w:r>
        <w:drawing>
          <wp:anchor distT="0" distB="0" distL="114300" distR="114300" simplePos="0" relativeHeight="251870208" behindDoc="0" locked="0" layoutInCell="1" allowOverlap="1" wp14:anchorId="430E5161" wp14:editId="1AECB4FD">
            <wp:simplePos x="0" y="0"/>
            <wp:positionH relativeFrom="column">
              <wp:posOffset>-29845</wp:posOffset>
            </wp:positionH>
            <wp:positionV relativeFrom="paragraph">
              <wp:posOffset>629285</wp:posOffset>
            </wp:positionV>
            <wp:extent cx="1619885" cy="1072515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upport talk support mental health sad care.png"/>
                    <pic:cNvPicPr/>
                  </pic:nvPicPr>
                  <pic:blipFill>
                    <a:blip r:embed="rId3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10D">
        <w:t>feeling safe</w:t>
      </w:r>
    </w:p>
    <w:p w14:paraId="3EC05ED7" w14:textId="79FEF143" w:rsidR="0045610D" w:rsidRDefault="0045610D" w:rsidP="0045610D">
      <w:pPr>
        <w:pStyle w:val="Listtoplevel"/>
      </w:pPr>
      <w:r>
        <w:t>having people in your life who:</w:t>
      </w:r>
    </w:p>
    <w:p w14:paraId="750334CB" w14:textId="7AD439A2" w:rsidR="0045610D" w:rsidRDefault="0045610D" w:rsidP="0045610D">
      <w:pPr>
        <w:pStyle w:val="Listsecondlevel"/>
      </w:pPr>
      <w:r>
        <w:t>support you</w:t>
      </w:r>
    </w:p>
    <w:p w14:paraId="170D5605" w14:textId="512E18D5" w:rsidR="0045610D" w:rsidRDefault="009340AE" w:rsidP="0045610D">
      <w:pPr>
        <w:pStyle w:val="Listparagraph2"/>
        <w:rPr>
          <w:lang w:eastAsia="en-US"/>
        </w:rPr>
      </w:pPr>
      <w:r>
        <w:rPr>
          <w:noProof/>
          <w:shd w:val="clear" w:color="auto" w:fill="auto"/>
          <w:lang w:eastAsia="en-US"/>
        </w:rPr>
        <w:drawing>
          <wp:anchor distT="0" distB="0" distL="114300" distR="114300" simplePos="0" relativeHeight="251872256" behindDoc="0" locked="0" layoutInCell="1" allowOverlap="1" wp14:anchorId="08BE6476" wp14:editId="73B5A7A1">
            <wp:simplePos x="0" y="0"/>
            <wp:positionH relativeFrom="column">
              <wp:posOffset>-113116</wp:posOffset>
            </wp:positionH>
            <wp:positionV relativeFrom="paragraph">
              <wp:posOffset>408940</wp:posOffset>
            </wp:positionV>
            <wp:extent cx="1620000" cy="1071684"/>
            <wp:effectExtent l="0" t="0" r="0" b="0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oup friends students happy together.png"/>
                    <pic:cNvPicPr/>
                  </pic:nvPicPr>
                  <pic:blipFill>
                    <a:blip r:embed="rId3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1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10D" w:rsidRPr="00A5412B">
        <w:rPr>
          <w:shd w:val="clear" w:color="auto" w:fill="auto"/>
          <w:lang w:eastAsia="en-US"/>
        </w:rPr>
        <w:t>you trust</w:t>
      </w:r>
    </w:p>
    <w:p w14:paraId="75A9C479" w14:textId="2FE337FF" w:rsidR="0045610D" w:rsidRPr="00277E83" w:rsidRDefault="0045610D" w:rsidP="0045610D">
      <w:pPr>
        <w:pStyle w:val="Listparagraph2"/>
        <w:rPr>
          <w:lang w:eastAsia="en-US"/>
        </w:rPr>
      </w:pPr>
      <w:r w:rsidRPr="00A5412B">
        <w:rPr>
          <w:shd w:val="clear" w:color="auto" w:fill="auto"/>
          <w:lang w:eastAsia="en-US"/>
        </w:rPr>
        <w:t>you like spending time with</w:t>
      </w:r>
    </w:p>
    <w:p w14:paraId="0CE33AD0" w14:textId="6AF0E010" w:rsidR="0045610D" w:rsidRDefault="0045610D" w:rsidP="0045610D">
      <w:pPr>
        <w:pStyle w:val="Listtoplevel"/>
      </w:pPr>
      <w:r>
        <w:t>knowing your life is important.</w:t>
      </w:r>
    </w:p>
    <w:p w14:paraId="7807795E" w14:textId="0F473C86" w:rsidR="0045610D" w:rsidRDefault="0045610D" w:rsidP="00124EA8"/>
    <w:p w14:paraId="40CA7B44" w14:textId="77777777" w:rsidR="005475FF" w:rsidRDefault="005475FF" w:rsidP="005475FF"/>
    <w:p w14:paraId="16EB34BD" w14:textId="1C0A7E30" w:rsidR="005475FF" w:rsidRPr="002A0F6B" w:rsidRDefault="003F4FD6" w:rsidP="003F4FD6">
      <w:pPr>
        <w:spacing w:line="324" w:lineRule="auto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13920" behindDoc="0" locked="0" layoutInCell="1" allowOverlap="1" wp14:anchorId="42755618" wp14:editId="1DD79D2E">
            <wp:simplePos x="0" y="0"/>
            <wp:positionH relativeFrom="column">
              <wp:posOffset>30480</wp:posOffset>
            </wp:positionH>
            <wp:positionV relativeFrom="paragraph">
              <wp:posOffset>-341630</wp:posOffset>
            </wp:positionV>
            <wp:extent cx="927100" cy="1728779"/>
            <wp:effectExtent l="0" t="0" r="6350" b="5080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ook read happy.png"/>
                    <pic:cNvPicPr/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1728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5968" behindDoc="1" locked="0" layoutInCell="1" allowOverlap="1" wp14:anchorId="1473B2C1" wp14:editId="163421AC">
                <wp:simplePos x="0" y="0"/>
                <wp:positionH relativeFrom="margin">
                  <wp:posOffset>2179320</wp:posOffset>
                </wp:positionH>
                <wp:positionV relativeFrom="paragraph">
                  <wp:posOffset>-106680</wp:posOffset>
                </wp:positionV>
                <wp:extent cx="3600000" cy="1363980"/>
                <wp:effectExtent l="0" t="0" r="635" b="762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36398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A7FFF" id="Rectangle 1" o:spid="_x0000_s1026" alt="&quot;&quot;" style="position:absolute;margin-left:171.6pt;margin-top:-8.4pt;width:283.45pt;height:107.4pt;z-index:-25120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" fillcolor="#ffe699" stroked="f" strokeweight="1pt">
                <w10:wrap anchorx="margin"/>
              </v:rect>
            </w:pict>
          </mc:Fallback>
        </mc:AlternateContent>
      </w:r>
      <w:r w:rsidR="005475FF">
        <w:t xml:space="preserve">When you see the words </w:t>
      </w:r>
      <w:r w:rsidR="005475FF">
        <w:rPr>
          <w:b/>
          <w:bCs/>
        </w:rPr>
        <w:t>the strategy</w:t>
      </w:r>
      <w:r w:rsidR="005475FF">
        <w:t xml:space="preserve"> in this Easy Read </w:t>
      </w:r>
      <w:r w:rsidR="003B458C">
        <w:t>it</w:t>
      </w:r>
      <w:r w:rsidR="005475FF">
        <w:t xml:space="preserve"> mean</w:t>
      </w:r>
      <w:r w:rsidR="003B458C">
        <w:t>s</w:t>
      </w:r>
      <w:r w:rsidR="005475FF">
        <w:t xml:space="preserve"> the finished </w:t>
      </w:r>
      <w:r w:rsidR="005475FF" w:rsidRPr="002A0F6B">
        <w:t>Mental Health and Wellbeing Strategy 202</w:t>
      </w:r>
      <w:r w:rsidR="005475FF">
        <w:t>6</w:t>
      </w:r>
      <w:r w:rsidR="005475FF" w:rsidRPr="002A0F6B">
        <w:t xml:space="preserve"> – 203</w:t>
      </w:r>
      <w:r w:rsidR="005475FF">
        <w:t>6.</w:t>
      </w:r>
    </w:p>
    <w:p w14:paraId="5852F35A" w14:textId="77777777" w:rsidR="005475FF" w:rsidRDefault="005475FF" w:rsidP="003F4FD6">
      <w:pPr>
        <w:spacing w:line="324" w:lineRule="auto"/>
      </w:pPr>
    </w:p>
    <w:p w14:paraId="3761DF90" w14:textId="279B0608" w:rsidR="005475FF" w:rsidRDefault="003F4FD6" w:rsidP="003F4FD6">
      <w:pPr>
        <w:spacing w:line="324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6752" behindDoc="0" locked="0" layoutInCell="1" allowOverlap="1" wp14:anchorId="2CC21AD9" wp14:editId="6D0CC467">
                <wp:simplePos x="0" y="0"/>
                <wp:positionH relativeFrom="column">
                  <wp:posOffset>-103505</wp:posOffset>
                </wp:positionH>
                <wp:positionV relativeFrom="paragraph">
                  <wp:posOffset>361315</wp:posOffset>
                </wp:positionV>
                <wp:extent cx="1357282" cy="1028700"/>
                <wp:effectExtent l="0" t="0" r="0" b="0"/>
                <wp:wrapNone/>
                <wp:docPr id="2052477047" name="Group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7282" cy="1028700"/>
                          <a:chOff x="0" y="0"/>
                          <a:chExt cx="1357282" cy="1028700"/>
                        </a:xfrm>
                      </wpg:grpSpPr>
                      <wpg:grpSp>
                        <wpg:cNvPr id="64629828" name="Group 3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357282" cy="1028700"/>
                            <a:chOff x="0" y="0"/>
                            <a:chExt cx="1226497" cy="829522"/>
                          </a:xfrm>
                        </wpg:grpSpPr>
                        <pic:pic xmlns:pic="http://schemas.openxmlformats.org/drawingml/2006/picture">
                          <pic:nvPicPr>
                            <pic:cNvPr id="2086530782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9455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5578768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7042" y="338667"/>
                              <a:ext cx="719455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5975404" name="Arrow: Right 36"/>
                        <wps:cNvSpPr/>
                        <wps:spPr>
                          <a:xfrm rot="5400000">
                            <a:off x="801052" y="45980"/>
                            <a:ext cx="338686" cy="342900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6C428" id="Group 37" o:spid="_x0000_s1026" alt="&quot;&quot;" style="position:absolute;margin-left:-8.15pt;margin-top:28.45pt;width:106.85pt;height:81pt;z-index:252106752" coordsize="13572,1028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">
                <v:group id="Group 32" o:spid="_x0000_s1027" alt="&quot;&quot;" style="position:absolute;width:13572;height:10287" coordsize="12264,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">
                  <v:shape id="Picture 23" o:spid="_x0000_s1028" type="#_x0000_t75" style="position:absolute;width:7194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">
                    <v:imagedata r:id="rId40" o:title=""/>
                  </v:shape>
                  <v:shape id="Picture 23" o:spid="_x0000_s1029" type="#_x0000_t75" style="position:absolute;left:5070;top:3386;width:7194;height: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">
                    <v:imagedata r:id="rId41" o:title=""/>
                  </v:shape>
                </v:group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36" o:spid="_x0000_s1030" type="#_x0000_t13" style="position:absolute;left:8010;top:459;width:3387;height:342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" adj="10800" fillcolor="#c00000" stroked="f" strokeweight="1pt"/>
              </v:group>
            </w:pict>
          </mc:Fallback>
        </mc:AlternateContent>
      </w:r>
    </w:p>
    <w:p w14:paraId="25F6FB53" w14:textId="3862210F" w:rsidR="009338EF" w:rsidRDefault="009338EF" w:rsidP="003F4FD6">
      <w:pPr>
        <w:spacing w:line="324" w:lineRule="auto"/>
      </w:pPr>
      <w:r>
        <w:t xml:space="preserve">This document is Part 2 of 2 </w:t>
      </w:r>
      <w:r w:rsidRPr="00B115DF">
        <w:rPr>
          <w:b/>
          <w:bCs/>
        </w:rPr>
        <w:t>consultation</w:t>
      </w:r>
      <w:r>
        <w:t xml:space="preserve"> documents to find out what you think about the draft strategy. </w:t>
      </w:r>
    </w:p>
    <w:p w14:paraId="0F147865" w14:textId="2CC1F624" w:rsidR="009338EF" w:rsidRDefault="009338EF" w:rsidP="003F4FD6">
      <w:pPr>
        <w:spacing w:line="324" w:lineRule="auto"/>
      </w:pPr>
    </w:p>
    <w:p w14:paraId="1F5B7AFB" w14:textId="0E1FE921" w:rsidR="009338EF" w:rsidRDefault="009338EF" w:rsidP="003F4FD6">
      <w:pPr>
        <w:spacing w:line="324" w:lineRule="auto"/>
      </w:pPr>
    </w:p>
    <w:p w14:paraId="1389C32E" w14:textId="07455122" w:rsidR="009338EF" w:rsidRDefault="00867D3F" w:rsidP="003F4FD6">
      <w:pPr>
        <w:spacing w:line="324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70A66DD" wp14:editId="3CA04F3E">
                <wp:simplePos x="0" y="0"/>
                <wp:positionH relativeFrom="column">
                  <wp:posOffset>-99695</wp:posOffset>
                </wp:positionH>
                <wp:positionV relativeFrom="paragraph">
                  <wp:posOffset>-344690</wp:posOffset>
                </wp:positionV>
                <wp:extent cx="1619885" cy="1619885"/>
                <wp:effectExtent l="0" t="0" r="0" b="0"/>
                <wp:wrapNone/>
                <wp:docPr id="608458963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776978787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8387586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8267" y="160867"/>
                            <a:ext cx="372110" cy="25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DA5D01" id="Group 34" o:spid="_x0000_s1026" alt="&quot;&quot;" style="position:absolute;margin-left:-7.85pt;margin-top:-27.15pt;width:127.55pt;height:127.55pt;z-index:251955200" coordsize="16198,1619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">
                <v:shape id="Picture 33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">
                  <v:imagedata r:id="rId43" o:title=""/>
                </v:shape>
                <v:shape id="Picture 23" o:spid="_x0000_s1028" type="#_x0000_t75" style="position:absolute;left:9482;top:1608;width:3721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">
                  <v:imagedata r:id="rId41" o:title=""/>
                </v:shape>
              </v:group>
            </w:pict>
          </mc:Fallback>
        </mc:AlternateContent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5A88BCC1" wp14:editId="4048F726">
                <wp:simplePos x="0" y="0"/>
                <wp:positionH relativeFrom="column">
                  <wp:posOffset>2174529</wp:posOffset>
                </wp:positionH>
                <wp:positionV relativeFrom="paragraph">
                  <wp:posOffset>-100560</wp:posOffset>
                </wp:positionV>
                <wp:extent cx="3600000" cy="1143000"/>
                <wp:effectExtent l="0" t="0" r="635" b="0"/>
                <wp:wrapNone/>
                <wp:docPr id="1562947045" name="Rectangle 1562947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8C236" id="Rectangle 1562947045" o:spid="_x0000_s1026" style="position:absolute;margin-left:171.2pt;margin-top:-7.9pt;width:283.45pt;height:90pt;z-index:-2513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" fillcolor="#bdd6ee [1304]" stroked="f" strokeweight="1pt"/>
            </w:pict>
          </mc:Fallback>
        </mc:AlternateContent>
      </w:r>
      <w:r w:rsidR="009338EF">
        <w:t xml:space="preserve">Here </w:t>
      </w:r>
      <w:r w:rsidR="009338EF" w:rsidRPr="00B115DF">
        <w:rPr>
          <w:b/>
          <w:bCs/>
        </w:rPr>
        <w:t>consultation</w:t>
      </w:r>
      <w:r w:rsidR="009338EF">
        <w:t xml:space="preserve"> is when we find out what </w:t>
      </w:r>
      <w:r w:rsidR="00492B18">
        <w:t xml:space="preserve">people </w:t>
      </w:r>
      <w:r w:rsidR="009338EF">
        <w:t xml:space="preserve">think about the draft strategy. </w:t>
      </w:r>
    </w:p>
    <w:p w14:paraId="271186F1" w14:textId="77777777" w:rsidR="009338EF" w:rsidRDefault="009338EF" w:rsidP="003F4FD6">
      <w:pPr>
        <w:spacing w:line="324" w:lineRule="auto"/>
      </w:pPr>
    </w:p>
    <w:p w14:paraId="66728D1C" w14:textId="77777777" w:rsidR="009338EF" w:rsidRDefault="009338EF" w:rsidP="003F4FD6">
      <w:pPr>
        <w:spacing w:line="324" w:lineRule="auto"/>
      </w:pPr>
    </w:p>
    <w:p w14:paraId="539C68E7" w14:textId="6B62B0A1" w:rsidR="009338EF" w:rsidRDefault="009338EF" w:rsidP="003F4FD6">
      <w:pPr>
        <w:spacing w:line="324" w:lineRule="auto"/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7B97EEB8" wp14:editId="3B68C026">
            <wp:simplePos x="0" y="0"/>
            <wp:positionH relativeFrom="column">
              <wp:posOffset>30480</wp:posOffset>
            </wp:positionH>
            <wp:positionV relativeFrom="paragraph">
              <wp:posOffset>-114300</wp:posOffset>
            </wp:positionV>
            <wp:extent cx="1080000" cy="1080000"/>
            <wp:effectExtent l="0" t="0" r="0" b="6350"/>
            <wp:wrapNone/>
            <wp:docPr id="37759725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9725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Part 1 tells you about:</w:t>
      </w:r>
    </w:p>
    <w:p w14:paraId="327137D1" w14:textId="77777777" w:rsidR="009338EF" w:rsidRDefault="009338EF" w:rsidP="003F4FD6">
      <w:pPr>
        <w:pStyle w:val="Listtoplevel"/>
        <w:spacing w:line="324" w:lineRule="auto"/>
      </w:pPr>
      <w:r>
        <w:drawing>
          <wp:anchor distT="0" distB="0" distL="114300" distR="114300" simplePos="0" relativeHeight="251958272" behindDoc="0" locked="0" layoutInCell="1" allowOverlap="1" wp14:anchorId="4525288A" wp14:editId="66ED5F2A">
            <wp:simplePos x="0" y="0"/>
            <wp:positionH relativeFrom="column">
              <wp:posOffset>30480</wp:posOffset>
            </wp:positionH>
            <wp:positionV relativeFrom="paragraph">
              <wp:posOffset>838200</wp:posOffset>
            </wp:positionV>
            <wp:extent cx="1439545" cy="1260475"/>
            <wp:effectExtent l="0" t="0" r="0" b="0"/>
            <wp:wrapNone/>
            <wp:docPr id="165099038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9038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main ideas in the draft strategy</w:t>
      </w:r>
    </w:p>
    <w:p w14:paraId="3C7714DC" w14:textId="77777777" w:rsidR="009338EF" w:rsidRDefault="009338EF" w:rsidP="003F4FD6">
      <w:pPr>
        <w:pStyle w:val="Listtoplevel"/>
        <w:spacing w:line="324" w:lineRule="auto"/>
      </w:pPr>
      <w:r>
        <w:t xml:space="preserve">the 4 </w:t>
      </w:r>
      <w:r w:rsidRPr="004110CF">
        <w:rPr>
          <w:b/>
          <w:bCs/>
        </w:rPr>
        <w:t>priority areas</w:t>
      </w:r>
      <w:r>
        <w:t xml:space="preserve"> where things can be changed to make mental health services better</w:t>
      </w:r>
    </w:p>
    <w:p w14:paraId="3F67FDC9" w14:textId="383C9FDC" w:rsidR="009338EF" w:rsidRDefault="00302136" w:rsidP="003F4FD6">
      <w:pPr>
        <w:pStyle w:val="Listtoplevel"/>
        <w:spacing w:line="324" w:lineRule="auto"/>
      </w:pPr>
      <w:r>
        <w:drawing>
          <wp:anchor distT="0" distB="0" distL="114300" distR="114300" simplePos="0" relativeHeight="252133376" behindDoc="0" locked="0" layoutInCell="1" allowOverlap="1" wp14:anchorId="08CD8F12" wp14:editId="458DAB3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260000" cy="1348086"/>
            <wp:effectExtent l="0" t="0" r="0" b="5080"/>
            <wp:wrapNone/>
            <wp:docPr id="66618335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8335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48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8EF">
        <w:t xml:space="preserve">what the </w:t>
      </w:r>
      <w:r w:rsidR="009338EF" w:rsidRPr="00714C16">
        <w:rPr>
          <w:b/>
          <w:bCs/>
        </w:rPr>
        <w:t>future</w:t>
      </w:r>
      <w:r w:rsidR="009338EF">
        <w:t xml:space="preserve"> could look like if following the strategy works. </w:t>
      </w:r>
    </w:p>
    <w:p w14:paraId="588ABF86" w14:textId="4B0EAB45" w:rsidR="009338EF" w:rsidRDefault="0039267F" w:rsidP="009338EF"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1B210291" wp14:editId="03754967">
            <wp:simplePos x="0" y="0"/>
            <wp:positionH relativeFrom="column">
              <wp:posOffset>78740</wp:posOffset>
            </wp:positionH>
            <wp:positionV relativeFrom="paragraph">
              <wp:posOffset>-342900</wp:posOffset>
            </wp:positionV>
            <wp:extent cx="1439545" cy="1284605"/>
            <wp:effectExtent l="0" t="0" r="0" b="0"/>
            <wp:wrapNone/>
            <wp:docPr id="179921763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1763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3C10D48E" wp14:editId="2815C9A3">
                <wp:simplePos x="0" y="0"/>
                <wp:positionH relativeFrom="column">
                  <wp:posOffset>2171700</wp:posOffset>
                </wp:positionH>
                <wp:positionV relativeFrom="paragraph">
                  <wp:posOffset>-77085</wp:posOffset>
                </wp:positionV>
                <wp:extent cx="3600000" cy="800100"/>
                <wp:effectExtent l="0" t="0" r="635" b="0"/>
                <wp:wrapNone/>
                <wp:docPr id="676348779" name="Rectangle 676348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509644" id="Rectangle 676348779" o:spid="_x0000_s1026" style="position:absolute;margin-left:171pt;margin-top:-6.05pt;width:283.45pt;height:63pt;z-index:-25135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" fillcolor="#bdd6ee [1304]" stroked="f" strokeweight="1pt"/>
            </w:pict>
          </mc:Fallback>
        </mc:AlternateContent>
      </w:r>
      <w:r w:rsidR="009338EF">
        <w:t xml:space="preserve">A </w:t>
      </w:r>
      <w:r w:rsidR="009338EF" w:rsidRPr="004110CF">
        <w:rPr>
          <w:b/>
          <w:bCs/>
        </w:rPr>
        <w:t>priority area</w:t>
      </w:r>
      <w:r w:rsidR="009338EF">
        <w:t xml:space="preserve"> is a main area where work needs to be done. </w:t>
      </w:r>
    </w:p>
    <w:p w14:paraId="6F583505" w14:textId="77777777" w:rsidR="009338EF" w:rsidRDefault="009338EF" w:rsidP="00124EA8"/>
    <w:p w14:paraId="46C5C2F3" w14:textId="77777777" w:rsidR="0039267F" w:rsidRDefault="0039267F" w:rsidP="00124EA8"/>
    <w:p w14:paraId="5BABA304" w14:textId="1F725F72" w:rsidR="00012ADF" w:rsidRDefault="00012ADF" w:rsidP="00012ADF">
      <w:r>
        <w:rPr>
          <w:noProof/>
        </w:rPr>
        <w:drawing>
          <wp:anchor distT="0" distB="0" distL="114300" distR="114300" simplePos="0" relativeHeight="251963392" behindDoc="0" locked="0" layoutInCell="1" allowOverlap="1" wp14:anchorId="339F3DDA" wp14:editId="020135B0">
            <wp:simplePos x="0" y="0"/>
            <wp:positionH relativeFrom="column">
              <wp:posOffset>127000</wp:posOffset>
            </wp:positionH>
            <wp:positionV relativeFrom="paragraph">
              <wp:posOffset>-341630</wp:posOffset>
            </wp:positionV>
            <wp:extent cx="1259840" cy="1268730"/>
            <wp:effectExtent l="0" t="0" r="0" b="7620"/>
            <wp:wrapNone/>
            <wp:docPr id="210485083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85083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539F8C65" wp14:editId="00F4DCB1">
                <wp:simplePos x="0" y="0"/>
                <wp:positionH relativeFrom="column">
                  <wp:posOffset>2171700</wp:posOffset>
                </wp:positionH>
                <wp:positionV relativeFrom="paragraph">
                  <wp:posOffset>-110913</wp:posOffset>
                </wp:positionV>
                <wp:extent cx="3600000" cy="800100"/>
                <wp:effectExtent l="0" t="0" r="635" b="0"/>
                <wp:wrapNone/>
                <wp:docPr id="359115962" name="Rectangle 359115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552540" id="Rectangle 359115962" o:spid="_x0000_s1026" style="position:absolute;margin-left:171pt;margin-top:-8.75pt;width:283.45pt;height:63pt;z-index:-25135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" fillcolor="#bdd6ee [1304]" stroked="f" strokeweight="1pt"/>
            </w:pict>
          </mc:Fallback>
        </mc:AlternateContent>
      </w:r>
      <w:r>
        <w:t xml:space="preserve">The </w:t>
      </w:r>
      <w:r w:rsidRPr="00714C16">
        <w:rPr>
          <w:b/>
          <w:bCs/>
        </w:rPr>
        <w:t>future</w:t>
      </w:r>
      <w:r>
        <w:t xml:space="preserve"> is time that has not yet happened.</w:t>
      </w:r>
    </w:p>
    <w:p w14:paraId="380F8DF2" w14:textId="77777777" w:rsidR="00270587" w:rsidRDefault="00270587" w:rsidP="00012ADF"/>
    <w:p w14:paraId="3DFBAFF4" w14:textId="77777777" w:rsidR="00D77E08" w:rsidRDefault="00D77E08" w:rsidP="00012ADF"/>
    <w:p w14:paraId="108CC984" w14:textId="50B84F2C" w:rsidR="00270587" w:rsidRDefault="00B07529" w:rsidP="00270587">
      <w:r>
        <w:rPr>
          <w:noProof/>
        </w:rPr>
        <w:drawing>
          <wp:anchor distT="0" distB="0" distL="114300" distR="114300" simplePos="0" relativeHeight="252092416" behindDoc="0" locked="0" layoutInCell="1" allowOverlap="1" wp14:anchorId="39C57EAD" wp14:editId="03C39A40">
            <wp:simplePos x="0" y="0"/>
            <wp:positionH relativeFrom="column">
              <wp:posOffset>17318</wp:posOffset>
            </wp:positionH>
            <wp:positionV relativeFrom="paragraph">
              <wp:posOffset>-228600</wp:posOffset>
            </wp:positionV>
            <wp:extent cx="1260000" cy="1260000"/>
            <wp:effectExtent l="0" t="0" r="0" b="0"/>
            <wp:wrapNone/>
            <wp:docPr id="689177853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7785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587" w:rsidRPr="0097226C">
        <w:t>Part 2</w:t>
      </w:r>
      <w:r w:rsidR="004E6315">
        <w:t xml:space="preserve"> </w:t>
      </w:r>
      <w:r w:rsidR="00270587">
        <w:t xml:space="preserve">tells you how to give us your feedback. </w:t>
      </w:r>
    </w:p>
    <w:p w14:paraId="041B8FCB" w14:textId="42DBDED2" w:rsidR="00270587" w:rsidRDefault="00270587" w:rsidP="00270587"/>
    <w:p w14:paraId="3068131F" w14:textId="239CC82E" w:rsidR="00270587" w:rsidRDefault="00982426" w:rsidP="00270587">
      <w:r>
        <w:rPr>
          <w:noProof/>
        </w:rPr>
        <w:drawing>
          <wp:anchor distT="0" distB="0" distL="114300" distR="114300" simplePos="0" relativeHeight="251966464" behindDoc="0" locked="0" layoutInCell="1" allowOverlap="1" wp14:anchorId="0FCA36AA" wp14:editId="5DDD0988">
            <wp:simplePos x="0" y="0"/>
            <wp:positionH relativeFrom="column">
              <wp:posOffset>-5022</wp:posOffset>
            </wp:positionH>
            <wp:positionV relativeFrom="paragraph">
              <wp:posOffset>91729</wp:posOffset>
            </wp:positionV>
            <wp:extent cx="1259840" cy="1259840"/>
            <wp:effectExtent l="0" t="0" r="0" b="0"/>
            <wp:wrapNone/>
            <wp:docPr id="19631096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1096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264D4" w14:textId="1410689D" w:rsidR="00270587" w:rsidRPr="00D66CE4" w:rsidRDefault="00270587" w:rsidP="00270587">
      <w:r w:rsidRPr="00D66CE4">
        <w:t>You should</w:t>
      </w:r>
      <w:r w:rsidR="00867D3F">
        <w:t xml:space="preserve"> read</w:t>
      </w:r>
      <w:r w:rsidRPr="00D66CE4">
        <w:t xml:space="preserve"> Part 1</w:t>
      </w:r>
      <w:r w:rsidR="00982426">
        <w:t xml:space="preserve"> first to support you to give us your feedback</w:t>
      </w:r>
      <w:r w:rsidRPr="00D66CE4">
        <w:t xml:space="preserve">. </w:t>
      </w:r>
    </w:p>
    <w:p w14:paraId="45A97225" w14:textId="77777777" w:rsidR="00270587" w:rsidRDefault="00270587" w:rsidP="00012ADF"/>
    <w:p w14:paraId="4AD43088" w14:textId="67BF428B" w:rsidR="008A683F" w:rsidRDefault="008A683F" w:rsidP="00012ADF"/>
    <w:p w14:paraId="45663A66" w14:textId="027C579C" w:rsidR="0094231B" w:rsidRPr="0094231B" w:rsidRDefault="000A5B3A" w:rsidP="00A00DD0">
      <w:pPr>
        <w:spacing w:line="336" w:lineRule="auto"/>
      </w:pPr>
      <w:r w:rsidRPr="000A5B3A">
        <w:rPr>
          <w:noProof/>
        </w:rPr>
        <w:drawing>
          <wp:anchor distT="0" distB="0" distL="114300" distR="114300" simplePos="0" relativeHeight="252111872" behindDoc="0" locked="0" layoutInCell="1" allowOverlap="1" wp14:anchorId="6B69C994" wp14:editId="1AAF9B14">
            <wp:simplePos x="0" y="0"/>
            <wp:positionH relativeFrom="column">
              <wp:posOffset>-3810</wp:posOffset>
            </wp:positionH>
            <wp:positionV relativeFrom="paragraph">
              <wp:posOffset>19050</wp:posOffset>
            </wp:positionV>
            <wp:extent cx="1439545" cy="2044700"/>
            <wp:effectExtent l="19050" t="19050" r="27305" b="12700"/>
            <wp:wrapNone/>
            <wp:docPr id="93101292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1292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044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10D">
        <w:t>You can read</w:t>
      </w:r>
      <w:r w:rsidR="00296F77">
        <w:t xml:space="preserve"> the Easy Read</w:t>
      </w:r>
      <w:r w:rsidR="0045610D">
        <w:t xml:space="preserve"> </w:t>
      </w:r>
      <w:r w:rsidR="00024C8D">
        <w:t xml:space="preserve">Part 1: </w:t>
      </w:r>
      <w:r w:rsidR="00024C8D" w:rsidRPr="00162B19">
        <w:rPr>
          <w:b/>
          <w:bCs/>
        </w:rPr>
        <w:t>Consultation Summary – Draft Mental Health and Wellbeing Strategy 2026 – 20</w:t>
      </w:r>
      <w:r w:rsidR="00B07529" w:rsidRPr="00162B19">
        <w:rPr>
          <w:b/>
          <w:bCs/>
        </w:rPr>
        <w:t>3</w:t>
      </w:r>
      <w:r w:rsidR="00024C8D" w:rsidRPr="00162B19">
        <w:rPr>
          <w:b/>
          <w:bCs/>
        </w:rPr>
        <w:t>6</w:t>
      </w:r>
      <w:r w:rsidR="00024C8D">
        <w:t xml:space="preserve"> </w:t>
      </w:r>
      <w:r w:rsidR="0045610D">
        <w:t>at</w:t>
      </w:r>
      <w:r w:rsidR="00296F77">
        <w:t xml:space="preserve"> this </w:t>
      </w:r>
      <w:r w:rsidR="00296F77" w:rsidRPr="00296F77">
        <w:rPr>
          <w:b/>
          <w:bCs/>
        </w:rPr>
        <w:t>website</w:t>
      </w:r>
      <w:r w:rsidR="0045610D">
        <w:t>:</w:t>
      </w:r>
    </w:p>
    <w:p w14:paraId="1B035099" w14:textId="6937C596" w:rsidR="00277E83" w:rsidRDefault="00277E83" w:rsidP="00A00DD0">
      <w:pPr>
        <w:spacing w:line="336" w:lineRule="auto"/>
      </w:pPr>
    </w:p>
    <w:p w14:paraId="1BA3FAB0" w14:textId="209A2EC1" w:rsidR="00277E83" w:rsidRDefault="00277E83" w:rsidP="00A00DD0">
      <w:pPr>
        <w:spacing w:line="336" w:lineRule="auto"/>
        <w:rPr>
          <w:b/>
          <w:bCs/>
        </w:rPr>
      </w:pPr>
      <w:hyperlink r:id="rId52" w:history="1">
        <w:r w:rsidRPr="00277E83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  <w:r w:rsidRPr="00277E83">
        <w:rPr>
          <w:b/>
          <w:bCs/>
        </w:rPr>
        <w:t xml:space="preserve">  </w:t>
      </w:r>
    </w:p>
    <w:p w14:paraId="5600785B" w14:textId="499128B3" w:rsidR="00277E83" w:rsidRDefault="00277E83" w:rsidP="00A00DD0">
      <w:pPr>
        <w:spacing w:line="336" w:lineRule="auto"/>
        <w:rPr>
          <w:b/>
          <w:bCs/>
        </w:rPr>
      </w:pPr>
    </w:p>
    <w:p w14:paraId="570E3464" w14:textId="5AF0C78F" w:rsidR="00367CB1" w:rsidRDefault="00367CB1" w:rsidP="00367CB1">
      <w:r>
        <w:rPr>
          <w:b/>
          <w:bCs/>
        </w:rPr>
        <w:br w:type="column"/>
      </w:r>
      <w:r>
        <w:rPr>
          <w:noProof/>
        </w:rPr>
        <w:lastRenderedPageBreak/>
        <w:drawing>
          <wp:anchor distT="0" distB="0" distL="114300" distR="114300" simplePos="0" relativeHeight="252169216" behindDoc="0" locked="0" layoutInCell="1" allowOverlap="1" wp14:anchorId="4A0A2092" wp14:editId="6CE14F64">
            <wp:simplePos x="0" y="0"/>
            <wp:positionH relativeFrom="column">
              <wp:posOffset>-114300</wp:posOffset>
            </wp:positionH>
            <wp:positionV relativeFrom="paragraph">
              <wp:posOffset>-228600</wp:posOffset>
            </wp:positionV>
            <wp:extent cx="1440000" cy="1440000"/>
            <wp:effectExtent l="0" t="0" r="0" b="8255"/>
            <wp:wrapNone/>
            <wp:docPr id="1235378342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378342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Information about the draft strategy is also in alternate formats like:</w:t>
      </w:r>
    </w:p>
    <w:p w14:paraId="56FCC854" w14:textId="77777777" w:rsidR="00367CB1" w:rsidRDefault="00367CB1" w:rsidP="00367CB1">
      <w:pPr>
        <w:pStyle w:val="Listtoplevel"/>
      </w:pPr>
      <w:r>
        <w:drawing>
          <wp:anchor distT="0" distB="0" distL="114300" distR="114300" simplePos="0" relativeHeight="252171264" behindDoc="0" locked="0" layoutInCell="1" allowOverlap="1" wp14:anchorId="1B5CCB81" wp14:editId="0EBFBDCE">
            <wp:simplePos x="0" y="0"/>
            <wp:positionH relativeFrom="column">
              <wp:posOffset>0</wp:posOffset>
            </wp:positionH>
            <wp:positionV relativeFrom="paragraph">
              <wp:posOffset>670560</wp:posOffset>
            </wp:positionV>
            <wp:extent cx="1619885" cy="1219835"/>
            <wp:effectExtent l="0" t="0" r="0" b="0"/>
            <wp:wrapNone/>
            <wp:docPr id="3480452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452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Braille</w:t>
      </w:r>
    </w:p>
    <w:p w14:paraId="3A9E1CDA" w14:textId="77777777" w:rsidR="00367CB1" w:rsidRDefault="00367CB1" w:rsidP="00367CB1">
      <w:pPr>
        <w:pStyle w:val="Listtoplevel"/>
      </w:pPr>
      <w:r>
        <w:t xml:space="preserve">New Zealand Sign Language. </w:t>
      </w:r>
    </w:p>
    <w:p w14:paraId="5EC5A4F8" w14:textId="77777777" w:rsidR="00367CB1" w:rsidRDefault="00367CB1" w:rsidP="00367CB1"/>
    <w:p w14:paraId="5F56ACC3" w14:textId="77777777" w:rsidR="00367CB1" w:rsidRDefault="00367CB1" w:rsidP="00367CB1"/>
    <w:p w14:paraId="1B2E998C" w14:textId="77777777" w:rsidR="00367CB1" w:rsidRDefault="00367CB1" w:rsidP="00367CB1">
      <w:r>
        <w:rPr>
          <w:b/>
          <w:bCs/>
          <w:noProof/>
        </w:rPr>
        <w:drawing>
          <wp:anchor distT="0" distB="0" distL="114300" distR="114300" simplePos="0" relativeHeight="252172288" behindDoc="0" locked="0" layoutInCell="1" allowOverlap="1" wp14:anchorId="2E1C5E70" wp14:editId="6BCF676D">
            <wp:simplePos x="0" y="0"/>
            <wp:positionH relativeFrom="column">
              <wp:posOffset>-19050</wp:posOffset>
            </wp:positionH>
            <wp:positionV relativeFrom="paragraph">
              <wp:posOffset>346075</wp:posOffset>
            </wp:positionV>
            <wp:extent cx="1440000" cy="1440000"/>
            <wp:effectExtent l="0" t="0" r="8255" b="0"/>
            <wp:wrapNone/>
            <wp:docPr id="148973450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73450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To view the alternate formats go to our </w:t>
      </w:r>
      <w:r w:rsidRPr="00A14D58">
        <w:rPr>
          <w:b/>
          <w:bCs/>
        </w:rPr>
        <w:t>website</w:t>
      </w:r>
      <w:r>
        <w:t xml:space="preserve"> at: </w:t>
      </w:r>
    </w:p>
    <w:p w14:paraId="65C54821" w14:textId="77777777" w:rsidR="00367CB1" w:rsidRPr="00E65666" w:rsidRDefault="00367CB1" w:rsidP="00367CB1"/>
    <w:p w14:paraId="5C6D03A3" w14:textId="32D3C872" w:rsidR="00367CB1" w:rsidRPr="00E65666" w:rsidRDefault="00E65666" w:rsidP="00367CB1">
      <w:pPr>
        <w:rPr>
          <w:b/>
          <w:bCs/>
        </w:rPr>
      </w:pPr>
      <w:hyperlink r:id="rId56" w:history="1">
        <w:r w:rsidRPr="00E65666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</w:p>
    <w:p w14:paraId="5D316266" w14:textId="77777777" w:rsidR="00367CB1" w:rsidRPr="00E65666" w:rsidRDefault="00367CB1" w:rsidP="00367CB1"/>
    <w:p w14:paraId="4A98C942" w14:textId="77777777" w:rsidR="00367CB1" w:rsidRDefault="00367CB1" w:rsidP="00367CB1">
      <w:pPr>
        <w:rPr>
          <w:noProof/>
        </w:rPr>
      </w:pPr>
    </w:p>
    <w:p w14:paraId="626DB986" w14:textId="77777777" w:rsidR="00367CB1" w:rsidRDefault="00367CB1" w:rsidP="00367CB1">
      <w:r>
        <w:rPr>
          <w:noProof/>
        </w:rPr>
        <w:drawing>
          <wp:anchor distT="0" distB="0" distL="114300" distR="114300" simplePos="0" relativeHeight="252170240" behindDoc="0" locked="0" layoutInCell="1" allowOverlap="1" wp14:anchorId="210766F4" wp14:editId="1F71CCED">
            <wp:simplePos x="0" y="0"/>
            <wp:positionH relativeFrom="column">
              <wp:posOffset>683</wp:posOffset>
            </wp:positionH>
            <wp:positionV relativeFrom="paragraph">
              <wp:posOffset>71755</wp:posOffset>
            </wp:positionV>
            <wp:extent cx="1620000" cy="1237590"/>
            <wp:effectExtent l="0" t="0" r="0" b="1270"/>
            <wp:wrapNone/>
            <wp:docPr id="174876202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76202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3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Information about the draft strategy is also in different languages at this </w:t>
      </w:r>
      <w:r w:rsidRPr="008F40EA">
        <w:rPr>
          <w:b/>
          <w:bCs/>
        </w:rPr>
        <w:t>website</w:t>
      </w:r>
      <w:r>
        <w:t>:</w:t>
      </w:r>
    </w:p>
    <w:p w14:paraId="26732DA3" w14:textId="77777777" w:rsidR="00367CB1" w:rsidRPr="00E65666" w:rsidRDefault="00367CB1" w:rsidP="00367CB1">
      <w:pPr>
        <w:ind w:left="3420"/>
      </w:pPr>
    </w:p>
    <w:p w14:paraId="2BAA8588" w14:textId="0D35C97D" w:rsidR="00367CB1" w:rsidRPr="00E65666" w:rsidRDefault="00E65666" w:rsidP="00367CB1">
      <w:hyperlink r:id="rId58" w:history="1">
        <w:r w:rsidRPr="00E65666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</w:p>
    <w:p w14:paraId="60D33DB5" w14:textId="47D1788A" w:rsidR="00277E83" w:rsidRPr="00E65666" w:rsidRDefault="00277E83" w:rsidP="00A00DD0">
      <w:pPr>
        <w:spacing w:line="336" w:lineRule="auto"/>
        <w:rPr>
          <w:b/>
          <w:bCs/>
        </w:rPr>
      </w:pPr>
    </w:p>
    <w:p w14:paraId="18A548C6" w14:textId="7FA474EC" w:rsidR="00277E83" w:rsidRDefault="003F4FD6" w:rsidP="00A00DD0">
      <w:pPr>
        <w:spacing w:line="336" w:lineRule="auto"/>
      </w:pPr>
      <w:r>
        <w:br w:type="column"/>
      </w:r>
      <w:r w:rsidR="008D28D7">
        <w:rPr>
          <w:noProof/>
        </w:rPr>
        <w:lastRenderedPageBreak/>
        <w:drawing>
          <wp:anchor distT="0" distB="0" distL="114300" distR="114300" simplePos="0" relativeHeight="251968512" behindDoc="0" locked="0" layoutInCell="1" allowOverlap="1" wp14:anchorId="0BE2E734" wp14:editId="2E30C13B">
            <wp:simplePos x="0" y="0"/>
            <wp:positionH relativeFrom="column">
              <wp:posOffset>-57785</wp:posOffset>
            </wp:positionH>
            <wp:positionV relativeFrom="paragraph">
              <wp:posOffset>-73660</wp:posOffset>
            </wp:positionV>
            <wp:extent cx="1440000" cy="1440000"/>
            <wp:effectExtent l="0" t="0" r="8255" b="0"/>
            <wp:wrapNone/>
            <wp:docPr id="442360576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60576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E83">
        <w:t xml:space="preserve">You can find the full </w:t>
      </w:r>
      <w:r w:rsidR="002A0F6B">
        <w:t xml:space="preserve">draft strategy </w:t>
      </w:r>
      <w:r w:rsidR="00277E83">
        <w:t xml:space="preserve">on this </w:t>
      </w:r>
      <w:r w:rsidR="00277E83">
        <w:rPr>
          <w:b/>
          <w:bCs/>
        </w:rPr>
        <w:t>website</w:t>
      </w:r>
      <w:r w:rsidR="00277E83">
        <w:t>:</w:t>
      </w:r>
    </w:p>
    <w:p w14:paraId="5B9F716B" w14:textId="0ECEF4A9" w:rsidR="00277E83" w:rsidRDefault="00277E83" w:rsidP="00A00DD0">
      <w:pPr>
        <w:spacing w:line="336" w:lineRule="auto"/>
      </w:pPr>
    </w:p>
    <w:p w14:paraId="348CA241" w14:textId="30E1C235" w:rsidR="00277E83" w:rsidRPr="00277E83" w:rsidRDefault="00277E83" w:rsidP="00A00DD0">
      <w:pPr>
        <w:spacing w:line="336" w:lineRule="auto"/>
        <w:rPr>
          <w:b/>
          <w:bCs/>
        </w:rPr>
      </w:pPr>
      <w:hyperlink r:id="rId60" w:history="1">
        <w:r w:rsidRPr="00277E83">
          <w:rPr>
            <w:rStyle w:val="Hyperlink"/>
            <w:b/>
            <w:bCs/>
            <w:color w:val="auto"/>
            <w:u w:val="none"/>
          </w:rPr>
          <w:t>https://tinyurl.com/38tjk4rv</w:t>
        </w:r>
      </w:hyperlink>
      <w:r w:rsidRPr="00277E83">
        <w:rPr>
          <w:b/>
          <w:bCs/>
        </w:rPr>
        <w:t xml:space="preserve"> </w:t>
      </w:r>
    </w:p>
    <w:p w14:paraId="7624A4DD" w14:textId="7C32448B" w:rsidR="00370DFB" w:rsidRDefault="005643F7" w:rsidP="00A00DD0">
      <w:pPr>
        <w:spacing w:line="336" w:lineRule="auto"/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2FE81727" wp14:editId="77C07AB7">
            <wp:simplePos x="0" y="0"/>
            <wp:positionH relativeFrom="column">
              <wp:posOffset>-7620</wp:posOffset>
            </wp:positionH>
            <wp:positionV relativeFrom="paragraph">
              <wp:posOffset>285750</wp:posOffset>
            </wp:positionV>
            <wp:extent cx="1028700" cy="1317625"/>
            <wp:effectExtent l="0" t="0" r="0" b="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Not Easy Read.png"/>
                    <pic:cNvPicPr/>
                  </pic:nvPicPr>
                  <pic:blipFill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600D5" w14:textId="253A0ABF" w:rsidR="00277E83" w:rsidRDefault="00277E83" w:rsidP="00A00DD0">
      <w:pPr>
        <w:spacing w:line="336" w:lineRule="auto"/>
      </w:pPr>
    </w:p>
    <w:p w14:paraId="58DB37B7" w14:textId="7C058E55" w:rsidR="00EF4A04" w:rsidRDefault="00277E83" w:rsidP="00A00DD0">
      <w:pPr>
        <w:spacing w:line="336" w:lineRule="auto"/>
      </w:pPr>
      <w:r>
        <w:t xml:space="preserve">The full </w:t>
      </w:r>
      <w:r w:rsidR="002A0F6B">
        <w:t xml:space="preserve">draft strategy </w:t>
      </w:r>
      <w:r>
        <w:t xml:space="preserve">is </w:t>
      </w:r>
      <w:r>
        <w:rPr>
          <w:b/>
          <w:bCs/>
        </w:rPr>
        <w:t>not</w:t>
      </w:r>
      <w:r>
        <w:t xml:space="preserve"> in Easy Read.</w:t>
      </w:r>
    </w:p>
    <w:p w14:paraId="13277163" w14:textId="12E1DE77" w:rsidR="002A0F6B" w:rsidRDefault="002A0F6B" w:rsidP="00A00DD0">
      <w:pPr>
        <w:spacing w:line="336" w:lineRule="auto"/>
      </w:pPr>
    </w:p>
    <w:p w14:paraId="7E202A6F" w14:textId="584FF34B" w:rsidR="002A0F6B" w:rsidRDefault="002A0F6B" w:rsidP="00A00DD0">
      <w:pPr>
        <w:spacing w:line="336" w:lineRule="auto"/>
      </w:pPr>
    </w:p>
    <w:p w14:paraId="3B632CBF" w14:textId="0E3576D1" w:rsidR="002A0F6B" w:rsidRDefault="00296F77" w:rsidP="00A00DD0">
      <w:pPr>
        <w:spacing w:line="336" w:lineRule="auto"/>
      </w:pPr>
      <w:r>
        <w:rPr>
          <w:noProof/>
          <w:lang w:eastAsia="en-GB"/>
        </w:rPr>
        <w:drawing>
          <wp:anchor distT="0" distB="0" distL="114300" distR="114300" simplePos="0" relativeHeight="251879424" behindDoc="0" locked="0" layoutInCell="1" allowOverlap="1" wp14:anchorId="06A7DD12" wp14:editId="46F9C9D3">
            <wp:simplePos x="0" y="0"/>
            <wp:positionH relativeFrom="margin">
              <wp:posOffset>-145415</wp:posOffset>
            </wp:positionH>
            <wp:positionV relativeFrom="paragraph">
              <wp:posOffset>-117475</wp:posOffset>
            </wp:positionV>
            <wp:extent cx="1620000" cy="765420"/>
            <wp:effectExtent l="0" t="0" r="0" b="0"/>
            <wp:wrapNone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6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F6B">
        <w:t xml:space="preserve">The </w:t>
      </w:r>
      <w:r w:rsidR="002A0F6B">
        <w:rPr>
          <w:b/>
          <w:bCs/>
        </w:rPr>
        <w:t xml:space="preserve">Ministry of Health – </w:t>
      </w:r>
      <w:proofErr w:type="spellStart"/>
      <w:r w:rsidR="002A0F6B">
        <w:rPr>
          <w:b/>
          <w:bCs/>
        </w:rPr>
        <w:t>Manatū</w:t>
      </w:r>
      <w:proofErr w:type="spellEnd"/>
      <w:r w:rsidR="002A0F6B">
        <w:rPr>
          <w:b/>
          <w:bCs/>
        </w:rPr>
        <w:t xml:space="preserve"> Hauora</w:t>
      </w:r>
      <w:r w:rsidR="002A0F6B">
        <w:t xml:space="preserve"> wrote the draft strategy.</w:t>
      </w:r>
    </w:p>
    <w:p w14:paraId="66B86A0F" w14:textId="77777777" w:rsidR="002A0F6B" w:rsidRDefault="002A0F6B" w:rsidP="00A00DD0">
      <w:pPr>
        <w:spacing w:line="336" w:lineRule="auto"/>
      </w:pPr>
    </w:p>
    <w:p w14:paraId="4BC9B703" w14:textId="6F8FB338" w:rsidR="002A0F6B" w:rsidRDefault="00A5412B" w:rsidP="00A00DD0">
      <w:pPr>
        <w:spacing w:line="336" w:lineRule="auto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08D64949" wp14:editId="57F8F935">
                <wp:simplePos x="0" y="0"/>
                <wp:positionH relativeFrom="margin">
                  <wp:posOffset>2171700</wp:posOffset>
                </wp:positionH>
                <wp:positionV relativeFrom="paragraph">
                  <wp:posOffset>201930</wp:posOffset>
                </wp:positionV>
                <wp:extent cx="3600000" cy="1844040"/>
                <wp:effectExtent l="0" t="0" r="635" b="381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440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76261" id="Rectangle 6" o:spid="_x0000_s1026" alt="&quot;&quot;" style="position:absolute;margin-left:171pt;margin-top:15.9pt;width:283.45pt;height:145.2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0CB8FF13" w14:textId="3FAE09A7" w:rsidR="002A0F6B" w:rsidRDefault="009340AE" w:rsidP="00A00DD0">
      <w:pPr>
        <w:spacing w:line="336" w:lineRule="auto"/>
      </w:pPr>
      <w:r>
        <w:rPr>
          <w:noProof/>
        </w:rPr>
        <w:drawing>
          <wp:anchor distT="0" distB="0" distL="114300" distR="114300" simplePos="0" relativeHeight="251881472" behindDoc="0" locked="0" layoutInCell="1" allowOverlap="1" wp14:anchorId="3F34EBC4" wp14:editId="1935FB63">
            <wp:simplePos x="0" y="0"/>
            <wp:positionH relativeFrom="column">
              <wp:posOffset>0</wp:posOffset>
            </wp:positionH>
            <wp:positionV relativeFrom="paragraph">
              <wp:posOffset>117475</wp:posOffset>
            </wp:positionV>
            <wp:extent cx="1620000" cy="1250986"/>
            <wp:effectExtent l="0" t="0" r="0" b="0"/>
            <wp:wrapNone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tor appointment health questions concern.png"/>
                    <pic:cNvPicPr/>
                  </pic:nvPicPr>
                  <pic:blipFill>
                    <a:blip r:embed="rId6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0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F6B">
        <w:t xml:space="preserve">The </w:t>
      </w:r>
      <w:r w:rsidR="002A0F6B">
        <w:rPr>
          <w:b/>
          <w:bCs/>
        </w:rPr>
        <w:t xml:space="preserve">Ministry of Health – </w:t>
      </w:r>
      <w:proofErr w:type="spellStart"/>
      <w:r w:rsidR="002A0F6B">
        <w:rPr>
          <w:b/>
          <w:bCs/>
        </w:rPr>
        <w:t>Manatū</w:t>
      </w:r>
      <w:proofErr w:type="spellEnd"/>
      <w:r w:rsidR="002A0F6B">
        <w:rPr>
          <w:b/>
          <w:bCs/>
        </w:rPr>
        <w:t xml:space="preserve"> Hauora</w:t>
      </w:r>
      <w:r w:rsidR="002A0F6B">
        <w:t xml:space="preserve"> is the part of the </w:t>
      </w:r>
      <w:r w:rsidR="00A5412B">
        <w:br/>
      </w:r>
      <w:r w:rsidR="002A0F6B">
        <w:t>Government in charge of making sure everyone in Aotearoa New Zealand can be healthy.</w:t>
      </w:r>
    </w:p>
    <w:p w14:paraId="5047E3DF" w14:textId="77777777" w:rsidR="00253A9B" w:rsidRDefault="00253A9B" w:rsidP="007A195F"/>
    <w:p w14:paraId="695C7A53" w14:textId="5780D933" w:rsidR="00B91983" w:rsidRDefault="00533AD6" w:rsidP="00B91983">
      <w:r>
        <w:rPr>
          <w:b/>
          <w:bCs/>
          <w:noProof/>
        </w:rPr>
        <w:drawing>
          <wp:anchor distT="0" distB="0" distL="114300" distR="114300" simplePos="0" relativeHeight="252095488" behindDoc="0" locked="0" layoutInCell="1" allowOverlap="1" wp14:anchorId="3D9DE1D0" wp14:editId="7F31166B">
            <wp:simplePos x="0" y="0"/>
            <wp:positionH relativeFrom="column">
              <wp:posOffset>-22860</wp:posOffset>
            </wp:positionH>
            <wp:positionV relativeFrom="paragraph">
              <wp:posOffset>263205</wp:posOffset>
            </wp:positionV>
            <wp:extent cx="1440000" cy="1179888"/>
            <wp:effectExtent l="0" t="0" r="8255" b="1270"/>
            <wp:wrapNone/>
            <wp:docPr id="90226075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951389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983" w:rsidRPr="00EC498A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094464" behindDoc="1" locked="0" layoutInCell="1" allowOverlap="1" wp14:anchorId="4F38DA21" wp14:editId="3612B5B6">
                <wp:simplePos x="0" y="0"/>
                <wp:positionH relativeFrom="column">
                  <wp:posOffset>2188845</wp:posOffset>
                </wp:positionH>
                <wp:positionV relativeFrom="paragraph">
                  <wp:posOffset>238125</wp:posOffset>
                </wp:positionV>
                <wp:extent cx="3600000" cy="1267691"/>
                <wp:effectExtent l="0" t="0" r="635" b="8890"/>
                <wp:wrapNone/>
                <wp:docPr id="1329882817" name="Rectangle 13298828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26769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32F059" id="Rectangle 1329882817" o:spid="_x0000_s1026" alt="&quot;&quot;" style="position:absolute;margin-left:172.35pt;margin-top:18.75pt;width:283.45pt;height:99.8pt;z-index:-2512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" fillcolor="#ffe599 [1303]" stroked="f" strokeweight="1pt"/>
            </w:pict>
          </mc:Fallback>
        </mc:AlternateContent>
      </w:r>
    </w:p>
    <w:p w14:paraId="1BCDC342" w14:textId="7A154AA1" w:rsidR="00B91983" w:rsidRDefault="00B91983" w:rsidP="00D70D7D">
      <w:pPr>
        <w:ind w:right="-46"/>
      </w:pPr>
      <w:r>
        <w:t xml:space="preserve">When you see the words </w:t>
      </w:r>
      <w:r w:rsidRPr="006A4290">
        <w:rPr>
          <w:b/>
          <w:bCs/>
        </w:rPr>
        <w:t>we</w:t>
      </w:r>
      <w:r>
        <w:t xml:space="preserve"> / </w:t>
      </w:r>
      <w:r w:rsidRPr="006A4290">
        <w:rPr>
          <w:b/>
          <w:bCs/>
        </w:rPr>
        <w:t>us</w:t>
      </w:r>
      <w:r>
        <w:t xml:space="preserve"> </w:t>
      </w:r>
      <w:r>
        <w:br/>
        <w:t xml:space="preserve">/ </w:t>
      </w:r>
      <w:r w:rsidRPr="006A4290">
        <w:rPr>
          <w:b/>
          <w:bCs/>
        </w:rPr>
        <w:t>our</w:t>
      </w:r>
      <w:r>
        <w:t xml:space="preserve"> it means the Ministry of Health </w:t>
      </w:r>
      <w:r>
        <w:rPr>
          <w:b/>
          <w:bCs/>
        </w:rPr>
        <w:t>–</w:t>
      </w:r>
      <w:r>
        <w:t xml:space="preserve"> </w:t>
      </w:r>
      <w:proofErr w:type="spellStart"/>
      <w:r w:rsidRPr="00B91983">
        <w:t>Manatū</w:t>
      </w:r>
      <w:proofErr w:type="spellEnd"/>
      <w:r w:rsidRPr="00B91983">
        <w:t xml:space="preserve"> Hauora</w:t>
      </w:r>
      <w:r>
        <w:t>.</w:t>
      </w:r>
    </w:p>
    <w:p w14:paraId="3FC86D2E" w14:textId="5FB8BCB6" w:rsidR="00B91983" w:rsidRDefault="00B91983" w:rsidP="00B91983"/>
    <w:p w14:paraId="534FD285" w14:textId="06387B18" w:rsidR="00253A9B" w:rsidRDefault="00253A9B" w:rsidP="007A195F"/>
    <w:p w14:paraId="301E22A4" w14:textId="2F55CBE5" w:rsidR="002A0F6B" w:rsidRDefault="005643F7" w:rsidP="007A195F"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2738B7DF" wp14:editId="71E87DDA">
            <wp:simplePos x="0" y="0"/>
            <wp:positionH relativeFrom="column">
              <wp:posOffset>111760</wp:posOffset>
            </wp:positionH>
            <wp:positionV relativeFrom="paragraph">
              <wp:posOffset>-2540</wp:posOffset>
            </wp:positionV>
            <wp:extent cx="1620000" cy="1829031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eedback good bad.jpg"/>
                    <pic:cNvPicPr/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29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1983">
        <w:t>We want to hear your</w:t>
      </w:r>
      <w:r w:rsidR="002A0F6B">
        <w:t xml:space="preserve"> </w:t>
      </w:r>
      <w:r w:rsidR="002A0F6B">
        <w:rPr>
          <w:b/>
          <w:bCs/>
        </w:rPr>
        <w:t xml:space="preserve">feedback </w:t>
      </w:r>
      <w:r w:rsidR="002A0F6B">
        <w:t>about the draft strategy.</w:t>
      </w:r>
    </w:p>
    <w:p w14:paraId="6A1F0B9E" w14:textId="0F563C1D" w:rsidR="002A0F6B" w:rsidRDefault="002A0F6B" w:rsidP="002A0F6B"/>
    <w:p w14:paraId="2B602A11" w14:textId="578FBC2F" w:rsidR="00296F77" w:rsidRDefault="00B91983" w:rsidP="002A0F6B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126AC315" wp14:editId="057D5C92">
                <wp:simplePos x="0" y="0"/>
                <wp:positionH relativeFrom="margin">
                  <wp:posOffset>2285827</wp:posOffset>
                </wp:positionH>
                <wp:positionV relativeFrom="paragraph">
                  <wp:posOffset>235585</wp:posOffset>
                </wp:positionV>
                <wp:extent cx="3600000" cy="858982"/>
                <wp:effectExtent l="0" t="0" r="635" b="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5898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D0A4E" id="Rectangle 8" o:spid="_x0000_s1026" alt="&quot;&quot;" style="position:absolute;margin-left:180pt;margin-top:18.55pt;width:283.45pt;height:67.6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</w:p>
    <w:p w14:paraId="440DAE06" w14:textId="48A2F9CB" w:rsidR="002A0F6B" w:rsidRDefault="002A0F6B" w:rsidP="002A0F6B">
      <w:r>
        <w:t xml:space="preserve">Here </w:t>
      </w:r>
      <w:r>
        <w:rPr>
          <w:b/>
          <w:bCs/>
        </w:rPr>
        <w:t>feedback</w:t>
      </w:r>
      <w:r>
        <w:t xml:space="preserve"> means telling </w:t>
      </w:r>
      <w:r w:rsidR="00B91983">
        <w:t>us</w:t>
      </w:r>
      <w:r>
        <w:t xml:space="preserve"> what you think about the draft strategy.</w:t>
      </w:r>
      <w:r w:rsidR="00A5412B" w:rsidRPr="00A5412B">
        <w:rPr>
          <w:noProof/>
          <w:lang w:val="en-NZ" w:eastAsia="en-NZ"/>
        </w:rPr>
        <w:t xml:space="preserve"> </w:t>
      </w:r>
    </w:p>
    <w:p w14:paraId="044EC267" w14:textId="62C617A8" w:rsidR="002A0F6B" w:rsidRDefault="002A0F6B" w:rsidP="00E6353B"/>
    <w:p w14:paraId="68B2D1FF" w14:textId="77777777" w:rsidR="00850955" w:rsidRDefault="00850955" w:rsidP="00850955"/>
    <w:p w14:paraId="6B8AB534" w14:textId="6485CCCD" w:rsidR="002A0F6B" w:rsidRDefault="0094231B" w:rsidP="00E6353B">
      <w:r>
        <w:rPr>
          <w:noProof/>
        </w:rPr>
        <w:drawing>
          <wp:anchor distT="0" distB="0" distL="114300" distR="114300" simplePos="0" relativeHeight="251888640" behindDoc="0" locked="0" layoutInCell="1" allowOverlap="1" wp14:anchorId="74E35EDF" wp14:editId="67517B03">
            <wp:simplePos x="0" y="0"/>
            <wp:positionH relativeFrom="column">
              <wp:posOffset>12700</wp:posOffset>
            </wp:positionH>
            <wp:positionV relativeFrom="paragraph">
              <wp:posOffset>-58</wp:posOffset>
            </wp:positionV>
            <wp:extent cx="1828800" cy="1828800"/>
            <wp:effectExtent l="0" t="0" r="0" b="0"/>
            <wp:wrapNone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ecision decid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955">
        <w:t>We</w:t>
      </w:r>
      <w:r w:rsidR="002A0F6B">
        <w:t xml:space="preserve"> want to hear what you think</w:t>
      </w:r>
      <w:r w:rsidR="009508BC" w:rsidRPr="009508BC">
        <w:t xml:space="preserve"> </w:t>
      </w:r>
      <w:r w:rsidR="009508BC">
        <w:t>about</w:t>
      </w:r>
      <w:r w:rsidR="002A0F6B">
        <w:t>:</w:t>
      </w:r>
    </w:p>
    <w:p w14:paraId="5D08C454" w14:textId="7739C03A" w:rsidR="002A0F6B" w:rsidRDefault="002A0F6B" w:rsidP="002A0F6B">
      <w:pPr>
        <w:pStyle w:val="Listtoplevel"/>
      </w:pPr>
      <w:r>
        <w:t>the draft strategy</w:t>
      </w:r>
    </w:p>
    <w:p w14:paraId="60F94886" w14:textId="6B6603BE" w:rsidR="002A0F6B" w:rsidRDefault="0043594F" w:rsidP="002A0F6B">
      <w:pPr>
        <w:pStyle w:val="Listtoplevel"/>
      </w:pPr>
      <w:r>
        <w:t>what</w:t>
      </w:r>
      <w:r w:rsidR="009508BC">
        <w:t xml:space="preserve"> </w:t>
      </w:r>
      <w:r w:rsidR="00850955">
        <w:t>we</w:t>
      </w:r>
      <w:r w:rsidR="002A0F6B">
        <w:t xml:space="preserve"> need to do to make the things in the draft strategy happen.</w:t>
      </w:r>
    </w:p>
    <w:p w14:paraId="7E33BBAC" w14:textId="77777777" w:rsidR="00850955" w:rsidRDefault="00850955" w:rsidP="002A0F6B"/>
    <w:p w14:paraId="05281F7A" w14:textId="4D57A36F" w:rsidR="002A0F6B" w:rsidRDefault="0094231B" w:rsidP="002A0F6B">
      <w:r>
        <w:rPr>
          <w:noProof/>
        </w:rPr>
        <w:drawing>
          <wp:anchor distT="0" distB="0" distL="114300" distR="114300" simplePos="0" relativeHeight="251889664" behindDoc="0" locked="0" layoutInCell="1" allowOverlap="1" wp14:anchorId="58CF35F9" wp14:editId="5E976AC9">
            <wp:simplePos x="0" y="0"/>
            <wp:positionH relativeFrom="column">
              <wp:posOffset>12700</wp:posOffset>
            </wp:positionH>
            <wp:positionV relativeFrom="paragraph">
              <wp:posOffset>122613</wp:posOffset>
            </wp:positionV>
            <wp:extent cx="1600200" cy="1600200"/>
            <wp:effectExtent l="0" t="0" r="0" b="0"/>
            <wp:wrapNone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earch Participants group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BBE6F" w14:textId="6E26759C" w:rsidR="002A0F6B" w:rsidRDefault="00850955" w:rsidP="002A0F6B">
      <w:r>
        <w:t>We</w:t>
      </w:r>
      <w:r w:rsidR="002A0F6B">
        <w:t xml:space="preserve"> want to hear from lots of different people </w:t>
      </w:r>
      <w:r w:rsidR="00E06C35">
        <w:t>to</w:t>
      </w:r>
      <w:r w:rsidR="002A0F6B">
        <w:t xml:space="preserve"> make sure the strategy will work for everyone.</w:t>
      </w:r>
    </w:p>
    <w:p w14:paraId="21C621E4" w14:textId="17CBCB7F" w:rsidR="00A14982" w:rsidRDefault="00A14982" w:rsidP="002A0F6B"/>
    <w:p w14:paraId="10C00439" w14:textId="3C6C0F19" w:rsidR="00253A9B" w:rsidRDefault="00253A9B" w:rsidP="002A0F6B"/>
    <w:p w14:paraId="3461748D" w14:textId="0BF6B68D" w:rsidR="0086326E" w:rsidRDefault="00533AD6" w:rsidP="0086326E">
      <w:r>
        <w:br w:type="column"/>
      </w:r>
      <w:r w:rsidR="00CF43B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5A967348" wp14:editId="14D8DCB3">
                <wp:simplePos x="0" y="0"/>
                <wp:positionH relativeFrom="column">
                  <wp:posOffset>15240</wp:posOffset>
                </wp:positionH>
                <wp:positionV relativeFrom="paragraph">
                  <wp:posOffset>60960</wp:posOffset>
                </wp:positionV>
                <wp:extent cx="1603375" cy="757555"/>
                <wp:effectExtent l="0" t="0" r="0" b="4445"/>
                <wp:wrapNone/>
                <wp:docPr id="1509509235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375" cy="757555"/>
                          <a:chOff x="0" y="0"/>
                          <a:chExt cx="1603375" cy="757555"/>
                        </a:xfrm>
                      </wpg:grpSpPr>
                      <pic:pic xmlns:pic="http://schemas.openxmlformats.org/drawingml/2006/picture">
                        <pic:nvPicPr>
                          <pic:cNvPr id="38577640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557809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8C7B21" id="Group 14" o:spid="_x0000_s1026" alt="&quot;&quot;" style="position:absolute;margin-left:1.2pt;margin-top:4.8pt;width:126.25pt;height:59.65pt;z-index:251970560" coordsize="16033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">
                <v:shape id="Picture 10" o:spid="_x0000_s1027" type="#_x0000_t75" style="position:absolute;top:381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">
                  <v:imagedata r:id="rId70" o:title=""/>
                </v:shape>
                <v:shape id="Picture 11" o:spid="_x0000_s1028" type="#_x0000_t75" style="position:absolute;left:8839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">
                  <v:imagedata r:id="rId71" o:title=""/>
                </v:shape>
              </v:group>
            </w:pict>
          </mc:Fallback>
        </mc:AlternateContent>
      </w:r>
      <w:r w:rsidR="0086326E">
        <w:t>You can have your say from:</w:t>
      </w:r>
    </w:p>
    <w:p w14:paraId="19C123A3" w14:textId="7E191C87" w:rsidR="0086326E" w:rsidRDefault="0086326E" w:rsidP="0086326E">
      <w:pPr>
        <w:pStyle w:val="Listtoplevel"/>
      </w:pPr>
      <w:r>
        <w:t xml:space="preserve">8 April 2026 </w:t>
      </w:r>
    </w:p>
    <w:p w14:paraId="2180D299" w14:textId="7958D229" w:rsidR="0086326E" w:rsidRDefault="00CF43B2" w:rsidP="0086326E">
      <w:pPr>
        <w:pStyle w:val="Listtoplevel"/>
        <w:numPr>
          <w:ilvl w:val="0"/>
          <w:numId w:val="0"/>
        </w:numPr>
        <w:ind w:left="4253"/>
      </w:pPr>
      <w: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7533681B" wp14:editId="052C7032">
                <wp:simplePos x="0" y="0"/>
                <wp:positionH relativeFrom="column">
                  <wp:posOffset>68580</wp:posOffset>
                </wp:positionH>
                <wp:positionV relativeFrom="paragraph">
                  <wp:posOffset>352425</wp:posOffset>
                </wp:positionV>
                <wp:extent cx="1565275" cy="727075"/>
                <wp:effectExtent l="0" t="0" r="0" b="0"/>
                <wp:wrapNone/>
                <wp:docPr id="819361804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275" cy="727075"/>
                          <a:chOff x="0" y="0"/>
                          <a:chExt cx="1565275" cy="727075"/>
                        </a:xfrm>
                      </wpg:grpSpPr>
                      <pic:pic xmlns:pic="http://schemas.openxmlformats.org/drawingml/2006/picture">
                        <pic:nvPicPr>
                          <pic:cNvPr id="205105866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58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648938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8DB8F3" id="Group 13" o:spid="_x0000_s1026" alt="&quot;&quot;" style="position:absolute;margin-left:5.4pt;margin-top:27.75pt;width:123.25pt;height:57.25pt;z-index:251971584" coordsize="15652,7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">
                <v:shape id="Picture 11" o:spid="_x0000_s1027" type="#_x0000_t75" style="position:absolute;left:8458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">
                  <v:imagedata r:id="rId71" o:title=""/>
                </v:shape>
                <v:shape id="Picture 12" o:spid="_x0000_s1028" type="#_x0000_t75" style="position:absolute;top:76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">
                  <v:imagedata r:id="rId73" o:title=""/>
                </v:shape>
              </v:group>
            </w:pict>
          </mc:Fallback>
        </mc:AlternateContent>
      </w:r>
      <w:r w:rsidR="0086326E">
        <w:t>to</w:t>
      </w:r>
    </w:p>
    <w:p w14:paraId="661BFBC4" w14:textId="4034127F" w:rsidR="0086326E" w:rsidRDefault="0086326E" w:rsidP="0086326E">
      <w:pPr>
        <w:pStyle w:val="Listtoplevel"/>
      </w:pPr>
      <w:r>
        <w:t>18 May 2026.</w:t>
      </w:r>
    </w:p>
    <w:p w14:paraId="30C84AFA" w14:textId="499EE5B2" w:rsidR="0023727C" w:rsidRDefault="0023727C" w:rsidP="0023727C"/>
    <w:p w14:paraId="2C768DF8" w14:textId="77777777" w:rsidR="00CF43B2" w:rsidRDefault="00CF43B2" w:rsidP="0023727C"/>
    <w:p w14:paraId="56A2D5AB" w14:textId="65A2FD90" w:rsidR="007B6CCB" w:rsidRDefault="00850955" w:rsidP="0023727C">
      <w:r>
        <w:rPr>
          <w:noProof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1BFCE04D" wp14:editId="6D021D56">
                <wp:simplePos x="0" y="0"/>
                <wp:positionH relativeFrom="column">
                  <wp:posOffset>30480</wp:posOffset>
                </wp:positionH>
                <wp:positionV relativeFrom="paragraph">
                  <wp:posOffset>-114935</wp:posOffset>
                </wp:positionV>
                <wp:extent cx="1619885" cy="1219200"/>
                <wp:effectExtent l="0" t="0" r="0" b="0"/>
                <wp:wrapNone/>
                <wp:docPr id="935364413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19200"/>
                          <a:chOff x="0" y="0"/>
                          <a:chExt cx="1619885" cy="1219200"/>
                        </a:xfrm>
                      </wpg:grpSpPr>
                      <pic:pic xmlns:pic="http://schemas.openxmlformats.org/drawingml/2006/picture">
                        <pic:nvPicPr>
                          <pic:cNvPr id="2107766390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4300"/>
                            <a:ext cx="1619885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181676" name="Arrow: Curved Down 14"/>
                        <wps:cNvSpPr/>
                        <wps:spPr>
                          <a:xfrm>
                            <a:off x="426720" y="0"/>
                            <a:ext cx="800100" cy="457200"/>
                          </a:xfrm>
                          <a:prstGeom prst="curvedDow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365E3" id="Group 15" o:spid="_x0000_s1026" alt="&quot;&quot;" style="position:absolute;margin-left:2.4pt;margin-top:-9.05pt;width:127.55pt;height:96pt;z-index:251974656" coordsize="16198,12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">
                <v:shape id="Picture 13" o:spid="_x0000_s1027" type="#_x0000_t75" style="position:absolute;top:1143;width:16198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">
                  <v:imagedata r:id="rId75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14" o:spid="_x0000_s1028" type="#_x0000_t105" style="position:absolute;left:4267;width:8001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" adj="15429,20057,16200" fillcolor="#c00000" stroked="f" strokeweight="1pt"/>
              </v:group>
            </w:pict>
          </mc:Fallback>
        </mc:AlternateContent>
      </w:r>
      <w:r w:rsidR="0023727C">
        <w:t xml:space="preserve">Go to </w:t>
      </w:r>
      <w:r w:rsidR="0023727C" w:rsidRPr="00DB2846">
        <w:rPr>
          <w:b/>
          <w:bCs/>
        </w:rPr>
        <w:t xml:space="preserve">pages </w:t>
      </w:r>
      <w:r w:rsidR="00B47C59">
        <w:rPr>
          <w:b/>
          <w:bCs/>
        </w:rPr>
        <w:t>16</w:t>
      </w:r>
      <w:r w:rsidR="0023727C" w:rsidRPr="00DB2846">
        <w:rPr>
          <w:b/>
          <w:bCs/>
        </w:rPr>
        <w:t xml:space="preserve"> </w:t>
      </w:r>
      <w:r w:rsidR="0023727C" w:rsidRPr="00B47C59">
        <w:rPr>
          <w:b/>
          <w:bCs/>
        </w:rPr>
        <w:t>to</w:t>
      </w:r>
      <w:r w:rsidR="0023727C" w:rsidRPr="00DB2846">
        <w:rPr>
          <w:b/>
          <w:bCs/>
        </w:rPr>
        <w:t xml:space="preserve"> </w:t>
      </w:r>
      <w:r w:rsidR="00B47C59">
        <w:rPr>
          <w:b/>
          <w:bCs/>
        </w:rPr>
        <w:t>19</w:t>
      </w:r>
      <w:r w:rsidR="0023727C">
        <w:t xml:space="preserve"> to find out how to give us your feedback. </w:t>
      </w:r>
    </w:p>
    <w:p w14:paraId="58CCBF7C" w14:textId="5AB6457B" w:rsidR="0023727C" w:rsidRDefault="007B6CCB" w:rsidP="007D02B6">
      <w:pPr>
        <w:pStyle w:val="Heading1"/>
      </w:pPr>
      <w:bookmarkStart w:id="1" w:name="_Why_it_is"/>
      <w:bookmarkEnd w:id="1"/>
      <w:r>
        <w:br w:type="column"/>
      </w:r>
      <w:r w:rsidR="003A3158">
        <w:lastRenderedPageBreak/>
        <w:t xml:space="preserve">Why </w:t>
      </w:r>
      <w:r w:rsidR="009F3D10">
        <w:t>it is</w:t>
      </w:r>
      <w:r w:rsidR="003A3158">
        <w:t xml:space="preserve"> </w:t>
      </w:r>
      <w:r w:rsidR="007D02B6">
        <w:t xml:space="preserve">important </w:t>
      </w:r>
      <w:r w:rsidR="009F3D10">
        <w:t>to</w:t>
      </w:r>
      <w:r w:rsidR="007D02B6">
        <w:t xml:space="preserve"> get your feedback</w:t>
      </w:r>
    </w:p>
    <w:p w14:paraId="07962DBB" w14:textId="72C3FD4C" w:rsidR="007D02B6" w:rsidRDefault="007D02B6" w:rsidP="0023727C"/>
    <w:p w14:paraId="6BBF54F8" w14:textId="6C4D85D3" w:rsidR="007D02B6" w:rsidRDefault="00210085" w:rsidP="0023727C">
      <w:r>
        <w:rPr>
          <w:noProof/>
        </w:rPr>
        <w:drawing>
          <wp:anchor distT="0" distB="0" distL="114300" distR="114300" simplePos="0" relativeHeight="252196864" behindDoc="0" locked="0" layoutInCell="1" allowOverlap="1" wp14:anchorId="7239D527" wp14:editId="558BBDED">
            <wp:simplePos x="0" y="0"/>
            <wp:positionH relativeFrom="column">
              <wp:posOffset>154954</wp:posOffset>
            </wp:positionH>
            <wp:positionV relativeFrom="paragraph">
              <wp:posOffset>354965</wp:posOffset>
            </wp:positionV>
            <wp:extent cx="1440000" cy="1173227"/>
            <wp:effectExtent l="0" t="0" r="8255" b="8255"/>
            <wp:wrapNone/>
            <wp:docPr id="303284677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84677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3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9781D" w14:textId="7D9078FD" w:rsidR="003E1F7D" w:rsidRDefault="00D34479" w:rsidP="00BA4D2D">
      <w:r>
        <w:t>Th</w:t>
      </w:r>
      <w:r w:rsidR="00BA4D2D">
        <w:t>e</w:t>
      </w:r>
      <w:r>
        <w:t xml:space="preserve"> strategy will affect</w:t>
      </w:r>
      <w:r w:rsidR="00BA4D2D">
        <w:t>:</w:t>
      </w:r>
      <w:r>
        <w:t xml:space="preserve"> </w:t>
      </w:r>
    </w:p>
    <w:p w14:paraId="13A29FF4" w14:textId="1C09B089" w:rsidR="00BA4D2D" w:rsidRDefault="00C33F3A" w:rsidP="003E1F7D">
      <w:pPr>
        <w:pStyle w:val="Listtoplevel"/>
      </w:pPr>
      <w:r>
        <w:t xml:space="preserve">people </w:t>
      </w:r>
      <w:r w:rsidR="00BA4D2D">
        <w:t xml:space="preserve">who use mental health and </w:t>
      </w:r>
      <w:r w:rsidR="00BA4D2D" w:rsidRPr="00711C73">
        <w:rPr>
          <w:b/>
          <w:bCs/>
        </w:rPr>
        <w:t>addiction</w:t>
      </w:r>
      <w:r w:rsidR="00BA4D2D">
        <w:t>:</w:t>
      </w:r>
    </w:p>
    <w:p w14:paraId="0E76FAE4" w14:textId="14D15F96" w:rsidR="00D34479" w:rsidRDefault="0077414D" w:rsidP="00BA4D2D">
      <w:pPr>
        <w:pStyle w:val="Listsecondlevel"/>
      </w:pPr>
      <w:r>
        <w:rPr>
          <w:noProof/>
        </w:rPr>
        <w:drawing>
          <wp:anchor distT="0" distB="0" distL="114300" distR="114300" simplePos="0" relativeHeight="251991040" behindDoc="0" locked="0" layoutInCell="1" allowOverlap="1" wp14:anchorId="718B756E" wp14:editId="2A8543EE">
            <wp:simplePos x="0" y="0"/>
            <wp:positionH relativeFrom="column">
              <wp:posOffset>114300</wp:posOffset>
            </wp:positionH>
            <wp:positionV relativeFrom="paragraph">
              <wp:posOffset>143510</wp:posOffset>
            </wp:positionV>
            <wp:extent cx="1080000" cy="1298967"/>
            <wp:effectExtent l="0" t="0" r="0" b="0"/>
            <wp:wrapNone/>
            <wp:docPr id="899102941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02941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298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>
        <w:t xml:space="preserve">services </w:t>
      </w:r>
    </w:p>
    <w:p w14:paraId="0AEA68EE" w14:textId="723BC1F0" w:rsidR="00591F67" w:rsidRDefault="00BA4D2D" w:rsidP="00BA4D2D">
      <w:pPr>
        <w:pStyle w:val="Listsecondlevel"/>
      </w:pPr>
      <w:r>
        <w:t>s</w:t>
      </w:r>
      <w:r w:rsidR="00D34479">
        <w:t>upports</w:t>
      </w:r>
    </w:p>
    <w:p w14:paraId="0EDD5F25" w14:textId="73A25800" w:rsidR="00591F67" w:rsidRDefault="001C5315" w:rsidP="00591F67">
      <w:pPr>
        <w:pStyle w:val="Listtoplevel"/>
      </w:pPr>
      <w:r>
        <w:drawing>
          <wp:anchor distT="0" distB="0" distL="114300" distR="114300" simplePos="0" relativeHeight="251992064" behindDoc="0" locked="0" layoutInCell="1" allowOverlap="1" wp14:anchorId="4231520A" wp14:editId="15AD0AD5">
            <wp:simplePos x="0" y="0"/>
            <wp:positionH relativeFrom="column">
              <wp:posOffset>-53340</wp:posOffset>
            </wp:positionH>
            <wp:positionV relativeFrom="paragraph">
              <wp:posOffset>410210</wp:posOffset>
            </wp:positionV>
            <wp:extent cx="1620000" cy="1620000"/>
            <wp:effectExtent l="0" t="0" r="0" b="0"/>
            <wp:wrapNone/>
            <wp:docPr id="94774629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74629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F7D">
        <w:t>s</w:t>
      </w:r>
      <w:r w:rsidR="00591F67">
        <w:t xml:space="preserve">upporters of </w:t>
      </w:r>
      <w:r w:rsidR="00D34479">
        <w:t xml:space="preserve">people </w:t>
      </w:r>
      <w:r w:rsidR="00591F67">
        <w:t>using these services</w:t>
      </w:r>
      <w:r w:rsidR="0014451D">
        <w:t xml:space="preserve"> like their w</w:t>
      </w:r>
      <w:r w:rsidR="00AF7DE0">
        <w:t>h</w:t>
      </w:r>
      <w:r w:rsidR="0014451D">
        <w:t>ānau</w:t>
      </w:r>
      <w:r w:rsidR="00F237B0">
        <w:t xml:space="preserve"> /</w:t>
      </w:r>
      <w:r w:rsidR="0014451D">
        <w:t xml:space="preserve"> families</w:t>
      </w:r>
    </w:p>
    <w:p w14:paraId="17FE56CA" w14:textId="5338040A" w:rsidR="00D34479" w:rsidRDefault="00591F67" w:rsidP="00591F67">
      <w:pPr>
        <w:pStyle w:val="Listtoplevel"/>
      </w:pPr>
      <w:r>
        <w:t>commun</w:t>
      </w:r>
      <w:r w:rsidR="00F237B0">
        <w:t>i</w:t>
      </w:r>
      <w:r>
        <w:t>ties</w:t>
      </w:r>
      <w:r w:rsidR="00D34479">
        <w:t xml:space="preserve">. </w:t>
      </w:r>
    </w:p>
    <w:p w14:paraId="7955B081" w14:textId="16DAB2ED" w:rsidR="003E1F7D" w:rsidRDefault="003E1F7D" w:rsidP="00D34479"/>
    <w:p w14:paraId="32B14CA5" w14:textId="0FF3F3CE" w:rsidR="0083695F" w:rsidRDefault="0083695F" w:rsidP="0083695F">
      <w:pPr>
        <w:spacing w:line="336" w:lineRule="auto"/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4BAD6B5A" wp14:editId="42CDE38C">
                <wp:simplePos x="0" y="0"/>
                <wp:positionH relativeFrom="margin">
                  <wp:posOffset>2171700</wp:posOffset>
                </wp:positionH>
                <wp:positionV relativeFrom="paragraph">
                  <wp:posOffset>227965</wp:posOffset>
                </wp:positionV>
                <wp:extent cx="3599815" cy="2065020"/>
                <wp:effectExtent l="0" t="0" r="635" b="0"/>
                <wp:wrapNone/>
                <wp:docPr id="303947313" name="Rectangle 3039473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6502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FB260" id="Rectangle 303947313" o:spid="_x0000_s1026" alt="&quot;&quot;" style="position:absolute;margin-left:171pt;margin-top:17.95pt;width:283.45pt;height:162.6pt;z-index:-25167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" fillcolor="#bdd7ee" stroked="f" strokeweight="1pt">
                <w10:wrap anchorx="margin"/>
              </v:rect>
            </w:pict>
          </mc:Fallback>
        </mc:AlternateContent>
      </w:r>
    </w:p>
    <w:p w14:paraId="14C28416" w14:textId="527F4B51" w:rsidR="0083695F" w:rsidRDefault="008A5BC5" w:rsidP="0083695F">
      <w:pPr>
        <w:spacing w:line="336" w:lineRule="auto"/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78794481" wp14:editId="55897728">
                <wp:simplePos x="0" y="0"/>
                <wp:positionH relativeFrom="column">
                  <wp:posOffset>-57150</wp:posOffset>
                </wp:positionH>
                <wp:positionV relativeFrom="paragraph">
                  <wp:posOffset>170180</wp:posOffset>
                </wp:positionV>
                <wp:extent cx="1733550" cy="1800225"/>
                <wp:effectExtent l="0" t="0" r="0" b="0"/>
                <wp:wrapNone/>
                <wp:docPr id="418860693" name="Group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800225"/>
                          <a:chOff x="0" y="0"/>
                          <a:chExt cx="1733550" cy="1800225"/>
                        </a:xfrm>
                      </wpg:grpSpPr>
                      <pic:pic xmlns:pic="http://schemas.openxmlformats.org/drawingml/2006/picture">
                        <pic:nvPicPr>
                          <pic:cNvPr id="1612368885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141744" name="Multiplication Sign 33"/>
                        <wps:cNvSpPr/>
                        <wps:spPr>
                          <a:xfrm>
                            <a:off x="590550" y="409575"/>
                            <a:ext cx="1143000" cy="1390650"/>
                          </a:xfrm>
                          <a:prstGeom prst="mathMultiply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2181DA" id="Group 34" o:spid="_x0000_s1026" alt="&quot;&quot;" style="position:absolute;margin-left:-4.5pt;margin-top:13.4pt;width:136.5pt;height:141.75pt;z-index:252199936" coordsize="17335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">
                <v:shape id="Picture 32" o:spid="_x0000_s1027" type="#_x0000_t75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">
                  <v:imagedata r:id="rId80" o:title=""/>
                </v:shape>
                <v:shape id="Multiplication Sign 33" o:spid="_x0000_s1028" style="position:absolute;left:5905;top:4095;width:11430;height:13907;visibility:visible;mso-wrap-style:square;v-text-anchor:middle" coordsize="114300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" path="m170678,419349l378362,248649,571500,483633,764638,248649,972322,419349,745493,695325,972322,971301,764638,1142001,571500,907017,378362,1142001,170678,971301,397507,695325,170678,419349xe" fillcolor="#4472c4 [3204]" strokecolor="#09101d [484]" strokeweight="1pt">
                  <v:stroke joinstyle="miter"/>
                  <v:path arrowok="t" o:connecttype="custom" o:connectlocs="170678,419349;378362,248649;571500,483633;764638,248649;972322,419349;745493,695325;972322,971301;764638,1142001;571500,907017;378362,1142001;170678,971301;397507,695325;170678,419349" o:connectangles="0,0,0,0,0,0,0,0,0,0,0,0,0"/>
                </v:shape>
              </v:group>
            </w:pict>
          </mc:Fallback>
        </mc:AlternateContent>
      </w:r>
      <w:r w:rsidR="0083695F">
        <w:rPr>
          <w:b/>
          <w:bCs/>
        </w:rPr>
        <w:t>Addiction</w:t>
      </w:r>
      <w:r w:rsidR="0083695F">
        <w:t xml:space="preserve"> means not being able to stop doing something even if you:</w:t>
      </w:r>
    </w:p>
    <w:p w14:paraId="0551F246" w14:textId="45D63619" w:rsidR="0083695F" w:rsidRDefault="0083695F" w:rsidP="0083695F">
      <w:pPr>
        <w:pStyle w:val="Listtoplevel"/>
        <w:spacing w:line="336" w:lineRule="auto"/>
      </w:pPr>
      <w:r>
        <w:t>want to stop</w:t>
      </w:r>
    </w:p>
    <w:p w14:paraId="33C81656" w14:textId="77777777" w:rsidR="0083695F" w:rsidRDefault="0083695F" w:rsidP="0083695F">
      <w:pPr>
        <w:pStyle w:val="Listtoplevel"/>
        <w:spacing w:line="336" w:lineRule="auto"/>
      </w:pPr>
      <w:r>
        <w:t>will get hurt if you do not stop.</w:t>
      </w:r>
    </w:p>
    <w:p w14:paraId="1E0DAFD8" w14:textId="4E7265E2" w:rsidR="0083695F" w:rsidRDefault="0083695F" w:rsidP="0083695F">
      <w:pPr>
        <w:spacing w:line="336" w:lineRule="auto"/>
      </w:pPr>
    </w:p>
    <w:p w14:paraId="69CF0025" w14:textId="2A7E85DC" w:rsidR="003E1F7D" w:rsidRDefault="00E64B02" w:rsidP="0083695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60BF2ECF" wp14:editId="6470C6DA">
            <wp:simplePos x="0" y="0"/>
            <wp:positionH relativeFrom="column">
              <wp:posOffset>-2540</wp:posOffset>
            </wp:positionH>
            <wp:positionV relativeFrom="paragraph">
              <wp:posOffset>-112395</wp:posOffset>
            </wp:positionV>
            <wp:extent cx="1620000" cy="1326188"/>
            <wp:effectExtent l="0" t="0" r="0" b="0"/>
            <wp:wrapNone/>
            <wp:docPr id="86467175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67175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26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>
        <w:t xml:space="preserve">The draft strategy is based on what </w:t>
      </w:r>
      <w:r w:rsidR="003E1F7D">
        <w:t xml:space="preserve">people have told us is important. </w:t>
      </w:r>
    </w:p>
    <w:p w14:paraId="181F29B6" w14:textId="77777777" w:rsidR="003E1F7D" w:rsidRDefault="003E1F7D" w:rsidP="00D34479"/>
    <w:p w14:paraId="2F455A3D" w14:textId="75B424A2" w:rsidR="009471CE" w:rsidRDefault="00544866" w:rsidP="00D34479">
      <w:r>
        <w:rPr>
          <w:noProof/>
        </w:rPr>
        <w:drawing>
          <wp:anchor distT="0" distB="0" distL="114300" distR="114300" simplePos="0" relativeHeight="251994112" behindDoc="0" locked="0" layoutInCell="1" allowOverlap="1" wp14:anchorId="7A768784" wp14:editId="4FBEC3F7">
            <wp:simplePos x="0" y="0"/>
            <wp:positionH relativeFrom="column">
              <wp:posOffset>-38100</wp:posOffset>
            </wp:positionH>
            <wp:positionV relativeFrom="paragraph">
              <wp:posOffset>203200</wp:posOffset>
            </wp:positionV>
            <wp:extent cx="1619885" cy="1619885"/>
            <wp:effectExtent l="0" t="0" r="0" b="0"/>
            <wp:wrapNone/>
            <wp:docPr id="64878666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786661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00482" w14:textId="4D9C6AA6" w:rsidR="00152964" w:rsidRPr="00152964" w:rsidRDefault="00152964" w:rsidP="00152964">
      <w:r w:rsidRPr="00152964">
        <w:t>Your feedback will support us to understand what:</w:t>
      </w:r>
    </w:p>
    <w:p w14:paraId="56E9BD13" w14:textId="0AF9201B" w:rsidR="00152964" w:rsidRPr="00152964" w:rsidRDefault="00152964" w:rsidP="00152964">
      <w:pPr>
        <w:pStyle w:val="Listtoplevel"/>
      </w:pPr>
      <w:r w:rsidRPr="00152964">
        <w:t>matters most to people</w:t>
      </w:r>
    </w:p>
    <w:p w14:paraId="6007778A" w14:textId="1251741E" w:rsidR="00152964" w:rsidRPr="00152964" w:rsidRDefault="00544866" w:rsidP="00152964">
      <w:pPr>
        <w:pStyle w:val="Listtoplevel"/>
      </w:pPr>
      <w:r>
        <w:drawing>
          <wp:anchor distT="0" distB="0" distL="114300" distR="114300" simplePos="0" relativeHeight="251995136" behindDoc="0" locked="0" layoutInCell="1" allowOverlap="1" wp14:anchorId="76942CC2" wp14:editId="2857EA28">
            <wp:simplePos x="0" y="0"/>
            <wp:positionH relativeFrom="column">
              <wp:posOffset>-60960</wp:posOffset>
            </wp:positionH>
            <wp:positionV relativeFrom="paragraph">
              <wp:posOffset>537845</wp:posOffset>
            </wp:positionV>
            <wp:extent cx="1767840" cy="1767840"/>
            <wp:effectExtent l="0" t="0" r="3810" b="0"/>
            <wp:wrapNone/>
            <wp:docPr id="2105630396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630396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964" w:rsidRPr="00152964">
        <w:t>is working well</w:t>
      </w:r>
    </w:p>
    <w:p w14:paraId="1981C9B8" w14:textId="6B1FD2F8" w:rsidR="00152964" w:rsidRPr="00152964" w:rsidRDefault="00152964" w:rsidP="00152964">
      <w:pPr>
        <w:pStyle w:val="Listtoplevel"/>
      </w:pPr>
      <w:r w:rsidRPr="00152964">
        <w:t>can be made better</w:t>
      </w:r>
    </w:p>
    <w:p w14:paraId="2324507E" w14:textId="2D618232" w:rsidR="00152964" w:rsidRPr="00152964" w:rsidRDefault="007B7409" w:rsidP="00152964">
      <w:pPr>
        <w:pStyle w:val="Listtoplevel"/>
      </w:pPr>
      <w:r>
        <w:t xml:space="preserve">are </w:t>
      </w:r>
      <w:r w:rsidR="00EE435C" w:rsidRPr="00152964">
        <w:t xml:space="preserve">the first things </w:t>
      </w:r>
      <w:r w:rsidR="00EE435C">
        <w:t>to do to</w:t>
      </w:r>
      <w:r w:rsidR="00152964" w:rsidRPr="00152964">
        <w:t xml:space="preserve"> make the biggest differences.</w:t>
      </w:r>
    </w:p>
    <w:p w14:paraId="5A95022F" w14:textId="322D750B" w:rsidR="004C13BA" w:rsidRDefault="004C13BA" w:rsidP="00544866"/>
    <w:p w14:paraId="23F6EBA9" w14:textId="77777777" w:rsidR="008C3334" w:rsidRDefault="008C3334" w:rsidP="00544866"/>
    <w:p w14:paraId="232DD2DF" w14:textId="52BB7A1A" w:rsidR="00F25BE3" w:rsidRDefault="00DA6E5A" w:rsidP="00D34479">
      <w:r>
        <w:rPr>
          <w:noProof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57DFAFE3" wp14:editId="06FCB928">
                <wp:simplePos x="0" y="0"/>
                <wp:positionH relativeFrom="column">
                  <wp:posOffset>-320040</wp:posOffset>
                </wp:positionH>
                <wp:positionV relativeFrom="paragraph">
                  <wp:posOffset>-342900</wp:posOffset>
                </wp:positionV>
                <wp:extent cx="1619885" cy="1619885"/>
                <wp:effectExtent l="0" t="0" r="0" b="0"/>
                <wp:wrapNone/>
                <wp:docPr id="1896835028" name="Group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21263150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218222" name="Text Box 1"/>
                        <wps:cNvSpPr txBox="1"/>
                        <wps:spPr>
                          <a:xfrm rot="21220557">
                            <a:off x="495144" y="297180"/>
                            <a:ext cx="807720" cy="354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AE67E21" w14:textId="697867BD" w:rsidR="00C546CE" w:rsidRPr="00C546CE" w:rsidRDefault="00C546CE" w:rsidP="00C546CE">
                              <w:pPr>
                                <w:ind w:left="0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  <w:lang w:val="en-NZ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 w:rsidRPr="00C546CE">
                                <w:rPr>
                                  <w:b/>
                                  <w:color w:val="C00000"/>
                                  <w:sz w:val="24"/>
                                  <w:lang w:val="en-NZ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Strategy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  <pic:pic xmlns:pic="http://schemas.openxmlformats.org/drawingml/2006/picture">
                        <pic:nvPicPr>
                          <pic:cNvPr id="1372259429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17211">
                            <a:off x="640080" y="689610"/>
                            <a:ext cx="545465" cy="655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DFAFE3" id="Group 23" o:spid="_x0000_s1026" alt="&quot;&quot;" style="position:absolute;left:0;text-align:left;margin-left:-25.2pt;margin-top:-27pt;width:127.55pt;height:127.55pt;z-index:252002304;mso-width-relative:margin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">
                  <v:imagedata r:id="rId8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8" type="#_x0000_t202" style="position:absolute;left:4951;top:2971;width:8077;height:3544;rotation:-4144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" filled="f" stroked="f">
                  <v:textbox style="mso-fit-shape-to-text:t">
                    <w:txbxContent>
                      <w:p w14:paraId="2AE67E21" w14:textId="697867BD" w:rsidR="00C546CE" w:rsidRPr="00C546CE" w:rsidRDefault="00C546CE" w:rsidP="00C546CE">
                        <w:pPr>
                          <w:ind w:left="0"/>
                          <w:jc w:val="center"/>
                          <w:rPr>
                            <w:b/>
                            <w:color w:val="C00000"/>
                            <w:sz w:val="24"/>
                            <w:lang w:val="en-NZ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 w:rsidRPr="00C546CE">
                          <w:rPr>
                            <w:b/>
                            <w:color w:val="C00000"/>
                            <w:sz w:val="24"/>
                            <w:lang w:val="en-NZ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Strategy</w:t>
                        </w:r>
                      </w:p>
                    </w:txbxContent>
                  </v:textbox>
                </v:shape>
                <v:shape id="Picture 16" o:spid="_x0000_s1029" type="#_x0000_t75" style="position:absolute;left:6400;top:6896;width:5455;height:6559;rotation:-308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">
                  <v:imagedata r:id="rId87" o:title=""/>
                </v:shape>
              </v:group>
            </w:pict>
          </mc:Fallback>
        </mc:AlternateContent>
      </w:r>
      <w:r w:rsidR="005A6EF4">
        <w:t xml:space="preserve">Finding these things out will support us to make the: </w:t>
      </w:r>
    </w:p>
    <w:p w14:paraId="39DB0F2E" w14:textId="619366EA" w:rsidR="005A6EF4" w:rsidRDefault="005A6EF4" w:rsidP="00F25BE3">
      <w:pPr>
        <w:pStyle w:val="ListParagraph"/>
      </w:pPr>
      <w:r>
        <w:t>final strategy</w:t>
      </w:r>
    </w:p>
    <w:p w14:paraId="328709E8" w14:textId="7D480AC3" w:rsidR="005A6EF4" w:rsidRPr="00511917" w:rsidRDefault="00511917" w:rsidP="00162B19">
      <w:pPr>
        <w:pStyle w:val="Listtoplevel"/>
        <w:ind w:left="4140" w:hanging="540"/>
      </w:pPr>
      <w:r>
        <w:drawing>
          <wp:anchor distT="0" distB="0" distL="114300" distR="114300" simplePos="0" relativeHeight="252003328" behindDoc="0" locked="0" layoutInCell="1" allowOverlap="1" wp14:anchorId="78E0C123" wp14:editId="5365E486">
            <wp:simplePos x="0" y="0"/>
            <wp:positionH relativeFrom="column">
              <wp:posOffset>1905</wp:posOffset>
            </wp:positionH>
            <wp:positionV relativeFrom="paragraph">
              <wp:posOffset>230505</wp:posOffset>
            </wp:positionV>
            <wp:extent cx="1619885" cy="1250315"/>
            <wp:effectExtent l="0" t="0" r="0" b="6985"/>
            <wp:wrapNone/>
            <wp:docPr id="1553486261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486261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BE3" w:rsidRPr="00511917">
        <w:t xml:space="preserve">first 3 year </w:t>
      </w:r>
      <w:r>
        <w:t>i</w:t>
      </w:r>
      <w:r w:rsidRPr="00511917">
        <w:t xml:space="preserve">mplementation plan </w:t>
      </w:r>
      <w:r>
        <w:br/>
      </w:r>
      <w:r w:rsidRPr="00511917">
        <w:t>/ plan that will make things happen</w:t>
      </w:r>
      <w:r w:rsidR="008C3334">
        <w:t>.</w:t>
      </w:r>
    </w:p>
    <w:p w14:paraId="2F09B4F7" w14:textId="78F6FFC6" w:rsidR="00D34479" w:rsidRDefault="00C00646" w:rsidP="005F253A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2637D0AA" wp14:editId="39A03D8C">
            <wp:simplePos x="0" y="0"/>
            <wp:positionH relativeFrom="column">
              <wp:posOffset>0</wp:posOffset>
            </wp:positionH>
            <wp:positionV relativeFrom="paragraph">
              <wp:posOffset>-111125</wp:posOffset>
            </wp:positionV>
            <wp:extent cx="1440000" cy="1440000"/>
            <wp:effectExtent l="0" t="0" r="8255" b="8255"/>
            <wp:wrapNone/>
            <wp:docPr id="149438057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38057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>
        <w:t>We want to hear from:</w:t>
      </w:r>
    </w:p>
    <w:p w14:paraId="6F4199FC" w14:textId="6156DE98" w:rsidR="00930374" w:rsidRDefault="00D34479" w:rsidP="005F253A">
      <w:pPr>
        <w:pStyle w:val="Listtoplevel"/>
        <w:spacing w:line="336" w:lineRule="auto"/>
      </w:pPr>
      <w:r>
        <w:t xml:space="preserve">people with lived </w:t>
      </w:r>
      <w:r w:rsidR="00930374">
        <w:t xml:space="preserve">/ </w:t>
      </w:r>
      <w:r>
        <w:t xml:space="preserve">living experience </w:t>
      </w:r>
      <w:r w:rsidR="00930374">
        <w:t xml:space="preserve">of mental health and addiction </w:t>
      </w:r>
      <w:r w:rsidR="00313A40">
        <w:t>challenges</w:t>
      </w:r>
    </w:p>
    <w:p w14:paraId="22702D44" w14:textId="7B6F5C6C" w:rsidR="00D34479" w:rsidRDefault="00C00646" w:rsidP="005F253A">
      <w:pPr>
        <w:pStyle w:val="Listtoplevel"/>
        <w:spacing w:line="336" w:lineRule="auto"/>
      </w:pPr>
      <w:r>
        <w:drawing>
          <wp:anchor distT="0" distB="0" distL="114300" distR="114300" simplePos="0" relativeHeight="252005376" behindDoc="0" locked="0" layoutInCell="1" allowOverlap="1" wp14:anchorId="45C0B37A" wp14:editId="7FDC1861">
            <wp:simplePos x="0" y="0"/>
            <wp:positionH relativeFrom="column">
              <wp:posOffset>114300</wp:posOffset>
            </wp:positionH>
            <wp:positionV relativeFrom="paragraph">
              <wp:posOffset>90805</wp:posOffset>
            </wp:positionV>
            <wp:extent cx="1260000" cy="1260000"/>
            <wp:effectExtent l="0" t="0" r="0" b="0"/>
            <wp:wrapNone/>
            <wp:docPr id="142351094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1094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374">
        <w:t xml:space="preserve">whānau / </w:t>
      </w:r>
      <w:r w:rsidR="00F24B0A">
        <w:t xml:space="preserve">families </w:t>
      </w:r>
      <w:r w:rsidR="00930374">
        <w:t xml:space="preserve">of people </w:t>
      </w:r>
      <w:r w:rsidR="00270BF7">
        <w:t xml:space="preserve">with mental health and addiction </w:t>
      </w:r>
      <w:r w:rsidR="00313A40">
        <w:t>challenges</w:t>
      </w:r>
    </w:p>
    <w:p w14:paraId="6EA6B463" w14:textId="1172726D" w:rsidR="00270BF7" w:rsidRDefault="003C50D3" w:rsidP="005F253A">
      <w:pPr>
        <w:pStyle w:val="Listtoplevel"/>
        <w:spacing w:line="336" w:lineRule="auto"/>
      </w:pPr>
      <w:r>
        <w:drawing>
          <wp:anchor distT="0" distB="0" distL="114300" distR="114300" simplePos="0" relativeHeight="252006400" behindDoc="0" locked="0" layoutInCell="1" allowOverlap="1" wp14:anchorId="43F38A2C" wp14:editId="40D67F3D">
            <wp:simplePos x="0" y="0"/>
            <wp:positionH relativeFrom="column">
              <wp:posOffset>43180</wp:posOffset>
            </wp:positionH>
            <wp:positionV relativeFrom="paragraph">
              <wp:posOffset>391160</wp:posOffset>
            </wp:positionV>
            <wp:extent cx="1440000" cy="1440000"/>
            <wp:effectExtent l="0" t="0" r="0" b="8255"/>
            <wp:wrapNone/>
            <wp:docPr id="910163062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163062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>
        <w:t>health</w:t>
      </w:r>
      <w:r w:rsidR="00270BF7">
        <w:t xml:space="preserve"> workers</w:t>
      </w:r>
    </w:p>
    <w:p w14:paraId="3FEA775D" w14:textId="6AA68613" w:rsidR="00270BF7" w:rsidRDefault="00D34479" w:rsidP="005F253A">
      <w:pPr>
        <w:pStyle w:val="Listtoplevel"/>
        <w:spacing w:line="336" w:lineRule="auto"/>
      </w:pPr>
      <w:r>
        <w:t xml:space="preserve">social service </w:t>
      </w:r>
      <w:r w:rsidR="00270BF7">
        <w:t>workers</w:t>
      </w:r>
    </w:p>
    <w:p w14:paraId="448552C2" w14:textId="71894C58" w:rsidR="00D34479" w:rsidRDefault="00D34479" w:rsidP="005F253A">
      <w:pPr>
        <w:pStyle w:val="Listtoplevel"/>
        <w:spacing w:line="336" w:lineRule="auto"/>
      </w:pPr>
      <w:r>
        <w:t xml:space="preserve">community workers </w:t>
      </w:r>
    </w:p>
    <w:p w14:paraId="30D60273" w14:textId="13579E8C" w:rsidR="00270BF7" w:rsidRDefault="003C50D3" w:rsidP="005F253A">
      <w:pPr>
        <w:pStyle w:val="Listtoplevel"/>
        <w:spacing w:line="336" w:lineRule="auto"/>
      </w:pPr>
      <w:r>
        <w:drawing>
          <wp:anchor distT="0" distB="0" distL="114300" distR="114300" simplePos="0" relativeHeight="252007424" behindDoc="0" locked="0" layoutInCell="1" allowOverlap="1" wp14:anchorId="103CBBB6" wp14:editId="5B6EB304">
            <wp:simplePos x="0" y="0"/>
            <wp:positionH relativeFrom="column">
              <wp:posOffset>76200</wp:posOffset>
            </wp:positionH>
            <wp:positionV relativeFrom="paragraph">
              <wp:posOffset>505460</wp:posOffset>
            </wp:positionV>
            <wp:extent cx="1620000" cy="1176322"/>
            <wp:effectExtent l="0" t="0" r="0" b="0"/>
            <wp:wrapNone/>
            <wp:docPr id="79542548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2548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76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>
        <w:t>community groups</w:t>
      </w:r>
      <w:r w:rsidR="00541871">
        <w:t xml:space="preserve"> </w:t>
      </w:r>
      <w:r w:rsidR="00D34479">
        <w:t xml:space="preserve"> </w:t>
      </w:r>
    </w:p>
    <w:p w14:paraId="49C4BA23" w14:textId="0DB8E097" w:rsidR="00D34479" w:rsidRDefault="00D34479" w:rsidP="005F253A">
      <w:pPr>
        <w:pStyle w:val="Listtoplevel"/>
        <w:spacing w:line="336" w:lineRule="auto"/>
      </w:pPr>
      <w:r>
        <w:t>organisations</w:t>
      </w:r>
    </w:p>
    <w:p w14:paraId="6955E13F" w14:textId="46AB26C5" w:rsidR="00270BF7" w:rsidRDefault="00D34479" w:rsidP="0011683F">
      <w:pPr>
        <w:pStyle w:val="Listtoplevel"/>
      </w:pPr>
      <w:r>
        <w:t xml:space="preserve">anyone with an interest in </w:t>
      </w:r>
      <w:r w:rsidR="00270BF7">
        <w:t xml:space="preserve">making </w:t>
      </w:r>
      <w:r>
        <w:t>mental health and wellbeing</w:t>
      </w:r>
      <w:r w:rsidR="00270BF7">
        <w:t xml:space="preserve"> better for people like reducing:</w:t>
      </w:r>
    </w:p>
    <w:p w14:paraId="5DF230EE" w14:textId="457B57C7" w:rsidR="00A06A56" w:rsidRDefault="0011683F" w:rsidP="005F253A">
      <w:pPr>
        <w:pStyle w:val="Listsecondlevel"/>
        <w:spacing w:line="336" w:lineRule="auto"/>
      </w:pPr>
      <w:r w:rsidRPr="00636379">
        <w:rPr>
          <w:noProof/>
        </w:rPr>
        <w:drawing>
          <wp:anchor distT="0" distB="0" distL="114300" distR="114300" simplePos="0" relativeHeight="252010496" behindDoc="0" locked="0" layoutInCell="1" allowOverlap="1" wp14:anchorId="62756402" wp14:editId="742F737F">
            <wp:simplePos x="0" y="0"/>
            <wp:positionH relativeFrom="column">
              <wp:posOffset>99060</wp:posOffset>
            </wp:positionH>
            <wp:positionV relativeFrom="paragraph">
              <wp:posOffset>22225</wp:posOffset>
            </wp:positionV>
            <wp:extent cx="1260000" cy="1260000"/>
            <wp:effectExtent l="0" t="0" r="0" b="0"/>
            <wp:wrapNone/>
            <wp:docPr id="207378346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7485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79" w:rsidRPr="00517F57">
        <w:rPr>
          <w:b/>
          <w:bCs/>
        </w:rPr>
        <w:t>substance</w:t>
      </w:r>
      <w:r w:rsidR="003B0C6C">
        <w:rPr>
          <w:b/>
          <w:bCs/>
        </w:rPr>
        <w:t xml:space="preserve"> use</w:t>
      </w:r>
      <w:r w:rsidR="00D34479">
        <w:t xml:space="preserve"> </w:t>
      </w:r>
      <w:r w:rsidR="00A06A56">
        <w:t xml:space="preserve">related </w:t>
      </w:r>
      <w:r w:rsidR="00270BF7">
        <w:t xml:space="preserve">harm </w:t>
      </w:r>
    </w:p>
    <w:p w14:paraId="1B25AC81" w14:textId="4CE9E5EB" w:rsidR="00D34479" w:rsidRDefault="00D34479" w:rsidP="005F253A">
      <w:pPr>
        <w:pStyle w:val="Listsecondlevel"/>
        <w:spacing w:line="336" w:lineRule="auto"/>
      </w:pPr>
      <w:r w:rsidRPr="00517F57">
        <w:rPr>
          <w:b/>
          <w:bCs/>
        </w:rPr>
        <w:t>gambling</w:t>
      </w:r>
      <w:r>
        <w:t xml:space="preserve"> related harm.</w:t>
      </w:r>
    </w:p>
    <w:p w14:paraId="0B58AE08" w14:textId="699A9E16" w:rsidR="002205B7" w:rsidRPr="002205B7" w:rsidRDefault="005813C7" w:rsidP="005813C7">
      <w:pPr>
        <w:pStyle w:val="Listsecondlevel"/>
        <w:numPr>
          <w:ilvl w:val="0"/>
          <w:numId w:val="0"/>
        </w:numPr>
        <w:ind w:left="3686"/>
      </w:pPr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6BAFAD8C" wp14:editId="123AC8A1">
                <wp:simplePos x="0" y="0"/>
                <wp:positionH relativeFrom="column">
                  <wp:posOffset>-219075</wp:posOffset>
                </wp:positionH>
                <wp:positionV relativeFrom="paragraph">
                  <wp:posOffset>276225</wp:posOffset>
                </wp:positionV>
                <wp:extent cx="1838325" cy="1200150"/>
                <wp:effectExtent l="0" t="0" r="0" b="0"/>
                <wp:wrapNone/>
                <wp:docPr id="224948142" name="Group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325" cy="1200150"/>
                          <a:chOff x="0" y="0"/>
                          <a:chExt cx="1838325" cy="1200150"/>
                        </a:xfrm>
                      </wpg:grpSpPr>
                      <pic:pic xmlns:pic="http://schemas.openxmlformats.org/drawingml/2006/picture">
                        <pic:nvPicPr>
                          <pic:cNvPr id="1221837203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095" cy="120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5472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38175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59163" id="Group 36" o:spid="_x0000_s1026" alt="&quot;&quot;" style="position:absolute;margin-left:-17.25pt;margin-top:21.75pt;width:144.75pt;height:94.5pt;z-index:252204032" coordsize="18383,1200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FQAAAAABSZ2h0bG9uZwAAAsU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r1Jg+rVZcva4X4PxuWSU6rhoo+O0bbHdsHO82Kt8xtSm&#10;g87QoorUzp6Q2cyalt3Klp3hyJGo5MePuue8krrnvJK657ySuue8krrnvJK657ySuue8krrnvJK6&#10;57ySuue8krrnvJK657ySuue8krrnvJK657ySuuf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6Pz////////////////////////////////////////p0un/////////&#10;///////////////////////////////86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14fb/////////////&#10;//////////////////////////WukK72/////////////////////////////////////+GQaZDi&#10;//////////////////////////////////////WukK72////////////////////////////////&#10;///////24f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+7pMP/////&#10;/////////////////////////////////792T3/Q////////////////////////////////////&#10;4JpPAFu7///////////////////////////////////xtnlPSXfK////////////////////////&#10;///////////r0sWrlq/y///////////////////////////////////////35/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u7O3v8vb6////////////////////////&#10;/////////7mamJmcoaattL7K4f///////////////////////////6JXSkxRV11ofZa54///////&#10;/////////////////////7NXABo1UG6Nr9P6/////////////////////////////85vQF97mbfY&#10;+////////////////////////////////+6fhafD4f//////////////////////////////////&#10;///k0e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AAAA/+4ADkFkb2JlAGRAAAAAAv/bAIQAAQEBAQEBAQEBAQEB&#10;AQEBAQEBAQEBAQEBAQEBAQIBAQEBAQECAgICAgICAgICAgICAgMDAwMDAwMDAwMDAwMDAwEBAQEB&#10;AQECAQECAwICAgMDAwMDAwMDAwMDAwMDAwMDAwMDAwMDAwMDAwMDAwMDAwMDAwMDAwMDAwMDAwMD&#10;AwMD/8AAFAgFQALFBAERAAIRAQMRAQQRAP/dAAQAWf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4E&#10;AQACEQMRBAAAPwD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">
                <v:shape id="Picture 35" o:spid="_x0000_s1027" type="#_x0000_t75" style="position:absolute;width:6330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">
                  <v:imagedata r:id="rId96" o:title=""/>
                </v:shape>
                <v:shape id="Picture 1" o:spid="_x0000_s1028" type="#_x0000_t75" style="position:absolute;left:6381;width:12002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">
                  <v:imagedata r:id="rId97" o:title=""/>
                </v:shape>
              </v:group>
            </w:pict>
          </mc:Fallback>
        </mc:AlternateContent>
      </w:r>
      <w:r w:rsidR="0028605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33152" behindDoc="1" locked="0" layoutInCell="1" allowOverlap="1" wp14:anchorId="4999D315" wp14:editId="77AA8915">
                <wp:simplePos x="0" y="0"/>
                <wp:positionH relativeFrom="margin">
                  <wp:posOffset>2201333</wp:posOffset>
                </wp:positionH>
                <wp:positionV relativeFrom="paragraph">
                  <wp:posOffset>-110068</wp:posOffset>
                </wp:positionV>
                <wp:extent cx="3599815" cy="3424767"/>
                <wp:effectExtent l="0" t="0" r="635" b="4445"/>
                <wp:wrapNone/>
                <wp:docPr id="1276878544" name="Rectangle 12768785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42476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A7B404" id="Rectangle 1276878544" o:spid="_x0000_s1026" alt="&quot;&quot;" style="position:absolute;margin-left:173.35pt;margin-top:-8.65pt;width:283.45pt;height:269.65pt;z-index:-2516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" fillcolor="#bdd6ee [1304]" stroked="f" strokeweight="1pt">
                <w10:wrap anchorx="margin"/>
              </v:rect>
            </w:pict>
          </mc:Fallback>
        </mc:AlternateContent>
      </w:r>
      <w:r w:rsidR="002205B7">
        <w:t xml:space="preserve">Here </w:t>
      </w:r>
      <w:r w:rsidR="002205B7" w:rsidRPr="000C5D65">
        <w:rPr>
          <w:b/>
          <w:bCs/>
        </w:rPr>
        <w:t xml:space="preserve">substance </w:t>
      </w:r>
      <w:r w:rsidR="002205B7" w:rsidRPr="003B0C6C">
        <w:rPr>
          <w:b/>
          <w:bCs/>
        </w:rPr>
        <w:t>use</w:t>
      </w:r>
      <w:r w:rsidR="002205B7">
        <w:t xml:space="preserve"> </w:t>
      </w:r>
      <w:r w:rsidR="002205B7" w:rsidRPr="006247DF">
        <w:t>means having problems with:</w:t>
      </w:r>
      <w:r w:rsidR="002205B7">
        <w:t xml:space="preserve"> </w:t>
      </w:r>
    </w:p>
    <w:p w14:paraId="6419200D" w14:textId="223DF318" w:rsidR="002205B7" w:rsidRPr="006247DF" w:rsidRDefault="002205B7" w:rsidP="002205B7">
      <w:pPr>
        <w:pStyle w:val="Listtoplevel"/>
        <w:spacing w:line="336" w:lineRule="auto"/>
        <w:rPr>
          <w:lang w:val="en-NZ"/>
        </w:rPr>
      </w:pPr>
      <w:r w:rsidRPr="006247DF">
        <w:t>drinking alcohol</w:t>
      </w:r>
      <w:r>
        <w:rPr>
          <w:lang w:val="en-NZ"/>
        </w:rPr>
        <w:t xml:space="preserve"> </w:t>
      </w:r>
    </w:p>
    <w:p w14:paraId="32EF86F0" w14:textId="060EE2F6" w:rsidR="002205B7" w:rsidRDefault="00E9439A" w:rsidP="002205B7">
      <w:pPr>
        <w:pStyle w:val="Listtoplevel"/>
        <w:spacing w:line="336" w:lineRule="auto"/>
        <w:rPr>
          <w:lang w:val="en-NZ"/>
        </w:rPr>
      </w:pPr>
      <w:r>
        <w:rPr>
          <w:lang w:val="en-NZ"/>
        </w:rPr>
        <w:drawing>
          <wp:anchor distT="0" distB="0" distL="114300" distR="114300" simplePos="0" relativeHeight="251641344" behindDoc="0" locked="0" layoutInCell="1" allowOverlap="1" wp14:anchorId="6DD98ECB" wp14:editId="331A47A1">
            <wp:simplePos x="0" y="0"/>
            <wp:positionH relativeFrom="column">
              <wp:posOffset>114300</wp:posOffset>
            </wp:positionH>
            <wp:positionV relativeFrom="paragraph">
              <wp:posOffset>491490</wp:posOffset>
            </wp:positionV>
            <wp:extent cx="1058486" cy="1371600"/>
            <wp:effectExtent l="0" t="0" r="8890" b="0"/>
            <wp:wrapNone/>
            <wp:docPr id="114157208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7208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486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5B7" w:rsidRPr="006247DF">
        <w:t>taking drugs.</w:t>
      </w:r>
      <w:r w:rsidR="002205B7">
        <w:rPr>
          <w:lang w:val="en-NZ"/>
        </w:rPr>
        <w:t xml:space="preserve"> </w:t>
      </w:r>
    </w:p>
    <w:p w14:paraId="0867538B" w14:textId="45A36522" w:rsidR="0028605C" w:rsidRDefault="0028605C" w:rsidP="0028605C">
      <w:pPr>
        <w:rPr>
          <w:lang w:val="en-NZ"/>
        </w:rPr>
      </w:pPr>
    </w:p>
    <w:p w14:paraId="3ED9F7BE" w14:textId="77777777" w:rsidR="0028605C" w:rsidRDefault="0028605C" w:rsidP="0028605C">
      <w:pPr>
        <w:rPr>
          <w:lang w:val="en-NZ"/>
        </w:rPr>
      </w:pPr>
    </w:p>
    <w:p w14:paraId="5B838620" w14:textId="4DB51C94" w:rsidR="0028605C" w:rsidRPr="006247DF" w:rsidRDefault="0028605C" w:rsidP="0028605C">
      <w:pPr>
        <w:rPr>
          <w:lang w:val="en-NZ"/>
        </w:rPr>
      </w:pPr>
      <w:r>
        <w:rPr>
          <w:lang w:val="en-NZ"/>
        </w:rPr>
        <w:t xml:space="preserve">Substance use can become an addiction. </w:t>
      </w:r>
    </w:p>
    <w:p w14:paraId="2A187477" w14:textId="77777777" w:rsidR="002205B7" w:rsidRDefault="002205B7" w:rsidP="002205B7">
      <w:pPr>
        <w:spacing w:line="336" w:lineRule="auto"/>
      </w:pPr>
    </w:p>
    <w:p w14:paraId="0738B374" w14:textId="1C363D38" w:rsidR="002205B7" w:rsidRDefault="002205B7" w:rsidP="002205B7">
      <w:pPr>
        <w:spacing w:line="336" w:lineRule="auto"/>
      </w:pPr>
    </w:p>
    <w:p w14:paraId="254921CA" w14:textId="3385F868" w:rsidR="002205B7" w:rsidRPr="00636379" w:rsidRDefault="00AE0F47" w:rsidP="002205B7">
      <w:pPr>
        <w:spacing w:line="336" w:lineRule="auto"/>
        <w:rPr>
          <w:lang w:val="en-NZ"/>
        </w:rPr>
      </w:pPr>
      <w:r w:rsidRPr="005E14A8">
        <w:rPr>
          <w:noProof/>
        </w:rPr>
        <w:drawing>
          <wp:anchor distT="0" distB="0" distL="114300" distR="114300" simplePos="0" relativeHeight="251983872" behindDoc="1" locked="0" layoutInCell="1" allowOverlap="1" wp14:anchorId="2FD9DA2A" wp14:editId="7A128236">
            <wp:simplePos x="0" y="0"/>
            <wp:positionH relativeFrom="column">
              <wp:posOffset>2171065</wp:posOffset>
            </wp:positionH>
            <wp:positionV relativeFrom="paragraph">
              <wp:posOffset>-74190</wp:posOffset>
            </wp:positionV>
            <wp:extent cx="3599695" cy="3687233"/>
            <wp:effectExtent l="0" t="0" r="1270" b="8890"/>
            <wp:wrapNone/>
            <wp:docPr id="302419101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19101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695" cy="368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984896" behindDoc="0" locked="0" layoutInCell="1" allowOverlap="1" wp14:anchorId="7C54544F" wp14:editId="7364B8CD">
            <wp:simplePos x="0" y="0"/>
            <wp:positionH relativeFrom="column">
              <wp:posOffset>110490</wp:posOffset>
            </wp:positionH>
            <wp:positionV relativeFrom="paragraph">
              <wp:posOffset>-229870</wp:posOffset>
            </wp:positionV>
            <wp:extent cx="1260000" cy="1197600"/>
            <wp:effectExtent l="0" t="0" r="0" b="3175"/>
            <wp:wrapNone/>
            <wp:docPr id="452801712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801712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9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5B7" w:rsidRPr="000C5D65">
        <w:rPr>
          <w:b/>
          <w:bCs/>
        </w:rPr>
        <w:t>Gambling</w:t>
      </w:r>
      <w:r w:rsidR="002205B7">
        <w:t xml:space="preserve"> </w:t>
      </w:r>
      <w:r w:rsidR="002205B7" w:rsidRPr="00636379">
        <w:t>is spending money on things like:</w:t>
      </w:r>
      <w:r w:rsidR="002205B7">
        <w:rPr>
          <w:lang w:val="en-NZ"/>
        </w:rPr>
        <w:t xml:space="preserve"> </w:t>
      </w:r>
    </w:p>
    <w:p w14:paraId="01A20227" w14:textId="77777777" w:rsidR="002205B7" w:rsidRPr="00636379" w:rsidRDefault="002205B7" w:rsidP="002205B7">
      <w:pPr>
        <w:pStyle w:val="Listtoplevel"/>
        <w:spacing w:line="336" w:lineRule="auto"/>
        <w:rPr>
          <w:lang w:val="en-NZ"/>
        </w:rPr>
      </w:pPr>
      <w:r w:rsidRPr="00636379">
        <w:drawing>
          <wp:anchor distT="0" distB="0" distL="114300" distR="114300" simplePos="0" relativeHeight="251981824" behindDoc="0" locked="0" layoutInCell="1" allowOverlap="1" wp14:anchorId="56280FC3" wp14:editId="69E78EF8">
            <wp:simplePos x="0" y="0"/>
            <wp:positionH relativeFrom="column">
              <wp:posOffset>114935</wp:posOffset>
            </wp:positionH>
            <wp:positionV relativeFrom="paragraph">
              <wp:posOffset>640715</wp:posOffset>
            </wp:positionV>
            <wp:extent cx="1260000" cy="1260000"/>
            <wp:effectExtent l="0" t="0" r="0" b="0"/>
            <wp:wrapNone/>
            <wp:docPr id="93417485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17485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379">
        <w:t>playing the pokie machines</w:t>
      </w:r>
      <w:r w:rsidRPr="00636379">
        <w:rPr>
          <w:lang w:val="en-NZ"/>
        </w:rPr>
        <w:t> </w:t>
      </w:r>
    </w:p>
    <w:p w14:paraId="3F393562" w14:textId="77777777" w:rsidR="002205B7" w:rsidRPr="00636379" w:rsidRDefault="002205B7" w:rsidP="002205B7">
      <w:pPr>
        <w:pStyle w:val="Listtoplevel"/>
        <w:spacing w:line="336" w:lineRule="auto"/>
        <w:rPr>
          <w:lang w:val="en-NZ"/>
        </w:rPr>
      </w:pPr>
      <w:r w:rsidRPr="00636379">
        <w:t>betting on horse races</w:t>
      </w:r>
    </w:p>
    <w:p w14:paraId="10C1D8AE" w14:textId="77777777" w:rsidR="002205B7" w:rsidRPr="00636379" w:rsidRDefault="002205B7" w:rsidP="002205B7">
      <w:pPr>
        <w:pStyle w:val="Listtoplevel"/>
        <w:spacing w:line="336" w:lineRule="auto"/>
        <w:rPr>
          <w:lang w:val="en-NZ"/>
        </w:rPr>
      </w:pPr>
      <w:r w:rsidRPr="000C5D65">
        <w:rPr>
          <w:b/>
          <w:bCs/>
          <w:lang w:val="en-NZ"/>
        </w:rPr>
        <w:drawing>
          <wp:anchor distT="0" distB="0" distL="114300" distR="114300" simplePos="0" relativeHeight="251982848" behindDoc="0" locked="0" layoutInCell="1" allowOverlap="1" wp14:anchorId="2376C0CE" wp14:editId="3B092BF1">
            <wp:simplePos x="0" y="0"/>
            <wp:positionH relativeFrom="column">
              <wp:posOffset>19685</wp:posOffset>
            </wp:positionH>
            <wp:positionV relativeFrom="paragraph">
              <wp:posOffset>604520</wp:posOffset>
            </wp:positionV>
            <wp:extent cx="1440000" cy="1440000"/>
            <wp:effectExtent l="0" t="0" r="8255" b="0"/>
            <wp:wrapNone/>
            <wp:docPr id="183381012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81012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6379">
        <w:t>playing games at the casino.</w:t>
      </w:r>
    </w:p>
    <w:p w14:paraId="77A2559D" w14:textId="77777777" w:rsidR="002205B7" w:rsidRPr="00636379" w:rsidRDefault="002205B7" w:rsidP="002205B7">
      <w:pPr>
        <w:spacing w:line="336" w:lineRule="auto"/>
        <w:rPr>
          <w:lang w:val="en-NZ"/>
        </w:rPr>
      </w:pPr>
    </w:p>
    <w:p w14:paraId="29BB500A" w14:textId="77777777" w:rsidR="002205B7" w:rsidRPr="00636379" w:rsidRDefault="002205B7" w:rsidP="002205B7">
      <w:pPr>
        <w:spacing w:line="336" w:lineRule="auto"/>
        <w:rPr>
          <w:lang w:val="en-NZ"/>
        </w:rPr>
      </w:pPr>
    </w:p>
    <w:p w14:paraId="11FA479B" w14:textId="77777777" w:rsidR="002205B7" w:rsidRPr="00636379" w:rsidRDefault="002205B7" w:rsidP="002205B7">
      <w:pPr>
        <w:spacing w:line="336" w:lineRule="auto"/>
        <w:rPr>
          <w:lang w:val="en-NZ"/>
        </w:rPr>
      </w:pPr>
      <w:r w:rsidRPr="00636379">
        <w:t xml:space="preserve">Gambling can </w:t>
      </w:r>
      <w:r>
        <w:t>become an addiction</w:t>
      </w:r>
      <w:r w:rsidRPr="00636379">
        <w:t>.</w:t>
      </w:r>
    </w:p>
    <w:p w14:paraId="72A2842F" w14:textId="77777777" w:rsidR="007D02B6" w:rsidRDefault="007D02B6" w:rsidP="0023727C"/>
    <w:p w14:paraId="10CBE1EC" w14:textId="77777777" w:rsidR="00CC4772" w:rsidRDefault="00CC4772" w:rsidP="00CC4772">
      <w:pPr>
        <w:spacing w:line="324" w:lineRule="auto"/>
      </w:pPr>
    </w:p>
    <w:p w14:paraId="7F7A8B84" w14:textId="77777777" w:rsidR="00B56DE3" w:rsidRDefault="00B56DE3" w:rsidP="00B56DE3">
      <w:pPr>
        <w:pStyle w:val="Heading1"/>
      </w:pPr>
      <w:bookmarkStart w:id="2" w:name="_How_to_have"/>
      <w:bookmarkEnd w:id="2"/>
      <w:r>
        <w:br w:type="column"/>
      </w:r>
      <w:r>
        <w:lastRenderedPageBreak/>
        <w:t>How to have your say</w:t>
      </w:r>
    </w:p>
    <w:p w14:paraId="3CE90D95" w14:textId="6997D741" w:rsidR="00EC6AFA" w:rsidRDefault="00162B19" w:rsidP="00B56DE3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8672" behindDoc="0" locked="0" layoutInCell="1" allowOverlap="1" wp14:anchorId="6FF31F8D" wp14:editId="65D86E37">
                <wp:simplePos x="0" y="0"/>
                <wp:positionH relativeFrom="column">
                  <wp:posOffset>-116205</wp:posOffset>
                </wp:positionH>
                <wp:positionV relativeFrom="paragraph">
                  <wp:posOffset>246380</wp:posOffset>
                </wp:positionV>
                <wp:extent cx="1443144" cy="1439545"/>
                <wp:effectExtent l="0" t="0" r="5080" b="8255"/>
                <wp:wrapNone/>
                <wp:docPr id="443002710" name="Group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3144" cy="1439545"/>
                          <a:chOff x="0" y="0"/>
                          <a:chExt cx="1443144" cy="1439545"/>
                        </a:xfrm>
                      </wpg:grpSpPr>
                      <pic:pic xmlns:pic="http://schemas.openxmlformats.org/drawingml/2006/picture">
                        <pic:nvPicPr>
                          <pic:cNvPr id="1942901685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74154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2934" y="228600"/>
                            <a:ext cx="410210" cy="410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A4655" id="Group 32" o:spid="_x0000_s1026" alt="&quot;&quot;" style="position:absolute;margin-left:-9.15pt;margin-top:19.4pt;width:113.65pt;height:113.35pt;z-index:252188672" coordsize="14431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">
                <v:shape id="Picture 30" o:spid="_x0000_s1027" type="#_x0000_t75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">
                  <v:imagedata r:id="rId104" o:title=""/>
                </v:shape>
                <v:shape id="Picture 31" o:spid="_x0000_s1028" type="#_x0000_t75" style="position:absolute;left:10329;top:2286;width:4102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">
                  <v:imagedata r:id="rId105" o:title=""/>
                </v:shape>
              </v:group>
            </w:pict>
          </mc:Fallback>
        </mc:AlternateContent>
      </w:r>
    </w:p>
    <w:p w14:paraId="1B4748A8" w14:textId="089F7D55" w:rsidR="00B56DE3" w:rsidRDefault="00B56DE3" w:rsidP="00B56DE3">
      <w:pPr>
        <w:spacing w:line="336" w:lineRule="auto"/>
      </w:pPr>
    </w:p>
    <w:p w14:paraId="01A51D43" w14:textId="18B669C7" w:rsidR="00B56DE3" w:rsidRDefault="00B56DE3" w:rsidP="00B56DE3">
      <w:r>
        <w:t xml:space="preserve">We want you to give us feedback in the way that works for you. </w:t>
      </w:r>
    </w:p>
    <w:p w14:paraId="36603C07" w14:textId="1F26075A" w:rsidR="00B56DE3" w:rsidRDefault="00B56DE3" w:rsidP="00B56DE3"/>
    <w:p w14:paraId="24EBA439" w14:textId="1618D880" w:rsidR="00B56DE3" w:rsidRDefault="00B56DE3" w:rsidP="00B56DE3">
      <w:pPr>
        <w:spacing w:line="336" w:lineRule="auto"/>
      </w:pPr>
    </w:p>
    <w:p w14:paraId="7F07EF2D" w14:textId="2F119F1F" w:rsidR="00B56DE3" w:rsidRDefault="00B56DE3" w:rsidP="00B56DE3">
      <w:pPr>
        <w:spacing w:line="336" w:lineRule="auto"/>
      </w:pPr>
      <w:r>
        <w:rPr>
          <w:noProof/>
        </w:rPr>
        <w:drawing>
          <wp:anchor distT="0" distB="0" distL="114300" distR="114300" simplePos="0" relativeHeight="252187648" behindDoc="0" locked="0" layoutInCell="1" allowOverlap="1" wp14:anchorId="08DCA1A1" wp14:editId="0D03CCE7">
            <wp:simplePos x="0" y="0"/>
            <wp:positionH relativeFrom="column">
              <wp:posOffset>0</wp:posOffset>
            </wp:positionH>
            <wp:positionV relativeFrom="paragraph">
              <wp:posOffset>41698</wp:posOffset>
            </wp:positionV>
            <wp:extent cx="1439545" cy="1439545"/>
            <wp:effectExtent l="0" t="0" r="8255" b="0"/>
            <wp:wrapNone/>
            <wp:docPr id="483100830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00830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give us feedback by answering the questions in this document then: </w:t>
      </w:r>
    </w:p>
    <w:p w14:paraId="6E6F94B2" w14:textId="6952C9B6" w:rsidR="00B56DE3" w:rsidRDefault="00B56DE3" w:rsidP="00B56DE3">
      <w:pPr>
        <w:pStyle w:val="Listtoplevel"/>
        <w:spacing w:line="336" w:lineRule="auto"/>
      </w:pPr>
      <w:r>
        <w:t xml:space="preserve">printing off a copy </w:t>
      </w:r>
    </w:p>
    <w:p w14:paraId="49A85A8A" w14:textId="6301001A" w:rsidR="00B56DE3" w:rsidRDefault="00B56DE3" w:rsidP="00B56DE3">
      <w:pPr>
        <w:pStyle w:val="Listtoplevel"/>
        <w:spacing w:line="336" w:lineRule="auto"/>
      </w:pPr>
      <w:r>
        <w:rPr>
          <w:b/>
          <w:bCs/>
        </w:rPr>
        <w:drawing>
          <wp:anchor distT="0" distB="0" distL="114300" distR="114300" simplePos="0" relativeHeight="252186624" behindDoc="0" locked="0" layoutInCell="1" allowOverlap="1" wp14:anchorId="65CB0799" wp14:editId="3A028061">
            <wp:simplePos x="0" y="0"/>
            <wp:positionH relativeFrom="column">
              <wp:posOffset>76200</wp:posOffset>
            </wp:positionH>
            <wp:positionV relativeFrom="paragraph">
              <wp:posOffset>181187</wp:posOffset>
            </wp:positionV>
            <wp:extent cx="1260000" cy="1260000"/>
            <wp:effectExtent l="0" t="0" r="0" b="0"/>
            <wp:wrapNone/>
            <wp:docPr id="1136201203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201203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967">
        <w:rPr>
          <w:b/>
          <w:bCs/>
        </w:rPr>
        <w:t>sending</w:t>
      </w:r>
      <w:r>
        <w:t xml:space="preserve"> your feedback to us at:</w:t>
      </w:r>
    </w:p>
    <w:p w14:paraId="5AA62CEF" w14:textId="18EFA4F6" w:rsidR="00B56DE3" w:rsidRDefault="00B56DE3" w:rsidP="00B56DE3">
      <w:pPr>
        <w:spacing w:line="336" w:lineRule="auto"/>
      </w:pPr>
    </w:p>
    <w:p w14:paraId="3416ADA2" w14:textId="4064DF9F" w:rsidR="00B56DE3" w:rsidRPr="00741967" w:rsidRDefault="00B56DE3" w:rsidP="00B56DE3">
      <w:pPr>
        <w:spacing w:line="336" w:lineRule="auto"/>
        <w:ind w:left="432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54E874FA" wp14:editId="7C5A9491">
            <wp:simplePos x="0" y="0"/>
            <wp:positionH relativeFrom="column">
              <wp:posOffset>-21167</wp:posOffset>
            </wp:positionH>
            <wp:positionV relativeFrom="paragraph">
              <wp:posOffset>247438</wp:posOffset>
            </wp:positionV>
            <wp:extent cx="1440000" cy="2624999"/>
            <wp:effectExtent l="0" t="0" r="0" b="0"/>
            <wp:wrapNone/>
            <wp:docPr id="156717382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17382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624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1967">
        <w:rPr>
          <w:b/>
          <w:bCs/>
        </w:rPr>
        <w:t xml:space="preserve">Mental Health and Wellbeing Strategy Consultation </w:t>
      </w:r>
    </w:p>
    <w:p w14:paraId="650FED67" w14:textId="77777777" w:rsidR="00B56DE3" w:rsidRPr="00741967" w:rsidRDefault="00B56DE3" w:rsidP="00B56DE3">
      <w:pPr>
        <w:spacing w:line="336" w:lineRule="auto"/>
        <w:ind w:left="4320"/>
        <w:rPr>
          <w:b/>
          <w:bCs/>
        </w:rPr>
      </w:pPr>
    </w:p>
    <w:p w14:paraId="2F13622F" w14:textId="77777777" w:rsidR="00B56DE3" w:rsidRPr="00741967" w:rsidRDefault="00B56DE3" w:rsidP="00B56DE3">
      <w:pPr>
        <w:spacing w:line="336" w:lineRule="auto"/>
        <w:ind w:left="4320"/>
        <w:rPr>
          <w:b/>
          <w:bCs/>
        </w:rPr>
      </w:pPr>
    </w:p>
    <w:p w14:paraId="15AA6FC8" w14:textId="77777777" w:rsidR="00B56DE3" w:rsidRPr="00741967" w:rsidRDefault="00B56DE3" w:rsidP="00B56DE3">
      <w:pPr>
        <w:spacing w:line="336" w:lineRule="auto"/>
        <w:ind w:left="4320"/>
        <w:rPr>
          <w:b/>
          <w:bCs/>
        </w:rPr>
      </w:pPr>
      <w:r w:rsidRPr="00741967">
        <w:rPr>
          <w:b/>
          <w:bCs/>
        </w:rPr>
        <w:t>PO Box 5013</w:t>
      </w:r>
    </w:p>
    <w:p w14:paraId="468F02CE" w14:textId="1377B744" w:rsidR="00B56DE3" w:rsidRPr="00741967" w:rsidRDefault="00B56DE3" w:rsidP="00B56DE3">
      <w:pPr>
        <w:spacing w:line="336" w:lineRule="auto"/>
        <w:ind w:left="4320"/>
        <w:rPr>
          <w:b/>
          <w:bCs/>
        </w:rPr>
      </w:pPr>
    </w:p>
    <w:p w14:paraId="776B66AF" w14:textId="3A5B8348" w:rsidR="00B56DE3" w:rsidRPr="00741967" w:rsidRDefault="00B56DE3" w:rsidP="00B56DE3">
      <w:pPr>
        <w:spacing w:line="336" w:lineRule="auto"/>
        <w:ind w:left="4320"/>
        <w:rPr>
          <w:b/>
          <w:bCs/>
        </w:rPr>
      </w:pPr>
    </w:p>
    <w:p w14:paraId="6E4F3D36" w14:textId="66361184" w:rsidR="00B56DE3" w:rsidRPr="00F80992" w:rsidRDefault="00B56DE3" w:rsidP="00B56DE3">
      <w:pPr>
        <w:spacing w:line="336" w:lineRule="auto"/>
        <w:ind w:left="4320"/>
      </w:pPr>
      <w:r w:rsidRPr="00741967">
        <w:rPr>
          <w:b/>
          <w:bCs/>
        </w:rPr>
        <w:t>Wellington 6140</w:t>
      </w:r>
    </w:p>
    <w:p w14:paraId="2E23A155" w14:textId="12B37FD1" w:rsidR="00981A48" w:rsidRDefault="00981A48" w:rsidP="00B56DE3"/>
    <w:p w14:paraId="66DEC7E4" w14:textId="73F4B9DB" w:rsidR="00981A48" w:rsidRDefault="00981A48" w:rsidP="00B56DE3"/>
    <w:p w14:paraId="592D3089" w14:textId="77777777" w:rsidR="00EC6AFA" w:rsidRDefault="00EC6AFA" w:rsidP="00B56DE3">
      <w:r>
        <w:rPr>
          <w:noProof/>
        </w:rPr>
        <w:lastRenderedPageBreak/>
        <w:drawing>
          <wp:anchor distT="0" distB="0" distL="114300" distR="114300" simplePos="0" relativeHeight="252189696" behindDoc="0" locked="0" layoutInCell="1" allowOverlap="1" wp14:anchorId="13C54223" wp14:editId="31148C64">
            <wp:simplePos x="0" y="0"/>
            <wp:positionH relativeFrom="column">
              <wp:posOffset>27093</wp:posOffset>
            </wp:positionH>
            <wp:positionV relativeFrom="paragraph">
              <wp:posOffset>-357717</wp:posOffset>
            </wp:positionV>
            <wp:extent cx="1440000" cy="1440000"/>
            <wp:effectExtent l="0" t="0" r="8255" b="0"/>
            <wp:wrapNone/>
            <wp:docPr id="404554339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54339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A48">
        <w:t xml:space="preserve">The questions are on </w:t>
      </w:r>
      <w:r w:rsidR="00191F7F">
        <w:br/>
      </w:r>
      <w:r w:rsidR="00981A48" w:rsidRPr="00191F7F">
        <w:rPr>
          <w:b/>
          <w:bCs/>
        </w:rPr>
        <w:t xml:space="preserve">pages </w:t>
      </w:r>
      <w:r w:rsidR="00191F7F" w:rsidRPr="00191F7F">
        <w:rPr>
          <w:b/>
          <w:bCs/>
        </w:rPr>
        <w:t>20 to 37</w:t>
      </w:r>
      <w:r w:rsidR="00191F7F">
        <w:t>.</w:t>
      </w:r>
    </w:p>
    <w:p w14:paraId="1C0DD9EA" w14:textId="77777777" w:rsidR="00EC6AFA" w:rsidRDefault="00EC6AFA" w:rsidP="00B56DE3"/>
    <w:p w14:paraId="3C635C2A" w14:textId="77777777" w:rsidR="00EC6AFA" w:rsidRDefault="00EC6AFA" w:rsidP="00B56DE3"/>
    <w:p w14:paraId="70EC2159" w14:textId="29805BA3" w:rsidR="00B56DE3" w:rsidRDefault="00B56DE3" w:rsidP="00B56DE3">
      <w:r>
        <w:rPr>
          <w:noProof/>
        </w:rPr>
        <w:drawing>
          <wp:anchor distT="0" distB="0" distL="114300" distR="114300" simplePos="0" relativeHeight="252180480" behindDoc="0" locked="0" layoutInCell="1" allowOverlap="1" wp14:anchorId="4990DC43" wp14:editId="16936EF6">
            <wp:simplePos x="0" y="0"/>
            <wp:positionH relativeFrom="column">
              <wp:posOffset>80010</wp:posOffset>
            </wp:positionH>
            <wp:positionV relativeFrom="paragraph">
              <wp:posOffset>-110702</wp:posOffset>
            </wp:positionV>
            <wp:extent cx="1260000" cy="1260000"/>
            <wp:effectExtent l="0" t="0" r="0" b="0"/>
            <wp:wrapNone/>
            <wp:docPr id="15519313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9313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are </w:t>
      </w:r>
      <w:r w:rsidR="00CD5A96">
        <w:t xml:space="preserve">also </w:t>
      </w:r>
      <w:r>
        <w:t xml:space="preserve">other ways to have your say. </w:t>
      </w:r>
    </w:p>
    <w:p w14:paraId="2DC8405B" w14:textId="77777777" w:rsidR="00B56DE3" w:rsidRDefault="00B56DE3" w:rsidP="00B56DE3"/>
    <w:p w14:paraId="7659A19F" w14:textId="77777777" w:rsidR="00B56DE3" w:rsidRDefault="00B56DE3" w:rsidP="00B56DE3"/>
    <w:p w14:paraId="679A444D" w14:textId="77777777" w:rsidR="00B56DE3" w:rsidRPr="003F3F92" w:rsidRDefault="00B56DE3" w:rsidP="00B56DE3">
      <w:r>
        <w:rPr>
          <w:noProof/>
        </w:rPr>
        <w:drawing>
          <wp:anchor distT="0" distB="0" distL="114300" distR="114300" simplePos="0" relativeHeight="252174336" behindDoc="0" locked="0" layoutInCell="1" allowOverlap="1" wp14:anchorId="33706ED9" wp14:editId="52E0D68B">
            <wp:simplePos x="0" y="0"/>
            <wp:positionH relativeFrom="column">
              <wp:posOffset>-141605</wp:posOffset>
            </wp:positionH>
            <wp:positionV relativeFrom="paragraph">
              <wp:posOffset>60748</wp:posOffset>
            </wp:positionV>
            <wp:extent cx="1620000" cy="1373931"/>
            <wp:effectExtent l="0" t="0" r="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puter support internet wheelchair older (1)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read information </w:t>
      </w:r>
      <w:r>
        <w:rPr>
          <w:b/>
          <w:bCs/>
        </w:rPr>
        <w:t xml:space="preserve">online </w:t>
      </w:r>
      <w:r w:rsidRPr="00C3729A">
        <w:t>at</w:t>
      </w:r>
      <w:r>
        <w:rPr>
          <w:b/>
          <w:bCs/>
        </w:rPr>
        <w:t xml:space="preserve"> </w:t>
      </w:r>
      <w:r w:rsidRPr="00AC0C1E">
        <w:t>this</w:t>
      </w:r>
      <w:r>
        <w:rPr>
          <w:b/>
          <w:bCs/>
        </w:rPr>
        <w:t xml:space="preserve"> website </w:t>
      </w:r>
      <w:r w:rsidRPr="003F3F92">
        <w:t>then tell us what you think:</w:t>
      </w:r>
      <w:r>
        <w:br/>
      </w:r>
    </w:p>
    <w:p w14:paraId="243B1B69" w14:textId="77777777" w:rsidR="00B56DE3" w:rsidRDefault="00B56DE3" w:rsidP="00B56DE3">
      <w:r>
        <w:rPr>
          <w:noProof/>
        </w:rPr>
        <w:drawing>
          <wp:anchor distT="0" distB="0" distL="114300" distR="114300" simplePos="0" relativeHeight="252177408" behindDoc="0" locked="0" layoutInCell="1" allowOverlap="1" wp14:anchorId="29D64167" wp14:editId="2CD3C2B1">
            <wp:simplePos x="0" y="0"/>
            <wp:positionH relativeFrom="column">
              <wp:posOffset>28786</wp:posOffset>
            </wp:positionH>
            <wp:positionV relativeFrom="paragraph">
              <wp:posOffset>368723</wp:posOffset>
            </wp:positionV>
            <wp:extent cx="1080000" cy="1383605"/>
            <wp:effectExtent l="0" t="0" r="6350" b="7620"/>
            <wp:wrapNone/>
            <wp:docPr id="27445561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45561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8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3" w:history="1">
        <w:r w:rsidRPr="00D4566F">
          <w:rPr>
            <w:rStyle w:val="Hyperlink"/>
            <w:b/>
            <w:bCs/>
            <w:color w:val="auto"/>
            <w:u w:val="none"/>
          </w:rPr>
          <w:t>https://consult.health.govt.nz</w:t>
        </w:r>
      </w:hyperlink>
      <w:r w:rsidRPr="00D4566F">
        <w:rPr>
          <w:b/>
          <w:bCs/>
        </w:rPr>
        <w:br/>
      </w:r>
    </w:p>
    <w:p w14:paraId="0A975208" w14:textId="77777777" w:rsidR="00B56DE3" w:rsidRPr="00815DA5" w:rsidRDefault="00B56DE3" w:rsidP="00B56DE3"/>
    <w:p w14:paraId="6A32A9F0" w14:textId="77777777" w:rsidR="00B56DE3" w:rsidRPr="00D4566F" w:rsidRDefault="00B56DE3" w:rsidP="00B56DE3">
      <w:r w:rsidRPr="00D4566F">
        <w:t>This website is not in Easy Read.</w:t>
      </w:r>
    </w:p>
    <w:p w14:paraId="34AE3C65" w14:textId="77777777" w:rsidR="00B56DE3" w:rsidRDefault="00B56DE3" w:rsidP="00B56DE3"/>
    <w:p w14:paraId="1B4FD13A" w14:textId="77777777" w:rsidR="00B56DE3" w:rsidRDefault="00B56DE3" w:rsidP="00B56DE3">
      <w:r>
        <w:rPr>
          <w:noProof/>
        </w:rPr>
        <w:drawing>
          <wp:anchor distT="0" distB="0" distL="114300" distR="114300" simplePos="0" relativeHeight="252178432" behindDoc="0" locked="0" layoutInCell="1" allowOverlap="1" wp14:anchorId="2D01C84E" wp14:editId="70F97393">
            <wp:simplePos x="0" y="0"/>
            <wp:positionH relativeFrom="column">
              <wp:posOffset>-143086</wp:posOffset>
            </wp:positionH>
            <wp:positionV relativeFrom="paragraph">
              <wp:posOffset>183515</wp:posOffset>
            </wp:positionV>
            <wp:extent cx="1440000" cy="1440000"/>
            <wp:effectExtent l="0" t="0" r="8255" b="0"/>
            <wp:wrapNone/>
            <wp:docPr id="1870835607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835607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A4C13" w14:textId="77777777" w:rsidR="00B56DE3" w:rsidRDefault="00B56DE3" w:rsidP="00B56DE3">
      <w:r>
        <w:t xml:space="preserve">You can take part in information sessions / meetings for different community groups. </w:t>
      </w:r>
    </w:p>
    <w:p w14:paraId="6BE562F8" w14:textId="77777777" w:rsidR="00B56DE3" w:rsidRDefault="00B56DE3" w:rsidP="00B56DE3">
      <w:pPr>
        <w:spacing w:line="336" w:lineRule="auto"/>
      </w:pPr>
    </w:p>
    <w:p w14:paraId="5A12BDC7" w14:textId="77777777" w:rsidR="00B56DE3" w:rsidRDefault="00B56DE3" w:rsidP="00B56DE3">
      <w:pPr>
        <w:spacing w:line="336" w:lineRule="auto"/>
      </w:pPr>
    </w:p>
    <w:p w14:paraId="1C075489" w14:textId="77777777" w:rsidR="00B56DE3" w:rsidRDefault="00B56DE3" w:rsidP="00B56DE3">
      <w:pPr>
        <w:spacing w:line="336" w:lineRule="auto"/>
      </w:pPr>
      <w:r>
        <w:rPr>
          <w:noProof/>
        </w:rPr>
        <w:drawing>
          <wp:anchor distT="0" distB="0" distL="114300" distR="114300" simplePos="0" relativeHeight="252179456" behindDoc="0" locked="0" layoutInCell="1" allowOverlap="1" wp14:anchorId="75B30396" wp14:editId="04133C35">
            <wp:simplePos x="0" y="0"/>
            <wp:positionH relativeFrom="column">
              <wp:posOffset>-86187</wp:posOffset>
            </wp:positionH>
            <wp:positionV relativeFrom="paragraph">
              <wp:posOffset>-342900</wp:posOffset>
            </wp:positionV>
            <wp:extent cx="1620000" cy="1620000"/>
            <wp:effectExtent l="0" t="0" r="0" b="0"/>
            <wp:wrapNone/>
            <wp:docPr id="278968167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968167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can also have your say by taking</w:t>
      </w:r>
      <w:r>
        <w:rPr>
          <w:rFonts w:eastAsiaTheme="minorHAnsi"/>
          <w:noProof/>
          <w:szCs w:val="22"/>
          <w:lang w:val="en-GB"/>
        </w:rPr>
        <w:t xml:space="preserve"> </w:t>
      </w:r>
      <w:r>
        <w:t xml:space="preserve">part in community discussions. </w:t>
      </w:r>
    </w:p>
    <w:p w14:paraId="4577F3A4" w14:textId="603B677D" w:rsidR="00B56DE3" w:rsidRDefault="00B56DE3" w:rsidP="00B56DE3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176384" behindDoc="0" locked="0" layoutInCell="1" allowOverlap="1" wp14:anchorId="0A8F2F8E" wp14:editId="51D8C53B">
            <wp:simplePos x="0" y="0"/>
            <wp:positionH relativeFrom="column">
              <wp:posOffset>-70273</wp:posOffset>
            </wp:positionH>
            <wp:positionV relativeFrom="paragraph">
              <wp:posOffset>-1693</wp:posOffset>
            </wp:positionV>
            <wp:extent cx="1619885" cy="1144905"/>
            <wp:effectExtent l="0" t="0" r="0" b="0"/>
            <wp:wrapNone/>
            <wp:docPr id="329773824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73824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There is a community toolkit that supports you to:</w:t>
      </w:r>
    </w:p>
    <w:p w14:paraId="25CAC281" w14:textId="77777777" w:rsidR="00B56DE3" w:rsidRDefault="00B56DE3" w:rsidP="00B56DE3">
      <w:pPr>
        <w:pStyle w:val="Listtoplevel"/>
        <w:spacing w:line="336" w:lineRule="auto"/>
      </w:pPr>
      <w:r>
        <w:t xml:space="preserve">run your own meetings </w:t>
      </w:r>
    </w:p>
    <w:p w14:paraId="6E94A63A" w14:textId="77777777" w:rsidR="00B56DE3" w:rsidRDefault="00B56DE3" w:rsidP="00B56DE3">
      <w:pPr>
        <w:pStyle w:val="Listtoplevel"/>
        <w:spacing w:line="336" w:lineRule="auto"/>
      </w:pPr>
      <w:r>
        <w:t xml:space="preserve">give your feedback as a group. </w:t>
      </w:r>
    </w:p>
    <w:p w14:paraId="57B9F754" w14:textId="2ED25EDA" w:rsidR="00B56DE3" w:rsidRDefault="00EC6AFA" w:rsidP="00B56DE3">
      <w:pPr>
        <w:spacing w:line="336" w:lineRule="auto"/>
      </w:pPr>
      <w:r>
        <w:rPr>
          <w:noProof/>
        </w:rPr>
        <w:drawing>
          <wp:anchor distT="0" distB="0" distL="114300" distR="114300" simplePos="0" relativeHeight="252193792" behindDoc="0" locked="0" layoutInCell="1" allowOverlap="1" wp14:anchorId="4C8C52D4" wp14:editId="22D7F4D8">
            <wp:simplePos x="0" y="0"/>
            <wp:positionH relativeFrom="column">
              <wp:posOffset>-56726</wp:posOffset>
            </wp:positionH>
            <wp:positionV relativeFrom="paragraph">
              <wp:posOffset>222250</wp:posOffset>
            </wp:positionV>
            <wp:extent cx="1620000" cy="1620000"/>
            <wp:effectExtent l="0" t="0" r="0" b="0"/>
            <wp:wrapNone/>
            <wp:docPr id="779434968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434968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EFDC8" w14:textId="5CC3F3EF" w:rsidR="00EC6AFA" w:rsidRDefault="00EC6AFA" w:rsidP="00EC6AFA">
      <w:pPr>
        <w:spacing w:line="336" w:lineRule="auto"/>
      </w:pPr>
    </w:p>
    <w:p w14:paraId="7C0AB233" w14:textId="7F244E07" w:rsidR="00EC6AFA" w:rsidRDefault="00EC6AFA" w:rsidP="00EC6AFA">
      <w:pPr>
        <w:spacing w:line="336" w:lineRule="auto"/>
      </w:pPr>
      <w:r>
        <w:t xml:space="preserve">There is information about how you can send us feedback at this </w:t>
      </w:r>
      <w:r w:rsidRPr="00741967">
        <w:rPr>
          <w:b/>
          <w:bCs/>
        </w:rPr>
        <w:t>website</w:t>
      </w:r>
      <w:r>
        <w:t xml:space="preserve">: </w:t>
      </w:r>
    </w:p>
    <w:p w14:paraId="416358D8" w14:textId="77777777" w:rsidR="00EC6AFA" w:rsidRDefault="00EC6AFA" w:rsidP="00EC6AFA">
      <w:pPr>
        <w:spacing w:line="336" w:lineRule="auto"/>
      </w:pPr>
    </w:p>
    <w:p w14:paraId="1B543C4D" w14:textId="77777777" w:rsidR="00EC6AFA" w:rsidRPr="004E45D6" w:rsidRDefault="00EC6AFA" w:rsidP="00EC6AFA">
      <w:pPr>
        <w:spacing w:line="336" w:lineRule="auto"/>
        <w:ind w:left="2700"/>
      </w:pPr>
      <w:hyperlink r:id="rId118" w:history="1">
        <w:r w:rsidRPr="004E45D6">
          <w:rPr>
            <w:rStyle w:val="Hyperlink"/>
            <w:b/>
            <w:bCs/>
            <w:color w:val="auto"/>
            <w:u w:val="none"/>
          </w:rPr>
          <w:t>https://health.govt.nz/mhws-consultation</w:t>
        </w:r>
      </w:hyperlink>
    </w:p>
    <w:p w14:paraId="099A03AF" w14:textId="77777777" w:rsidR="00EC6AFA" w:rsidRDefault="00EC6AFA" w:rsidP="00EC6AFA">
      <w:pPr>
        <w:spacing w:line="336" w:lineRule="auto"/>
      </w:pPr>
      <w:r>
        <w:rPr>
          <w:noProof/>
        </w:rPr>
        <w:drawing>
          <wp:anchor distT="0" distB="0" distL="114300" distR="114300" simplePos="0" relativeHeight="252194816" behindDoc="0" locked="0" layoutInCell="1" allowOverlap="1" wp14:anchorId="7945B9F8" wp14:editId="04F76B31">
            <wp:simplePos x="0" y="0"/>
            <wp:positionH relativeFrom="column">
              <wp:posOffset>13335</wp:posOffset>
            </wp:positionH>
            <wp:positionV relativeFrom="paragraph">
              <wp:posOffset>189288</wp:posOffset>
            </wp:positionV>
            <wp:extent cx="1080000" cy="1383605"/>
            <wp:effectExtent l="0" t="0" r="6350" b="7620"/>
            <wp:wrapNone/>
            <wp:docPr id="10654382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4382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38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BFC68" w14:textId="77777777" w:rsidR="00EC6AFA" w:rsidRDefault="00EC6AFA" w:rsidP="00EC6AFA">
      <w:pPr>
        <w:spacing w:line="336" w:lineRule="auto"/>
      </w:pPr>
    </w:p>
    <w:p w14:paraId="395F0596" w14:textId="77777777" w:rsidR="00EC6AFA" w:rsidRDefault="00EC6AFA" w:rsidP="00EC6AFA">
      <w:pPr>
        <w:spacing w:line="336" w:lineRule="auto"/>
      </w:pPr>
      <w:r>
        <w:t xml:space="preserve">This website is not in Easy Read. </w:t>
      </w:r>
    </w:p>
    <w:p w14:paraId="0D66233D" w14:textId="77777777" w:rsidR="00EC6AFA" w:rsidRDefault="00EC6AFA" w:rsidP="00EC6AFA">
      <w:pPr>
        <w:spacing w:line="336" w:lineRule="auto"/>
      </w:pPr>
    </w:p>
    <w:p w14:paraId="2262832D" w14:textId="77777777" w:rsidR="00EC6AFA" w:rsidRDefault="00EC6AFA" w:rsidP="00EC6AFA">
      <w:pPr>
        <w:spacing w:line="336" w:lineRule="auto"/>
      </w:pPr>
    </w:p>
    <w:p w14:paraId="384F08AD" w14:textId="1A4780FA" w:rsidR="00EC6AFA" w:rsidRDefault="00EC6AFA" w:rsidP="00EC6AFA">
      <w:pPr>
        <w:spacing w:line="336" w:lineRule="auto"/>
      </w:pP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91744" behindDoc="0" locked="0" layoutInCell="1" allowOverlap="1" wp14:anchorId="2839A8D7" wp14:editId="4E25388D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479550" cy="1479550"/>
            <wp:effectExtent l="0" t="0" r="6350" b="6350"/>
            <wp:wrapNone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mail write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also email our team if you:</w:t>
      </w:r>
    </w:p>
    <w:p w14:paraId="4B0C9895" w14:textId="7B80E113" w:rsidR="00EC6AFA" w:rsidRDefault="00EC6AFA" w:rsidP="00EC6AFA">
      <w:pPr>
        <w:pStyle w:val="Listtoplevel"/>
        <w:spacing w:line="336" w:lineRule="auto"/>
      </w:pPr>
      <w:r>
        <w:t>want to have your say another way</w:t>
      </w:r>
    </w:p>
    <w:p w14:paraId="3D466DC3" w14:textId="77777777" w:rsidR="00EC6AFA" w:rsidRDefault="00EC6AFA" w:rsidP="00EC6AFA">
      <w:pPr>
        <w:pStyle w:val="Listtoplevel"/>
        <w:spacing w:line="336" w:lineRule="auto"/>
      </w:pPr>
      <w:r>
        <w:t>are having problems with having your say.</w:t>
      </w:r>
    </w:p>
    <w:p w14:paraId="51ED9F51" w14:textId="77777777" w:rsidR="00EC6AFA" w:rsidRDefault="00EC6AFA" w:rsidP="00EC6AFA">
      <w:pPr>
        <w:spacing w:line="336" w:lineRule="auto"/>
      </w:pPr>
    </w:p>
    <w:p w14:paraId="2405B939" w14:textId="77777777" w:rsidR="00EC6AFA" w:rsidRDefault="00EC6AFA" w:rsidP="00EC6AFA">
      <w:pPr>
        <w:spacing w:line="336" w:lineRule="auto"/>
      </w:pPr>
      <w:r>
        <w:rPr>
          <w:noProof/>
        </w:rPr>
        <w:drawing>
          <wp:anchor distT="0" distB="0" distL="114300" distR="114300" simplePos="0" relativeHeight="252192768" behindDoc="0" locked="0" layoutInCell="1" allowOverlap="1" wp14:anchorId="253E9150" wp14:editId="63A86485">
            <wp:simplePos x="0" y="0"/>
            <wp:positionH relativeFrom="column">
              <wp:posOffset>0</wp:posOffset>
            </wp:positionH>
            <wp:positionV relativeFrom="paragraph">
              <wp:posOffset>224155</wp:posOffset>
            </wp:positionV>
            <wp:extent cx="1485900" cy="1485900"/>
            <wp:effectExtent l="0" t="0" r="0" b="0"/>
            <wp:wrapNone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email address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F8E89" w14:textId="77777777" w:rsidR="00EC6AFA" w:rsidRDefault="00EC6AFA" w:rsidP="00EC6AFA">
      <w:pPr>
        <w:spacing w:line="336" w:lineRule="auto"/>
      </w:pPr>
      <w:r>
        <w:t xml:space="preserve">You can </w:t>
      </w:r>
      <w:r>
        <w:rPr>
          <w:b/>
          <w:bCs/>
        </w:rPr>
        <w:t xml:space="preserve">email </w:t>
      </w:r>
      <w:r>
        <w:t>us at:</w:t>
      </w:r>
    </w:p>
    <w:p w14:paraId="262BD48B" w14:textId="77777777" w:rsidR="00EC6AFA" w:rsidRDefault="00EC6AFA" w:rsidP="00EC6AFA">
      <w:pPr>
        <w:spacing w:line="336" w:lineRule="auto"/>
      </w:pPr>
    </w:p>
    <w:p w14:paraId="7A85A9DD" w14:textId="77777777" w:rsidR="00EC6AFA" w:rsidRDefault="00EC6AFA" w:rsidP="00EC6AFA">
      <w:pPr>
        <w:spacing w:line="336" w:lineRule="auto"/>
        <w:ind w:left="3420"/>
      </w:pPr>
      <w:hyperlink r:id="rId121" w:history="1">
        <w:r w:rsidRPr="009051CE">
          <w:rPr>
            <w:rStyle w:val="Hyperlink"/>
            <w:b/>
            <w:bCs/>
            <w:color w:val="auto"/>
            <w:u w:val="none"/>
          </w:rPr>
          <w:t>mhasp.engagement@health.govt.nz</w:t>
        </w:r>
      </w:hyperlink>
    </w:p>
    <w:p w14:paraId="74D28D86" w14:textId="77777777" w:rsidR="00EC6AFA" w:rsidRDefault="00EC6AFA" w:rsidP="00EC6AFA"/>
    <w:p w14:paraId="01E30EE4" w14:textId="3269B04C" w:rsidR="00CC4772" w:rsidRDefault="00CC4772" w:rsidP="0023727C"/>
    <w:p w14:paraId="335BE864" w14:textId="2ED3FA15" w:rsidR="00A14982" w:rsidRDefault="00AE0F47" w:rsidP="00A14982">
      <w:pPr>
        <w:pStyle w:val="Heading1"/>
      </w:pPr>
      <w:bookmarkStart w:id="3" w:name="_Questions"/>
      <w:bookmarkEnd w:id="3"/>
      <w:r>
        <w:br w:type="column"/>
      </w:r>
      <w:r w:rsidR="00A14982">
        <w:lastRenderedPageBreak/>
        <w:t>Questions</w:t>
      </w:r>
    </w:p>
    <w:p w14:paraId="508224A0" w14:textId="4A84F78D" w:rsidR="00A14982" w:rsidRDefault="00A14982" w:rsidP="007C06DA">
      <w:pPr>
        <w:spacing w:line="336" w:lineRule="auto"/>
      </w:pPr>
    </w:p>
    <w:p w14:paraId="1758CCE0" w14:textId="12C67CFA" w:rsidR="00A14982" w:rsidRDefault="00360108" w:rsidP="007C06DA">
      <w:pPr>
        <w:spacing w:line="336" w:lineRule="auto"/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01383115" wp14:editId="18753614">
            <wp:simplePos x="0" y="0"/>
            <wp:positionH relativeFrom="column">
              <wp:posOffset>0</wp:posOffset>
            </wp:positionH>
            <wp:positionV relativeFrom="paragraph">
              <wp:posOffset>12065</wp:posOffset>
            </wp:positionV>
            <wp:extent cx="1371600" cy="1371600"/>
            <wp:effectExtent l="0" t="0" r="0" b="0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Question Bubble 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68FB2" w14:textId="3FF17407" w:rsidR="00A14982" w:rsidRDefault="00B95E5D" w:rsidP="007C06DA">
      <w:pPr>
        <w:spacing w:line="336" w:lineRule="auto"/>
      </w:pPr>
      <w:r>
        <w:t>There are</w:t>
      </w:r>
      <w:r w:rsidR="00A14982">
        <w:t xml:space="preserve"> </w:t>
      </w:r>
      <w:r w:rsidR="00821B6E">
        <w:t>9</w:t>
      </w:r>
      <w:r w:rsidR="00A14982">
        <w:t xml:space="preserve"> questions.</w:t>
      </w:r>
    </w:p>
    <w:p w14:paraId="7982256B" w14:textId="2CFD139A" w:rsidR="00A14982" w:rsidRDefault="00A14982" w:rsidP="007C06DA">
      <w:pPr>
        <w:spacing w:line="336" w:lineRule="auto"/>
      </w:pPr>
    </w:p>
    <w:p w14:paraId="04AF872B" w14:textId="1BA22873" w:rsidR="00A14982" w:rsidRDefault="00A14982" w:rsidP="007C06DA">
      <w:pPr>
        <w:spacing w:line="336" w:lineRule="auto"/>
      </w:pPr>
    </w:p>
    <w:p w14:paraId="644CB4D8" w14:textId="76B4EF79" w:rsidR="00A14982" w:rsidRDefault="00A14982" w:rsidP="007C06DA">
      <w:pPr>
        <w:spacing w:line="336" w:lineRule="auto"/>
      </w:pPr>
      <w:r>
        <w:t>You do not have to answer all the questions if you do not want to.</w:t>
      </w:r>
    </w:p>
    <w:p w14:paraId="2BF56A9F" w14:textId="671F043A" w:rsidR="00E87D4B" w:rsidRDefault="00C860B4" w:rsidP="007C06DA">
      <w:pPr>
        <w:spacing w:line="336" w:lineRule="auto"/>
      </w:pPr>
      <w:r>
        <w:rPr>
          <w:noProof/>
        </w:rPr>
        <w:drawing>
          <wp:anchor distT="0" distB="0" distL="114300" distR="114300" simplePos="0" relativeHeight="252053504" behindDoc="0" locked="0" layoutInCell="1" allowOverlap="1" wp14:anchorId="376FA15A" wp14:editId="5D581D9F">
            <wp:simplePos x="0" y="0"/>
            <wp:positionH relativeFrom="column">
              <wp:posOffset>-83185</wp:posOffset>
            </wp:positionH>
            <wp:positionV relativeFrom="paragraph">
              <wp:posOffset>245110</wp:posOffset>
            </wp:positionV>
            <wp:extent cx="1440000" cy="1272643"/>
            <wp:effectExtent l="0" t="0" r="0" b="0"/>
            <wp:wrapNone/>
            <wp:docPr id="1813602354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602354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72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A0A27" w14:textId="190EC818" w:rsidR="00E87D4B" w:rsidRDefault="00E87D4B" w:rsidP="007C06DA">
      <w:pPr>
        <w:spacing w:line="336" w:lineRule="auto"/>
      </w:pPr>
    </w:p>
    <w:p w14:paraId="45488773" w14:textId="1BBBB883" w:rsidR="00E87D4B" w:rsidRDefault="00E87D4B" w:rsidP="007C06DA">
      <w:pPr>
        <w:spacing w:line="336" w:lineRule="auto"/>
      </w:pPr>
      <w:r>
        <w:t>Your answers should be about</w:t>
      </w:r>
      <w:r w:rsidR="00B561DA">
        <w:t>:</w:t>
      </w:r>
    </w:p>
    <w:p w14:paraId="43609E6D" w14:textId="5DA12AA7" w:rsidR="00B561DA" w:rsidRDefault="00B561DA" w:rsidP="007C06DA">
      <w:pPr>
        <w:pStyle w:val="ListParagraph"/>
        <w:spacing w:line="336" w:lineRule="auto"/>
      </w:pPr>
      <w:r>
        <w:t>your own experiences</w:t>
      </w:r>
    </w:p>
    <w:p w14:paraId="0DA9B286" w14:textId="339AD903" w:rsidR="00B561DA" w:rsidRDefault="00C860B4" w:rsidP="007C06DA">
      <w:pPr>
        <w:pStyle w:val="ListParagraph"/>
        <w:spacing w:line="336" w:lineRule="auto"/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7B6A7000" wp14:editId="590985A0">
            <wp:simplePos x="0" y="0"/>
            <wp:positionH relativeFrom="column">
              <wp:posOffset>1720</wp:posOffset>
            </wp:positionH>
            <wp:positionV relativeFrom="paragraph">
              <wp:posOffset>679027</wp:posOffset>
            </wp:positionV>
            <wp:extent cx="1620000" cy="988405"/>
            <wp:effectExtent l="0" t="0" r="0" b="2540"/>
            <wp:wrapNone/>
            <wp:docPr id="65416322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6322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8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B05">
        <w:t>e</w:t>
      </w:r>
      <w:r w:rsidR="00B561DA">
        <w:t>xperiences of people you support</w:t>
      </w:r>
    </w:p>
    <w:p w14:paraId="110D2742" w14:textId="6231C877" w:rsidR="00B561DA" w:rsidRDefault="00C860B4" w:rsidP="007C06DA">
      <w:pPr>
        <w:pStyle w:val="ListParagraph"/>
        <w:spacing w:line="336" w:lineRule="auto"/>
      </w:pPr>
      <w:r>
        <w:rPr>
          <w:noProof/>
        </w:rPr>
        <w:drawing>
          <wp:anchor distT="0" distB="0" distL="114300" distR="114300" simplePos="0" relativeHeight="252055552" behindDoc="0" locked="0" layoutInCell="1" allowOverlap="1" wp14:anchorId="30745962" wp14:editId="796955B2">
            <wp:simplePos x="0" y="0"/>
            <wp:positionH relativeFrom="column">
              <wp:posOffset>-45720</wp:posOffset>
            </wp:positionH>
            <wp:positionV relativeFrom="paragraph">
              <wp:posOffset>962237</wp:posOffset>
            </wp:positionV>
            <wp:extent cx="1440000" cy="1440000"/>
            <wp:effectExtent l="0" t="0" r="8255" b="0"/>
            <wp:wrapNone/>
            <wp:docPr id="195250833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50833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B05">
        <w:t>w</w:t>
      </w:r>
      <w:r w:rsidR="00B561DA">
        <w:t xml:space="preserve">hat you see happening in your community. </w:t>
      </w:r>
    </w:p>
    <w:p w14:paraId="3FA9301A" w14:textId="613FA88B" w:rsidR="00A14982" w:rsidRDefault="00A14982" w:rsidP="007C06DA">
      <w:pPr>
        <w:spacing w:line="336" w:lineRule="auto"/>
      </w:pPr>
    </w:p>
    <w:p w14:paraId="212CB0ED" w14:textId="266A4FA1" w:rsidR="00A14982" w:rsidRDefault="00A14982" w:rsidP="007C06DA">
      <w:pPr>
        <w:spacing w:line="336" w:lineRule="auto"/>
      </w:pPr>
    </w:p>
    <w:p w14:paraId="38A8F780" w14:textId="13FC1126" w:rsidR="00A14982" w:rsidRDefault="00A14982" w:rsidP="007C06DA">
      <w:pPr>
        <w:spacing w:line="336" w:lineRule="auto"/>
      </w:pPr>
      <w:r>
        <w:t xml:space="preserve">You can tell </w:t>
      </w:r>
      <w:r w:rsidR="00F07B82">
        <w:t>us</w:t>
      </w:r>
      <w:r>
        <w:t xml:space="preserve"> anything you want to say about the draft strategy.</w:t>
      </w:r>
    </w:p>
    <w:p w14:paraId="4230A802" w14:textId="0A11A6D1" w:rsidR="00A14982" w:rsidRDefault="00A14982" w:rsidP="00A14982"/>
    <w:p w14:paraId="47BCF657" w14:textId="673A7BC3" w:rsidR="00A14982" w:rsidRDefault="00D21A15" w:rsidP="00AB37AA">
      <w:pPr>
        <w:pStyle w:val="Heading2"/>
        <w:spacing w:line="324" w:lineRule="auto"/>
      </w:pPr>
      <w:r>
        <w:br w:type="column"/>
      </w:r>
      <w:r w:rsidR="003A22CF"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0EFED1D8" wp14:editId="32A184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20000" cy="16200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hink twice thought consider choose decide.pn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982">
        <w:t>Question 1</w:t>
      </w:r>
    </w:p>
    <w:p w14:paraId="42AE79A0" w14:textId="7797C0EB" w:rsidR="00A14982" w:rsidRDefault="00A14982" w:rsidP="00AB37AA">
      <w:pPr>
        <w:spacing w:line="324" w:lineRule="auto"/>
      </w:pPr>
    </w:p>
    <w:p w14:paraId="602AFDEB" w14:textId="2F81C926" w:rsidR="00A14982" w:rsidRDefault="00736110" w:rsidP="00AB37AA">
      <w:pPr>
        <w:spacing w:line="324" w:lineRule="auto"/>
      </w:pPr>
      <w:r>
        <w:t>Think about your experiences with</w:t>
      </w:r>
      <w:r w:rsidR="00A14982">
        <w:t>:</w:t>
      </w:r>
    </w:p>
    <w:p w14:paraId="7EF5FB98" w14:textId="0115ABFF" w:rsidR="00A14982" w:rsidRDefault="00A14982" w:rsidP="00AB37AA">
      <w:pPr>
        <w:pStyle w:val="Listtoplevel"/>
        <w:spacing w:line="324" w:lineRule="auto"/>
      </w:pPr>
      <w:r>
        <w:t>mental health support</w:t>
      </w:r>
    </w:p>
    <w:p w14:paraId="6193321F" w14:textId="2D837A81" w:rsidR="00A14982" w:rsidRDefault="00A14982" w:rsidP="00AB37AA">
      <w:pPr>
        <w:pStyle w:val="Listtoplevel"/>
        <w:spacing w:line="324" w:lineRule="auto"/>
      </w:pPr>
      <w:r w:rsidRPr="00061C08">
        <w:t>addiction</w:t>
      </w:r>
      <w:r>
        <w:rPr>
          <w:b/>
          <w:bCs/>
        </w:rPr>
        <w:t xml:space="preserve"> </w:t>
      </w:r>
      <w:r>
        <w:t>support.</w:t>
      </w:r>
    </w:p>
    <w:p w14:paraId="4F06FAFE" w14:textId="69D8B22A" w:rsidR="00A14982" w:rsidRDefault="00A14982" w:rsidP="00AB37AA">
      <w:pPr>
        <w:spacing w:line="324" w:lineRule="auto"/>
      </w:pPr>
    </w:p>
    <w:p w14:paraId="3ACCD61B" w14:textId="77777777" w:rsidR="00C77AF9" w:rsidRDefault="00C77AF9" w:rsidP="00AB37AA">
      <w:pPr>
        <w:spacing w:line="324" w:lineRule="auto"/>
      </w:pPr>
    </w:p>
    <w:p w14:paraId="3A03927E" w14:textId="62D87F63" w:rsidR="00A14982" w:rsidRDefault="00572E82" w:rsidP="00AB37AA">
      <w:pPr>
        <w:spacing w:line="324" w:lineRule="auto"/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21A78A24" wp14:editId="2E634D84">
            <wp:simplePos x="0" y="0"/>
            <wp:positionH relativeFrom="column">
              <wp:posOffset>-15240</wp:posOffset>
            </wp:positionH>
            <wp:positionV relativeFrom="paragraph">
              <wp:posOffset>86360</wp:posOffset>
            </wp:positionV>
            <wp:extent cx="1440000" cy="1440000"/>
            <wp:effectExtent l="0" t="0" r="8255" b="8255"/>
            <wp:wrapNone/>
            <wp:docPr id="56108076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08076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7CF">
        <w:t>Think about:</w:t>
      </w:r>
    </w:p>
    <w:p w14:paraId="3B12EECD" w14:textId="22B3B2A1" w:rsidR="00F427CF" w:rsidRDefault="00F427CF" w:rsidP="00AB37AA">
      <w:pPr>
        <w:pStyle w:val="Listtoplevel"/>
        <w:spacing w:line="324" w:lineRule="auto"/>
      </w:pPr>
      <w:r>
        <w:t xml:space="preserve">people needing the support </w:t>
      </w:r>
    </w:p>
    <w:p w14:paraId="4D70718F" w14:textId="236A17B5" w:rsidR="00F427CF" w:rsidRDefault="00F427CF" w:rsidP="00AB37AA">
      <w:pPr>
        <w:pStyle w:val="Listtoplevel"/>
        <w:spacing w:line="324" w:lineRule="auto"/>
      </w:pPr>
      <w:r>
        <w:t xml:space="preserve">whānau / </w:t>
      </w:r>
      <w:r w:rsidR="00A6159F">
        <w:t>families</w:t>
      </w:r>
      <w:r>
        <w:t>.</w:t>
      </w:r>
    </w:p>
    <w:p w14:paraId="1C471C13" w14:textId="77777777" w:rsidR="0003120A" w:rsidRDefault="0003120A" w:rsidP="0003120A"/>
    <w:p w14:paraId="11BD1BA0" w14:textId="4E9F1AF0" w:rsidR="0003120A" w:rsidRDefault="0003120A" w:rsidP="0003120A">
      <w:r>
        <w:rPr>
          <w:noProof/>
        </w:rPr>
        <w:drawing>
          <wp:anchor distT="0" distB="0" distL="114300" distR="114300" simplePos="0" relativeHeight="252141568" behindDoc="0" locked="0" layoutInCell="1" allowOverlap="1" wp14:anchorId="658825F2" wp14:editId="6FAF2D21">
            <wp:simplePos x="0" y="0"/>
            <wp:positionH relativeFrom="column">
              <wp:posOffset>0</wp:posOffset>
            </wp:positionH>
            <wp:positionV relativeFrom="paragraph">
              <wp:posOffset>212725</wp:posOffset>
            </wp:positionV>
            <wp:extent cx="1440000" cy="1440000"/>
            <wp:effectExtent l="0" t="0" r="8255" b="0"/>
            <wp:wrapNone/>
            <wp:docPr id="1786680995" name="Picture 1786680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5" name="Psychologist.png"/>
                    <pic:cNvPicPr/>
                  </pic:nvPicPr>
                  <pic:blipFill>
                    <a:blip r:embed="rId12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CD3F3" w14:textId="5576EE41" w:rsidR="0003120A" w:rsidRDefault="0003120A" w:rsidP="0003120A">
      <w:r>
        <w:t xml:space="preserve">What do you think stops people getting the support they need? </w:t>
      </w:r>
    </w:p>
    <w:p w14:paraId="3A349299" w14:textId="48D95589" w:rsidR="00A14982" w:rsidRDefault="0003120A" w:rsidP="00A14982">
      <w:r>
        <w:br w:type="column"/>
      </w:r>
      <w:r w:rsidR="003A3F39">
        <w:rPr>
          <w:noProof/>
        </w:rPr>
        <w:lastRenderedPageBreak/>
        <w:drawing>
          <wp:anchor distT="0" distB="0" distL="114300" distR="114300" simplePos="0" relativeHeight="252096512" behindDoc="0" locked="0" layoutInCell="1" allowOverlap="1" wp14:anchorId="5805ADDC" wp14:editId="621C3878">
            <wp:simplePos x="0" y="0"/>
            <wp:positionH relativeFrom="column">
              <wp:posOffset>-86360</wp:posOffset>
            </wp:positionH>
            <wp:positionV relativeFrom="paragraph">
              <wp:posOffset>-227503</wp:posOffset>
            </wp:positionV>
            <wp:extent cx="1260000" cy="1010541"/>
            <wp:effectExtent l="0" t="0" r="0" b="0"/>
            <wp:wrapNone/>
            <wp:docPr id="71881037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1037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010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0C2">
        <w:t>P</w:t>
      </w:r>
      <w:r w:rsidR="00B91FA1">
        <w:t>lease p</w:t>
      </w:r>
      <w:r w:rsidR="008230C2">
        <w:t>ut</w:t>
      </w:r>
      <w:r w:rsidR="00F427CF">
        <w:t xml:space="preserve"> your answer </w:t>
      </w:r>
      <w:r w:rsidR="003A3F39">
        <w:t xml:space="preserve">for </w:t>
      </w:r>
      <w:r w:rsidR="003A3F39">
        <w:br/>
        <w:t xml:space="preserve">Question 1 </w:t>
      </w:r>
      <w:r w:rsidR="00F427CF">
        <w:t>in the box.</w:t>
      </w:r>
    </w:p>
    <w:p w14:paraId="262A7FCA" w14:textId="1B98B7D2" w:rsidR="00A14982" w:rsidRDefault="00786935" w:rsidP="00A14982"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FD54358" wp14:editId="0DF061DE">
                <wp:simplePos x="0" y="0"/>
                <wp:positionH relativeFrom="column">
                  <wp:posOffset>-114300</wp:posOffset>
                </wp:positionH>
                <wp:positionV relativeFrom="paragraph">
                  <wp:posOffset>213360</wp:posOffset>
                </wp:positionV>
                <wp:extent cx="5805170" cy="7886700"/>
                <wp:effectExtent l="0" t="0" r="24130" b="19050"/>
                <wp:wrapNone/>
                <wp:docPr id="99676873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886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93091" id="Rectangle 5" o:spid="_x0000_s1026" style="position:absolute;margin-left:-9pt;margin-top:16.8pt;width:457.1pt;height:621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" filled="f" strokecolor="black [3213]" strokeweight="1pt"/>
            </w:pict>
          </mc:Fallback>
        </mc:AlternateContent>
      </w:r>
    </w:p>
    <w:p w14:paraId="740529B8" w14:textId="78503931" w:rsidR="00A14982" w:rsidRDefault="00A14982" w:rsidP="00A14982"/>
    <w:p w14:paraId="173CE590" w14:textId="2768ECC9" w:rsidR="008230C2" w:rsidRDefault="008230C2" w:rsidP="00A14982"/>
    <w:p w14:paraId="331CD1B8" w14:textId="77777777" w:rsidR="00A14982" w:rsidRDefault="00A1498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7AD6AE36" w14:textId="13C07045" w:rsidR="00A14982" w:rsidRDefault="0052445E" w:rsidP="00CC7ECA">
      <w:pPr>
        <w:pStyle w:val="Heading2"/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027904" behindDoc="0" locked="0" layoutInCell="1" allowOverlap="1" wp14:anchorId="76092566" wp14:editId="6DF16E2A">
            <wp:simplePos x="0" y="0"/>
            <wp:positionH relativeFrom="column">
              <wp:posOffset>7620</wp:posOffset>
            </wp:positionH>
            <wp:positionV relativeFrom="paragraph">
              <wp:posOffset>0</wp:posOffset>
            </wp:positionV>
            <wp:extent cx="1080000" cy="1447339"/>
            <wp:effectExtent l="0" t="0" r="6350" b="0"/>
            <wp:wrapNone/>
            <wp:docPr id="143917817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7817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47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982">
        <w:t>Question 2</w:t>
      </w:r>
    </w:p>
    <w:p w14:paraId="69ADE62F" w14:textId="3A468340" w:rsidR="00A14982" w:rsidRDefault="00A14982" w:rsidP="00CC7ECA">
      <w:pPr>
        <w:spacing w:line="312" w:lineRule="auto"/>
      </w:pPr>
    </w:p>
    <w:p w14:paraId="1172EB0B" w14:textId="3D066A57" w:rsidR="0077532A" w:rsidRDefault="0077532A" w:rsidP="00CC7ECA">
      <w:pPr>
        <w:spacing w:line="312" w:lineRule="auto"/>
      </w:pPr>
      <w:r>
        <w:t xml:space="preserve">Think about your </w:t>
      </w:r>
      <w:r w:rsidR="00545405">
        <w:t xml:space="preserve">own </w:t>
      </w:r>
      <w:r>
        <w:t>experiences.</w:t>
      </w:r>
    </w:p>
    <w:p w14:paraId="515CFEF8" w14:textId="13890A83" w:rsidR="0077532A" w:rsidRDefault="0077532A" w:rsidP="00CC7ECA">
      <w:pPr>
        <w:spacing w:line="312" w:lineRule="auto"/>
      </w:pPr>
    </w:p>
    <w:p w14:paraId="729C7B69" w14:textId="016F20AD" w:rsidR="0077532A" w:rsidRDefault="0077532A" w:rsidP="00CC7ECA">
      <w:pPr>
        <w:spacing w:line="312" w:lineRule="auto"/>
      </w:pPr>
    </w:p>
    <w:p w14:paraId="17D1B6FF" w14:textId="008041D2" w:rsidR="00DC6510" w:rsidRDefault="00DC6510" w:rsidP="00CC7ECA">
      <w:pPr>
        <w:spacing w:line="312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1D3FE101" wp14:editId="79813C40">
            <wp:simplePos x="0" y="0"/>
            <wp:positionH relativeFrom="column">
              <wp:posOffset>228600</wp:posOffset>
            </wp:positionH>
            <wp:positionV relativeFrom="paragraph">
              <wp:posOffset>32385</wp:posOffset>
            </wp:positionV>
            <wp:extent cx="1080000" cy="1420177"/>
            <wp:effectExtent l="0" t="0" r="0" b="0"/>
            <wp:wrapNone/>
            <wp:docPr id="128481195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1195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20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32A">
        <w:t xml:space="preserve">What do you think supports people </w:t>
      </w:r>
      <w:r w:rsidR="00DD0772">
        <w:t>or</w:t>
      </w:r>
      <w:r w:rsidR="00545405">
        <w:t xml:space="preserve"> </w:t>
      </w:r>
    </w:p>
    <w:p w14:paraId="7E6C261D" w14:textId="31AC9F7A" w:rsidR="0077532A" w:rsidRDefault="00545405" w:rsidP="00CC7ECA">
      <w:pPr>
        <w:spacing w:line="312" w:lineRule="auto"/>
      </w:pPr>
      <w:r>
        <w:t xml:space="preserve">their </w:t>
      </w:r>
      <w:r w:rsidR="00A6159F">
        <w:t xml:space="preserve">families </w:t>
      </w:r>
      <w:r w:rsidR="00DD0772">
        <w:t>the most to:</w:t>
      </w:r>
    </w:p>
    <w:p w14:paraId="612C87D0" w14:textId="344E1F28" w:rsidR="00DD0772" w:rsidRDefault="000B18C5" w:rsidP="00CC7ECA">
      <w:pPr>
        <w:pStyle w:val="Listtoplevel"/>
        <w:spacing w:line="312" w:lineRule="auto"/>
      </w:pPr>
      <w:r>
        <w:t>s</w:t>
      </w:r>
      <w:r w:rsidR="00DD0772">
        <w:t>tay mentally well</w:t>
      </w:r>
    </w:p>
    <w:p w14:paraId="48C822CA" w14:textId="47E0DD37" w:rsidR="00B91FA1" w:rsidRDefault="00B91FA1" w:rsidP="00CC7ECA">
      <w:pPr>
        <w:pStyle w:val="Listtoplevel"/>
        <w:spacing w:line="312" w:lineRule="auto"/>
      </w:pPr>
      <w:r>
        <w:drawing>
          <wp:anchor distT="0" distB="0" distL="114300" distR="114300" simplePos="0" relativeHeight="252030976" behindDoc="0" locked="0" layoutInCell="1" allowOverlap="1" wp14:anchorId="2543872A" wp14:editId="58CADCB0">
            <wp:simplePos x="0" y="0"/>
            <wp:positionH relativeFrom="column">
              <wp:posOffset>53340</wp:posOffset>
            </wp:positionH>
            <wp:positionV relativeFrom="paragraph">
              <wp:posOffset>331470</wp:posOffset>
            </wp:positionV>
            <wp:extent cx="1620000" cy="1145271"/>
            <wp:effectExtent l="0" t="0" r="0" b="0"/>
            <wp:wrapNone/>
            <wp:docPr id="1981633124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633124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5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D8E">
        <w:t>get the support they need for their</w:t>
      </w:r>
      <w:r>
        <w:t>:</w:t>
      </w:r>
    </w:p>
    <w:p w14:paraId="6EA42990" w14:textId="4533269F" w:rsidR="00277D8E" w:rsidRDefault="00277D8E" w:rsidP="00CC7ECA">
      <w:pPr>
        <w:pStyle w:val="Listsecondlevel"/>
        <w:spacing w:line="312" w:lineRule="auto"/>
      </w:pPr>
      <w:r>
        <w:t>mental health</w:t>
      </w:r>
      <w:r w:rsidR="00EF264A">
        <w:t xml:space="preserve"> problems</w:t>
      </w:r>
    </w:p>
    <w:p w14:paraId="76C9BC90" w14:textId="28235E84" w:rsidR="000B18C5" w:rsidRDefault="000B18C5" w:rsidP="00CC7ECA">
      <w:pPr>
        <w:pStyle w:val="Listsecondlevel"/>
        <w:spacing w:line="312" w:lineRule="auto"/>
      </w:pPr>
      <w:r>
        <w:t>addiction problems</w:t>
      </w:r>
      <w:r w:rsidR="005C7B57">
        <w:t>?</w:t>
      </w:r>
    </w:p>
    <w:p w14:paraId="72DCCDC0" w14:textId="36F61249" w:rsidR="0077532A" w:rsidRDefault="000A7B84" w:rsidP="00CC7ECA">
      <w:pPr>
        <w:spacing w:line="312" w:lineRule="auto"/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507C5C72" wp14:editId="2908FC7C">
            <wp:simplePos x="0" y="0"/>
            <wp:positionH relativeFrom="column">
              <wp:posOffset>91557</wp:posOffset>
            </wp:positionH>
            <wp:positionV relativeFrom="paragraph">
              <wp:posOffset>101388</wp:posOffset>
            </wp:positionV>
            <wp:extent cx="1262380" cy="1179304"/>
            <wp:effectExtent l="0" t="0" r="0" b="1905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rite form application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1179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A4BC5" w14:textId="6F00C499" w:rsidR="00B91FA1" w:rsidRDefault="00B91FA1" w:rsidP="00CC7ECA">
      <w:pPr>
        <w:spacing w:line="312" w:lineRule="auto"/>
      </w:pPr>
    </w:p>
    <w:p w14:paraId="56AC6E16" w14:textId="6A941756" w:rsidR="000A7B84" w:rsidRDefault="000A7B84" w:rsidP="00CC7ECA">
      <w:pPr>
        <w:spacing w:line="312" w:lineRule="auto"/>
      </w:pPr>
      <w:r>
        <w:t>Please put your answer in the box.</w:t>
      </w:r>
    </w:p>
    <w:p w14:paraId="489D8BF4" w14:textId="52FED35B" w:rsidR="00B91FA1" w:rsidRPr="000A7B84" w:rsidRDefault="000A7B84" w:rsidP="000A7B84"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30EEC581" wp14:editId="4A3105D7">
                <wp:simplePos x="0" y="0"/>
                <wp:positionH relativeFrom="column">
                  <wp:posOffset>93133</wp:posOffset>
                </wp:positionH>
                <wp:positionV relativeFrom="paragraph">
                  <wp:posOffset>560070</wp:posOffset>
                </wp:positionV>
                <wp:extent cx="5805170" cy="2514600"/>
                <wp:effectExtent l="0" t="0" r="24130" b="19050"/>
                <wp:wrapNone/>
                <wp:docPr id="162692746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2514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AC544" id="Rectangle 5" o:spid="_x0000_s1026" style="position:absolute;margin-left:7.35pt;margin-top:44.1pt;width:457.1pt;height:198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" filled="f" strokecolor="windowText" strokeweight="1pt"/>
            </w:pict>
          </mc:Fallback>
        </mc:AlternateContent>
      </w:r>
      <w:r w:rsidR="00D305D8">
        <w:br w:type="column"/>
      </w:r>
      <w:r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24E70ABF" wp14:editId="1C0FE676">
            <wp:simplePos x="0" y="0"/>
            <wp:positionH relativeFrom="column">
              <wp:posOffset>8372</wp:posOffset>
            </wp:positionH>
            <wp:positionV relativeFrom="paragraph">
              <wp:posOffset>-457200</wp:posOffset>
            </wp:positionV>
            <wp:extent cx="1262380" cy="1179304"/>
            <wp:effectExtent l="0" t="0" r="0" b="1905"/>
            <wp:wrapNone/>
            <wp:docPr id="1678817164" name="Picture 16788171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rite form application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1179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</w:t>
      </w:r>
      <w:r w:rsidRPr="000A7B84">
        <w:t>ere is more space to put your answer if you need it</w:t>
      </w:r>
      <w:r w:rsidR="00BD6C10">
        <w:t>.</w:t>
      </w:r>
    </w:p>
    <w:p w14:paraId="7CAF77A6" w14:textId="05C04A44" w:rsidR="00B91FA1" w:rsidRDefault="00B91FA1" w:rsidP="00A14982"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2DD204FC" wp14:editId="281E0139">
                <wp:simplePos x="0" y="0"/>
                <wp:positionH relativeFrom="column">
                  <wp:posOffset>8467</wp:posOffset>
                </wp:positionH>
                <wp:positionV relativeFrom="paragraph">
                  <wp:posOffset>196426</wp:posOffset>
                </wp:positionV>
                <wp:extent cx="5805170" cy="7903633"/>
                <wp:effectExtent l="0" t="0" r="24130" b="21590"/>
                <wp:wrapNone/>
                <wp:docPr id="108018762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9036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F9A72" id="Rectangle 5" o:spid="_x0000_s1026" style="position:absolute;margin-left:.65pt;margin-top:15.45pt;width:457.1pt;height:622.3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" filled="f" strokecolor="black [3213]" strokeweight="1pt"/>
            </w:pict>
          </mc:Fallback>
        </mc:AlternateContent>
      </w:r>
    </w:p>
    <w:p w14:paraId="51185818" w14:textId="73072789" w:rsidR="00B91FA1" w:rsidRDefault="00B91FA1" w:rsidP="00A14982"/>
    <w:p w14:paraId="24B37B34" w14:textId="77777777" w:rsidR="00A14982" w:rsidRDefault="00A1498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26716571" w14:textId="7658CA8E" w:rsidR="00A14982" w:rsidRDefault="00CC7ECA" w:rsidP="00A14982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560FA56B" wp14:editId="24138632">
            <wp:simplePos x="0" y="0"/>
            <wp:positionH relativeFrom="column">
              <wp:posOffset>3810</wp:posOffset>
            </wp:positionH>
            <wp:positionV relativeFrom="paragraph">
              <wp:posOffset>-3175</wp:posOffset>
            </wp:positionV>
            <wp:extent cx="1260000" cy="1483638"/>
            <wp:effectExtent l="0" t="0" r="0" b="254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hink woman thought.pn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483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982">
        <w:t>Question 3</w:t>
      </w:r>
    </w:p>
    <w:p w14:paraId="145A47A6" w14:textId="30E2580D" w:rsidR="00A14982" w:rsidRDefault="00A14982" w:rsidP="00A14982"/>
    <w:p w14:paraId="3F976441" w14:textId="5D429707" w:rsidR="008063D3" w:rsidRDefault="008063D3" w:rsidP="00A14982">
      <w:r>
        <w:t>What parts of the strategy do you think feel the most:</w:t>
      </w:r>
    </w:p>
    <w:p w14:paraId="1CBA22AC" w14:textId="5E0884A7" w:rsidR="008063D3" w:rsidRDefault="00D245A3" w:rsidP="008063D3">
      <w:pPr>
        <w:pStyle w:val="Listtoplevel"/>
      </w:pPr>
      <w:r>
        <w:drawing>
          <wp:anchor distT="0" distB="0" distL="114300" distR="114300" simplePos="0" relativeHeight="252035072" behindDoc="0" locked="0" layoutInCell="1" allowOverlap="1" wp14:anchorId="3E50FBA8" wp14:editId="5CBEF03F">
            <wp:simplePos x="0" y="0"/>
            <wp:positionH relativeFrom="column">
              <wp:posOffset>-30480</wp:posOffset>
            </wp:positionH>
            <wp:positionV relativeFrom="paragraph">
              <wp:posOffset>382905</wp:posOffset>
            </wp:positionV>
            <wp:extent cx="1440000" cy="1570343"/>
            <wp:effectExtent l="0" t="0" r="8255" b="0"/>
            <wp:wrapNone/>
            <wp:docPr id="74853533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35338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70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3D3">
        <w:t>right to you</w:t>
      </w:r>
    </w:p>
    <w:p w14:paraId="2B2E5C07" w14:textId="6FEDB369" w:rsidR="008063D3" w:rsidRDefault="008063D3" w:rsidP="008063D3">
      <w:pPr>
        <w:pStyle w:val="Listtoplevel"/>
      </w:pPr>
      <w:r>
        <w:t>important to you</w:t>
      </w:r>
      <w:r w:rsidR="00D04349">
        <w:t xml:space="preserve">? </w:t>
      </w:r>
    </w:p>
    <w:p w14:paraId="6C769427" w14:textId="6C3CF5F1" w:rsidR="007D5E65" w:rsidRDefault="007D5E65" w:rsidP="00A14982"/>
    <w:p w14:paraId="5721F46F" w14:textId="77777777" w:rsidR="00E5482C" w:rsidRDefault="00E5482C" w:rsidP="00A14982"/>
    <w:p w14:paraId="00438DD6" w14:textId="79ED7F55" w:rsidR="00E5482C" w:rsidRDefault="00E5482C" w:rsidP="00A14982">
      <w:r>
        <w:rPr>
          <w:noProof/>
        </w:rPr>
        <w:drawing>
          <wp:anchor distT="0" distB="0" distL="114300" distR="114300" simplePos="0" relativeHeight="252037120" behindDoc="0" locked="0" layoutInCell="1" allowOverlap="1" wp14:anchorId="745B67D6" wp14:editId="031BCE1D">
            <wp:simplePos x="0" y="0"/>
            <wp:positionH relativeFrom="column">
              <wp:posOffset>37465</wp:posOffset>
            </wp:positionH>
            <wp:positionV relativeFrom="paragraph">
              <wp:posOffset>258728</wp:posOffset>
            </wp:positionV>
            <wp:extent cx="1440000" cy="1275835"/>
            <wp:effectExtent l="0" t="0" r="8255" b="635"/>
            <wp:wrapNone/>
            <wp:docPr id="870700743" name="Picture 8707007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rite form application hijab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7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Tell us why you think this.</w:t>
      </w:r>
    </w:p>
    <w:p w14:paraId="0A49D783" w14:textId="36D70A54" w:rsidR="00E5482C" w:rsidRDefault="00E5482C" w:rsidP="00A14982"/>
    <w:p w14:paraId="589EE4B4" w14:textId="52D71875" w:rsidR="00A14982" w:rsidRDefault="00A14982" w:rsidP="00A14982"/>
    <w:p w14:paraId="094BC46B" w14:textId="34B76013" w:rsidR="00CC7ECA" w:rsidRDefault="00CC7ECA" w:rsidP="00CC7ECA">
      <w:r>
        <w:t>Please put your answer in the box.</w:t>
      </w:r>
    </w:p>
    <w:p w14:paraId="3ABAF91D" w14:textId="77777777" w:rsidR="00CC7ECA" w:rsidRDefault="00CC7ECA" w:rsidP="00CC7ECA"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ED51D10" wp14:editId="418091D7">
                <wp:simplePos x="0" y="0"/>
                <wp:positionH relativeFrom="column">
                  <wp:posOffset>8467</wp:posOffset>
                </wp:positionH>
                <wp:positionV relativeFrom="paragraph">
                  <wp:posOffset>277707</wp:posOffset>
                </wp:positionV>
                <wp:extent cx="5805170" cy="3636433"/>
                <wp:effectExtent l="0" t="0" r="24130" b="21590"/>
                <wp:wrapNone/>
                <wp:docPr id="1558335480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363643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C71BE" id="Rectangle 5" o:spid="_x0000_s1026" style="position:absolute;margin-left:.65pt;margin-top:21.85pt;width:457.1pt;height:286.3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" filled="f" strokecolor="black [3213]" strokeweight="1pt"/>
            </w:pict>
          </mc:Fallback>
        </mc:AlternateContent>
      </w:r>
    </w:p>
    <w:p w14:paraId="31F3A8E0" w14:textId="77777777" w:rsidR="00CC7ECA" w:rsidRDefault="00CC7ECA" w:rsidP="00CC7ECA"/>
    <w:p w14:paraId="7446862F" w14:textId="0F46D0F7" w:rsidR="00BB6F29" w:rsidRPr="000A7B84" w:rsidRDefault="00CC7ECA" w:rsidP="00BB6F29">
      <w:r>
        <w:br w:type="page"/>
      </w:r>
      <w:r w:rsidR="00BD6C10">
        <w:rPr>
          <w:noProof/>
        </w:rPr>
        <w:lastRenderedPageBreak/>
        <w:drawing>
          <wp:anchor distT="0" distB="0" distL="114300" distR="114300" simplePos="0" relativeHeight="252149760" behindDoc="0" locked="0" layoutInCell="1" allowOverlap="1" wp14:anchorId="5A4EB195" wp14:editId="20D0BE28">
            <wp:simplePos x="0" y="0"/>
            <wp:positionH relativeFrom="column">
              <wp:posOffset>8467</wp:posOffset>
            </wp:positionH>
            <wp:positionV relativeFrom="paragraph">
              <wp:posOffset>-288230</wp:posOffset>
            </wp:positionV>
            <wp:extent cx="1248833" cy="1106462"/>
            <wp:effectExtent l="0" t="0" r="8890" b="0"/>
            <wp:wrapNone/>
            <wp:docPr id="1123936345" name="Picture 1123936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rite form application hijab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207" cy="1116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F29">
        <w:t>H</w:t>
      </w:r>
      <w:r w:rsidR="00BB6F29" w:rsidRPr="000A7B84">
        <w:t>ere is more space to put your answer if you need it</w:t>
      </w:r>
      <w:r w:rsidR="00BD6C10">
        <w:t>.</w:t>
      </w:r>
    </w:p>
    <w:p w14:paraId="5096A2F2" w14:textId="77777777" w:rsidR="00BB6F29" w:rsidRDefault="00BB6F29" w:rsidP="00BB6F29">
      <w:r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505EBEE7" wp14:editId="5949984E">
                <wp:simplePos x="0" y="0"/>
                <wp:positionH relativeFrom="column">
                  <wp:posOffset>8467</wp:posOffset>
                </wp:positionH>
                <wp:positionV relativeFrom="paragraph">
                  <wp:posOffset>196426</wp:posOffset>
                </wp:positionV>
                <wp:extent cx="5805170" cy="7903633"/>
                <wp:effectExtent l="0" t="0" r="24130" b="21590"/>
                <wp:wrapNone/>
                <wp:docPr id="104921159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90363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EC766" id="Rectangle 5" o:spid="_x0000_s1026" style="position:absolute;margin-left:.65pt;margin-top:15.45pt;width:457.1pt;height:622.3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" filled="f" strokecolor="windowText" strokeweight="1pt"/>
            </w:pict>
          </mc:Fallback>
        </mc:AlternateContent>
      </w:r>
    </w:p>
    <w:p w14:paraId="3DF61114" w14:textId="77777777" w:rsidR="00BB6F29" w:rsidRDefault="00BB6F29" w:rsidP="00BB6F29"/>
    <w:p w14:paraId="23FA0D13" w14:textId="77777777" w:rsidR="00BB6F29" w:rsidRDefault="00BB6F29" w:rsidP="00BB6F29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46D149A8" w14:textId="0921D7FA" w:rsidR="00A14982" w:rsidRDefault="00842152" w:rsidP="00A14982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42240" behindDoc="0" locked="0" layoutInCell="1" allowOverlap="1" wp14:anchorId="7267588D" wp14:editId="3912C9B4">
            <wp:simplePos x="0" y="0"/>
            <wp:positionH relativeFrom="column">
              <wp:posOffset>30480</wp:posOffset>
            </wp:positionH>
            <wp:positionV relativeFrom="paragraph">
              <wp:posOffset>-114300</wp:posOffset>
            </wp:positionV>
            <wp:extent cx="1440000" cy="1440000"/>
            <wp:effectExtent l="0" t="0" r="8255" b="0"/>
            <wp:wrapNone/>
            <wp:docPr id="1045988548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98854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982">
        <w:t>Question 4</w:t>
      </w:r>
    </w:p>
    <w:p w14:paraId="4EB7049B" w14:textId="297985FE" w:rsidR="00A14982" w:rsidRDefault="00A14982" w:rsidP="00A14982"/>
    <w:p w14:paraId="70CA3210" w14:textId="73013159" w:rsidR="00A14982" w:rsidRDefault="005925AE" w:rsidP="005925AE">
      <w:r>
        <w:t>What changes would make the strategy work better for:</w:t>
      </w:r>
    </w:p>
    <w:p w14:paraId="580D4D19" w14:textId="0D08AB99" w:rsidR="005925AE" w:rsidRDefault="007716FC" w:rsidP="00A14982">
      <w:pPr>
        <w:pStyle w:val="Listtoplevel"/>
      </w:pPr>
      <w:r>
        <w:drawing>
          <wp:anchor distT="0" distB="0" distL="114300" distR="114300" simplePos="0" relativeHeight="252041216" behindDoc="0" locked="0" layoutInCell="1" allowOverlap="1" wp14:anchorId="2ED3830A" wp14:editId="7FD56864">
            <wp:simplePos x="0" y="0"/>
            <wp:positionH relativeFrom="column">
              <wp:posOffset>114300</wp:posOffset>
            </wp:positionH>
            <wp:positionV relativeFrom="paragraph">
              <wp:posOffset>154305</wp:posOffset>
            </wp:positionV>
            <wp:extent cx="1440000" cy="1440000"/>
            <wp:effectExtent l="0" t="0" r="8255" b="8255"/>
            <wp:wrapNone/>
            <wp:docPr id="750820968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820968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5AE">
        <w:t xml:space="preserve">people using the </w:t>
      </w:r>
      <w:r w:rsidR="00660018">
        <w:t xml:space="preserve">mental health and </w:t>
      </w:r>
      <w:r w:rsidR="00F93F84">
        <w:t xml:space="preserve">addiction </w:t>
      </w:r>
      <w:r w:rsidR="005925AE">
        <w:t>services</w:t>
      </w:r>
    </w:p>
    <w:p w14:paraId="39E13E65" w14:textId="20ABC827" w:rsidR="005925AE" w:rsidRDefault="005925AE" w:rsidP="00A14982">
      <w:pPr>
        <w:pStyle w:val="Listtoplevel"/>
      </w:pPr>
      <w:r>
        <w:t>whānau / famil</w:t>
      </w:r>
      <w:r w:rsidR="00C3270B">
        <w:t>ies?</w:t>
      </w:r>
    </w:p>
    <w:p w14:paraId="2E1C03A8" w14:textId="67D08373" w:rsidR="00A14982" w:rsidRDefault="00A14982" w:rsidP="00A14982"/>
    <w:p w14:paraId="795897E8" w14:textId="77777777" w:rsidR="00842152" w:rsidRDefault="00842152" w:rsidP="00A14982"/>
    <w:p w14:paraId="075160A3" w14:textId="4EEADD3D" w:rsidR="00D9102F" w:rsidRDefault="00D9102F" w:rsidP="00D9102F">
      <w:r>
        <w:t>Tell us why you think this.</w:t>
      </w:r>
    </w:p>
    <w:p w14:paraId="57F50ACE" w14:textId="0F0E28C6" w:rsidR="00D9102F" w:rsidRDefault="002B0678" w:rsidP="00D9102F">
      <w:r>
        <w:rPr>
          <w:noProof/>
        </w:rPr>
        <w:drawing>
          <wp:anchor distT="0" distB="0" distL="114300" distR="114300" simplePos="0" relativeHeight="252040192" behindDoc="0" locked="0" layoutInCell="1" allowOverlap="1" wp14:anchorId="546D5CA6" wp14:editId="5EF88A10">
            <wp:simplePos x="0" y="0"/>
            <wp:positionH relativeFrom="column">
              <wp:posOffset>0</wp:posOffset>
            </wp:positionH>
            <wp:positionV relativeFrom="paragraph">
              <wp:posOffset>58420</wp:posOffset>
            </wp:positionV>
            <wp:extent cx="1440000" cy="1154904"/>
            <wp:effectExtent l="0" t="0" r="0" b="7620"/>
            <wp:wrapNone/>
            <wp:docPr id="480229826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2982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C6683" w14:textId="468FF8ED" w:rsidR="00D9102F" w:rsidRDefault="00D9102F" w:rsidP="00D9102F"/>
    <w:p w14:paraId="66E59C15" w14:textId="72BB1B2B" w:rsidR="00D9102F" w:rsidRDefault="00D9102F" w:rsidP="00D9102F">
      <w:r>
        <w:t>Please put your answer in the box.</w:t>
      </w:r>
    </w:p>
    <w:p w14:paraId="585E08B6" w14:textId="4183C2DF" w:rsidR="00A14982" w:rsidRDefault="00D9102F" w:rsidP="00A14982"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5C40CD5" wp14:editId="631F4839">
                <wp:simplePos x="0" y="0"/>
                <wp:positionH relativeFrom="column">
                  <wp:posOffset>0</wp:posOffset>
                </wp:positionH>
                <wp:positionV relativeFrom="paragraph">
                  <wp:posOffset>265853</wp:posOffset>
                </wp:positionV>
                <wp:extent cx="5805170" cy="3297767"/>
                <wp:effectExtent l="0" t="0" r="24130" b="17145"/>
                <wp:wrapNone/>
                <wp:docPr id="1381568624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32977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F0605" id="Rectangle 5" o:spid="_x0000_s1026" style="position:absolute;margin-left:0;margin-top:20.95pt;width:457.1pt;height:259.6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" filled="f" strokecolor="black [3213]" strokeweight="1pt"/>
            </w:pict>
          </mc:Fallback>
        </mc:AlternateContent>
      </w:r>
    </w:p>
    <w:p w14:paraId="48545102" w14:textId="229ECF4F" w:rsidR="00A14982" w:rsidRDefault="00A14982" w:rsidP="00A14982"/>
    <w:p w14:paraId="7F32EEE6" w14:textId="745147B4" w:rsidR="00275D4A" w:rsidRPr="000A7B84" w:rsidRDefault="00A14982" w:rsidP="00275D4A">
      <w:r>
        <w:br w:type="page"/>
      </w:r>
      <w:r w:rsidR="00275D4A">
        <w:rPr>
          <w:noProof/>
        </w:rPr>
        <w:lastRenderedPageBreak/>
        <w:drawing>
          <wp:anchor distT="0" distB="0" distL="114300" distR="114300" simplePos="0" relativeHeight="252154880" behindDoc="0" locked="0" layoutInCell="1" allowOverlap="1" wp14:anchorId="6D38B395" wp14:editId="2A642552">
            <wp:simplePos x="0" y="0"/>
            <wp:positionH relativeFrom="column">
              <wp:posOffset>8467</wp:posOffset>
            </wp:positionH>
            <wp:positionV relativeFrom="paragraph">
              <wp:posOffset>-342900</wp:posOffset>
            </wp:positionV>
            <wp:extent cx="1440000" cy="1154904"/>
            <wp:effectExtent l="0" t="0" r="0" b="7620"/>
            <wp:wrapNone/>
            <wp:docPr id="20337335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22982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D4A">
        <w:t>H</w:t>
      </w:r>
      <w:r w:rsidR="00275D4A" w:rsidRPr="000A7B84">
        <w:t>ere is more space to put your answer if you need it</w:t>
      </w:r>
      <w:r w:rsidR="00275D4A">
        <w:t>.</w:t>
      </w:r>
    </w:p>
    <w:p w14:paraId="6003D794" w14:textId="77777777" w:rsidR="00275D4A" w:rsidRDefault="00275D4A" w:rsidP="00275D4A"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4FD904AB" wp14:editId="733A1ED2">
                <wp:simplePos x="0" y="0"/>
                <wp:positionH relativeFrom="column">
                  <wp:posOffset>8467</wp:posOffset>
                </wp:positionH>
                <wp:positionV relativeFrom="paragraph">
                  <wp:posOffset>196426</wp:posOffset>
                </wp:positionV>
                <wp:extent cx="5805170" cy="7903633"/>
                <wp:effectExtent l="0" t="0" r="24130" b="21590"/>
                <wp:wrapNone/>
                <wp:docPr id="5466388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90363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2091A3" id="Rectangle 5" o:spid="_x0000_s1026" style="position:absolute;margin-left:.65pt;margin-top:15.45pt;width:457.1pt;height:622.3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" filled="f" strokecolor="windowText" strokeweight="1pt"/>
            </w:pict>
          </mc:Fallback>
        </mc:AlternateContent>
      </w:r>
    </w:p>
    <w:p w14:paraId="0E722382" w14:textId="77777777" w:rsidR="00275D4A" w:rsidRDefault="00275D4A" w:rsidP="00275D4A"/>
    <w:p w14:paraId="4BC8E46E" w14:textId="77777777" w:rsidR="00275D4A" w:rsidRDefault="00275D4A" w:rsidP="00275D4A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7E2D4624" w14:textId="2CE4777D" w:rsidR="00A14982" w:rsidRDefault="000063DD" w:rsidP="00A14982">
      <w:pPr>
        <w:pStyle w:val="Heading2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4288" behindDoc="0" locked="0" layoutInCell="1" allowOverlap="1" wp14:anchorId="6373A9CD" wp14:editId="5D914DD7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1620000" cy="1250498"/>
            <wp:effectExtent l="0" t="0" r="0" b="6985"/>
            <wp:wrapNone/>
            <wp:docPr id="1351807277" name="Picture 1351807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77" name="Action Plan Report.jpg"/>
                    <pic:cNvPicPr/>
                  </pic:nvPicPr>
                  <pic:blipFill>
                    <a:blip r:embed="rId13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50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982">
        <w:t>Question 5</w:t>
      </w:r>
    </w:p>
    <w:p w14:paraId="73FEB7C9" w14:textId="4110F17F" w:rsidR="00A14982" w:rsidRDefault="00A14982" w:rsidP="00A14982"/>
    <w:p w14:paraId="0883B91E" w14:textId="363C6726" w:rsidR="00A14982" w:rsidRDefault="00A12A2D" w:rsidP="00A14982">
      <w:r>
        <w:t xml:space="preserve">The strategy will </w:t>
      </w:r>
      <w:r w:rsidR="007133CD">
        <w:t>have an</w:t>
      </w:r>
      <w:r>
        <w:t xml:space="preserve"> action plan to say what </w:t>
      </w:r>
      <w:r w:rsidR="007133CD">
        <w:t xml:space="preserve">needs to </w:t>
      </w:r>
      <w:r w:rsidR="007D1E9A">
        <w:t xml:space="preserve">be </w:t>
      </w:r>
      <w:r w:rsidR="007133CD">
        <w:t>do</w:t>
      </w:r>
      <w:r w:rsidR="007D1E9A">
        <w:t>ne</w:t>
      </w:r>
      <w:r w:rsidR="007133CD">
        <w:t xml:space="preserve"> to make things in the strategy happen</w:t>
      </w:r>
      <w:r>
        <w:t xml:space="preserve">. </w:t>
      </w:r>
    </w:p>
    <w:p w14:paraId="7A5F795D" w14:textId="77777777" w:rsidR="00A12A2D" w:rsidRDefault="00A12A2D" w:rsidP="00A14982"/>
    <w:p w14:paraId="48007ADA" w14:textId="50ADCFAF" w:rsidR="00A12A2D" w:rsidRDefault="00E24806" w:rsidP="00A14982">
      <w:r>
        <w:rPr>
          <w:noProof/>
        </w:rPr>
        <w:drawing>
          <wp:anchor distT="0" distB="0" distL="114300" distR="114300" simplePos="0" relativeHeight="252048384" behindDoc="0" locked="0" layoutInCell="1" allowOverlap="1" wp14:anchorId="2D95866D" wp14:editId="476DE259">
            <wp:simplePos x="0" y="0"/>
            <wp:positionH relativeFrom="column">
              <wp:posOffset>8185</wp:posOffset>
            </wp:positionH>
            <wp:positionV relativeFrom="paragraph">
              <wp:posOffset>131445</wp:posOffset>
            </wp:positionV>
            <wp:extent cx="1620000" cy="1280062"/>
            <wp:effectExtent l="0" t="0" r="0" b="0"/>
            <wp:wrapNone/>
            <wp:docPr id="108696459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6459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80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F22B6" w14:textId="14860753" w:rsidR="00A12A2D" w:rsidRDefault="00A12A2D" w:rsidP="00A14982">
      <w:r>
        <w:t xml:space="preserve">The first </w:t>
      </w:r>
      <w:r w:rsidR="000063DD">
        <w:t xml:space="preserve">action </w:t>
      </w:r>
      <w:r>
        <w:t xml:space="preserve">plan will </w:t>
      </w:r>
      <w:r w:rsidR="000063DD">
        <w:t xml:space="preserve">be for </w:t>
      </w:r>
      <w:r w:rsidR="009E5A7F">
        <w:br/>
      </w:r>
      <w:r w:rsidR="000063DD">
        <w:t>3 years.</w:t>
      </w:r>
    </w:p>
    <w:p w14:paraId="577596FA" w14:textId="77777777" w:rsidR="00A12A2D" w:rsidRDefault="00A12A2D" w:rsidP="00A14982"/>
    <w:p w14:paraId="1D4FB648" w14:textId="66F1F6D9" w:rsidR="00D93CDE" w:rsidRDefault="008349BB" w:rsidP="00D93CDE">
      <w:r>
        <w:rPr>
          <w:noProof/>
        </w:rPr>
        <w:drawing>
          <wp:anchor distT="0" distB="0" distL="114300" distR="114300" simplePos="0" relativeHeight="252047360" behindDoc="0" locked="0" layoutInCell="1" allowOverlap="1" wp14:anchorId="14C6FF93" wp14:editId="115A11E9">
            <wp:simplePos x="0" y="0"/>
            <wp:positionH relativeFrom="column">
              <wp:posOffset>-45720</wp:posOffset>
            </wp:positionH>
            <wp:positionV relativeFrom="paragraph">
              <wp:posOffset>215900</wp:posOffset>
            </wp:positionV>
            <wp:extent cx="1620000" cy="1620000"/>
            <wp:effectExtent l="0" t="0" r="0" b="0"/>
            <wp:wrapNone/>
            <wp:docPr id="1382267040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67040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0A826" w14:textId="37C670AD" w:rsidR="00D93CDE" w:rsidRDefault="0020735C" w:rsidP="00D93CDE">
      <w:r>
        <w:t>This</w:t>
      </w:r>
      <w:r w:rsidR="00D93CDE">
        <w:t xml:space="preserve"> </w:t>
      </w:r>
      <w:r w:rsidR="007D1E9A">
        <w:t xml:space="preserve">action </w:t>
      </w:r>
      <w:r w:rsidR="00D93CDE">
        <w:t xml:space="preserve">plan will focus on the things that can make the biggest difference for the mental health and wellbeing of New Zealanders. </w:t>
      </w:r>
    </w:p>
    <w:p w14:paraId="180F71EE" w14:textId="39199996" w:rsidR="00D93CDE" w:rsidRDefault="00D93CDE" w:rsidP="00D93CDE"/>
    <w:p w14:paraId="21D8A75C" w14:textId="77777777" w:rsidR="00D93CDE" w:rsidRDefault="00D93CDE" w:rsidP="00D93CDE"/>
    <w:p w14:paraId="0F9934DD" w14:textId="4DCB640D" w:rsidR="00D93CDE" w:rsidRDefault="00E157AD" w:rsidP="00D93CDE">
      <w:r>
        <w:br w:type="column"/>
      </w:r>
      <w:r w:rsidR="00135473">
        <w:rPr>
          <w:noProof/>
        </w:rPr>
        <w:lastRenderedPageBreak/>
        <w:drawing>
          <wp:anchor distT="0" distB="0" distL="114300" distR="114300" simplePos="0" relativeHeight="252057600" behindDoc="0" locked="0" layoutInCell="1" allowOverlap="1" wp14:anchorId="3CAD89C2" wp14:editId="38E3AC69">
            <wp:simplePos x="0" y="0"/>
            <wp:positionH relativeFrom="column">
              <wp:posOffset>-47625</wp:posOffset>
            </wp:positionH>
            <wp:positionV relativeFrom="paragraph">
              <wp:posOffset>247650</wp:posOffset>
            </wp:positionV>
            <wp:extent cx="1440000" cy="1440000"/>
            <wp:effectExtent l="0" t="0" r="8255" b="8255"/>
            <wp:wrapNone/>
            <wp:docPr id="1775233595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33595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6BD">
        <w:t>Think about what will make the biggest difference to:</w:t>
      </w:r>
    </w:p>
    <w:p w14:paraId="48DEBCD9" w14:textId="17C1F862" w:rsidR="007506BD" w:rsidRDefault="00B37381" w:rsidP="00B37381">
      <w:pPr>
        <w:pStyle w:val="Listtoplevel"/>
      </w:pPr>
      <w:r>
        <w:t>t</w:t>
      </w:r>
      <w:r w:rsidR="00784D00">
        <w:t xml:space="preserve">he </w:t>
      </w:r>
      <w:r w:rsidR="007506BD">
        <w:t>mental health and wellbeing</w:t>
      </w:r>
      <w:r w:rsidR="00784D00">
        <w:t xml:space="preserve"> of people</w:t>
      </w:r>
    </w:p>
    <w:p w14:paraId="6390F789" w14:textId="40F6217B" w:rsidR="00495360" w:rsidRDefault="00EA73BB" w:rsidP="00B37381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08128" behindDoc="0" locked="0" layoutInCell="1" allowOverlap="1" wp14:anchorId="3D6F3AA9" wp14:editId="4063348C">
                <wp:simplePos x="0" y="0"/>
                <wp:positionH relativeFrom="column">
                  <wp:posOffset>95250</wp:posOffset>
                </wp:positionH>
                <wp:positionV relativeFrom="paragraph">
                  <wp:posOffset>613410</wp:posOffset>
                </wp:positionV>
                <wp:extent cx="1609725" cy="1200150"/>
                <wp:effectExtent l="0" t="0" r="47625" b="38100"/>
                <wp:wrapNone/>
                <wp:docPr id="494885784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725" cy="1200150"/>
                          <a:chOff x="0" y="0"/>
                          <a:chExt cx="1609725" cy="1200150"/>
                        </a:xfrm>
                      </wpg:grpSpPr>
                      <pic:pic xmlns:pic="http://schemas.openxmlformats.org/drawingml/2006/picture">
                        <pic:nvPicPr>
                          <pic:cNvPr id="211209968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56718" name="Arrow: Up 37"/>
                        <wps:cNvSpPr/>
                        <wps:spPr>
                          <a:xfrm rot="10800000">
                            <a:off x="1200150" y="104775"/>
                            <a:ext cx="409575" cy="1095375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BDEDD2" id="Group 38" o:spid="_x0000_s1026" alt="&quot;&quot;" style="position:absolute;margin-left:7.5pt;margin-top:48.3pt;width:126.75pt;height:94.5pt;z-index:252208128" coordsize="16097,1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">
                <v:shape id="Picture 1" o:spid="_x0000_s1027" type="#_x0000_t75" style="position:absolute;width:12001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">
                  <v:imagedata r:id="rId97" o:title=""/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Arrow: Up 37" o:spid="_x0000_s1028" type="#_x0000_t68" style="position:absolute;left:12001;top:1047;width:4096;height:1095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" adj="4038" fillcolor="#4472c4 [3204]" strokecolor="#09101d [484]" strokeweight="1pt"/>
              </v:group>
            </w:pict>
          </mc:Fallback>
        </mc:AlternateContent>
      </w:r>
      <w:r w:rsidR="00495360">
        <w:t>reducing:</w:t>
      </w:r>
    </w:p>
    <w:p w14:paraId="55A53CBC" w14:textId="68B7A1B2" w:rsidR="00495360" w:rsidRPr="00495360" w:rsidRDefault="00495360" w:rsidP="00495360">
      <w:pPr>
        <w:pStyle w:val="Listsecondlevel"/>
      </w:pPr>
      <w:r w:rsidRPr="00495360">
        <w:t>substance use harm</w:t>
      </w:r>
    </w:p>
    <w:p w14:paraId="45319FF8" w14:textId="79938668" w:rsidR="00495360" w:rsidRPr="00495360" w:rsidRDefault="00495360" w:rsidP="00495360">
      <w:pPr>
        <w:pStyle w:val="Listsecondlevel"/>
      </w:pPr>
      <w:r w:rsidRPr="00495360">
        <w:t xml:space="preserve">gambling harm. </w:t>
      </w:r>
    </w:p>
    <w:p w14:paraId="3140A7D3" w14:textId="184DDE3C" w:rsidR="00784D00" w:rsidRDefault="00784D00" w:rsidP="00D93CDE"/>
    <w:p w14:paraId="5E4E72B0" w14:textId="66C0C5C6" w:rsidR="004A45AA" w:rsidRDefault="007D0C53" w:rsidP="004A45AA">
      <w:r>
        <w:rPr>
          <w:noProof/>
        </w:rPr>
        <w:drawing>
          <wp:anchor distT="0" distB="0" distL="114300" distR="114300" simplePos="0" relativeHeight="252155904" behindDoc="0" locked="0" layoutInCell="1" allowOverlap="1" wp14:anchorId="26D397EE" wp14:editId="7EDB5BF1">
            <wp:simplePos x="0" y="0"/>
            <wp:positionH relativeFrom="column">
              <wp:posOffset>-110067</wp:posOffset>
            </wp:positionH>
            <wp:positionV relativeFrom="paragraph">
              <wp:posOffset>63923</wp:posOffset>
            </wp:positionV>
            <wp:extent cx="1080000" cy="1080000"/>
            <wp:effectExtent l="0" t="0" r="0" b="6350"/>
            <wp:wrapNone/>
            <wp:docPr id="23622336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2336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2A940" w14:textId="0A9211EF" w:rsidR="004A45AA" w:rsidRDefault="004A45AA" w:rsidP="004A45AA">
      <w:r>
        <w:t>What do you think are the most important things to have in this plan?</w:t>
      </w:r>
    </w:p>
    <w:p w14:paraId="4F73B186" w14:textId="3CCC819B" w:rsidR="004A45AA" w:rsidRDefault="004A45AA" w:rsidP="004A45AA"/>
    <w:p w14:paraId="07678DB7" w14:textId="21BC88AB" w:rsidR="00621663" w:rsidRDefault="00FC055D" w:rsidP="00621663">
      <w:r>
        <w:rPr>
          <w:noProof/>
        </w:rPr>
        <w:drawing>
          <wp:anchor distT="0" distB="0" distL="114300" distR="114300" simplePos="0" relativeHeight="252059648" behindDoc="0" locked="0" layoutInCell="1" allowOverlap="1" wp14:anchorId="6C78CA42" wp14:editId="279449AE">
            <wp:simplePos x="0" y="0"/>
            <wp:positionH relativeFrom="column">
              <wp:posOffset>0</wp:posOffset>
            </wp:positionH>
            <wp:positionV relativeFrom="paragraph">
              <wp:posOffset>258868</wp:posOffset>
            </wp:positionV>
            <wp:extent cx="1079500" cy="1447165"/>
            <wp:effectExtent l="0" t="0" r="6350" b="0"/>
            <wp:wrapNone/>
            <wp:docPr id="13340713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071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12584" w14:textId="378C2212" w:rsidR="00621663" w:rsidRDefault="00A72EC3" w:rsidP="00621663">
      <w:r>
        <w:t>Tell</w:t>
      </w:r>
      <w:r w:rsidR="00C47054">
        <w:t xml:space="preserve"> us why </w:t>
      </w:r>
      <w:r>
        <w:t>you think this.</w:t>
      </w:r>
    </w:p>
    <w:p w14:paraId="7E6C6409" w14:textId="220A4554" w:rsidR="00A72EC3" w:rsidRDefault="00A72EC3" w:rsidP="00621663"/>
    <w:p w14:paraId="3ABECC23" w14:textId="0CC0FFFC" w:rsidR="00A72EC3" w:rsidRDefault="00A72EC3" w:rsidP="00621663"/>
    <w:p w14:paraId="33307613" w14:textId="21109C74" w:rsidR="00A72EC3" w:rsidRDefault="00A72EC3" w:rsidP="00621663">
      <w:r>
        <w:t>Please put your answer in the box.</w:t>
      </w:r>
    </w:p>
    <w:p w14:paraId="0D724386" w14:textId="549E9E5F" w:rsidR="007D0C53" w:rsidRPr="000A7B84" w:rsidRDefault="007D0C53" w:rsidP="007D0C53"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2AC0232" wp14:editId="7FD8FC74">
                <wp:simplePos x="0" y="0"/>
                <wp:positionH relativeFrom="column">
                  <wp:posOffset>-114300</wp:posOffset>
                </wp:positionH>
                <wp:positionV relativeFrom="paragraph">
                  <wp:posOffset>109855</wp:posOffset>
                </wp:positionV>
                <wp:extent cx="5805170" cy="1604010"/>
                <wp:effectExtent l="0" t="0" r="24130" b="15240"/>
                <wp:wrapNone/>
                <wp:docPr id="1099889732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16040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C8247" id="Rectangle 5" o:spid="_x0000_s1026" style="position:absolute;margin-left:-9pt;margin-top:8.65pt;width:457.1pt;height:126.3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" filled="f" strokecolor="black [3213]" strokeweight="1pt"/>
            </w:pict>
          </mc:Fallback>
        </mc:AlternateContent>
      </w: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62048" behindDoc="0" locked="0" layoutInCell="1" allowOverlap="1" wp14:anchorId="642E8F61" wp14:editId="5DA89621">
            <wp:simplePos x="0" y="0"/>
            <wp:positionH relativeFrom="column">
              <wp:posOffset>0</wp:posOffset>
            </wp:positionH>
            <wp:positionV relativeFrom="paragraph">
              <wp:posOffset>-277283</wp:posOffset>
            </wp:positionV>
            <wp:extent cx="800100" cy="1072605"/>
            <wp:effectExtent l="0" t="0" r="0" b="0"/>
            <wp:wrapNone/>
            <wp:docPr id="1603052671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071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7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</w:t>
      </w:r>
      <w:r w:rsidRPr="000A7B84">
        <w:t>ere is more space to put your answer if you need it</w:t>
      </w:r>
      <w:r>
        <w:t>.</w:t>
      </w:r>
    </w:p>
    <w:p w14:paraId="73952F1D" w14:textId="77777777" w:rsidR="007D0C53" w:rsidRDefault="007D0C53" w:rsidP="007D0C53">
      <w:r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27B571FE" wp14:editId="5DB2CD8D">
                <wp:simplePos x="0" y="0"/>
                <wp:positionH relativeFrom="column">
                  <wp:posOffset>8467</wp:posOffset>
                </wp:positionH>
                <wp:positionV relativeFrom="paragraph">
                  <wp:posOffset>196426</wp:posOffset>
                </wp:positionV>
                <wp:extent cx="5805170" cy="7903633"/>
                <wp:effectExtent l="0" t="0" r="24130" b="21590"/>
                <wp:wrapNone/>
                <wp:docPr id="141127784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90363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34215C" id="Rectangle 5" o:spid="_x0000_s1026" style="position:absolute;margin-left:.65pt;margin-top:15.45pt;width:457.1pt;height:622.35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" filled="f" strokecolor="windowText" strokeweight="1pt"/>
            </w:pict>
          </mc:Fallback>
        </mc:AlternateContent>
      </w:r>
    </w:p>
    <w:p w14:paraId="3D3D57A8" w14:textId="77777777" w:rsidR="007D0C53" w:rsidRDefault="007D0C53" w:rsidP="007D0C53"/>
    <w:p w14:paraId="7558A610" w14:textId="77777777" w:rsidR="007D0C53" w:rsidRDefault="007D0C53" w:rsidP="007D0C53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0849B422" w14:textId="0C87AF43" w:rsidR="00E43678" w:rsidRDefault="000C6D34" w:rsidP="00E43678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62720" behindDoc="0" locked="0" layoutInCell="1" allowOverlap="1" wp14:anchorId="4C5B62B9" wp14:editId="5E28C8B4">
            <wp:simplePos x="0" y="0"/>
            <wp:positionH relativeFrom="column">
              <wp:posOffset>-106680</wp:posOffset>
            </wp:positionH>
            <wp:positionV relativeFrom="paragraph">
              <wp:posOffset>-224155</wp:posOffset>
            </wp:positionV>
            <wp:extent cx="1620000" cy="1620000"/>
            <wp:effectExtent l="0" t="0" r="0" b="0"/>
            <wp:wrapNone/>
            <wp:docPr id="114511262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12628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678">
        <w:t xml:space="preserve">Question </w:t>
      </w:r>
      <w:r w:rsidR="008263F4">
        <w:t>6</w:t>
      </w:r>
    </w:p>
    <w:p w14:paraId="0E903287" w14:textId="77777777" w:rsidR="00E43678" w:rsidRDefault="00E43678" w:rsidP="00E43678"/>
    <w:p w14:paraId="07188268" w14:textId="33F56D9B" w:rsidR="003E27DF" w:rsidRDefault="00796E0E" w:rsidP="004A2B85">
      <w:r>
        <w:rPr>
          <w:noProof/>
        </w:rPr>
        <w:drawing>
          <wp:anchor distT="0" distB="0" distL="114300" distR="114300" simplePos="0" relativeHeight="252063744" behindDoc="0" locked="0" layoutInCell="1" allowOverlap="1" wp14:anchorId="33B9AB13" wp14:editId="36D9D763">
            <wp:simplePos x="0" y="0"/>
            <wp:positionH relativeFrom="column">
              <wp:posOffset>-17953</wp:posOffset>
            </wp:positionH>
            <wp:positionV relativeFrom="paragraph">
              <wp:posOffset>971896</wp:posOffset>
            </wp:positionV>
            <wp:extent cx="1440000" cy="1154904"/>
            <wp:effectExtent l="0" t="0" r="0" b="7620"/>
            <wp:wrapNone/>
            <wp:docPr id="1549771155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771155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7DF">
        <w:t xml:space="preserve">Think of 1 thing we could do to make the biggest difference in the next 3 years. </w:t>
      </w:r>
    </w:p>
    <w:p w14:paraId="51625604" w14:textId="32BF7836" w:rsidR="003E27DF" w:rsidRDefault="003E27DF" w:rsidP="004A2B85"/>
    <w:p w14:paraId="66FE64F7" w14:textId="7662594F" w:rsidR="003E27DF" w:rsidRDefault="003E27DF" w:rsidP="003E27DF"/>
    <w:p w14:paraId="487433E4" w14:textId="56BA1452" w:rsidR="003E27DF" w:rsidRDefault="003E27DF" w:rsidP="003E27DF">
      <w:r>
        <w:t>Please put your answer in the box.</w:t>
      </w:r>
    </w:p>
    <w:p w14:paraId="2CF79BB4" w14:textId="77777777" w:rsidR="003E27DF" w:rsidRDefault="003E27DF" w:rsidP="003E27D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321D151E" wp14:editId="607D0A68">
                <wp:simplePos x="0" y="0"/>
                <wp:positionH relativeFrom="column">
                  <wp:posOffset>-16933</wp:posOffset>
                </wp:positionH>
                <wp:positionV relativeFrom="paragraph">
                  <wp:posOffset>98425</wp:posOffset>
                </wp:positionV>
                <wp:extent cx="5760000" cy="5854700"/>
                <wp:effectExtent l="0" t="0" r="12700" b="12700"/>
                <wp:wrapNone/>
                <wp:docPr id="208100674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000" cy="5854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6C6C7" id="Rectangle 5" o:spid="_x0000_s1026" style="position:absolute;margin-left:-1.35pt;margin-top:7.75pt;width:453.55pt;height:461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" filled="f" strokecolor="black [3213]" strokeweight="1pt"/>
            </w:pict>
          </mc:Fallback>
        </mc:AlternateContent>
      </w:r>
      <w:r>
        <w:br w:type="page"/>
      </w:r>
    </w:p>
    <w:p w14:paraId="122AD1AD" w14:textId="4BDA2DD8" w:rsidR="00796E0E" w:rsidRDefault="007E4076" w:rsidP="007E4076">
      <w:pPr>
        <w:pStyle w:val="Heading2"/>
        <w:spacing w:line="324" w:lineRule="auto"/>
      </w:pPr>
      <w:r>
        <w:rPr>
          <w:b w:val="0"/>
          <w:bCs/>
          <w:noProof/>
        </w:rPr>
        <w:lastRenderedPageBreak/>
        <w:drawing>
          <wp:anchor distT="0" distB="0" distL="114300" distR="114300" simplePos="0" relativeHeight="252065792" behindDoc="0" locked="0" layoutInCell="1" allowOverlap="1" wp14:anchorId="22F9D965" wp14:editId="6E61BE99">
            <wp:simplePos x="0" y="0"/>
            <wp:positionH relativeFrom="column">
              <wp:posOffset>13220</wp:posOffset>
            </wp:positionH>
            <wp:positionV relativeFrom="paragraph">
              <wp:posOffset>924</wp:posOffset>
            </wp:positionV>
            <wp:extent cx="1260000" cy="1260000"/>
            <wp:effectExtent l="0" t="0" r="0" b="0"/>
            <wp:wrapNone/>
            <wp:docPr id="1351807252" name="Picture 13518072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4" name="Stop sign barrier.png"/>
                    <pic:cNvPicPr/>
                  </pic:nvPicPr>
                  <pic:blipFill>
                    <a:blip r:embed="rId14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E0E">
        <w:t xml:space="preserve">Question </w:t>
      </w:r>
      <w:r w:rsidR="006B4C1B">
        <w:t>7</w:t>
      </w:r>
    </w:p>
    <w:p w14:paraId="029155D5" w14:textId="648FAB79" w:rsidR="003F03B4" w:rsidRDefault="003F03B4" w:rsidP="007E4076">
      <w:pPr>
        <w:spacing w:line="324" w:lineRule="auto"/>
      </w:pPr>
    </w:p>
    <w:p w14:paraId="1C967CC9" w14:textId="6A500D63" w:rsidR="003F03B4" w:rsidRDefault="000E7E61" w:rsidP="007E4076">
      <w:pPr>
        <w:spacing w:line="324" w:lineRule="auto"/>
      </w:pPr>
      <w:r>
        <w:t>We</w:t>
      </w:r>
      <w:r w:rsidR="003F03B4">
        <w:t xml:space="preserve"> might need to stop doing some things so that </w:t>
      </w:r>
      <w:r>
        <w:t>we</w:t>
      </w:r>
      <w:r w:rsidR="003F03B4">
        <w:t xml:space="preserve"> can do:</w:t>
      </w:r>
    </w:p>
    <w:p w14:paraId="543DEB89" w14:textId="3B843169" w:rsidR="003F03B4" w:rsidRDefault="000E7E61" w:rsidP="007E4076">
      <w:pPr>
        <w:pStyle w:val="Listtoplevel"/>
        <w:spacing w:line="324" w:lineRule="auto"/>
      </w:pPr>
      <w:r>
        <w:drawing>
          <wp:anchor distT="0" distB="0" distL="114300" distR="114300" simplePos="0" relativeHeight="252071936" behindDoc="0" locked="0" layoutInCell="1" allowOverlap="1" wp14:anchorId="59685B7D" wp14:editId="3BE22993">
            <wp:simplePos x="0" y="0"/>
            <wp:positionH relativeFrom="column">
              <wp:posOffset>-31981</wp:posOffset>
            </wp:positionH>
            <wp:positionV relativeFrom="paragraph">
              <wp:posOffset>184150</wp:posOffset>
            </wp:positionV>
            <wp:extent cx="1440000" cy="1440000"/>
            <wp:effectExtent l="0" t="0" r="8255" b="8255"/>
            <wp:wrapNone/>
            <wp:docPr id="1485590123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90123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3B4">
        <w:t>new things</w:t>
      </w:r>
    </w:p>
    <w:p w14:paraId="6681C04F" w14:textId="77777777" w:rsidR="003F03B4" w:rsidRDefault="003F03B4" w:rsidP="007E4076">
      <w:pPr>
        <w:pStyle w:val="Listtoplevel"/>
        <w:spacing w:line="324" w:lineRule="auto"/>
      </w:pPr>
      <w:r>
        <w:t>better things.</w:t>
      </w:r>
    </w:p>
    <w:p w14:paraId="1ABB72DD" w14:textId="77777777" w:rsidR="003F03B4" w:rsidRDefault="003F03B4" w:rsidP="007E4076">
      <w:pPr>
        <w:spacing w:line="324" w:lineRule="auto"/>
      </w:pPr>
    </w:p>
    <w:p w14:paraId="24324BCC" w14:textId="77777777" w:rsidR="003F03B4" w:rsidRDefault="003F03B4" w:rsidP="007E4076">
      <w:pPr>
        <w:spacing w:line="324" w:lineRule="auto"/>
      </w:pPr>
    </w:p>
    <w:p w14:paraId="38929DD6" w14:textId="54B47FFF" w:rsidR="003F03B4" w:rsidRDefault="003F03B4" w:rsidP="007E4076">
      <w:pPr>
        <w:spacing w:line="324" w:lineRule="auto"/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6A796997" wp14:editId="105C3176">
            <wp:simplePos x="0" y="0"/>
            <wp:positionH relativeFrom="column">
              <wp:posOffset>-228600</wp:posOffset>
            </wp:positionH>
            <wp:positionV relativeFrom="paragraph">
              <wp:posOffset>230505</wp:posOffset>
            </wp:positionV>
            <wp:extent cx="1260000" cy="1260000"/>
            <wp:effectExtent l="0" t="0" r="0" b="0"/>
            <wp:wrapNone/>
            <wp:docPr id="1351807256" name="Picture 1351807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07256" name="here location down arrow.png"/>
                    <pic:cNvPicPr/>
                  </pic:nvPicPr>
                  <pic:blipFill>
                    <a:blip r:embed="rId14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What do you think </w:t>
      </w:r>
      <w:r w:rsidR="000E7E61">
        <w:t>we</w:t>
      </w:r>
      <w:r>
        <w:t xml:space="preserve"> should:</w:t>
      </w:r>
    </w:p>
    <w:p w14:paraId="6BBDF494" w14:textId="77777777" w:rsidR="003F03B4" w:rsidRDefault="003F03B4" w:rsidP="007E4076">
      <w:pPr>
        <w:pStyle w:val="Listtoplevel"/>
        <w:spacing w:line="324" w:lineRule="auto"/>
      </w:pPr>
      <w:r>
        <w:t>stop doing</w:t>
      </w:r>
    </w:p>
    <w:p w14:paraId="715CC9CC" w14:textId="4E9964DA" w:rsidR="003F03B4" w:rsidRDefault="006C5786" w:rsidP="007E4076">
      <w:pPr>
        <w:pStyle w:val="Listtoplevel"/>
        <w:spacing w:line="324" w:lineRule="auto"/>
      </w:pPr>
      <w:r>
        <w:drawing>
          <wp:anchor distT="0" distB="0" distL="114300" distR="114300" simplePos="0" relativeHeight="252067840" behindDoc="0" locked="0" layoutInCell="1" allowOverlap="1" wp14:anchorId="50B4022B" wp14:editId="64AE5E15">
            <wp:simplePos x="0" y="0"/>
            <wp:positionH relativeFrom="column">
              <wp:posOffset>-34290</wp:posOffset>
            </wp:positionH>
            <wp:positionV relativeFrom="paragraph">
              <wp:posOffset>654050</wp:posOffset>
            </wp:positionV>
            <wp:extent cx="1087120" cy="963295"/>
            <wp:effectExtent l="0" t="0" r="0" b="8255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rite form application hijab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120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3B4">
        <w:t>do less of?</w:t>
      </w:r>
    </w:p>
    <w:p w14:paraId="0FB69704" w14:textId="4E9BEB29" w:rsidR="003F03B4" w:rsidRDefault="003F03B4" w:rsidP="007E4076">
      <w:pPr>
        <w:spacing w:line="324" w:lineRule="auto"/>
      </w:pPr>
    </w:p>
    <w:p w14:paraId="6ACC2A53" w14:textId="36236950" w:rsidR="003F03B4" w:rsidRDefault="003F03B4" w:rsidP="007E4076">
      <w:pPr>
        <w:spacing w:line="324" w:lineRule="auto"/>
      </w:pPr>
    </w:p>
    <w:p w14:paraId="3580A2FF" w14:textId="28F281AA" w:rsidR="003F03B4" w:rsidRDefault="007E4076" w:rsidP="007E4076">
      <w:pPr>
        <w:spacing w:line="324" w:lineRule="auto"/>
      </w:pPr>
      <w:r>
        <w:t>Please put your answer in the box.</w:t>
      </w:r>
    </w:p>
    <w:p w14:paraId="023B6F22" w14:textId="0EAE2101" w:rsidR="00E645C1" w:rsidRDefault="007E4076" w:rsidP="00E645C1"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44FF5077" wp14:editId="1D3D602F">
                <wp:simplePos x="0" y="0"/>
                <wp:positionH relativeFrom="column">
                  <wp:posOffset>-34290</wp:posOffset>
                </wp:positionH>
                <wp:positionV relativeFrom="paragraph">
                  <wp:posOffset>213880</wp:posOffset>
                </wp:positionV>
                <wp:extent cx="5759450" cy="2880000"/>
                <wp:effectExtent l="0" t="0" r="12700" b="15875"/>
                <wp:wrapNone/>
                <wp:docPr id="826821116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28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9027FA" id="Rectangle 5" o:spid="_x0000_s1026" style="position:absolute;margin-left:-2.7pt;margin-top:16.85pt;width:453.5pt;height:226.7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" filled="f" strokecolor="black [3213]" strokeweight="1pt"/>
            </w:pict>
          </mc:Fallback>
        </mc:AlternateContent>
      </w:r>
    </w:p>
    <w:p w14:paraId="37D8262F" w14:textId="28B0DEEB" w:rsidR="00B34947" w:rsidRPr="000A7B84" w:rsidRDefault="00B34947" w:rsidP="00B34947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166144" behindDoc="0" locked="0" layoutInCell="1" allowOverlap="1" wp14:anchorId="246496D8" wp14:editId="2E4D4074">
            <wp:simplePos x="0" y="0"/>
            <wp:positionH relativeFrom="column">
              <wp:posOffset>8467</wp:posOffset>
            </wp:positionH>
            <wp:positionV relativeFrom="paragraph">
              <wp:posOffset>-113665</wp:posOffset>
            </wp:positionV>
            <wp:extent cx="914400" cy="810248"/>
            <wp:effectExtent l="0" t="0" r="0" b="9525"/>
            <wp:wrapNone/>
            <wp:docPr id="726980269" name="Picture 7269802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rite form application hijab.pn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10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</w:t>
      </w:r>
      <w:r w:rsidRPr="000A7B84">
        <w:t>ere is more space to put your answer if you need it</w:t>
      </w:r>
      <w:r>
        <w:t>.</w:t>
      </w:r>
    </w:p>
    <w:p w14:paraId="7A3D99A9" w14:textId="77777777" w:rsidR="00B34947" w:rsidRDefault="00B34947" w:rsidP="00B34947"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367A6C47" wp14:editId="082E926F">
                <wp:simplePos x="0" y="0"/>
                <wp:positionH relativeFrom="column">
                  <wp:posOffset>8467</wp:posOffset>
                </wp:positionH>
                <wp:positionV relativeFrom="paragraph">
                  <wp:posOffset>196426</wp:posOffset>
                </wp:positionV>
                <wp:extent cx="5805170" cy="7903633"/>
                <wp:effectExtent l="0" t="0" r="24130" b="21590"/>
                <wp:wrapNone/>
                <wp:docPr id="685215096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90363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C065B" id="Rectangle 5" o:spid="_x0000_s1026" style="position:absolute;margin-left:.65pt;margin-top:15.45pt;width:457.1pt;height:622.3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" filled="f" strokecolor="windowText" strokeweight="1pt"/>
            </w:pict>
          </mc:Fallback>
        </mc:AlternateContent>
      </w:r>
    </w:p>
    <w:p w14:paraId="283CD844" w14:textId="77777777" w:rsidR="00B34947" w:rsidRDefault="00B34947" w:rsidP="00B34947"/>
    <w:p w14:paraId="41416386" w14:textId="77777777" w:rsidR="00B34947" w:rsidRDefault="00B34947" w:rsidP="00B34947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48ABBD57" w14:textId="5B9ED20C" w:rsidR="006E2DC6" w:rsidRDefault="002E76BC" w:rsidP="006E2DC6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79104" behindDoc="0" locked="0" layoutInCell="1" allowOverlap="1" wp14:anchorId="27C31994" wp14:editId="46B1CE89">
            <wp:simplePos x="0" y="0"/>
            <wp:positionH relativeFrom="column">
              <wp:posOffset>-343073</wp:posOffset>
            </wp:positionH>
            <wp:positionV relativeFrom="paragraph">
              <wp:posOffset>-457200</wp:posOffset>
            </wp:positionV>
            <wp:extent cx="1828804" cy="1828804"/>
            <wp:effectExtent l="0" t="0" r="0" b="0"/>
            <wp:wrapNone/>
            <wp:docPr id="672346990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46990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DC6">
        <w:t>Question 8</w:t>
      </w:r>
    </w:p>
    <w:p w14:paraId="7F8B9895" w14:textId="4779A82D" w:rsidR="006E2DC6" w:rsidRDefault="006E2DC6" w:rsidP="006E2DC6"/>
    <w:p w14:paraId="2F9D7E25" w14:textId="6F5E156F" w:rsidR="006936D1" w:rsidRDefault="006936D1" w:rsidP="006936D1">
      <w:r>
        <w:t>We want to make sure the things we do make life better for people.</w:t>
      </w:r>
    </w:p>
    <w:p w14:paraId="40353560" w14:textId="1497B026" w:rsidR="00DD4FE8" w:rsidRDefault="00DD4FE8" w:rsidP="006936D1"/>
    <w:p w14:paraId="3B0AD098" w14:textId="535F3FBE" w:rsidR="00DD4FE8" w:rsidRDefault="00DD4FE8" w:rsidP="006936D1">
      <w:r>
        <w:rPr>
          <w:noProof/>
        </w:rPr>
        <w:drawing>
          <wp:anchor distT="0" distB="0" distL="114300" distR="114300" simplePos="0" relativeHeight="252167168" behindDoc="0" locked="0" layoutInCell="1" allowOverlap="1" wp14:anchorId="32E7C2D5" wp14:editId="7D948B52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1259840" cy="1259840"/>
            <wp:effectExtent l="0" t="0" r="0" b="0"/>
            <wp:wrapNone/>
            <wp:docPr id="1042853406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853406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9C95F" w14:textId="6BEF2D98" w:rsidR="00DD4FE8" w:rsidRDefault="00DD4FE8" w:rsidP="006936D1">
      <w:r>
        <w:t xml:space="preserve">What things can we use to tell us if </w:t>
      </w:r>
      <w:r w:rsidR="00C2368D">
        <w:t>t</w:t>
      </w:r>
      <w:r>
        <w:t>he strategy is working well?</w:t>
      </w:r>
    </w:p>
    <w:p w14:paraId="47FD0C8F" w14:textId="1C9602EC" w:rsidR="006936D1" w:rsidRDefault="006936D1" w:rsidP="006936D1"/>
    <w:p w14:paraId="450BE18C" w14:textId="5C682453" w:rsidR="00856D2C" w:rsidRDefault="001C5E35" w:rsidP="006936D1">
      <w:r>
        <w:rPr>
          <w:noProof/>
        </w:rPr>
        <w:drawing>
          <wp:anchor distT="0" distB="0" distL="114300" distR="114300" simplePos="0" relativeHeight="252073984" behindDoc="0" locked="0" layoutInCell="1" allowOverlap="1" wp14:anchorId="1281BBEB" wp14:editId="450C2281">
            <wp:simplePos x="0" y="0"/>
            <wp:positionH relativeFrom="column">
              <wp:posOffset>-17568</wp:posOffset>
            </wp:positionH>
            <wp:positionV relativeFrom="paragraph">
              <wp:posOffset>260773</wp:posOffset>
            </wp:positionV>
            <wp:extent cx="1440000" cy="1223505"/>
            <wp:effectExtent l="0" t="0" r="8255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lasses squint not see stare inspect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F47897" w14:textId="0299921D" w:rsidR="00AE3277" w:rsidRDefault="00AE3277" w:rsidP="00AE3277">
      <w:r>
        <w:t>Think about what you would like to:</w:t>
      </w:r>
    </w:p>
    <w:p w14:paraId="2CC30E46" w14:textId="6F9DCD89" w:rsidR="00AE3277" w:rsidRDefault="00AE3277" w:rsidP="00AE3277">
      <w:pPr>
        <w:pStyle w:val="Listtoplevel"/>
      </w:pPr>
      <w:r>
        <w:t>see</w:t>
      </w:r>
    </w:p>
    <w:p w14:paraId="52076FF7" w14:textId="2196D98E" w:rsidR="00AE3277" w:rsidRDefault="00127EEA" w:rsidP="00AE3277">
      <w:pPr>
        <w:pStyle w:val="Listtoplevel"/>
      </w:pPr>
      <w:r>
        <w:drawing>
          <wp:anchor distT="0" distB="0" distL="114300" distR="114300" simplePos="0" relativeHeight="252078080" behindDoc="0" locked="0" layoutInCell="1" allowOverlap="1" wp14:anchorId="1AB72D1E" wp14:editId="560CD31F">
            <wp:simplePos x="0" y="0"/>
            <wp:positionH relativeFrom="column">
              <wp:posOffset>-101600</wp:posOffset>
            </wp:positionH>
            <wp:positionV relativeFrom="paragraph">
              <wp:posOffset>117263</wp:posOffset>
            </wp:positionV>
            <wp:extent cx="1620000" cy="1620000"/>
            <wp:effectExtent l="0" t="0" r="0" b="0"/>
            <wp:wrapNone/>
            <wp:docPr id="1802143323" name="Picture 1802143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eeling emotion happy sad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277">
        <w:t>hear</w:t>
      </w:r>
    </w:p>
    <w:p w14:paraId="025F3D16" w14:textId="048FFC96" w:rsidR="00AE3277" w:rsidRDefault="00AE3277" w:rsidP="00AE3277">
      <w:pPr>
        <w:pStyle w:val="Listtoplevel"/>
      </w:pPr>
      <w:r>
        <w:t>feel.</w:t>
      </w:r>
    </w:p>
    <w:p w14:paraId="5565FCB1" w14:textId="63666650" w:rsidR="00856D2C" w:rsidRDefault="00856D2C" w:rsidP="006936D1"/>
    <w:p w14:paraId="598D2B18" w14:textId="5BF4A4B3" w:rsidR="00FC4C08" w:rsidRDefault="00FC4C08" w:rsidP="00FC4C08"/>
    <w:p w14:paraId="7F32E5E5" w14:textId="77777777" w:rsidR="00FC4C08" w:rsidRDefault="00FC4C08" w:rsidP="00FC4C08"/>
    <w:p w14:paraId="78253C4A" w14:textId="77777777" w:rsidR="00FC4C08" w:rsidRDefault="00FC4C08" w:rsidP="006936D1"/>
    <w:p w14:paraId="6CBC0482" w14:textId="792A4327" w:rsidR="005728E6" w:rsidRDefault="005728E6" w:rsidP="005728E6">
      <w:pPr>
        <w:spacing w:line="324" w:lineRule="auto"/>
      </w:pPr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083200" behindDoc="0" locked="0" layoutInCell="1" allowOverlap="1" wp14:anchorId="72EEA9DE" wp14:editId="7C1F40FB">
            <wp:simplePos x="0" y="0"/>
            <wp:positionH relativeFrom="column">
              <wp:posOffset>-34636</wp:posOffset>
            </wp:positionH>
            <wp:positionV relativeFrom="paragraph">
              <wp:posOffset>-228600</wp:posOffset>
            </wp:positionV>
            <wp:extent cx="1440000" cy="1154904"/>
            <wp:effectExtent l="0" t="0" r="0" b="7620"/>
            <wp:wrapNone/>
            <wp:docPr id="31563204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3204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54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Please put your answer to </w:t>
      </w:r>
      <w:r w:rsidR="00F5416F">
        <w:t xml:space="preserve">Question </w:t>
      </w:r>
      <w:r>
        <w:t>8 in the box.</w:t>
      </w:r>
    </w:p>
    <w:p w14:paraId="0405D7FB" w14:textId="77777777" w:rsidR="005728E6" w:rsidRDefault="005728E6" w:rsidP="005728E6"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5420834" wp14:editId="73D2C854">
                <wp:simplePos x="0" y="0"/>
                <wp:positionH relativeFrom="column">
                  <wp:posOffset>-33867</wp:posOffset>
                </wp:positionH>
                <wp:positionV relativeFrom="paragraph">
                  <wp:posOffset>350943</wp:posOffset>
                </wp:positionV>
                <wp:extent cx="5759450" cy="7933267"/>
                <wp:effectExtent l="0" t="0" r="12700" b="10795"/>
                <wp:wrapNone/>
                <wp:docPr id="1813327401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9450" cy="79332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7905D" id="Rectangle 5" o:spid="_x0000_s1026" style="position:absolute;margin-left:-2.65pt;margin-top:27.65pt;width:453.5pt;height:624.6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" filled="f" strokecolor="black [3213]" strokeweight="1pt"/>
            </w:pict>
          </mc:Fallback>
        </mc:AlternateContent>
      </w:r>
    </w:p>
    <w:p w14:paraId="670F1E2C" w14:textId="2C61FBF6" w:rsidR="00621663" w:rsidRDefault="005728E6" w:rsidP="00C211EA">
      <w:pPr>
        <w:pStyle w:val="Heading2"/>
      </w:pPr>
      <w:r>
        <w:br w:type="column"/>
      </w:r>
      <w:r w:rsidR="00C211EA">
        <w:rPr>
          <w:noProof/>
        </w:rPr>
        <w:lastRenderedPageBreak/>
        <w:drawing>
          <wp:anchor distT="0" distB="0" distL="114300" distR="114300" simplePos="0" relativeHeight="252097536" behindDoc="0" locked="0" layoutInCell="1" allowOverlap="1" wp14:anchorId="7CBDAC72" wp14:editId="17964D46">
            <wp:simplePos x="0" y="0"/>
            <wp:positionH relativeFrom="column">
              <wp:posOffset>38100</wp:posOffset>
            </wp:positionH>
            <wp:positionV relativeFrom="paragraph">
              <wp:posOffset>-231775</wp:posOffset>
            </wp:positionV>
            <wp:extent cx="1260000" cy="1260000"/>
            <wp:effectExtent l="0" t="0" r="0" b="0"/>
            <wp:wrapNone/>
            <wp:docPr id="1115806907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06907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663">
        <w:t xml:space="preserve">Question </w:t>
      </w:r>
      <w:r w:rsidR="00753645">
        <w:t>9</w:t>
      </w:r>
    </w:p>
    <w:p w14:paraId="12B1A465" w14:textId="4E0A7106" w:rsidR="00621663" w:rsidRDefault="00621663" w:rsidP="00621663"/>
    <w:p w14:paraId="44BE4E16" w14:textId="460BD32D" w:rsidR="00621663" w:rsidRDefault="00C211EA" w:rsidP="00621663">
      <w:r>
        <w:rPr>
          <w:noProof/>
        </w:rPr>
        <w:drawing>
          <wp:anchor distT="0" distB="0" distL="114300" distR="114300" simplePos="0" relativeHeight="252098560" behindDoc="0" locked="0" layoutInCell="1" allowOverlap="1" wp14:anchorId="0BC888E1" wp14:editId="3D30E38C">
            <wp:simplePos x="0" y="0"/>
            <wp:positionH relativeFrom="column">
              <wp:posOffset>43930</wp:posOffset>
            </wp:positionH>
            <wp:positionV relativeFrom="paragraph">
              <wp:posOffset>412049</wp:posOffset>
            </wp:positionV>
            <wp:extent cx="1260000" cy="1360929"/>
            <wp:effectExtent l="0" t="0" r="0" b="0"/>
            <wp:wrapNone/>
            <wp:docPr id="1113914558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14558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360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663">
        <w:t>Is there anything else you want to say</w:t>
      </w:r>
      <w:r>
        <w:t xml:space="preserve"> about the strategy</w:t>
      </w:r>
      <w:r w:rsidR="00621663">
        <w:t>?</w:t>
      </w:r>
    </w:p>
    <w:p w14:paraId="1E549277" w14:textId="77777777" w:rsidR="002D4ABD" w:rsidRDefault="002D4ABD" w:rsidP="00621663"/>
    <w:p w14:paraId="138B65A6" w14:textId="77777777" w:rsidR="002D4ABD" w:rsidRDefault="002D4ABD" w:rsidP="00621663"/>
    <w:p w14:paraId="274D8DD9" w14:textId="750979DB" w:rsidR="002D4ABD" w:rsidRDefault="002D4ABD" w:rsidP="00621663">
      <w:r>
        <w:t>Please put your answer in the box.</w:t>
      </w:r>
    </w:p>
    <w:p w14:paraId="2D496849" w14:textId="0794CDBC" w:rsidR="002D4ABD" w:rsidRDefault="002D4ABD" w:rsidP="00621663"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53A9DF25" wp14:editId="4259EABF">
                <wp:simplePos x="0" y="0"/>
                <wp:positionH relativeFrom="column">
                  <wp:posOffset>0</wp:posOffset>
                </wp:positionH>
                <wp:positionV relativeFrom="paragraph">
                  <wp:posOffset>245745</wp:posOffset>
                </wp:positionV>
                <wp:extent cx="5805170" cy="6057900"/>
                <wp:effectExtent l="0" t="0" r="24130" b="19050"/>
                <wp:wrapNone/>
                <wp:docPr id="948166613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6057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6CA0F" id="Rectangle 5" o:spid="_x0000_s1026" style="position:absolute;margin-left:0;margin-top:19.35pt;width:457.1pt;height:477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" filled="f" strokecolor="black [3213]" strokeweight="1pt"/>
            </w:pict>
          </mc:Fallback>
        </mc:AlternateContent>
      </w:r>
    </w:p>
    <w:p w14:paraId="3459CFAD" w14:textId="7480EF58" w:rsidR="00621663" w:rsidRDefault="00621663">
      <w:pPr>
        <w:spacing w:line="240" w:lineRule="auto"/>
        <w:ind w:left="0"/>
      </w:pPr>
      <w:r>
        <w:br w:type="page"/>
      </w:r>
    </w:p>
    <w:p w14:paraId="6B3316FA" w14:textId="12CC9A4B" w:rsidR="00E6353B" w:rsidRDefault="002A0F6B" w:rsidP="00DB0A13">
      <w:pPr>
        <w:pStyle w:val="Heading1"/>
      </w:pPr>
      <w:bookmarkStart w:id="4" w:name="_What_will_happen"/>
      <w:bookmarkStart w:id="5" w:name="_Hlk53559738"/>
      <w:bookmarkEnd w:id="4"/>
      <w:r w:rsidRPr="002A0F6B">
        <w:lastRenderedPageBreak/>
        <w:t>What will happen next?</w:t>
      </w:r>
    </w:p>
    <w:p w14:paraId="1EA4CEB6" w14:textId="71CAB667" w:rsidR="00E6353B" w:rsidRDefault="00E6353B" w:rsidP="00E31A57"/>
    <w:p w14:paraId="248D4545" w14:textId="3F1DEE76" w:rsidR="00A678C1" w:rsidRDefault="00A678C1" w:rsidP="00A678C1">
      <w:r>
        <w:rPr>
          <w:noProof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57B5B43E" wp14:editId="5B3FE494">
                <wp:simplePos x="0" y="0"/>
                <wp:positionH relativeFrom="column">
                  <wp:posOffset>0</wp:posOffset>
                </wp:positionH>
                <wp:positionV relativeFrom="paragraph">
                  <wp:posOffset>243205</wp:posOffset>
                </wp:positionV>
                <wp:extent cx="1565275" cy="727075"/>
                <wp:effectExtent l="0" t="0" r="0" b="0"/>
                <wp:wrapNone/>
                <wp:docPr id="1187045908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275" cy="727075"/>
                          <a:chOff x="0" y="0"/>
                          <a:chExt cx="1565275" cy="727075"/>
                        </a:xfrm>
                      </wpg:grpSpPr>
                      <pic:pic xmlns:pic="http://schemas.openxmlformats.org/drawingml/2006/picture">
                        <pic:nvPicPr>
                          <pic:cNvPr id="73660965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582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91503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44BB5" id="Group 13" o:spid="_x0000_s1026" alt="&quot;&quot;" style="position:absolute;margin-left:0;margin-top:19.15pt;width:123.25pt;height:57.25pt;z-index:251944960" coordsize="15652,7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">
                <v:shape id="Picture 11" o:spid="_x0000_s1027" type="#_x0000_t75" style="position:absolute;left:8458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">
                  <v:imagedata r:id="rId71" o:title=""/>
                </v:shape>
                <v:shape id="Picture 12" o:spid="_x0000_s1028" type="#_x0000_t75" style="position:absolute;top:76;width:719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">
                  <v:imagedata r:id="rId73" o:title=""/>
                </v:shape>
              </v:group>
            </w:pict>
          </mc:Fallback>
        </mc:AlternateContent>
      </w:r>
    </w:p>
    <w:p w14:paraId="5AA73E02" w14:textId="1F42B08C" w:rsidR="00A678C1" w:rsidRPr="00844B35" w:rsidRDefault="00A678C1" w:rsidP="00A678C1">
      <w:r w:rsidRPr="00844B35">
        <w:t xml:space="preserve">After </w:t>
      </w:r>
      <w:r w:rsidRPr="008F0E25">
        <w:t>18 May</w:t>
      </w:r>
      <w:r>
        <w:t xml:space="preserve"> 2026</w:t>
      </w:r>
      <w:r w:rsidRPr="00844B35">
        <w:t xml:space="preserve"> we will:</w:t>
      </w:r>
    </w:p>
    <w:p w14:paraId="5D02B9AD" w14:textId="7CC5CAAB" w:rsidR="00A678C1" w:rsidRDefault="00A678C1" w:rsidP="00A678C1">
      <w:pPr>
        <w:pStyle w:val="Listtoplevel"/>
      </w:pPr>
      <w:r>
        <w:t>look at all the feedback we get</w:t>
      </w:r>
    </w:p>
    <w:p w14:paraId="4C9A11B7" w14:textId="40AB02E3" w:rsidR="00A678C1" w:rsidRDefault="00A678C1" w:rsidP="00A678C1">
      <w:pPr>
        <w:pStyle w:val="Listtoplevel"/>
      </w:pPr>
      <w:r>
        <w:drawing>
          <wp:anchor distT="0" distB="0" distL="114300" distR="114300" simplePos="0" relativeHeight="251950080" behindDoc="0" locked="0" layoutInCell="1" allowOverlap="1" wp14:anchorId="0A822FAB" wp14:editId="4074C895">
            <wp:simplePos x="0" y="0"/>
            <wp:positionH relativeFrom="column">
              <wp:posOffset>52070</wp:posOffset>
            </wp:positionH>
            <wp:positionV relativeFrom="paragraph">
              <wp:posOffset>242570</wp:posOffset>
            </wp:positionV>
            <wp:extent cx="1440000" cy="1440000"/>
            <wp:effectExtent l="0" t="0" r="8255" b="0"/>
            <wp:wrapNone/>
            <wp:docPr id="995158211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158211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make a summary of the: </w:t>
      </w:r>
    </w:p>
    <w:p w14:paraId="4DA67A96" w14:textId="2F8F3337" w:rsidR="00A678C1" w:rsidRDefault="00A678C1" w:rsidP="00A678C1">
      <w:pPr>
        <w:pStyle w:val="Listsecondlevel"/>
      </w:pPr>
      <w:r>
        <w:t>feedback</w:t>
      </w:r>
    </w:p>
    <w:p w14:paraId="06B9B5EC" w14:textId="77777777" w:rsidR="00A678C1" w:rsidRDefault="00A678C1" w:rsidP="00A678C1">
      <w:pPr>
        <w:pStyle w:val="Listsecondlevel"/>
      </w:pPr>
      <w:r>
        <w:rPr>
          <w:noProof/>
        </w:rPr>
        <w:drawing>
          <wp:anchor distT="0" distB="0" distL="114300" distR="114300" simplePos="0" relativeHeight="251947008" behindDoc="0" locked="0" layoutInCell="1" allowOverlap="1" wp14:anchorId="1726436E" wp14:editId="365D9DA0">
            <wp:simplePos x="0" y="0"/>
            <wp:positionH relativeFrom="column">
              <wp:posOffset>200025</wp:posOffset>
            </wp:positionH>
            <wp:positionV relativeFrom="paragraph">
              <wp:posOffset>747395</wp:posOffset>
            </wp:positionV>
            <wp:extent cx="1079500" cy="1447165"/>
            <wp:effectExtent l="0" t="0" r="6350" b="0"/>
            <wp:wrapNone/>
            <wp:docPr id="117257094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7094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changes to make the strategy better</w:t>
      </w:r>
    </w:p>
    <w:p w14:paraId="1D84C1A7" w14:textId="52D958C4" w:rsidR="00A678C1" w:rsidRPr="007D5A3D" w:rsidRDefault="00A678C1" w:rsidP="00A678C1">
      <w:pPr>
        <w:pStyle w:val="Listtoplevel"/>
      </w:pPr>
      <w:r>
        <w:drawing>
          <wp:anchor distT="0" distB="0" distL="114300" distR="114300" simplePos="0" relativeHeight="251945984" behindDoc="0" locked="0" layoutInCell="1" allowOverlap="1" wp14:anchorId="32309400" wp14:editId="38447C34">
            <wp:simplePos x="0" y="0"/>
            <wp:positionH relativeFrom="column">
              <wp:posOffset>228600</wp:posOffset>
            </wp:positionH>
            <wp:positionV relativeFrom="paragraph">
              <wp:posOffset>1337945</wp:posOffset>
            </wp:positionV>
            <wp:extent cx="1260000" cy="1124172"/>
            <wp:effectExtent l="0" t="0" r="0" b="0"/>
            <wp:wrapNone/>
            <wp:docPr id="116310878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10878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24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think how to make the final strategy better</w:t>
      </w:r>
    </w:p>
    <w:p w14:paraId="0905EFE0" w14:textId="77777777" w:rsidR="00A678C1" w:rsidRPr="00844B35" w:rsidRDefault="00A678C1" w:rsidP="00A678C1">
      <w:pPr>
        <w:pStyle w:val="Listtoplevel"/>
      </w:pPr>
      <w:r>
        <w:t>make the final strategy.</w:t>
      </w:r>
    </w:p>
    <w:p w14:paraId="43D00D70" w14:textId="77777777" w:rsidR="00A678C1" w:rsidRDefault="00A678C1" w:rsidP="00A678C1"/>
    <w:p w14:paraId="1FA049D9" w14:textId="77777777" w:rsidR="00A678C1" w:rsidRDefault="00A678C1" w:rsidP="00A678C1"/>
    <w:p w14:paraId="633DBA3C" w14:textId="77777777" w:rsidR="00A678C1" w:rsidRDefault="00A678C1" w:rsidP="00A678C1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1" wp14:anchorId="067C298B" wp14:editId="4A3A43B6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1440000" cy="1178834"/>
            <wp:effectExtent l="0" t="0" r="0" b="0"/>
            <wp:wrapNone/>
            <wp:docPr id="863325525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325525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8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B35">
        <w:t>We will share information about</w:t>
      </w:r>
      <w:r>
        <w:t>:</w:t>
      </w:r>
    </w:p>
    <w:p w14:paraId="521E76AC" w14:textId="77777777" w:rsidR="00A678C1" w:rsidRDefault="00A678C1" w:rsidP="00A678C1">
      <w:pPr>
        <w:pStyle w:val="Listtoplevel"/>
      </w:pPr>
      <w:r w:rsidRPr="00844B35">
        <w:t xml:space="preserve">the final strategy </w:t>
      </w:r>
    </w:p>
    <w:p w14:paraId="75BB8D62" w14:textId="77777777" w:rsidR="00A678C1" w:rsidRDefault="00A678C1" w:rsidP="00A678C1">
      <w:pPr>
        <w:pStyle w:val="Listtoplevel"/>
      </w:pPr>
      <w:r>
        <w:drawing>
          <wp:anchor distT="0" distB="0" distL="114300" distR="114300" simplePos="0" relativeHeight="251949056" behindDoc="0" locked="0" layoutInCell="1" allowOverlap="1" wp14:anchorId="4890251D" wp14:editId="4B2E4C84">
            <wp:simplePos x="0" y="0"/>
            <wp:positionH relativeFrom="column">
              <wp:posOffset>0</wp:posOffset>
            </wp:positionH>
            <wp:positionV relativeFrom="paragraph">
              <wp:posOffset>121285</wp:posOffset>
            </wp:positionV>
            <wp:extent cx="1080000" cy="1080000"/>
            <wp:effectExtent l="0" t="0" r="6350" b="0"/>
            <wp:wrapNone/>
            <wp:docPr id="207218833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18833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B35">
        <w:t>next steps</w:t>
      </w:r>
      <w:r>
        <w:t xml:space="preserve">. </w:t>
      </w:r>
    </w:p>
    <w:p w14:paraId="372BCDD5" w14:textId="77777777" w:rsidR="00A678C1" w:rsidRDefault="00A678C1" w:rsidP="00A678C1"/>
    <w:p w14:paraId="26842724" w14:textId="77777777" w:rsidR="00A678C1" w:rsidRDefault="00A678C1" w:rsidP="00A678C1"/>
    <w:p w14:paraId="36DE63D9" w14:textId="77777777" w:rsidR="00A678C1" w:rsidRDefault="00A678C1" w:rsidP="00A678C1">
      <w:r>
        <w:rPr>
          <w:noProof/>
        </w:rPr>
        <w:drawing>
          <wp:anchor distT="0" distB="0" distL="114300" distR="114300" simplePos="0" relativeHeight="251943936" behindDoc="0" locked="0" layoutInCell="1" allowOverlap="1" wp14:anchorId="7C0DF983" wp14:editId="23DC0811">
            <wp:simplePos x="0" y="0"/>
            <wp:positionH relativeFrom="column">
              <wp:posOffset>0</wp:posOffset>
            </wp:positionH>
            <wp:positionV relativeFrom="paragraph">
              <wp:posOffset>15240</wp:posOffset>
            </wp:positionV>
            <wp:extent cx="1439545" cy="1439545"/>
            <wp:effectExtent l="0" t="0" r="8255" b="0"/>
            <wp:wrapNone/>
            <wp:docPr id="68526932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26932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We will share this information on our </w:t>
      </w:r>
      <w:r w:rsidRPr="00B80BBF">
        <w:rPr>
          <w:b/>
          <w:bCs/>
        </w:rPr>
        <w:t>website</w:t>
      </w:r>
      <w:r>
        <w:rPr>
          <w:b/>
          <w:bCs/>
        </w:rPr>
        <w:t xml:space="preserve"> </w:t>
      </w:r>
      <w:r w:rsidRPr="00AE7FB1">
        <w:t>at</w:t>
      </w:r>
      <w:r>
        <w:t xml:space="preserve">: </w:t>
      </w:r>
    </w:p>
    <w:p w14:paraId="0CA95886" w14:textId="2CCF1892" w:rsidR="00A678C1" w:rsidRPr="00527FA2" w:rsidRDefault="00A678C1" w:rsidP="00A678C1">
      <w:pPr>
        <w:ind w:left="2520"/>
        <w:rPr>
          <w:b/>
          <w:bCs/>
        </w:rPr>
      </w:pPr>
      <w:r>
        <w:br/>
      </w:r>
      <w:hyperlink r:id="rId158" w:history="1">
        <w:r w:rsidRPr="00527FA2">
          <w:rPr>
            <w:rStyle w:val="Hyperlink"/>
            <w:b/>
            <w:bCs/>
            <w:color w:val="auto"/>
            <w:u w:val="none"/>
          </w:rPr>
          <w:t>https://health.govt.nz/mhws-consultation</w:t>
        </w:r>
      </w:hyperlink>
    </w:p>
    <w:p w14:paraId="7BBF5CF2" w14:textId="77777777" w:rsidR="00E96E8C" w:rsidRDefault="00E96E8C" w:rsidP="00E96E8C"/>
    <w:bookmarkEnd w:id="5"/>
    <w:p w14:paraId="71421485" w14:textId="4B02C576" w:rsidR="00316DBA" w:rsidRPr="00543E6D" w:rsidRDefault="00A678C1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column"/>
      </w: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8224" behindDoc="0" locked="0" layoutInCell="1" allowOverlap="1" wp14:anchorId="32AADE7A" wp14:editId="71BE1296">
            <wp:simplePos x="0" y="0"/>
            <wp:positionH relativeFrom="margin">
              <wp:posOffset>-149860</wp:posOffset>
            </wp:positionH>
            <wp:positionV relativeFrom="paragraph">
              <wp:posOffset>3818</wp:posOffset>
            </wp:positionV>
            <wp:extent cx="1549400" cy="733465"/>
            <wp:effectExtent l="0" t="0" r="0" b="0"/>
            <wp:wrapNone/>
            <wp:docPr id="42" name="Picture 42" descr="Ministry of Health - Manatū Hauor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73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18FFC608" wp14:editId="3F8EF993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3E7A54" id="Rectangle: Rounded Corners 24" o:spid="_x0000_s1026" style="position:absolute;margin-left:-27pt;margin-top:-21pt;width:490.9pt;height:660.75pt;z-index:-25148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543E6D">
        <w:rPr>
          <w:rFonts w:eastAsia="Times New Roman" w:cs="Arial"/>
          <w:sz w:val="28"/>
          <w:szCs w:val="28"/>
          <w:lang w:eastAsia="en-NZ"/>
        </w:rPr>
        <w:t xml:space="preserve">the Ministry of Health – </w:t>
      </w:r>
      <w:proofErr w:type="spellStart"/>
      <w:r w:rsidR="00543E6D"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 w:rsidR="00543E6D">
        <w:rPr>
          <w:rFonts w:eastAsia="Times New Roman" w:cs="Arial"/>
          <w:sz w:val="28"/>
          <w:szCs w:val="28"/>
          <w:lang w:eastAsia="en-NZ"/>
        </w:rPr>
        <w:t xml:space="preserve"> Hauora. </w:t>
      </w:r>
    </w:p>
    <w:p w14:paraId="0F1A2F3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7A926FC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 wp14:anchorId="231DEE59" wp14:editId="4F28F7FA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5ED614F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0EB6F3AB" wp14:editId="2833329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FC15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9D81BF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6176" behindDoc="0" locked="0" layoutInCell="1" allowOverlap="1" wp14:anchorId="13767C61" wp14:editId="1685DB1A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6916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0F4E3C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5DD2139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2320" behindDoc="0" locked="0" layoutInCell="1" allowOverlap="1" wp14:anchorId="45D5D727" wp14:editId="17F469A7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5F4675B3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D1E38C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1296" behindDoc="1" locked="0" layoutInCell="1" allowOverlap="1" wp14:anchorId="522CF6B2" wp14:editId="00B41774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B761C6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D2DDA3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3194E9D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CE9C6C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5392" behindDoc="0" locked="0" layoutInCell="1" allowOverlap="1" wp14:anchorId="1733FB93" wp14:editId="15F8B13C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0F7AE5A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3344" behindDoc="0" locked="0" layoutInCell="1" allowOverlap="1" wp14:anchorId="7AA6F87F" wp14:editId="1772461E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8339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336F38F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CE915C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4F62A8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2CB04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4368" behindDoc="0" locked="0" layoutInCell="1" allowOverlap="1" wp14:anchorId="4D7A2541" wp14:editId="57C764C9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1186817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022147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676F4D6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7C9BA229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79A8F8BA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68"/>
      <w:footerReference w:type="default" r:id="rId169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3654C7" w14:textId="77777777" w:rsidR="00495D0D" w:rsidRDefault="00495D0D">
      <w:pPr>
        <w:spacing w:line="240" w:lineRule="auto"/>
      </w:pPr>
      <w:r>
        <w:separator/>
      </w:r>
    </w:p>
  </w:endnote>
  <w:endnote w:type="continuationSeparator" w:id="0">
    <w:p w14:paraId="6DBB8894" w14:textId="77777777" w:rsidR="00495D0D" w:rsidRDefault="00495D0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0F9BFB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83B9236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2E123D8A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0CCF96E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92DB94" w14:textId="77777777" w:rsidR="00495D0D" w:rsidRDefault="00495D0D">
      <w:pPr>
        <w:spacing w:line="240" w:lineRule="auto"/>
      </w:pPr>
      <w:r>
        <w:separator/>
      </w:r>
    </w:p>
  </w:footnote>
  <w:footnote w:type="continuationSeparator" w:id="0">
    <w:p w14:paraId="333E2881" w14:textId="77777777" w:rsidR="00495D0D" w:rsidRDefault="00495D0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6E19D7"/>
    <w:multiLevelType w:val="hybridMultilevel"/>
    <w:tmpl w:val="1E8A1F94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4AF34C5"/>
    <w:multiLevelType w:val="hybridMultilevel"/>
    <w:tmpl w:val="00B6B22E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BD97857"/>
    <w:multiLevelType w:val="hybridMultilevel"/>
    <w:tmpl w:val="6DDAB914"/>
    <w:lvl w:ilvl="0" w:tplc="1409000F">
      <w:start w:val="1"/>
      <w:numFmt w:val="decimal"/>
      <w:lvlText w:val="%1."/>
      <w:lvlJc w:val="left"/>
      <w:pPr>
        <w:ind w:left="360" w:hanging="360"/>
      </w:pPr>
    </w:lvl>
    <w:lvl w:ilvl="1" w:tplc="14090019" w:tentative="1">
      <w:start w:val="1"/>
      <w:numFmt w:val="lowerLetter"/>
      <w:lvlText w:val="%2."/>
      <w:lvlJc w:val="left"/>
      <w:pPr>
        <w:ind w:left="1080" w:hanging="360"/>
      </w:pPr>
    </w:lvl>
    <w:lvl w:ilvl="2" w:tplc="1409001B" w:tentative="1">
      <w:start w:val="1"/>
      <w:numFmt w:val="lowerRoman"/>
      <w:lvlText w:val="%3."/>
      <w:lvlJc w:val="right"/>
      <w:pPr>
        <w:ind w:left="1800" w:hanging="180"/>
      </w:pPr>
    </w:lvl>
    <w:lvl w:ilvl="3" w:tplc="1409000F" w:tentative="1">
      <w:start w:val="1"/>
      <w:numFmt w:val="decimal"/>
      <w:lvlText w:val="%4."/>
      <w:lvlJc w:val="left"/>
      <w:pPr>
        <w:ind w:left="2520" w:hanging="360"/>
      </w:pPr>
    </w:lvl>
    <w:lvl w:ilvl="4" w:tplc="14090019" w:tentative="1">
      <w:start w:val="1"/>
      <w:numFmt w:val="lowerLetter"/>
      <w:lvlText w:val="%5."/>
      <w:lvlJc w:val="left"/>
      <w:pPr>
        <w:ind w:left="3240" w:hanging="360"/>
      </w:pPr>
    </w:lvl>
    <w:lvl w:ilvl="5" w:tplc="1409001B" w:tentative="1">
      <w:start w:val="1"/>
      <w:numFmt w:val="lowerRoman"/>
      <w:lvlText w:val="%6."/>
      <w:lvlJc w:val="right"/>
      <w:pPr>
        <w:ind w:left="3960" w:hanging="180"/>
      </w:pPr>
    </w:lvl>
    <w:lvl w:ilvl="6" w:tplc="1409000F" w:tentative="1">
      <w:start w:val="1"/>
      <w:numFmt w:val="decimal"/>
      <w:lvlText w:val="%7."/>
      <w:lvlJc w:val="left"/>
      <w:pPr>
        <w:ind w:left="4680" w:hanging="360"/>
      </w:pPr>
    </w:lvl>
    <w:lvl w:ilvl="7" w:tplc="14090019" w:tentative="1">
      <w:start w:val="1"/>
      <w:numFmt w:val="lowerLetter"/>
      <w:lvlText w:val="%8."/>
      <w:lvlJc w:val="left"/>
      <w:pPr>
        <w:ind w:left="5400" w:hanging="360"/>
      </w:pPr>
    </w:lvl>
    <w:lvl w:ilvl="8" w:tplc="1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6BC78ED"/>
    <w:multiLevelType w:val="hybridMultilevel"/>
    <w:tmpl w:val="BFBC0BA2"/>
    <w:lvl w:ilvl="0" w:tplc="E042FD7A">
      <w:start w:val="1"/>
      <w:numFmt w:val="bullet"/>
      <w:pStyle w:val="Bulle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cs="Times New Roman" w:hint="default"/>
        <w:bCs w:val="0"/>
        <w:iCs w:val="0"/>
        <w:color w:val="auto"/>
        <w:sz w:val="20"/>
        <w:szCs w:val="24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653289314">
    <w:abstractNumId w:val="7"/>
  </w:num>
  <w:num w:numId="2" w16cid:durableId="2007006194">
    <w:abstractNumId w:val="2"/>
  </w:num>
  <w:num w:numId="3" w16cid:durableId="472411156">
    <w:abstractNumId w:val="12"/>
  </w:num>
  <w:num w:numId="4" w16cid:durableId="1182166230">
    <w:abstractNumId w:val="13"/>
  </w:num>
  <w:num w:numId="5" w16cid:durableId="369502130">
    <w:abstractNumId w:val="8"/>
  </w:num>
  <w:num w:numId="6" w16cid:durableId="2063559317">
    <w:abstractNumId w:val="6"/>
  </w:num>
  <w:num w:numId="7" w16cid:durableId="1210805373">
    <w:abstractNumId w:val="3"/>
  </w:num>
  <w:num w:numId="8" w16cid:durableId="413939832">
    <w:abstractNumId w:val="11"/>
  </w:num>
  <w:num w:numId="9" w16cid:durableId="484399288">
    <w:abstractNumId w:val="1"/>
  </w:num>
  <w:num w:numId="10" w16cid:durableId="1360427753">
    <w:abstractNumId w:val="10"/>
  </w:num>
  <w:num w:numId="11" w16cid:durableId="1103497887">
    <w:abstractNumId w:val="0"/>
  </w:num>
  <w:num w:numId="12" w16cid:durableId="1404793560">
    <w:abstractNumId w:val="15"/>
  </w:num>
  <w:num w:numId="13" w16cid:durableId="18363171">
    <w:abstractNumId w:val="16"/>
  </w:num>
  <w:num w:numId="14" w16cid:durableId="222451409">
    <w:abstractNumId w:val="14"/>
  </w:num>
  <w:num w:numId="15" w16cid:durableId="1293092810">
    <w:abstractNumId w:val="4"/>
  </w:num>
  <w:num w:numId="16" w16cid:durableId="801196580">
    <w:abstractNumId w:val="5"/>
  </w:num>
  <w:num w:numId="17" w16cid:durableId="169484117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CA77D3"/>
    <w:rsid w:val="000013CC"/>
    <w:rsid w:val="00002417"/>
    <w:rsid w:val="00002E85"/>
    <w:rsid w:val="00003160"/>
    <w:rsid w:val="00005DB6"/>
    <w:rsid w:val="000063DD"/>
    <w:rsid w:val="000064D2"/>
    <w:rsid w:val="000110CA"/>
    <w:rsid w:val="00012ADF"/>
    <w:rsid w:val="00016353"/>
    <w:rsid w:val="000227B4"/>
    <w:rsid w:val="00024C8D"/>
    <w:rsid w:val="0003092A"/>
    <w:rsid w:val="00030DD5"/>
    <w:rsid w:val="0003120A"/>
    <w:rsid w:val="0003588C"/>
    <w:rsid w:val="0004557B"/>
    <w:rsid w:val="00061C08"/>
    <w:rsid w:val="000656C2"/>
    <w:rsid w:val="0006628F"/>
    <w:rsid w:val="0007252B"/>
    <w:rsid w:val="00074349"/>
    <w:rsid w:val="00085E05"/>
    <w:rsid w:val="0009079F"/>
    <w:rsid w:val="00090942"/>
    <w:rsid w:val="000946CE"/>
    <w:rsid w:val="000953EF"/>
    <w:rsid w:val="000A3C46"/>
    <w:rsid w:val="000A4DCB"/>
    <w:rsid w:val="000A5B05"/>
    <w:rsid w:val="000A5B3A"/>
    <w:rsid w:val="000A6B73"/>
    <w:rsid w:val="000A7B84"/>
    <w:rsid w:val="000B18C5"/>
    <w:rsid w:val="000B34AC"/>
    <w:rsid w:val="000C6D34"/>
    <w:rsid w:val="000D2B45"/>
    <w:rsid w:val="000E4CFD"/>
    <w:rsid w:val="000E7E61"/>
    <w:rsid w:val="000F71DC"/>
    <w:rsid w:val="00106144"/>
    <w:rsid w:val="00114238"/>
    <w:rsid w:val="0011683F"/>
    <w:rsid w:val="00122416"/>
    <w:rsid w:val="00124EA8"/>
    <w:rsid w:val="00125892"/>
    <w:rsid w:val="00126D95"/>
    <w:rsid w:val="00127EEA"/>
    <w:rsid w:val="00130308"/>
    <w:rsid w:val="0013094B"/>
    <w:rsid w:val="00132693"/>
    <w:rsid w:val="00135473"/>
    <w:rsid w:val="00135FF0"/>
    <w:rsid w:val="0014451D"/>
    <w:rsid w:val="0014489E"/>
    <w:rsid w:val="00151A37"/>
    <w:rsid w:val="00151B02"/>
    <w:rsid w:val="00152964"/>
    <w:rsid w:val="00162B19"/>
    <w:rsid w:val="001754F4"/>
    <w:rsid w:val="00191F7F"/>
    <w:rsid w:val="001920B0"/>
    <w:rsid w:val="001A4380"/>
    <w:rsid w:val="001A6782"/>
    <w:rsid w:val="001B4DD5"/>
    <w:rsid w:val="001C2ADB"/>
    <w:rsid w:val="001C45A0"/>
    <w:rsid w:val="001C5315"/>
    <w:rsid w:val="001C5E35"/>
    <w:rsid w:val="001D1499"/>
    <w:rsid w:val="001D223E"/>
    <w:rsid w:val="001E2523"/>
    <w:rsid w:val="001E3429"/>
    <w:rsid w:val="001E71A6"/>
    <w:rsid w:val="001F2253"/>
    <w:rsid w:val="00201791"/>
    <w:rsid w:val="00203B59"/>
    <w:rsid w:val="0020735C"/>
    <w:rsid w:val="00210085"/>
    <w:rsid w:val="00215990"/>
    <w:rsid w:val="002205B7"/>
    <w:rsid w:val="00225A0C"/>
    <w:rsid w:val="00226C0D"/>
    <w:rsid w:val="00226F54"/>
    <w:rsid w:val="0023142E"/>
    <w:rsid w:val="0023727C"/>
    <w:rsid w:val="0024076F"/>
    <w:rsid w:val="00251872"/>
    <w:rsid w:val="00253A9B"/>
    <w:rsid w:val="00257D60"/>
    <w:rsid w:val="00261BF8"/>
    <w:rsid w:val="00262309"/>
    <w:rsid w:val="00266B9F"/>
    <w:rsid w:val="00270587"/>
    <w:rsid w:val="00270BF7"/>
    <w:rsid w:val="00275D4A"/>
    <w:rsid w:val="00277D8E"/>
    <w:rsid w:val="00277E83"/>
    <w:rsid w:val="00282171"/>
    <w:rsid w:val="00284D0D"/>
    <w:rsid w:val="0028605C"/>
    <w:rsid w:val="0029177A"/>
    <w:rsid w:val="00296F77"/>
    <w:rsid w:val="002A0F6B"/>
    <w:rsid w:val="002A264A"/>
    <w:rsid w:val="002B0678"/>
    <w:rsid w:val="002D3732"/>
    <w:rsid w:val="002D4ABD"/>
    <w:rsid w:val="002E2882"/>
    <w:rsid w:val="002E76BC"/>
    <w:rsid w:val="002F39C7"/>
    <w:rsid w:val="002F55B7"/>
    <w:rsid w:val="00302136"/>
    <w:rsid w:val="0030444A"/>
    <w:rsid w:val="00306111"/>
    <w:rsid w:val="0031359A"/>
    <w:rsid w:val="00313A40"/>
    <w:rsid w:val="00315307"/>
    <w:rsid w:val="003165B9"/>
    <w:rsid w:val="00316DBA"/>
    <w:rsid w:val="00323EB3"/>
    <w:rsid w:val="003242F0"/>
    <w:rsid w:val="00325EB1"/>
    <w:rsid w:val="00336654"/>
    <w:rsid w:val="00337693"/>
    <w:rsid w:val="00360108"/>
    <w:rsid w:val="0036055F"/>
    <w:rsid w:val="003631C1"/>
    <w:rsid w:val="0036487A"/>
    <w:rsid w:val="0036664F"/>
    <w:rsid w:val="00367CB1"/>
    <w:rsid w:val="00370AAD"/>
    <w:rsid w:val="00370DFB"/>
    <w:rsid w:val="00371C85"/>
    <w:rsid w:val="003831EB"/>
    <w:rsid w:val="0039267F"/>
    <w:rsid w:val="003935A4"/>
    <w:rsid w:val="00397491"/>
    <w:rsid w:val="003A22CF"/>
    <w:rsid w:val="003A3158"/>
    <w:rsid w:val="003A3DA9"/>
    <w:rsid w:val="003A3F39"/>
    <w:rsid w:val="003B0C6C"/>
    <w:rsid w:val="003B458C"/>
    <w:rsid w:val="003B4FDD"/>
    <w:rsid w:val="003C4F65"/>
    <w:rsid w:val="003C50D3"/>
    <w:rsid w:val="003C687E"/>
    <w:rsid w:val="003D631D"/>
    <w:rsid w:val="003E1F7D"/>
    <w:rsid w:val="003E27DF"/>
    <w:rsid w:val="003E4E82"/>
    <w:rsid w:val="003E6CB5"/>
    <w:rsid w:val="003F03B4"/>
    <w:rsid w:val="003F07F7"/>
    <w:rsid w:val="003F2FB4"/>
    <w:rsid w:val="003F3F92"/>
    <w:rsid w:val="003F4FD6"/>
    <w:rsid w:val="003F5628"/>
    <w:rsid w:val="00400211"/>
    <w:rsid w:val="004002D2"/>
    <w:rsid w:val="00412C91"/>
    <w:rsid w:val="004142B0"/>
    <w:rsid w:val="004217CE"/>
    <w:rsid w:val="00426BE4"/>
    <w:rsid w:val="00432B0E"/>
    <w:rsid w:val="0043594F"/>
    <w:rsid w:val="0045107A"/>
    <w:rsid w:val="004535B5"/>
    <w:rsid w:val="004549B5"/>
    <w:rsid w:val="0045610D"/>
    <w:rsid w:val="004567B0"/>
    <w:rsid w:val="004576C5"/>
    <w:rsid w:val="00463D68"/>
    <w:rsid w:val="00472DF0"/>
    <w:rsid w:val="004802AF"/>
    <w:rsid w:val="0048608A"/>
    <w:rsid w:val="00487FE7"/>
    <w:rsid w:val="00492B18"/>
    <w:rsid w:val="00495360"/>
    <w:rsid w:val="00495D0D"/>
    <w:rsid w:val="0049647F"/>
    <w:rsid w:val="004A2B85"/>
    <w:rsid w:val="004A42BA"/>
    <w:rsid w:val="004A45AA"/>
    <w:rsid w:val="004B610F"/>
    <w:rsid w:val="004C13BA"/>
    <w:rsid w:val="004C62BC"/>
    <w:rsid w:val="004D6380"/>
    <w:rsid w:val="004E2ACC"/>
    <w:rsid w:val="004E2C2F"/>
    <w:rsid w:val="004E45D6"/>
    <w:rsid w:val="004E50F2"/>
    <w:rsid w:val="004E6315"/>
    <w:rsid w:val="004F2380"/>
    <w:rsid w:val="004F3918"/>
    <w:rsid w:val="004F3CA5"/>
    <w:rsid w:val="004F56C0"/>
    <w:rsid w:val="00503AD5"/>
    <w:rsid w:val="00510007"/>
    <w:rsid w:val="00510B92"/>
    <w:rsid w:val="00511917"/>
    <w:rsid w:val="00517F57"/>
    <w:rsid w:val="00522E5E"/>
    <w:rsid w:val="0052445E"/>
    <w:rsid w:val="00527FA2"/>
    <w:rsid w:val="00533AD6"/>
    <w:rsid w:val="00541871"/>
    <w:rsid w:val="00543E6D"/>
    <w:rsid w:val="00544866"/>
    <w:rsid w:val="00545405"/>
    <w:rsid w:val="005475FF"/>
    <w:rsid w:val="005523A2"/>
    <w:rsid w:val="0056116B"/>
    <w:rsid w:val="005643F7"/>
    <w:rsid w:val="00570380"/>
    <w:rsid w:val="005728E6"/>
    <w:rsid w:val="00572E82"/>
    <w:rsid w:val="00577D24"/>
    <w:rsid w:val="005813C7"/>
    <w:rsid w:val="005906E0"/>
    <w:rsid w:val="00591F67"/>
    <w:rsid w:val="005921AD"/>
    <w:rsid w:val="005925AE"/>
    <w:rsid w:val="00592A8A"/>
    <w:rsid w:val="005A12A7"/>
    <w:rsid w:val="005A6EF4"/>
    <w:rsid w:val="005A7D04"/>
    <w:rsid w:val="005C7B57"/>
    <w:rsid w:val="005D5051"/>
    <w:rsid w:val="005F253A"/>
    <w:rsid w:val="0060011B"/>
    <w:rsid w:val="00606939"/>
    <w:rsid w:val="00612E66"/>
    <w:rsid w:val="00615ED4"/>
    <w:rsid w:val="00621663"/>
    <w:rsid w:val="00621884"/>
    <w:rsid w:val="00624B44"/>
    <w:rsid w:val="00633DC3"/>
    <w:rsid w:val="0064667B"/>
    <w:rsid w:val="006548EE"/>
    <w:rsid w:val="0065563C"/>
    <w:rsid w:val="00660018"/>
    <w:rsid w:val="00666EAC"/>
    <w:rsid w:val="00683296"/>
    <w:rsid w:val="00683769"/>
    <w:rsid w:val="006936D1"/>
    <w:rsid w:val="00696DBF"/>
    <w:rsid w:val="00696E45"/>
    <w:rsid w:val="00697ED7"/>
    <w:rsid w:val="006A6CE0"/>
    <w:rsid w:val="006B45FC"/>
    <w:rsid w:val="006B4C1B"/>
    <w:rsid w:val="006B68E8"/>
    <w:rsid w:val="006C5786"/>
    <w:rsid w:val="006C5C26"/>
    <w:rsid w:val="006D0E0B"/>
    <w:rsid w:val="006D12ED"/>
    <w:rsid w:val="006D2B79"/>
    <w:rsid w:val="006E050D"/>
    <w:rsid w:val="006E17B7"/>
    <w:rsid w:val="006E23F3"/>
    <w:rsid w:val="006E2DC6"/>
    <w:rsid w:val="006E51CE"/>
    <w:rsid w:val="006F494A"/>
    <w:rsid w:val="007012DC"/>
    <w:rsid w:val="00702720"/>
    <w:rsid w:val="00705CA3"/>
    <w:rsid w:val="00710764"/>
    <w:rsid w:val="007111CC"/>
    <w:rsid w:val="00711C73"/>
    <w:rsid w:val="007133CD"/>
    <w:rsid w:val="007140A8"/>
    <w:rsid w:val="00720570"/>
    <w:rsid w:val="007269C5"/>
    <w:rsid w:val="00734537"/>
    <w:rsid w:val="00734C63"/>
    <w:rsid w:val="00736110"/>
    <w:rsid w:val="00736E4E"/>
    <w:rsid w:val="00741967"/>
    <w:rsid w:val="007466FD"/>
    <w:rsid w:val="00747B47"/>
    <w:rsid w:val="007506BD"/>
    <w:rsid w:val="007509DB"/>
    <w:rsid w:val="00752117"/>
    <w:rsid w:val="00753645"/>
    <w:rsid w:val="00760DC8"/>
    <w:rsid w:val="0076479C"/>
    <w:rsid w:val="00767D00"/>
    <w:rsid w:val="007716FC"/>
    <w:rsid w:val="0077414D"/>
    <w:rsid w:val="0077532A"/>
    <w:rsid w:val="007829EC"/>
    <w:rsid w:val="00784D00"/>
    <w:rsid w:val="00786935"/>
    <w:rsid w:val="00796E0E"/>
    <w:rsid w:val="00797CF8"/>
    <w:rsid w:val="007A195F"/>
    <w:rsid w:val="007A444C"/>
    <w:rsid w:val="007B05F3"/>
    <w:rsid w:val="007B6CCB"/>
    <w:rsid w:val="007B7409"/>
    <w:rsid w:val="007C06DA"/>
    <w:rsid w:val="007C7764"/>
    <w:rsid w:val="007D0215"/>
    <w:rsid w:val="007D02B6"/>
    <w:rsid w:val="007D0C53"/>
    <w:rsid w:val="007D1E9A"/>
    <w:rsid w:val="007D5E65"/>
    <w:rsid w:val="007D753F"/>
    <w:rsid w:val="007E118A"/>
    <w:rsid w:val="007E1E18"/>
    <w:rsid w:val="007E4076"/>
    <w:rsid w:val="007E7233"/>
    <w:rsid w:val="007F155E"/>
    <w:rsid w:val="008063D3"/>
    <w:rsid w:val="00815DA5"/>
    <w:rsid w:val="00821B6E"/>
    <w:rsid w:val="008230C2"/>
    <w:rsid w:val="008261C6"/>
    <w:rsid w:val="008263F4"/>
    <w:rsid w:val="008349BB"/>
    <w:rsid w:val="0083695F"/>
    <w:rsid w:val="00840E1C"/>
    <w:rsid w:val="00842152"/>
    <w:rsid w:val="008501A7"/>
    <w:rsid w:val="00850955"/>
    <w:rsid w:val="00851E29"/>
    <w:rsid w:val="00852E23"/>
    <w:rsid w:val="00856D2C"/>
    <w:rsid w:val="00857E4E"/>
    <w:rsid w:val="0086326E"/>
    <w:rsid w:val="00863D53"/>
    <w:rsid w:val="00867D3F"/>
    <w:rsid w:val="00872277"/>
    <w:rsid w:val="008848CB"/>
    <w:rsid w:val="00887F23"/>
    <w:rsid w:val="00890725"/>
    <w:rsid w:val="00897B83"/>
    <w:rsid w:val="008A5BC5"/>
    <w:rsid w:val="008A683F"/>
    <w:rsid w:val="008C22C1"/>
    <w:rsid w:val="008C3334"/>
    <w:rsid w:val="008D28D7"/>
    <w:rsid w:val="008D3637"/>
    <w:rsid w:val="008D437D"/>
    <w:rsid w:val="008F15D9"/>
    <w:rsid w:val="008F22AC"/>
    <w:rsid w:val="008F40EA"/>
    <w:rsid w:val="009051CE"/>
    <w:rsid w:val="00905E2E"/>
    <w:rsid w:val="00930374"/>
    <w:rsid w:val="009338EF"/>
    <w:rsid w:val="009340AE"/>
    <w:rsid w:val="009411B0"/>
    <w:rsid w:val="0094231B"/>
    <w:rsid w:val="0094516C"/>
    <w:rsid w:val="009471CE"/>
    <w:rsid w:val="009508BC"/>
    <w:rsid w:val="009573FF"/>
    <w:rsid w:val="00974E0B"/>
    <w:rsid w:val="0098180B"/>
    <w:rsid w:val="00981A48"/>
    <w:rsid w:val="00982426"/>
    <w:rsid w:val="009A4F99"/>
    <w:rsid w:val="009C29A9"/>
    <w:rsid w:val="009D3A09"/>
    <w:rsid w:val="009E16D4"/>
    <w:rsid w:val="009E178F"/>
    <w:rsid w:val="009E5A7F"/>
    <w:rsid w:val="009E6789"/>
    <w:rsid w:val="009F376C"/>
    <w:rsid w:val="009F3D10"/>
    <w:rsid w:val="00A00DD0"/>
    <w:rsid w:val="00A00E0C"/>
    <w:rsid w:val="00A03023"/>
    <w:rsid w:val="00A06A56"/>
    <w:rsid w:val="00A12915"/>
    <w:rsid w:val="00A12A2D"/>
    <w:rsid w:val="00A14982"/>
    <w:rsid w:val="00A14D58"/>
    <w:rsid w:val="00A1608E"/>
    <w:rsid w:val="00A16CD6"/>
    <w:rsid w:val="00A1778D"/>
    <w:rsid w:val="00A34569"/>
    <w:rsid w:val="00A34CCE"/>
    <w:rsid w:val="00A47A01"/>
    <w:rsid w:val="00A5412B"/>
    <w:rsid w:val="00A6159F"/>
    <w:rsid w:val="00A665F7"/>
    <w:rsid w:val="00A67570"/>
    <w:rsid w:val="00A678C1"/>
    <w:rsid w:val="00A679A9"/>
    <w:rsid w:val="00A712C6"/>
    <w:rsid w:val="00A72A47"/>
    <w:rsid w:val="00A72EC3"/>
    <w:rsid w:val="00AA59B0"/>
    <w:rsid w:val="00AB37AA"/>
    <w:rsid w:val="00AB382A"/>
    <w:rsid w:val="00AB45BD"/>
    <w:rsid w:val="00AC0C1E"/>
    <w:rsid w:val="00AC6A4B"/>
    <w:rsid w:val="00AC7543"/>
    <w:rsid w:val="00AE0F47"/>
    <w:rsid w:val="00AE3277"/>
    <w:rsid w:val="00AF7705"/>
    <w:rsid w:val="00AF7DE0"/>
    <w:rsid w:val="00B07408"/>
    <w:rsid w:val="00B07529"/>
    <w:rsid w:val="00B14482"/>
    <w:rsid w:val="00B34947"/>
    <w:rsid w:val="00B37381"/>
    <w:rsid w:val="00B402AA"/>
    <w:rsid w:val="00B42BB0"/>
    <w:rsid w:val="00B47C59"/>
    <w:rsid w:val="00B50B0B"/>
    <w:rsid w:val="00B537FD"/>
    <w:rsid w:val="00B53839"/>
    <w:rsid w:val="00B55512"/>
    <w:rsid w:val="00B561DA"/>
    <w:rsid w:val="00B56DE3"/>
    <w:rsid w:val="00B7442C"/>
    <w:rsid w:val="00B765DB"/>
    <w:rsid w:val="00B81A2E"/>
    <w:rsid w:val="00B91983"/>
    <w:rsid w:val="00B91FA1"/>
    <w:rsid w:val="00B95E5D"/>
    <w:rsid w:val="00BA4D2D"/>
    <w:rsid w:val="00BB6F29"/>
    <w:rsid w:val="00BB7148"/>
    <w:rsid w:val="00BC7E04"/>
    <w:rsid w:val="00BD34B6"/>
    <w:rsid w:val="00BD65EE"/>
    <w:rsid w:val="00BD6C10"/>
    <w:rsid w:val="00BD7AB6"/>
    <w:rsid w:val="00BE0F99"/>
    <w:rsid w:val="00BF15EF"/>
    <w:rsid w:val="00BF5DDC"/>
    <w:rsid w:val="00C00646"/>
    <w:rsid w:val="00C14B66"/>
    <w:rsid w:val="00C200AE"/>
    <w:rsid w:val="00C20D87"/>
    <w:rsid w:val="00C211EA"/>
    <w:rsid w:val="00C214FE"/>
    <w:rsid w:val="00C2368D"/>
    <w:rsid w:val="00C3270B"/>
    <w:rsid w:val="00C3347E"/>
    <w:rsid w:val="00C33F3A"/>
    <w:rsid w:val="00C35D18"/>
    <w:rsid w:val="00C3729A"/>
    <w:rsid w:val="00C47054"/>
    <w:rsid w:val="00C52852"/>
    <w:rsid w:val="00C546CE"/>
    <w:rsid w:val="00C5657F"/>
    <w:rsid w:val="00C6042E"/>
    <w:rsid w:val="00C74214"/>
    <w:rsid w:val="00C77AF9"/>
    <w:rsid w:val="00C860B4"/>
    <w:rsid w:val="00CA618F"/>
    <w:rsid w:val="00CA77D3"/>
    <w:rsid w:val="00CB3A60"/>
    <w:rsid w:val="00CB5086"/>
    <w:rsid w:val="00CB626D"/>
    <w:rsid w:val="00CC0D13"/>
    <w:rsid w:val="00CC11FA"/>
    <w:rsid w:val="00CC1FC1"/>
    <w:rsid w:val="00CC2E0A"/>
    <w:rsid w:val="00CC4772"/>
    <w:rsid w:val="00CC747F"/>
    <w:rsid w:val="00CC7ECA"/>
    <w:rsid w:val="00CD5A96"/>
    <w:rsid w:val="00CD5C4D"/>
    <w:rsid w:val="00CE16E2"/>
    <w:rsid w:val="00CF43B2"/>
    <w:rsid w:val="00CF7112"/>
    <w:rsid w:val="00D001F1"/>
    <w:rsid w:val="00D04349"/>
    <w:rsid w:val="00D21A15"/>
    <w:rsid w:val="00D245A3"/>
    <w:rsid w:val="00D305D8"/>
    <w:rsid w:val="00D34479"/>
    <w:rsid w:val="00D40CBD"/>
    <w:rsid w:val="00D4566F"/>
    <w:rsid w:val="00D61F68"/>
    <w:rsid w:val="00D652D9"/>
    <w:rsid w:val="00D67451"/>
    <w:rsid w:val="00D70AC3"/>
    <w:rsid w:val="00D70D7D"/>
    <w:rsid w:val="00D77097"/>
    <w:rsid w:val="00D77E08"/>
    <w:rsid w:val="00D852B6"/>
    <w:rsid w:val="00D9102F"/>
    <w:rsid w:val="00D93CDE"/>
    <w:rsid w:val="00D95D45"/>
    <w:rsid w:val="00D96FB8"/>
    <w:rsid w:val="00DA5F86"/>
    <w:rsid w:val="00DA6E5A"/>
    <w:rsid w:val="00DB0A13"/>
    <w:rsid w:val="00DB2846"/>
    <w:rsid w:val="00DB399E"/>
    <w:rsid w:val="00DB65DA"/>
    <w:rsid w:val="00DC5D2A"/>
    <w:rsid w:val="00DC6510"/>
    <w:rsid w:val="00DD0772"/>
    <w:rsid w:val="00DD4FE8"/>
    <w:rsid w:val="00DF2E18"/>
    <w:rsid w:val="00E014FD"/>
    <w:rsid w:val="00E02C06"/>
    <w:rsid w:val="00E06C35"/>
    <w:rsid w:val="00E157AD"/>
    <w:rsid w:val="00E17BF8"/>
    <w:rsid w:val="00E2326F"/>
    <w:rsid w:val="00E24806"/>
    <w:rsid w:val="00E25CFA"/>
    <w:rsid w:val="00E25EA4"/>
    <w:rsid w:val="00E301CA"/>
    <w:rsid w:val="00E31A57"/>
    <w:rsid w:val="00E41D26"/>
    <w:rsid w:val="00E422EA"/>
    <w:rsid w:val="00E43678"/>
    <w:rsid w:val="00E53204"/>
    <w:rsid w:val="00E5482C"/>
    <w:rsid w:val="00E56A37"/>
    <w:rsid w:val="00E6353B"/>
    <w:rsid w:val="00E63E01"/>
    <w:rsid w:val="00E645C1"/>
    <w:rsid w:val="00E64B02"/>
    <w:rsid w:val="00E65666"/>
    <w:rsid w:val="00E70E61"/>
    <w:rsid w:val="00E73655"/>
    <w:rsid w:val="00E757C5"/>
    <w:rsid w:val="00E87D4B"/>
    <w:rsid w:val="00E91D4B"/>
    <w:rsid w:val="00E9439A"/>
    <w:rsid w:val="00E96E8C"/>
    <w:rsid w:val="00EA567F"/>
    <w:rsid w:val="00EA73BB"/>
    <w:rsid w:val="00EB1305"/>
    <w:rsid w:val="00EB1450"/>
    <w:rsid w:val="00EB3016"/>
    <w:rsid w:val="00EC52DD"/>
    <w:rsid w:val="00EC5F32"/>
    <w:rsid w:val="00EC6AFA"/>
    <w:rsid w:val="00EE03C8"/>
    <w:rsid w:val="00EE435C"/>
    <w:rsid w:val="00EE7394"/>
    <w:rsid w:val="00EF152C"/>
    <w:rsid w:val="00EF264A"/>
    <w:rsid w:val="00EF4A04"/>
    <w:rsid w:val="00EF6FF5"/>
    <w:rsid w:val="00EF79A6"/>
    <w:rsid w:val="00F07B82"/>
    <w:rsid w:val="00F12B94"/>
    <w:rsid w:val="00F20BCC"/>
    <w:rsid w:val="00F237B0"/>
    <w:rsid w:val="00F24B0A"/>
    <w:rsid w:val="00F25BE3"/>
    <w:rsid w:val="00F27391"/>
    <w:rsid w:val="00F32DCE"/>
    <w:rsid w:val="00F36D2A"/>
    <w:rsid w:val="00F427CF"/>
    <w:rsid w:val="00F5416F"/>
    <w:rsid w:val="00F63634"/>
    <w:rsid w:val="00F736CC"/>
    <w:rsid w:val="00F77C43"/>
    <w:rsid w:val="00F87479"/>
    <w:rsid w:val="00F87859"/>
    <w:rsid w:val="00F93F84"/>
    <w:rsid w:val="00FB12D3"/>
    <w:rsid w:val="00FB4F26"/>
    <w:rsid w:val="00FB73B6"/>
    <w:rsid w:val="00FC055D"/>
    <w:rsid w:val="00FC1BD7"/>
    <w:rsid w:val="00FC2834"/>
    <w:rsid w:val="00FC4C08"/>
    <w:rsid w:val="00FC560A"/>
    <w:rsid w:val="00FC6122"/>
    <w:rsid w:val="00FC63B6"/>
    <w:rsid w:val="00FD5CD3"/>
    <w:rsid w:val="00FE13D5"/>
    <w:rsid w:val="00FE3478"/>
    <w:rsid w:val="00FE4CC4"/>
    <w:rsid w:val="00FF5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C77797"/>
  <w14:defaultImageDpi w14:val="32767"/>
  <w15:chartTrackingRefBased/>
  <w15:docId w15:val="{2CB62658-D431-406C-B97D-C5EAFE26F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277E8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7E8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E83"/>
    <w:rPr>
      <w:rFonts w:ascii="Segoe UI" w:eastAsiaTheme="minorEastAsia" w:hAnsi="Segoe UI" w:cs="Segoe UI"/>
      <w:sz w:val="18"/>
      <w:szCs w:val="18"/>
      <w:lang w:val="en-AU"/>
    </w:rPr>
  </w:style>
  <w:style w:type="paragraph" w:styleId="NormalWeb">
    <w:name w:val="Normal (Web)"/>
    <w:basedOn w:val="Normal"/>
    <w:uiPriority w:val="99"/>
    <w:semiHidden/>
    <w:unhideWhenUsed/>
    <w:rsid w:val="0094231B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paragraph" w:customStyle="1" w:styleId="Bullet">
    <w:name w:val="Bullet"/>
    <w:basedOn w:val="Normal"/>
    <w:link w:val="BulletChar"/>
    <w:qFormat/>
    <w:rsid w:val="00D34479"/>
    <w:pPr>
      <w:numPr>
        <w:numId w:val="14"/>
      </w:numPr>
      <w:spacing w:before="90" w:line="264" w:lineRule="auto"/>
    </w:pPr>
    <w:rPr>
      <w:rFonts w:ascii="Segoe UI" w:eastAsia="Times New Roman" w:hAnsi="Segoe UI" w:cs="Times New Roman"/>
      <w:sz w:val="21"/>
      <w:lang w:val="en-NZ"/>
    </w:rPr>
  </w:style>
  <w:style w:type="character" w:customStyle="1" w:styleId="BulletChar">
    <w:name w:val="Bullet Char"/>
    <w:link w:val="Bullet"/>
    <w:locked/>
    <w:rsid w:val="00D34479"/>
    <w:rPr>
      <w:rFonts w:ascii="Segoe UI" w:eastAsia="Times New Roman" w:hAnsi="Segoe UI" w:cs="Times New Roman"/>
      <w:sz w:val="21"/>
    </w:rPr>
  </w:style>
  <w:style w:type="paragraph" w:customStyle="1" w:styleId="pf0">
    <w:name w:val="pf0"/>
    <w:basedOn w:val="Normal"/>
    <w:rsid w:val="00152964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customStyle="1" w:styleId="cf01">
    <w:name w:val="cf01"/>
    <w:basedOn w:val="DefaultParagraphFont"/>
    <w:rsid w:val="00152964"/>
    <w:rPr>
      <w:rFonts w:ascii="Segoe UI" w:hAnsi="Segoe UI" w:cs="Segoe UI" w:hint="default"/>
      <w:sz w:val="18"/>
      <w:szCs w:val="18"/>
    </w:rPr>
  </w:style>
  <w:style w:type="paragraph" w:styleId="Revision">
    <w:name w:val="Revision"/>
    <w:hidden/>
    <w:uiPriority w:val="99"/>
    <w:semiHidden/>
    <w:rsid w:val="004802AF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11.png"/><Relationship Id="rId42" Type="http://schemas.openxmlformats.org/officeDocument/2006/relationships/image" Target="media/image28.png"/><Relationship Id="rId63" Type="http://schemas.openxmlformats.org/officeDocument/2006/relationships/image" Target="media/image45.png"/><Relationship Id="rId84" Type="http://schemas.openxmlformats.org/officeDocument/2006/relationships/image" Target="media/image64.png"/><Relationship Id="rId138" Type="http://schemas.openxmlformats.org/officeDocument/2006/relationships/image" Target="media/image115.jpeg"/><Relationship Id="rId159" Type="http://schemas.openxmlformats.org/officeDocument/2006/relationships/image" Target="media/image135.png"/><Relationship Id="rId170" Type="http://schemas.openxmlformats.org/officeDocument/2006/relationships/fontTable" Target="fontTable.xml"/><Relationship Id="rId107" Type="http://schemas.openxmlformats.org/officeDocument/2006/relationships/image" Target="media/image85.png"/><Relationship Id="rId11" Type="http://schemas.openxmlformats.org/officeDocument/2006/relationships/image" Target="media/image1.jpeg"/><Relationship Id="rId32" Type="http://schemas.openxmlformats.org/officeDocument/2006/relationships/image" Target="media/image20.jpg"/><Relationship Id="rId53" Type="http://schemas.openxmlformats.org/officeDocument/2006/relationships/image" Target="media/image38.png"/><Relationship Id="rId74" Type="http://schemas.openxmlformats.org/officeDocument/2006/relationships/image" Target="media/image53.jpeg"/><Relationship Id="rId128" Type="http://schemas.openxmlformats.org/officeDocument/2006/relationships/image" Target="media/image105.pn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76.png"/><Relationship Id="rId160" Type="http://schemas.openxmlformats.org/officeDocument/2006/relationships/image" Target="media/image136.jpeg"/><Relationship Id="rId22" Type="http://schemas.openxmlformats.org/officeDocument/2006/relationships/image" Target="media/image10.jpeg"/><Relationship Id="rId43" Type="http://schemas.openxmlformats.org/officeDocument/2006/relationships/image" Target="media/image33.png"/><Relationship Id="rId64" Type="http://schemas.openxmlformats.org/officeDocument/2006/relationships/image" Target="media/image46.jpeg"/><Relationship Id="rId118" Type="http://schemas.openxmlformats.org/officeDocument/2006/relationships/hyperlink" Target="https://health.govt.nz/mhws-consultation" TargetMode="External"/><Relationship Id="rId139" Type="http://schemas.openxmlformats.org/officeDocument/2006/relationships/image" Target="media/image116.png"/><Relationship Id="rId85" Type="http://schemas.openxmlformats.org/officeDocument/2006/relationships/image" Target="media/image66.png"/><Relationship Id="rId150" Type="http://schemas.openxmlformats.org/officeDocument/2006/relationships/image" Target="media/image127.png"/><Relationship Id="rId171" Type="http://schemas.openxmlformats.org/officeDocument/2006/relationships/theme" Target="theme/theme1.xml"/><Relationship Id="rId12" Type="http://schemas.openxmlformats.org/officeDocument/2006/relationships/image" Target="media/image2.png"/><Relationship Id="rId33" Type="http://schemas.openxmlformats.org/officeDocument/2006/relationships/image" Target="media/image21.png"/><Relationship Id="rId108" Type="http://schemas.openxmlformats.org/officeDocument/2006/relationships/image" Target="media/image86.png"/><Relationship Id="rId129" Type="http://schemas.openxmlformats.org/officeDocument/2006/relationships/image" Target="media/image106.png"/><Relationship Id="rId54" Type="http://schemas.openxmlformats.org/officeDocument/2006/relationships/image" Target="media/image39.jpeg"/><Relationship Id="rId70" Type="http://schemas.openxmlformats.org/officeDocument/2006/relationships/image" Target="media/image55.png"/><Relationship Id="rId75" Type="http://schemas.openxmlformats.org/officeDocument/2006/relationships/image" Target="media/image60.jpeg"/><Relationship Id="rId91" Type="http://schemas.openxmlformats.org/officeDocument/2006/relationships/image" Target="media/image72.png"/><Relationship Id="rId96" Type="http://schemas.openxmlformats.org/officeDocument/2006/relationships/image" Target="media/image81.jpeg"/><Relationship Id="rId140" Type="http://schemas.openxmlformats.org/officeDocument/2006/relationships/image" Target="media/image117.png"/><Relationship Id="rId145" Type="http://schemas.openxmlformats.org/officeDocument/2006/relationships/image" Target="media/image122.png"/><Relationship Id="rId161" Type="http://schemas.openxmlformats.org/officeDocument/2006/relationships/image" Target="media/image137.png"/><Relationship Id="rId166" Type="http://schemas.openxmlformats.org/officeDocument/2006/relationships/image" Target="media/image14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49" Type="http://schemas.openxmlformats.org/officeDocument/2006/relationships/image" Target="media/image35.png"/><Relationship Id="rId114" Type="http://schemas.openxmlformats.org/officeDocument/2006/relationships/image" Target="media/image93.png"/><Relationship Id="rId119" Type="http://schemas.openxmlformats.org/officeDocument/2006/relationships/image" Target="media/image97.png"/><Relationship Id="rId44" Type="http://schemas.openxmlformats.org/officeDocument/2006/relationships/image" Target="media/image29.png"/><Relationship Id="rId60" Type="http://schemas.openxmlformats.org/officeDocument/2006/relationships/hyperlink" Target="https://tinyurl.com/38tjk4rv" TargetMode="External"/><Relationship Id="rId65" Type="http://schemas.openxmlformats.org/officeDocument/2006/relationships/image" Target="media/image47.jpeg"/><Relationship Id="rId81" Type="http://schemas.openxmlformats.org/officeDocument/2006/relationships/image" Target="media/image61.png"/><Relationship Id="rId86" Type="http://schemas.openxmlformats.org/officeDocument/2006/relationships/image" Target="media/image67.png"/><Relationship Id="rId130" Type="http://schemas.openxmlformats.org/officeDocument/2006/relationships/image" Target="media/image107.png"/><Relationship Id="rId135" Type="http://schemas.openxmlformats.org/officeDocument/2006/relationships/image" Target="media/image112.png"/><Relationship Id="rId151" Type="http://schemas.openxmlformats.org/officeDocument/2006/relationships/image" Target="media/image128.png"/><Relationship Id="rId156" Type="http://schemas.openxmlformats.org/officeDocument/2006/relationships/image" Target="media/image133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7.jpg"/><Relationship Id="rId109" Type="http://schemas.openxmlformats.org/officeDocument/2006/relationships/image" Target="media/image87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4.jpeg"/><Relationship Id="rId97" Type="http://schemas.openxmlformats.org/officeDocument/2006/relationships/image" Target="media/image82.png"/><Relationship Id="rId104" Type="http://schemas.openxmlformats.org/officeDocument/2006/relationships/image" Target="media/image88.png"/><Relationship Id="rId120" Type="http://schemas.openxmlformats.org/officeDocument/2006/relationships/image" Target="media/image98.png"/><Relationship Id="rId125" Type="http://schemas.openxmlformats.org/officeDocument/2006/relationships/image" Target="media/image102.png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167" Type="http://schemas.openxmlformats.org/officeDocument/2006/relationships/image" Target="media/image143.png"/><Relationship Id="rId7" Type="http://schemas.openxmlformats.org/officeDocument/2006/relationships/settings" Target="settings.xml"/><Relationship Id="rId71" Type="http://schemas.openxmlformats.org/officeDocument/2006/relationships/image" Target="media/image56.png"/><Relationship Id="rId92" Type="http://schemas.openxmlformats.org/officeDocument/2006/relationships/image" Target="media/image73.png"/><Relationship Id="rId162" Type="http://schemas.openxmlformats.org/officeDocument/2006/relationships/image" Target="media/image138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30.jpeg"/><Relationship Id="rId45" Type="http://schemas.openxmlformats.org/officeDocument/2006/relationships/image" Target="media/image30.png"/><Relationship Id="rId66" Type="http://schemas.openxmlformats.org/officeDocument/2006/relationships/image" Target="media/image48.png"/><Relationship Id="rId87" Type="http://schemas.openxmlformats.org/officeDocument/2006/relationships/image" Target="media/image68.png"/><Relationship Id="rId110" Type="http://schemas.openxmlformats.org/officeDocument/2006/relationships/image" Target="media/image90.png"/><Relationship Id="rId115" Type="http://schemas.openxmlformats.org/officeDocument/2006/relationships/image" Target="media/image94.png"/><Relationship Id="rId131" Type="http://schemas.openxmlformats.org/officeDocument/2006/relationships/image" Target="media/image108.png"/><Relationship Id="rId136" Type="http://schemas.openxmlformats.org/officeDocument/2006/relationships/image" Target="media/image113.png"/><Relationship Id="rId157" Type="http://schemas.openxmlformats.org/officeDocument/2006/relationships/image" Target="media/image134.png"/><Relationship Id="rId61" Type="http://schemas.openxmlformats.org/officeDocument/2006/relationships/image" Target="media/image43.png"/><Relationship Id="rId82" Type="http://schemas.openxmlformats.org/officeDocument/2006/relationships/image" Target="media/image62.png"/><Relationship Id="rId152" Type="http://schemas.openxmlformats.org/officeDocument/2006/relationships/image" Target="media/image129.png"/><Relationship Id="rId19" Type="http://schemas.openxmlformats.org/officeDocument/2006/relationships/image" Target="media/image9.svg"/><Relationship Id="rId14" Type="http://schemas.openxmlformats.org/officeDocument/2006/relationships/image" Target="media/image4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hyperlink" Target="https://tinyurl.com/38tjk4rv" TargetMode="External"/><Relationship Id="rId77" Type="http://schemas.openxmlformats.org/officeDocument/2006/relationships/image" Target="media/image57.png"/><Relationship Id="rId100" Type="http://schemas.openxmlformats.org/officeDocument/2006/relationships/image" Target="media/image79.png"/><Relationship Id="rId105" Type="http://schemas.openxmlformats.org/officeDocument/2006/relationships/image" Target="media/image89.png"/><Relationship Id="rId126" Type="http://schemas.openxmlformats.org/officeDocument/2006/relationships/image" Target="media/image103.png"/><Relationship Id="rId147" Type="http://schemas.openxmlformats.org/officeDocument/2006/relationships/image" Target="media/image124.png"/><Relationship Id="rId168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2.png"/><Relationship Id="rId93" Type="http://schemas.openxmlformats.org/officeDocument/2006/relationships/image" Target="media/image74.png"/><Relationship Id="rId98" Type="http://schemas.openxmlformats.org/officeDocument/2006/relationships/image" Target="media/image77.png"/><Relationship Id="rId121" Type="http://schemas.openxmlformats.org/officeDocument/2006/relationships/hyperlink" Target="mailto:mhasp.engagement@health.govt.nz" TargetMode="External"/><Relationship Id="rId142" Type="http://schemas.openxmlformats.org/officeDocument/2006/relationships/image" Target="media/image119.png"/><Relationship Id="rId163" Type="http://schemas.openxmlformats.org/officeDocument/2006/relationships/image" Target="media/image139.png"/><Relationship Id="rId3" Type="http://schemas.openxmlformats.org/officeDocument/2006/relationships/customXml" Target="../customXml/item3.xml"/><Relationship Id="rId25" Type="http://schemas.openxmlformats.org/officeDocument/2006/relationships/image" Target="media/image13.jpeg"/><Relationship Id="rId46" Type="http://schemas.openxmlformats.org/officeDocument/2006/relationships/image" Target="media/image31.png"/><Relationship Id="rId67" Type="http://schemas.openxmlformats.org/officeDocument/2006/relationships/image" Target="media/image49.png"/><Relationship Id="rId116" Type="http://schemas.openxmlformats.org/officeDocument/2006/relationships/image" Target="media/image95.png"/><Relationship Id="rId137" Type="http://schemas.openxmlformats.org/officeDocument/2006/relationships/image" Target="media/image114.png"/><Relationship Id="rId158" Type="http://schemas.openxmlformats.org/officeDocument/2006/relationships/hyperlink" Target="https://health.govt.nz/mhws-consultation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62" Type="http://schemas.openxmlformats.org/officeDocument/2006/relationships/image" Target="media/image44.png"/><Relationship Id="rId83" Type="http://schemas.openxmlformats.org/officeDocument/2006/relationships/image" Target="media/image63.png"/><Relationship Id="rId88" Type="http://schemas.openxmlformats.org/officeDocument/2006/relationships/image" Target="media/image69.jpeg"/><Relationship Id="rId111" Type="http://schemas.openxmlformats.org/officeDocument/2006/relationships/image" Target="media/image91.png"/><Relationship Id="rId132" Type="http://schemas.openxmlformats.org/officeDocument/2006/relationships/image" Target="media/image109.png"/><Relationship Id="rId153" Type="http://schemas.openxmlformats.org/officeDocument/2006/relationships/image" Target="media/image130.png"/><Relationship Id="rId15" Type="http://schemas.openxmlformats.org/officeDocument/2006/relationships/image" Target="media/image5.jpeg"/><Relationship Id="rId36" Type="http://schemas.openxmlformats.org/officeDocument/2006/relationships/image" Target="media/image24.png"/><Relationship Id="rId57" Type="http://schemas.openxmlformats.org/officeDocument/2006/relationships/image" Target="media/image41.jpeg"/><Relationship Id="rId106" Type="http://schemas.openxmlformats.org/officeDocument/2006/relationships/image" Target="media/image84.png"/><Relationship Id="rId127" Type="http://schemas.openxmlformats.org/officeDocument/2006/relationships/image" Target="media/image104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hyperlink" Target="https://tinyurl.com/38tjk4rv" TargetMode="External"/><Relationship Id="rId73" Type="http://schemas.openxmlformats.org/officeDocument/2006/relationships/image" Target="media/image58.png"/><Relationship Id="rId78" Type="http://schemas.openxmlformats.org/officeDocument/2006/relationships/image" Target="media/image59.png"/><Relationship Id="rId94" Type="http://schemas.openxmlformats.org/officeDocument/2006/relationships/image" Target="media/image75.jpe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99.png"/><Relationship Id="rId143" Type="http://schemas.openxmlformats.org/officeDocument/2006/relationships/image" Target="media/image120.png"/><Relationship Id="rId148" Type="http://schemas.openxmlformats.org/officeDocument/2006/relationships/image" Target="media/image125.png"/><Relationship Id="rId164" Type="http://schemas.openxmlformats.org/officeDocument/2006/relationships/image" Target="media/image140.jpeg"/><Relationship Id="rId16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png"/><Relationship Id="rId47" Type="http://schemas.openxmlformats.org/officeDocument/2006/relationships/image" Target="media/image32.png"/><Relationship Id="rId68" Type="http://schemas.openxmlformats.org/officeDocument/2006/relationships/image" Target="media/image50.png"/><Relationship Id="rId89" Type="http://schemas.openxmlformats.org/officeDocument/2006/relationships/image" Target="media/image70.png"/><Relationship Id="rId112" Type="http://schemas.openxmlformats.org/officeDocument/2006/relationships/image" Target="media/image92.png"/><Relationship Id="rId133" Type="http://schemas.openxmlformats.org/officeDocument/2006/relationships/image" Target="media/image110.png"/><Relationship Id="rId154" Type="http://schemas.openxmlformats.org/officeDocument/2006/relationships/image" Target="media/image131.png"/><Relationship Id="rId16" Type="http://schemas.openxmlformats.org/officeDocument/2006/relationships/image" Target="media/image6.png"/><Relationship Id="rId37" Type="http://schemas.openxmlformats.org/officeDocument/2006/relationships/image" Target="media/image25.png"/><Relationship Id="rId58" Type="http://schemas.openxmlformats.org/officeDocument/2006/relationships/hyperlink" Target="https://tinyurl.com/38tjk4rv" TargetMode="External"/><Relationship Id="rId79" Type="http://schemas.openxmlformats.org/officeDocument/2006/relationships/image" Target="media/image60.png"/><Relationship Id="rId102" Type="http://schemas.openxmlformats.org/officeDocument/2006/relationships/image" Target="media/image81.png"/><Relationship Id="rId123" Type="http://schemas.openxmlformats.org/officeDocument/2006/relationships/image" Target="media/image100.png"/><Relationship Id="rId144" Type="http://schemas.openxmlformats.org/officeDocument/2006/relationships/image" Target="media/image121.png"/><Relationship Id="rId90" Type="http://schemas.openxmlformats.org/officeDocument/2006/relationships/image" Target="media/image71.png"/><Relationship Id="rId165" Type="http://schemas.openxmlformats.org/officeDocument/2006/relationships/image" Target="media/image141.png"/><Relationship Id="rId27" Type="http://schemas.openxmlformats.org/officeDocument/2006/relationships/image" Target="media/image15.png"/><Relationship Id="rId48" Type="http://schemas.openxmlformats.org/officeDocument/2006/relationships/image" Target="media/image34.png"/><Relationship Id="rId69" Type="http://schemas.openxmlformats.org/officeDocument/2006/relationships/image" Target="media/image51.png"/><Relationship Id="rId113" Type="http://schemas.openxmlformats.org/officeDocument/2006/relationships/hyperlink" Target="https://consult.health.govt.nz" TargetMode="External"/><Relationship Id="rId134" Type="http://schemas.openxmlformats.org/officeDocument/2006/relationships/image" Target="media/image111.png"/><Relationship Id="rId80" Type="http://schemas.openxmlformats.org/officeDocument/2006/relationships/image" Target="media/image65.png"/><Relationship Id="rId155" Type="http://schemas.openxmlformats.org/officeDocument/2006/relationships/image" Target="media/image132.png"/><Relationship Id="rId17" Type="http://schemas.openxmlformats.org/officeDocument/2006/relationships/image" Target="media/image7.png"/><Relationship Id="rId38" Type="http://schemas.openxmlformats.org/officeDocument/2006/relationships/image" Target="media/image26.jpeg"/><Relationship Id="rId59" Type="http://schemas.openxmlformats.org/officeDocument/2006/relationships/image" Target="media/image42.png"/><Relationship Id="rId103" Type="http://schemas.openxmlformats.org/officeDocument/2006/relationships/image" Target="media/image83.png"/><Relationship Id="rId124" Type="http://schemas.openxmlformats.org/officeDocument/2006/relationships/image" Target="media/image10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1ebd80158c2a8ff244d1cd22a858c90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8c711818f784b44da4491f8081a455bd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D25722-55D3-4122-AD5F-A707320C2AF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77EADA0-4EC1-4EC2-A3A7-9B051A8EDE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6F02FCF-22D1-4C15-9E5C-D96D61FE29FE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4.xml><?xml version="1.0" encoding="utf-8"?>
<ds:datastoreItem xmlns:ds="http://schemas.openxmlformats.org/officeDocument/2006/customXml" ds:itemID="{0A917284-EBCE-4536-A21F-3F77DDC0E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</TotalTime>
  <Pages>41</Pages>
  <Words>1611</Words>
  <Characters>9184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3</cp:revision>
  <dcterms:created xsi:type="dcterms:W3CDTF">2026-05-08T04:10:00Z</dcterms:created>
  <dcterms:modified xsi:type="dcterms:W3CDTF">2026-05-11T05:13:00Z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