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2CF35F" w14:textId="21E7A75B" w:rsidR="00F87859" w:rsidRDefault="007C502E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5952" behindDoc="0" locked="0" layoutInCell="1" allowOverlap="1" wp14:anchorId="38A46370" wp14:editId="1F158C26">
            <wp:simplePos x="0" y="0"/>
            <wp:positionH relativeFrom="margin">
              <wp:posOffset>4648835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drawing>
          <wp:anchor distT="0" distB="0" distL="114300" distR="114300" simplePos="0" relativeHeight="251833344" behindDoc="0" locked="0" layoutInCell="1" allowOverlap="1" wp14:anchorId="67CCAE69" wp14:editId="58ED34F5">
            <wp:simplePos x="0" y="0"/>
            <wp:positionH relativeFrom="column">
              <wp:posOffset>-334010</wp:posOffset>
            </wp:positionH>
            <wp:positionV relativeFrom="paragraph">
              <wp:posOffset>-443865</wp:posOffset>
            </wp:positionV>
            <wp:extent cx="3624990" cy="1714500"/>
            <wp:effectExtent l="0" t="0" r="0" b="0"/>
            <wp:wrapNone/>
            <wp:docPr id="1380352214" name="Picture 1" descr="Ministry of Health Manatū Hauor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52214" name="Picture 1" descr="Ministry of Health Manatū Hauora logo. 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99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162F8" w14:textId="47B54425" w:rsidR="00F87859" w:rsidRDefault="00F87859" w:rsidP="00F87859">
      <w:pPr>
        <w:rPr>
          <w:rFonts w:cs="Arial"/>
          <w:szCs w:val="32"/>
        </w:rPr>
      </w:pPr>
    </w:p>
    <w:p w14:paraId="78BEADAA" w14:textId="7786C8A2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542BDD91" w14:textId="38468184" w:rsidR="00F87859" w:rsidRDefault="00F87859" w:rsidP="00F87859">
      <w:pPr>
        <w:rPr>
          <w:rFonts w:cs="Arial"/>
          <w:szCs w:val="32"/>
        </w:rPr>
      </w:pPr>
    </w:p>
    <w:p w14:paraId="31DFD3DA" w14:textId="0355D174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72CF134E" w14:textId="054341FF" w:rsidR="00887F23" w:rsidRDefault="000047A7" w:rsidP="00F87859">
      <w:pPr>
        <w:pStyle w:val="Title"/>
      </w:pPr>
      <w:r>
        <w:t xml:space="preserve">Part 1: </w:t>
      </w:r>
      <w:r w:rsidR="00AB75B0">
        <w:t xml:space="preserve">Consultation </w:t>
      </w:r>
      <w:r w:rsidR="005B6937">
        <w:t>Summary</w:t>
      </w:r>
      <w:r>
        <w:t xml:space="preserve"> –</w:t>
      </w:r>
      <w:r w:rsidR="005B6937">
        <w:t xml:space="preserve"> </w:t>
      </w:r>
      <w:r w:rsidR="00AB75B0">
        <w:br/>
      </w:r>
      <w:r w:rsidR="00BD2BE4">
        <w:t xml:space="preserve">Draft Mental Health and Wellbeing Strategy 2026 </w:t>
      </w:r>
      <w:r w:rsidR="00AB75B0">
        <w:t>–</w:t>
      </w:r>
      <w:r w:rsidR="00BD2BE4">
        <w:t xml:space="preserve"> 2036</w:t>
      </w:r>
    </w:p>
    <w:p w14:paraId="0D24919F" w14:textId="00479308" w:rsidR="00887F23" w:rsidRPr="003E3C57" w:rsidRDefault="006726C3" w:rsidP="00F87859">
      <w:pPr>
        <w:pStyle w:val="Title"/>
        <w:rPr>
          <w:sz w:val="48"/>
          <w:szCs w:val="48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2128256" behindDoc="0" locked="0" layoutInCell="1" allowOverlap="1" wp14:anchorId="4DF7D59A" wp14:editId="3D1E8E28">
            <wp:simplePos x="0" y="0"/>
            <wp:positionH relativeFrom="column">
              <wp:posOffset>227965</wp:posOffset>
            </wp:positionH>
            <wp:positionV relativeFrom="paragraph">
              <wp:posOffset>164253</wp:posOffset>
            </wp:positionV>
            <wp:extent cx="5354620" cy="3547533"/>
            <wp:effectExtent l="0" t="0" r="0" b="0"/>
            <wp:wrapNone/>
            <wp:docPr id="1917511801" name="Picture 32" descr="2 people sitting down. The person on the right has their arm around the shoulders of the first person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11801" name="Picture 32" descr="2 people sitting down. The person on the right has their arm around the shoulders of the first person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620" cy="3547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34505" w14:textId="61F2B097" w:rsidR="00887F23" w:rsidRPr="003E3C57" w:rsidRDefault="00887F23" w:rsidP="00F87859">
      <w:pPr>
        <w:pStyle w:val="Title"/>
        <w:rPr>
          <w:sz w:val="48"/>
          <w:szCs w:val="48"/>
        </w:rPr>
      </w:pPr>
    </w:p>
    <w:p w14:paraId="65ABBCDC" w14:textId="77777777" w:rsidR="00887F23" w:rsidRDefault="00887F23" w:rsidP="00F87859">
      <w:pPr>
        <w:pStyle w:val="Title"/>
        <w:rPr>
          <w:sz w:val="48"/>
          <w:szCs w:val="48"/>
        </w:rPr>
      </w:pPr>
    </w:p>
    <w:p w14:paraId="63FACC6C" w14:textId="77777777" w:rsidR="003E3C57" w:rsidRDefault="003E3C57" w:rsidP="003E3C57">
      <w:pPr>
        <w:rPr>
          <w:lang w:val="en-NZ" w:eastAsia="en-GB"/>
        </w:rPr>
      </w:pPr>
    </w:p>
    <w:p w14:paraId="0343B94A" w14:textId="77777777" w:rsidR="006726C3" w:rsidRDefault="006726C3" w:rsidP="003E3C57">
      <w:pPr>
        <w:rPr>
          <w:lang w:val="en-NZ" w:eastAsia="en-GB"/>
        </w:rPr>
      </w:pPr>
    </w:p>
    <w:p w14:paraId="0F122472" w14:textId="77777777" w:rsidR="006726C3" w:rsidRDefault="006726C3" w:rsidP="003E3C57">
      <w:pPr>
        <w:rPr>
          <w:lang w:val="en-NZ" w:eastAsia="en-GB"/>
        </w:rPr>
      </w:pPr>
    </w:p>
    <w:p w14:paraId="20D6F74F" w14:textId="77777777" w:rsidR="003E3C57" w:rsidRPr="003E3C57" w:rsidRDefault="003E3C57" w:rsidP="003E3C57">
      <w:pPr>
        <w:rPr>
          <w:lang w:val="en-NZ" w:eastAsia="en-GB"/>
        </w:rPr>
      </w:pPr>
    </w:p>
    <w:p w14:paraId="08794148" w14:textId="77777777" w:rsidR="00887F23" w:rsidRPr="003E3C57" w:rsidRDefault="00887F23" w:rsidP="00F87859">
      <w:pPr>
        <w:pStyle w:val="Title"/>
        <w:rPr>
          <w:sz w:val="48"/>
          <w:szCs w:val="48"/>
        </w:rPr>
      </w:pPr>
    </w:p>
    <w:p w14:paraId="2E27DFB8" w14:textId="77777777" w:rsidR="00CA35F8" w:rsidRPr="003E3C57" w:rsidRDefault="00CA35F8" w:rsidP="00BF5DDC">
      <w:pPr>
        <w:pStyle w:val="Datepublished"/>
        <w:rPr>
          <w:sz w:val="48"/>
          <w:szCs w:val="48"/>
        </w:rPr>
      </w:pPr>
    </w:p>
    <w:p w14:paraId="2ECA1636" w14:textId="4DD10FDB" w:rsidR="00F87859" w:rsidRPr="00570380" w:rsidRDefault="00887F23" w:rsidP="00BF5DDC">
      <w:pPr>
        <w:pStyle w:val="Datepublished"/>
      </w:pPr>
      <w:r w:rsidRPr="00570380">
        <w:t xml:space="preserve">Published: </w:t>
      </w:r>
      <w:r w:rsidR="00005EAF">
        <w:t>May</w:t>
      </w:r>
      <w:r w:rsidR="00832644">
        <w:t xml:space="preserve"> 2026</w:t>
      </w:r>
    </w:p>
    <w:p w14:paraId="641F5242" w14:textId="77777777" w:rsidR="0018032B" w:rsidRPr="00570380" w:rsidRDefault="00F87859" w:rsidP="0018032B">
      <w:pPr>
        <w:pStyle w:val="Heading1"/>
        <w:rPr>
          <w:noProof/>
          <w:lang w:val="en-NZ" w:eastAsia="en-NZ"/>
        </w:rPr>
      </w:pPr>
      <w:r w:rsidRPr="00153863">
        <w:br w:type="page"/>
      </w:r>
      <w:r w:rsidR="0018032B">
        <w:rPr>
          <w:noProof/>
          <w:lang w:val="en-NZ" w:eastAsia="en-NZ"/>
        </w:rPr>
        <w:lastRenderedPageBreak/>
        <w:t>Before you start</w:t>
      </w:r>
    </w:p>
    <w:p w14:paraId="20A3A8A3" w14:textId="77777777" w:rsidR="0018032B" w:rsidRDefault="0018032B" w:rsidP="0018032B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37440" behindDoc="0" locked="0" layoutInCell="1" allowOverlap="1" wp14:anchorId="5CD74834" wp14:editId="7BF44F26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935F4" w14:textId="77777777" w:rsidR="0018032B" w:rsidRDefault="0018032B" w:rsidP="0018032B"/>
    <w:p w14:paraId="47E7A915" w14:textId="77777777" w:rsidR="0018032B" w:rsidRDefault="0018032B" w:rsidP="0018032B">
      <w:r>
        <w:t>This information may upset some people when they are reading it.</w:t>
      </w:r>
    </w:p>
    <w:p w14:paraId="1D4E637F" w14:textId="77777777" w:rsidR="0018032B" w:rsidRDefault="0018032B" w:rsidP="0018032B"/>
    <w:p w14:paraId="634BC2F2" w14:textId="77777777" w:rsidR="0018032B" w:rsidRDefault="0018032B" w:rsidP="0018032B"/>
    <w:p w14:paraId="6C82A683" w14:textId="77777777" w:rsidR="0018032B" w:rsidRDefault="0018032B" w:rsidP="0018032B">
      <w:r w:rsidRPr="00E12C9C">
        <w:rPr>
          <w:noProof/>
        </w:rPr>
        <w:drawing>
          <wp:anchor distT="0" distB="0" distL="114300" distR="114300" simplePos="0" relativeHeight="251840512" behindDoc="0" locked="0" layoutInCell="1" allowOverlap="1" wp14:anchorId="0FB42DA9" wp14:editId="29E9732D">
            <wp:simplePos x="0" y="0"/>
            <wp:positionH relativeFrom="column">
              <wp:posOffset>0</wp:posOffset>
            </wp:positionH>
            <wp:positionV relativeFrom="paragraph">
              <wp:posOffset>431165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you are upset after reading this </w:t>
      </w:r>
      <w:proofErr w:type="gramStart"/>
      <w:r>
        <w:t>document</w:t>
      </w:r>
      <w:proofErr w:type="gramEnd"/>
      <w:r>
        <w:t xml:space="preserve"> you can talk to your:</w:t>
      </w:r>
    </w:p>
    <w:p w14:paraId="6B3ADF4E" w14:textId="77777777" w:rsidR="0018032B" w:rsidRDefault="0018032B" w:rsidP="0018032B">
      <w:pPr>
        <w:pStyle w:val="Listtoplevel"/>
      </w:pPr>
      <w:r>
        <w:t>whānau / family</w:t>
      </w:r>
    </w:p>
    <w:p w14:paraId="4C95ACF2" w14:textId="77777777" w:rsidR="0018032B" w:rsidRDefault="0018032B" w:rsidP="0018032B">
      <w:pPr>
        <w:pStyle w:val="Listtoplevel"/>
      </w:pPr>
      <w:r>
        <w:t>friends.</w:t>
      </w:r>
    </w:p>
    <w:p w14:paraId="25189243" w14:textId="77777777" w:rsidR="0018032B" w:rsidRDefault="0018032B" w:rsidP="0018032B"/>
    <w:p w14:paraId="3AAFDFB8" w14:textId="77777777" w:rsidR="0018032B" w:rsidRDefault="0018032B" w:rsidP="0018032B"/>
    <w:p w14:paraId="08266559" w14:textId="77777777" w:rsidR="0018032B" w:rsidRDefault="0018032B" w:rsidP="0018032B">
      <w:r>
        <w:rPr>
          <w:noProof/>
        </w:rPr>
        <w:drawing>
          <wp:anchor distT="0" distB="0" distL="114300" distR="114300" simplePos="0" relativeHeight="251839488" behindDoc="0" locked="0" layoutInCell="1" allowOverlap="1" wp14:anchorId="09D7BC95" wp14:editId="63E02B49">
            <wp:simplePos x="0" y="0"/>
            <wp:positionH relativeFrom="margin">
              <wp:posOffset>0</wp:posOffset>
            </wp:positionH>
            <wp:positionV relativeFrom="paragraph">
              <wp:posOffset>86360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440AB018" w14:textId="77777777" w:rsidR="0018032B" w:rsidRDefault="0018032B" w:rsidP="0018032B">
      <w:pPr>
        <w:pStyle w:val="Listtoplevel"/>
      </w:pPr>
      <w:r>
        <w:t>calling 1737</w:t>
      </w:r>
    </w:p>
    <w:p w14:paraId="69125B5D" w14:textId="5653C653" w:rsidR="0018032B" w:rsidRDefault="0018032B" w:rsidP="0018032B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7071D7D2" wp14:editId="22103C25">
                <wp:simplePos x="0" y="0"/>
                <wp:positionH relativeFrom="column">
                  <wp:posOffset>-60960</wp:posOffset>
                </wp:positionH>
                <wp:positionV relativeFrom="paragraph">
                  <wp:posOffset>664845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82B8A8" id="Group 1" o:spid="_x0000_s1026" alt="&quot;&quot;" style="position:absolute;margin-left:-4.8pt;margin-top:52.35pt;width:152.4pt;height:103.5pt;z-index:251838464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17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">
                  <v:imagedata r:id="rId18" o:title="Close with solid fill"/>
                </v:shape>
              </v:group>
            </w:pict>
          </mc:Fallback>
        </mc:AlternateContent>
      </w:r>
      <w:r>
        <w:t>texting 1737</w:t>
      </w:r>
      <w:r w:rsidR="00592789">
        <w:t>.</w:t>
      </w:r>
    </w:p>
    <w:p w14:paraId="0047E60A" w14:textId="77777777" w:rsidR="0018032B" w:rsidRDefault="0018032B" w:rsidP="0018032B"/>
    <w:p w14:paraId="6150CCA5" w14:textId="77777777" w:rsidR="0018032B" w:rsidRDefault="0018032B" w:rsidP="0018032B"/>
    <w:p w14:paraId="73C7CCED" w14:textId="77777777" w:rsidR="0018032B" w:rsidRDefault="0018032B" w:rsidP="0018032B">
      <w:r>
        <w:t>It does not cost any money to call / text 1737.</w:t>
      </w:r>
    </w:p>
    <w:p w14:paraId="530D9968" w14:textId="77777777" w:rsidR="0018032B" w:rsidRDefault="0018032B" w:rsidP="0018032B">
      <w:r w:rsidRPr="00D13891"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4EECC048" wp14:editId="4E68B5B8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This is a long document.</w:t>
      </w:r>
    </w:p>
    <w:p w14:paraId="4BC3079E" w14:textId="77777777" w:rsidR="0018032B" w:rsidRDefault="0018032B" w:rsidP="0018032B"/>
    <w:p w14:paraId="14081443" w14:textId="77777777" w:rsidR="0018032B" w:rsidRDefault="0018032B" w:rsidP="0018032B"/>
    <w:p w14:paraId="14FE1C58" w14:textId="77777777" w:rsidR="0018032B" w:rsidRDefault="0018032B" w:rsidP="0018032B">
      <w:r>
        <w:t>It can be hard for some people to read a document this long.</w:t>
      </w:r>
    </w:p>
    <w:p w14:paraId="739212D0" w14:textId="77777777" w:rsidR="0018032B" w:rsidRDefault="0018032B" w:rsidP="0018032B">
      <w:r>
        <w:rPr>
          <w:noProof/>
        </w:rPr>
        <w:drawing>
          <wp:anchor distT="0" distB="0" distL="114300" distR="114300" simplePos="0" relativeHeight="251841536" behindDoc="0" locked="0" layoutInCell="1" allowOverlap="1" wp14:anchorId="79B47BBE" wp14:editId="22F5E541">
            <wp:simplePos x="0" y="0"/>
            <wp:positionH relativeFrom="margin">
              <wp:posOffset>1905</wp:posOffset>
            </wp:positionH>
            <wp:positionV relativeFrom="paragraph">
              <wp:posOffset>302895</wp:posOffset>
            </wp:positionV>
            <wp:extent cx="1424305" cy="1310005"/>
            <wp:effectExtent l="0" t="0" r="4445" b="4445"/>
            <wp:wrapNone/>
            <wp:docPr id="1456327938" name="Picture 14563279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8B444" w14:textId="77777777" w:rsidR="0018032B" w:rsidRDefault="0018032B" w:rsidP="0018032B"/>
    <w:p w14:paraId="0B58748A" w14:textId="77777777" w:rsidR="0018032B" w:rsidRDefault="0018032B" w:rsidP="0018032B">
      <w:r>
        <w:t>Some things you can do to make it easier are:</w:t>
      </w:r>
    </w:p>
    <w:p w14:paraId="5B7B91D2" w14:textId="77777777" w:rsidR="0018032B" w:rsidRDefault="0018032B" w:rsidP="0018032B">
      <w:pPr>
        <w:pStyle w:val="Listtoplevel"/>
      </w:pPr>
      <w:r>
        <w:t>read it a few pages at a time</w:t>
      </w:r>
    </w:p>
    <w:p w14:paraId="2E960E44" w14:textId="77777777" w:rsidR="0018032B" w:rsidRDefault="0018032B" w:rsidP="0018032B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842560" behindDoc="0" locked="0" layoutInCell="1" allowOverlap="1" wp14:anchorId="30756F4A" wp14:editId="48F2BAD2">
            <wp:simplePos x="0" y="0"/>
            <wp:positionH relativeFrom="column">
              <wp:posOffset>0</wp:posOffset>
            </wp:positionH>
            <wp:positionV relativeFrom="paragraph">
              <wp:posOffset>294005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set aside some quiet time to look at it</w:t>
      </w:r>
    </w:p>
    <w:p w14:paraId="4DAE0C89" w14:textId="77777777" w:rsidR="0018032B" w:rsidRDefault="0018032B" w:rsidP="0018032B">
      <w:pPr>
        <w:pStyle w:val="Listtoplevel"/>
      </w:pPr>
      <w:r>
        <w:t>have someone read it with you to support you to understand it.</w:t>
      </w:r>
    </w:p>
    <w:p w14:paraId="034222C2" w14:textId="29B3B4AC" w:rsidR="0018032B" w:rsidRDefault="003108CB" w:rsidP="0018032B">
      <w:pPr>
        <w:pStyle w:val="Heading1"/>
      </w:pPr>
      <w:r>
        <w:br w:type="column"/>
      </w:r>
      <w:r w:rsidR="0018032B">
        <w:lastRenderedPageBreak/>
        <w:t>What you will find in here</w:t>
      </w:r>
    </w:p>
    <w:p w14:paraId="1B3C30AA" w14:textId="0E968E96" w:rsidR="0018032B" w:rsidRDefault="0018032B" w:rsidP="0018032B"/>
    <w:p w14:paraId="6F23A879" w14:textId="26CBF83D" w:rsidR="0018032B" w:rsidRDefault="0018032B" w:rsidP="0018032B"/>
    <w:p w14:paraId="0058D0F5" w14:textId="09357176" w:rsidR="0018032B" w:rsidRDefault="0018032B" w:rsidP="00615406">
      <w:pPr>
        <w:jc w:val="right"/>
        <w:rPr>
          <w:rFonts w:cs="Arial"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  <w:r w:rsidR="007710B4">
        <w:rPr>
          <w:noProof/>
        </w:rPr>
        <w:drawing>
          <wp:anchor distT="0" distB="0" distL="114300" distR="114300" simplePos="0" relativeHeight="251846656" behindDoc="0" locked="0" layoutInCell="1" allowOverlap="1" wp14:anchorId="4243AB6E" wp14:editId="0624B2F9">
            <wp:simplePos x="0" y="0"/>
            <wp:positionH relativeFrom="margin">
              <wp:posOffset>12700</wp:posOffset>
            </wp:positionH>
            <wp:positionV relativeFrom="paragraph">
              <wp:posOffset>345440</wp:posOffset>
            </wp:positionV>
            <wp:extent cx="1079500" cy="782955"/>
            <wp:effectExtent l="0" t="0" r="6350" b="0"/>
            <wp:wrapNone/>
            <wp:docPr id="455564551" name="Picture 4555645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78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5087D" w14:textId="0615782E" w:rsidR="0018032B" w:rsidRDefault="0018032B" w:rsidP="0018032B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5B339A2C" w14:textId="38F14DC2" w:rsidR="0018032B" w:rsidRPr="003770B5" w:rsidRDefault="0021461A" w:rsidP="0018032B">
      <w:pPr>
        <w:pStyle w:val="contentspage"/>
      </w:pPr>
      <w:hyperlink w:anchor="_About_this_Easy" w:history="1">
        <w:r w:rsidRPr="003770B5">
          <w:rPr>
            <w:rStyle w:val="Hyperlink"/>
            <w:color w:val="auto"/>
            <w:u w:val="none"/>
          </w:rPr>
          <w:t>About this Easy Read</w:t>
        </w:r>
        <w:r w:rsidR="0018032B" w:rsidRPr="003770B5">
          <w:rPr>
            <w:rStyle w:val="Hyperlink"/>
            <w:color w:val="auto"/>
            <w:u w:val="none"/>
          </w:rPr>
          <w:tab/>
        </w:r>
        <w:r w:rsidR="00AD01CF" w:rsidRPr="003770B5">
          <w:rPr>
            <w:rStyle w:val="Hyperlink"/>
            <w:color w:val="auto"/>
            <w:u w:val="none"/>
          </w:rPr>
          <w:t>5</w:t>
        </w:r>
      </w:hyperlink>
    </w:p>
    <w:p w14:paraId="65AE6E63" w14:textId="0E96490A" w:rsidR="0018032B" w:rsidRPr="003770B5" w:rsidRDefault="00786070" w:rsidP="0018032B">
      <w:pPr>
        <w:pStyle w:val="contentspage"/>
      </w:pPr>
      <w:r w:rsidRPr="003770B5">
        <w:rPr>
          <w:noProof/>
        </w:rPr>
        <w:drawing>
          <wp:anchor distT="0" distB="0" distL="114300" distR="114300" simplePos="0" relativeHeight="252212224" behindDoc="0" locked="0" layoutInCell="1" allowOverlap="1" wp14:anchorId="6FF503F9" wp14:editId="364EBFE6">
            <wp:simplePos x="0" y="0"/>
            <wp:positionH relativeFrom="column">
              <wp:posOffset>-12699</wp:posOffset>
            </wp:positionH>
            <wp:positionV relativeFrom="paragraph">
              <wp:posOffset>342387</wp:posOffset>
            </wp:positionV>
            <wp:extent cx="812800" cy="1012067"/>
            <wp:effectExtent l="0" t="0" r="6350" b="0"/>
            <wp:wrapNone/>
            <wp:docPr id="7799078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078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180" cy="1013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DB516" w14:textId="5A742B2B" w:rsidR="0018032B" w:rsidRPr="003770B5" w:rsidRDefault="0018032B" w:rsidP="0018032B">
      <w:pPr>
        <w:pStyle w:val="contentspage"/>
      </w:pPr>
    </w:p>
    <w:p w14:paraId="41A90720" w14:textId="4ACD347E" w:rsidR="0018032B" w:rsidRPr="003770B5" w:rsidRDefault="0021461A" w:rsidP="0018032B">
      <w:pPr>
        <w:pStyle w:val="contentspage"/>
      </w:pPr>
      <w:hyperlink w:anchor="_About_the_strategy" w:history="1">
        <w:r w:rsidRPr="003770B5">
          <w:rPr>
            <w:rStyle w:val="Hyperlink"/>
            <w:color w:val="auto"/>
            <w:u w:val="none"/>
          </w:rPr>
          <w:t xml:space="preserve">About the </w:t>
        </w:r>
        <w:r w:rsidR="00811FC4">
          <w:rPr>
            <w:rStyle w:val="Hyperlink"/>
            <w:color w:val="auto"/>
            <w:u w:val="none"/>
          </w:rPr>
          <w:t xml:space="preserve">Mental Health </w:t>
        </w:r>
        <w:r w:rsidR="002619E6">
          <w:rPr>
            <w:rStyle w:val="Hyperlink"/>
            <w:color w:val="auto"/>
            <w:u w:val="none"/>
          </w:rPr>
          <w:br/>
        </w:r>
        <w:r w:rsidR="00811FC4">
          <w:rPr>
            <w:rStyle w:val="Hyperlink"/>
            <w:color w:val="auto"/>
            <w:u w:val="none"/>
          </w:rPr>
          <w:t>and Wellbeing Strategy</w:t>
        </w:r>
        <w:r w:rsidR="00811FC4" w:rsidRPr="003770B5">
          <w:rPr>
            <w:rStyle w:val="Hyperlink"/>
            <w:color w:val="auto"/>
            <w:u w:val="none"/>
          </w:rPr>
          <w:t xml:space="preserve"> </w:t>
        </w:r>
        <w:r w:rsidR="0018032B" w:rsidRPr="003770B5">
          <w:rPr>
            <w:rStyle w:val="Hyperlink"/>
            <w:color w:val="auto"/>
            <w:u w:val="none"/>
          </w:rPr>
          <w:tab/>
        </w:r>
        <w:r w:rsidR="00AD01CF" w:rsidRPr="003770B5">
          <w:rPr>
            <w:rStyle w:val="Hyperlink"/>
            <w:color w:val="auto"/>
            <w:u w:val="none"/>
          </w:rPr>
          <w:t>14</w:t>
        </w:r>
      </w:hyperlink>
    </w:p>
    <w:p w14:paraId="0C833377" w14:textId="4C1A4E13" w:rsidR="0018032B" w:rsidRPr="003770B5" w:rsidRDefault="0018032B" w:rsidP="0018032B">
      <w:pPr>
        <w:pStyle w:val="contentspage"/>
      </w:pPr>
    </w:p>
    <w:p w14:paraId="577BBDA3" w14:textId="46CFB1DA" w:rsidR="007E1002" w:rsidRPr="003770B5" w:rsidRDefault="006D707D" w:rsidP="0018032B">
      <w:pPr>
        <w:pStyle w:val="contentspage"/>
      </w:pPr>
      <w:r w:rsidRPr="003770B5">
        <w:rPr>
          <w:noProof/>
        </w:rPr>
        <w:drawing>
          <wp:anchor distT="0" distB="0" distL="114300" distR="114300" simplePos="0" relativeHeight="252213248" behindDoc="0" locked="0" layoutInCell="1" allowOverlap="1" wp14:anchorId="3857E0A1" wp14:editId="6699D35F">
            <wp:simplePos x="0" y="0"/>
            <wp:positionH relativeFrom="column">
              <wp:posOffset>5715</wp:posOffset>
            </wp:positionH>
            <wp:positionV relativeFrom="paragraph">
              <wp:posOffset>61595</wp:posOffset>
            </wp:positionV>
            <wp:extent cx="900000" cy="900000"/>
            <wp:effectExtent l="0" t="0" r="0" b="0"/>
            <wp:wrapNone/>
            <wp:docPr id="736803264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03264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A11BB" w14:textId="26A5E3B8" w:rsidR="0018032B" w:rsidRPr="003770B5" w:rsidRDefault="00E15BF1" w:rsidP="0018032B">
      <w:pPr>
        <w:pStyle w:val="contentspage"/>
      </w:pPr>
      <w:hyperlink w:anchor="_The_4_priority" w:history="1">
        <w:r w:rsidRPr="003770B5">
          <w:rPr>
            <w:rStyle w:val="Hyperlink"/>
            <w:color w:val="auto"/>
            <w:u w:val="none"/>
          </w:rPr>
          <w:t>The 4 priority areas</w:t>
        </w:r>
        <w:r w:rsidR="0018032B" w:rsidRPr="003770B5">
          <w:rPr>
            <w:rStyle w:val="Hyperlink"/>
            <w:color w:val="auto"/>
            <w:u w:val="none"/>
          </w:rPr>
          <w:tab/>
        </w:r>
        <w:r w:rsidR="00AD01CF" w:rsidRPr="003770B5">
          <w:rPr>
            <w:rStyle w:val="Hyperlink"/>
            <w:color w:val="auto"/>
            <w:u w:val="none"/>
          </w:rPr>
          <w:t>18</w:t>
        </w:r>
      </w:hyperlink>
    </w:p>
    <w:p w14:paraId="0EA4954E" w14:textId="76951D62" w:rsidR="00E15BF1" w:rsidRPr="003770B5" w:rsidRDefault="00E15BF1" w:rsidP="0018032B">
      <w:pPr>
        <w:pStyle w:val="contentspage"/>
      </w:pPr>
    </w:p>
    <w:p w14:paraId="3D2D9A29" w14:textId="447D6331" w:rsidR="00E15BF1" w:rsidRPr="003770B5" w:rsidRDefault="00CE6B57" w:rsidP="0018032B">
      <w:pPr>
        <w:pStyle w:val="contentspage"/>
      </w:pPr>
      <w:r w:rsidRPr="003770B5">
        <w:rPr>
          <w:noProof/>
        </w:rPr>
        <w:drawing>
          <wp:anchor distT="0" distB="0" distL="114300" distR="114300" simplePos="0" relativeHeight="252214272" behindDoc="0" locked="0" layoutInCell="1" allowOverlap="1" wp14:anchorId="5B7A596A" wp14:editId="6B20DBB6">
            <wp:simplePos x="0" y="0"/>
            <wp:positionH relativeFrom="column">
              <wp:posOffset>48048</wp:posOffset>
            </wp:positionH>
            <wp:positionV relativeFrom="paragraph">
              <wp:posOffset>323850</wp:posOffset>
            </wp:positionV>
            <wp:extent cx="900000" cy="900000"/>
            <wp:effectExtent l="0" t="0" r="0" b="0"/>
            <wp:wrapNone/>
            <wp:docPr id="996420764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420764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0B5AC" w14:textId="19093235" w:rsidR="00E15BF1" w:rsidRPr="003770B5" w:rsidRDefault="00E15BF1" w:rsidP="0018032B">
      <w:pPr>
        <w:pStyle w:val="contentspage"/>
      </w:pPr>
      <w:hyperlink w:anchor="_Priority_1:_Prevention" w:history="1">
        <w:r w:rsidRPr="003770B5">
          <w:rPr>
            <w:rStyle w:val="Hyperlink"/>
            <w:color w:val="auto"/>
            <w:u w:val="none"/>
          </w:rPr>
          <w:t xml:space="preserve">Priority 1: Prevention and </w:t>
        </w:r>
        <w:r w:rsidRPr="003770B5">
          <w:rPr>
            <w:rStyle w:val="Hyperlink"/>
            <w:color w:val="auto"/>
            <w:u w:val="none"/>
          </w:rPr>
          <w:br/>
          <w:t>early intervention</w:t>
        </w:r>
        <w:r w:rsidRPr="003770B5">
          <w:rPr>
            <w:rStyle w:val="Hyperlink"/>
            <w:color w:val="auto"/>
            <w:u w:val="none"/>
          </w:rPr>
          <w:tab/>
        </w:r>
        <w:r w:rsidR="004F10BC" w:rsidRPr="003770B5">
          <w:rPr>
            <w:rStyle w:val="Hyperlink"/>
            <w:color w:val="auto"/>
            <w:u w:val="none"/>
          </w:rPr>
          <w:t>19</w:t>
        </w:r>
      </w:hyperlink>
    </w:p>
    <w:p w14:paraId="5EAE6717" w14:textId="7B45F1C9" w:rsidR="00E15BF1" w:rsidRPr="003770B5" w:rsidRDefault="00E15BF1" w:rsidP="0018032B">
      <w:pPr>
        <w:pStyle w:val="contentspage"/>
      </w:pPr>
    </w:p>
    <w:p w14:paraId="4DC604E3" w14:textId="18EDB3E3" w:rsidR="00E15BF1" w:rsidRPr="003770B5" w:rsidRDefault="00CE6B57" w:rsidP="0018032B">
      <w:pPr>
        <w:pStyle w:val="contentspage"/>
      </w:pPr>
      <w:r w:rsidRPr="003770B5">
        <w:rPr>
          <w:noProof/>
        </w:rPr>
        <w:drawing>
          <wp:anchor distT="0" distB="0" distL="114300" distR="114300" simplePos="0" relativeHeight="252215296" behindDoc="0" locked="0" layoutInCell="1" allowOverlap="1" wp14:anchorId="7F5A811F" wp14:editId="153D48DC">
            <wp:simplePos x="0" y="0"/>
            <wp:positionH relativeFrom="column">
              <wp:posOffset>101600</wp:posOffset>
            </wp:positionH>
            <wp:positionV relativeFrom="paragraph">
              <wp:posOffset>347345</wp:posOffset>
            </wp:positionV>
            <wp:extent cx="1080000" cy="715533"/>
            <wp:effectExtent l="0" t="0" r="6350" b="8890"/>
            <wp:wrapNone/>
            <wp:docPr id="302544413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544413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715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548E8" w14:textId="1A508956" w:rsidR="00E15BF1" w:rsidRPr="003770B5" w:rsidRDefault="00E15BF1" w:rsidP="0018032B">
      <w:pPr>
        <w:pStyle w:val="contentspage"/>
      </w:pPr>
      <w:hyperlink w:anchor="_Priority_2:_Access" w:history="1">
        <w:r w:rsidRPr="003770B5">
          <w:rPr>
            <w:rStyle w:val="Hyperlink"/>
            <w:color w:val="auto"/>
            <w:u w:val="none"/>
          </w:rPr>
          <w:t>Priority 2: Access to supports</w:t>
        </w:r>
        <w:r w:rsidRPr="003770B5">
          <w:rPr>
            <w:rStyle w:val="Hyperlink"/>
            <w:color w:val="auto"/>
            <w:u w:val="none"/>
          </w:rPr>
          <w:br/>
          <w:t>and service</w:t>
        </w:r>
        <w:r w:rsidR="00C70D41">
          <w:rPr>
            <w:rStyle w:val="Hyperlink"/>
            <w:color w:val="auto"/>
            <w:u w:val="none"/>
          </w:rPr>
          <w:t>s</w:t>
        </w:r>
        <w:r w:rsidRPr="003770B5">
          <w:rPr>
            <w:rStyle w:val="Hyperlink"/>
            <w:color w:val="auto"/>
            <w:u w:val="none"/>
          </w:rPr>
          <w:tab/>
        </w:r>
        <w:r w:rsidR="004F10BC" w:rsidRPr="003770B5">
          <w:rPr>
            <w:rStyle w:val="Hyperlink"/>
            <w:color w:val="auto"/>
            <w:u w:val="none"/>
          </w:rPr>
          <w:t>28</w:t>
        </w:r>
      </w:hyperlink>
    </w:p>
    <w:p w14:paraId="08886069" w14:textId="51954278" w:rsidR="004B2FDD" w:rsidRPr="003770B5" w:rsidRDefault="00C16884" w:rsidP="0018032B">
      <w:pPr>
        <w:pStyle w:val="contentspage"/>
      </w:pPr>
      <w:r w:rsidRPr="003770B5">
        <w:rPr>
          <w:noProof/>
        </w:rPr>
        <w:drawing>
          <wp:anchor distT="0" distB="0" distL="114300" distR="114300" simplePos="0" relativeHeight="252216320" behindDoc="0" locked="0" layoutInCell="1" allowOverlap="1" wp14:anchorId="4ED2A132" wp14:editId="56BFC033">
            <wp:simplePos x="0" y="0"/>
            <wp:positionH relativeFrom="column">
              <wp:posOffset>97367</wp:posOffset>
            </wp:positionH>
            <wp:positionV relativeFrom="paragraph">
              <wp:posOffset>210397</wp:posOffset>
            </wp:positionV>
            <wp:extent cx="1079500" cy="1079500"/>
            <wp:effectExtent l="0" t="0" r="6350" b="0"/>
            <wp:wrapNone/>
            <wp:docPr id="214180836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808361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85A81" w14:textId="139AB55E" w:rsidR="004B2FDD" w:rsidRPr="003770B5" w:rsidRDefault="004B2FDD" w:rsidP="0018032B">
      <w:pPr>
        <w:pStyle w:val="contentspage"/>
      </w:pPr>
    </w:p>
    <w:p w14:paraId="1764100E" w14:textId="42EB5117" w:rsidR="004B2FDD" w:rsidRPr="003770B5" w:rsidRDefault="004B2FDD" w:rsidP="0018032B">
      <w:pPr>
        <w:pStyle w:val="contentspage"/>
      </w:pPr>
      <w:hyperlink w:anchor="_Priority_3:_Workforce" w:history="1">
        <w:r w:rsidRPr="003770B5">
          <w:rPr>
            <w:rStyle w:val="Hyperlink"/>
            <w:color w:val="auto"/>
            <w:u w:val="none"/>
          </w:rPr>
          <w:t>Priority 3: Workforce</w:t>
        </w:r>
        <w:r w:rsidRPr="003770B5">
          <w:rPr>
            <w:rStyle w:val="Hyperlink"/>
            <w:color w:val="auto"/>
            <w:u w:val="none"/>
          </w:rPr>
          <w:tab/>
        </w:r>
        <w:r w:rsidR="004F10BC" w:rsidRPr="003770B5">
          <w:rPr>
            <w:rStyle w:val="Hyperlink"/>
            <w:color w:val="auto"/>
            <w:u w:val="none"/>
          </w:rPr>
          <w:t>33</w:t>
        </w:r>
      </w:hyperlink>
    </w:p>
    <w:p w14:paraId="1B15A3A0" w14:textId="1B47E1AC" w:rsidR="004B2FDD" w:rsidRPr="004B2FDD" w:rsidRDefault="003E0F60" w:rsidP="004B2FDD">
      <w:pPr>
        <w:pStyle w:val="contentspage"/>
        <w:jc w:val="right"/>
        <w:rPr>
          <w:b/>
          <w:bCs w:val="0"/>
        </w:rPr>
      </w:pPr>
      <w:r>
        <w:rPr>
          <w:noProof/>
        </w:rPr>
        <w:lastRenderedPageBreak/>
        <w:drawing>
          <wp:anchor distT="0" distB="0" distL="114300" distR="114300" simplePos="0" relativeHeight="252217344" behindDoc="0" locked="0" layoutInCell="1" allowOverlap="1" wp14:anchorId="7A990824" wp14:editId="11BB3A7E">
            <wp:simplePos x="0" y="0"/>
            <wp:positionH relativeFrom="column">
              <wp:posOffset>46567</wp:posOffset>
            </wp:positionH>
            <wp:positionV relativeFrom="paragraph">
              <wp:posOffset>342900</wp:posOffset>
            </wp:positionV>
            <wp:extent cx="899795" cy="1174750"/>
            <wp:effectExtent l="0" t="0" r="0" b="0"/>
            <wp:wrapNone/>
            <wp:docPr id="94436399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6399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FDD" w:rsidRPr="004B2FDD">
        <w:rPr>
          <w:b/>
          <w:bCs w:val="0"/>
        </w:rPr>
        <w:t>Page number:</w:t>
      </w:r>
    </w:p>
    <w:p w14:paraId="1A485215" w14:textId="0370D92A" w:rsidR="004B2FDD" w:rsidRDefault="004B2FDD" w:rsidP="0018032B">
      <w:pPr>
        <w:pStyle w:val="contentspage"/>
      </w:pPr>
    </w:p>
    <w:p w14:paraId="010D20F5" w14:textId="77777777" w:rsidR="004B2FDD" w:rsidRPr="003770B5" w:rsidRDefault="004B2FDD" w:rsidP="0018032B">
      <w:pPr>
        <w:pStyle w:val="contentspage"/>
      </w:pPr>
    </w:p>
    <w:p w14:paraId="46CFE325" w14:textId="3E835BD6" w:rsidR="004B2FDD" w:rsidRPr="003770B5" w:rsidRDefault="004B2FDD" w:rsidP="0018032B">
      <w:pPr>
        <w:pStyle w:val="contentspage"/>
      </w:pPr>
      <w:hyperlink w:anchor="_Priority_4:_Effectiveness" w:history="1">
        <w:r w:rsidRPr="003770B5">
          <w:rPr>
            <w:rStyle w:val="Hyperlink"/>
            <w:color w:val="auto"/>
            <w:u w:val="none"/>
          </w:rPr>
          <w:t>Priority 4: Effectiveness</w:t>
        </w:r>
        <w:r w:rsidRPr="003770B5">
          <w:rPr>
            <w:rStyle w:val="Hyperlink"/>
            <w:color w:val="auto"/>
            <w:u w:val="none"/>
          </w:rPr>
          <w:tab/>
        </w:r>
        <w:r w:rsidR="004F10BC" w:rsidRPr="003770B5">
          <w:rPr>
            <w:rStyle w:val="Hyperlink"/>
            <w:color w:val="auto"/>
            <w:u w:val="none"/>
          </w:rPr>
          <w:t>41</w:t>
        </w:r>
      </w:hyperlink>
    </w:p>
    <w:p w14:paraId="3DABD22E" w14:textId="6E9BC064" w:rsidR="004B2FDD" w:rsidRPr="003770B5" w:rsidRDefault="003E0F60" w:rsidP="0018032B">
      <w:pPr>
        <w:pStyle w:val="contentspage"/>
      </w:pPr>
      <w:r w:rsidRPr="003770B5">
        <w:rPr>
          <w:noProof/>
        </w:rPr>
        <w:drawing>
          <wp:anchor distT="0" distB="0" distL="114300" distR="114300" simplePos="0" relativeHeight="252219392" behindDoc="0" locked="0" layoutInCell="1" allowOverlap="1" wp14:anchorId="1547FB66" wp14:editId="18A1C97B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1079500" cy="1079500"/>
            <wp:effectExtent l="0" t="0" r="6350" b="0"/>
            <wp:wrapNone/>
            <wp:docPr id="64878666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786661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1F3C8" w14:textId="48A68FBF" w:rsidR="004B2FDD" w:rsidRPr="003770B5" w:rsidRDefault="004B2FDD" w:rsidP="0018032B">
      <w:pPr>
        <w:pStyle w:val="contentspage"/>
      </w:pPr>
    </w:p>
    <w:p w14:paraId="64CEC981" w14:textId="1A2C3108" w:rsidR="004B2FDD" w:rsidRPr="003770B5" w:rsidRDefault="004B2FDD" w:rsidP="0018032B">
      <w:pPr>
        <w:pStyle w:val="contentspage"/>
      </w:pPr>
      <w:hyperlink w:anchor="_Have_your_say" w:history="1">
        <w:r w:rsidRPr="003770B5">
          <w:rPr>
            <w:rStyle w:val="Hyperlink"/>
            <w:color w:val="auto"/>
            <w:u w:val="none"/>
          </w:rPr>
          <w:t>H</w:t>
        </w:r>
        <w:r w:rsidR="00995991" w:rsidRPr="003770B5">
          <w:rPr>
            <w:rStyle w:val="Hyperlink"/>
            <w:color w:val="auto"/>
            <w:u w:val="none"/>
          </w:rPr>
          <w:t>ow to have your say</w:t>
        </w:r>
        <w:r w:rsidR="00995991" w:rsidRPr="003770B5">
          <w:rPr>
            <w:rStyle w:val="Hyperlink"/>
            <w:color w:val="auto"/>
            <w:u w:val="none"/>
          </w:rPr>
          <w:tab/>
        </w:r>
        <w:r w:rsidR="004F10BC" w:rsidRPr="003770B5">
          <w:rPr>
            <w:rStyle w:val="Hyperlink"/>
            <w:color w:val="auto"/>
            <w:u w:val="none"/>
          </w:rPr>
          <w:t>51</w:t>
        </w:r>
      </w:hyperlink>
    </w:p>
    <w:p w14:paraId="609383D9" w14:textId="77777777" w:rsidR="004B2FDD" w:rsidRDefault="004B2FDD" w:rsidP="0018032B">
      <w:pPr>
        <w:pStyle w:val="contentspage"/>
      </w:pPr>
    </w:p>
    <w:p w14:paraId="2ECB3CE8" w14:textId="77777777" w:rsidR="004B2FDD" w:rsidRDefault="004B2FDD" w:rsidP="0018032B">
      <w:pPr>
        <w:pStyle w:val="contentspage"/>
      </w:pPr>
    </w:p>
    <w:p w14:paraId="19C2F228" w14:textId="5F044C96" w:rsidR="00570380" w:rsidRPr="00570380" w:rsidRDefault="0018032B" w:rsidP="00570380">
      <w:pPr>
        <w:pStyle w:val="Heading1"/>
        <w:rPr>
          <w:noProof/>
          <w:lang w:val="en-NZ" w:eastAsia="en-NZ"/>
        </w:rPr>
      </w:pPr>
      <w:bookmarkStart w:id="0" w:name="_About_this_Easy"/>
      <w:bookmarkEnd w:id="0"/>
      <w:r>
        <w:rPr>
          <w:noProof/>
          <w:lang w:val="en-NZ" w:eastAsia="en-NZ"/>
        </w:rPr>
        <w:br w:type="column"/>
      </w:r>
      <w:r w:rsidR="00124EA8">
        <w:rPr>
          <w:noProof/>
          <w:lang w:val="en-NZ" w:eastAsia="en-NZ"/>
        </w:rPr>
        <w:lastRenderedPageBreak/>
        <w:t xml:space="preserve">About this </w:t>
      </w:r>
      <w:r>
        <w:rPr>
          <w:noProof/>
          <w:lang w:val="en-NZ" w:eastAsia="en-NZ"/>
        </w:rPr>
        <w:t>Easy Read</w:t>
      </w:r>
    </w:p>
    <w:p w14:paraId="66D0A885" w14:textId="2A617BF8" w:rsidR="00D852B6" w:rsidRDefault="007E1002" w:rsidP="00124EA8">
      <w:r>
        <w:rPr>
          <w:noProof/>
        </w:rPr>
        <w:drawing>
          <wp:anchor distT="0" distB="0" distL="114300" distR="114300" simplePos="0" relativeHeight="251848704" behindDoc="0" locked="0" layoutInCell="1" allowOverlap="1" wp14:anchorId="4DB7A96D" wp14:editId="7FA283A8">
            <wp:simplePos x="0" y="0"/>
            <wp:positionH relativeFrom="column">
              <wp:posOffset>-114300</wp:posOffset>
            </wp:positionH>
            <wp:positionV relativeFrom="paragraph">
              <wp:posOffset>362585</wp:posOffset>
            </wp:positionV>
            <wp:extent cx="1440000" cy="1440000"/>
            <wp:effectExtent l="0" t="0" r="8255" b="8255"/>
            <wp:wrapNone/>
            <wp:docPr id="163894617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4617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DD4CC" w14:textId="4959F570" w:rsidR="00EF4A04" w:rsidRDefault="00EF4A04" w:rsidP="00124EA8"/>
    <w:p w14:paraId="2CCE40E2" w14:textId="73084261" w:rsidR="00ED7842" w:rsidRDefault="00ED7842" w:rsidP="00124EA8">
      <w:r>
        <w:t xml:space="preserve">This Easy Read is a </w:t>
      </w:r>
      <w:r w:rsidRPr="009A29DE">
        <w:rPr>
          <w:b/>
          <w:bCs/>
        </w:rPr>
        <w:t>summary</w:t>
      </w:r>
      <w:r>
        <w:t xml:space="preserve"> of the </w:t>
      </w:r>
      <w:r w:rsidRPr="00354B51">
        <w:rPr>
          <w:b/>
          <w:bCs/>
        </w:rPr>
        <w:t>draft</w:t>
      </w:r>
      <w:r>
        <w:t xml:space="preserve"> </w:t>
      </w:r>
      <w:r w:rsidR="009A29DE" w:rsidRPr="00A829B9">
        <w:rPr>
          <w:b/>
          <w:bCs/>
        </w:rPr>
        <w:t>Mental Health and Wellbeing</w:t>
      </w:r>
      <w:r w:rsidR="009A29DE">
        <w:t xml:space="preserve"> </w:t>
      </w:r>
      <w:r w:rsidR="009A29DE" w:rsidRPr="009A29DE">
        <w:rPr>
          <w:b/>
          <w:bCs/>
        </w:rPr>
        <w:t>Strategy</w:t>
      </w:r>
      <w:r w:rsidR="009A29DE">
        <w:t xml:space="preserve"> </w:t>
      </w:r>
      <w:r w:rsidR="009A29DE" w:rsidRPr="00615406">
        <w:rPr>
          <w:b/>
          <w:bCs/>
        </w:rPr>
        <w:t xml:space="preserve">2026 – </w:t>
      </w:r>
      <w:r w:rsidR="00592789" w:rsidRPr="00615406">
        <w:rPr>
          <w:b/>
          <w:bCs/>
        </w:rPr>
        <w:t>2036</w:t>
      </w:r>
      <w:r w:rsidR="009A29DE">
        <w:t xml:space="preserve">. </w:t>
      </w:r>
    </w:p>
    <w:p w14:paraId="60B953F0" w14:textId="3B5797A6" w:rsidR="00EF4A04" w:rsidRDefault="00EF4A04" w:rsidP="00D67451"/>
    <w:p w14:paraId="40D604F4" w14:textId="416308FD" w:rsidR="00124EA8" w:rsidRDefault="00A54803" w:rsidP="00D67451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551E4E6B" wp14:editId="10CCDCAF">
                <wp:simplePos x="0" y="0"/>
                <wp:positionH relativeFrom="column">
                  <wp:posOffset>2171700</wp:posOffset>
                </wp:positionH>
                <wp:positionV relativeFrom="paragraph">
                  <wp:posOffset>202565</wp:posOffset>
                </wp:positionV>
                <wp:extent cx="3600000" cy="1943100"/>
                <wp:effectExtent l="0" t="0" r="635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943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B26DA" id="Rectangle 1" o:spid="_x0000_s1026" style="position:absolute;margin-left:171pt;margin-top:15.95pt;width:283.45pt;height:153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0CF326E8" w14:textId="6DBFA77E" w:rsidR="00A54803" w:rsidRDefault="0024575D" w:rsidP="00A54803">
      <w:r>
        <w:rPr>
          <w:noProof/>
        </w:rPr>
        <w:drawing>
          <wp:anchor distT="0" distB="0" distL="114300" distR="114300" simplePos="0" relativeHeight="251893760" behindDoc="0" locked="0" layoutInCell="1" allowOverlap="1" wp14:anchorId="34B064D0" wp14:editId="64BB4713">
            <wp:simplePos x="0" y="0"/>
            <wp:positionH relativeFrom="column">
              <wp:posOffset>0</wp:posOffset>
            </wp:positionH>
            <wp:positionV relativeFrom="paragraph">
              <wp:posOffset>83820</wp:posOffset>
            </wp:positionV>
            <wp:extent cx="1371600" cy="1371600"/>
            <wp:effectExtent l="0" t="0" r="0" b="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list summary.pn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803">
        <w:t xml:space="preserve">Here a </w:t>
      </w:r>
      <w:r w:rsidR="00A54803" w:rsidRPr="00A54803">
        <w:rPr>
          <w:b/>
          <w:bCs/>
        </w:rPr>
        <w:t>summary</w:t>
      </w:r>
      <w:r w:rsidR="00A54803">
        <w:t>:</w:t>
      </w:r>
    </w:p>
    <w:p w14:paraId="67285005" w14:textId="68349735" w:rsidR="00A54803" w:rsidRDefault="00A54803" w:rsidP="00A54803">
      <w:pPr>
        <w:pStyle w:val="Listtoplevel"/>
      </w:pPr>
      <w:r>
        <w:t>is shorter than the full strategy</w:t>
      </w:r>
    </w:p>
    <w:p w14:paraId="1092C36F" w14:textId="329B4E22" w:rsidR="00A54803" w:rsidRDefault="00A54803" w:rsidP="00A54803">
      <w:pPr>
        <w:pStyle w:val="Listtoplevel"/>
      </w:pPr>
      <w:r>
        <w:t xml:space="preserve">tells you the main ideas. </w:t>
      </w:r>
    </w:p>
    <w:p w14:paraId="349B5F93" w14:textId="2B44EF94" w:rsidR="00EF4A04" w:rsidRDefault="00EF4A04" w:rsidP="00D67451"/>
    <w:p w14:paraId="119FB29B" w14:textId="705151B5" w:rsidR="009A29DE" w:rsidRDefault="00342582" w:rsidP="00D67451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520050D2" wp14:editId="374D2246">
                <wp:simplePos x="0" y="0"/>
                <wp:positionH relativeFrom="column">
                  <wp:posOffset>2184400</wp:posOffset>
                </wp:positionH>
                <wp:positionV relativeFrom="paragraph">
                  <wp:posOffset>206375</wp:posOffset>
                </wp:positionV>
                <wp:extent cx="3600000" cy="2400300"/>
                <wp:effectExtent l="0" t="0" r="635" b="0"/>
                <wp:wrapNone/>
                <wp:docPr id="1793863729" name="Rectangle 1793863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400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5D955" id="Rectangle 1793863729" o:spid="_x0000_s1026" style="position:absolute;margin-left:172pt;margin-top:16.25pt;width:283.45pt;height:189pt;z-index:-2514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" fillcolor="#bdd6ee [1304]" stroked="f" strokeweight="1pt"/>
            </w:pict>
          </mc:Fallback>
        </mc:AlternateContent>
      </w:r>
    </w:p>
    <w:p w14:paraId="201E17F5" w14:textId="38C5B4AB" w:rsidR="006C304D" w:rsidRDefault="0024575D" w:rsidP="006C304D">
      <w:r>
        <w:rPr>
          <w:noProof/>
        </w:rPr>
        <w:drawing>
          <wp:anchor distT="0" distB="0" distL="114300" distR="114300" simplePos="0" relativeHeight="251899904" behindDoc="0" locked="0" layoutInCell="1" allowOverlap="1" wp14:anchorId="1BE82BE7" wp14:editId="60C445EC">
            <wp:simplePos x="0" y="0"/>
            <wp:positionH relativeFrom="column">
              <wp:posOffset>3175</wp:posOffset>
            </wp:positionH>
            <wp:positionV relativeFrom="paragraph">
              <wp:posOffset>88265</wp:posOffset>
            </wp:positionV>
            <wp:extent cx="1714500" cy="1714500"/>
            <wp:effectExtent l="0" t="0" r="0" b="0"/>
            <wp:wrapNone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ureka desk write work idea.png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304D">
        <w:rPr>
          <w:b/>
          <w:bCs/>
        </w:rPr>
        <w:t xml:space="preserve">Draft </w:t>
      </w:r>
      <w:r w:rsidR="006C304D">
        <w:t xml:space="preserve">means that this is the </w:t>
      </w:r>
      <w:r w:rsidR="00CF2F5E">
        <w:t xml:space="preserve">first version of </w:t>
      </w:r>
      <w:r w:rsidR="006C304D">
        <w:t>the strategy.</w:t>
      </w:r>
      <w:r w:rsidR="006C304D" w:rsidRPr="00C877BE">
        <w:rPr>
          <w:noProof/>
          <w:lang w:val="en-NZ" w:eastAsia="en-NZ"/>
        </w:rPr>
        <w:t xml:space="preserve"> </w:t>
      </w:r>
    </w:p>
    <w:p w14:paraId="3D89C39B" w14:textId="77FED461" w:rsidR="006C304D" w:rsidRDefault="006C304D" w:rsidP="006C304D"/>
    <w:p w14:paraId="6921F496" w14:textId="6FAACDF3" w:rsidR="006C304D" w:rsidRDefault="006C304D" w:rsidP="006C304D"/>
    <w:p w14:paraId="56B1122E" w14:textId="6A75365B" w:rsidR="006C304D" w:rsidRDefault="006C304D" w:rsidP="006C304D">
      <w:r>
        <w:t>There will be changes before the strategy is finished.</w:t>
      </w:r>
    </w:p>
    <w:p w14:paraId="6C8F64D7" w14:textId="3739C9C9" w:rsidR="00354B51" w:rsidRDefault="00354B51" w:rsidP="00D67451">
      <w:r>
        <w:t xml:space="preserve"> </w:t>
      </w:r>
    </w:p>
    <w:p w14:paraId="5774E8B7" w14:textId="6A2A81A8" w:rsidR="009A29DE" w:rsidRDefault="009A29DE" w:rsidP="00D67451"/>
    <w:p w14:paraId="4CD094B9" w14:textId="36E6F81D" w:rsidR="00375598" w:rsidRDefault="00375598" w:rsidP="00D67451"/>
    <w:p w14:paraId="62B94F47" w14:textId="776FE506" w:rsidR="00FE5C96" w:rsidRDefault="0035605C" w:rsidP="00A829B9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228608" behindDoc="0" locked="0" layoutInCell="1" allowOverlap="1" wp14:anchorId="1AB1FBE3" wp14:editId="74B8633E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1394892" cy="1606550"/>
            <wp:effectExtent l="0" t="0" r="0" b="0"/>
            <wp:wrapNone/>
            <wp:docPr id="713839484" name="Picture 7138394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lan paperwork.png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892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4B5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26560" behindDoc="1" locked="0" layoutInCell="1" allowOverlap="1" wp14:anchorId="3C430619" wp14:editId="489C9D68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000" cy="2240280"/>
                <wp:effectExtent l="0" t="0" r="635" b="762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402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FF8DD" id="Rectangle 3" o:spid="_x0000_s1026" alt="&quot;&quot;" style="position:absolute;margin-left:171pt;margin-top:-9pt;width:283.45pt;height:176.4pt;z-index:-25108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FE5C96">
        <w:t xml:space="preserve">The </w:t>
      </w:r>
      <w:r w:rsidR="00FE5C96">
        <w:rPr>
          <w:b/>
          <w:bCs/>
        </w:rPr>
        <w:t>Mental Health and Wellbeing Strategy</w:t>
      </w:r>
      <w:r w:rsidR="00FE5C96">
        <w:t xml:space="preserve"> will tell the Government what it needs to do to support New Zealanders to have better </w:t>
      </w:r>
      <w:r w:rsidR="00FE5C96">
        <w:rPr>
          <w:b/>
          <w:bCs/>
        </w:rPr>
        <w:t xml:space="preserve">mental health and wellbeing </w:t>
      </w:r>
      <w:r w:rsidR="00FE5C96" w:rsidRPr="004E2ACC">
        <w:t>over the next 10 years</w:t>
      </w:r>
      <w:r w:rsidR="009A4B58">
        <w:t>.</w:t>
      </w:r>
    </w:p>
    <w:p w14:paraId="382F2D6C" w14:textId="77777777" w:rsidR="00FE5C96" w:rsidRDefault="00FE5C96" w:rsidP="00A829B9">
      <w:pPr>
        <w:rPr>
          <w:b/>
          <w:bCs/>
        </w:rPr>
      </w:pPr>
    </w:p>
    <w:p w14:paraId="784FE955" w14:textId="77777777" w:rsidR="00FE5C96" w:rsidRDefault="00FE5C96" w:rsidP="00A829B9">
      <w:pPr>
        <w:rPr>
          <w:b/>
          <w:bCs/>
        </w:rPr>
      </w:pPr>
    </w:p>
    <w:p w14:paraId="1433715E" w14:textId="7A2352DF" w:rsidR="00A829B9" w:rsidRDefault="00A829B9" w:rsidP="00A829B9">
      <w:r>
        <w:rPr>
          <w:noProof/>
        </w:rPr>
        <w:drawing>
          <wp:anchor distT="0" distB="0" distL="114300" distR="114300" simplePos="0" relativeHeight="251872256" behindDoc="0" locked="0" layoutInCell="1" allowOverlap="1" wp14:anchorId="5E9524D7" wp14:editId="0D399290">
            <wp:simplePos x="0" y="0"/>
            <wp:positionH relativeFrom="column">
              <wp:posOffset>0</wp:posOffset>
            </wp:positionH>
            <wp:positionV relativeFrom="paragraph">
              <wp:posOffset>-230505</wp:posOffset>
            </wp:positionV>
            <wp:extent cx="1260000" cy="1645146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humbs up happy yes hijab.pn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45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66B4FBB8" wp14:editId="7084887C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000" cy="5486400"/>
                <wp:effectExtent l="0" t="0" r="635" b="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486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531E1" id="Rectangle 4" o:spid="_x0000_s1026" alt="&quot;&quot;" style="position:absolute;margin-left:171pt;margin-top:-9pt;width:283.45pt;height:6in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  <w:r>
        <w:rPr>
          <w:b/>
          <w:bCs/>
        </w:rPr>
        <w:t>Mental health and wellbeing</w:t>
      </w:r>
      <w:r>
        <w:t xml:space="preserve"> </w:t>
      </w:r>
      <w:r>
        <w:br/>
      </w:r>
      <w:proofErr w:type="gramStart"/>
      <w:r>
        <w:t>means</w:t>
      </w:r>
      <w:proofErr w:type="gramEnd"/>
      <w:r>
        <w:t xml:space="preserve"> things like:</w:t>
      </w:r>
    </w:p>
    <w:p w14:paraId="1490DC2C" w14:textId="050B196F" w:rsidR="00A829B9" w:rsidRDefault="00A829B9" w:rsidP="00A829B9">
      <w:pPr>
        <w:pStyle w:val="Listtoplevel"/>
      </w:pPr>
      <w:r>
        <w:t>feeling good about yourself</w:t>
      </w:r>
    </w:p>
    <w:p w14:paraId="145B403B" w14:textId="774363BD" w:rsidR="00A829B9" w:rsidRDefault="00C371F6" w:rsidP="00A829B9">
      <w:pPr>
        <w:pStyle w:val="Listtoplevel"/>
      </w:pPr>
      <w:r>
        <w:drawing>
          <wp:anchor distT="0" distB="0" distL="114300" distR="114300" simplePos="0" relativeHeight="251873280" behindDoc="0" locked="0" layoutInCell="1" allowOverlap="1" wp14:anchorId="04D25A5D" wp14:editId="5C037F5A">
            <wp:simplePos x="0" y="0"/>
            <wp:positionH relativeFrom="column">
              <wp:posOffset>-38442</wp:posOffset>
            </wp:positionH>
            <wp:positionV relativeFrom="paragraph">
              <wp:posOffset>629108</wp:posOffset>
            </wp:positionV>
            <wp:extent cx="1620000" cy="1073118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upport talk support mental health sad care.png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3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29B9">
        <w:t>feeling safe</w:t>
      </w:r>
    </w:p>
    <w:p w14:paraId="0BBBCC69" w14:textId="2ABEDD7A" w:rsidR="00A829B9" w:rsidRDefault="00A829B9" w:rsidP="00A829B9">
      <w:pPr>
        <w:pStyle w:val="Listtoplevel"/>
      </w:pPr>
      <w:r>
        <w:t>having people in your life who:</w:t>
      </w:r>
    </w:p>
    <w:p w14:paraId="3E9D9BBB" w14:textId="34964187" w:rsidR="00A829B9" w:rsidRDefault="00A829B9" w:rsidP="00A829B9">
      <w:pPr>
        <w:pStyle w:val="Listsecondlevel"/>
      </w:pPr>
      <w:r>
        <w:t>support you</w:t>
      </w:r>
    </w:p>
    <w:p w14:paraId="3F6C28A1" w14:textId="77777777" w:rsidR="00A829B9" w:rsidRDefault="00A829B9" w:rsidP="00A829B9">
      <w:pPr>
        <w:pStyle w:val="Listparagraph2"/>
        <w:rPr>
          <w:lang w:eastAsia="en-US"/>
        </w:rPr>
      </w:pPr>
      <w:r>
        <w:rPr>
          <w:noProof/>
          <w:shd w:val="clear" w:color="auto" w:fill="auto"/>
          <w:lang w:eastAsia="en-US"/>
        </w:rPr>
        <w:drawing>
          <wp:anchor distT="0" distB="0" distL="114300" distR="114300" simplePos="0" relativeHeight="251874304" behindDoc="0" locked="0" layoutInCell="1" allowOverlap="1" wp14:anchorId="231DC230" wp14:editId="63A56AEA">
            <wp:simplePos x="0" y="0"/>
            <wp:positionH relativeFrom="column">
              <wp:posOffset>-113665</wp:posOffset>
            </wp:positionH>
            <wp:positionV relativeFrom="paragraph">
              <wp:posOffset>581719</wp:posOffset>
            </wp:positionV>
            <wp:extent cx="1620000" cy="1071684"/>
            <wp:effectExtent l="0" t="0" r="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oup friends students happy together.pn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1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412B">
        <w:rPr>
          <w:shd w:val="clear" w:color="auto" w:fill="auto"/>
          <w:lang w:eastAsia="en-US"/>
        </w:rPr>
        <w:t>you trust</w:t>
      </w:r>
    </w:p>
    <w:p w14:paraId="335F7E35" w14:textId="5ABA6B67" w:rsidR="00A829B9" w:rsidRPr="00277E83" w:rsidRDefault="00A829B9" w:rsidP="00A829B9">
      <w:pPr>
        <w:pStyle w:val="Listparagraph2"/>
        <w:rPr>
          <w:lang w:eastAsia="en-US"/>
        </w:rPr>
      </w:pPr>
      <w:r w:rsidRPr="00A5412B">
        <w:rPr>
          <w:shd w:val="clear" w:color="auto" w:fill="auto"/>
          <w:lang w:eastAsia="en-US"/>
        </w:rPr>
        <w:t>you like spending time with</w:t>
      </w:r>
    </w:p>
    <w:p w14:paraId="047EEC14" w14:textId="57B5149F" w:rsidR="00A829B9" w:rsidRDefault="00A829B9" w:rsidP="00A829B9">
      <w:pPr>
        <w:pStyle w:val="Listtoplevel"/>
      </w:pPr>
      <w:r>
        <w:t xml:space="preserve">knowing your life is important. </w:t>
      </w:r>
    </w:p>
    <w:p w14:paraId="190A3962" w14:textId="5812390F" w:rsidR="00A829B9" w:rsidRDefault="00A829B9" w:rsidP="00D67451"/>
    <w:p w14:paraId="2053578C" w14:textId="07E5A56D" w:rsidR="00845F49" w:rsidRDefault="00845F49" w:rsidP="00D67451"/>
    <w:p w14:paraId="5616928B" w14:textId="1EE76ADE" w:rsidR="005944F8" w:rsidRDefault="007E4677" w:rsidP="00D67451"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2590D172" wp14:editId="68AB4D6D">
                <wp:simplePos x="0" y="0"/>
                <wp:positionH relativeFrom="column">
                  <wp:posOffset>2245179</wp:posOffset>
                </wp:positionH>
                <wp:positionV relativeFrom="paragraph">
                  <wp:posOffset>-114300</wp:posOffset>
                </wp:positionV>
                <wp:extent cx="3599815" cy="1228816"/>
                <wp:effectExtent l="0" t="0" r="0" b="3175"/>
                <wp:wrapNone/>
                <wp:docPr id="596042152" name="Rectangle 596042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2881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A1234" id="Rectangle 596042152" o:spid="_x0000_s1026" style="position:absolute;margin-left:176.8pt;margin-top:-9pt;width:283.45pt;height:96.75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" fillcolor="#ffe599 [1303]" stroked="f" strokeweight="1pt"/>
            </w:pict>
          </mc:Fallback>
        </mc:AlternateContent>
      </w:r>
      <w:r w:rsidR="001D490C">
        <w:rPr>
          <w:noProof/>
        </w:rPr>
        <w:drawing>
          <wp:anchor distT="0" distB="0" distL="114300" distR="114300" simplePos="0" relativeHeight="251952128" behindDoc="0" locked="0" layoutInCell="1" allowOverlap="1" wp14:anchorId="3EBD29DC" wp14:editId="40464A83">
            <wp:simplePos x="0" y="0"/>
            <wp:positionH relativeFrom="column">
              <wp:posOffset>38312</wp:posOffset>
            </wp:positionH>
            <wp:positionV relativeFrom="paragraph">
              <wp:posOffset>-63923</wp:posOffset>
            </wp:positionV>
            <wp:extent cx="1439545" cy="1179830"/>
            <wp:effectExtent l="0" t="0" r="8255" b="1270"/>
            <wp:wrapNone/>
            <wp:docPr id="166210226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0226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4F8">
        <w:t xml:space="preserve">We call the </w:t>
      </w:r>
      <w:r w:rsidR="00F0285B">
        <w:t xml:space="preserve">draft </w:t>
      </w:r>
      <w:r w:rsidR="005944F8">
        <w:t xml:space="preserve">Mental Health and Wellbeing Strategy 2026 – 2036 the </w:t>
      </w:r>
      <w:r w:rsidR="00F0285B" w:rsidRPr="00F0285B">
        <w:rPr>
          <w:b/>
          <w:bCs/>
        </w:rPr>
        <w:t>draft</w:t>
      </w:r>
      <w:r w:rsidR="00F0285B">
        <w:t xml:space="preserve"> </w:t>
      </w:r>
      <w:r w:rsidR="005944F8" w:rsidRPr="005944F8">
        <w:rPr>
          <w:b/>
          <w:bCs/>
        </w:rPr>
        <w:t>strategy</w:t>
      </w:r>
      <w:r w:rsidR="005944F8">
        <w:t xml:space="preserve"> in this Easy Read. </w:t>
      </w:r>
    </w:p>
    <w:p w14:paraId="649BA050" w14:textId="393CCE90" w:rsidR="005944F8" w:rsidRDefault="005944F8" w:rsidP="00D67451"/>
    <w:p w14:paraId="41B0BEDA" w14:textId="20E496B0" w:rsidR="00A829B9" w:rsidRDefault="002B6E6D" w:rsidP="00D67451">
      <w:r>
        <w:rPr>
          <w:noProof/>
        </w:rPr>
        <w:drawing>
          <wp:anchor distT="0" distB="0" distL="114300" distR="114300" simplePos="0" relativeHeight="251951104" behindDoc="0" locked="0" layoutInCell="1" allowOverlap="1" wp14:anchorId="2303DCC0" wp14:editId="6D6E6C86">
            <wp:simplePos x="0" y="0"/>
            <wp:positionH relativeFrom="column">
              <wp:posOffset>-114300</wp:posOffset>
            </wp:positionH>
            <wp:positionV relativeFrom="paragraph">
              <wp:posOffset>190077</wp:posOffset>
            </wp:positionV>
            <wp:extent cx="1620000" cy="766207"/>
            <wp:effectExtent l="0" t="0" r="0" b="0"/>
            <wp:wrapNone/>
            <wp:docPr id="351081154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081154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66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08616" w14:textId="61A5A33E" w:rsidR="005944F8" w:rsidRDefault="006A4290" w:rsidP="00D67451">
      <w:r>
        <w:t xml:space="preserve">The </w:t>
      </w:r>
      <w:r w:rsidRPr="00E35590">
        <w:rPr>
          <w:b/>
          <w:bCs/>
        </w:rPr>
        <w:t xml:space="preserve">Ministry of Health </w:t>
      </w:r>
      <w:r w:rsidR="00633393" w:rsidRPr="00E35590">
        <w:rPr>
          <w:b/>
          <w:bCs/>
        </w:rPr>
        <w:t xml:space="preserve">– </w:t>
      </w:r>
      <w:proofErr w:type="spellStart"/>
      <w:r w:rsidR="00633393" w:rsidRPr="00E35590">
        <w:rPr>
          <w:b/>
          <w:bCs/>
        </w:rPr>
        <w:t>Manatū</w:t>
      </w:r>
      <w:proofErr w:type="spellEnd"/>
      <w:r w:rsidR="00633393" w:rsidRPr="00E35590">
        <w:rPr>
          <w:b/>
          <w:bCs/>
        </w:rPr>
        <w:t xml:space="preserve"> </w:t>
      </w:r>
      <w:r w:rsidR="00D45977" w:rsidRPr="00E35590">
        <w:rPr>
          <w:b/>
          <w:bCs/>
        </w:rPr>
        <w:t>Hauora</w:t>
      </w:r>
      <w:r w:rsidR="00D45977">
        <w:t xml:space="preserve"> </w:t>
      </w:r>
      <w:r w:rsidR="002B6E6D">
        <w:t>wrote</w:t>
      </w:r>
      <w:r>
        <w:t xml:space="preserve"> this </w:t>
      </w:r>
      <w:r w:rsidR="00A829B9">
        <w:t xml:space="preserve">draft </w:t>
      </w:r>
      <w:r>
        <w:t xml:space="preserve">strategy. </w:t>
      </w:r>
    </w:p>
    <w:p w14:paraId="5DDED1E5" w14:textId="36C1D453" w:rsidR="00D86834" w:rsidRDefault="00D86834" w:rsidP="00D67451"/>
    <w:p w14:paraId="53A8C64B" w14:textId="4ADE35DE" w:rsidR="005633C9" w:rsidRDefault="005633C9" w:rsidP="005633C9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7C6EA4EA" wp14:editId="0F452381">
                <wp:simplePos x="0" y="0"/>
                <wp:positionH relativeFrom="column">
                  <wp:posOffset>2184400</wp:posOffset>
                </wp:positionH>
                <wp:positionV relativeFrom="paragraph">
                  <wp:posOffset>274320</wp:posOffset>
                </wp:positionV>
                <wp:extent cx="3600000" cy="1828800"/>
                <wp:effectExtent l="0" t="0" r="635" b="0"/>
                <wp:wrapNone/>
                <wp:docPr id="715037845" name="Rectangle 715037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40EC3" id="Rectangle 715037845" o:spid="_x0000_s1026" style="position:absolute;margin-left:172pt;margin-top:21.6pt;width:283.45pt;height:2in;z-index:-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0CCC06D0" w14:textId="7C015591" w:rsidR="005633C9" w:rsidRDefault="005633C9" w:rsidP="005633C9">
      <w:r>
        <w:rPr>
          <w:noProof/>
        </w:rPr>
        <w:drawing>
          <wp:anchor distT="0" distB="0" distL="114300" distR="114300" simplePos="0" relativeHeight="251905024" behindDoc="0" locked="0" layoutInCell="1" allowOverlap="1" wp14:anchorId="23834CA2" wp14:editId="5BA1E8D7">
            <wp:simplePos x="0" y="0"/>
            <wp:positionH relativeFrom="column">
              <wp:posOffset>5715</wp:posOffset>
            </wp:positionH>
            <wp:positionV relativeFrom="paragraph">
              <wp:posOffset>152400</wp:posOffset>
            </wp:positionV>
            <wp:extent cx="1620000" cy="1250986"/>
            <wp:effectExtent l="0" t="0" r="0" b="0"/>
            <wp:wrapNone/>
            <wp:docPr id="5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tor appointment health questions concern.pn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0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>
        <w:rPr>
          <w:b/>
          <w:bCs/>
        </w:rPr>
        <w:t xml:space="preserve">Ministry of Health – </w:t>
      </w:r>
      <w:proofErr w:type="spellStart"/>
      <w:r>
        <w:rPr>
          <w:b/>
          <w:bCs/>
        </w:rPr>
        <w:t>Manatū</w:t>
      </w:r>
      <w:proofErr w:type="spellEnd"/>
      <w:r>
        <w:rPr>
          <w:b/>
          <w:bCs/>
        </w:rPr>
        <w:t xml:space="preserve"> Hauora</w:t>
      </w:r>
      <w:r>
        <w:t xml:space="preserve"> is the part of the </w:t>
      </w:r>
      <w:r>
        <w:br/>
        <w:t>Government in charge of making sure everyone in Aotearoa New Zealand can be healthy.</w:t>
      </w:r>
    </w:p>
    <w:p w14:paraId="0A2E0BB1" w14:textId="4D824DFD" w:rsidR="005633C9" w:rsidRDefault="005633C9" w:rsidP="005633C9"/>
    <w:p w14:paraId="1EE2FBCE" w14:textId="6AC32284" w:rsidR="00D86834" w:rsidRDefault="003F5A94" w:rsidP="00D67451">
      <w:r>
        <w:rPr>
          <w:b/>
          <w:bCs/>
          <w:noProof/>
        </w:rPr>
        <w:drawing>
          <wp:anchor distT="0" distB="0" distL="114300" distR="114300" simplePos="0" relativeHeight="251968512" behindDoc="0" locked="0" layoutInCell="1" allowOverlap="1" wp14:anchorId="10AF10BF" wp14:editId="35175844">
            <wp:simplePos x="0" y="0"/>
            <wp:positionH relativeFrom="column">
              <wp:posOffset>113030</wp:posOffset>
            </wp:positionH>
            <wp:positionV relativeFrom="paragraph">
              <wp:posOffset>236220</wp:posOffset>
            </wp:positionV>
            <wp:extent cx="1440000" cy="1179888"/>
            <wp:effectExtent l="0" t="0" r="8255" b="1270"/>
            <wp:wrapNone/>
            <wp:docPr id="119795138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951389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498A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0C1953EB" wp14:editId="1A8FACA2">
                <wp:simplePos x="0" y="0"/>
                <wp:positionH relativeFrom="column">
                  <wp:posOffset>2184400</wp:posOffset>
                </wp:positionH>
                <wp:positionV relativeFrom="paragraph">
                  <wp:posOffset>234315</wp:posOffset>
                </wp:positionV>
                <wp:extent cx="3599815" cy="1244600"/>
                <wp:effectExtent l="0" t="0" r="635" b="0"/>
                <wp:wrapNone/>
                <wp:docPr id="1541020716" name="Rectangle 15410207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44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F01B8" id="Rectangle 1541020716" o:spid="_x0000_s1026" alt="&quot;&quot;" style="position:absolute;margin-left:172pt;margin-top:18.45pt;width:283.45pt;height:98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" fillcolor="#ffe599 [1303]" stroked="f" strokeweight="1pt"/>
            </w:pict>
          </mc:Fallback>
        </mc:AlternateContent>
      </w:r>
    </w:p>
    <w:p w14:paraId="04B45F20" w14:textId="337A029D" w:rsidR="006A4290" w:rsidRDefault="006A4290" w:rsidP="00D67451">
      <w:r>
        <w:t xml:space="preserve">When you see the words </w:t>
      </w:r>
      <w:r w:rsidR="003F5A94">
        <w:br/>
      </w:r>
      <w:r w:rsidRPr="006A4290">
        <w:rPr>
          <w:b/>
          <w:bCs/>
        </w:rPr>
        <w:t>we</w:t>
      </w:r>
      <w:r>
        <w:t xml:space="preserve"> / </w:t>
      </w:r>
      <w:r w:rsidRPr="006A4290">
        <w:rPr>
          <w:b/>
          <w:bCs/>
        </w:rPr>
        <w:t>us</w:t>
      </w:r>
      <w:r>
        <w:t xml:space="preserve"> / </w:t>
      </w:r>
      <w:r w:rsidRPr="006A4290">
        <w:rPr>
          <w:b/>
          <w:bCs/>
        </w:rPr>
        <w:t>our</w:t>
      </w:r>
      <w:r>
        <w:t xml:space="preserve"> it means the Ministry of Health.</w:t>
      </w:r>
    </w:p>
    <w:p w14:paraId="3939A003" w14:textId="77777777" w:rsidR="003F5A94" w:rsidRDefault="003F5A94" w:rsidP="00461E9F"/>
    <w:p w14:paraId="3F1C559F" w14:textId="77777777" w:rsidR="003F5A94" w:rsidRDefault="003F5A94" w:rsidP="00461E9F"/>
    <w:p w14:paraId="6613DDEA" w14:textId="210FF3D3" w:rsidR="00BE3A17" w:rsidRDefault="0067564B" w:rsidP="00461E9F">
      <w:r>
        <w:br w:type="column"/>
      </w:r>
      <w:r w:rsidR="009B2660">
        <w:rPr>
          <w:noProof/>
        </w:rPr>
        <w:lastRenderedPageBreak/>
        <w:drawing>
          <wp:anchor distT="0" distB="0" distL="114300" distR="114300" simplePos="0" relativeHeight="251969536" behindDoc="0" locked="0" layoutInCell="1" allowOverlap="1" wp14:anchorId="30340BB8" wp14:editId="4BA5DCE0">
            <wp:simplePos x="0" y="0"/>
            <wp:positionH relativeFrom="column">
              <wp:posOffset>-64135</wp:posOffset>
            </wp:positionH>
            <wp:positionV relativeFrom="paragraph">
              <wp:posOffset>-140970</wp:posOffset>
            </wp:positionV>
            <wp:extent cx="1259840" cy="1259840"/>
            <wp:effectExtent l="0" t="0" r="0" b="0"/>
            <wp:wrapNone/>
            <wp:docPr id="1661036780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036780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660">
        <w:t>Our</w:t>
      </w:r>
      <w:r w:rsidR="00C15272">
        <w:t xml:space="preserve"> </w:t>
      </w:r>
      <w:r w:rsidR="00F0285B">
        <w:t xml:space="preserve">draft </w:t>
      </w:r>
      <w:r w:rsidR="00C15272">
        <w:t xml:space="preserve">strategy is a </w:t>
      </w:r>
      <w:r w:rsidR="006A40E4">
        <w:t>10 year</w:t>
      </w:r>
      <w:r w:rsidR="00C15272">
        <w:t xml:space="preserve"> plan </w:t>
      </w:r>
      <w:r w:rsidR="006E0DEE">
        <w:t>saying</w:t>
      </w:r>
      <w:r w:rsidR="00AB6E00">
        <w:t xml:space="preserve"> how </w:t>
      </w:r>
      <w:r w:rsidR="00C15272">
        <w:t xml:space="preserve">the health system </w:t>
      </w:r>
      <w:r w:rsidR="00325EF9">
        <w:t>will</w:t>
      </w:r>
      <w:r w:rsidR="00C15272">
        <w:t xml:space="preserve"> work </w:t>
      </w:r>
      <w:r w:rsidR="009225E2">
        <w:t>to</w:t>
      </w:r>
      <w:r w:rsidR="006E3501">
        <w:t xml:space="preserve"> support</w:t>
      </w:r>
      <w:r w:rsidR="00AB6E00">
        <w:t xml:space="preserve"> people</w:t>
      </w:r>
      <w:r w:rsidR="007E4677" w:rsidRPr="007E4677">
        <w:t xml:space="preserve"> </w:t>
      </w:r>
      <w:r w:rsidR="007E4677">
        <w:t>to</w:t>
      </w:r>
      <w:r w:rsidR="009225E2">
        <w:t>:</w:t>
      </w:r>
    </w:p>
    <w:p w14:paraId="47C5AEB0" w14:textId="13ABBA70" w:rsidR="009225E2" w:rsidRDefault="00FB3EC6" w:rsidP="004F1B4A">
      <w:pPr>
        <w:pStyle w:val="Listtoplevel"/>
      </w:pPr>
      <w:r>
        <w:drawing>
          <wp:anchor distT="0" distB="0" distL="114300" distR="114300" simplePos="0" relativeHeight="252296192" behindDoc="0" locked="0" layoutInCell="1" allowOverlap="1" wp14:anchorId="2244B205" wp14:editId="71F47E80">
            <wp:simplePos x="0" y="0"/>
            <wp:positionH relativeFrom="column">
              <wp:posOffset>32022</wp:posOffset>
            </wp:positionH>
            <wp:positionV relativeFrom="paragraph">
              <wp:posOffset>71574</wp:posOffset>
            </wp:positionV>
            <wp:extent cx="1440000" cy="1394531"/>
            <wp:effectExtent l="0" t="0" r="8255" b="0"/>
            <wp:wrapNone/>
            <wp:docPr id="23403105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31052" name="Picture 234031052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94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5E2">
        <w:t>feel mentally well</w:t>
      </w:r>
      <w:r w:rsidR="00783A10">
        <w:t xml:space="preserve"> </w:t>
      </w:r>
    </w:p>
    <w:p w14:paraId="6E32E47C" w14:textId="23A7F37F" w:rsidR="00E27D5C" w:rsidRPr="00E27D5C" w:rsidRDefault="00E27D5C" w:rsidP="00E27D5C">
      <w:pPr>
        <w:pStyle w:val="Listtoplevel"/>
      </w:pPr>
      <w:r w:rsidRPr="00E27D5C">
        <w:t>not be hurt so much by:</w:t>
      </w:r>
    </w:p>
    <w:p w14:paraId="31745552" w14:textId="16ABD98D" w:rsidR="00E27D5C" w:rsidRPr="00E27D5C" w:rsidRDefault="00FB3EC6" w:rsidP="00621FF8">
      <w:pPr>
        <w:pStyle w:val="Listsecondlevel"/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14FBE46D" wp14:editId="4703A597">
            <wp:simplePos x="0" y="0"/>
            <wp:positionH relativeFrom="column">
              <wp:posOffset>30026</wp:posOffset>
            </wp:positionH>
            <wp:positionV relativeFrom="paragraph">
              <wp:posOffset>357868</wp:posOffset>
            </wp:positionV>
            <wp:extent cx="1259840" cy="1259840"/>
            <wp:effectExtent l="0" t="0" r="0" b="0"/>
            <wp:wrapNone/>
            <wp:docPr id="2124504673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504673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D5C" w:rsidRPr="00E27D5C">
        <w:t>mental distress</w:t>
      </w:r>
    </w:p>
    <w:p w14:paraId="56F9F065" w14:textId="7587A25F" w:rsidR="00E27D5C" w:rsidRPr="00621FF8" w:rsidRDefault="00E27D5C" w:rsidP="00621FF8">
      <w:pPr>
        <w:pStyle w:val="Listsecondlevel"/>
        <w:rPr>
          <w:b/>
          <w:bCs/>
        </w:rPr>
      </w:pPr>
      <w:r w:rsidRPr="00621FF8">
        <w:rPr>
          <w:b/>
          <w:bCs/>
        </w:rPr>
        <w:t>addiction</w:t>
      </w:r>
    </w:p>
    <w:p w14:paraId="4D884914" w14:textId="2C8102BF" w:rsidR="00E27D5C" w:rsidRPr="00621FF8" w:rsidRDefault="00893EFC" w:rsidP="00621FF8">
      <w:pPr>
        <w:pStyle w:val="Listsecondlevel"/>
        <w:rPr>
          <w:b/>
          <w:bCs/>
        </w:rPr>
      </w:pPr>
      <w:r w:rsidRPr="00636379">
        <w:rPr>
          <w:noProof/>
        </w:rPr>
        <w:drawing>
          <wp:anchor distT="0" distB="0" distL="114300" distR="114300" simplePos="0" relativeHeight="252291072" behindDoc="0" locked="0" layoutInCell="1" allowOverlap="1" wp14:anchorId="35777AD1" wp14:editId="67D08ED0">
            <wp:simplePos x="0" y="0"/>
            <wp:positionH relativeFrom="column">
              <wp:posOffset>-61504</wp:posOffset>
            </wp:positionH>
            <wp:positionV relativeFrom="paragraph">
              <wp:posOffset>577760</wp:posOffset>
            </wp:positionV>
            <wp:extent cx="1259840" cy="1259840"/>
            <wp:effectExtent l="0" t="0" r="0" b="0"/>
            <wp:wrapNone/>
            <wp:docPr id="11012211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7485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FF8" w:rsidRPr="00621FF8">
        <w:rPr>
          <w:b/>
          <w:bCs/>
        </w:rPr>
        <w:t xml:space="preserve">substance use </w:t>
      </w:r>
    </w:p>
    <w:p w14:paraId="6C688828" w14:textId="35663160" w:rsidR="00805B82" w:rsidRDefault="00621FF8" w:rsidP="00621FF8">
      <w:pPr>
        <w:pStyle w:val="Listsecondlevel"/>
      </w:pPr>
      <w:r w:rsidRPr="00621FF8">
        <w:rPr>
          <w:b/>
          <w:bCs/>
        </w:rPr>
        <w:t>gambling</w:t>
      </w:r>
      <w:r>
        <w:t>.</w:t>
      </w:r>
    </w:p>
    <w:p w14:paraId="5F021501" w14:textId="2D206E1C" w:rsidR="00252F03" w:rsidRDefault="00252F03" w:rsidP="00805B82">
      <w:pPr>
        <w:spacing w:line="336" w:lineRule="auto"/>
        <w:rPr>
          <w:b/>
          <w:bCs/>
        </w:rPr>
      </w:pPr>
    </w:p>
    <w:p w14:paraId="28DC4676" w14:textId="66B7951C" w:rsidR="00805B82" w:rsidRDefault="00805B82" w:rsidP="00805B82">
      <w:pPr>
        <w:spacing w:line="336" w:lineRule="auto"/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60352" behindDoc="1" locked="0" layoutInCell="1" allowOverlap="1" wp14:anchorId="2F7169CC" wp14:editId="3864449A">
                <wp:simplePos x="0" y="0"/>
                <wp:positionH relativeFrom="margin">
                  <wp:posOffset>2184400</wp:posOffset>
                </wp:positionH>
                <wp:positionV relativeFrom="paragraph">
                  <wp:posOffset>203835</wp:posOffset>
                </wp:positionV>
                <wp:extent cx="3599815" cy="2133600"/>
                <wp:effectExtent l="0" t="0" r="635" b="0"/>
                <wp:wrapNone/>
                <wp:docPr id="284243822" name="Rectangle 284243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336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6A357" id="Rectangle 284243822" o:spid="_x0000_s1026" alt="&quot;&quot;" style="position:absolute;margin-left:172pt;margin-top:16.05pt;width:283.45pt;height:168pt;z-index:-25105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" fillcolor="#bdd7ee" stroked="f" strokeweight="1pt">
                <w10:wrap anchorx="margin"/>
              </v:rect>
            </w:pict>
          </mc:Fallback>
        </mc:AlternateContent>
      </w:r>
    </w:p>
    <w:p w14:paraId="2587E121" w14:textId="0D5D50BC" w:rsidR="00805B82" w:rsidRDefault="00721705" w:rsidP="00805B82">
      <w:pPr>
        <w:spacing w:line="336" w:lineRule="auto"/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313600" behindDoc="0" locked="0" layoutInCell="1" allowOverlap="1" wp14:anchorId="75D91DEA" wp14:editId="5B83BC02">
                <wp:simplePos x="0" y="0"/>
                <wp:positionH relativeFrom="column">
                  <wp:posOffset>-142875</wp:posOffset>
                </wp:positionH>
                <wp:positionV relativeFrom="paragraph">
                  <wp:posOffset>149225</wp:posOffset>
                </wp:positionV>
                <wp:extent cx="1733550" cy="1800225"/>
                <wp:effectExtent l="0" t="0" r="0" b="0"/>
                <wp:wrapNone/>
                <wp:docPr id="418860693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800225"/>
                          <a:chOff x="0" y="0"/>
                          <a:chExt cx="1733550" cy="1800225"/>
                        </a:xfrm>
                      </wpg:grpSpPr>
                      <pic:pic xmlns:pic="http://schemas.openxmlformats.org/drawingml/2006/picture">
                        <pic:nvPicPr>
                          <pic:cNvPr id="1612368885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141744" name="Multiplication Sign 33"/>
                        <wps:cNvSpPr/>
                        <wps:spPr>
                          <a:xfrm>
                            <a:off x="590550" y="409575"/>
                            <a:ext cx="1143000" cy="1390650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65CB43" id="Group 34" o:spid="_x0000_s1026" alt="&quot;&quot;" style="position:absolute;margin-left:-11.25pt;margin-top:11.75pt;width:136.5pt;height:141.75pt;z-index:252313600" coordsize="17335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">
                  <v:imagedata r:id="rId45" o:title=""/>
                </v:shape>
                <v:shape id="Multiplication Sign 33" o:spid="_x0000_s1028" style="position:absolute;left:5905;top:4095;width:11430;height:13907;visibility:visible;mso-wrap-style:square;v-text-anchor:middle" coordsize="114300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" path="m170678,419349l378362,248649,571500,483633,764638,248649,972322,419349,745493,695325,972322,971301,764638,1142001,571500,907017,378362,1142001,170678,971301,397507,695325,170678,419349xe" fillcolor="#4472c4 [3204]" strokecolor="#09101d [484]" strokeweight="1pt">
                  <v:stroke joinstyle="miter"/>
                  <v:path arrowok="t" o:connecttype="custom" o:connectlocs="170678,419349;378362,248649;571500,483633;764638,248649;972322,419349;745493,695325;972322,971301;764638,1142001;571500,907017;378362,1142001;170678,971301;397507,695325;170678,419349" o:connectangles="0,0,0,0,0,0,0,0,0,0,0,0,0"/>
                </v:shape>
              </v:group>
            </w:pict>
          </mc:Fallback>
        </mc:AlternateContent>
      </w:r>
      <w:r w:rsidR="00805B82">
        <w:rPr>
          <w:b/>
          <w:bCs/>
        </w:rPr>
        <w:t>Addiction</w:t>
      </w:r>
      <w:r w:rsidR="00805B82">
        <w:t xml:space="preserve"> means not being able to stop doing something even if you:</w:t>
      </w:r>
    </w:p>
    <w:p w14:paraId="68D474AB" w14:textId="58AA03B6" w:rsidR="00805B82" w:rsidRDefault="00805B82" w:rsidP="00805B82">
      <w:pPr>
        <w:pStyle w:val="Listtoplevel"/>
        <w:spacing w:line="336" w:lineRule="auto"/>
      </w:pPr>
      <w:r>
        <w:t>want to stop</w:t>
      </w:r>
    </w:p>
    <w:p w14:paraId="398CC17A" w14:textId="77777777" w:rsidR="00805B82" w:rsidRDefault="00805B82" w:rsidP="00805B82">
      <w:pPr>
        <w:pStyle w:val="Listtoplevel"/>
        <w:spacing w:line="336" w:lineRule="auto"/>
      </w:pPr>
      <w:r>
        <w:t>will get hurt if you do not stop.</w:t>
      </w:r>
    </w:p>
    <w:p w14:paraId="2CC54133" w14:textId="77777777" w:rsidR="00805B82" w:rsidRDefault="00805B82" w:rsidP="00805B82">
      <w:pPr>
        <w:spacing w:line="336" w:lineRule="auto"/>
      </w:pPr>
    </w:p>
    <w:p w14:paraId="46931662" w14:textId="77777777" w:rsidR="00FB3EC6" w:rsidRDefault="00FB3EC6" w:rsidP="00805B82">
      <w:pPr>
        <w:spacing w:line="336" w:lineRule="auto"/>
      </w:pPr>
    </w:p>
    <w:p w14:paraId="26630185" w14:textId="77BF6AC6" w:rsidR="00805B82" w:rsidRPr="006247DF" w:rsidRDefault="00FB3EC6" w:rsidP="00805B82">
      <w:pPr>
        <w:spacing w:line="336" w:lineRule="auto"/>
        <w:rPr>
          <w:lang w:val="en-NZ"/>
        </w:rPr>
      </w:pPr>
      <w:r>
        <w:br w:type="column"/>
      </w:r>
      <w:r w:rsidR="00D266C9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15648" behindDoc="0" locked="0" layoutInCell="1" allowOverlap="1" wp14:anchorId="4498D445" wp14:editId="4D6FF7D6">
                <wp:simplePos x="0" y="0"/>
                <wp:positionH relativeFrom="column">
                  <wp:posOffset>-219075</wp:posOffset>
                </wp:positionH>
                <wp:positionV relativeFrom="paragraph">
                  <wp:posOffset>247650</wp:posOffset>
                </wp:positionV>
                <wp:extent cx="1838325" cy="1200150"/>
                <wp:effectExtent l="0" t="0" r="0" b="0"/>
                <wp:wrapNone/>
                <wp:docPr id="224948142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325" cy="1200150"/>
                          <a:chOff x="0" y="0"/>
                          <a:chExt cx="1838325" cy="1200150"/>
                        </a:xfrm>
                      </wpg:grpSpPr>
                      <pic:pic xmlns:pic="http://schemas.openxmlformats.org/drawingml/2006/picture">
                        <pic:nvPicPr>
                          <pic:cNvPr id="1221837203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1200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54721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8175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16A29" id="Group 36" o:spid="_x0000_s1026" alt="&quot;&quot;" style="position:absolute;margin-left:-17.25pt;margin-top:19.5pt;width:144.75pt;height:94.5pt;z-index:252315648" coordsize="18383,1200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FQAAAAABSZ2h0bG9uZwAAAsU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cICAkKCwwNDg8QERITFBUWFxgYGRobHB0e&#10;HyAhIiMkJSYnKCkqKyssLS4vMDEyMzQ1Njc4OTo7PD0+P0BBQkNERUZHSElKS0xNTk9QUFFSU1RV&#10;VldYWVpbXF1eX2BhYmNkZWZnaGlqa2xtbm9wcXJzdHV2d3h5ent8fX5/gIGCg4SGh4iJiouMjY6P&#10;kJGSk5SVlpeYmZqbnJ2en6ChoqOkpaanqKmqq6ytrq+wsbKztLa3uLm6u7y9vr/AwcLDxMXGx8jJ&#10;ysvMzc7P0NHS09TW19jZ2tvc3d7f4OHi4+Tl5ufo6err7O3u7/D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swGAN/SLA7e1T8v39RJWePPUofhxVu0yrOB4b21pPq9t6j7vbiq/Ly4q/y8&#10;uaz9vLms/by5rf28ua39vLmt/ru5rf67ua3+u7mt/ru5rf67ua3+u7mt/ru5rf67ua3+u7mt/ru5&#10;rf67ua3+u7mt/ru5rf67ua3+u7mt/ru5rf67ua3+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6Pz////////////////////////////////////////p0un/////////&#10;///////////////////////////////86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14fb/////////////&#10;//////////////////////////WukK72/////////////////////////////////////+GQaZDi&#10;//////////////////////////////////////WukK72////////////////////////////////&#10;///////24f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+7pMP/////&#10;/////////////////////////////////792T3/Q////////////////////////////////////&#10;4JpPAFu7///////////////////////////////////xtnlPSXfK////////////////////////&#10;///////////r0sWrlq/y///////////////////////////////////////35/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u7O3v8vb6////////////////////////&#10;/////////7mamJmcoaattL7K4f///////////////////////////6JXSkxRV11ofZa54///////&#10;/////////////////////7NXABo1UG6Nr9P6/////////////////////////////85vQF97mbfY&#10;+////////////////////////////////+6fhafD4f//////////////////////////////////&#10;///k0e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">
                <v:shape id="Picture 35" o:spid="_x0000_s1027" type="#_x0000_t75" style="position:absolute;width:6330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">
                  <v:imagedata r:id="rId48" o:title=""/>
                </v:shape>
                <v:shape id="Picture 1" o:spid="_x0000_s1028" type="#_x0000_t75" style="position:absolute;left:6381;width:12002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">
                  <v:imagedata r:id="rId49" o:title=""/>
                </v:shape>
              </v:group>
            </w:pict>
          </mc:Fallback>
        </mc:AlternateContent>
      </w:r>
      <w:r w:rsidR="003750F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61376" behindDoc="1" locked="0" layoutInCell="1" allowOverlap="1" wp14:anchorId="2561BAEF" wp14:editId="18D9E11C">
                <wp:simplePos x="0" y="0"/>
                <wp:positionH relativeFrom="margin">
                  <wp:posOffset>2190307</wp:posOffset>
                </wp:positionH>
                <wp:positionV relativeFrom="paragraph">
                  <wp:posOffset>-116958</wp:posOffset>
                </wp:positionV>
                <wp:extent cx="3599815" cy="3545958"/>
                <wp:effectExtent l="0" t="0" r="635" b="0"/>
                <wp:wrapNone/>
                <wp:docPr id="74996835" name="Rectangle 749968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45958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834BE" id="Rectangle 74996835" o:spid="_x0000_s1026" alt="&quot;&quot;" style="position:absolute;margin-left:172.45pt;margin-top:-9.2pt;width:283.45pt;height:279.2pt;z-index:-25105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" fillcolor="#bdd7ee" stroked="f" strokeweight="1pt">
                <w10:wrap anchorx="margin"/>
              </v:rect>
            </w:pict>
          </mc:Fallback>
        </mc:AlternateContent>
      </w:r>
      <w:r w:rsidR="00805B82">
        <w:t xml:space="preserve">Here </w:t>
      </w:r>
      <w:r w:rsidR="00805B82" w:rsidRPr="000C5D65">
        <w:rPr>
          <w:b/>
          <w:bCs/>
        </w:rPr>
        <w:t>substance use</w:t>
      </w:r>
      <w:r w:rsidR="00805B82">
        <w:t xml:space="preserve"> </w:t>
      </w:r>
      <w:r w:rsidR="00805B82" w:rsidRPr="006247DF">
        <w:t>means</w:t>
      </w:r>
      <w:r w:rsidR="00805B82">
        <w:t xml:space="preserve"> </w:t>
      </w:r>
      <w:r w:rsidR="00805B82" w:rsidRPr="006247DF">
        <w:t>having problems with:</w:t>
      </w:r>
      <w:r w:rsidR="00805B82">
        <w:t xml:space="preserve"> </w:t>
      </w:r>
    </w:p>
    <w:p w14:paraId="3F3E0370" w14:textId="77777777" w:rsidR="00805B82" w:rsidRPr="006247DF" w:rsidRDefault="00805B82" w:rsidP="00805B82">
      <w:pPr>
        <w:pStyle w:val="Listtoplevel"/>
        <w:spacing w:line="336" w:lineRule="auto"/>
        <w:rPr>
          <w:lang w:val="en-NZ"/>
        </w:rPr>
      </w:pPr>
      <w:r w:rsidRPr="006247DF">
        <w:t>drinking alcohol</w:t>
      </w:r>
      <w:r>
        <w:rPr>
          <w:lang w:val="en-NZ"/>
        </w:rPr>
        <w:t xml:space="preserve"> </w:t>
      </w:r>
    </w:p>
    <w:p w14:paraId="4916BB66" w14:textId="747A13AB" w:rsidR="00805B82" w:rsidRDefault="003F291C" w:rsidP="00805B82">
      <w:pPr>
        <w:pStyle w:val="Listtoplevel"/>
        <w:spacing w:line="336" w:lineRule="auto"/>
        <w:rPr>
          <w:lang w:val="en-NZ"/>
        </w:rPr>
      </w:pPr>
      <w:r>
        <w:rPr>
          <w:lang w:val="en-NZ"/>
        </w:rPr>
        <w:drawing>
          <wp:anchor distT="0" distB="0" distL="114300" distR="114300" simplePos="0" relativeHeight="252293120" behindDoc="0" locked="0" layoutInCell="1" allowOverlap="1" wp14:anchorId="30F84BA3" wp14:editId="159698C8">
            <wp:simplePos x="0" y="0"/>
            <wp:positionH relativeFrom="column">
              <wp:posOffset>76200</wp:posOffset>
            </wp:positionH>
            <wp:positionV relativeFrom="paragraph">
              <wp:posOffset>556895</wp:posOffset>
            </wp:positionV>
            <wp:extent cx="1095239" cy="1419225"/>
            <wp:effectExtent l="0" t="0" r="0" b="0"/>
            <wp:wrapNone/>
            <wp:docPr id="114157208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72082" name="Picture 1141572082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239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B82" w:rsidRPr="006247DF">
        <w:t>taking drugs.</w:t>
      </w:r>
      <w:r w:rsidR="00805B82">
        <w:rPr>
          <w:lang w:val="en-NZ"/>
        </w:rPr>
        <w:t xml:space="preserve"> </w:t>
      </w:r>
    </w:p>
    <w:p w14:paraId="7A63F7FB" w14:textId="6F24DE89" w:rsidR="003750F6" w:rsidRDefault="003750F6" w:rsidP="003750F6">
      <w:pPr>
        <w:rPr>
          <w:lang w:val="en-NZ"/>
        </w:rPr>
      </w:pPr>
    </w:p>
    <w:p w14:paraId="2BB94157" w14:textId="77777777" w:rsidR="003750F6" w:rsidRDefault="003750F6" w:rsidP="003750F6">
      <w:pPr>
        <w:rPr>
          <w:lang w:val="en-NZ"/>
        </w:rPr>
      </w:pPr>
    </w:p>
    <w:p w14:paraId="32C3A923" w14:textId="682D44E7" w:rsidR="003750F6" w:rsidRPr="006247DF" w:rsidRDefault="003750F6" w:rsidP="003750F6">
      <w:pPr>
        <w:rPr>
          <w:lang w:val="en-NZ"/>
        </w:rPr>
      </w:pPr>
      <w:r>
        <w:rPr>
          <w:lang w:val="en-NZ"/>
        </w:rPr>
        <w:t xml:space="preserve">Substance use can become an addiction. </w:t>
      </w:r>
    </w:p>
    <w:p w14:paraId="08201E7C" w14:textId="2A33BF7D" w:rsidR="00805B82" w:rsidRDefault="00805B82" w:rsidP="00805B82">
      <w:pPr>
        <w:spacing w:line="336" w:lineRule="auto"/>
      </w:pPr>
    </w:p>
    <w:p w14:paraId="533E3A23" w14:textId="2C8EFCF3" w:rsidR="00805B82" w:rsidRDefault="00893EFC" w:rsidP="00805B82">
      <w:pPr>
        <w:spacing w:line="336" w:lineRule="auto"/>
      </w:pPr>
      <w:r w:rsidRPr="005E14A8">
        <w:rPr>
          <w:noProof/>
        </w:rPr>
        <w:drawing>
          <wp:anchor distT="0" distB="0" distL="114300" distR="114300" simplePos="0" relativeHeight="252265472" behindDoc="1" locked="0" layoutInCell="1" allowOverlap="1" wp14:anchorId="0A9F72C2" wp14:editId="698B06F3">
            <wp:simplePos x="0" y="0"/>
            <wp:positionH relativeFrom="column">
              <wp:posOffset>2214245</wp:posOffset>
            </wp:positionH>
            <wp:positionV relativeFrom="paragraph">
              <wp:posOffset>241088</wp:posOffset>
            </wp:positionV>
            <wp:extent cx="3599695" cy="3687233"/>
            <wp:effectExtent l="0" t="0" r="1270" b="8890"/>
            <wp:wrapNone/>
            <wp:docPr id="64685650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19101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695" cy="368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B82">
        <w:rPr>
          <w:b/>
          <w:bCs/>
          <w:noProof/>
        </w:rPr>
        <w:drawing>
          <wp:anchor distT="0" distB="0" distL="114300" distR="114300" simplePos="0" relativeHeight="252266496" behindDoc="0" locked="0" layoutInCell="1" allowOverlap="1" wp14:anchorId="7800DB40" wp14:editId="1EB38F3E">
            <wp:simplePos x="0" y="0"/>
            <wp:positionH relativeFrom="column">
              <wp:posOffset>-4233</wp:posOffset>
            </wp:positionH>
            <wp:positionV relativeFrom="paragraph">
              <wp:posOffset>42545</wp:posOffset>
            </wp:positionV>
            <wp:extent cx="1260000" cy="1197600"/>
            <wp:effectExtent l="0" t="0" r="0" b="3175"/>
            <wp:wrapNone/>
            <wp:docPr id="315994446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801712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9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9284F" w14:textId="4E87031B" w:rsidR="00805B82" w:rsidRPr="00636379" w:rsidRDefault="00805B82" w:rsidP="00805B82">
      <w:pPr>
        <w:spacing w:line="336" w:lineRule="auto"/>
        <w:rPr>
          <w:lang w:val="en-NZ"/>
        </w:rPr>
      </w:pPr>
      <w:r w:rsidRPr="000C5D65">
        <w:rPr>
          <w:b/>
          <w:bCs/>
        </w:rPr>
        <w:t>Gambling</w:t>
      </w:r>
      <w:r>
        <w:t xml:space="preserve"> </w:t>
      </w:r>
      <w:r w:rsidRPr="00636379">
        <w:t>is spending money on things like:</w:t>
      </w:r>
      <w:r>
        <w:rPr>
          <w:lang w:val="en-NZ"/>
        </w:rPr>
        <w:t xml:space="preserve"> </w:t>
      </w:r>
    </w:p>
    <w:p w14:paraId="329C1F24" w14:textId="77777777" w:rsidR="00805B82" w:rsidRPr="00636379" w:rsidRDefault="00805B82" w:rsidP="00805B82">
      <w:pPr>
        <w:pStyle w:val="Listtoplevel"/>
        <w:spacing w:line="336" w:lineRule="auto"/>
        <w:rPr>
          <w:lang w:val="en-NZ"/>
        </w:rPr>
      </w:pPr>
      <w:r w:rsidRPr="00636379">
        <w:drawing>
          <wp:anchor distT="0" distB="0" distL="114300" distR="114300" simplePos="0" relativeHeight="252263424" behindDoc="0" locked="0" layoutInCell="1" allowOverlap="1" wp14:anchorId="494F914E" wp14:editId="21A6FFE4">
            <wp:simplePos x="0" y="0"/>
            <wp:positionH relativeFrom="column">
              <wp:posOffset>19685</wp:posOffset>
            </wp:positionH>
            <wp:positionV relativeFrom="paragraph">
              <wp:posOffset>435610</wp:posOffset>
            </wp:positionV>
            <wp:extent cx="1260000" cy="1260000"/>
            <wp:effectExtent l="0" t="0" r="0" b="0"/>
            <wp:wrapNone/>
            <wp:docPr id="208168817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7485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379">
        <w:t>playing the pokie machines</w:t>
      </w:r>
      <w:r w:rsidRPr="00636379">
        <w:rPr>
          <w:lang w:val="en-NZ"/>
        </w:rPr>
        <w:t> </w:t>
      </w:r>
    </w:p>
    <w:p w14:paraId="2A6363A6" w14:textId="77777777" w:rsidR="00805B82" w:rsidRPr="00636379" w:rsidRDefault="00805B82" w:rsidP="00805B82">
      <w:pPr>
        <w:pStyle w:val="Listtoplevel"/>
        <w:spacing w:line="336" w:lineRule="auto"/>
        <w:rPr>
          <w:lang w:val="en-NZ"/>
        </w:rPr>
      </w:pPr>
      <w:r w:rsidRPr="00636379">
        <w:t>betting on horse races</w:t>
      </w:r>
    </w:p>
    <w:p w14:paraId="41F29A4A" w14:textId="77777777" w:rsidR="00805B82" w:rsidRPr="00636379" w:rsidRDefault="00805B82" w:rsidP="00805B82">
      <w:pPr>
        <w:pStyle w:val="Listtoplevel"/>
        <w:spacing w:line="336" w:lineRule="auto"/>
        <w:rPr>
          <w:lang w:val="en-NZ"/>
        </w:rPr>
      </w:pPr>
      <w:r w:rsidRPr="000C5D65">
        <w:rPr>
          <w:b/>
          <w:bCs/>
          <w:lang w:val="en-NZ"/>
        </w:rPr>
        <w:drawing>
          <wp:anchor distT="0" distB="0" distL="114300" distR="114300" simplePos="0" relativeHeight="252264448" behindDoc="0" locked="0" layoutInCell="1" allowOverlap="1" wp14:anchorId="120881A8" wp14:editId="3E3F68DF">
            <wp:simplePos x="0" y="0"/>
            <wp:positionH relativeFrom="column">
              <wp:posOffset>-47202</wp:posOffset>
            </wp:positionH>
            <wp:positionV relativeFrom="paragraph">
              <wp:posOffset>280670</wp:posOffset>
            </wp:positionV>
            <wp:extent cx="1440000" cy="1440000"/>
            <wp:effectExtent l="0" t="0" r="8255" b="0"/>
            <wp:wrapNone/>
            <wp:docPr id="1633927396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81012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379">
        <w:t>playing games at the casino.</w:t>
      </w:r>
    </w:p>
    <w:p w14:paraId="1315F190" w14:textId="77777777" w:rsidR="00805B82" w:rsidRPr="00636379" w:rsidRDefault="00805B82" w:rsidP="00805B82">
      <w:pPr>
        <w:spacing w:line="336" w:lineRule="auto"/>
        <w:rPr>
          <w:lang w:val="en-NZ"/>
        </w:rPr>
      </w:pPr>
    </w:p>
    <w:p w14:paraId="4BE0CB46" w14:textId="77777777" w:rsidR="00805B82" w:rsidRPr="00636379" w:rsidRDefault="00805B82" w:rsidP="00805B82">
      <w:pPr>
        <w:spacing w:line="336" w:lineRule="auto"/>
        <w:rPr>
          <w:lang w:val="en-NZ"/>
        </w:rPr>
      </w:pPr>
    </w:p>
    <w:p w14:paraId="09E30B7C" w14:textId="77777777" w:rsidR="00805B82" w:rsidRPr="00636379" w:rsidRDefault="00805B82" w:rsidP="00805B82">
      <w:pPr>
        <w:spacing w:line="336" w:lineRule="auto"/>
        <w:rPr>
          <w:lang w:val="en-NZ"/>
        </w:rPr>
      </w:pPr>
      <w:r w:rsidRPr="00636379">
        <w:t xml:space="preserve">Gambling can </w:t>
      </w:r>
      <w:r>
        <w:t>become an addiction</w:t>
      </w:r>
      <w:r w:rsidRPr="00636379">
        <w:t>.</w:t>
      </w:r>
    </w:p>
    <w:p w14:paraId="663C395C" w14:textId="77777777" w:rsidR="00805B82" w:rsidRDefault="00805B82" w:rsidP="00805B82"/>
    <w:p w14:paraId="6BC912A7" w14:textId="58205704" w:rsidR="006530B8" w:rsidRDefault="006530B8" w:rsidP="006530B8"/>
    <w:p w14:paraId="59200909" w14:textId="6494DCD2" w:rsidR="006530B8" w:rsidRDefault="00C664C6" w:rsidP="006530B8">
      <w:r>
        <w:t>We want to hear your</w:t>
      </w:r>
      <w:r w:rsidR="006530B8">
        <w:t xml:space="preserve"> </w:t>
      </w:r>
      <w:r w:rsidR="006530B8">
        <w:rPr>
          <w:b/>
          <w:bCs/>
        </w:rPr>
        <w:t xml:space="preserve">feedback </w:t>
      </w:r>
      <w:r w:rsidR="006530B8">
        <w:t xml:space="preserve">about </w:t>
      </w:r>
      <w:r w:rsidR="005927DA">
        <w:t>the</w:t>
      </w:r>
      <w:r w:rsidR="006530B8">
        <w:t xml:space="preserve"> draft strategy.</w:t>
      </w:r>
    </w:p>
    <w:p w14:paraId="0E525A97" w14:textId="0C2FBCCF" w:rsidR="006530B8" w:rsidRDefault="003F291C" w:rsidP="003F291C">
      <w:pPr>
        <w:spacing w:line="324" w:lineRule="auto"/>
      </w:pPr>
      <w:r>
        <w:rPr>
          <w:noProof/>
        </w:rPr>
        <w:lastRenderedPageBreak/>
        <w:drawing>
          <wp:anchor distT="0" distB="0" distL="114300" distR="114300" simplePos="0" relativeHeight="251911168" behindDoc="0" locked="0" layoutInCell="1" allowOverlap="1" wp14:anchorId="25AF2545" wp14:editId="58688EE9">
            <wp:simplePos x="0" y="0"/>
            <wp:positionH relativeFrom="column">
              <wp:posOffset>61949</wp:posOffset>
            </wp:positionH>
            <wp:positionV relativeFrom="paragraph">
              <wp:posOffset>-402697</wp:posOffset>
            </wp:positionV>
            <wp:extent cx="1080000" cy="1219000"/>
            <wp:effectExtent l="0" t="0" r="6350" b="635"/>
            <wp:wrapNone/>
            <wp:docPr id="76307054" name="Picture 763070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feedback good bad.jp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21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0B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65BB6579" wp14:editId="2F54B73A">
                <wp:simplePos x="0" y="0"/>
                <wp:positionH relativeFrom="margin">
                  <wp:posOffset>2194087</wp:posOffset>
                </wp:positionH>
                <wp:positionV relativeFrom="paragraph">
                  <wp:posOffset>-116441</wp:posOffset>
                </wp:positionV>
                <wp:extent cx="3600000" cy="931333"/>
                <wp:effectExtent l="0" t="0" r="635" b="254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93133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3FDE45" id="Rectangle 9" o:spid="_x0000_s1026" alt="&quot;&quot;" style="position:absolute;margin-left:172.75pt;margin-top:-9.15pt;width:283.45pt;height:73.35pt;z-index:-25140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6530B8">
        <w:t xml:space="preserve">Here </w:t>
      </w:r>
      <w:r w:rsidR="006530B8">
        <w:rPr>
          <w:b/>
          <w:bCs/>
        </w:rPr>
        <w:t>feedback</w:t>
      </w:r>
      <w:r w:rsidR="006530B8">
        <w:t xml:space="preserve"> means telling </w:t>
      </w:r>
      <w:r w:rsidR="00C664C6">
        <w:t>us</w:t>
      </w:r>
      <w:r w:rsidR="006530B8">
        <w:t xml:space="preserve"> what you think about the draft strategy.</w:t>
      </w:r>
    </w:p>
    <w:p w14:paraId="4BF22581" w14:textId="77777777" w:rsidR="003F291C" w:rsidRDefault="003F291C" w:rsidP="003F291C">
      <w:pPr>
        <w:spacing w:line="324" w:lineRule="auto"/>
      </w:pPr>
    </w:p>
    <w:p w14:paraId="41330A80" w14:textId="6E2B64CA" w:rsidR="003F291C" w:rsidRDefault="003F291C" w:rsidP="003F291C">
      <w:pPr>
        <w:spacing w:line="324" w:lineRule="auto"/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4DA44600" wp14:editId="70E33B58">
            <wp:simplePos x="0" y="0"/>
            <wp:positionH relativeFrom="column">
              <wp:posOffset>340</wp:posOffset>
            </wp:positionH>
            <wp:positionV relativeFrom="paragraph">
              <wp:posOffset>202816</wp:posOffset>
            </wp:positionV>
            <wp:extent cx="1214755" cy="1214755"/>
            <wp:effectExtent l="0" t="0" r="4445" b="4445"/>
            <wp:wrapNone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ecision decide.png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755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59977" w14:textId="414E2698" w:rsidR="00B24605" w:rsidRDefault="00B24605" w:rsidP="003F291C">
      <w:pPr>
        <w:spacing w:line="324" w:lineRule="auto"/>
      </w:pPr>
      <w:r>
        <w:t xml:space="preserve">We will use </w:t>
      </w:r>
      <w:r w:rsidR="005918EB">
        <w:t>your</w:t>
      </w:r>
      <w:r w:rsidR="00A51D72">
        <w:t xml:space="preserve"> feedback</w:t>
      </w:r>
      <w:r>
        <w:t xml:space="preserve"> to decide what should be in the finished strategy.</w:t>
      </w:r>
    </w:p>
    <w:p w14:paraId="2F24FA39" w14:textId="77777777" w:rsidR="00BE44A2" w:rsidRDefault="00BE44A2" w:rsidP="003F291C">
      <w:pPr>
        <w:spacing w:line="324" w:lineRule="auto"/>
      </w:pPr>
    </w:p>
    <w:p w14:paraId="7344EBBA" w14:textId="77777777" w:rsidR="00A51D72" w:rsidRDefault="00A51D72" w:rsidP="003F291C">
      <w:pPr>
        <w:spacing w:line="324" w:lineRule="auto"/>
      </w:pPr>
    </w:p>
    <w:p w14:paraId="54B7860B" w14:textId="31DE1052" w:rsidR="009C4819" w:rsidRDefault="00B24605" w:rsidP="003F291C">
      <w:pPr>
        <w:spacing w:line="324" w:lineRule="auto"/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120AC40F" wp14:editId="3BE8E698">
            <wp:simplePos x="0" y="0"/>
            <wp:positionH relativeFrom="column">
              <wp:posOffset>0</wp:posOffset>
            </wp:positionH>
            <wp:positionV relativeFrom="paragraph">
              <wp:posOffset>190500</wp:posOffset>
            </wp:positionV>
            <wp:extent cx="1485900" cy="14859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hecking Easy Read Yes.png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This Easy Read will support you to</w:t>
      </w:r>
      <w:r w:rsidR="009C4819">
        <w:t>:</w:t>
      </w:r>
    </w:p>
    <w:p w14:paraId="43751DEF" w14:textId="161472D7" w:rsidR="00BE44A2" w:rsidRPr="00BE44A2" w:rsidRDefault="00B24605" w:rsidP="003F291C">
      <w:pPr>
        <w:pStyle w:val="Listtoplevel"/>
        <w:spacing w:line="324" w:lineRule="auto"/>
      </w:pPr>
      <w:r w:rsidRPr="00BE44A2">
        <w:t xml:space="preserve">understand what is in the draft </w:t>
      </w:r>
      <w:r w:rsidR="007E4677">
        <w:t>strategy</w:t>
      </w:r>
    </w:p>
    <w:p w14:paraId="576D2AAB" w14:textId="45117420" w:rsidR="00B24605" w:rsidRDefault="00B24605" w:rsidP="003F291C">
      <w:pPr>
        <w:pStyle w:val="Listtoplevel"/>
        <w:spacing w:line="324" w:lineRule="auto"/>
      </w:pPr>
      <w:r w:rsidRPr="00BE44A2">
        <w:t>give feedback</w:t>
      </w:r>
      <w:r w:rsidR="00BE44A2" w:rsidRPr="00BE44A2">
        <w:t xml:space="preserve"> about </w:t>
      </w:r>
      <w:r w:rsidR="0041033B">
        <w:t>it</w:t>
      </w:r>
      <w:r>
        <w:t>.</w:t>
      </w:r>
    </w:p>
    <w:p w14:paraId="5DE27A63" w14:textId="1F60B154" w:rsidR="00B24605" w:rsidRDefault="00B24605" w:rsidP="003F291C">
      <w:pPr>
        <w:spacing w:line="324" w:lineRule="auto"/>
      </w:pPr>
    </w:p>
    <w:p w14:paraId="6DC5A47F" w14:textId="6265547E" w:rsidR="00F92BA2" w:rsidRDefault="00F92BA2" w:rsidP="003F291C">
      <w:pPr>
        <w:spacing w:line="324" w:lineRule="auto"/>
      </w:pPr>
    </w:p>
    <w:p w14:paraId="4BAB36A6" w14:textId="7F64C51F" w:rsidR="00BE3A17" w:rsidRDefault="005918EB" w:rsidP="003F291C">
      <w:pPr>
        <w:spacing w:line="324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57EB3B7C" wp14:editId="31F5C08E">
                <wp:simplePos x="0" y="0"/>
                <wp:positionH relativeFrom="column">
                  <wp:posOffset>67733</wp:posOffset>
                </wp:positionH>
                <wp:positionV relativeFrom="paragraph">
                  <wp:posOffset>62442</wp:posOffset>
                </wp:positionV>
                <wp:extent cx="1456267" cy="1028700"/>
                <wp:effectExtent l="0" t="0" r="0" b="0"/>
                <wp:wrapNone/>
                <wp:docPr id="917462734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6267" cy="1028700"/>
                          <a:chOff x="0" y="0"/>
                          <a:chExt cx="1456267" cy="1028700"/>
                        </a:xfrm>
                      </wpg:grpSpPr>
                      <wpg:grpSp>
                        <wpg:cNvPr id="591910054" name="Group 3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456267" cy="1028700"/>
                            <a:chOff x="0" y="0"/>
                            <a:chExt cx="1315944" cy="829522"/>
                          </a:xfrm>
                        </wpg:grpSpPr>
                        <pic:pic xmlns:pic="http://schemas.openxmlformats.org/drawingml/2006/picture">
                          <pic:nvPicPr>
                            <pic:cNvPr id="81473943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9455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82018884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6489" y="338667"/>
                              <a:ext cx="719455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947496983" name="Arrow: Left 42"/>
                        <wps:cNvSpPr/>
                        <wps:spPr>
                          <a:xfrm>
                            <a:off x="795867" y="0"/>
                            <a:ext cx="537633" cy="288752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96356C" id="Group 43" o:spid="_x0000_s1026" alt="&quot;&quot;" style="position:absolute;margin-left:5.35pt;margin-top:4.9pt;width:114.65pt;height:81pt;z-index:252223488" coordsize="14562,102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">
                <v:group id="Group 32" o:spid="_x0000_s1027" alt="&quot;&quot;" style="position:absolute;width:14562;height:10287" coordsize="13159,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3" o:spid="_x0000_s1028" type="#_x0000_t75" style="position:absolute;width:7194;height:4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">
                    <v:imagedata r:id="rId59" o:title=""/>
                  </v:shape>
                  <v:shape id="Picture 23" o:spid="_x0000_s1029" type="#_x0000_t75" style="position:absolute;left:5964;top:3386;width:7195;height:4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">
                    <v:imagedata r:id="rId59" o:title=""/>
                  </v:shape>
                </v:group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42" o:spid="_x0000_s1030" type="#_x0000_t66" style="position:absolute;left:7958;width:5377;height:28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" adj="5800" fillcolor="#c00000" stroked="f" strokeweight="1pt"/>
              </v:group>
            </w:pict>
          </mc:Fallback>
        </mc:AlternateContent>
      </w:r>
      <w:r w:rsidR="00D73743">
        <w:t xml:space="preserve">This document is </w:t>
      </w:r>
      <w:r w:rsidR="00476B77">
        <w:t xml:space="preserve">Part 1 of 2 </w:t>
      </w:r>
      <w:r w:rsidR="00476B77" w:rsidRPr="00B115DF">
        <w:rPr>
          <w:b/>
          <w:bCs/>
        </w:rPr>
        <w:t>consultation</w:t>
      </w:r>
      <w:r w:rsidR="00476B77">
        <w:t xml:space="preserve"> documents to find out what you think about the </w:t>
      </w:r>
      <w:r w:rsidR="006B782C">
        <w:t>draft strategy</w:t>
      </w:r>
      <w:r w:rsidR="005944F8">
        <w:t xml:space="preserve">. </w:t>
      </w:r>
    </w:p>
    <w:p w14:paraId="5CB4B930" w14:textId="2AB9AEEA" w:rsidR="00B115DF" w:rsidRDefault="00571BDB" w:rsidP="003F291C">
      <w:pPr>
        <w:spacing w:line="324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60D14ECF" wp14:editId="0B114E4E">
                <wp:simplePos x="0" y="0"/>
                <wp:positionH relativeFrom="column">
                  <wp:posOffset>-3810</wp:posOffset>
                </wp:positionH>
                <wp:positionV relativeFrom="paragraph">
                  <wp:posOffset>312420</wp:posOffset>
                </wp:positionV>
                <wp:extent cx="1619885" cy="1619885"/>
                <wp:effectExtent l="0" t="0" r="0" b="0"/>
                <wp:wrapNone/>
                <wp:docPr id="608458963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776978787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387586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8267" y="160867"/>
                            <a:ext cx="372110" cy="254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E55FAF" id="Group 34" o:spid="_x0000_s1026" alt="&quot;&quot;" style="position:absolute;margin-left:-.3pt;margin-top:24.6pt;width:127.55pt;height:127.55pt;z-index:251960320" coordsize="16198,1619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">
                  <v:imagedata r:id="rId61" o:title=""/>
                </v:shape>
                <v:shape id="Picture 23" o:spid="_x0000_s1028" type="#_x0000_t75" style="position:absolute;left:9482;top:1608;width:3721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">
                  <v:imagedata r:id="rId62" o:title=""/>
                </v:shape>
              </v:group>
            </w:pict>
          </mc:Fallback>
        </mc:AlternateContent>
      </w:r>
    </w:p>
    <w:p w14:paraId="2B0B17FB" w14:textId="307812E9" w:rsidR="00B115DF" w:rsidRDefault="003F291C" w:rsidP="003F291C">
      <w:pPr>
        <w:spacing w:line="324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4DCB7BC" wp14:editId="4C3DD591">
                <wp:simplePos x="0" y="0"/>
                <wp:positionH relativeFrom="column">
                  <wp:posOffset>2251075</wp:posOffset>
                </wp:positionH>
                <wp:positionV relativeFrom="paragraph">
                  <wp:posOffset>259523</wp:posOffset>
                </wp:positionV>
                <wp:extent cx="3600000" cy="1143000"/>
                <wp:effectExtent l="0" t="0" r="635" b="0"/>
                <wp:wrapNone/>
                <wp:docPr id="1562947045" name="Rectangle 1562947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4DCF2" id="Rectangle 1562947045" o:spid="_x0000_s1026" style="position:absolute;margin-left:177.25pt;margin-top:20.45pt;width:283.45pt;height:90pt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1BD76338" w14:textId="6171FEBD" w:rsidR="00B115DF" w:rsidRDefault="00B115DF" w:rsidP="003F291C">
      <w:pPr>
        <w:spacing w:line="324" w:lineRule="auto"/>
      </w:pPr>
      <w:r>
        <w:t xml:space="preserve">Here </w:t>
      </w:r>
      <w:r w:rsidRPr="00B115DF">
        <w:rPr>
          <w:b/>
          <w:bCs/>
        </w:rPr>
        <w:t>consultation</w:t>
      </w:r>
      <w:r>
        <w:t xml:space="preserve"> is </w:t>
      </w:r>
      <w:r w:rsidR="006F3201">
        <w:t>whe</w:t>
      </w:r>
      <w:r w:rsidR="00566412">
        <w:t>n</w:t>
      </w:r>
      <w:r w:rsidR="006F3201">
        <w:t xml:space="preserve"> we </w:t>
      </w:r>
      <w:r w:rsidR="00566412">
        <w:t xml:space="preserve">find out from people what they think about the draft strategy. </w:t>
      </w:r>
    </w:p>
    <w:p w14:paraId="6C92344B" w14:textId="77777777" w:rsidR="00EF3700" w:rsidRDefault="00EF3700" w:rsidP="00D67451"/>
    <w:p w14:paraId="076287F1" w14:textId="77777777" w:rsidR="00EF3700" w:rsidRDefault="00EF3700" w:rsidP="00D67451"/>
    <w:p w14:paraId="7DF668CA" w14:textId="29DEB57D" w:rsidR="00EF3700" w:rsidRDefault="006156D6" w:rsidP="00D67451">
      <w:r>
        <w:br w:type="column"/>
      </w:r>
      <w:r w:rsidR="00185052"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141AB032" wp14:editId="7D7EF887">
            <wp:simplePos x="0" y="0"/>
            <wp:positionH relativeFrom="column">
              <wp:posOffset>30480</wp:posOffset>
            </wp:positionH>
            <wp:positionV relativeFrom="paragraph">
              <wp:posOffset>-114300</wp:posOffset>
            </wp:positionV>
            <wp:extent cx="1080000" cy="1080000"/>
            <wp:effectExtent l="0" t="0" r="0" b="6350"/>
            <wp:wrapNone/>
            <wp:docPr id="37759725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9725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700">
        <w:t xml:space="preserve">Part 1 </w:t>
      </w:r>
      <w:r w:rsidR="00714C16">
        <w:t>tells you about:</w:t>
      </w:r>
    </w:p>
    <w:p w14:paraId="27B287A1" w14:textId="2CC12B8C" w:rsidR="00714C16" w:rsidRDefault="00A21F8A" w:rsidP="00714C16">
      <w:pPr>
        <w:pStyle w:val="Listtoplevel"/>
      </w:pPr>
      <w:r>
        <w:drawing>
          <wp:anchor distT="0" distB="0" distL="114300" distR="114300" simplePos="0" relativeHeight="251972608" behindDoc="0" locked="0" layoutInCell="1" allowOverlap="1" wp14:anchorId="56A97E75" wp14:editId="0052A48A">
            <wp:simplePos x="0" y="0"/>
            <wp:positionH relativeFrom="column">
              <wp:posOffset>114300</wp:posOffset>
            </wp:positionH>
            <wp:positionV relativeFrom="paragraph">
              <wp:posOffset>906780</wp:posOffset>
            </wp:positionV>
            <wp:extent cx="1439545" cy="1260475"/>
            <wp:effectExtent l="0" t="0" r="0" b="0"/>
            <wp:wrapNone/>
            <wp:docPr id="165099038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9038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C16">
        <w:t>the main ideas in the draft strategy</w:t>
      </w:r>
    </w:p>
    <w:p w14:paraId="4FD69DEF" w14:textId="2B09D3EA" w:rsidR="00714C16" w:rsidRDefault="00897DD2" w:rsidP="00714C16">
      <w:pPr>
        <w:pStyle w:val="Listtoplevel"/>
      </w:pPr>
      <w:r>
        <w:drawing>
          <wp:anchor distT="0" distB="0" distL="114300" distR="114300" simplePos="0" relativeHeight="252257280" behindDoc="0" locked="0" layoutInCell="1" allowOverlap="1" wp14:anchorId="01A102A6" wp14:editId="5866F1AF">
            <wp:simplePos x="0" y="0"/>
            <wp:positionH relativeFrom="column">
              <wp:posOffset>205309</wp:posOffset>
            </wp:positionH>
            <wp:positionV relativeFrom="paragraph">
              <wp:posOffset>1259205</wp:posOffset>
            </wp:positionV>
            <wp:extent cx="1260000" cy="1348086"/>
            <wp:effectExtent l="0" t="0" r="0" b="5080"/>
            <wp:wrapNone/>
            <wp:docPr id="666183352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83352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348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C16">
        <w:t xml:space="preserve">the 4 </w:t>
      </w:r>
      <w:r w:rsidR="00714C16" w:rsidRPr="004110CF">
        <w:rPr>
          <w:b/>
          <w:bCs/>
        </w:rPr>
        <w:t>priority areas</w:t>
      </w:r>
      <w:r w:rsidR="00714C16">
        <w:t xml:space="preserve"> </w:t>
      </w:r>
      <w:r w:rsidR="00166BC8">
        <w:t>where things can be</w:t>
      </w:r>
      <w:r w:rsidR="00714C16">
        <w:t xml:space="preserve"> change</w:t>
      </w:r>
      <w:r w:rsidR="00166BC8">
        <w:t>d</w:t>
      </w:r>
      <w:r w:rsidR="00714C16">
        <w:t xml:space="preserve"> to make mental health services better</w:t>
      </w:r>
    </w:p>
    <w:p w14:paraId="3D109539" w14:textId="7D460BFF" w:rsidR="00714C16" w:rsidRDefault="00166BC8" w:rsidP="00714C16">
      <w:pPr>
        <w:pStyle w:val="Listtoplevel"/>
      </w:pPr>
      <w:r>
        <w:t>what</w:t>
      </w:r>
      <w:r w:rsidR="00714C16">
        <w:t xml:space="preserve"> the </w:t>
      </w:r>
      <w:r w:rsidR="00714C16" w:rsidRPr="00714C16">
        <w:rPr>
          <w:b/>
          <w:bCs/>
        </w:rPr>
        <w:t>future</w:t>
      </w:r>
      <w:r w:rsidR="00714C16">
        <w:t xml:space="preserve"> could look like if </w:t>
      </w:r>
      <w:r w:rsidR="0092628D">
        <w:t xml:space="preserve">following </w:t>
      </w:r>
      <w:r w:rsidR="00714C16">
        <w:t xml:space="preserve">the strategy works. </w:t>
      </w:r>
    </w:p>
    <w:p w14:paraId="0E2BA318" w14:textId="11E4B2D1" w:rsidR="0064202A" w:rsidRDefault="0064202A" w:rsidP="006156D6"/>
    <w:p w14:paraId="4FF15308" w14:textId="68BC5029" w:rsidR="004110CF" w:rsidRDefault="004110CF" w:rsidP="006156D6">
      <w:r>
        <w:rPr>
          <w:noProof/>
        </w:rPr>
        <w:drawing>
          <wp:anchor distT="0" distB="0" distL="114300" distR="114300" simplePos="0" relativeHeight="251996160" behindDoc="0" locked="0" layoutInCell="1" allowOverlap="1" wp14:anchorId="54CED1CB" wp14:editId="0184A2D2">
            <wp:simplePos x="0" y="0"/>
            <wp:positionH relativeFrom="column">
              <wp:posOffset>78740</wp:posOffset>
            </wp:positionH>
            <wp:positionV relativeFrom="paragraph">
              <wp:posOffset>5080</wp:posOffset>
            </wp:positionV>
            <wp:extent cx="1439545" cy="1284605"/>
            <wp:effectExtent l="0" t="0" r="0" b="0"/>
            <wp:wrapNone/>
            <wp:docPr id="179921763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1763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95136" behindDoc="1" locked="0" layoutInCell="1" allowOverlap="1" wp14:anchorId="6C48804B" wp14:editId="73F48890">
                <wp:simplePos x="0" y="0"/>
                <wp:positionH relativeFrom="column">
                  <wp:posOffset>2171700</wp:posOffset>
                </wp:positionH>
                <wp:positionV relativeFrom="paragraph">
                  <wp:posOffset>233680</wp:posOffset>
                </wp:positionV>
                <wp:extent cx="3600000" cy="800100"/>
                <wp:effectExtent l="0" t="0" r="635" b="0"/>
                <wp:wrapNone/>
                <wp:docPr id="676348779" name="Rectangle 676348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7D6BC" id="Rectangle 676348779" o:spid="_x0000_s1026" style="position:absolute;margin-left:171pt;margin-top:18.4pt;width:283.45pt;height:63pt;z-index:-2513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" fillcolor="#bdd6ee [1304]" stroked="f" strokeweight="1pt"/>
            </w:pict>
          </mc:Fallback>
        </mc:AlternateContent>
      </w:r>
    </w:p>
    <w:p w14:paraId="79025E9C" w14:textId="462C94EA" w:rsidR="006156D6" w:rsidRDefault="0064202A" w:rsidP="006156D6">
      <w:r>
        <w:t xml:space="preserve">A </w:t>
      </w:r>
      <w:r w:rsidRPr="004110CF">
        <w:rPr>
          <w:b/>
          <w:bCs/>
        </w:rPr>
        <w:t xml:space="preserve">priority </w:t>
      </w:r>
      <w:r w:rsidR="004110CF" w:rsidRPr="004110CF">
        <w:rPr>
          <w:b/>
          <w:bCs/>
        </w:rPr>
        <w:t>area</w:t>
      </w:r>
      <w:r w:rsidR="004110CF">
        <w:t xml:space="preserve"> </w:t>
      </w:r>
      <w:r w:rsidR="000C23A4">
        <w:t>is</w:t>
      </w:r>
      <w:r w:rsidR="004110CF">
        <w:t xml:space="preserve"> a main area where work needs to be done. </w:t>
      </w:r>
    </w:p>
    <w:p w14:paraId="7E37AD22" w14:textId="14DE9181" w:rsidR="006156D6" w:rsidRDefault="006156D6" w:rsidP="006156D6"/>
    <w:p w14:paraId="64874D1F" w14:textId="77649F8A" w:rsidR="004110CF" w:rsidRDefault="004110CF" w:rsidP="006156D6">
      <w:r>
        <w:rPr>
          <w:noProof/>
        </w:rPr>
        <w:drawing>
          <wp:anchor distT="0" distB="0" distL="114300" distR="114300" simplePos="0" relativeHeight="251962368" behindDoc="0" locked="0" layoutInCell="1" allowOverlap="1" wp14:anchorId="090EE7A9" wp14:editId="53D084D4">
            <wp:simplePos x="0" y="0"/>
            <wp:positionH relativeFrom="column">
              <wp:posOffset>127000</wp:posOffset>
            </wp:positionH>
            <wp:positionV relativeFrom="paragraph">
              <wp:posOffset>85090</wp:posOffset>
            </wp:positionV>
            <wp:extent cx="1259840" cy="1268730"/>
            <wp:effectExtent l="0" t="0" r="0" b="7620"/>
            <wp:wrapNone/>
            <wp:docPr id="210485083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85083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6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A17DE" w14:textId="0F4130D4" w:rsidR="00714C16" w:rsidRDefault="00714C16" w:rsidP="00714C16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3906F474" wp14:editId="41F665D4">
                <wp:simplePos x="0" y="0"/>
                <wp:positionH relativeFrom="column">
                  <wp:posOffset>2171700</wp:posOffset>
                </wp:positionH>
                <wp:positionV relativeFrom="paragraph">
                  <wp:posOffset>-110913</wp:posOffset>
                </wp:positionV>
                <wp:extent cx="3600000" cy="800100"/>
                <wp:effectExtent l="0" t="0" r="635" b="0"/>
                <wp:wrapNone/>
                <wp:docPr id="359115962" name="Rectangle 359115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8BE93" id="Rectangle 359115962" o:spid="_x0000_s1026" style="position:absolute;margin-left:171pt;margin-top:-8.75pt;width:283.45pt;height:63pt;z-index:-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" fillcolor="#bdd6ee [1304]" stroked="f" strokeweight="1pt"/>
            </w:pict>
          </mc:Fallback>
        </mc:AlternateContent>
      </w:r>
      <w:r>
        <w:t xml:space="preserve">The </w:t>
      </w:r>
      <w:r w:rsidRPr="00714C16">
        <w:rPr>
          <w:b/>
          <w:bCs/>
        </w:rPr>
        <w:t>future</w:t>
      </w:r>
      <w:r>
        <w:t xml:space="preserve"> is time that has not yet happened. </w:t>
      </w:r>
    </w:p>
    <w:p w14:paraId="7CB63BFA" w14:textId="77777777" w:rsidR="00F92BA2" w:rsidRDefault="00F92BA2" w:rsidP="00714C16"/>
    <w:p w14:paraId="742EC03C" w14:textId="77777777" w:rsidR="00F92BA2" w:rsidRDefault="00F92BA2" w:rsidP="00714C16"/>
    <w:p w14:paraId="5C20EC85" w14:textId="0CF28BD5" w:rsidR="00FD33F7" w:rsidRDefault="004110CF" w:rsidP="00D67451">
      <w:r>
        <w:br w:type="column"/>
      </w:r>
      <w:r w:rsidR="00285985">
        <w:rPr>
          <w:noProof/>
        </w:rPr>
        <w:lastRenderedPageBreak/>
        <w:drawing>
          <wp:anchor distT="0" distB="0" distL="114300" distR="114300" simplePos="0" relativeHeight="251999232" behindDoc="0" locked="0" layoutInCell="1" allowOverlap="1" wp14:anchorId="4FEB26EC" wp14:editId="47FD19B8">
            <wp:simplePos x="0" y="0"/>
            <wp:positionH relativeFrom="column">
              <wp:posOffset>106680</wp:posOffset>
            </wp:positionH>
            <wp:positionV relativeFrom="paragraph">
              <wp:posOffset>-227965</wp:posOffset>
            </wp:positionV>
            <wp:extent cx="1080000" cy="1080000"/>
            <wp:effectExtent l="0" t="0" r="6350" b="0"/>
            <wp:wrapNone/>
            <wp:docPr id="2052377196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377196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C7">
        <w:t xml:space="preserve">We are getting feedback on this </w:t>
      </w:r>
      <w:r w:rsidR="00E30DA1">
        <w:t>strategy from:</w:t>
      </w:r>
    </w:p>
    <w:p w14:paraId="663D3B64" w14:textId="4296DA32" w:rsidR="00E30DA1" w:rsidRDefault="00A73E00" w:rsidP="00E30DA1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303D9864" wp14:editId="3E907C4B">
                <wp:simplePos x="0" y="0"/>
                <wp:positionH relativeFrom="column">
                  <wp:posOffset>30480</wp:posOffset>
                </wp:positionH>
                <wp:positionV relativeFrom="paragraph">
                  <wp:posOffset>327660</wp:posOffset>
                </wp:positionV>
                <wp:extent cx="1603375" cy="757555"/>
                <wp:effectExtent l="0" t="0" r="0" b="4445"/>
                <wp:wrapNone/>
                <wp:docPr id="1509509235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3375" cy="757555"/>
                          <a:chOff x="0" y="0"/>
                          <a:chExt cx="1603375" cy="757555"/>
                        </a:xfrm>
                      </wpg:grpSpPr>
                      <pic:pic xmlns:pic="http://schemas.openxmlformats.org/drawingml/2006/picture">
                        <pic:nvPicPr>
                          <pic:cNvPr id="385776408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557809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6F0AFB" id="Group 14" o:spid="_x0000_s1026" alt="&quot;&quot;" style="position:absolute;margin-left:2.4pt;margin-top:25.8pt;width:126.25pt;height:59.65pt;z-index:251856896" coordsize="16033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">
                <v:shape id="Picture 10" o:spid="_x0000_s1027" type="#_x0000_t75" style="position:absolute;top:381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">
                  <v:imagedata r:id="rId71" o:title=""/>
                </v:shape>
                <v:shape id="Picture 11" o:spid="_x0000_s1028" type="#_x0000_t75" style="position:absolute;left:8839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">
                  <v:imagedata r:id="rId72" o:title=""/>
                </v:shape>
              </v:group>
            </w:pict>
          </mc:Fallback>
        </mc:AlternateContent>
      </w:r>
      <w:r w:rsidR="00E30DA1">
        <w:t xml:space="preserve">8 April 2026 </w:t>
      </w:r>
    </w:p>
    <w:p w14:paraId="6566AB1F" w14:textId="3572B67D" w:rsidR="00E30DA1" w:rsidRDefault="0092628D" w:rsidP="00517B57">
      <w:pPr>
        <w:pStyle w:val="Listtoplevel"/>
        <w:numPr>
          <w:ilvl w:val="0"/>
          <w:numId w:val="0"/>
        </w:numPr>
        <w:ind w:left="4253"/>
      </w:pPr>
      <w: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7FF15EB2" wp14:editId="518D8E14">
                <wp:simplePos x="0" y="0"/>
                <wp:positionH relativeFrom="column">
                  <wp:posOffset>68580</wp:posOffset>
                </wp:positionH>
                <wp:positionV relativeFrom="paragraph">
                  <wp:posOffset>657225</wp:posOffset>
                </wp:positionV>
                <wp:extent cx="1565275" cy="727075"/>
                <wp:effectExtent l="0" t="0" r="0" b="0"/>
                <wp:wrapNone/>
                <wp:docPr id="819361804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5275" cy="727075"/>
                          <a:chOff x="0" y="0"/>
                          <a:chExt cx="1565275" cy="727075"/>
                        </a:xfrm>
                      </wpg:grpSpPr>
                      <pic:pic xmlns:pic="http://schemas.openxmlformats.org/drawingml/2006/picture">
                        <pic:nvPicPr>
                          <pic:cNvPr id="205105866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582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48938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DB8DF" id="Group 13" o:spid="_x0000_s1026" alt="&quot;&quot;" style="position:absolute;margin-left:5.4pt;margin-top:51.75pt;width:123.25pt;height:57.25pt;z-index:251860992" coordsize="15652,7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">
                <v:shape id="Picture 11" o:spid="_x0000_s1027" type="#_x0000_t75" style="position:absolute;left:8458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">
                  <v:imagedata r:id="rId72" o:title=""/>
                </v:shape>
                <v:shape id="Picture 12" o:spid="_x0000_s1028" type="#_x0000_t75" style="position:absolute;top:76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">
                  <v:imagedata r:id="rId75" o:title=""/>
                </v:shape>
              </v:group>
            </w:pict>
          </mc:Fallback>
        </mc:AlternateContent>
      </w:r>
      <w:r w:rsidR="00E30DA1">
        <w:t>to</w:t>
      </w:r>
    </w:p>
    <w:p w14:paraId="064CC91E" w14:textId="6A8CC51C" w:rsidR="00E30DA1" w:rsidRDefault="00E30DA1" w:rsidP="00E30DA1">
      <w:pPr>
        <w:pStyle w:val="Listtoplevel"/>
      </w:pPr>
      <w:r>
        <w:t>18 May 2026.</w:t>
      </w:r>
    </w:p>
    <w:p w14:paraId="27C736A9" w14:textId="52F8D2F7" w:rsidR="00B65AC7" w:rsidRDefault="00B65AC7" w:rsidP="00D67451"/>
    <w:p w14:paraId="1A43CDD3" w14:textId="21D3B0D9" w:rsidR="00B90017" w:rsidRDefault="008B044D" w:rsidP="00E23DED">
      <w:r w:rsidRPr="004E1D4A">
        <w:rPr>
          <w:noProof/>
        </w:rPr>
        <w:drawing>
          <wp:anchor distT="0" distB="0" distL="114300" distR="114300" simplePos="0" relativeHeight="252249088" behindDoc="0" locked="0" layoutInCell="1" allowOverlap="1" wp14:anchorId="451A6566" wp14:editId="1B13616F">
            <wp:simplePos x="0" y="0"/>
            <wp:positionH relativeFrom="column">
              <wp:posOffset>22860</wp:posOffset>
            </wp:positionH>
            <wp:positionV relativeFrom="paragraph">
              <wp:posOffset>155363</wp:posOffset>
            </wp:positionV>
            <wp:extent cx="1439545" cy="2010410"/>
            <wp:effectExtent l="19050" t="19050" r="27305" b="27940"/>
            <wp:wrapNone/>
            <wp:docPr id="12575303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5303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010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8C8BD" w14:textId="3413F0D9" w:rsidR="00B21905" w:rsidRDefault="00B21905" w:rsidP="00E23DED">
      <w:r w:rsidRPr="00615406">
        <w:rPr>
          <w:b/>
          <w:bCs/>
        </w:rPr>
        <w:t xml:space="preserve">Part 2: Have your say on </w:t>
      </w:r>
      <w:r w:rsidR="00675226" w:rsidRPr="00615406">
        <w:rPr>
          <w:b/>
          <w:bCs/>
        </w:rPr>
        <w:t>the Draft Mental Health and Wellbeing Strategy 2026 – 20</w:t>
      </w:r>
      <w:r w:rsidR="00010979" w:rsidRPr="00615406">
        <w:rPr>
          <w:b/>
          <w:bCs/>
        </w:rPr>
        <w:t>3</w:t>
      </w:r>
      <w:r w:rsidR="00675226" w:rsidRPr="00615406">
        <w:rPr>
          <w:b/>
          <w:bCs/>
        </w:rPr>
        <w:t>6</w:t>
      </w:r>
      <w:r w:rsidR="00E23DED">
        <w:t xml:space="preserve"> tells you </w:t>
      </w:r>
      <w:r w:rsidR="00F52A37">
        <w:t>where you can give us</w:t>
      </w:r>
      <w:r w:rsidR="00E23DED">
        <w:t xml:space="preserve"> your feedback</w:t>
      </w:r>
      <w:r w:rsidR="00675226">
        <w:t xml:space="preserve">. </w:t>
      </w:r>
    </w:p>
    <w:p w14:paraId="3F526E8E" w14:textId="3BEBF209" w:rsidR="00B21905" w:rsidRDefault="00B21905" w:rsidP="00D67451"/>
    <w:p w14:paraId="54394C89" w14:textId="65B10B20" w:rsidR="00D66CE4" w:rsidRDefault="008B044D" w:rsidP="00D67451">
      <w:r>
        <w:rPr>
          <w:noProof/>
        </w:rPr>
        <w:drawing>
          <wp:anchor distT="0" distB="0" distL="114300" distR="114300" simplePos="0" relativeHeight="251867136" behindDoc="0" locked="0" layoutInCell="1" allowOverlap="1" wp14:anchorId="1B061E23" wp14:editId="1B8D6975">
            <wp:simplePos x="0" y="0"/>
            <wp:positionH relativeFrom="column">
              <wp:posOffset>67098</wp:posOffset>
            </wp:positionH>
            <wp:positionV relativeFrom="paragraph">
              <wp:posOffset>223308</wp:posOffset>
            </wp:positionV>
            <wp:extent cx="1259840" cy="1259840"/>
            <wp:effectExtent l="0" t="0" r="0" b="0"/>
            <wp:wrapNone/>
            <wp:docPr id="196310962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10962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3F8DF" w14:textId="2734B8A6" w:rsidR="00D66CE4" w:rsidRPr="00D66CE4" w:rsidRDefault="00D66CE4" w:rsidP="00D66CE4">
      <w:r w:rsidRPr="00D66CE4">
        <w:t xml:space="preserve">You </w:t>
      </w:r>
      <w:r w:rsidR="00F52A37">
        <w:t>can</w:t>
      </w:r>
      <w:r w:rsidRPr="00D66CE4">
        <w:t xml:space="preserve"> read Part 2 when you have finished reading Part 1. </w:t>
      </w:r>
    </w:p>
    <w:p w14:paraId="70B57B72" w14:textId="66C7D0D9" w:rsidR="00411467" w:rsidRDefault="00411467" w:rsidP="00264802"/>
    <w:p w14:paraId="271BA596" w14:textId="1AA40EF8" w:rsidR="00411467" w:rsidRDefault="008B044D" w:rsidP="00264802">
      <w:r>
        <w:rPr>
          <w:noProof/>
        </w:rPr>
        <w:drawing>
          <wp:anchor distT="0" distB="0" distL="114300" distR="114300" simplePos="0" relativeHeight="251973632" behindDoc="0" locked="0" layoutInCell="1" allowOverlap="1" wp14:anchorId="420E49B4" wp14:editId="62D8359B">
            <wp:simplePos x="0" y="0"/>
            <wp:positionH relativeFrom="column">
              <wp:posOffset>37677</wp:posOffset>
            </wp:positionH>
            <wp:positionV relativeFrom="paragraph">
              <wp:posOffset>312420</wp:posOffset>
            </wp:positionV>
            <wp:extent cx="1440000" cy="1440000"/>
            <wp:effectExtent l="0" t="0" r="8255" b="0"/>
            <wp:wrapNone/>
            <wp:docPr id="442360576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60576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FC24B" w14:textId="1FF83229" w:rsidR="00CA240A" w:rsidRDefault="00A12166" w:rsidP="00264802">
      <w:r>
        <w:t xml:space="preserve">You can </w:t>
      </w:r>
      <w:r w:rsidR="00D66CE4">
        <w:t>read Part 2 at this</w:t>
      </w:r>
      <w:r w:rsidR="00CA240A">
        <w:t xml:space="preserve"> </w:t>
      </w:r>
      <w:r w:rsidR="00CA240A" w:rsidRPr="00CA240A">
        <w:rPr>
          <w:b/>
          <w:bCs/>
        </w:rPr>
        <w:t>website</w:t>
      </w:r>
      <w:r w:rsidR="00CA240A">
        <w:t xml:space="preserve">: </w:t>
      </w:r>
    </w:p>
    <w:p w14:paraId="106CA658" w14:textId="77777777" w:rsidR="00CA240A" w:rsidRDefault="00CA240A" w:rsidP="00D67451"/>
    <w:p w14:paraId="5946B69C" w14:textId="66634156" w:rsidR="00A12166" w:rsidRDefault="003C6971" w:rsidP="00D67451">
      <w:pPr>
        <w:rPr>
          <w:b/>
          <w:bCs/>
        </w:rPr>
      </w:pPr>
      <w:hyperlink r:id="rId79" w:history="1">
        <w:r w:rsidRPr="00E65666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</w:p>
    <w:p w14:paraId="377E6854" w14:textId="77777777" w:rsidR="00025F42" w:rsidRDefault="00025F42" w:rsidP="00D67451">
      <w:pPr>
        <w:rPr>
          <w:b/>
          <w:bCs/>
        </w:rPr>
      </w:pPr>
    </w:p>
    <w:p w14:paraId="700F1F7E" w14:textId="6C7CB007" w:rsidR="00BC43E1" w:rsidRDefault="00DF31B0" w:rsidP="00BC43E1">
      <w:r>
        <w:rPr>
          <w:noProof/>
        </w:rPr>
        <w:lastRenderedPageBreak/>
        <w:drawing>
          <wp:anchor distT="0" distB="0" distL="114300" distR="114300" simplePos="0" relativeHeight="251919360" behindDoc="0" locked="0" layoutInCell="1" allowOverlap="1" wp14:anchorId="3FC654FC" wp14:editId="295CA950">
            <wp:simplePos x="0" y="0"/>
            <wp:positionH relativeFrom="column">
              <wp:posOffset>-227330</wp:posOffset>
            </wp:positionH>
            <wp:positionV relativeFrom="paragraph">
              <wp:posOffset>-117838</wp:posOffset>
            </wp:positionV>
            <wp:extent cx="1620000" cy="1373931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omputer support internet wheelchair older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3E1">
        <w:t xml:space="preserve">You can find the full draft strategy on this </w:t>
      </w:r>
      <w:r w:rsidR="00BC43E1">
        <w:rPr>
          <w:b/>
          <w:bCs/>
        </w:rPr>
        <w:t>website</w:t>
      </w:r>
      <w:r w:rsidR="00BC43E1">
        <w:t>:</w:t>
      </w:r>
    </w:p>
    <w:p w14:paraId="0F38128C" w14:textId="77777777" w:rsidR="00BC43E1" w:rsidRDefault="00BC43E1" w:rsidP="00BC43E1"/>
    <w:p w14:paraId="752C3C61" w14:textId="77777777" w:rsidR="00BC43E1" w:rsidRPr="00277E83" w:rsidRDefault="00BC43E1" w:rsidP="00BC43E1">
      <w:pPr>
        <w:rPr>
          <w:b/>
          <w:bCs/>
        </w:rPr>
      </w:pPr>
      <w:hyperlink r:id="rId81" w:history="1">
        <w:r w:rsidRPr="00277E83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  <w:r w:rsidRPr="00277E83">
        <w:rPr>
          <w:b/>
          <w:bCs/>
        </w:rPr>
        <w:t xml:space="preserve"> </w:t>
      </w:r>
    </w:p>
    <w:p w14:paraId="3D1545EE" w14:textId="2EAA53DD" w:rsidR="00BC43E1" w:rsidRDefault="00411467" w:rsidP="00BC43E1">
      <w:r>
        <w:rPr>
          <w:noProof/>
        </w:rPr>
        <w:drawing>
          <wp:anchor distT="0" distB="0" distL="114300" distR="114300" simplePos="0" relativeHeight="251920384" behindDoc="0" locked="0" layoutInCell="1" allowOverlap="1" wp14:anchorId="2A85C4C5" wp14:editId="74B39B60">
            <wp:simplePos x="0" y="0"/>
            <wp:positionH relativeFrom="column">
              <wp:posOffset>165735</wp:posOffset>
            </wp:positionH>
            <wp:positionV relativeFrom="paragraph">
              <wp:posOffset>198755</wp:posOffset>
            </wp:positionV>
            <wp:extent cx="1028700" cy="1317625"/>
            <wp:effectExtent l="0" t="0" r="0" b="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Not Easy Read.png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89C7D" w14:textId="7FD522F0" w:rsidR="00BC43E1" w:rsidRDefault="00BC43E1" w:rsidP="00BC43E1"/>
    <w:p w14:paraId="5508703A" w14:textId="77777777" w:rsidR="00BC43E1" w:rsidRDefault="00BC43E1" w:rsidP="00BC43E1">
      <w:r>
        <w:t xml:space="preserve">The full draft strategy is </w:t>
      </w:r>
      <w:r>
        <w:rPr>
          <w:b/>
          <w:bCs/>
        </w:rPr>
        <w:t>not</w:t>
      </w:r>
      <w:r>
        <w:t xml:space="preserve"> in Easy Read.</w:t>
      </w:r>
    </w:p>
    <w:p w14:paraId="34288D73" w14:textId="49A0D5AD" w:rsidR="00025F42" w:rsidRPr="006F5BF2" w:rsidRDefault="00DF31B0" w:rsidP="006F5BF2">
      <w:pPr>
        <w:pStyle w:val="Heading1"/>
      </w:pPr>
      <w:bookmarkStart w:id="1" w:name="_About_the_strategy"/>
      <w:bookmarkEnd w:id="1"/>
      <w:r>
        <w:br w:type="column"/>
      </w:r>
      <w:r w:rsidR="00025F42" w:rsidRPr="006F5BF2">
        <w:lastRenderedPageBreak/>
        <w:t xml:space="preserve">About the </w:t>
      </w:r>
      <w:r w:rsidR="00811FC4">
        <w:t>Mental Health and Wellbeing Strategy</w:t>
      </w:r>
    </w:p>
    <w:p w14:paraId="17E3086D" w14:textId="77777777" w:rsidR="00025F42" w:rsidRDefault="00025F42" w:rsidP="006F5BF2"/>
    <w:p w14:paraId="7D160360" w14:textId="194CF2AB" w:rsidR="006F5BF2" w:rsidRDefault="00AA7812" w:rsidP="006F5BF2">
      <w:r>
        <w:rPr>
          <w:noProof/>
        </w:rPr>
        <w:drawing>
          <wp:anchor distT="0" distB="0" distL="114300" distR="114300" simplePos="0" relativeHeight="251975680" behindDoc="0" locked="0" layoutInCell="1" allowOverlap="1" wp14:anchorId="54D1A709" wp14:editId="00A5D39B">
            <wp:simplePos x="0" y="0"/>
            <wp:positionH relativeFrom="column">
              <wp:posOffset>-114300</wp:posOffset>
            </wp:positionH>
            <wp:positionV relativeFrom="paragraph">
              <wp:posOffset>50165</wp:posOffset>
            </wp:positionV>
            <wp:extent cx="1260000" cy="1451108"/>
            <wp:effectExtent l="0" t="0" r="0" b="0"/>
            <wp:wrapNone/>
            <wp:docPr id="1380386350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86350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451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D7E1B3" w14:textId="3A3236D3" w:rsidR="00082F5E" w:rsidRPr="00057F91" w:rsidRDefault="00057F91" w:rsidP="00057F91">
      <w:r w:rsidRPr="00057F91">
        <w:t xml:space="preserve">The </w:t>
      </w:r>
      <w:r w:rsidR="00811FC4">
        <w:t>Mental Health and Wellbeing S</w:t>
      </w:r>
      <w:r w:rsidR="00811FC4" w:rsidRPr="00057F91">
        <w:t xml:space="preserve">trategy </w:t>
      </w:r>
      <w:r w:rsidRPr="00057F91">
        <w:t>is part of a set of strategies that will guide the health system to:</w:t>
      </w:r>
    </w:p>
    <w:p w14:paraId="08128B44" w14:textId="0230639C" w:rsidR="00082F5E" w:rsidRDefault="00205F6E" w:rsidP="00082F5E">
      <w:pPr>
        <w:pStyle w:val="Listtoplevel"/>
      </w:pPr>
      <w:r>
        <w:drawing>
          <wp:anchor distT="0" distB="0" distL="114300" distR="114300" simplePos="0" relativeHeight="251976704" behindDoc="0" locked="0" layoutInCell="1" allowOverlap="1" wp14:anchorId="77B2FCB8" wp14:editId="17ADC686">
            <wp:simplePos x="0" y="0"/>
            <wp:positionH relativeFrom="column">
              <wp:posOffset>65405</wp:posOffset>
            </wp:positionH>
            <wp:positionV relativeFrom="paragraph">
              <wp:posOffset>386080</wp:posOffset>
            </wp:positionV>
            <wp:extent cx="1260000" cy="1260000"/>
            <wp:effectExtent l="0" t="0" r="0" b="0"/>
            <wp:wrapNone/>
            <wp:docPr id="1718925371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925371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581">
        <w:t xml:space="preserve">plan </w:t>
      </w:r>
      <w:r w:rsidR="003475A6">
        <w:t>what health services are needed</w:t>
      </w:r>
    </w:p>
    <w:p w14:paraId="43DCB112" w14:textId="76443F1A" w:rsidR="00082F5E" w:rsidRDefault="0064787A" w:rsidP="00082F5E">
      <w:pPr>
        <w:pStyle w:val="Listtoplevel"/>
      </w:pPr>
      <w:r w:rsidRPr="006F5BF2">
        <w:t>invest</w:t>
      </w:r>
      <w:r w:rsidR="00F76F05">
        <w:t xml:space="preserve"> / put money in</w:t>
      </w:r>
      <w:r w:rsidR="00EF0002">
        <w:t>to health services</w:t>
      </w:r>
    </w:p>
    <w:p w14:paraId="742FCF33" w14:textId="77777777" w:rsidR="00A56FEB" w:rsidRDefault="00FD423F" w:rsidP="00082F5E">
      <w:pPr>
        <w:pStyle w:val="Listtoplevel"/>
      </w:pPr>
      <w:r>
        <w:drawing>
          <wp:anchor distT="0" distB="0" distL="114300" distR="114300" simplePos="0" relativeHeight="251977728" behindDoc="0" locked="0" layoutInCell="1" allowOverlap="1" wp14:anchorId="22B90979" wp14:editId="15812D26">
            <wp:simplePos x="0" y="0"/>
            <wp:positionH relativeFrom="column">
              <wp:posOffset>27653</wp:posOffset>
            </wp:positionH>
            <wp:positionV relativeFrom="paragraph">
              <wp:posOffset>517525</wp:posOffset>
            </wp:positionV>
            <wp:extent cx="1260000" cy="1026574"/>
            <wp:effectExtent l="0" t="0" r="0" b="2540"/>
            <wp:wrapNone/>
            <wp:docPr id="64056692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6692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026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7A" w:rsidRPr="006F5BF2">
        <w:t>deliver</w:t>
      </w:r>
      <w:r w:rsidR="00205F6E">
        <w:t xml:space="preserve"> / give</w:t>
      </w:r>
      <w:r w:rsidR="0064787A" w:rsidRPr="006F5BF2">
        <w:t xml:space="preserve"> services</w:t>
      </w:r>
    </w:p>
    <w:p w14:paraId="08F6F842" w14:textId="7ACB0E1E" w:rsidR="0064787A" w:rsidRDefault="00636A0A" w:rsidP="00082F5E">
      <w:pPr>
        <w:pStyle w:val="Listtoplevel"/>
      </w:pPr>
      <w:r>
        <w:t>w</w:t>
      </w:r>
      <w:r w:rsidR="00A56FEB">
        <w:t>ork</w:t>
      </w:r>
      <w:r>
        <w:t xml:space="preserve"> to</w:t>
      </w:r>
      <w:r w:rsidR="00A56FEB">
        <w:t xml:space="preserve"> </w:t>
      </w:r>
      <w:r>
        <w:t>support people to also have good physycal health.</w:t>
      </w:r>
    </w:p>
    <w:p w14:paraId="05E75F9E" w14:textId="77777777" w:rsidR="00082F5E" w:rsidRDefault="00082F5E" w:rsidP="006F5BF2"/>
    <w:p w14:paraId="1E57257D" w14:textId="427846EF" w:rsidR="00BE63AA" w:rsidRDefault="002D28F7" w:rsidP="006F5BF2">
      <w:r>
        <w:br w:type="column"/>
      </w:r>
      <w:r w:rsidR="003475A6">
        <w:rPr>
          <w:noProof/>
        </w:rPr>
        <w:lastRenderedPageBreak/>
        <w:drawing>
          <wp:anchor distT="0" distB="0" distL="114300" distR="114300" simplePos="0" relativeHeight="252000256" behindDoc="0" locked="0" layoutInCell="1" allowOverlap="1" wp14:anchorId="779A443B" wp14:editId="33AD2C17">
            <wp:simplePos x="0" y="0"/>
            <wp:positionH relativeFrom="column">
              <wp:posOffset>3175</wp:posOffset>
            </wp:positionH>
            <wp:positionV relativeFrom="paragraph">
              <wp:posOffset>1905</wp:posOffset>
            </wp:positionV>
            <wp:extent cx="1440000" cy="1440000"/>
            <wp:effectExtent l="0" t="0" r="8255" b="8255"/>
            <wp:wrapNone/>
            <wp:docPr id="2015932653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932653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060">
        <w:t>The</w:t>
      </w:r>
      <w:r w:rsidR="00BE63AA">
        <w:t xml:space="preserve"> </w:t>
      </w:r>
      <w:r w:rsidR="00BE63AA" w:rsidRPr="007975CB">
        <w:rPr>
          <w:b/>
          <w:bCs/>
        </w:rPr>
        <w:t>vision</w:t>
      </w:r>
      <w:r w:rsidR="00BE63AA">
        <w:t xml:space="preserve"> for </w:t>
      </w:r>
      <w:r w:rsidR="007975CB">
        <w:t>this strategy is</w:t>
      </w:r>
      <w:r>
        <w:t xml:space="preserve"> that</w:t>
      </w:r>
    </w:p>
    <w:p w14:paraId="118AA2EE" w14:textId="4F45C3E0" w:rsidR="00BE63AA" w:rsidRDefault="002D28F7" w:rsidP="006F5BF2">
      <w:r>
        <w:t>a</w:t>
      </w:r>
      <w:r w:rsidR="0064787A" w:rsidRPr="006F5BF2">
        <w:t>ll New Zealanders are supported in the ways they need</w:t>
      </w:r>
      <w:r w:rsidR="00A370A4">
        <w:t xml:space="preserve"> to</w:t>
      </w:r>
      <w:r w:rsidR="00BE63AA">
        <w:t>:</w:t>
      </w:r>
      <w:r w:rsidR="0064787A" w:rsidRPr="006F5BF2">
        <w:t xml:space="preserve"> </w:t>
      </w:r>
    </w:p>
    <w:p w14:paraId="642B3C14" w14:textId="2FC4C006" w:rsidR="00BE63AA" w:rsidRPr="000B689D" w:rsidRDefault="0064787A" w:rsidP="00DF31B0">
      <w:pPr>
        <w:pStyle w:val="Listtoplevel"/>
        <w:rPr>
          <w:b/>
          <w:bCs/>
        </w:rPr>
      </w:pPr>
      <w:r w:rsidRPr="000B689D">
        <w:rPr>
          <w:b/>
          <w:bCs/>
        </w:rPr>
        <w:t xml:space="preserve">thrive </w:t>
      </w:r>
    </w:p>
    <w:p w14:paraId="6E4941E0" w14:textId="236BECE2" w:rsidR="007975CB" w:rsidRDefault="003A7E23" w:rsidP="007975CB">
      <w:pPr>
        <w:pStyle w:val="Listtoplevel"/>
      </w:pPr>
      <w:r>
        <w:drawing>
          <wp:anchor distT="0" distB="0" distL="114300" distR="114300" simplePos="0" relativeHeight="252001280" behindDoc="0" locked="0" layoutInCell="1" allowOverlap="1" wp14:anchorId="19ADDEC8" wp14:editId="6566CC01">
            <wp:simplePos x="0" y="0"/>
            <wp:positionH relativeFrom="column">
              <wp:posOffset>35349</wp:posOffset>
            </wp:positionH>
            <wp:positionV relativeFrom="paragraph">
              <wp:posOffset>100965</wp:posOffset>
            </wp:positionV>
            <wp:extent cx="1439545" cy="1439545"/>
            <wp:effectExtent l="0" t="0" r="8255" b="8255"/>
            <wp:wrapNone/>
            <wp:docPr id="1291033659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033659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3AA">
        <w:t>e</w:t>
      </w:r>
      <w:r w:rsidR="0064787A" w:rsidRPr="006F5BF2">
        <w:t>xperience positive</w:t>
      </w:r>
      <w:r w:rsidR="0098451C">
        <w:t xml:space="preserve"> / good</w:t>
      </w:r>
      <w:r w:rsidR="0064787A" w:rsidRPr="006F5BF2">
        <w:t xml:space="preserve"> mental health and wellbeing </w:t>
      </w:r>
    </w:p>
    <w:p w14:paraId="059EAD35" w14:textId="09806238" w:rsidR="0064787A" w:rsidRPr="006F5BF2" w:rsidRDefault="007975CB" w:rsidP="007975CB">
      <w:pPr>
        <w:pStyle w:val="Listtoplevel"/>
      </w:pPr>
      <w:r>
        <w:t>have good</w:t>
      </w:r>
      <w:r w:rsidR="0064787A" w:rsidRPr="006F5BF2">
        <w:t xml:space="preserve"> physical health.</w:t>
      </w:r>
    </w:p>
    <w:p w14:paraId="60C97C34" w14:textId="72A39D59" w:rsidR="00BE63AA" w:rsidRDefault="00F86D37" w:rsidP="006F5BF2">
      <w:r>
        <w:rPr>
          <w:noProof/>
        </w:rPr>
        <w:drawing>
          <wp:anchor distT="0" distB="0" distL="114300" distR="114300" simplePos="0" relativeHeight="251922432" behindDoc="0" locked="0" layoutInCell="1" allowOverlap="1" wp14:anchorId="4EB10581" wp14:editId="5AA41FDA">
            <wp:simplePos x="0" y="0"/>
            <wp:positionH relativeFrom="column">
              <wp:posOffset>-4233</wp:posOffset>
            </wp:positionH>
            <wp:positionV relativeFrom="paragraph">
              <wp:posOffset>350520</wp:posOffset>
            </wp:positionV>
            <wp:extent cx="1485900" cy="1485900"/>
            <wp:effectExtent l="0" t="0" r="0" b="0"/>
            <wp:wrapNone/>
            <wp:docPr id="1786680994" name="Picture 17866809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4" name="Idea.png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FEE68" w14:textId="3EBB54F8" w:rsidR="007975CB" w:rsidRDefault="007975CB" w:rsidP="006F5BF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9664" behindDoc="1" locked="0" layoutInCell="1" allowOverlap="1" wp14:anchorId="6AD66A88" wp14:editId="24AD4212">
                <wp:simplePos x="0" y="0"/>
                <wp:positionH relativeFrom="margin">
                  <wp:posOffset>2175933</wp:posOffset>
                </wp:positionH>
                <wp:positionV relativeFrom="paragraph">
                  <wp:posOffset>230292</wp:posOffset>
                </wp:positionV>
                <wp:extent cx="3600000" cy="1138767"/>
                <wp:effectExtent l="0" t="0" r="635" b="4445"/>
                <wp:wrapNone/>
                <wp:docPr id="524444201" name="Rectangle 5244442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387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FB41F" id="Rectangle 524444201" o:spid="_x0000_s1026" alt="&quot;&quot;" style="position:absolute;margin-left:171.35pt;margin-top:18.15pt;width:283.45pt;height:89.65pt;z-index:-25142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6DFDB6E8" w14:textId="719C0CC1" w:rsidR="007975CB" w:rsidRDefault="007975CB" w:rsidP="006F5BF2">
      <w:r>
        <w:t xml:space="preserve">Here </w:t>
      </w:r>
      <w:r w:rsidRPr="007975CB">
        <w:rPr>
          <w:b/>
          <w:bCs/>
        </w:rPr>
        <w:t>vision</w:t>
      </w:r>
      <w:r>
        <w:t xml:space="preserve"> </w:t>
      </w:r>
      <w:r w:rsidR="00BF17DE">
        <w:t>means the main things</w:t>
      </w:r>
      <w:r w:rsidR="006A739D">
        <w:t xml:space="preserve"> the Government wants to make happen.</w:t>
      </w:r>
    </w:p>
    <w:p w14:paraId="735EA843" w14:textId="18A0298D" w:rsidR="007975CB" w:rsidRDefault="007975CB" w:rsidP="006F5BF2"/>
    <w:p w14:paraId="37FF9744" w14:textId="0AA22C39" w:rsidR="007975CB" w:rsidRDefault="000D0FB6" w:rsidP="006F5BF2">
      <w:r>
        <w:rPr>
          <w:noProof/>
        </w:rPr>
        <w:drawing>
          <wp:anchor distT="0" distB="0" distL="114300" distR="114300" simplePos="0" relativeHeight="251978752" behindDoc="0" locked="0" layoutInCell="1" allowOverlap="1" wp14:anchorId="6727D610" wp14:editId="35640F1A">
            <wp:simplePos x="0" y="0"/>
            <wp:positionH relativeFrom="column">
              <wp:posOffset>31750</wp:posOffset>
            </wp:positionH>
            <wp:positionV relativeFrom="paragraph">
              <wp:posOffset>156845</wp:posOffset>
            </wp:positionV>
            <wp:extent cx="1440000" cy="1265943"/>
            <wp:effectExtent l="0" t="0" r="8255" b="0"/>
            <wp:wrapNone/>
            <wp:docPr id="1138280027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280027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65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5C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1712" behindDoc="1" locked="0" layoutInCell="1" allowOverlap="1" wp14:anchorId="3AB08F2A" wp14:editId="25CC6E07">
                <wp:simplePos x="0" y="0"/>
                <wp:positionH relativeFrom="margin">
                  <wp:posOffset>2202180</wp:posOffset>
                </wp:positionH>
                <wp:positionV relativeFrom="paragraph">
                  <wp:posOffset>203200</wp:posOffset>
                </wp:positionV>
                <wp:extent cx="3600000" cy="1249680"/>
                <wp:effectExtent l="0" t="0" r="635" b="7620"/>
                <wp:wrapNone/>
                <wp:docPr id="1619811333" name="Rectangle 16198113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2496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04D486" id="Rectangle 1619811333" o:spid="_x0000_s1026" alt="&quot;&quot;" style="position:absolute;margin-left:173.4pt;margin-top:16pt;width:283.45pt;height:98.4pt;z-index:-25142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31B77093" w14:textId="3A41270A" w:rsidR="007975CB" w:rsidRPr="007975CB" w:rsidRDefault="007975CB" w:rsidP="006F5BF2">
      <w:r>
        <w:t xml:space="preserve">Here </w:t>
      </w:r>
      <w:r>
        <w:rPr>
          <w:b/>
          <w:bCs/>
        </w:rPr>
        <w:t xml:space="preserve">thrive </w:t>
      </w:r>
      <w:r>
        <w:t xml:space="preserve">is </w:t>
      </w:r>
      <w:r w:rsidR="000D0FB6">
        <w:t xml:space="preserve">for people to have the support they need to be able to live their best life. </w:t>
      </w:r>
      <w:r>
        <w:t xml:space="preserve"> </w:t>
      </w:r>
    </w:p>
    <w:p w14:paraId="2AE94C2E" w14:textId="77777777" w:rsidR="007975CB" w:rsidRDefault="007975CB" w:rsidP="006F5BF2"/>
    <w:p w14:paraId="47316B6A" w14:textId="77777777" w:rsidR="00BE63AA" w:rsidRDefault="00BE63AA" w:rsidP="006F5BF2"/>
    <w:p w14:paraId="33678AB1" w14:textId="53F277AE" w:rsidR="0064787A" w:rsidRPr="006F5BF2" w:rsidRDefault="00F05EAB" w:rsidP="006F5BF2">
      <w:r>
        <w:br w:type="column"/>
      </w:r>
      <w:r w:rsidR="00247372">
        <w:rPr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44BDB2C0" wp14:editId="35E1E03B">
            <wp:simplePos x="0" y="0"/>
            <wp:positionH relativeFrom="column">
              <wp:posOffset>-114300</wp:posOffset>
            </wp:positionH>
            <wp:positionV relativeFrom="paragraph">
              <wp:posOffset>-228600</wp:posOffset>
            </wp:positionV>
            <wp:extent cx="1440000" cy="1440000"/>
            <wp:effectExtent l="0" t="0" r="0" b="8255"/>
            <wp:wrapNone/>
            <wp:docPr id="905430024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430024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7A" w:rsidRPr="006F5BF2">
        <w:t xml:space="preserve">The </w:t>
      </w:r>
      <w:r w:rsidR="00D5098B">
        <w:t xml:space="preserve">finished </w:t>
      </w:r>
      <w:r w:rsidR="0064787A" w:rsidRPr="006F5BF2">
        <w:t>strategy:</w:t>
      </w:r>
    </w:p>
    <w:p w14:paraId="26408A3C" w14:textId="0C122B5A" w:rsidR="0064787A" w:rsidRPr="006F5BF2" w:rsidRDefault="0064787A" w:rsidP="00F05EAB">
      <w:pPr>
        <w:pStyle w:val="Listtoplevel"/>
      </w:pPr>
      <w:r w:rsidRPr="006F5BF2">
        <w:t xml:space="preserve">looks at how well the </w:t>
      </w:r>
      <w:r w:rsidR="00646D8B">
        <w:t xml:space="preserve">health </w:t>
      </w:r>
      <w:r w:rsidRPr="006F5BF2">
        <w:t>system is working now</w:t>
      </w:r>
    </w:p>
    <w:p w14:paraId="62D1E2C2" w14:textId="3015D7A4" w:rsidR="006B7FE7" w:rsidRDefault="000B689D" w:rsidP="00F05EAB">
      <w:pPr>
        <w:pStyle w:val="Listtoplevel"/>
      </w:pPr>
      <w:r>
        <w:drawing>
          <wp:anchor distT="0" distB="0" distL="114300" distR="114300" simplePos="0" relativeHeight="251980800" behindDoc="0" locked="0" layoutInCell="1" allowOverlap="1" wp14:anchorId="66C537B8" wp14:editId="1B62BC63">
            <wp:simplePos x="0" y="0"/>
            <wp:positionH relativeFrom="column">
              <wp:posOffset>-109432</wp:posOffset>
            </wp:positionH>
            <wp:positionV relativeFrom="paragraph">
              <wp:posOffset>120227</wp:posOffset>
            </wp:positionV>
            <wp:extent cx="1440000" cy="1154935"/>
            <wp:effectExtent l="0" t="0" r="0" b="7620"/>
            <wp:wrapNone/>
            <wp:docPr id="1121813684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813684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FE7">
        <w:t>says what:</w:t>
      </w:r>
    </w:p>
    <w:p w14:paraId="1EEF8F0B" w14:textId="7FF16BFA" w:rsidR="006B7FE7" w:rsidRDefault="000B689D" w:rsidP="005F7660">
      <w:pPr>
        <w:pStyle w:val="Listsecondlevel"/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1DEBBCC7" wp14:editId="6461EA34">
            <wp:simplePos x="0" y="0"/>
            <wp:positionH relativeFrom="column">
              <wp:posOffset>-106680</wp:posOffset>
            </wp:positionH>
            <wp:positionV relativeFrom="paragraph">
              <wp:posOffset>936625</wp:posOffset>
            </wp:positionV>
            <wp:extent cx="1619885" cy="1073150"/>
            <wp:effectExtent l="0" t="0" r="0" b="0"/>
            <wp:wrapNone/>
            <wp:docPr id="563319448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19448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FE7">
        <w:t>changes might happen in the future</w:t>
      </w:r>
    </w:p>
    <w:p w14:paraId="1503E2C9" w14:textId="28DB4BA3" w:rsidR="0064787A" w:rsidRDefault="00945130" w:rsidP="005F7660">
      <w:pPr>
        <w:pStyle w:val="Listsecondlevel"/>
      </w:pPr>
      <w:r>
        <w:t>hard things</w:t>
      </w:r>
      <w:r w:rsidR="0064787A" w:rsidRPr="006F5BF2">
        <w:t xml:space="preserve"> we may face in the future</w:t>
      </w:r>
    </w:p>
    <w:p w14:paraId="511FFB55" w14:textId="481D8D71" w:rsidR="0064787A" w:rsidRPr="006F5BF2" w:rsidRDefault="00646D8B" w:rsidP="00FC1264">
      <w:pPr>
        <w:pStyle w:val="Listtoplevel"/>
      </w:pPr>
      <w:r>
        <w:drawing>
          <wp:anchor distT="0" distB="0" distL="114300" distR="114300" simplePos="0" relativeHeight="251982848" behindDoc="0" locked="0" layoutInCell="1" allowOverlap="1" wp14:anchorId="1E428E05" wp14:editId="517A858A">
            <wp:simplePos x="0" y="0"/>
            <wp:positionH relativeFrom="column">
              <wp:posOffset>-143510</wp:posOffset>
            </wp:positionH>
            <wp:positionV relativeFrom="paragraph">
              <wp:posOffset>176318</wp:posOffset>
            </wp:positionV>
            <wp:extent cx="1058333" cy="1058333"/>
            <wp:effectExtent l="0" t="0" r="0" b="8890"/>
            <wp:wrapNone/>
            <wp:docPr id="1861875469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875469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333" cy="1058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7A" w:rsidRPr="006F5BF2">
        <w:t xml:space="preserve">says what needs to </w:t>
      </w:r>
      <w:r w:rsidR="001B34C4">
        <w:t>change</w:t>
      </w:r>
      <w:r w:rsidR="0064787A" w:rsidRPr="006F5BF2">
        <w:t xml:space="preserve"> to get better outcomes</w:t>
      </w:r>
      <w:r w:rsidR="00B3305C">
        <w:t xml:space="preserve"> / results. </w:t>
      </w:r>
    </w:p>
    <w:p w14:paraId="0E3FBBB0" w14:textId="15B72D2F" w:rsidR="005F7660" w:rsidRDefault="005F7660" w:rsidP="006F5BF2"/>
    <w:p w14:paraId="099AD2C4" w14:textId="75113AAE" w:rsidR="005F7660" w:rsidRDefault="008C092C" w:rsidP="006F5BF2">
      <w:r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540660B7" wp14:editId="460BE5C5">
            <wp:simplePos x="0" y="0"/>
            <wp:positionH relativeFrom="column">
              <wp:posOffset>-25400</wp:posOffset>
            </wp:positionH>
            <wp:positionV relativeFrom="paragraph">
              <wp:posOffset>184572</wp:posOffset>
            </wp:positionV>
            <wp:extent cx="1475255" cy="1138767"/>
            <wp:effectExtent l="0" t="0" r="0" b="4445"/>
            <wp:wrapNone/>
            <wp:docPr id="1351807277" name="Picture 1351807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77" name="Action Plan Report.jp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758" cy="1139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7BEBA" w14:textId="71E0084F" w:rsidR="00B3305C" w:rsidRDefault="0064787A" w:rsidP="006F5BF2">
      <w:r w:rsidRPr="006F5BF2">
        <w:t xml:space="preserve">An </w:t>
      </w:r>
      <w:r w:rsidRPr="00B3305C">
        <w:rPr>
          <w:b/>
          <w:bCs/>
        </w:rPr>
        <w:t>implementation</w:t>
      </w:r>
      <w:r w:rsidRPr="006F5BF2">
        <w:t xml:space="preserve"> </w:t>
      </w:r>
      <w:r w:rsidRPr="005D623F">
        <w:rPr>
          <w:b/>
          <w:bCs/>
        </w:rPr>
        <w:t>plan</w:t>
      </w:r>
      <w:r w:rsidRPr="006F5BF2">
        <w:t xml:space="preserve"> </w:t>
      </w:r>
      <w:r w:rsidR="00DE6D56">
        <w:t xml:space="preserve">will say </w:t>
      </w:r>
      <w:r w:rsidR="00610AD8">
        <w:t>the steps we will take to do this work</w:t>
      </w:r>
      <w:r w:rsidR="00DE6D56">
        <w:t>.</w:t>
      </w:r>
      <w:r w:rsidRPr="006F5BF2">
        <w:t xml:space="preserve"> </w:t>
      </w:r>
    </w:p>
    <w:p w14:paraId="55FA756A" w14:textId="538995F2" w:rsidR="00B3305C" w:rsidRDefault="00B3305C" w:rsidP="006F5BF2"/>
    <w:p w14:paraId="1BF4F1D2" w14:textId="7A1E45EC" w:rsidR="00E95327" w:rsidRDefault="005D623F" w:rsidP="006F5BF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1B08A4A3" wp14:editId="0FEC88E1">
                <wp:simplePos x="0" y="0"/>
                <wp:positionH relativeFrom="margin">
                  <wp:posOffset>2184400</wp:posOffset>
                </wp:positionH>
                <wp:positionV relativeFrom="paragraph">
                  <wp:posOffset>243840</wp:posOffset>
                </wp:positionV>
                <wp:extent cx="3599815" cy="1270000"/>
                <wp:effectExtent l="0" t="0" r="635" b="6350"/>
                <wp:wrapNone/>
                <wp:docPr id="767623519" name="Rectangle 7676235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700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CC246" id="Rectangle 767623519" o:spid="_x0000_s1026" alt="&quot;&quot;" style="position:absolute;margin-left:172pt;margin-top:19.2pt;width:283.45pt;height:100pt;z-index:-25138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" fillcolor="#bdd7ee" stroked="f" strokeweight="1pt">
                <w10:wrap anchorx="margin"/>
              </v:rect>
            </w:pict>
          </mc:Fallback>
        </mc:AlternateContent>
      </w:r>
    </w:p>
    <w:p w14:paraId="223798F8" w14:textId="766D60FF" w:rsidR="00E95327" w:rsidRDefault="008C092C" w:rsidP="006F5BF2">
      <w:r>
        <w:rPr>
          <w:noProof/>
        </w:rPr>
        <w:drawing>
          <wp:anchor distT="0" distB="0" distL="114300" distR="114300" simplePos="0" relativeHeight="251924480" behindDoc="0" locked="0" layoutInCell="1" allowOverlap="1" wp14:anchorId="7D94C738" wp14:editId="07AAFF2C">
            <wp:simplePos x="0" y="0"/>
            <wp:positionH relativeFrom="column">
              <wp:posOffset>-25400</wp:posOffset>
            </wp:positionH>
            <wp:positionV relativeFrom="paragraph">
              <wp:posOffset>36407</wp:posOffset>
            </wp:positionV>
            <wp:extent cx="1143000" cy="1143000"/>
            <wp:effectExtent l="0" t="0" r="0" b="0"/>
            <wp:wrapNone/>
            <wp:docPr id="859474640" name="Picture 8594746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4" name="Idea.png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23F" w:rsidRPr="005D623F">
        <w:t>Here</w:t>
      </w:r>
      <w:r w:rsidR="005D623F">
        <w:rPr>
          <w:b/>
          <w:bCs/>
        </w:rPr>
        <w:t xml:space="preserve"> i</w:t>
      </w:r>
      <w:r w:rsidR="00E95327" w:rsidRPr="00E95327">
        <w:rPr>
          <w:b/>
          <w:bCs/>
        </w:rPr>
        <w:t>mplementation</w:t>
      </w:r>
      <w:r w:rsidR="005D623F">
        <w:rPr>
          <w:b/>
          <w:bCs/>
        </w:rPr>
        <w:t xml:space="preserve"> plan</w:t>
      </w:r>
      <w:r w:rsidR="00E95327">
        <w:t xml:space="preserve"> means the </w:t>
      </w:r>
      <w:r w:rsidR="0056202A">
        <w:t xml:space="preserve">steps </w:t>
      </w:r>
      <w:r w:rsidR="005D623F">
        <w:t xml:space="preserve">to take to get the work set out in the strategy done. </w:t>
      </w:r>
    </w:p>
    <w:p w14:paraId="7C46C6BF" w14:textId="77777777" w:rsidR="005A2ADC" w:rsidRDefault="005A2ADC" w:rsidP="005A2ADC">
      <w:pPr>
        <w:rPr>
          <w:lang w:val="en-NZ"/>
        </w:rPr>
      </w:pPr>
    </w:p>
    <w:p w14:paraId="322EC78A" w14:textId="020B8F05" w:rsidR="005A2ADC" w:rsidRDefault="005A2ADC" w:rsidP="005A2ADC">
      <w:pPr>
        <w:rPr>
          <w:lang w:val="en-NZ"/>
        </w:rPr>
      </w:pPr>
    </w:p>
    <w:p w14:paraId="367BE26A" w14:textId="450A12A1" w:rsidR="005A2ADC" w:rsidRDefault="00BD1BED" w:rsidP="005A2ADC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2302336" behindDoc="0" locked="0" layoutInCell="1" allowOverlap="1" wp14:anchorId="2E7972A5" wp14:editId="6B17B5EC">
            <wp:simplePos x="0" y="0"/>
            <wp:positionH relativeFrom="column">
              <wp:posOffset>-123797</wp:posOffset>
            </wp:positionH>
            <wp:positionV relativeFrom="paragraph">
              <wp:posOffset>-94615</wp:posOffset>
            </wp:positionV>
            <wp:extent cx="1514475" cy="1217318"/>
            <wp:effectExtent l="0" t="0" r="0" b="0"/>
            <wp:wrapNone/>
            <wp:docPr id="101366989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669891" name="Picture 1013669891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21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ADC" w:rsidRPr="005A2ADC">
        <w:rPr>
          <w:lang w:val="en-NZ"/>
        </w:rPr>
        <w:t xml:space="preserve">The health system cannot do this work alone. </w:t>
      </w:r>
    </w:p>
    <w:p w14:paraId="11FB983E" w14:textId="7C40F0B3" w:rsidR="005A2ADC" w:rsidRPr="005A2ADC" w:rsidRDefault="005A2ADC" w:rsidP="005A2ADC">
      <w:pPr>
        <w:rPr>
          <w:sz w:val="22"/>
          <w:szCs w:val="14"/>
          <w:lang w:val="en-NZ"/>
        </w:rPr>
      </w:pPr>
    </w:p>
    <w:p w14:paraId="342EF361" w14:textId="2031AB4F" w:rsidR="005A2ADC" w:rsidRPr="005A2ADC" w:rsidRDefault="005A2ADC" w:rsidP="005A2ADC">
      <w:pPr>
        <w:rPr>
          <w:sz w:val="22"/>
          <w:szCs w:val="14"/>
          <w:lang w:val="en-NZ"/>
        </w:rPr>
      </w:pPr>
    </w:p>
    <w:p w14:paraId="7B12B200" w14:textId="2C85BB75" w:rsidR="005A2ADC" w:rsidRPr="005A2ADC" w:rsidRDefault="00956493" w:rsidP="005A2ADC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5044948D" wp14:editId="471E2900">
            <wp:simplePos x="0" y="0"/>
            <wp:positionH relativeFrom="column">
              <wp:posOffset>-177800</wp:posOffset>
            </wp:positionH>
            <wp:positionV relativeFrom="paragraph">
              <wp:posOffset>552450</wp:posOffset>
            </wp:positionV>
            <wp:extent cx="1619885" cy="1014730"/>
            <wp:effectExtent l="0" t="0" r="0" b="0"/>
            <wp:wrapNone/>
            <wp:docPr id="4536270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270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ADC" w:rsidRPr="005A2ADC">
        <w:rPr>
          <w:lang w:val="en-NZ"/>
        </w:rPr>
        <w:t>Many groups need to work together</w:t>
      </w:r>
      <w:r w:rsidR="005A2ADC">
        <w:rPr>
          <w:lang w:val="en-NZ"/>
        </w:rPr>
        <w:t xml:space="preserve"> </w:t>
      </w:r>
      <w:r w:rsidR="005A2ADC" w:rsidRPr="005A2ADC">
        <w:rPr>
          <w:lang w:val="en-NZ"/>
        </w:rPr>
        <w:t>like:</w:t>
      </w:r>
    </w:p>
    <w:p w14:paraId="4A431A3A" w14:textId="5A9A4333" w:rsidR="0064787A" w:rsidRPr="006F5BF2" w:rsidRDefault="0064787A" w:rsidP="00EB3BDF">
      <w:pPr>
        <w:pStyle w:val="Listtoplevel"/>
        <w:spacing w:line="312" w:lineRule="auto"/>
      </w:pPr>
      <w:r w:rsidRPr="006F5BF2">
        <w:t>other government agencies</w:t>
      </w:r>
    </w:p>
    <w:p w14:paraId="0B520E72" w14:textId="04DFD8FC" w:rsidR="0064787A" w:rsidRPr="006F5BF2" w:rsidRDefault="00956493" w:rsidP="00EB3BDF">
      <w:pPr>
        <w:pStyle w:val="Listtoplevel"/>
        <w:spacing w:line="312" w:lineRule="auto"/>
      </w:pPr>
      <w:r>
        <w:drawing>
          <wp:anchor distT="0" distB="0" distL="114300" distR="114300" simplePos="0" relativeHeight="251985920" behindDoc="0" locked="0" layoutInCell="1" allowOverlap="1" wp14:anchorId="6B398B7C" wp14:editId="1C4CBDE8">
            <wp:simplePos x="0" y="0"/>
            <wp:positionH relativeFrom="column">
              <wp:posOffset>-3175</wp:posOffset>
            </wp:positionH>
            <wp:positionV relativeFrom="paragraph">
              <wp:posOffset>577850</wp:posOffset>
            </wp:positionV>
            <wp:extent cx="1257300" cy="1257300"/>
            <wp:effectExtent l="0" t="0" r="0" b="0"/>
            <wp:wrapNone/>
            <wp:docPr id="29102507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2507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7A" w:rsidRPr="006F5BF2">
        <w:t>whānau</w:t>
      </w:r>
      <w:r w:rsidR="0097677D">
        <w:t xml:space="preserve"> / families</w:t>
      </w:r>
    </w:p>
    <w:p w14:paraId="42502560" w14:textId="0B883EDA" w:rsidR="0097677D" w:rsidRDefault="0064787A" w:rsidP="00EB3BDF">
      <w:pPr>
        <w:pStyle w:val="Listtoplevel"/>
        <w:spacing w:line="312" w:lineRule="auto"/>
      </w:pPr>
      <w:r w:rsidRPr="006F5BF2">
        <w:t xml:space="preserve">iwi </w:t>
      </w:r>
      <w:r w:rsidR="0097677D">
        <w:t>/ tribe</w:t>
      </w:r>
      <w:r w:rsidR="00453FEA">
        <w:t>s</w:t>
      </w:r>
    </w:p>
    <w:p w14:paraId="6600EA0D" w14:textId="3B5FA54C" w:rsidR="0064787A" w:rsidRPr="006F5BF2" w:rsidRDefault="0064787A" w:rsidP="00EB3BDF">
      <w:pPr>
        <w:pStyle w:val="Listtoplevel"/>
        <w:spacing w:line="312" w:lineRule="auto"/>
      </w:pPr>
      <w:r w:rsidRPr="006F5BF2">
        <w:t>Māori partners</w:t>
      </w:r>
    </w:p>
    <w:p w14:paraId="1A12EDF9" w14:textId="5F551D83" w:rsidR="004E1B73" w:rsidRDefault="00956493" w:rsidP="00EB3BDF">
      <w:pPr>
        <w:pStyle w:val="Listtoplevel"/>
        <w:spacing w:line="312" w:lineRule="auto"/>
      </w:pPr>
      <w:r>
        <w:drawing>
          <wp:anchor distT="0" distB="0" distL="114300" distR="114300" simplePos="0" relativeHeight="251990016" behindDoc="0" locked="0" layoutInCell="1" allowOverlap="1" wp14:anchorId="3CE72DCF" wp14:editId="10F82FC1">
            <wp:simplePos x="0" y="0"/>
            <wp:positionH relativeFrom="column">
              <wp:posOffset>57150</wp:posOffset>
            </wp:positionH>
            <wp:positionV relativeFrom="paragraph">
              <wp:posOffset>370840</wp:posOffset>
            </wp:positionV>
            <wp:extent cx="1314450" cy="1314450"/>
            <wp:effectExtent l="0" t="0" r="0" b="0"/>
            <wp:wrapNone/>
            <wp:docPr id="2030211471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211471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7A" w:rsidRPr="006F5BF2">
        <w:t xml:space="preserve">community </w:t>
      </w:r>
      <w:r w:rsidR="004E1B73">
        <w:t>groups</w:t>
      </w:r>
    </w:p>
    <w:p w14:paraId="4C1FEF3B" w14:textId="49F3E195" w:rsidR="0064787A" w:rsidRPr="006F5BF2" w:rsidRDefault="0064787A" w:rsidP="00EB3BDF">
      <w:pPr>
        <w:pStyle w:val="Listtoplevel"/>
        <w:spacing w:line="312" w:lineRule="auto"/>
      </w:pPr>
      <w:r w:rsidRPr="00283A83">
        <w:rPr>
          <w:b/>
          <w:bCs/>
        </w:rPr>
        <w:t>voluntary</w:t>
      </w:r>
      <w:r w:rsidRPr="006F5BF2">
        <w:t xml:space="preserve"> groups</w:t>
      </w:r>
    </w:p>
    <w:p w14:paraId="0029839A" w14:textId="2F456FCC" w:rsidR="0064787A" w:rsidRPr="006F5BF2" w:rsidRDefault="0064787A" w:rsidP="007C28FA">
      <w:pPr>
        <w:pStyle w:val="Listtoplevel"/>
        <w:spacing w:line="312" w:lineRule="auto"/>
      </w:pPr>
      <w:r w:rsidRPr="006F5BF2">
        <w:t xml:space="preserve">businesses </w:t>
      </w:r>
      <w:r w:rsidR="00956493">
        <w:t xml:space="preserve">/ </w:t>
      </w:r>
      <w:r w:rsidRPr="006F5BF2">
        <w:t>workplaces.</w:t>
      </w:r>
    </w:p>
    <w:p w14:paraId="0AC2A8E6" w14:textId="56A8C89D" w:rsidR="004E1B73" w:rsidRDefault="004E1B73" w:rsidP="00EB3BDF">
      <w:pPr>
        <w:spacing w:line="312" w:lineRule="auto"/>
      </w:pPr>
    </w:p>
    <w:p w14:paraId="20AA9E4B" w14:textId="24250DF9" w:rsidR="00283A83" w:rsidRDefault="00956493" w:rsidP="00EB3BDF">
      <w:pPr>
        <w:spacing w:line="312" w:lineRule="auto"/>
      </w:pPr>
      <w:r>
        <w:rPr>
          <w:noProof/>
        </w:rPr>
        <w:drawing>
          <wp:anchor distT="0" distB="0" distL="114300" distR="114300" simplePos="0" relativeHeight="251991040" behindDoc="0" locked="0" layoutInCell="1" allowOverlap="1" wp14:anchorId="1ED8BD02" wp14:editId="46C50FB3">
            <wp:simplePos x="0" y="0"/>
            <wp:positionH relativeFrom="column">
              <wp:posOffset>152400</wp:posOffset>
            </wp:positionH>
            <wp:positionV relativeFrom="paragraph">
              <wp:posOffset>219075</wp:posOffset>
            </wp:positionV>
            <wp:extent cx="1009650" cy="1009650"/>
            <wp:effectExtent l="0" t="0" r="0" b="0"/>
            <wp:wrapNone/>
            <wp:docPr id="159620603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20603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565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4DC85A15" wp14:editId="48241DDB">
                <wp:simplePos x="0" y="0"/>
                <wp:positionH relativeFrom="margin">
                  <wp:posOffset>2171700</wp:posOffset>
                </wp:positionH>
                <wp:positionV relativeFrom="paragraph">
                  <wp:posOffset>220345</wp:posOffset>
                </wp:positionV>
                <wp:extent cx="3599815" cy="787400"/>
                <wp:effectExtent l="0" t="0" r="635" b="0"/>
                <wp:wrapNone/>
                <wp:docPr id="518410498" name="Rectangle 5184104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874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4C88A5" id="Rectangle 518410498" o:spid="_x0000_s1026" alt="&quot;&quot;" style="position:absolute;margin-left:171pt;margin-top:17.35pt;width:283.45pt;height:62pt;z-index:-25132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" fillcolor="#bdd7ee" stroked="f" strokeweight="1pt">
                <w10:wrap anchorx="margin"/>
              </v:rect>
            </w:pict>
          </mc:Fallback>
        </mc:AlternateContent>
      </w:r>
    </w:p>
    <w:p w14:paraId="74BC8742" w14:textId="00A2862E" w:rsidR="00283A83" w:rsidRDefault="001C00B0" w:rsidP="00EB3BDF">
      <w:pPr>
        <w:spacing w:line="312" w:lineRule="auto"/>
      </w:pPr>
      <w:r w:rsidRPr="001C00B0">
        <w:t>Here</w:t>
      </w:r>
      <w:r>
        <w:rPr>
          <w:b/>
          <w:bCs/>
        </w:rPr>
        <w:t xml:space="preserve"> v</w:t>
      </w:r>
      <w:r w:rsidR="00283A83" w:rsidRPr="00283A83">
        <w:rPr>
          <w:b/>
          <w:bCs/>
        </w:rPr>
        <w:t>oluntary</w:t>
      </w:r>
      <w:r w:rsidR="00283A83">
        <w:t xml:space="preserve"> means you are not getting paid money to do something. </w:t>
      </w:r>
    </w:p>
    <w:p w14:paraId="1B8EC3B1" w14:textId="03CA4FC9" w:rsidR="00470CF8" w:rsidRPr="00956493" w:rsidRDefault="00956493" w:rsidP="00EB3BDF">
      <w:pPr>
        <w:spacing w:line="312" w:lineRule="auto"/>
        <w:rPr>
          <w:sz w:val="58"/>
          <w:szCs w:val="50"/>
        </w:rPr>
      </w:pPr>
      <w:r w:rsidRPr="00956493">
        <w:rPr>
          <w:noProof/>
          <w:sz w:val="58"/>
          <w:szCs w:val="50"/>
        </w:rPr>
        <w:drawing>
          <wp:anchor distT="0" distB="0" distL="114300" distR="114300" simplePos="0" relativeHeight="251993088" behindDoc="0" locked="0" layoutInCell="1" allowOverlap="1" wp14:anchorId="7200934B" wp14:editId="1FBD9335">
            <wp:simplePos x="0" y="0"/>
            <wp:positionH relativeFrom="column">
              <wp:posOffset>57151</wp:posOffset>
            </wp:positionH>
            <wp:positionV relativeFrom="paragraph">
              <wp:posOffset>307976</wp:posOffset>
            </wp:positionV>
            <wp:extent cx="1333500" cy="1172316"/>
            <wp:effectExtent l="0" t="0" r="0" b="8890"/>
            <wp:wrapNone/>
            <wp:docPr id="918701786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01786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525" cy="1173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600C9" w14:textId="2E7D4354" w:rsidR="005A2ADC" w:rsidRDefault="0064787A" w:rsidP="00956493">
      <w:pPr>
        <w:spacing w:line="312" w:lineRule="auto"/>
        <w:rPr>
          <w:rFonts w:eastAsia="Arial Unicode MS"/>
          <w:b/>
          <w:kern w:val="28"/>
          <w:sz w:val="44"/>
        </w:rPr>
      </w:pPr>
      <w:r w:rsidRPr="006F5BF2">
        <w:t xml:space="preserve">Working together will </w:t>
      </w:r>
      <w:r w:rsidR="00797167">
        <w:t>support</w:t>
      </w:r>
      <w:r w:rsidR="004E1B73">
        <w:t xml:space="preserve"> </w:t>
      </w:r>
      <w:r w:rsidRPr="006F5BF2">
        <w:t>mental health and wellbeing</w:t>
      </w:r>
      <w:r w:rsidR="004E1B73">
        <w:t xml:space="preserve"> </w:t>
      </w:r>
      <w:r w:rsidR="00797167">
        <w:t xml:space="preserve">to be </w:t>
      </w:r>
      <w:r w:rsidR="004E1B73">
        <w:t>better</w:t>
      </w:r>
      <w:r w:rsidRPr="006F5BF2">
        <w:t xml:space="preserve"> for everyone. </w:t>
      </w:r>
      <w:bookmarkStart w:id="2" w:name="_The_4_priority"/>
      <w:bookmarkEnd w:id="2"/>
      <w:r w:rsidR="005A2ADC">
        <w:br w:type="page"/>
      </w:r>
    </w:p>
    <w:p w14:paraId="62138C8A" w14:textId="6CE1B628" w:rsidR="00D66CE4" w:rsidRDefault="003A7E23" w:rsidP="00165F8D">
      <w:pPr>
        <w:pStyle w:val="Heading1"/>
      </w:pPr>
      <w:r>
        <w:lastRenderedPageBreak/>
        <w:t xml:space="preserve">The </w:t>
      </w:r>
      <w:r w:rsidR="00165F8D">
        <w:t xml:space="preserve">4 </w:t>
      </w:r>
      <w:r>
        <w:t>priority areas</w:t>
      </w:r>
    </w:p>
    <w:p w14:paraId="44630381" w14:textId="1FD33CE1" w:rsidR="00165F8D" w:rsidRDefault="00165F8D" w:rsidP="00942734">
      <w:pPr>
        <w:spacing w:line="324" w:lineRule="auto"/>
      </w:pPr>
    </w:p>
    <w:p w14:paraId="23C8A704" w14:textId="1FBBF545" w:rsidR="00175719" w:rsidRDefault="009F32C3" w:rsidP="00942734">
      <w:pPr>
        <w:spacing w:line="324" w:lineRule="auto"/>
      </w:pPr>
      <w:r>
        <w:rPr>
          <w:noProof/>
        </w:rPr>
        <w:drawing>
          <wp:anchor distT="0" distB="0" distL="114300" distR="114300" simplePos="0" relativeHeight="252003328" behindDoc="0" locked="0" layoutInCell="1" allowOverlap="1" wp14:anchorId="6D5E4E2C" wp14:editId="5F6E263B">
            <wp:simplePos x="0" y="0"/>
            <wp:positionH relativeFrom="column">
              <wp:posOffset>-87207</wp:posOffset>
            </wp:positionH>
            <wp:positionV relativeFrom="paragraph">
              <wp:posOffset>274955</wp:posOffset>
            </wp:positionV>
            <wp:extent cx="1439545" cy="1569720"/>
            <wp:effectExtent l="0" t="0" r="8255" b="0"/>
            <wp:wrapNone/>
            <wp:docPr id="208708513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08513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27CED" w14:textId="336E027D" w:rsidR="00165F8D" w:rsidRDefault="009F32C3" w:rsidP="009F32C3">
      <w:pPr>
        <w:spacing w:line="324" w:lineRule="auto"/>
      </w:pPr>
      <w:r>
        <w:t xml:space="preserve">Working in the 4 priority areas will make the biggest difference for the mental health and wellbeing of </w:t>
      </w:r>
      <w:r>
        <w:br/>
        <w:t xml:space="preserve">New Zealanders. </w:t>
      </w:r>
    </w:p>
    <w:p w14:paraId="2D6A1852" w14:textId="7F2CD2D6" w:rsidR="008956E3" w:rsidRDefault="008956E3" w:rsidP="00942734">
      <w:pPr>
        <w:spacing w:line="324" w:lineRule="auto"/>
      </w:pPr>
    </w:p>
    <w:p w14:paraId="12E4FC82" w14:textId="75A1490F" w:rsidR="008956E3" w:rsidRDefault="00BB7689" w:rsidP="00942734">
      <w:pPr>
        <w:spacing w:line="324" w:lineRule="auto"/>
      </w:pPr>
      <w:r>
        <w:rPr>
          <w:noProof/>
        </w:rPr>
        <w:drawing>
          <wp:anchor distT="0" distB="0" distL="114300" distR="114300" simplePos="0" relativeHeight="252004352" behindDoc="0" locked="0" layoutInCell="1" allowOverlap="1" wp14:anchorId="50E89EB7" wp14:editId="70CF654D">
            <wp:simplePos x="0" y="0"/>
            <wp:positionH relativeFrom="column">
              <wp:posOffset>90805</wp:posOffset>
            </wp:positionH>
            <wp:positionV relativeFrom="paragraph">
              <wp:posOffset>205740</wp:posOffset>
            </wp:positionV>
            <wp:extent cx="1440000" cy="1440000"/>
            <wp:effectExtent l="0" t="0" r="8255" b="0"/>
            <wp:wrapNone/>
            <wp:docPr id="1474889182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89182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4950C" w14:textId="6C9262A2" w:rsidR="008956E3" w:rsidRDefault="00521091" w:rsidP="00942734">
      <w:pPr>
        <w:spacing w:line="324" w:lineRule="auto"/>
      </w:pPr>
      <w:r>
        <w:t xml:space="preserve">We tell you about each of these 4 priorities on the next pages. </w:t>
      </w:r>
    </w:p>
    <w:p w14:paraId="30165139" w14:textId="77777777" w:rsidR="00283E13" w:rsidRDefault="00283E13" w:rsidP="00942734">
      <w:pPr>
        <w:spacing w:line="324" w:lineRule="auto"/>
      </w:pPr>
    </w:p>
    <w:p w14:paraId="455D2435" w14:textId="4D32EA2C" w:rsidR="00283E13" w:rsidRDefault="00283E13" w:rsidP="00942734">
      <w:pPr>
        <w:spacing w:line="324" w:lineRule="auto"/>
      </w:pPr>
    </w:p>
    <w:p w14:paraId="1FF9506D" w14:textId="354E65F6" w:rsidR="00283E13" w:rsidRDefault="00BB7689" w:rsidP="00942734">
      <w:pPr>
        <w:spacing w:line="324" w:lineRule="auto"/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61D78CD0" wp14:editId="2D17456E">
            <wp:simplePos x="0" y="0"/>
            <wp:positionH relativeFrom="column">
              <wp:posOffset>-50800</wp:posOffset>
            </wp:positionH>
            <wp:positionV relativeFrom="paragraph">
              <wp:posOffset>342900</wp:posOffset>
            </wp:positionV>
            <wp:extent cx="1260000" cy="1260000"/>
            <wp:effectExtent l="0" t="0" r="0" b="0"/>
            <wp:wrapNone/>
            <wp:docPr id="1544496804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96804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E13">
        <w:t>For each priority</w:t>
      </w:r>
      <w:r w:rsidR="000D5BE8">
        <w:t xml:space="preserve"> area</w:t>
      </w:r>
      <w:r w:rsidR="00283E13">
        <w:t xml:space="preserve"> the summary tells you: </w:t>
      </w:r>
    </w:p>
    <w:p w14:paraId="49B0CFAA" w14:textId="47954A68" w:rsidR="00283E13" w:rsidRDefault="002C3850" w:rsidP="00942734">
      <w:pPr>
        <w:pStyle w:val="Listtoplevel"/>
        <w:spacing w:line="324" w:lineRule="auto"/>
      </w:pPr>
      <w:r>
        <w:t>w</w:t>
      </w:r>
      <w:r w:rsidR="00283E13">
        <w:t xml:space="preserve">hy it </w:t>
      </w:r>
      <w:r w:rsidR="00A10D41">
        <w:t>is important</w:t>
      </w:r>
    </w:p>
    <w:p w14:paraId="0D5F8A1A" w14:textId="45544EC6" w:rsidR="00A10D41" w:rsidRDefault="00BB7689" w:rsidP="00942734">
      <w:pPr>
        <w:pStyle w:val="Listtoplevel"/>
        <w:spacing w:line="324" w:lineRule="auto"/>
      </w:pPr>
      <w:r>
        <w:drawing>
          <wp:anchor distT="0" distB="0" distL="114300" distR="114300" simplePos="0" relativeHeight="252006400" behindDoc="0" locked="0" layoutInCell="1" allowOverlap="1" wp14:anchorId="2B422DCE" wp14:editId="01261599">
            <wp:simplePos x="0" y="0"/>
            <wp:positionH relativeFrom="column">
              <wp:posOffset>101600</wp:posOffset>
            </wp:positionH>
            <wp:positionV relativeFrom="paragraph">
              <wp:posOffset>684530</wp:posOffset>
            </wp:positionV>
            <wp:extent cx="1224000" cy="1232619"/>
            <wp:effectExtent l="0" t="0" r="0" b="5715"/>
            <wp:wrapNone/>
            <wp:docPr id="830142015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142015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32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3850">
        <w:t>wha</w:t>
      </w:r>
      <w:r w:rsidR="00A10D41">
        <w:t>t the future could look like if this work is done</w:t>
      </w:r>
    </w:p>
    <w:p w14:paraId="2A4508B0" w14:textId="698701DD" w:rsidR="00A10D41" w:rsidRDefault="001B5A12" w:rsidP="00942734">
      <w:pPr>
        <w:pStyle w:val="Listtoplevel"/>
        <w:spacing w:line="324" w:lineRule="auto"/>
      </w:pPr>
      <w:r w:rsidRPr="00F5674D">
        <w:t>strategic</w:t>
      </w:r>
      <w:r>
        <w:t xml:space="preserve"> actions </w:t>
      </w:r>
      <w:r w:rsidR="00755E53">
        <w:t>/</w:t>
      </w:r>
      <w:r>
        <w:t xml:space="preserve"> </w:t>
      </w:r>
      <w:r w:rsidR="002C3850">
        <w:t>t</w:t>
      </w:r>
      <w:r w:rsidR="00A10D41">
        <w:t xml:space="preserve">he main work </w:t>
      </w:r>
      <w:r w:rsidR="00407760">
        <w:t>to be done</w:t>
      </w:r>
      <w:r w:rsidR="00A10D41">
        <w:t xml:space="preserve">. </w:t>
      </w:r>
    </w:p>
    <w:p w14:paraId="1675B50E" w14:textId="4A316349" w:rsidR="00B22F1F" w:rsidRDefault="00681D06" w:rsidP="0080029C">
      <w:pPr>
        <w:pStyle w:val="Heading1"/>
      </w:pPr>
      <w:bookmarkStart w:id="3" w:name="_Priority_1:_Prevention"/>
      <w:bookmarkEnd w:id="3"/>
      <w:r>
        <w:lastRenderedPageBreak/>
        <w:t>Priority 1</w:t>
      </w:r>
      <w:r w:rsidR="00B22F1F">
        <w:t>: Prevention and early intervention</w:t>
      </w:r>
    </w:p>
    <w:p w14:paraId="48CE674F" w14:textId="77777777" w:rsidR="0080029C" w:rsidRDefault="0080029C" w:rsidP="00B72357">
      <w:pPr>
        <w:spacing w:line="336" w:lineRule="auto"/>
      </w:pPr>
    </w:p>
    <w:p w14:paraId="25D1877C" w14:textId="53A14422" w:rsidR="003D62E0" w:rsidRDefault="00DD254A" w:rsidP="00B72357">
      <w:pPr>
        <w:spacing w:line="336" w:lineRule="auto"/>
      </w:pPr>
      <w:r>
        <w:rPr>
          <w:b/>
          <w:bCs/>
          <w:noProof/>
        </w:rPr>
        <w:drawing>
          <wp:anchor distT="0" distB="0" distL="114300" distR="114300" simplePos="0" relativeHeight="251936768" behindDoc="0" locked="0" layoutInCell="1" allowOverlap="1" wp14:anchorId="72A5B81B" wp14:editId="3D97BC78">
            <wp:simplePos x="0" y="0"/>
            <wp:positionH relativeFrom="column">
              <wp:posOffset>-4233</wp:posOffset>
            </wp:positionH>
            <wp:positionV relativeFrom="paragraph">
              <wp:posOffset>139700</wp:posOffset>
            </wp:positionV>
            <wp:extent cx="1371600" cy="1371600"/>
            <wp:effectExtent l="0" t="0" r="0" b="0"/>
            <wp:wrapNone/>
            <wp:docPr id="1786681004" name="Picture 1786681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4" name="Stop sign barrier.png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62E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41FC275B" wp14:editId="75AEA7FE">
                <wp:simplePos x="0" y="0"/>
                <wp:positionH relativeFrom="margin">
                  <wp:posOffset>2171700</wp:posOffset>
                </wp:positionH>
                <wp:positionV relativeFrom="paragraph">
                  <wp:posOffset>264795</wp:posOffset>
                </wp:positionV>
                <wp:extent cx="3600000" cy="1117600"/>
                <wp:effectExtent l="0" t="0" r="635" b="6350"/>
                <wp:wrapNone/>
                <wp:docPr id="22" name="Rectangle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1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2F20C" id="Rectangle 22" o:spid="_x0000_s1026" alt="&quot;&quot;" style="position:absolute;margin-left:171pt;margin-top:20.85pt;width:283.45pt;height:88pt;z-index:-25138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</w:p>
    <w:p w14:paraId="72476A00" w14:textId="77777777" w:rsidR="003D62E0" w:rsidRDefault="003D62E0" w:rsidP="00B72357">
      <w:pPr>
        <w:spacing w:line="336" w:lineRule="auto"/>
      </w:pPr>
      <w:r>
        <w:rPr>
          <w:b/>
          <w:bCs/>
        </w:rPr>
        <w:t>Prevention</w:t>
      </w:r>
      <w:r>
        <w:t xml:space="preserve"> means stopping people from having a hard time with their mental health and wellbeing.</w:t>
      </w:r>
    </w:p>
    <w:p w14:paraId="38BA668E" w14:textId="77777777" w:rsidR="003D62E0" w:rsidRDefault="003D62E0" w:rsidP="00B72357">
      <w:pPr>
        <w:spacing w:line="336" w:lineRule="auto"/>
      </w:pPr>
    </w:p>
    <w:p w14:paraId="61FD266F" w14:textId="724FCA35" w:rsidR="003D62E0" w:rsidRDefault="008C2C82" w:rsidP="00B72357">
      <w:pPr>
        <w:spacing w:line="336" w:lineRule="auto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1872D8A0" wp14:editId="0F975BFC">
                <wp:simplePos x="0" y="0"/>
                <wp:positionH relativeFrom="margin">
                  <wp:posOffset>2171700</wp:posOffset>
                </wp:positionH>
                <wp:positionV relativeFrom="paragraph">
                  <wp:posOffset>178435</wp:posOffset>
                </wp:positionV>
                <wp:extent cx="3599815" cy="2768600"/>
                <wp:effectExtent l="0" t="0" r="635" b="0"/>
                <wp:wrapNone/>
                <wp:docPr id="23" name="Rectangle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768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F8AD5" id="Rectangle 23" o:spid="_x0000_s1026" alt="&quot;&quot;" style="position:absolute;margin-left:171pt;margin-top:14.05pt;width:283.45pt;height:218pt;z-index:-25138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" fillcolor="#bdd6ee [1304]" stroked="f" strokeweight="1pt">
                <w10:wrap anchorx="margin"/>
              </v:rect>
            </w:pict>
          </mc:Fallback>
        </mc:AlternateContent>
      </w:r>
      <w:r w:rsidR="00067DAF">
        <w:rPr>
          <w:b/>
          <w:bCs/>
          <w:noProof/>
        </w:rPr>
        <w:drawing>
          <wp:anchor distT="0" distB="0" distL="114300" distR="114300" simplePos="0" relativeHeight="251937792" behindDoc="0" locked="0" layoutInCell="1" allowOverlap="1" wp14:anchorId="0FE492CC" wp14:editId="78DFD267">
            <wp:simplePos x="0" y="0"/>
            <wp:positionH relativeFrom="column">
              <wp:posOffset>-2540</wp:posOffset>
            </wp:positionH>
            <wp:positionV relativeFrom="paragraph">
              <wp:posOffset>153035</wp:posOffset>
            </wp:positionV>
            <wp:extent cx="1620000" cy="1299267"/>
            <wp:effectExtent l="0" t="0" r="0" b="0"/>
            <wp:wrapNone/>
            <wp:docPr id="1786681005" name="Picture 17866810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5" name="Support reading writing think.png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99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B849CA" w14:textId="7C57A579" w:rsidR="003D62E0" w:rsidRDefault="003D62E0" w:rsidP="00B72357">
      <w:pPr>
        <w:spacing w:line="336" w:lineRule="auto"/>
      </w:pPr>
      <w:r>
        <w:rPr>
          <w:b/>
          <w:bCs/>
        </w:rPr>
        <w:t>Early intervention</w:t>
      </w:r>
      <w:r>
        <w:t xml:space="preserve"> means </w:t>
      </w:r>
      <w:r>
        <w:br/>
        <w:t>supporting people as soon as they start having a hard time with their mental health and wellbeing.</w:t>
      </w:r>
    </w:p>
    <w:p w14:paraId="1655193C" w14:textId="74789033" w:rsidR="00D22801" w:rsidRDefault="00D22801" w:rsidP="00B72357">
      <w:pPr>
        <w:spacing w:line="336" w:lineRule="auto"/>
      </w:pPr>
      <w:r>
        <w:rPr>
          <w:noProof/>
        </w:rPr>
        <w:drawing>
          <wp:anchor distT="0" distB="0" distL="114300" distR="114300" simplePos="0" relativeHeight="251938816" behindDoc="0" locked="0" layoutInCell="1" allowOverlap="1" wp14:anchorId="0FB00FC7" wp14:editId="73D9780F">
            <wp:simplePos x="0" y="0"/>
            <wp:positionH relativeFrom="column">
              <wp:posOffset>-2540</wp:posOffset>
            </wp:positionH>
            <wp:positionV relativeFrom="paragraph">
              <wp:posOffset>252095</wp:posOffset>
            </wp:positionV>
            <wp:extent cx="1548000" cy="1191837"/>
            <wp:effectExtent l="0" t="0" r="0" b="8890"/>
            <wp:wrapNone/>
            <wp:docPr id="1786681006" name="Picture 17866810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6" name="mental-health-withdrawn excluded.jpg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191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39F95" w14:textId="1F9D66AC" w:rsidR="003D62E0" w:rsidRDefault="003D62E0" w:rsidP="00B72357">
      <w:pPr>
        <w:spacing w:line="336" w:lineRule="auto"/>
      </w:pPr>
    </w:p>
    <w:p w14:paraId="3ED7ED68" w14:textId="7958F022" w:rsidR="003D62E0" w:rsidRDefault="003D62E0" w:rsidP="00B72357">
      <w:pPr>
        <w:spacing w:line="336" w:lineRule="auto"/>
      </w:pPr>
      <w:r>
        <w:t>Early intervention can stop problems from getting worse.</w:t>
      </w:r>
    </w:p>
    <w:p w14:paraId="7CBB8C23" w14:textId="2FC8CA28" w:rsidR="003D62E0" w:rsidRDefault="003D62E0" w:rsidP="00B72357">
      <w:pPr>
        <w:spacing w:line="336" w:lineRule="auto"/>
      </w:pPr>
    </w:p>
    <w:p w14:paraId="70905513" w14:textId="482E4E76" w:rsidR="003D62E0" w:rsidRPr="003D62E0" w:rsidRDefault="003D62E0" w:rsidP="00B72357">
      <w:pPr>
        <w:spacing w:line="336" w:lineRule="auto"/>
      </w:pPr>
    </w:p>
    <w:p w14:paraId="042FCB6D" w14:textId="6B1B98BA" w:rsidR="00134F0C" w:rsidRDefault="00D22801" w:rsidP="00B72357">
      <w:pPr>
        <w:spacing w:line="336" w:lineRule="auto"/>
      </w:pPr>
      <w:r>
        <w:rPr>
          <w:noProof/>
        </w:rPr>
        <w:drawing>
          <wp:anchor distT="0" distB="0" distL="114300" distR="114300" simplePos="0" relativeHeight="252008448" behindDoc="0" locked="0" layoutInCell="1" allowOverlap="1" wp14:anchorId="4E549486" wp14:editId="06E755F6">
            <wp:simplePos x="0" y="0"/>
            <wp:positionH relativeFrom="column">
              <wp:posOffset>0</wp:posOffset>
            </wp:positionH>
            <wp:positionV relativeFrom="paragraph">
              <wp:posOffset>269240</wp:posOffset>
            </wp:positionV>
            <wp:extent cx="1260000" cy="1782231"/>
            <wp:effectExtent l="0" t="0" r="0" b="8890"/>
            <wp:wrapNone/>
            <wp:docPr id="68920427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20427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82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5DE" w:rsidRPr="00B855DE">
        <w:t>This priority is about helping people earlier to</w:t>
      </w:r>
      <w:r w:rsidR="00134F0C">
        <w:t>:</w:t>
      </w:r>
    </w:p>
    <w:p w14:paraId="32C2E3C8" w14:textId="6F0C19A3" w:rsidR="00134F0C" w:rsidRDefault="00B855DE" w:rsidP="00B72357">
      <w:pPr>
        <w:pStyle w:val="ListParagraph"/>
        <w:spacing w:line="336" w:lineRule="auto"/>
      </w:pPr>
      <w:r w:rsidRPr="00B855DE">
        <w:t xml:space="preserve">prevent problems </w:t>
      </w:r>
    </w:p>
    <w:p w14:paraId="68FD4880" w14:textId="6B1A730B" w:rsidR="00B0033F" w:rsidRDefault="00B855DE" w:rsidP="00B72357">
      <w:pPr>
        <w:pStyle w:val="ListParagraph"/>
        <w:spacing w:line="336" w:lineRule="auto"/>
      </w:pPr>
      <w:r w:rsidRPr="00B855DE">
        <w:t>stop</w:t>
      </w:r>
      <w:r w:rsidR="00134F0C">
        <w:t xml:space="preserve"> problems</w:t>
      </w:r>
      <w:r w:rsidRPr="00B855DE">
        <w:t xml:space="preserve"> </w:t>
      </w:r>
      <w:r w:rsidR="00134F0C">
        <w:t>from getting wor</w:t>
      </w:r>
      <w:r w:rsidR="00410A05">
        <w:t>se</w:t>
      </w:r>
      <w:r w:rsidRPr="00B855DE">
        <w:t xml:space="preserve">. </w:t>
      </w:r>
    </w:p>
    <w:p w14:paraId="77553730" w14:textId="3870CAFF" w:rsidR="00B855DE" w:rsidRPr="00B855DE" w:rsidRDefault="00F604FB" w:rsidP="00067DAF">
      <w:r>
        <w:rPr>
          <w:noProof/>
        </w:rPr>
        <w:lastRenderedPageBreak/>
        <w:drawing>
          <wp:anchor distT="0" distB="0" distL="114300" distR="114300" simplePos="0" relativeHeight="252013568" behindDoc="0" locked="0" layoutInCell="1" allowOverlap="1" wp14:anchorId="3E62C69C" wp14:editId="051161F3">
            <wp:simplePos x="0" y="0"/>
            <wp:positionH relativeFrom="column">
              <wp:posOffset>-228600</wp:posOffset>
            </wp:positionH>
            <wp:positionV relativeFrom="paragraph">
              <wp:posOffset>-219710</wp:posOffset>
            </wp:positionV>
            <wp:extent cx="1440000" cy="1440000"/>
            <wp:effectExtent l="0" t="0" r="8255" b="8255"/>
            <wp:wrapNone/>
            <wp:docPr id="2135164420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64420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33F">
        <w:t xml:space="preserve">Priority </w:t>
      </w:r>
      <w:r w:rsidR="003458DE">
        <w:t xml:space="preserve">1 </w:t>
      </w:r>
      <w:r w:rsidR="00B855DE" w:rsidRPr="00B855DE">
        <w:t>focuses on:</w:t>
      </w:r>
    </w:p>
    <w:p w14:paraId="1B331AF6" w14:textId="60B13DE6" w:rsidR="00B855DE" w:rsidRPr="00B855DE" w:rsidRDefault="00260ECA" w:rsidP="00B0033F">
      <w:pPr>
        <w:pStyle w:val="Listtoplevel"/>
      </w:pPr>
      <w:r>
        <w:t>support</w:t>
      </w:r>
      <w:r w:rsidR="00B855DE" w:rsidRPr="00B855DE">
        <w:t>ing mental wellbeing</w:t>
      </w:r>
    </w:p>
    <w:p w14:paraId="4F08CD25" w14:textId="5D40BE0B" w:rsidR="00B0033F" w:rsidRDefault="00D73F48" w:rsidP="00B0033F">
      <w:pPr>
        <w:pStyle w:val="Listtoplevel"/>
      </w:pPr>
      <w:r>
        <w:drawing>
          <wp:anchor distT="0" distB="0" distL="114300" distR="114300" simplePos="0" relativeHeight="252012544" behindDoc="0" locked="0" layoutInCell="1" allowOverlap="1" wp14:anchorId="7267481C" wp14:editId="6EEFEAD8">
            <wp:simplePos x="0" y="0"/>
            <wp:positionH relativeFrom="column">
              <wp:posOffset>-2540</wp:posOffset>
            </wp:positionH>
            <wp:positionV relativeFrom="paragraph">
              <wp:posOffset>355600</wp:posOffset>
            </wp:positionV>
            <wp:extent cx="1440000" cy="1440000"/>
            <wp:effectExtent l="0" t="0" r="8255" b="8255"/>
            <wp:wrapNone/>
            <wp:docPr id="957096237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96237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5DE" w:rsidRPr="00B855DE">
        <w:t xml:space="preserve">reducing the </w:t>
      </w:r>
      <w:r w:rsidR="00DE28FF">
        <w:t xml:space="preserve">bad </w:t>
      </w:r>
      <w:r w:rsidR="00801C10">
        <w:t>effects</w:t>
      </w:r>
      <w:r w:rsidR="00801C10" w:rsidRPr="00B855DE">
        <w:t xml:space="preserve"> </w:t>
      </w:r>
      <w:r w:rsidR="00B855DE" w:rsidRPr="00B855DE">
        <w:t>of</w:t>
      </w:r>
      <w:r w:rsidR="00B0033F">
        <w:t>:</w:t>
      </w:r>
    </w:p>
    <w:p w14:paraId="51CC5BF8" w14:textId="35537E3A" w:rsidR="00B0033F" w:rsidRDefault="00B855DE" w:rsidP="00B0033F">
      <w:pPr>
        <w:pStyle w:val="Listsecondlevel"/>
      </w:pPr>
      <w:r w:rsidRPr="00B855DE">
        <w:t>mental distress</w:t>
      </w:r>
    </w:p>
    <w:p w14:paraId="1538DD02" w14:textId="33CD8162" w:rsidR="00B0033F" w:rsidRPr="002A75D8" w:rsidRDefault="00B855DE" w:rsidP="00B0033F">
      <w:pPr>
        <w:pStyle w:val="Listsecondlevel"/>
      </w:pPr>
      <w:r w:rsidRPr="002A75D8">
        <w:t>addiction</w:t>
      </w:r>
    </w:p>
    <w:p w14:paraId="6883F492" w14:textId="0D609C5C" w:rsidR="00B0033F" w:rsidRPr="002A75D8" w:rsidRDefault="00620CA5" w:rsidP="00B0033F">
      <w:pPr>
        <w:pStyle w:val="Listsecondlevel"/>
      </w:pPr>
      <w:r w:rsidRPr="002A75D8">
        <w:rPr>
          <w:noProof/>
        </w:rPr>
        <w:drawing>
          <wp:anchor distT="0" distB="0" distL="114300" distR="114300" simplePos="0" relativeHeight="252011520" behindDoc="0" locked="0" layoutInCell="1" allowOverlap="1" wp14:anchorId="4E5B3A35" wp14:editId="3564968A">
            <wp:simplePos x="0" y="0"/>
            <wp:positionH relativeFrom="column">
              <wp:posOffset>114300</wp:posOffset>
            </wp:positionH>
            <wp:positionV relativeFrom="paragraph">
              <wp:posOffset>90805</wp:posOffset>
            </wp:positionV>
            <wp:extent cx="1260000" cy="1197600"/>
            <wp:effectExtent l="0" t="0" r="0" b="3175"/>
            <wp:wrapNone/>
            <wp:docPr id="566796344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9634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9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5DE" w:rsidRPr="002A75D8">
        <w:t>substance use</w:t>
      </w:r>
    </w:p>
    <w:p w14:paraId="129DFFD9" w14:textId="6B8E94D3" w:rsidR="00B855DE" w:rsidRPr="00DA464C" w:rsidRDefault="00B855DE" w:rsidP="00B0033F">
      <w:pPr>
        <w:pStyle w:val="Listsecondlevel"/>
        <w:rPr>
          <w:b/>
          <w:bCs/>
        </w:rPr>
      </w:pPr>
      <w:r w:rsidRPr="002A75D8">
        <w:t>gambling</w:t>
      </w:r>
    </w:p>
    <w:p w14:paraId="46EEE766" w14:textId="77777777" w:rsidR="00EB4679" w:rsidRDefault="00BF23E5" w:rsidP="00B0033F">
      <w:pPr>
        <w:pStyle w:val="Listtoplevel"/>
      </w:pPr>
      <w:r>
        <w:drawing>
          <wp:anchor distT="0" distB="0" distL="114300" distR="114300" simplePos="0" relativeHeight="252009472" behindDoc="0" locked="0" layoutInCell="1" allowOverlap="1" wp14:anchorId="038DD9D2" wp14:editId="72941132">
            <wp:simplePos x="0" y="0"/>
            <wp:positionH relativeFrom="column">
              <wp:posOffset>83185</wp:posOffset>
            </wp:positionH>
            <wp:positionV relativeFrom="paragraph">
              <wp:posOffset>264160</wp:posOffset>
            </wp:positionV>
            <wp:extent cx="1619885" cy="1014730"/>
            <wp:effectExtent l="0" t="0" r="0" b="0"/>
            <wp:wrapNone/>
            <wp:docPr id="1783122725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122725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5DE" w:rsidRPr="00B855DE">
        <w:t xml:space="preserve">working with other </w:t>
      </w:r>
      <w:r w:rsidR="00CF5B7C">
        <w:t>places</w:t>
      </w:r>
      <w:r w:rsidR="00B855DE" w:rsidRPr="00B855DE">
        <w:t xml:space="preserve"> to </w:t>
      </w:r>
      <w:r w:rsidR="00CF5B7C">
        <w:t xml:space="preserve">support </w:t>
      </w:r>
      <w:r w:rsidR="00B855DE" w:rsidRPr="00B855DE">
        <w:t xml:space="preserve">people </w:t>
      </w:r>
      <w:r w:rsidR="00CF5B7C">
        <w:t xml:space="preserve">to </w:t>
      </w:r>
      <w:r w:rsidR="00B855DE" w:rsidRPr="00B855DE">
        <w:t>stay</w:t>
      </w:r>
      <w:r w:rsidR="00EB4679">
        <w:t>:</w:t>
      </w:r>
    </w:p>
    <w:p w14:paraId="62601B9D" w14:textId="17C787A3" w:rsidR="00EB4679" w:rsidRDefault="00B855DE" w:rsidP="00EB4679">
      <w:pPr>
        <w:pStyle w:val="Listsecondlevel"/>
      </w:pPr>
      <w:r w:rsidRPr="00B855DE">
        <w:t xml:space="preserve">safe </w:t>
      </w:r>
    </w:p>
    <w:p w14:paraId="526CEF50" w14:textId="566BAA10" w:rsidR="00B855DE" w:rsidRPr="00B855DE" w:rsidRDefault="00B855DE" w:rsidP="00EB4679">
      <w:pPr>
        <w:pStyle w:val="Listsecondlevel"/>
      </w:pPr>
      <w:r w:rsidRPr="00B855DE">
        <w:t>well.</w:t>
      </w:r>
    </w:p>
    <w:p w14:paraId="029F520C" w14:textId="77777777" w:rsidR="00C22FCF" w:rsidRDefault="00C22FCF" w:rsidP="00B855DE"/>
    <w:p w14:paraId="54C31201" w14:textId="27E47669" w:rsidR="00CF5B7C" w:rsidRDefault="00D20586" w:rsidP="00B855DE">
      <w:r>
        <w:rPr>
          <w:noProof/>
        </w:rPr>
        <w:drawing>
          <wp:anchor distT="0" distB="0" distL="114300" distR="114300" simplePos="0" relativeHeight="252015616" behindDoc="0" locked="0" layoutInCell="1" allowOverlap="1" wp14:anchorId="732EBCA1" wp14:editId="445E5949">
            <wp:simplePos x="0" y="0"/>
            <wp:positionH relativeFrom="column">
              <wp:posOffset>109220</wp:posOffset>
            </wp:positionH>
            <wp:positionV relativeFrom="paragraph">
              <wp:posOffset>217170</wp:posOffset>
            </wp:positionV>
            <wp:extent cx="1440000" cy="1440000"/>
            <wp:effectExtent l="0" t="0" r="8255" b="0"/>
            <wp:wrapNone/>
            <wp:docPr id="181271163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711634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B7C">
        <w:t>It is</w:t>
      </w:r>
      <w:r w:rsidR="00EB332E">
        <w:t xml:space="preserve"> very</w:t>
      </w:r>
      <w:r w:rsidR="00CF5B7C">
        <w:t xml:space="preserve"> </w:t>
      </w:r>
      <w:r w:rsidR="00EB332E">
        <w:t>important</w:t>
      </w:r>
      <w:r w:rsidR="00CF5B7C">
        <w:t xml:space="preserve"> to support</w:t>
      </w:r>
      <w:r w:rsidR="00B855DE" w:rsidRPr="00B855DE">
        <w:t xml:space="preserve"> people</w:t>
      </w:r>
      <w:r w:rsidR="00CF5B7C">
        <w:t>:</w:t>
      </w:r>
    </w:p>
    <w:p w14:paraId="773A1675" w14:textId="442A4A5B" w:rsidR="00EB332E" w:rsidRDefault="00B855DE" w:rsidP="00EB332E">
      <w:pPr>
        <w:pStyle w:val="Listtoplevel"/>
        <w:rPr>
          <w:rStyle w:val="ListParagraphChar"/>
        </w:rPr>
      </w:pPr>
      <w:r w:rsidRPr="00CF5B7C">
        <w:rPr>
          <w:rStyle w:val="ListParagraphChar"/>
        </w:rPr>
        <w:t>early in life</w:t>
      </w:r>
    </w:p>
    <w:p w14:paraId="3825B4D8" w14:textId="0ADF79B5" w:rsidR="00B855DE" w:rsidRPr="00B855DE" w:rsidRDefault="00B855DE" w:rsidP="00EB332E">
      <w:pPr>
        <w:pStyle w:val="Listtoplevel"/>
      </w:pPr>
      <w:r w:rsidRPr="00CF5B7C">
        <w:rPr>
          <w:rStyle w:val="ListParagraphChar"/>
        </w:rPr>
        <w:t xml:space="preserve">during important </w:t>
      </w:r>
      <w:r w:rsidR="001E3715">
        <w:rPr>
          <w:rStyle w:val="ListParagraphChar"/>
        </w:rPr>
        <w:t xml:space="preserve">parts of </w:t>
      </w:r>
      <w:r w:rsidR="00717FDF">
        <w:rPr>
          <w:rStyle w:val="ListParagraphChar"/>
        </w:rPr>
        <w:t>life.</w:t>
      </w:r>
    </w:p>
    <w:p w14:paraId="15E4C40A" w14:textId="3B7549B7" w:rsidR="00A40A3A" w:rsidRDefault="00B81E76" w:rsidP="00A40A3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0DD6009C" wp14:editId="621B176B">
            <wp:simplePos x="0" y="0"/>
            <wp:positionH relativeFrom="column">
              <wp:posOffset>0</wp:posOffset>
            </wp:positionH>
            <wp:positionV relativeFrom="paragraph">
              <wp:posOffset>-54610</wp:posOffset>
            </wp:positionV>
            <wp:extent cx="1259840" cy="1268730"/>
            <wp:effectExtent l="0" t="0" r="0" b="7620"/>
            <wp:wrapNone/>
            <wp:docPr id="212986169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86169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6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A3A">
        <w:t>What the future will look like</w:t>
      </w:r>
    </w:p>
    <w:p w14:paraId="1924352B" w14:textId="58CFEAF3" w:rsidR="00681D06" w:rsidRDefault="00681D06" w:rsidP="00B855DE"/>
    <w:p w14:paraId="61A7B078" w14:textId="38B5C02F" w:rsidR="009E4538" w:rsidRDefault="004A65BD" w:rsidP="00B855DE">
      <w:r>
        <w:t xml:space="preserve">We </w:t>
      </w:r>
      <w:r w:rsidR="009924E6">
        <w:t>want</w:t>
      </w:r>
      <w:r>
        <w:t xml:space="preserve"> the</w:t>
      </w:r>
      <w:r w:rsidR="00410A05">
        <w:t xml:space="preserve"> future </w:t>
      </w:r>
      <w:r w:rsidR="009924E6">
        <w:t>to</w:t>
      </w:r>
      <w:r w:rsidR="00410A05">
        <w:t xml:space="preserve"> </w:t>
      </w:r>
      <w:r>
        <w:t>be where</w:t>
      </w:r>
      <w:r w:rsidR="00410A05">
        <w:t>:</w:t>
      </w:r>
    </w:p>
    <w:p w14:paraId="549B8BCC" w14:textId="25866F44" w:rsidR="00410A05" w:rsidRDefault="00977F77" w:rsidP="00B7273B">
      <w:pPr>
        <w:pStyle w:val="Listtoplevel"/>
      </w:pPr>
      <w:r>
        <w:drawing>
          <wp:anchor distT="0" distB="0" distL="114300" distR="114300" simplePos="0" relativeHeight="252017664" behindDoc="0" locked="0" layoutInCell="1" allowOverlap="1" wp14:anchorId="0972DD34" wp14:editId="6C039FEC">
            <wp:simplePos x="0" y="0"/>
            <wp:positionH relativeFrom="column">
              <wp:posOffset>114300</wp:posOffset>
            </wp:positionH>
            <wp:positionV relativeFrom="paragraph">
              <wp:posOffset>460375</wp:posOffset>
            </wp:positionV>
            <wp:extent cx="1440000" cy="1117412"/>
            <wp:effectExtent l="0" t="0" r="8255" b="6985"/>
            <wp:wrapNone/>
            <wp:docPr id="19042139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139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17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73C">
        <w:t>m</w:t>
      </w:r>
      <w:r w:rsidR="00410A05">
        <w:t>ental wellbeing is supported in everyday places like:</w:t>
      </w:r>
    </w:p>
    <w:p w14:paraId="6C4F782E" w14:textId="2018143C" w:rsidR="00410A05" w:rsidRDefault="00410A05" w:rsidP="008B414C">
      <w:pPr>
        <w:pStyle w:val="Listsecondlevel"/>
      </w:pPr>
      <w:r>
        <w:t>schools</w:t>
      </w:r>
    </w:p>
    <w:p w14:paraId="58F20D39" w14:textId="0372F649" w:rsidR="008B414C" w:rsidRDefault="00977F77" w:rsidP="008B414C">
      <w:pPr>
        <w:pStyle w:val="Listsecondlevel"/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237F7E7F" wp14:editId="478FA040">
            <wp:simplePos x="0" y="0"/>
            <wp:positionH relativeFrom="column">
              <wp:posOffset>114300</wp:posOffset>
            </wp:positionH>
            <wp:positionV relativeFrom="paragraph">
              <wp:posOffset>157480</wp:posOffset>
            </wp:positionV>
            <wp:extent cx="1260000" cy="1260000"/>
            <wp:effectExtent l="0" t="0" r="0" b="0"/>
            <wp:wrapNone/>
            <wp:docPr id="198471065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71065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14C">
        <w:t>workplaces</w:t>
      </w:r>
    </w:p>
    <w:p w14:paraId="24220F5E" w14:textId="73C6C4F5" w:rsidR="008B414C" w:rsidRDefault="008B414C" w:rsidP="008B414C">
      <w:pPr>
        <w:pStyle w:val="Listsecondlevel"/>
      </w:pPr>
      <w:r>
        <w:t>communities</w:t>
      </w:r>
    </w:p>
    <w:p w14:paraId="4747605B" w14:textId="75C372A0" w:rsidR="00E52B2B" w:rsidRDefault="001B2D66" w:rsidP="00E52B2B">
      <w:pPr>
        <w:pStyle w:val="Listtoplevel"/>
      </w:pPr>
      <w:r>
        <w:drawing>
          <wp:anchor distT="0" distB="0" distL="114300" distR="114300" simplePos="0" relativeHeight="252019712" behindDoc="0" locked="0" layoutInCell="1" allowOverlap="1" wp14:anchorId="255361BE" wp14:editId="73DB8524">
            <wp:simplePos x="0" y="0"/>
            <wp:positionH relativeFrom="column">
              <wp:posOffset>116840</wp:posOffset>
            </wp:positionH>
            <wp:positionV relativeFrom="paragraph">
              <wp:posOffset>448310</wp:posOffset>
            </wp:positionV>
            <wp:extent cx="1620000" cy="1620000"/>
            <wp:effectExtent l="0" t="0" r="0" b="0"/>
            <wp:wrapNone/>
            <wp:docPr id="1219277348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277348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E31">
        <w:t xml:space="preserve">people can get early </w:t>
      </w:r>
      <w:r w:rsidR="00E52B2B">
        <w:t>intervention when they need it like</w:t>
      </w:r>
      <w:r w:rsidR="00357B2B">
        <w:t xml:space="preserve"> for</w:t>
      </w:r>
      <w:r w:rsidR="00E52B2B">
        <w:t>:</w:t>
      </w:r>
    </w:p>
    <w:p w14:paraId="002B7250" w14:textId="6B742008" w:rsidR="00E52B2B" w:rsidRDefault="00E52B2B" w:rsidP="0035265B">
      <w:pPr>
        <w:pStyle w:val="Listsecondlevel"/>
      </w:pPr>
      <w:r>
        <w:t>children</w:t>
      </w:r>
    </w:p>
    <w:p w14:paraId="041750D1" w14:textId="596DFA0B" w:rsidR="00E52B2B" w:rsidRDefault="00E52B2B" w:rsidP="0035265B">
      <w:pPr>
        <w:pStyle w:val="Listsecondlevel"/>
      </w:pPr>
      <w:r>
        <w:t xml:space="preserve">young people. </w:t>
      </w:r>
    </w:p>
    <w:p w14:paraId="788C78BE" w14:textId="56681F0B" w:rsidR="004A65BD" w:rsidRDefault="00E52B2B" w:rsidP="006661C9">
      <w:pPr>
        <w:spacing w:line="336" w:lineRule="auto"/>
      </w:pPr>
      <w:r>
        <w:br w:type="column"/>
      </w:r>
      <w:r w:rsidR="00A926AE">
        <w:rPr>
          <w:noProof/>
        </w:rPr>
        <w:lastRenderedPageBreak/>
        <w:drawing>
          <wp:anchor distT="0" distB="0" distL="114300" distR="114300" simplePos="0" relativeHeight="252303360" behindDoc="0" locked="0" layoutInCell="1" allowOverlap="1" wp14:anchorId="737BD33E" wp14:editId="57EB2A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77035" cy="1185593"/>
            <wp:effectExtent l="0" t="0" r="0" b="0"/>
            <wp:wrapNone/>
            <wp:docPr id="11370214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21443" name="Picture 1137021443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308" cy="1197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We also </w:t>
      </w:r>
      <w:r w:rsidR="009924E6">
        <w:t>want</w:t>
      </w:r>
      <w:r>
        <w:t xml:space="preserve"> the future </w:t>
      </w:r>
      <w:r w:rsidR="009924E6">
        <w:t xml:space="preserve">to </w:t>
      </w:r>
      <w:r>
        <w:t>be where:</w:t>
      </w:r>
    </w:p>
    <w:p w14:paraId="259557DD" w14:textId="25CAD282" w:rsidR="00DD6884" w:rsidRDefault="00623C0F" w:rsidP="006661C9">
      <w:pPr>
        <w:pStyle w:val="Listtoplevel"/>
        <w:spacing w:line="336" w:lineRule="auto"/>
      </w:pPr>
      <w:r>
        <w:t xml:space="preserve">everyone </w:t>
      </w:r>
      <w:r w:rsidR="007B06D9">
        <w:t>ha</w:t>
      </w:r>
      <w:r w:rsidR="00357B2B">
        <w:t>s</w:t>
      </w:r>
      <w:r w:rsidR="007B06D9">
        <w:t xml:space="preserve"> the </w:t>
      </w:r>
      <w:r w:rsidR="00AF2C39">
        <w:t xml:space="preserve">ability </w:t>
      </w:r>
      <w:r w:rsidR="007B06D9">
        <w:t>to</w:t>
      </w:r>
      <w:r w:rsidR="00DD6884">
        <w:t>:</w:t>
      </w:r>
    </w:p>
    <w:p w14:paraId="58A8797D" w14:textId="0036771E" w:rsidR="00DD6884" w:rsidRDefault="00282136" w:rsidP="006661C9">
      <w:pPr>
        <w:pStyle w:val="Listsecondlevel"/>
        <w:spacing w:line="336" w:lineRule="auto"/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304736AB" wp14:editId="3A1F256A">
            <wp:simplePos x="0" y="0"/>
            <wp:positionH relativeFrom="column">
              <wp:posOffset>114300</wp:posOffset>
            </wp:positionH>
            <wp:positionV relativeFrom="paragraph">
              <wp:posOffset>428625</wp:posOffset>
            </wp:positionV>
            <wp:extent cx="1440000" cy="1440000"/>
            <wp:effectExtent l="0" t="0" r="8255" b="0"/>
            <wp:wrapNone/>
            <wp:docPr id="2101717866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17866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884">
        <w:t xml:space="preserve">look after their own </w:t>
      </w:r>
      <w:r w:rsidR="006A1E61">
        <w:t xml:space="preserve">mental </w:t>
      </w:r>
      <w:r w:rsidR="00DD6884">
        <w:t>wellbeing</w:t>
      </w:r>
    </w:p>
    <w:p w14:paraId="27A1BC21" w14:textId="6ACA761F" w:rsidR="00E52B2B" w:rsidRDefault="007C2682" w:rsidP="006661C9">
      <w:pPr>
        <w:pStyle w:val="Listsecondlevel"/>
        <w:spacing w:line="336" w:lineRule="auto"/>
      </w:pPr>
      <w:r>
        <w:t xml:space="preserve">support others with their </w:t>
      </w:r>
      <w:r w:rsidR="006A1E61">
        <w:t xml:space="preserve">mental </w:t>
      </w:r>
      <w:r>
        <w:t>wellbeing</w:t>
      </w:r>
    </w:p>
    <w:p w14:paraId="129E68E1" w14:textId="12F78237" w:rsidR="006A1E61" w:rsidRDefault="00E57FED" w:rsidP="006661C9">
      <w:pPr>
        <w:pStyle w:val="Listtoplevel"/>
        <w:spacing w:line="336" w:lineRule="auto"/>
      </w:pPr>
      <w:r>
        <w:rPr>
          <w:lang w:val="en-NZ"/>
        </w:rPr>
        <w:drawing>
          <wp:anchor distT="0" distB="0" distL="114300" distR="114300" simplePos="0" relativeHeight="252305408" behindDoc="0" locked="0" layoutInCell="1" allowOverlap="1" wp14:anchorId="1E57C7FE" wp14:editId="3090B291">
            <wp:simplePos x="0" y="0"/>
            <wp:positionH relativeFrom="column">
              <wp:posOffset>57150</wp:posOffset>
            </wp:positionH>
            <wp:positionV relativeFrom="paragraph">
              <wp:posOffset>235585</wp:posOffset>
            </wp:positionV>
            <wp:extent cx="1514475" cy="1217318"/>
            <wp:effectExtent l="0" t="0" r="0" b="0"/>
            <wp:wrapNone/>
            <wp:docPr id="210446502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669891" name="Picture 1013669891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21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E61">
        <w:t xml:space="preserve">the health system works with other </w:t>
      </w:r>
      <w:r w:rsidR="00786698">
        <w:t>services</w:t>
      </w:r>
      <w:r w:rsidR="006A1E61">
        <w:t xml:space="preserve"> to </w:t>
      </w:r>
      <w:r w:rsidR="00551D93">
        <w:t xml:space="preserve">make things better for people </w:t>
      </w:r>
      <w:r w:rsidR="00863754">
        <w:t>like</w:t>
      </w:r>
      <w:r w:rsidR="001B45C2">
        <w:t xml:space="preserve"> their</w:t>
      </w:r>
      <w:r w:rsidR="00863754">
        <w:t>:</w:t>
      </w:r>
    </w:p>
    <w:p w14:paraId="465D788C" w14:textId="7D1AD652" w:rsidR="005A08B8" w:rsidRDefault="00E57FED" w:rsidP="006661C9">
      <w:pPr>
        <w:pStyle w:val="Listsecondlevel"/>
        <w:spacing w:line="336" w:lineRule="auto"/>
      </w:pPr>
      <w:r>
        <w:rPr>
          <w:noProof/>
        </w:rPr>
        <w:drawing>
          <wp:anchor distT="0" distB="0" distL="114300" distR="114300" simplePos="0" relativeHeight="252294144" behindDoc="0" locked="0" layoutInCell="1" allowOverlap="1" wp14:anchorId="32E09107" wp14:editId="27BA4909">
            <wp:simplePos x="0" y="0"/>
            <wp:positionH relativeFrom="column">
              <wp:posOffset>114935</wp:posOffset>
            </wp:positionH>
            <wp:positionV relativeFrom="paragraph">
              <wp:posOffset>774065</wp:posOffset>
            </wp:positionV>
            <wp:extent cx="1439545" cy="1439545"/>
            <wp:effectExtent l="0" t="0" r="0" b="8255"/>
            <wp:wrapNone/>
            <wp:docPr id="430113366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3366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8B8">
        <w:t>social conditions</w:t>
      </w:r>
      <w:r w:rsidR="00282136">
        <w:t xml:space="preserve"> like </w:t>
      </w:r>
      <w:r w:rsidR="00A85AC4">
        <w:t>hav</w:t>
      </w:r>
      <w:r w:rsidR="0075515A">
        <w:t>ing</w:t>
      </w:r>
      <w:r w:rsidR="00B55CA9">
        <w:t xml:space="preserve"> a safe place to live</w:t>
      </w:r>
    </w:p>
    <w:p w14:paraId="05293247" w14:textId="056AF2AF" w:rsidR="00E57FED" w:rsidRDefault="00E57FED" w:rsidP="006661C9">
      <w:pPr>
        <w:pStyle w:val="Listsecondlevel"/>
        <w:spacing w:line="336" w:lineRule="auto"/>
      </w:pPr>
      <w:r>
        <w:t xml:space="preserve">environmental conditions like having a healthy </w:t>
      </w:r>
      <w:r>
        <w:br/>
        <w:t>house / place to live in</w:t>
      </w:r>
    </w:p>
    <w:p w14:paraId="32A1DB9D" w14:textId="53AC9631" w:rsidR="005A08B8" w:rsidRDefault="00E57FED" w:rsidP="00E57FED">
      <w:pPr>
        <w:pStyle w:val="Listsecondlevel"/>
        <w:spacing w:line="336" w:lineRule="auto"/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21ECC06D" wp14:editId="777D9496">
            <wp:simplePos x="0" y="0"/>
            <wp:positionH relativeFrom="column">
              <wp:posOffset>3810</wp:posOffset>
            </wp:positionH>
            <wp:positionV relativeFrom="paragraph">
              <wp:posOffset>435610</wp:posOffset>
            </wp:positionV>
            <wp:extent cx="1620000" cy="663004"/>
            <wp:effectExtent l="0" t="0" r="0" b="3810"/>
            <wp:wrapNone/>
            <wp:docPr id="22644791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4791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3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</w:t>
      </w:r>
      <w:r w:rsidR="001B45C2">
        <w:rPr>
          <w:noProof/>
        </w:rPr>
        <w:t xml:space="preserve">inancial conditions like </w:t>
      </w:r>
      <w:r w:rsidR="001208EB">
        <w:rPr>
          <w:noProof/>
        </w:rPr>
        <w:t>having</w:t>
      </w:r>
      <w:r w:rsidR="003C2ED9">
        <w:t xml:space="preserve"> the money to get the support they need</w:t>
      </w:r>
      <w:r>
        <w:t>.</w:t>
      </w:r>
    </w:p>
    <w:p w14:paraId="364A77BD" w14:textId="0FA1F090" w:rsidR="00410EC9" w:rsidRDefault="00410EC9" w:rsidP="00410EC9"/>
    <w:p w14:paraId="5B19D3DE" w14:textId="77777777" w:rsidR="00E57FED" w:rsidRDefault="00E57FED">
      <w:pPr>
        <w:spacing w:line="240" w:lineRule="auto"/>
        <w:ind w:left="0"/>
      </w:pPr>
      <w:r>
        <w:br w:type="page"/>
      </w:r>
    </w:p>
    <w:p w14:paraId="14BEB085" w14:textId="7265539B" w:rsidR="00DD0A4D" w:rsidRDefault="00E57FED" w:rsidP="00D541B6">
      <w:pPr>
        <w:rPr>
          <w:rFonts w:cs="Arial"/>
          <w:b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295168" behindDoc="0" locked="0" layoutInCell="1" allowOverlap="1" wp14:anchorId="68A0D752" wp14:editId="1951F054">
            <wp:simplePos x="0" y="0"/>
            <wp:positionH relativeFrom="column">
              <wp:posOffset>-217170</wp:posOffset>
            </wp:positionH>
            <wp:positionV relativeFrom="paragraph">
              <wp:posOffset>299720</wp:posOffset>
            </wp:positionV>
            <wp:extent cx="1836873" cy="802640"/>
            <wp:effectExtent l="0" t="0" r="0" b="0"/>
            <wp:wrapNone/>
            <wp:docPr id="95982956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829562" name="Picture 959829562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873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F53">
        <w:rPr>
          <w:noProof/>
        </w:rPr>
        <w:t>It is important that</w:t>
      </w:r>
      <w:r w:rsidR="00DD0A4D">
        <w:t xml:space="preserve"> the culture of a person </w:t>
      </w:r>
      <w:r w:rsidR="00B654E3">
        <w:t xml:space="preserve">is thought about </w:t>
      </w:r>
      <w:r w:rsidR="00DD0A4D">
        <w:t>when they are being supported in the health system</w:t>
      </w:r>
      <w:r w:rsidR="00A669F6">
        <w:t xml:space="preserve"> in the future</w:t>
      </w:r>
      <w:r w:rsidR="00DD0A4D">
        <w:t xml:space="preserve">. </w:t>
      </w:r>
    </w:p>
    <w:p w14:paraId="4D358232" w14:textId="3F74BF1B" w:rsidR="00DD0A4D" w:rsidRDefault="00DD0A4D" w:rsidP="00D541B6">
      <w:pPr>
        <w:rPr>
          <w:rFonts w:cs="Arial"/>
          <w:b/>
          <w:szCs w:val="32"/>
        </w:rPr>
      </w:pPr>
    </w:p>
    <w:p w14:paraId="40EC1C5D" w14:textId="2483ECE7" w:rsidR="00DD0A4D" w:rsidRDefault="00B654E3" w:rsidP="00D541B6">
      <w:pPr>
        <w:rPr>
          <w:rFonts w:cs="Arial"/>
          <w:b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2270592" behindDoc="0" locked="0" layoutInCell="1" allowOverlap="1" wp14:anchorId="623837B3" wp14:editId="2F8841D2">
            <wp:simplePos x="0" y="0"/>
            <wp:positionH relativeFrom="column">
              <wp:posOffset>47625</wp:posOffset>
            </wp:positionH>
            <wp:positionV relativeFrom="page">
              <wp:posOffset>2898140</wp:posOffset>
            </wp:positionV>
            <wp:extent cx="1143000" cy="1713401"/>
            <wp:effectExtent l="0" t="0" r="0" b="1270"/>
            <wp:wrapNone/>
            <wp:docPr id="1459234640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34640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713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5C1CD" w14:textId="276E7F4D" w:rsidR="00DB5F21" w:rsidRPr="00D541B6" w:rsidRDefault="00D541B6" w:rsidP="00D541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72640" behindDoc="1" locked="0" layoutInCell="1" allowOverlap="1" wp14:anchorId="2963E5FD" wp14:editId="1F936614">
                <wp:simplePos x="0" y="0"/>
                <wp:positionH relativeFrom="margin">
                  <wp:posOffset>2167467</wp:posOffset>
                </wp:positionH>
                <wp:positionV relativeFrom="paragraph">
                  <wp:posOffset>-118534</wp:posOffset>
                </wp:positionV>
                <wp:extent cx="3599815" cy="4576233"/>
                <wp:effectExtent l="0" t="0" r="635" b="0"/>
                <wp:wrapNone/>
                <wp:docPr id="2038335675" name="Rectangle 20383356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576233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72E22" id="Rectangle 2038335675" o:spid="_x0000_s1026" alt="&quot;&quot;" style="position:absolute;margin-left:170.65pt;margin-top:-9.35pt;width:283.45pt;height:360.35pt;z-index:-25104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" fillcolor="#bdd7ee" stroked="f" strokeweight="1pt">
                <w10:wrap anchorx="margin"/>
              </v:rect>
            </w:pict>
          </mc:Fallback>
        </mc:AlternateContent>
      </w:r>
      <w:r w:rsidR="00DB5F21" w:rsidRPr="00343BBE">
        <w:rPr>
          <w:rFonts w:cs="Arial"/>
          <w:b/>
          <w:szCs w:val="32"/>
        </w:rPr>
        <w:t>Culture</w:t>
      </w:r>
      <w:r w:rsidR="00DB5F21" w:rsidRPr="00343BBE">
        <w:rPr>
          <w:rFonts w:cs="Arial"/>
          <w:szCs w:val="32"/>
        </w:rPr>
        <w:t xml:space="preserve"> is a way of</w:t>
      </w:r>
      <w:r w:rsidR="00DB5F21">
        <w:rPr>
          <w:rFonts w:cs="Arial"/>
          <w:szCs w:val="32"/>
        </w:rPr>
        <w:t>:</w:t>
      </w:r>
    </w:p>
    <w:p w14:paraId="4838B8C1" w14:textId="53B24957" w:rsidR="00DB5F21" w:rsidRPr="00F664DB" w:rsidRDefault="00DB5F21" w:rsidP="00DB5F21">
      <w:pPr>
        <w:pStyle w:val="Listtoplevel"/>
      </w:pPr>
      <w:r>
        <w:t>t</w:t>
      </w:r>
      <w:r w:rsidRPr="00343BBE">
        <w:t xml:space="preserve">hinking </w:t>
      </w:r>
      <w:r>
        <w:t>that a group shares</w:t>
      </w:r>
    </w:p>
    <w:p w14:paraId="43149184" w14:textId="710ADE9F" w:rsidR="00DB5F21" w:rsidRPr="00343BBE" w:rsidRDefault="00DB5F21" w:rsidP="00DB5F21">
      <w:pPr>
        <w:pStyle w:val="Listtoplevel"/>
      </w:pPr>
      <w:r w:rsidRPr="00343BBE">
        <w:t>doing things as a group.</w:t>
      </w:r>
    </w:p>
    <w:p w14:paraId="071F40C9" w14:textId="51B4B894" w:rsidR="00DB5F21" w:rsidRPr="00343BBE" w:rsidRDefault="00B654E3" w:rsidP="00DB5F21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268544" behindDoc="0" locked="0" layoutInCell="1" allowOverlap="1" wp14:anchorId="02A0B446" wp14:editId="6FC9E5F8">
            <wp:simplePos x="0" y="0"/>
            <wp:positionH relativeFrom="margin">
              <wp:posOffset>-92710</wp:posOffset>
            </wp:positionH>
            <wp:positionV relativeFrom="paragraph">
              <wp:posOffset>92710</wp:posOffset>
            </wp:positionV>
            <wp:extent cx="1619885" cy="1238250"/>
            <wp:effectExtent l="0" t="0" r="5715" b="6350"/>
            <wp:wrapThrough wrapText="bothSides">
              <wp:wrapPolygon edited="0">
                <wp:start x="0" y="0"/>
                <wp:lineTo x="0" y="21489"/>
                <wp:lineTo x="21507" y="21489"/>
                <wp:lineTo x="21507" y="0"/>
                <wp:lineTo x="0" y="0"/>
              </wp:wrapPolygon>
            </wp:wrapThrough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50B9A" w14:textId="5480D5DC" w:rsidR="00DB5F21" w:rsidRDefault="00DB5F21" w:rsidP="00DB5F21">
      <w:pPr>
        <w:rPr>
          <w:rFonts w:cs="Arial"/>
          <w:szCs w:val="32"/>
        </w:rPr>
      </w:pPr>
    </w:p>
    <w:p w14:paraId="3D9AEFB5" w14:textId="5E7EF967" w:rsidR="00DB5F21" w:rsidRPr="00343BBE" w:rsidRDefault="00DB5F21" w:rsidP="00DB5F21">
      <w:pPr>
        <w:rPr>
          <w:rFonts w:cs="Arial"/>
          <w:szCs w:val="32"/>
        </w:rPr>
      </w:pPr>
      <w:r w:rsidRPr="00343BBE">
        <w:rPr>
          <w:rFonts w:cs="Arial"/>
          <w:szCs w:val="32"/>
        </w:rPr>
        <w:t>There are many different cultures in</w:t>
      </w:r>
    </w:p>
    <w:p w14:paraId="7BEAC7A5" w14:textId="28378C7D" w:rsidR="00DB5F21" w:rsidRPr="00343BBE" w:rsidRDefault="00DB5F21" w:rsidP="00DB5F21">
      <w:pPr>
        <w:rPr>
          <w:rFonts w:cs="Arial"/>
          <w:szCs w:val="32"/>
        </w:rPr>
      </w:pPr>
      <w:r>
        <w:rPr>
          <w:rFonts w:cs="Arial"/>
          <w:szCs w:val="32"/>
        </w:rPr>
        <w:t xml:space="preserve">Aotearoa </w:t>
      </w:r>
      <w:r w:rsidRPr="00343BBE">
        <w:rPr>
          <w:rFonts w:cs="Arial"/>
          <w:szCs w:val="32"/>
        </w:rPr>
        <w:t>New Zealand</w:t>
      </w:r>
      <w:r w:rsidR="00D541B6">
        <w:rPr>
          <w:rFonts w:cs="Arial"/>
          <w:szCs w:val="32"/>
        </w:rPr>
        <w:t xml:space="preserve"> like:</w:t>
      </w:r>
    </w:p>
    <w:p w14:paraId="2CE1D84F" w14:textId="7F1C2E04" w:rsidR="00DB5F21" w:rsidRPr="00F664DB" w:rsidRDefault="00DB5F21" w:rsidP="00DB5F21">
      <w:pPr>
        <w:pStyle w:val="Listtoplevel"/>
      </w:pPr>
      <w:r w:rsidRPr="00AF4A38">
        <w:drawing>
          <wp:anchor distT="0" distB="0" distL="114300" distR="114300" simplePos="0" relativeHeight="252269568" behindDoc="0" locked="0" layoutInCell="1" allowOverlap="1" wp14:anchorId="058FCDCC" wp14:editId="416F8EE6">
            <wp:simplePos x="0" y="0"/>
            <wp:positionH relativeFrom="column">
              <wp:posOffset>-94888</wp:posOffset>
            </wp:positionH>
            <wp:positionV relativeFrom="paragraph">
              <wp:posOffset>111125</wp:posOffset>
            </wp:positionV>
            <wp:extent cx="1620000" cy="1256400"/>
            <wp:effectExtent l="0" t="0" r="5715" b="1270"/>
            <wp:wrapNone/>
            <wp:docPr id="102582466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8246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2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BBE">
        <w:t xml:space="preserve">Māori culture </w:t>
      </w:r>
    </w:p>
    <w:p w14:paraId="3EE74919" w14:textId="77777777" w:rsidR="00DB5F21" w:rsidRPr="00343BBE" w:rsidRDefault="00DB5F21" w:rsidP="00DB5F21">
      <w:pPr>
        <w:pStyle w:val="Listtoplevel"/>
      </w:pPr>
      <w:r w:rsidRPr="00343BBE">
        <w:t>Deaf culture.</w:t>
      </w:r>
    </w:p>
    <w:p w14:paraId="770737AB" w14:textId="77777777" w:rsidR="00D541B6" w:rsidRDefault="00D541B6" w:rsidP="00DB5F21">
      <w:pPr>
        <w:spacing w:line="240" w:lineRule="auto"/>
        <w:ind w:left="0"/>
      </w:pPr>
    </w:p>
    <w:p w14:paraId="029CEE21" w14:textId="77777777" w:rsidR="00D541B6" w:rsidRDefault="00D541B6" w:rsidP="00DB5F21">
      <w:pPr>
        <w:spacing w:line="240" w:lineRule="auto"/>
        <w:ind w:left="0"/>
      </w:pPr>
    </w:p>
    <w:p w14:paraId="7D69BC3D" w14:textId="48E5322A" w:rsidR="00410EC9" w:rsidRPr="008944BC" w:rsidRDefault="00D541B6" w:rsidP="00410EC9">
      <w:pPr>
        <w:pStyle w:val="Heading2"/>
      </w:pPr>
      <w:r>
        <w:br w:type="column"/>
      </w:r>
      <w:r w:rsidR="00CD1744">
        <w:rPr>
          <w:noProof/>
          <w:lang w:val="en-NZ"/>
        </w:rPr>
        <w:lastRenderedPageBreak/>
        <w:drawing>
          <wp:anchor distT="0" distB="0" distL="114300" distR="114300" simplePos="0" relativeHeight="252025856" behindDoc="0" locked="0" layoutInCell="1" allowOverlap="1" wp14:anchorId="1B996E41" wp14:editId="4EB2EE5F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440000" cy="1440000"/>
            <wp:effectExtent l="0" t="0" r="8255" b="0"/>
            <wp:wrapNone/>
            <wp:docPr id="15319295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9295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8944BC">
        <w:t>Strategic actions</w:t>
      </w:r>
    </w:p>
    <w:p w14:paraId="1654A432" w14:textId="2B4DA17C" w:rsidR="00E451C6" w:rsidRDefault="003C2CCB" w:rsidP="0075515A">
      <w:pPr>
        <w:pStyle w:val="ListParagraph"/>
        <w:numPr>
          <w:ilvl w:val="0"/>
          <w:numId w:val="23"/>
        </w:numPr>
        <w:ind w:left="4253" w:hanging="567"/>
        <w:rPr>
          <w:lang w:val="en-NZ"/>
        </w:rPr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30D8C1E7" wp14:editId="15A0A3A7">
            <wp:simplePos x="0" y="0"/>
            <wp:positionH relativeFrom="column">
              <wp:posOffset>-30480</wp:posOffset>
            </wp:positionH>
            <wp:positionV relativeFrom="paragraph">
              <wp:posOffset>977265</wp:posOffset>
            </wp:positionV>
            <wp:extent cx="1439545" cy="1017905"/>
            <wp:effectExtent l="0" t="0" r="8255" b="0"/>
            <wp:wrapNone/>
            <wp:docPr id="890055784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055784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1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F6A">
        <w:rPr>
          <w:lang w:val="en-NZ"/>
        </w:rPr>
        <w:t>Make</w:t>
      </w:r>
      <w:r w:rsidR="00410EC9" w:rsidRPr="00067EAB">
        <w:rPr>
          <w:lang w:val="en-NZ"/>
        </w:rPr>
        <w:t xml:space="preserve"> </w:t>
      </w:r>
      <w:r w:rsidR="009848B4">
        <w:rPr>
          <w:lang w:val="en-NZ"/>
        </w:rPr>
        <w:t>strong programmes</w:t>
      </w:r>
      <w:r w:rsidR="000C5F6A">
        <w:rPr>
          <w:lang w:val="en-NZ"/>
        </w:rPr>
        <w:t xml:space="preserve"> </w:t>
      </w:r>
      <w:r w:rsidR="00410EC9" w:rsidRPr="00067EAB">
        <w:rPr>
          <w:lang w:val="en-NZ"/>
        </w:rPr>
        <w:t>that</w:t>
      </w:r>
      <w:r w:rsidR="000C5F6A">
        <w:rPr>
          <w:lang w:val="en-NZ"/>
        </w:rPr>
        <w:t>:</w:t>
      </w:r>
      <w:r w:rsidR="00410EC9" w:rsidRPr="00067EAB">
        <w:rPr>
          <w:lang w:val="en-NZ"/>
        </w:rPr>
        <w:t xml:space="preserve"> </w:t>
      </w:r>
    </w:p>
    <w:p w14:paraId="130BDDA7" w14:textId="6AA6A585" w:rsidR="000C5F6A" w:rsidRDefault="004F4B24" w:rsidP="00AD7ADD">
      <w:pPr>
        <w:pStyle w:val="Listtoplevel"/>
        <w:ind w:left="4820"/>
      </w:pPr>
      <w:r>
        <w:t xml:space="preserve">support </w:t>
      </w:r>
      <w:r w:rsidR="00410EC9" w:rsidRPr="00067EAB">
        <w:t xml:space="preserve">wellbeing </w:t>
      </w:r>
    </w:p>
    <w:p w14:paraId="18CE3E4E" w14:textId="129D448D" w:rsidR="006257DE" w:rsidRDefault="00F046F3" w:rsidP="00AD7ADD">
      <w:pPr>
        <w:pStyle w:val="Listtoplevel"/>
        <w:ind w:left="4820"/>
      </w:pPr>
      <w:r>
        <w:t>make</w:t>
      </w:r>
      <w:r w:rsidR="00AD68F7">
        <w:t xml:space="preserve"> </w:t>
      </w:r>
      <w:r>
        <w:t>people understand</w:t>
      </w:r>
      <w:r w:rsidR="00AD68F7">
        <w:t xml:space="preserve"> things</w:t>
      </w:r>
      <w:r>
        <w:t xml:space="preserve"> better</w:t>
      </w:r>
      <w:r w:rsidR="00AD68F7">
        <w:t xml:space="preserve"> like</w:t>
      </w:r>
      <w:r>
        <w:t xml:space="preserve"> about</w:t>
      </w:r>
      <w:r w:rsidR="00AD68F7">
        <w:t>:</w:t>
      </w:r>
    </w:p>
    <w:p w14:paraId="024A1F2C" w14:textId="365B9B5B" w:rsidR="00AD68F7" w:rsidRDefault="00E23EF4" w:rsidP="00AD7ADD">
      <w:pPr>
        <w:pStyle w:val="Listsecondlevel"/>
        <w:ind w:left="5400"/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24AF5307" wp14:editId="44629951">
            <wp:simplePos x="0" y="0"/>
            <wp:positionH relativeFrom="column">
              <wp:posOffset>118533</wp:posOffset>
            </wp:positionH>
            <wp:positionV relativeFrom="paragraph">
              <wp:posOffset>116840</wp:posOffset>
            </wp:positionV>
            <wp:extent cx="1080000" cy="1026515"/>
            <wp:effectExtent l="0" t="0" r="6350" b="2540"/>
            <wp:wrapNone/>
            <wp:docPr id="1137289144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289144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2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C5F6A">
        <w:t>mental health</w:t>
      </w:r>
    </w:p>
    <w:p w14:paraId="4718A5EA" w14:textId="08AED36E" w:rsidR="00AD68F7" w:rsidRDefault="00410EC9" w:rsidP="00AD7ADD">
      <w:pPr>
        <w:pStyle w:val="Listsecondlevel"/>
        <w:ind w:left="5400"/>
      </w:pPr>
      <w:r w:rsidRPr="000C5F6A">
        <w:t>addiction</w:t>
      </w:r>
    </w:p>
    <w:p w14:paraId="482D59FD" w14:textId="03BAACFA" w:rsidR="00AD7ADD" w:rsidRDefault="00CE7820" w:rsidP="00AD7ADD">
      <w:pPr>
        <w:pStyle w:val="Listsecondlevel"/>
        <w:ind w:left="5400"/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25258CB6" wp14:editId="44748016">
            <wp:simplePos x="0" y="0"/>
            <wp:positionH relativeFrom="column">
              <wp:posOffset>-30480</wp:posOffset>
            </wp:positionH>
            <wp:positionV relativeFrom="paragraph">
              <wp:posOffset>165100</wp:posOffset>
            </wp:positionV>
            <wp:extent cx="1440000" cy="1355378"/>
            <wp:effectExtent l="0" t="0" r="8255" b="0"/>
            <wp:wrapNone/>
            <wp:docPr id="125182088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82088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55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C5F6A">
        <w:t>gambling</w:t>
      </w:r>
    </w:p>
    <w:p w14:paraId="127AF7B7" w14:textId="231FD9FA" w:rsidR="00AD7ADD" w:rsidRDefault="00AD7ADD" w:rsidP="00AD7ADD">
      <w:pPr>
        <w:pStyle w:val="Listsecondlevel"/>
        <w:ind w:left="5400"/>
      </w:pPr>
      <w:r>
        <w:t xml:space="preserve">harm caused by </w:t>
      </w:r>
      <w:r w:rsidR="00410EC9" w:rsidRPr="000C5F6A">
        <w:t>substance</w:t>
      </w:r>
      <w:r>
        <w:t xml:space="preserve"> use.</w:t>
      </w:r>
    </w:p>
    <w:p w14:paraId="7FC1AC22" w14:textId="77777777" w:rsidR="00AD7ADD" w:rsidRDefault="00AD7ADD" w:rsidP="000C5F6A">
      <w:pPr>
        <w:ind w:left="4320"/>
        <w:rPr>
          <w:lang w:val="en-NZ"/>
        </w:rPr>
      </w:pPr>
    </w:p>
    <w:p w14:paraId="4721E976" w14:textId="77777777" w:rsidR="00AD7ADD" w:rsidRDefault="00AD7ADD" w:rsidP="000C5F6A">
      <w:pPr>
        <w:ind w:left="4320"/>
        <w:rPr>
          <w:lang w:val="en-NZ"/>
        </w:rPr>
      </w:pPr>
    </w:p>
    <w:p w14:paraId="5C676772" w14:textId="25E5DD44" w:rsidR="00410EC9" w:rsidRPr="000C5F6A" w:rsidRDefault="004960A7" w:rsidP="000C5F6A">
      <w:pPr>
        <w:ind w:left="4320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29952" behindDoc="0" locked="0" layoutInCell="1" allowOverlap="1" wp14:anchorId="2ECE578E" wp14:editId="2D94E727">
            <wp:simplePos x="0" y="0"/>
            <wp:positionH relativeFrom="column">
              <wp:posOffset>114300</wp:posOffset>
            </wp:positionH>
            <wp:positionV relativeFrom="paragraph">
              <wp:posOffset>81915</wp:posOffset>
            </wp:positionV>
            <wp:extent cx="1620000" cy="810538"/>
            <wp:effectExtent l="0" t="0" r="0" b="8890"/>
            <wp:wrapNone/>
            <wp:docPr id="169713205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13205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10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ADD">
        <w:rPr>
          <w:lang w:val="en-NZ"/>
        </w:rPr>
        <w:t>This work will f</w:t>
      </w:r>
      <w:r w:rsidR="00410EC9" w:rsidRPr="000C5F6A">
        <w:rPr>
          <w:lang w:val="en-NZ"/>
        </w:rPr>
        <w:t xml:space="preserve">ocus on communities </w:t>
      </w:r>
      <w:r w:rsidR="00CE7820">
        <w:rPr>
          <w:lang w:val="en-NZ"/>
        </w:rPr>
        <w:t>needing the most support</w:t>
      </w:r>
      <w:r w:rsidR="00410EC9" w:rsidRPr="000C5F6A">
        <w:rPr>
          <w:lang w:val="en-NZ"/>
        </w:rPr>
        <w:t>.</w:t>
      </w:r>
      <w:r w:rsidR="00067EAB" w:rsidRPr="000C5F6A">
        <w:rPr>
          <w:lang w:val="en-NZ"/>
        </w:rPr>
        <w:br/>
      </w:r>
    </w:p>
    <w:p w14:paraId="47914D15" w14:textId="3C9DC0C4" w:rsidR="000164AD" w:rsidRDefault="00CD2F50" w:rsidP="000164AD">
      <w:pPr>
        <w:pStyle w:val="ListParagraph"/>
        <w:numPr>
          <w:ilvl w:val="0"/>
          <w:numId w:val="23"/>
        </w:numPr>
        <w:ind w:left="4253" w:hanging="567"/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2298240" behindDoc="0" locked="0" layoutInCell="1" allowOverlap="1" wp14:anchorId="0AF8FCA4" wp14:editId="46A11AFB">
            <wp:simplePos x="0" y="0"/>
            <wp:positionH relativeFrom="column">
              <wp:posOffset>-130900</wp:posOffset>
            </wp:positionH>
            <wp:positionV relativeFrom="paragraph">
              <wp:posOffset>0</wp:posOffset>
            </wp:positionV>
            <wp:extent cx="1620000" cy="1145271"/>
            <wp:effectExtent l="0" t="0" r="0" b="0"/>
            <wp:wrapNone/>
            <wp:docPr id="187426999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269990" name="Picture 1874269990"/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5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67EAB">
        <w:rPr>
          <w:lang w:val="en-NZ"/>
        </w:rPr>
        <w:t xml:space="preserve">Make it easier for people to </w:t>
      </w:r>
      <w:r w:rsidR="000164AD">
        <w:rPr>
          <w:lang w:val="en-NZ"/>
        </w:rPr>
        <w:t>get</w:t>
      </w:r>
      <w:r w:rsidR="00410EC9" w:rsidRPr="00067EAB">
        <w:rPr>
          <w:lang w:val="en-NZ"/>
        </w:rPr>
        <w:t xml:space="preserve"> support when </w:t>
      </w:r>
      <w:r w:rsidR="00CE7001">
        <w:rPr>
          <w:lang w:val="en-NZ"/>
        </w:rPr>
        <w:t>problems</w:t>
      </w:r>
      <w:r w:rsidR="000164AD">
        <w:rPr>
          <w:lang w:val="en-NZ"/>
        </w:rPr>
        <w:t xml:space="preserve"> </w:t>
      </w:r>
      <w:r w:rsidR="00354620">
        <w:rPr>
          <w:lang w:val="en-NZ"/>
        </w:rPr>
        <w:t xml:space="preserve">first </w:t>
      </w:r>
      <w:r w:rsidR="000164AD">
        <w:rPr>
          <w:lang w:val="en-NZ"/>
        </w:rPr>
        <w:t xml:space="preserve">start </w:t>
      </w:r>
      <w:r w:rsidR="00310D90">
        <w:rPr>
          <w:lang w:val="en-NZ"/>
        </w:rPr>
        <w:t>with</w:t>
      </w:r>
      <w:r w:rsidR="000164AD">
        <w:rPr>
          <w:lang w:val="en-NZ"/>
        </w:rPr>
        <w:t>:</w:t>
      </w:r>
    </w:p>
    <w:p w14:paraId="0C57DD5C" w14:textId="2E92F059" w:rsidR="000164AD" w:rsidRDefault="00A53F66" w:rsidP="00E41934">
      <w:pPr>
        <w:pStyle w:val="Listtoplevel"/>
        <w:ind w:left="4820"/>
      </w:pPr>
      <w:r>
        <w:drawing>
          <wp:anchor distT="0" distB="0" distL="114300" distR="114300" simplePos="0" relativeHeight="252030976" behindDoc="0" locked="0" layoutInCell="1" allowOverlap="1" wp14:anchorId="47440853" wp14:editId="278579DF">
            <wp:simplePos x="0" y="0"/>
            <wp:positionH relativeFrom="column">
              <wp:posOffset>-27305</wp:posOffset>
            </wp:positionH>
            <wp:positionV relativeFrom="paragraph">
              <wp:posOffset>676275</wp:posOffset>
            </wp:positionV>
            <wp:extent cx="1439545" cy="1430655"/>
            <wp:effectExtent l="0" t="0" r="8255" b="0"/>
            <wp:wrapNone/>
            <wp:docPr id="188976175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76175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164AD">
        <w:t>mental health</w:t>
      </w:r>
      <w:r w:rsidR="000164AD">
        <w:t xml:space="preserve"> </w:t>
      </w:r>
    </w:p>
    <w:p w14:paraId="263C297A" w14:textId="4CC14C24" w:rsidR="000164AD" w:rsidRDefault="00410EC9" w:rsidP="00E41934">
      <w:pPr>
        <w:pStyle w:val="Listtoplevel"/>
        <w:ind w:left="4820"/>
      </w:pPr>
      <w:r w:rsidRPr="000164AD">
        <w:t>substance use</w:t>
      </w:r>
      <w:r w:rsidR="000164AD">
        <w:t xml:space="preserve"> </w:t>
      </w:r>
    </w:p>
    <w:p w14:paraId="05F860DA" w14:textId="1020156D" w:rsidR="00410EC9" w:rsidRPr="000164AD" w:rsidRDefault="000164AD" w:rsidP="00E41934">
      <w:pPr>
        <w:pStyle w:val="Listtoplevel"/>
        <w:ind w:left="4820"/>
      </w:pPr>
      <w:r>
        <w:t>gambling</w:t>
      </w:r>
      <w:r w:rsidR="00410EC9" w:rsidRPr="000164AD">
        <w:t>.</w:t>
      </w:r>
      <w:r w:rsidR="00067EAB" w:rsidRPr="000164AD">
        <w:br/>
      </w:r>
    </w:p>
    <w:p w14:paraId="6A791C58" w14:textId="6C3451FC" w:rsidR="00E56FB2" w:rsidRDefault="00A53F66" w:rsidP="008550A1">
      <w:pPr>
        <w:pStyle w:val="ListParagraph"/>
        <w:numPr>
          <w:ilvl w:val="0"/>
          <w:numId w:val="23"/>
        </w:numPr>
        <w:ind w:left="4253" w:hanging="567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299264" behindDoc="0" locked="0" layoutInCell="1" allowOverlap="1" wp14:anchorId="2E3A285C" wp14:editId="6BA802EF">
            <wp:simplePos x="0" y="0"/>
            <wp:positionH relativeFrom="column">
              <wp:posOffset>-43815</wp:posOffset>
            </wp:positionH>
            <wp:positionV relativeFrom="paragraph">
              <wp:posOffset>134166</wp:posOffset>
            </wp:positionV>
            <wp:extent cx="1440000" cy="1284768"/>
            <wp:effectExtent l="0" t="0" r="0" b="0"/>
            <wp:wrapNone/>
            <wp:docPr id="79048522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85223" name="Picture 790485223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67EAB">
        <w:rPr>
          <w:lang w:val="en-NZ"/>
        </w:rPr>
        <w:t>Use programmes</w:t>
      </w:r>
      <w:r w:rsidR="00E56FB2">
        <w:rPr>
          <w:lang w:val="en-NZ"/>
        </w:rPr>
        <w:t xml:space="preserve"> </w:t>
      </w:r>
      <w:r w:rsidR="0012239D">
        <w:rPr>
          <w:lang w:val="en-NZ"/>
        </w:rPr>
        <w:t>made with</w:t>
      </w:r>
      <w:r w:rsidR="00E56FB2">
        <w:rPr>
          <w:lang w:val="en-NZ"/>
        </w:rPr>
        <w:t xml:space="preserve"> good </w:t>
      </w:r>
      <w:r w:rsidR="00E56FB2" w:rsidRPr="00CE2433">
        <w:rPr>
          <w:b/>
          <w:bCs/>
          <w:lang w:val="en-NZ"/>
        </w:rPr>
        <w:t>evidence</w:t>
      </w:r>
      <w:r w:rsidR="00410EC9" w:rsidRPr="00067EAB">
        <w:rPr>
          <w:lang w:val="en-NZ"/>
        </w:rPr>
        <w:t xml:space="preserve"> to</w:t>
      </w:r>
      <w:r w:rsidR="00E56FB2">
        <w:rPr>
          <w:lang w:val="en-NZ"/>
        </w:rPr>
        <w:t>:</w:t>
      </w:r>
    </w:p>
    <w:p w14:paraId="6D0E9860" w14:textId="6C320592" w:rsidR="00E56FB2" w:rsidRDefault="009825A4" w:rsidP="00583B14">
      <w:pPr>
        <w:pStyle w:val="Listtoplevel"/>
        <w:ind w:left="4820"/>
      </w:pPr>
      <w:r>
        <w:t>p</w:t>
      </w:r>
      <w:r w:rsidR="00410EC9" w:rsidRPr="00067EAB">
        <w:t>revent</w:t>
      </w:r>
      <w:r>
        <w:t xml:space="preserve"> / stop</w:t>
      </w:r>
      <w:r w:rsidR="00410EC9" w:rsidRPr="00067EAB">
        <w:t xml:space="preserve"> </w:t>
      </w:r>
      <w:r w:rsidR="00410EC9" w:rsidRPr="00862490">
        <w:rPr>
          <w:b/>
          <w:bCs/>
        </w:rPr>
        <w:t>suicide</w:t>
      </w:r>
    </w:p>
    <w:p w14:paraId="6F8B8306" w14:textId="252D2D8E" w:rsidR="00583B14" w:rsidRDefault="00584BF8" w:rsidP="00583B14">
      <w:pPr>
        <w:pStyle w:val="Listtoplevel"/>
        <w:ind w:left="4820"/>
      </w:pPr>
      <w:r>
        <w:drawing>
          <wp:anchor distT="0" distB="0" distL="114300" distR="114300" simplePos="0" relativeHeight="252038144" behindDoc="0" locked="0" layoutInCell="1" allowOverlap="1" wp14:anchorId="55C0FC16" wp14:editId="5548F9E7">
            <wp:simplePos x="0" y="0"/>
            <wp:positionH relativeFrom="column">
              <wp:posOffset>3175</wp:posOffset>
            </wp:positionH>
            <wp:positionV relativeFrom="paragraph">
              <wp:posOffset>329565</wp:posOffset>
            </wp:positionV>
            <wp:extent cx="1611630" cy="1068070"/>
            <wp:effectExtent l="0" t="0" r="0" b="0"/>
            <wp:wrapNone/>
            <wp:docPr id="158695458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954581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1068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67EAB">
        <w:t>support people after a suicide</w:t>
      </w:r>
    </w:p>
    <w:p w14:paraId="3A4F5FE8" w14:textId="1ABE541A" w:rsidR="00B74819" w:rsidRDefault="00410EC9" w:rsidP="00583B14">
      <w:pPr>
        <w:pStyle w:val="Listtoplevel"/>
        <w:ind w:left="4820"/>
      </w:pPr>
      <w:r w:rsidRPr="00067EAB">
        <w:t>reduce harm from</w:t>
      </w:r>
      <w:r w:rsidR="00B74819">
        <w:t>:</w:t>
      </w:r>
    </w:p>
    <w:p w14:paraId="2C3625A8" w14:textId="0E749FA3" w:rsidR="00B74819" w:rsidRDefault="00584BF8" w:rsidP="00B74819">
      <w:pPr>
        <w:pStyle w:val="Listsecondlevel"/>
        <w:ind w:left="5400"/>
      </w:pPr>
      <w:r>
        <w:rPr>
          <w:noProof/>
        </w:rPr>
        <w:drawing>
          <wp:anchor distT="0" distB="0" distL="114300" distR="114300" simplePos="0" relativeHeight="252039168" behindDoc="0" locked="0" layoutInCell="1" allowOverlap="1" wp14:anchorId="2954F58F" wp14:editId="22A2A963">
            <wp:simplePos x="0" y="0"/>
            <wp:positionH relativeFrom="column">
              <wp:posOffset>-114300</wp:posOffset>
            </wp:positionH>
            <wp:positionV relativeFrom="paragraph">
              <wp:posOffset>476885</wp:posOffset>
            </wp:positionV>
            <wp:extent cx="1440000" cy="1440000"/>
            <wp:effectExtent l="0" t="0" r="0" b="8255"/>
            <wp:wrapNone/>
            <wp:docPr id="1183558225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558225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67EAB">
        <w:t>drugs</w:t>
      </w:r>
    </w:p>
    <w:p w14:paraId="4CBE0F2D" w14:textId="77777777" w:rsidR="00B74819" w:rsidRDefault="00410EC9" w:rsidP="00B74819">
      <w:pPr>
        <w:pStyle w:val="Listsecondlevel"/>
        <w:ind w:left="5400"/>
      </w:pPr>
      <w:r w:rsidRPr="00067EAB">
        <w:t xml:space="preserve">alcohol </w:t>
      </w:r>
    </w:p>
    <w:p w14:paraId="24A835E8" w14:textId="6588D0C5" w:rsidR="00410EC9" w:rsidRDefault="00410EC9" w:rsidP="00B74819">
      <w:pPr>
        <w:pStyle w:val="Listsecondlevel"/>
        <w:ind w:left="5400"/>
      </w:pPr>
      <w:r w:rsidRPr="00067EAB">
        <w:t>gambling.</w:t>
      </w:r>
    </w:p>
    <w:p w14:paraId="1EA7239C" w14:textId="77777777" w:rsidR="00CE2433" w:rsidRDefault="00CE2433" w:rsidP="00FB3CCF">
      <w:pPr>
        <w:rPr>
          <w:b/>
          <w:bCs/>
        </w:rPr>
      </w:pPr>
    </w:p>
    <w:p w14:paraId="66ACF1AA" w14:textId="5E2FA236" w:rsidR="00CE2433" w:rsidRPr="00CE2433" w:rsidRDefault="0003359E" w:rsidP="00577DDA">
      <w:pPr>
        <w:spacing w:line="324" w:lineRule="auto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236800" behindDoc="0" locked="0" layoutInCell="1" allowOverlap="1" wp14:anchorId="7A5326F5" wp14:editId="0DA2339C">
            <wp:simplePos x="0" y="0"/>
            <wp:positionH relativeFrom="column">
              <wp:posOffset>-113030</wp:posOffset>
            </wp:positionH>
            <wp:positionV relativeFrom="paragraph">
              <wp:posOffset>-359410</wp:posOffset>
            </wp:positionV>
            <wp:extent cx="1440000" cy="1284769"/>
            <wp:effectExtent l="0" t="0" r="0" b="0"/>
            <wp:wrapNone/>
            <wp:docPr id="902436036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436036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A81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35776" behindDoc="1" locked="0" layoutInCell="1" allowOverlap="1" wp14:anchorId="0F6B508A" wp14:editId="16960EEC">
                <wp:simplePos x="0" y="0"/>
                <wp:positionH relativeFrom="margin">
                  <wp:posOffset>2209800</wp:posOffset>
                </wp:positionH>
                <wp:positionV relativeFrom="paragraph">
                  <wp:posOffset>-114300</wp:posOffset>
                </wp:positionV>
                <wp:extent cx="3600000" cy="1143000"/>
                <wp:effectExtent l="0" t="0" r="635" b="0"/>
                <wp:wrapNone/>
                <wp:docPr id="496688166" name="Rectangle 4966881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30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791D8" id="Rectangle 496688166" o:spid="_x0000_s1026" alt="&quot;&quot;" style="position:absolute;margin-left:174pt;margin-top:-9pt;width:283.45pt;height:90pt;z-index:-25108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" fillcolor="#bdd7ee" stroked="f" strokeweight="1pt">
                <w10:wrap anchorx="margin"/>
              </v:rect>
            </w:pict>
          </mc:Fallback>
        </mc:AlternateContent>
      </w:r>
      <w:r w:rsidR="00CE2433">
        <w:t xml:space="preserve">Here </w:t>
      </w:r>
      <w:r w:rsidR="00CE2433" w:rsidRPr="00CE2433">
        <w:rPr>
          <w:b/>
          <w:bCs/>
        </w:rPr>
        <w:t>evidence</w:t>
      </w:r>
      <w:r w:rsidR="00CE2433">
        <w:t xml:space="preserve"> </w:t>
      </w:r>
      <w:r w:rsidR="003357CC">
        <w:t xml:space="preserve">is information that </w:t>
      </w:r>
      <w:r w:rsidR="00BC200B">
        <w:t>has been proven / shown to be correct</w:t>
      </w:r>
      <w:r w:rsidR="00983A81">
        <w:t xml:space="preserve">. </w:t>
      </w:r>
    </w:p>
    <w:p w14:paraId="433A9DB4" w14:textId="06BB10EF" w:rsidR="00CE2433" w:rsidRDefault="00B561D6" w:rsidP="00577DDA">
      <w:pPr>
        <w:spacing w:line="324" w:lineRule="auto"/>
        <w:rPr>
          <w:b/>
          <w:bCs/>
        </w:rPr>
      </w:pPr>
      <w:r>
        <w:rPr>
          <w:noProof/>
          <w:lang w:eastAsia="en-NZ"/>
        </w:rPr>
        <w:drawing>
          <wp:anchor distT="0" distB="0" distL="114300" distR="114300" simplePos="0" relativeHeight="252301312" behindDoc="0" locked="0" layoutInCell="1" allowOverlap="1" wp14:anchorId="57CC0C65" wp14:editId="1AAD83B3">
            <wp:simplePos x="0" y="0"/>
            <wp:positionH relativeFrom="column">
              <wp:posOffset>-192378</wp:posOffset>
            </wp:positionH>
            <wp:positionV relativeFrom="paragraph">
              <wp:posOffset>349250</wp:posOffset>
            </wp:positionV>
            <wp:extent cx="1615440" cy="1094123"/>
            <wp:effectExtent l="0" t="0" r="3810" b="0"/>
            <wp:wrapNone/>
            <wp:docPr id="562607405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07405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094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97763" w14:textId="26362876" w:rsidR="00CE2433" w:rsidRDefault="00CE2433" w:rsidP="00577DDA">
      <w:pPr>
        <w:spacing w:line="324" w:lineRule="auto"/>
        <w:rPr>
          <w:b/>
          <w:bCs/>
        </w:rPr>
      </w:pPr>
    </w:p>
    <w:p w14:paraId="74A3429A" w14:textId="02C630EB" w:rsidR="00FB3CCF" w:rsidRDefault="00FB3CCF" w:rsidP="00577DDA">
      <w:pPr>
        <w:spacing w:line="324" w:lineRule="auto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35072" behindDoc="1" locked="0" layoutInCell="1" allowOverlap="1" wp14:anchorId="6CDFDE0D" wp14:editId="67CD2614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000" cy="800100"/>
                <wp:effectExtent l="0" t="0" r="635" b="0"/>
                <wp:wrapNone/>
                <wp:docPr id="26" name="Rectangle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5FEF5" id="Rectangle 26" o:spid="_x0000_s1026" alt="&quot;&quot;" style="position:absolute;margin-left:171pt;margin-top:-9pt;width:283.45pt;height:63pt;z-index:-25128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Pr="00FB3CCF">
        <w:rPr>
          <w:b/>
          <w:bCs/>
        </w:rPr>
        <w:t>Suicide</w:t>
      </w:r>
      <w:r>
        <w:t xml:space="preserve"> </w:t>
      </w:r>
      <w:r w:rsidR="00B561D6">
        <w:t>is what we call it when a person ends their own life</w:t>
      </w:r>
      <w:r>
        <w:t>.</w:t>
      </w:r>
      <w:r w:rsidRPr="00FB3CCF">
        <w:rPr>
          <w:noProof/>
          <w:lang w:val="en-NZ" w:eastAsia="en-NZ"/>
        </w:rPr>
        <w:t xml:space="preserve"> </w:t>
      </w:r>
    </w:p>
    <w:p w14:paraId="2D3ED7AE" w14:textId="7BD1A81E" w:rsidR="00FB3CCF" w:rsidRPr="00FB3CCF" w:rsidRDefault="00FB3CCF" w:rsidP="00577DDA">
      <w:pPr>
        <w:spacing w:line="324" w:lineRule="auto"/>
      </w:pPr>
    </w:p>
    <w:p w14:paraId="08CD1926" w14:textId="25D4461D" w:rsidR="00A05380" w:rsidRDefault="00133626" w:rsidP="00577DDA">
      <w:pPr>
        <w:pStyle w:val="ListParagraph"/>
        <w:numPr>
          <w:ilvl w:val="0"/>
          <w:numId w:val="23"/>
        </w:numPr>
        <w:spacing w:line="324" w:lineRule="auto"/>
        <w:ind w:left="4253" w:hanging="567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40192" behindDoc="0" locked="0" layoutInCell="1" allowOverlap="1" wp14:anchorId="78B5E4C0" wp14:editId="200FD6BB">
            <wp:simplePos x="0" y="0"/>
            <wp:positionH relativeFrom="column">
              <wp:posOffset>-144149</wp:posOffset>
            </wp:positionH>
            <wp:positionV relativeFrom="paragraph">
              <wp:posOffset>205740</wp:posOffset>
            </wp:positionV>
            <wp:extent cx="1620000" cy="1203244"/>
            <wp:effectExtent l="0" t="0" r="0" b="0"/>
            <wp:wrapNone/>
            <wp:docPr id="101688488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88488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3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A9E">
        <w:rPr>
          <w:lang w:val="en-NZ"/>
        </w:rPr>
        <w:t>Have more s</w:t>
      </w:r>
      <w:r w:rsidR="00234B06">
        <w:rPr>
          <w:lang w:val="en-NZ"/>
        </w:rPr>
        <w:t xml:space="preserve">upport </w:t>
      </w:r>
      <w:r w:rsidR="00D12A9E">
        <w:rPr>
          <w:lang w:val="en-NZ"/>
        </w:rPr>
        <w:t xml:space="preserve">for </w:t>
      </w:r>
      <w:r w:rsidR="00234B06">
        <w:rPr>
          <w:lang w:val="en-NZ"/>
        </w:rPr>
        <w:t>people with mental health and addiction</w:t>
      </w:r>
      <w:r w:rsidR="00577DDA">
        <w:rPr>
          <w:lang w:val="en-NZ"/>
        </w:rPr>
        <w:t xml:space="preserve"> problems</w:t>
      </w:r>
      <w:r w:rsidR="00234B06">
        <w:rPr>
          <w:lang w:val="en-NZ"/>
        </w:rPr>
        <w:t xml:space="preserve"> like</w:t>
      </w:r>
      <w:r w:rsidR="009F663A">
        <w:rPr>
          <w:lang w:val="en-NZ"/>
        </w:rPr>
        <w:t xml:space="preserve"> some</w:t>
      </w:r>
      <w:r w:rsidR="00A05380">
        <w:rPr>
          <w:lang w:val="en-NZ"/>
        </w:rPr>
        <w:t>:</w:t>
      </w:r>
    </w:p>
    <w:p w14:paraId="29E35207" w14:textId="27AB8A3A" w:rsidR="00A05380" w:rsidRDefault="00D12A9E" w:rsidP="00577DDA">
      <w:pPr>
        <w:pStyle w:val="Listtoplevel"/>
        <w:spacing w:line="324" w:lineRule="auto"/>
        <w:ind w:left="4820"/>
      </w:pPr>
      <w:r>
        <w:rPr>
          <w:lang w:val="en-NZ"/>
        </w:rPr>
        <w:drawing>
          <wp:anchor distT="0" distB="0" distL="114300" distR="114300" simplePos="0" relativeHeight="252041216" behindDoc="0" locked="0" layoutInCell="1" allowOverlap="1" wp14:anchorId="618BD9A7" wp14:editId="3C68EB18">
            <wp:simplePos x="0" y="0"/>
            <wp:positionH relativeFrom="column">
              <wp:posOffset>0</wp:posOffset>
            </wp:positionH>
            <wp:positionV relativeFrom="paragraph">
              <wp:posOffset>456777</wp:posOffset>
            </wp:positionV>
            <wp:extent cx="1080000" cy="1767872"/>
            <wp:effectExtent l="0" t="0" r="0" b="3810"/>
            <wp:wrapNone/>
            <wp:docPr id="747154677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54677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767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67EAB">
        <w:t xml:space="preserve">pregnant people </w:t>
      </w:r>
    </w:p>
    <w:p w14:paraId="577298CD" w14:textId="2A624317" w:rsidR="000526E2" w:rsidRDefault="00410EC9" w:rsidP="00577DDA">
      <w:pPr>
        <w:pStyle w:val="Listtoplevel"/>
        <w:spacing w:line="324" w:lineRule="auto"/>
        <w:ind w:left="4820"/>
      </w:pPr>
      <w:r w:rsidRPr="00067EAB">
        <w:t xml:space="preserve">parents of young children </w:t>
      </w:r>
    </w:p>
    <w:p w14:paraId="6428CD49" w14:textId="5AAC9EA4" w:rsidR="00410EC9" w:rsidRPr="00067EAB" w:rsidRDefault="00234B06" w:rsidP="00577DDA">
      <w:pPr>
        <w:pStyle w:val="Listtoplevel"/>
        <w:spacing w:line="324" w:lineRule="auto"/>
        <w:ind w:left="4820"/>
      </w:pPr>
      <w:r>
        <w:t xml:space="preserve">whānau / </w:t>
      </w:r>
      <w:r w:rsidR="00410EC9" w:rsidRPr="00067EAB">
        <w:t>families.</w:t>
      </w:r>
      <w:r w:rsidR="00067EAB">
        <w:br/>
      </w:r>
    </w:p>
    <w:p w14:paraId="6D5D3AE0" w14:textId="7E6649DF" w:rsidR="00200EE1" w:rsidRDefault="00A14E60" w:rsidP="00577DDA">
      <w:pPr>
        <w:pStyle w:val="ListParagraph"/>
        <w:numPr>
          <w:ilvl w:val="0"/>
          <w:numId w:val="23"/>
        </w:numPr>
        <w:spacing w:line="324" w:lineRule="auto"/>
        <w:ind w:left="4253" w:hanging="567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43264" behindDoc="0" locked="0" layoutInCell="1" allowOverlap="1" wp14:anchorId="4298D7C2" wp14:editId="184C2660">
            <wp:simplePos x="0" y="0"/>
            <wp:positionH relativeFrom="column">
              <wp:posOffset>-96520</wp:posOffset>
            </wp:positionH>
            <wp:positionV relativeFrom="paragraph">
              <wp:posOffset>115570</wp:posOffset>
            </wp:positionV>
            <wp:extent cx="1260000" cy="1260000"/>
            <wp:effectExtent l="0" t="0" r="0" b="0"/>
            <wp:wrapNone/>
            <wp:docPr id="1709117097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11709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7A8" w:rsidRPr="00EF3AE7">
        <w:t>Make ways for people to find the right support for:</w:t>
      </w:r>
    </w:p>
    <w:p w14:paraId="3AED48FF" w14:textId="0D51F75E" w:rsidR="00200EE1" w:rsidRDefault="00D97AC2" w:rsidP="00577DDA">
      <w:pPr>
        <w:pStyle w:val="Listtoplevel"/>
        <w:spacing w:line="324" w:lineRule="auto"/>
        <w:ind w:left="4820"/>
      </w:pPr>
      <w:r>
        <w:drawing>
          <wp:anchor distT="0" distB="0" distL="114300" distR="114300" simplePos="0" relativeHeight="252042240" behindDoc="0" locked="0" layoutInCell="1" allowOverlap="1" wp14:anchorId="2D9F9140" wp14:editId="33C7EFED">
            <wp:simplePos x="0" y="0"/>
            <wp:positionH relativeFrom="column">
              <wp:posOffset>-116205</wp:posOffset>
            </wp:positionH>
            <wp:positionV relativeFrom="paragraph">
              <wp:posOffset>287020</wp:posOffset>
            </wp:positionV>
            <wp:extent cx="1440000" cy="1440000"/>
            <wp:effectExtent l="0" t="0" r="8255" b="8255"/>
            <wp:wrapNone/>
            <wp:docPr id="1910017320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17320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C9" w:rsidRPr="00067EAB">
        <w:t xml:space="preserve">children </w:t>
      </w:r>
    </w:p>
    <w:p w14:paraId="0C5858B7" w14:textId="356A59D1" w:rsidR="00410EC9" w:rsidRPr="00067EAB" w:rsidRDefault="00410EC9" w:rsidP="00577DDA">
      <w:pPr>
        <w:pStyle w:val="Listtoplevel"/>
        <w:spacing w:line="324" w:lineRule="auto"/>
        <w:ind w:left="4820"/>
      </w:pPr>
      <w:r w:rsidRPr="00067EAB">
        <w:t xml:space="preserve">young </w:t>
      </w:r>
      <w:r w:rsidR="00200EE1">
        <w:t>people</w:t>
      </w:r>
      <w:r w:rsidRPr="00067EAB">
        <w:t>.</w:t>
      </w:r>
      <w:r w:rsidR="00067EAB">
        <w:br/>
      </w:r>
    </w:p>
    <w:p w14:paraId="4CCBF543" w14:textId="5319249D" w:rsidR="002900CA" w:rsidRDefault="00337AF1" w:rsidP="00095F13">
      <w:pPr>
        <w:pStyle w:val="ListParagraph"/>
        <w:numPr>
          <w:ilvl w:val="0"/>
          <w:numId w:val="23"/>
        </w:numPr>
        <w:ind w:left="4253" w:hanging="567"/>
        <w:rPr>
          <w:lang w:val="en-NZ"/>
        </w:rPr>
      </w:pPr>
      <w:r>
        <w:rPr>
          <w:lang w:val="en-NZ"/>
        </w:rPr>
        <w:br w:type="column"/>
      </w:r>
      <w:r w:rsidR="006958AE">
        <w:rPr>
          <w:noProof/>
        </w:rPr>
        <w:lastRenderedPageBreak/>
        <w:drawing>
          <wp:anchor distT="0" distB="0" distL="114300" distR="114300" simplePos="0" relativeHeight="252045312" behindDoc="0" locked="0" layoutInCell="1" allowOverlap="1" wp14:anchorId="2090DC23" wp14:editId="5335032E">
            <wp:simplePos x="0" y="0"/>
            <wp:positionH relativeFrom="column">
              <wp:posOffset>74295</wp:posOffset>
            </wp:positionH>
            <wp:positionV relativeFrom="paragraph">
              <wp:posOffset>227965</wp:posOffset>
            </wp:positionV>
            <wp:extent cx="1440000" cy="1069550"/>
            <wp:effectExtent l="0" t="0" r="8255" b="0"/>
            <wp:wrapNone/>
            <wp:docPr id="204420181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0181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6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NZ"/>
        </w:rPr>
        <w:t xml:space="preserve">Make sure </w:t>
      </w:r>
      <w:r w:rsidR="00410EC9" w:rsidRPr="00067EAB">
        <w:rPr>
          <w:lang w:val="en-NZ"/>
        </w:rPr>
        <w:t xml:space="preserve">people </w:t>
      </w:r>
      <w:r>
        <w:rPr>
          <w:lang w:val="en-NZ"/>
        </w:rPr>
        <w:t xml:space="preserve">are supported </w:t>
      </w:r>
      <w:r w:rsidR="002900CA">
        <w:rPr>
          <w:lang w:val="en-NZ"/>
        </w:rPr>
        <w:t>when they:</w:t>
      </w:r>
    </w:p>
    <w:p w14:paraId="56543F7E" w14:textId="5A6B37D8" w:rsidR="002900CA" w:rsidRDefault="006958AE" w:rsidP="006D75D7">
      <w:pPr>
        <w:pStyle w:val="Listtoplevel"/>
        <w:ind w:left="4820"/>
      </w:pPr>
      <w:r>
        <w:drawing>
          <wp:anchor distT="0" distB="0" distL="114300" distR="114300" simplePos="0" relativeHeight="252046336" behindDoc="0" locked="0" layoutInCell="1" allowOverlap="1" wp14:anchorId="323E43E6" wp14:editId="471D899C">
            <wp:simplePos x="0" y="0"/>
            <wp:positionH relativeFrom="column">
              <wp:posOffset>210185</wp:posOffset>
            </wp:positionH>
            <wp:positionV relativeFrom="paragraph">
              <wp:posOffset>701040</wp:posOffset>
            </wp:positionV>
            <wp:extent cx="1260000" cy="1260000"/>
            <wp:effectExtent l="0" t="0" r="0" b="0"/>
            <wp:wrapNone/>
            <wp:docPr id="1839058189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058189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047">
        <w:t xml:space="preserve">are </w:t>
      </w:r>
      <w:r w:rsidR="006D75D7">
        <w:t>u</w:t>
      </w:r>
      <w:r w:rsidR="002900CA">
        <w:t>sing mental health and addiction services</w:t>
      </w:r>
    </w:p>
    <w:p w14:paraId="4C5D2CD9" w14:textId="53434FFA" w:rsidR="006D75D7" w:rsidRDefault="006D75D7" w:rsidP="006D75D7">
      <w:pPr>
        <w:pStyle w:val="Listtoplevel"/>
        <w:ind w:left="4820"/>
      </w:pPr>
      <w:r>
        <w:t>stop using mental health and addiction services.</w:t>
      </w:r>
    </w:p>
    <w:p w14:paraId="23365B3B" w14:textId="4754801A" w:rsidR="006D75D7" w:rsidRDefault="00852E3C" w:rsidP="006D75D7">
      <w:pPr>
        <w:ind w:left="4140"/>
      </w:pPr>
      <w:r>
        <w:rPr>
          <w:noProof/>
        </w:rPr>
        <w:drawing>
          <wp:anchor distT="0" distB="0" distL="114300" distR="114300" simplePos="0" relativeHeight="252047360" behindDoc="0" locked="0" layoutInCell="1" allowOverlap="1" wp14:anchorId="2F1D7D03" wp14:editId="22BCFC08">
            <wp:simplePos x="0" y="0"/>
            <wp:positionH relativeFrom="column">
              <wp:posOffset>4234</wp:posOffset>
            </wp:positionH>
            <wp:positionV relativeFrom="paragraph">
              <wp:posOffset>147955</wp:posOffset>
            </wp:positionV>
            <wp:extent cx="1440000" cy="1440000"/>
            <wp:effectExtent l="0" t="0" r="0" b="8255"/>
            <wp:wrapNone/>
            <wp:docPr id="53611685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11685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4DC97" w14:textId="1C90F649" w:rsidR="006D75D7" w:rsidRDefault="006D75D7" w:rsidP="006D75D7">
      <w:pPr>
        <w:ind w:left="4140"/>
      </w:pPr>
    </w:p>
    <w:p w14:paraId="651B2489" w14:textId="334A6566" w:rsidR="006D75D7" w:rsidRDefault="001D0105" w:rsidP="00DD0E96">
      <w:pPr>
        <w:ind w:left="4253"/>
      </w:pPr>
      <w:r>
        <w:t xml:space="preserve">This support can be about </w:t>
      </w:r>
      <w:r w:rsidR="00EF1FAD">
        <w:t xml:space="preserve">people </w:t>
      </w:r>
      <w:r>
        <w:t>getting</w:t>
      </w:r>
      <w:r w:rsidR="006D75D7">
        <w:t xml:space="preserve">: </w:t>
      </w:r>
    </w:p>
    <w:p w14:paraId="5D06EBAF" w14:textId="30B2DC53" w:rsidR="006D75D7" w:rsidRDefault="004243D2" w:rsidP="00DD0E96">
      <w:pPr>
        <w:pStyle w:val="Listtoplevel"/>
        <w:ind w:left="4820"/>
      </w:pPr>
      <w:r>
        <w:drawing>
          <wp:anchor distT="0" distB="0" distL="114300" distR="114300" simplePos="0" relativeHeight="252048384" behindDoc="0" locked="0" layoutInCell="1" allowOverlap="1" wp14:anchorId="0E4EB78D" wp14:editId="12E97F15">
            <wp:simplePos x="0" y="0"/>
            <wp:positionH relativeFrom="column">
              <wp:posOffset>33655</wp:posOffset>
            </wp:positionH>
            <wp:positionV relativeFrom="paragraph">
              <wp:posOffset>582295</wp:posOffset>
            </wp:positionV>
            <wp:extent cx="1260000" cy="1260000"/>
            <wp:effectExtent l="0" t="0" r="0" b="0"/>
            <wp:wrapNone/>
            <wp:docPr id="1255297318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297318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FAD">
        <w:t xml:space="preserve">the </w:t>
      </w:r>
      <w:r w:rsidR="00DD0E96">
        <w:t>h</w:t>
      </w:r>
      <w:r w:rsidR="006D75D7">
        <w:t xml:space="preserve">ousing </w:t>
      </w:r>
      <w:r w:rsidR="00EF1FAD">
        <w:t>they need</w:t>
      </w:r>
    </w:p>
    <w:p w14:paraId="0B7D634E" w14:textId="74417DC9" w:rsidR="006D75D7" w:rsidRDefault="00DD0E96" w:rsidP="00DD0E96">
      <w:pPr>
        <w:pStyle w:val="Listtoplevel"/>
        <w:ind w:left="4820"/>
      </w:pPr>
      <w:r>
        <w:t>e</w:t>
      </w:r>
      <w:r w:rsidR="006D75D7">
        <w:t xml:space="preserve">mployment / </w:t>
      </w:r>
      <w:r w:rsidR="00863B22">
        <w:t>a</w:t>
      </w:r>
      <w:r w:rsidR="006D75D7">
        <w:t xml:space="preserve"> job</w:t>
      </w:r>
      <w:r>
        <w:t>.</w:t>
      </w:r>
    </w:p>
    <w:p w14:paraId="0E1DD181" w14:textId="2EDB1E11" w:rsidR="00784442" w:rsidRPr="00D43AFD" w:rsidRDefault="0041628A" w:rsidP="00D43AFD">
      <w:pPr>
        <w:pStyle w:val="Heading1"/>
      </w:pPr>
      <w:bookmarkStart w:id="4" w:name="_Priority_2:_Access"/>
      <w:bookmarkEnd w:id="4"/>
      <w:r>
        <w:br w:type="column"/>
      </w:r>
      <w:bookmarkStart w:id="5" w:name="_Toc220579483"/>
      <w:r w:rsidR="008917DA" w:rsidRPr="00D43AFD">
        <w:lastRenderedPageBreak/>
        <w:t xml:space="preserve">Priority 2: Access to </w:t>
      </w:r>
      <w:r w:rsidR="00D43AFD">
        <w:br/>
      </w:r>
      <w:r w:rsidR="008917DA" w:rsidRPr="00D43AFD">
        <w:t>supports and services</w:t>
      </w:r>
      <w:bookmarkEnd w:id="5"/>
    </w:p>
    <w:p w14:paraId="7F2B650A" w14:textId="697FC571" w:rsidR="008917DA" w:rsidRDefault="008917DA" w:rsidP="00D43AFD"/>
    <w:p w14:paraId="52BCEA95" w14:textId="1CECE293" w:rsidR="00D43AFD" w:rsidRPr="00D43AFD" w:rsidRDefault="00092ECC" w:rsidP="00D43AFD">
      <w:r>
        <w:rPr>
          <w:noProof/>
        </w:rPr>
        <w:drawing>
          <wp:anchor distT="0" distB="0" distL="114300" distR="114300" simplePos="0" relativeHeight="252051456" behindDoc="0" locked="0" layoutInCell="1" allowOverlap="1" wp14:anchorId="1945F8BA" wp14:editId="081E7134">
            <wp:simplePos x="0" y="0"/>
            <wp:positionH relativeFrom="column">
              <wp:posOffset>3175</wp:posOffset>
            </wp:positionH>
            <wp:positionV relativeFrom="paragraph">
              <wp:posOffset>20320</wp:posOffset>
            </wp:positionV>
            <wp:extent cx="1210945" cy="1210945"/>
            <wp:effectExtent l="0" t="0" r="8255" b="8255"/>
            <wp:wrapNone/>
            <wp:docPr id="212953792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53792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945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982DE" w14:textId="4318DFB0" w:rsidR="00D43AFD" w:rsidRPr="00D43AFD" w:rsidRDefault="00092ECC" w:rsidP="00D43AFD">
      <w:r>
        <w:t xml:space="preserve">This priority is about making sure </w:t>
      </w:r>
      <w:r w:rsidR="00DD0799">
        <w:t>s</w:t>
      </w:r>
      <w:r w:rsidR="00D43AFD" w:rsidRPr="00D43AFD">
        <w:t>ervices:</w:t>
      </w:r>
    </w:p>
    <w:p w14:paraId="77CE7688" w14:textId="23C29300" w:rsidR="00D43AFD" w:rsidRPr="00D43AFD" w:rsidRDefault="00092ECC" w:rsidP="00D80957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6F0048B6" wp14:editId="5F5983B4">
                <wp:simplePos x="0" y="0"/>
                <wp:positionH relativeFrom="column">
                  <wp:posOffset>-60960</wp:posOffset>
                </wp:positionH>
                <wp:positionV relativeFrom="paragraph">
                  <wp:posOffset>424815</wp:posOffset>
                </wp:positionV>
                <wp:extent cx="1619885" cy="1619885"/>
                <wp:effectExtent l="0" t="0" r="0" b="0"/>
                <wp:wrapNone/>
                <wp:docPr id="292609709" name="Group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579149859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487659" name="Oval 55"/>
                        <wps:cNvSpPr/>
                        <wps:spPr>
                          <a:xfrm>
                            <a:off x="586740" y="731520"/>
                            <a:ext cx="457200" cy="45720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FDAC7" id="Group 58" o:spid="_x0000_s1026" alt="&quot;&quot;" style="position:absolute;margin-left:-4.8pt;margin-top:33.45pt;width:127.55pt;height:127.55pt;z-index:252056576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">
                <v:shape id="Picture 54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">
                  <v:imagedata r:id="rId143" o:title=""/>
                </v:shape>
                <v:oval id="Oval 55" o:spid="_x0000_s1028" style="position:absolute;left:5867;top:7315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" stroked="f" strokeweight="1pt">
                  <v:fill r:id="rId144" o:title="" recolor="t" rotate="t" type="frame"/>
                  <v:stroke joinstyle="miter"/>
                </v:oval>
              </v:group>
            </w:pict>
          </mc:Fallback>
        </mc:AlternateContent>
      </w:r>
      <w:r w:rsidR="00CE5C46">
        <w:t xml:space="preserve">are </w:t>
      </w:r>
      <w:r w:rsidR="00D43AFD" w:rsidRPr="00D43AFD">
        <w:t>easier to access</w:t>
      </w:r>
      <w:r w:rsidR="000C3C4B">
        <w:t xml:space="preserve"> / get</w:t>
      </w:r>
    </w:p>
    <w:p w14:paraId="46A63139" w14:textId="67A06ADC" w:rsidR="00D43AFD" w:rsidRPr="00D43AFD" w:rsidRDefault="004E6E2E" w:rsidP="00D80957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37BA2D6" wp14:editId="35D3C97A">
                <wp:simplePos x="0" y="0"/>
                <wp:positionH relativeFrom="column">
                  <wp:posOffset>457200</wp:posOffset>
                </wp:positionH>
                <wp:positionV relativeFrom="paragraph">
                  <wp:posOffset>792480</wp:posOffset>
                </wp:positionV>
                <wp:extent cx="457200" cy="457200"/>
                <wp:effectExtent l="0" t="0" r="0" b="0"/>
                <wp:wrapNone/>
                <wp:docPr id="51299319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4C4C8B" id="Oval 57" o:spid="_x0000_s1026" style="position:absolute;margin-left:36pt;margin-top:62.4pt;width:36pt;height:3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" fillcolor="white [3212]" stroked="f" strokeweight="1pt">
                <v:stroke joinstyle="miter"/>
              </v:oval>
            </w:pict>
          </mc:Fallback>
        </mc:AlternateContent>
      </w:r>
      <w:r w:rsidR="00CE5C46">
        <w:t xml:space="preserve">are </w:t>
      </w:r>
      <w:r w:rsidR="00D43AFD" w:rsidRPr="00D43AFD">
        <w:t>better connected</w:t>
      </w:r>
      <w:r w:rsidR="00D80957">
        <w:t xml:space="preserve"> to each other</w:t>
      </w:r>
    </w:p>
    <w:p w14:paraId="70BB2E3F" w14:textId="352CFDDA" w:rsidR="00D43AFD" w:rsidRPr="00D43AFD" w:rsidRDefault="009540DD" w:rsidP="00D80957">
      <w:pPr>
        <w:pStyle w:val="Listtoplevel"/>
      </w:pPr>
      <w:r>
        <w:drawing>
          <wp:anchor distT="0" distB="0" distL="114300" distR="114300" simplePos="0" relativeHeight="252057600" behindDoc="0" locked="0" layoutInCell="1" allowOverlap="1" wp14:anchorId="02084775" wp14:editId="3D577613">
            <wp:simplePos x="0" y="0"/>
            <wp:positionH relativeFrom="column">
              <wp:posOffset>0</wp:posOffset>
            </wp:positionH>
            <wp:positionV relativeFrom="paragraph">
              <wp:posOffset>683895</wp:posOffset>
            </wp:positionV>
            <wp:extent cx="1080000" cy="1478298"/>
            <wp:effectExtent l="0" t="0" r="6350" b="7620"/>
            <wp:wrapNone/>
            <wp:docPr id="1630101828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01828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78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C46" w:rsidRPr="00CE5C46">
        <w:t>work</w:t>
      </w:r>
      <w:r w:rsidR="007D231B" w:rsidRPr="00CE5C46">
        <w:t xml:space="preserve"> for people </w:t>
      </w:r>
      <w:r w:rsidR="00CE5C46">
        <w:t>as soon as they need them</w:t>
      </w:r>
    </w:p>
    <w:p w14:paraId="57EA1F38" w14:textId="5568E8D6" w:rsidR="00D43AFD" w:rsidRPr="00D43AFD" w:rsidRDefault="00D80957" w:rsidP="00D80957">
      <w:pPr>
        <w:pStyle w:val="Listtoplevel"/>
      </w:pPr>
      <w:r>
        <w:t xml:space="preserve">work in the same way </w:t>
      </w:r>
      <w:r w:rsidR="00DD0799">
        <w:t>around</w:t>
      </w:r>
      <w:r>
        <w:t xml:space="preserve"> the country</w:t>
      </w:r>
      <w:r w:rsidR="00D43AFD" w:rsidRPr="00D43AFD">
        <w:t>.</w:t>
      </w:r>
    </w:p>
    <w:p w14:paraId="3F02980D" w14:textId="77777777" w:rsidR="00DD0799" w:rsidRDefault="00DD0799" w:rsidP="00DD0799"/>
    <w:p w14:paraId="6EF763DE" w14:textId="77777777" w:rsidR="00DD0799" w:rsidRDefault="00DD0799" w:rsidP="00DD0799"/>
    <w:p w14:paraId="1DD68A28" w14:textId="219A05AC" w:rsidR="00D43AFD" w:rsidRPr="00D43AFD" w:rsidRDefault="00DD0799" w:rsidP="009846AE">
      <w:pPr>
        <w:pStyle w:val="Heading2"/>
        <w:spacing w:line="336" w:lineRule="auto"/>
      </w:pPr>
      <w:r>
        <w:br w:type="column"/>
      </w:r>
      <w:r w:rsidR="009540DD">
        <w:rPr>
          <w:noProof/>
        </w:rPr>
        <w:lastRenderedPageBreak/>
        <w:drawing>
          <wp:anchor distT="0" distB="0" distL="114300" distR="114300" simplePos="0" relativeHeight="252058624" behindDoc="0" locked="0" layoutInCell="1" allowOverlap="1" wp14:anchorId="7D1D8582" wp14:editId="6E3333CF">
            <wp:simplePos x="0" y="0"/>
            <wp:positionH relativeFrom="column">
              <wp:posOffset>-63500</wp:posOffset>
            </wp:positionH>
            <wp:positionV relativeFrom="paragraph">
              <wp:posOffset>0</wp:posOffset>
            </wp:positionV>
            <wp:extent cx="1440000" cy="1450140"/>
            <wp:effectExtent l="0" t="0" r="8255" b="0"/>
            <wp:wrapNone/>
            <wp:docPr id="1032402107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02107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5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FD" w:rsidRPr="00D43AFD">
        <w:t>What the future will look like</w:t>
      </w:r>
    </w:p>
    <w:p w14:paraId="102F46CA" w14:textId="31EB237F" w:rsidR="007D231B" w:rsidRDefault="007D231B" w:rsidP="009846AE">
      <w:pPr>
        <w:spacing w:line="336" w:lineRule="auto"/>
        <w:rPr>
          <w:lang w:val="en-NZ"/>
        </w:rPr>
      </w:pPr>
    </w:p>
    <w:p w14:paraId="4A7EE58A" w14:textId="1A9F6174" w:rsidR="00D43AFD" w:rsidRPr="00D43AFD" w:rsidRDefault="00D43AFD" w:rsidP="009846AE">
      <w:pPr>
        <w:spacing w:line="336" w:lineRule="auto"/>
        <w:rPr>
          <w:lang w:val="en-NZ"/>
        </w:rPr>
      </w:pPr>
      <w:r w:rsidRPr="00D43AFD">
        <w:rPr>
          <w:lang w:val="en-NZ"/>
        </w:rPr>
        <w:t>People can get the right support when they need it.</w:t>
      </w:r>
    </w:p>
    <w:p w14:paraId="444D6CF5" w14:textId="37A0C207" w:rsidR="005B3672" w:rsidRDefault="005B3672" w:rsidP="009846AE">
      <w:pPr>
        <w:spacing w:line="336" w:lineRule="auto"/>
        <w:rPr>
          <w:lang w:val="en-NZ"/>
        </w:rPr>
      </w:pPr>
    </w:p>
    <w:p w14:paraId="35C0C462" w14:textId="39A74A93" w:rsidR="005B3672" w:rsidRDefault="00864B85" w:rsidP="009846AE">
      <w:pPr>
        <w:spacing w:line="336" w:lineRule="auto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65792" behindDoc="0" locked="0" layoutInCell="1" allowOverlap="1" wp14:anchorId="285AF1DE" wp14:editId="08422FDF">
            <wp:simplePos x="0" y="0"/>
            <wp:positionH relativeFrom="column">
              <wp:posOffset>83185</wp:posOffset>
            </wp:positionH>
            <wp:positionV relativeFrom="paragraph">
              <wp:posOffset>155152</wp:posOffset>
            </wp:positionV>
            <wp:extent cx="1440000" cy="1440000"/>
            <wp:effectExtent l="0" t="0" r="8255" b="0"/>
            <wp:wrapNone/>
            <wp:docPr id="135259436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9436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8B424" w14:textId="53608A52" w:rsidR="005B3672" w:rsidRDefault="00D43AFD" w:rsidP="009846AE">
      <w:pPr>
        <w:spacing w:line="336" w:lineRule="auto"/>
        <w:rPr>
          <w:lang w:val="en-NZ"/>
        </w:rPr>
      </w:pPr>
      <w:r w:rsidRPr="00D43AFD">
        <w:rPr>
          <w:lang w:val="en-NZ"/>
        </w:rPr>
        <w:t>Support is joined up</w:t>
      </w:r>
      <w:r w:rsidR="00377FA1">
        <w:rPr>
          <w:lang w:val="en-NZ"/>
        </w:rPr>
        <w:t xml:space="preserve"> to meet the needs of people</w:t>
      </w:r>
      <w:r w:rsidR="005B3672">
        <w:rPr>
          <w:lang w:val="en-NZ"/>
        </w:rPr>
        <w:t>:</w:t>
      </w:r>
    </w:p>
    <w:p w14:paraId="08FA059C" w14:textId="0C8BF8D0" w:rsidR="005B3672" w:rsidRDefault="00377FA1" w:rsidP="009846AE">
      <w:pPr>
        <w:pStyle w:val="Listtoplevel"/>
        <w:spacing w:line="336" w:lineRule="auto"/>
      </w:pPr>
      <w:r>
        <w:t xml:space="preserve">for </w:t>
      </w:r>
      <w:r w:rsidR="00D43AFD" w:rsidRPr="00D43AFD">
        <w:t xml:space="preserve">different services </w:t>
      </w:r>
    </w:p>
    <w:p w14:paraId="226FBBA7" w14:textId="5B4C199F" w:rsidR="009846AE" w:rsidRDefault="009846AE" w:rsidP="009846AE">
      <w:pPr>
        <w:pStyle w:val="Listtoplevel"/>
        <w:spacing w:line="336" w:lineRule="auto"/>
      </w:pPr>
      <w:r>
        <w:rPr>
          <w:lang w:val="en-NZ"/>
        </w:rPr>
        <w:drawing>
          <wp:anchor distT="0" distB="0" distL="114300" distR="114300" simplePos="0" relativeHeight="252069888" behindDoc="0" locked="0" layoutInCell="1" allowOverlap="1" wp14:anchorId="44C2C219" wp14:editId="2B662264">
            <wp:simplePos x="0" y="0"/>
            <wp:positionH relativeFrom="column">
              <wp:posOffset>12700</wp:posOffset>
            </wp:positionH>
            <wp:positionV relativeFrom="paragraph">
              <wp:posOffset>122978</wp:posOffset>
            </wp:positionV>
            <wp:extent cx="1620000" cy="1297573"/>
            <wp:effectExtent l="0" t="0" r="0" b="0"/>
            <wp:wrapNone/>
            <wp:docPr id="653816432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16432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297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FA1">
        <w:t xml:space="preserve">at different </w:t>
      </w:r>
      <w:r w:rsidR="0012239D">
        <w:t>parts of life</w:t>
      </w:r>
    </w:p>
    <w:p w14:paraId="0138C424" w14:textId="49ED0F11" w:rsidR="00D43AFD" w:rsidRPr="00D43AFD" w:rsidRDefault="009846AE" w:rsidP="009846AE">
      <w:pPr>
        <w:pStyle w:val="Listtoplevel"/>
        <w:spacing w:line="336" w:lineRule="auto"/>
      </w:pPr>
      <w:r>
        <w:t>no matter where they live</w:t>
      </w:r>
      <w:r w:rsidR="00D43AFD" w:rsidRPr="00D43AFD">
        <w:t>.</w:t>
      </w:r>
    </w:p>
    <w:p w14:paraId="48E1C7FC" w14:textId="563D6F00" w:rsidR="005B3672" w:rsidRDefault="009846AE" w:rsidP="009846AE">
      <w:pPr>
        <w:spacing w:line="336" w:lineRule="auto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66816" behindDoc="0" locked="0" layoutInCell="1" allowOverlap="1" wp14:anchorId="29B1AD88" wp14:editId="7D0B0906">
            <wp:simplePos x="0" y="0"/>
            <wp:positionH relativeFrom="column">
              <wp:posOffset>-12268</wp:posOffset>
            </wp:positionH>
            <wp:positionV relativeFrom="paragraph">
              <wp:posOffset>258445</wp:posOffset>
            </wp:positionV>
            <wp:extent cx="1270000" cy="1333318"/>
            <wp:effectExtent l="0" t="0" r="6350" b="635"/>
            <wp:wrapNone/>
            <wp:docPr id="108691955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19553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333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4E75C" w14:textId="7454047F" w:rsidR="005B3672" w:rsidRDefault="005B3672" w:rsidP="009846AE">
      <w:pPr>
        <w:spacing w:line="336" w:lineRule="auto"/>
        <w:rPr>
          <w:lang w:val="en-NZ"/>
        </w:rPr>
      </w:pPr>
    </w:p>
    <w:p w14:paraId="79C946DB" w14:textId="1A136831" w:rsidR="00D43AFD" w:rsidRPr="00D43AFD" w:rsidRDefault="00D43AFD" w:rsidP="009846AE">
      <w:pPr>
        <w:spacing w:line="336" w:lineRule="auto"/>
        <w:rPr>
          <w:lang w:val="en-NZ"/>
        </w:rPr>
      </w:pPr>
      <w:r w:rsidRPr="00D43AFD">
        <w:rPr>
          <w:lang w:val="en-NZ"/>
        </w:rPr>
        <w:t xml:space="preserve">People </w:t>
      </w:r>
      <w:r w:rsidR="007237F6">
        <w:rPr>
          <w:lang w:val="en-NZ"/>
        </w:rPr>
        <w:t>with</w:t>
      </w:r>
      <w:r w:rsidR="005B3672">
        <w:rPr>
          <w:lang w:val="en-NZ"/>
        </w:rPr>
        <w:t xml:space="preserve"> </w:t>
      </w:r>
      <w:r w:rsidR="00B069E8">
        <w:rPr>
          <w:lang w:val="en-NZ"/>
        </w:rPr>
        <w:t>many different</w:t>
      </w:r>
      <w:r w:rsidR="00063200">
        <w:rPr>
          <w:lang w:val="en-NZ"/>
        </w:rPr>
        <w:t xml:space="preserve"> </w:t>
      </w:r>
      <w:r w:rsidR="00471BDA">
        <w:rPr>
          <w:lang w:val="en-NZ"/>
        </w:rPr>
        <w:t>needs</w:t>
      </w:r>
      <w:r w:rsidR="00063200">
        <w:rPr>
          <w:lang w:val="en-NZ"/>
        </w:rPr>
        <w:t xml:space="preserve"> </w:t>
      </w:r>
      <w:r w:rsidR="00471BDA">
        <w:rPr>
          <w:lang w:val="en-NZ"/>
        </w:rPr>
        <w:t>get support</w:t>
      </w:r>
      <w:r w:rsidR="00063200">
        <w:rPr>
          <w:lang w:val="en-NZ"/>
        </w:rPr>
        <w:t xml:space="preserve"> when</w:t>
      </w:r>
      <w:r w:rsidR="00E30B90">
        <w:rPr>
          <w:lang w:val="en-NZ"/>
        </w:rPr>
        <w:t xml:space="preserve"> they need</w:t>
      </w:r>
      <w:r w:rsidR="007237F6">
        <w:rPr>
          <w:lang w:val="en-NZ"/>
        </w:rPr>
        <w:t xml:space="preserve"> it</w:t>
      </w:r>
      <w:r w:rsidR="00E30B90">
        <w:rPr>
          <w:lang w:val="en-NZ"/>
        </w:rPr>
        <w:t xml:space="preserve">. </w:t>
      </w:r>
    </w:p>
    <w:p w14:paraId="4C426A84" w14:textId="68E7FF8B" w:rsidR="005B3672" w:rsidRDefault="005B3672" w:rsidP="009846AE">
      <w:pPr>
        <w:spacing w:line="336" w:lineRule="auto"/>
        <w:rPr>
          <w:lang w:val="en-NZ"/>
        </w:rPr>
      </w:pPr>
    </w:p>
    <w:p w14:paraId="4AB2272B" w14:textId="274361E5" w:rsidR="005B3672" w:rsidRDefault="00864B85" w:rsidP="009846AE">
      <w:pPr>
        <w:spacing w:line="336" w:lineRule="auto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67840" behindDoc="0" locked="0" layoutInCell="1" allowOverlap="1" wp14:anchorId="311431AD" wp14:editId="770E5CCD">
            <wp:simplePos x="0" y="0"/>
            <wp:positionH relativeFrom="column">
              <wp:posOffset>-7197</wp:posOffset>
            </wp:positionH>
            <wp:positionV relativeFrom="paragraph">
              <wp:posOffset>51647</wp:posOffset>
            </wp:positionV>
            <wp:extent cx="1439545" cy="1439545"/>
            <wp:effectExtent l="0" t="0" r="8255" b="0"/>
            <wp:wrapNone/>
            <wp:docPr id="2089115050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115050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1E5BC1" w14:textId="75F51BDF" w:rsidR="009356D0" w:rsidRDefault="00D43AFD" w:rsidP="009846AE">
      <w:pPr>
        <w:spacing w:line="336" w:lineRule="auto"/>
        <w:rPr>
          <w:lang w:val="en-NZ"/>
        </w:rPr>
      </w:pPr>
      <w:r w:rsidRPr="00D43AFD">
        <w:rPr>
          <w:lang w:val="en-NZ"/>
        </w:rPr>
        <w:t xml:space="preserve">Communities </w:t>
      </w:r>
      <w:r w:rsidR="00581831">
        <w:rPr>
          <w:lang w:val="en-NZ"/>
        </w:rPr>
        <w:t xml:space="preserve">get </w:t>
      </w:r>
      <w:r w:rsidR="009356D0">
        <w:rPr>
          <w:lang w:val="en-NZ"/>
        </w:rPr>
        <w:t>the support</w:t>
      </w:r>
      <w:r w:rsidR="003E3C41">
        <w:rPr>
          <w:lang w:val="en-NZ"/>
        </w:rPr>
        <w:t xml:space="preserve"> </w:t>
      </w:r>
      <w:r w:rsidR="00DA0E87">
        <w:rPr>
          <w:lang w:val="en-NZ"/>
        </w:rPr>
        <w:t>that</w:t>
      </w:r>
      <w:r w:rsidR="009356D0">
        <w:rPr>
          <w:lang w:val="en-NZ"/>
        </w:rPr>
        <w:t>:</w:t>
      </w:r>
    </w:p>
    <w:p w14:paraId="77282824" w14:textId="77777777" w:rsidR="00DA0E87" w:rsidRPr="00DA0E87" w:rsidRDefault="00DA0E87" w:rsidP="00DA0E87">
      <w:pPr>
        <w:pStyle w:val="Listtoplevel"/>
      </w:pPr>
      <w:r w:rsidRPr="00DA0E87">
        <w:t>is right for them</w:t>
      </w:r>
    </w:p>
    <w:p w14:paraId="5A98D826" w14:textId="26EEACD7" w:rsidR="00DA0E87" w:rsidRPr="00DA0E87" w:rsidRDefault="00DA0E87" w:rsidP="00DA0E87">
      <w:pPr>
        <w:pStyle w:val="Listtoplevel"/>
      </w:pPr>
      <w:r>
        <w:drawing>
          <wp:anchor distT="0" distB="0" distL="114300" distR="114300" simplePos="0" relativeHeight="252068864" behindDoc="0" locked="0" layoutInCell="1" allowOverlap="1" wp14:anchorId="0F557F35" wp14:editId="54FFDEAC">
            <wp:simplePos x="0" y="0"/>
            <wp:positionH relativeFrom="column">
              <wp:posOffset>-9949</wp:posOffset>
            </wp:positionH>
            <wp:positionV relativeFrom="paragraph">
              <wp:posOffset>166582</wp:posOffset>
            </wp:positionV>
            <wp:extent cx="1619885" cy="1202690"/>
            <wp:effectExtent l="0" t="0" r="0" b="0"/>
            <wp:wrapNone/>
            <wp:docPr id="1160478933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478933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0E87">
        <w:t>means they can look after their own mental wellbeing.</w:t>
      </w:r>
    </w:p>
    <w:p w14:paraId="39B03F17" w14:textId="62272ED4" w:rsidR="00D43AFD" w:rsidRPr="00D43AFD" w:rsidRDefault="00D43AFD" w:rsidP="00864B85"/>
    <w:p w14:paraId="12D4B3C0" w14:textId="29355C2A" w:rsidR="00D43AFD" w:rsidRPr="00D43AFD" w:rsidRDefault="00690490" w:rsidP="00020522">
      <w:pPr>
        <w:pStyle w:val="Heading2"/>
        <w:spacing w:line="336" w:lineRule="auto"/>
      </w:pPr>
      <w:r>
        <w:rPr>
          <w:noProof/>
          <w:lang w:val="en-NZ"/>
        </w:rPr>
        <w:lastRenderedPageBreak/>
        <w:drawing>
          <wp:anchor distT="0" distB="0" distL="114300" distR="114300" simplePos="0" relativeHeight="252072960" behindDoc="0" locked="0" layoutInCell="1" allowOverlap="1" wp14:anchorId="08514180" wp14:editId="3CF66EA7">
            <wp:simplePos x="0" y="0"/>
            <wp:positionH relativeFrom="column">
              <wp:posOffset>68580</wp:posOffset>
            </wp:positionH>
            <wp:positionV relativeFrom="paragraph">
              <wp:posOffset>-635</wp:posOffset>
            </wp:positionV>
            <wp:extent cx="1440000" cy="1440000"/>
            <wp:effectExtent l="0" t="0" r="8255" b="8255"/>
            <wp:wrapNone/>
            <wp:docPr id="1061515838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515838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FD" w:rsidRPr="00D43AFD">
        <w:t>Strategic actions</w:t>
      </w:r>
    </w:p>
    <w:p w14:paraId="334E705B" w14:textId="6FF0DB18" w:rsidR="000E4893" w:rsidRDefault="000E4893" w:rsidP="00020522">
      <w:pPr>
        <w:pStyle w:val="ListParagraph"/>
        <w:numPr>
          <w:ilvl w:val="0"/>
          <w:numId w:val="29"/>
        </w:numPr>
        <w:spacing w:line="336" w:lineRule="auto"/>
        <w:ind w:left="4253" w:hanging="567"/>
        <w:rPr>
          <w:lang w:val="en-NZ"/>
        </w:rPr>
      </w:pPr>
      <w:r>
        <w:rPr>
          <w:lang w:val="en-NZ"/>
        </w:rPr>
        <w:t>Make more ways to support people in the community</w:t>
      </w:r>
      <w:r w:rsidR="00B069E8">
        <w:rPr>
          <w:lang w:val="en-NZ"/>
        </w:rPr>
        <w:t xml:space="preserve"> so they get the services they need</w:t>
      </w:r>
      <w:r>
        <w:rPr>
          <w:lang w:val="en-NZ"/>
        </w:rPr>
        <w:t xml:space="preserve">. </w:t>
      </w:r>
    </w:p>
    <w:p w14:paraId="02B8F3FE" w14:textId="5F993301" w:rsidR="00CD370C" w:rsidRDefault="0021212E" w:rsidP="00020522">
      <w:pPr>
        <w:spacing w:line="336" w:lineRule="auto"/>
        <w:ind w:left="4140"/>
        <w:rPr>
          <w:lang w:val="en-NZ"/>
        </w:rPr>
      </w:pPr>
      <w:r>
        <w:rPr>
          <w:noProof/>
        </w:rPr>
        <w:drawing>
          <wp:anchor distT="0" distB="0" distL="114300" distR="114300" simplePos="0" relativeHeight="252071936" behindDoc="0" locked="0" layoutInCell="1" allowOverlap="1" wp14:anchorId="39926326" wp14:editId="468A2691">
            <wp:simplePos x="0" y="0"/>
            <wp:positionH relativeFrom="column">
              <wp:posOffset>-111760</wp:posOffset>
            </wp:positionH>
            <wp:positionV relativeFrom="paragraph">
              <wp:posOffset>281940</wp:posOffset>
            </wp:positionV>
            <wp:extent cx="1619885" cy="1619885"/>
            <wp:effectExtent l="0" t="0" r="0" b="0"/>
            <wp:wrapNone/>
            <wp:docPr id="1456727752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727752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65307" w14:textId="6E643436" w:rsidR="00F36610" w:rsidRPr="00D54C30" w:rsidRDefault="003C4D70" w:rsidP="00020522">
      <w:pPr>
        <w:pStyle w:val="ListParagraph"/>
        <w:numPr>
          <w:ilvl w:val="0"/>
          <w:numId w:val="29"/>
        </w:numPr>
        <w:spacing w:line="336" w:lineRule="auto"/>
        <w:ind w:left="4253" w:hanging="567"/>
        <w:rPr>
          <w:lang w:val="en-NZ"/>
        </w:rPr>
      </w:pPr>
      <w:r w:rsidRPr="00D54C30">
        <w:rPr>
          <w:lang w:val="en-NZ"/>
        </w:rPr>
        <w:t xml:space="preserve">Make more ways for people to </w:t>
      </w:r>
      <w:r w:rsidR="00A8083B">
        <w:rPr>
          <w:lang w:val="en-NZ"/>
        </w:rPr>
        <w:t>use</w:t>
      </w:r>
      <w:r w:rsidRPr="00D54C30">
        <w:rPr>
          <w:lang w:val="en-NZ"/>
        </w:rPr>
        <w:t xml:space="preserve"> </w:t>
      </w:r>
      <w:r w:rsidR="00861D8B">
        <w:rPr>
          <w:lang w:val="en-NZ"/>
        </w:rPr>
        <w:t>digital</w:t>
      </w:r>
      <w:r w:rsidR="004D5967">
        <w:rPr>
          <w:lang w:val="en-NZ"/>
        </w:rPr>
        <w:t xml:space="preserve"> / online</w:t>
      </w:r>
      <w:r w:rsidR="00861D8B">
        <w:rPr>
          <w:lang w:val="en-NZ"/>
        </w:rPr>
        <w:t xml:space="preserve"> </w:t>
      </w:r>
      <w:r w:rsidR="00F36610" w:rsidRPr="00D54C30">
        <w:rPr>
          <w:lang w:val="en-NZ"/>
        </w:rPr>
        <w:t>tools to support</w:t>
      </w:r>
      <w:r w:rsidR="00861D8B">
        <w:rPr>
          <w:lang w:val="en-NZ"/>
        </w:rPr>
        <w:t xml:space="preserve"> their</w:t>
      </w:r>
      <w:r w:rsidR="00F36610" w:rsidRPr="00D54C30">
        <w:rPr>
          <w:lang w:val="en-NZ"/>
        </w:rPr>
        <w:t>:</w:t>
      </w:r>
    </w:p>
    <w:p w14:paraId="4C0AD404" w14:textId="0A8FF3D8" w:rsidR="00F36610" w:rsidRDefault="001E6337" w:rsidP="00020522">
      <w:pPr>
        <w:pStyle w:val="Listtoplevel"/>
        <w:spacing w:line="336" w:lineRule="auto"/>
        <w:ind w:left="4680"/>
      </w:pPr>
      <w:r>
        <w:rPr>
          <w:lang w:val="en-NZ"/>
        </w:rPr>
        <w:drawing>
          <wp:anchor distT="0" distB="0" distL="114300" distR="114300" simplePos="0" relativeHeight="252070912" behindDoc="0" locked="0" layoutInCell="1" allowOverlap="1" wp14:anchorId="14CF2EBF" wp14:editId="41070CFD">
            <wp:simplePos x="0" y="0"/>
            <wp:positionH relativeFrom="column">
              <wp:posOffset>-22860</wp:posOffset>
            </wp:positionH>
            <wp:positionV relativeFrom="paragraph">
              <wp:posOffset>504613</wp:posOffset>
            </wp:positionV>
            <wp:extent cx="1079500" cy="2084705"/>
            <wp:effectExtent l="0" t="0" r="6350" b="0"/>
            <wp:wrapNone/>
            <wp:docPr id="26327671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76718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208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610">
        <w:t>mental health</w:t>
      </w:r>
    </w:p>
    <w:p w14:paraId="09F1F23D" w14:textId="1000D249" w:rsidR="00EE442C" w:rsidRDefault="00861D8B" w:rsidP="00020522">
      <w:pPr>
        <w:pStyle w:val="Listtoplevel"/>
        <w:spacing w:line="336" w:lineRule="auto"/>
        <w:ind w:left="4680"/>
      </w:pPr>
      <w:r>
        <w:t>p</w:t>
      </w:r>
      <w:r w:rsidR="00F36610">
        <w:t xml:space="preserve">roblems with addictions. </w:t>
      </w:r>
      <w:r w:rsidR="003C4D70">
        <w:t xml:space="preserve"> </w:t>
      </w:r>
    </w:p>
    <w:p w14:paraId="34B9836E" w14:textId="341C3187" w:rsidR="00BD0D60" w:rsidRDefault="00BD0D60" w:rsidP="00020522">
      <w:pPr>
        <w:spacing w:line="336" w:lineRule="auto"/>
        <w:ind w:left="4320"/>
      </w:pPr>
    </w:p>
    <w:p w14:paraId="691DB724" w14:textId="77777777" w:rsidR="00BD0D60" w:rsidRDefault="00BD0D60" w:rsidP="00020522">
      <w:pPr>
        <w:spacing w:line="336" w:lineRule="auto"/>
        <w:ind w:left="4320"/>
      </w:pPr>
    </w:p>
    <w:p w14:paraId="7F0D6532" w14:textId="64B2A906" w:rsidR="00D43AFD" w:rsidRPr="00CD370C" w:rsidRDefault="00BD0D60" w:rsidP="00020522">
      <w:pPr>
        <w:spacing w:line="336" w:lineRule="auto"/>
        <w:ind w:left="4320"/>
      </w:pPr>
      <w:r>
        <w:t>A digital / online tool can be something like</w:t>
      </w:r>
      <w:r w:rsidR="00D43AFD" w:rsidRPr="00CD370C">
        <w:t xml:space="preserve"> </w:t>
      </w:r>
      <w:r w:rsidR="00D43AFD" w:rsidRPr="00BD0D60">
        <w:rPr>
          <w:b/>
          <w:bCs/>
        </w:rPr>
        <w:t>telehealth</w:t>
      </w:r>
      <w:r w:rsidR="00D43AFD" w:rsidRPr="00CD370C">
        <w:t>.</w:t>
      </w:r>
    </w:p>
    <w:p w14:paraId="22DF4EB6" w14:textId="281C12EB" w:rsidR="003C4D70" w:rsidRDefault="001E6337" w:rsidP="00020522">
      <w:pPr>
        <w:spacing w:line="336" w:lineRule="auto"/>
        <w:rPr>
          <w:lang w:val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49DF27CA" wp14:editId="15C4FC12">
                <wp:simplePos x="0" y="0"/>
                <wp:positionH relativeFrom="column">
                  <wp:posOffset>-25400</wp:posOffset>
                </wp:positionH>
                <wp:positionV relativeFrom="paragraph">
                  <wp:posOffset>302260</wp:posOffset>
                </wp:positionV>
                <wp:extent cx="1371600" cy="1371600"/>
                <wp:effectExtent l="0" t="0" r="0" b="0"/>
                <wp:wrapNone/>
                <wp:docPr id="605488537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371600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051086570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41977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" y="220980"/>
                            <a:ext cx="746760" cy="730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ED81D" id="Group 63" o:spid="_x0000_s1026" alt="&quot;&quot;" style="position:absolute;margin-left:-2pt;margin-top:23.8pt;width:108pt;height:108pt;z-index:252064768;mso-width-relative:margin;mso-height-relative:margin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">
                <v:shape id="Picture 62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">
                  <v:imagedata r:id="rId154" o:title=""/>
                </v:shape>
                <v:shape id="Picture 61" o:spid="_x0000_s1028" type="#_x0000_t75" style="position:absolute;left:3962;top:2209;width:7468;height: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">
                  <v:imagedata r:id="rId155" o:title=""/>
                </v:shape>
              </v:group>
            </w:pict>
          </mc:Fallback>
        </mc:AlternateContent>
      </w:r>
    </w:p>
    <w:p w14:paraId="780762B8" w14:textId="465AE550" w:rsidR="0072490A" w:rsidRDefault="00755E53" w:rsidP="00020522">
      <w:pPr>
        <w:spacing w:line="336" w:lineRule="auto"/>
        <w:rPr>
          <w:lang w:val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60672" behindDoc="1" locked="0" layoutInCell="1" allowOverlap="1" wp14:anchorId="2A0779F2" wp14:editId="0D54C1BD">
                <wp:simplePos x="0" y="0"/>
                <wp:positionH relativeFrom="margin">
                  <wp:posOffset>2226733</wp:posOffset>
                </wp:positionH>
                <wp:positionV relativeFrom="paragraph">
                  <wp:posOffset>206375</wp:posOffset>
                </wp:positionV>
                <wp:extent cx="3599815" cy="2171700"/>
                <wp:effectExtent l="0" t="0" r="635" b="0"/>
                <wp:wrapNone/>
                <wp:docPr id="664882310" name="Rectangle 6648823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71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176A23" w14:textId="77777777" w:rsidR="00480519" w:rsidRDefault="00480519" w:rsidP="000D7E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0779F2" id="Rectangle 664882310" o:spid="_x0000_s1026" alt="&quot;&quot;" style="position:absolute;left:0;text-align:left;margin-left:175.35pt;margin-top:16.25pt;width:283.45pt;height:171pt;z-index:-25125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" fillcolor="#bdd6ee [1304]" stroked="f" strokeweight="1pt">
                <v:textbox>
                  <w:txbxContent>
                    <w:p w14:paraId="65176A23" w14:textId="77777777" w:rsidR="00480519" w:rsidRDefault="00480519" w:rsidP="000D7E8C"/>
                  </w:txbxContent>
                </v:textbox>
                <w10:wrap anchorx="margin"/>
              </v:rect>
            </w:pict>
          </mc:Fallback>
        </mc:AlternateContent>
      </w:r>
    </w:p>
    <w:p w14:paraId="4CAF8795" w14:textId="7590EB07" w:rsidR="00B064C6" w:rsidRDefault="00BD0D60" w:rsidP="000D7E8C">
      <w:pPr>
        <w:rPr>
          <w:lang w:val="en-NZ"/>
        </w:rPr>
      </w:pPr>
      <w:r w:rsidRPr="00BD0D60">
        <w:rPr>
          <w:b/>
          <w:bCs/>
          <w:lang w:val="en-NZ"/>
        </w:rPr>
        <w:t xml:space="preserve">Telehealth </w:t>
      </w:r>
      <w:r w:rsidR="004E219B">
        <w:rPr>
          <w:lang w:val="en-NZ"/>
        </w:rPr>
        <w:t xml:space="preserve">is a way </w:t>
      </w:r>
      <w:r w:rsidR="00020522">
        <w:rPr>
          <w:lang w:val="en-NZ"/>
        </w:rPr>
        <w:t>to</w:t>
      </w:r>
      <w:r w:rsidR="004E219B">
        <w:rPr>
          <w:lang w:val="en-NZ"/>
        </w:rPr>
        <w:t xml:space="preserve"> </w:t>
      </w:r>
      <w:r w:rsidR="00E42B8D">
        <w:rPr>
          <w:lang w:val="en-NZ"/>
        </w:rPr>
        <w:t>get</w:t>
      </w:r>
      <w:r w:rsidR="00A96677">
        <w:rPr>
          <w:lang w:val="en-NZ"/>
        </w:rPr>
        <w:t xml:space="preserve"> healthcare services</w:t>
      </w:r>
      <w:r w:rsidR="008C0905">
        <w:rPr>
          <w:lang w:val="en-NZ"/>
        </w:rPr>
        <w:t xml:space="preserve"> online</w:t>
      </w:r>
      <w:r w:rsidR="00A96677">
        <w:rPr>
          <w:lang w:val="en-NZ"/>
        </w:rPr>
        <w:t xml:space="preserve"> using your</w:t>
      </w:r>
      <w:r w:rsidR="00B064C6">
        <w:rPr>
          <w:lang w:val="en-NZ"/>
        </w:rPr>
        <w:t>:</w:t>
      </w:r>
    </w:p>
    <w:p w14:paraId="383F8FF1" w14:textId="36028454" w:rsidR="00B064C6" w:rsidRDefault="000F301E" w:rsidP="000D7E8C">
      <w:pPr>
        <w:pStyle w:val="Listtoplevel"/>
      </w:pPr>
      <w:r>
        <w:drawing>
          <wp:anchor distT="0" distB="0" distL="114300" distR="114300" simplePos="0" relativeHeight="252073984" behindDoc="0" locked="0" layoutInCell="1" allowOverlap="1" wp14:anchorId="08266BDF" wp14:editId="70415774">
            <wp:simplePos x="0" y="0"/>
            <wp:positionH relativeFrom="column">
              <wp:posOffset>30480</wp:posOffset>
            </wp:positionH>
            <wp:positionV relativeFrom="paragraph">
              <wp:posOffset>323003</wp:posOffset>
            </wp:positionV>
            <wp:extent cx="1080000" cy="1186909"/>
            <wp:effectExtent l="0" t="0" r="6350" b="0"/>
            <wp:wrapNone/>
            <wp:docPr id="848926351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926351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86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4C6">
        <w:t>p</w:t>
      </w:r>
      <w:r w:rsidR="00A96677">
        <w:t>hone</w:t>
      </w:r>
    </w:p>
    <w:p w14:paraId="1EC10BF0" w14:textId="43D98168" w:rsidR="00BD0D60" w:rsidRPr="004E219B" w:rsidRDefault="00B064C6" w:rsidP="000D7E8C">
      <w:pPr>
        <w:pStyle w:val="Listtoplevel"/>
      </w:pPr>
      <w:r>
        <w:t>computer</w:t>
      </w:r>
      <w:r w:rsidR="00A96677">
        <w:t xml:space="preserve">. </w:t>
      </w:r>
    </w:p>
    <w:p w14:paraId="265DEB3A" w14:textId="53955378" w:rsidR="00314D17" w:rsidRDefault="003A09C6" w:rsidP="00314D17">
      <w:pPr>
        <w:pStyle w:val="ListParagraph"/>
        <w:numPr>
          <w:ilvl w:val="0"/>
          <w:numId w:val="29"/>
        </w:numPr>
        <w:ind w:left="4253" w:hanging="567"/>
        <w:rPr>
          <w:lang w:val="en-NZ"/>
        </w:rPr>
      </w:pPr>
      <w:r>
        <w:rPr>
          <w:noProof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7A796E6A" wp14:editId="209E3419">
                <wp:simplePos x="0" y="0"/>
                <wp:positionH relativeFrom="column">
                  <wp:posOffset>-250239</wp:posOffset>
                </wp:positionH>
                <wp:positionV relativeFrom="paragraph">
                  <wp:posOffset>-118745</wp:posOffset>
                </wp:positionV>
                <wp:extent cx="1729740" cy="1199515"/>
                <wp:effectExtent l="0" t="0" r="3810" b="0"/>
                <wp:wrapNone/>
                <wp:docPr id="61115800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40" cy="1199515"/>
                          <a:chOff x="0" y="0"/>
                          <a:chExt cx="1729740" cy="1199515"/>
                        </a:xfrm>
                      </wpg:grpSpPr>
                      <pic:pic xmlns:pic="http://schemas.openxmlformats.org/drawingml/2006/picture">
                        <pic:nvPicPr>
                          <pic:cNvPr id="93079488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577620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342900"/>
                            <a:ext cx="1341120" cy="856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CB70F6" id="Group 29" o:spid="_x0000_s1026" alt="&quot;&quot;" style="position:absolute;margin-left:-19.7pt;margin-top:-9.35pt;width:136.2pt;height:94.45pt;z-index:252079104" coordsize="17297,11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">
                <v:shape id="Picture 27" o:spid="_x0000_s1027" type="#_x0000_t75" style="position:absolute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">
                  <v:imagedata r:id="rId159" o:title=""/>
                </v:shape>
                <v:shape id="Picture 28" o:spid="_x0000_s1028" type="#_x0000_t75" style="position:absolute;left:3886;top:3429;width:13411;height:8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">
                  <v:imagedata r:id="rId160" o:title=""/>
                </v:shape>
              </v:group>
            </w:pict>
          </mc:Fallback>
        </mc:AlternateContent>
      </w:r>
      <w:r w:rsidR="00D43AFD" w:rsidRPr="00314D17">
        <w:rPr>
          <w:lang w:val="en-NZ"/>
        </w:rPr>
        <w:t>Provide services that</w:t>
      </w:r>
      <w:r w:rsidR="00314D17">
        <w:rPr>
          <w:lang w:val="en-NZ"/>
        </w:rPr>
        <w:t>:</w:t>
      </w:r>
    </w:p>
    <w:p w14:paraId="781314C2" w14:textId="6B658945" w:rsidR="00314D17" w:rsidRDefault="00CB1656" w:rsidP="00615406">
      <w:pPr>
        <w:pStyle w:val="Listtoplevel"/>
        <w:ind w:left="4770" w:hanging="540"/>
      </w:pPr>
      <w:r w:rsidRPr="00314D17">
        <w:rPr>
          <w:lang w:val="en-NZ"/>
        </w:rPr>
        <w:t>are</w:t>
      </w:r>
      <w:r>
        <w:t xml:space="preserve"> </w:t>
      </w:r>
      <w:r w:rsidR="00BF7237">
        <w:t>s</w:t>
      </w:r>
      <w:r w:rsidR="00D43AFD" w:rsidRPr="00314D17">
        <w:t>afe</w:t>
      </w:r>
    </w:p>
    <w:p w14:paraId="66757493" w14:textId="32717796" w:rsidR="00314D17" w:rsidRPr="00BF7237" w:rsidRDefault="00CB1656" w:rsidP="00615406">
      <w:pPr>
        <w:pStyle w:val="Listtoplevel"/>
        <w:ind w:left="4770" w:hanging="540"/>
        <w:rPr>
          <w:b/>
          <w:bCs/>
        </w:rPr>
      </w:pPr>
      <w:r w:rsidRPr="00314D17">
        <w:rPr>
          <w:lang w:val="en-NZ"/>
        </w:rPr>
        <w:t>are</w:t>
      </w:r>
      <w:r>
        <w:t xml:space="preserve"> </w:t>
      </w:r>
      <w:r w:rsidR="005E6C3B">
        <w:rPr>
          <w:b/>
          <w:bCs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58A5CA1D" wp14:editId="53F95E29">
                <wp:simplePos x="0" y="0"/>
                <wp:positionH relativeFrom="column">
                  <wp:posOffset>-121285</wp:posOffset>
                </wp:positionH>
                <wp:positionV relativeFrom="paragraph">
                  <wp:posOffset>498475</wp:posOffset>
                </wp:positionV>
                <wp:extent cx="1524000" cy="1235075"/>
                <wp:effectExtent l="0" t="0" r="0" b="3175"/>
                <wp:wrapNone/>
                <wp:docPr id="1029299438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35075"/>
                          <a:chOff x="0" y="0"/>
                          <a:chExt cx="1775460" cy="1439545"/>
                        </a:xfrm>
                      </wpg:grpSpPr>
                      <pic:pic xmlns:pic="http://schemas.openxmlformats.org/drawingml/2006/picture">
                        <pic:nvPicPr>
                          <pic:cNvPr id="592804227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41074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9180" y="685800"/>
                            <a:ext cx="716280" cy="716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C42223" id="Group 32" o:spid="_x0000_s1026" alt="&quot;&quot;" style="position:absolute;margin-left:-9.55pt;margin-top:39.25pt;width:120pt;height:97.25pt;z-index:252082176;mso-width-relative:margin;mso-height-relative:margin" coordsize="17754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">
                <v:shape id="Picture 30" o:spid="_x0000_s1027" type="#_x0000_t75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">
                  <v:imagedata r:id="rId163" o:title=""/>
                </v:shape>
                <v:shape id="Picture 31" o:spid="_x0000_s1028" type="#_x0000_t75" style="position:absolute;left:10591;top:6858;width:7163;height:7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">
                  <v:imagedata r:id="rId164" o:title=""/>
                </v:shape>
              </v:group>
            </w:pict>
          </mc:Fallback>
        </mc:AlternateContent>
      </w:r>
      <w:r w:rsidR="00D43AFD" w:rsidRPr="00BF7237">
        <w:rPr>
          <w:b/>
          <w:bCs/>
        </w:rPr>
        <w:t>trauma</w:t>
      </w:r>
      <w:r w:rsidR="00BF7237" w:rsidRPr="00BF7237">
        <w:rPr>
          <w:b/>
          <w:bCs/>
        </w:rPr>
        <w:t xml:space="preserve"> i</w:t>
      </w:r>
      <w:r w:rsidR="00D43AFD" w:rsidRPr="00BF7237">
        <w:rPr>
          <w:b/>
          <w:bCs/>
        </w:rPr>
        <w:t xml:space="preserve">nformed </w:t>
      </w:r>
    </w:p>
    <w:p w14:paraId="29F4C9CE" w14:textId="49036F8C" w:rsidR="00314D17" w:rsidRDefault="00CB1656" w:rsidP="00615406">
      <w:pPr>
        <w:pStyle w:val="Listtoplevel"/>
        <w:ind w:left="4770" w:hanging="540"/>
      </w:pPr>
      <w:r w:rsidRPr="00314D17">
        <w:rPr>
          <w:lang w:val="en-NZ"/>
        </w:rPr>
        <w:t>are</w:t>
      </w:r>
      <w:r>
        <w:t xml:space="preserve"> </w:t>
      </w:r>
      <w:r w:rsidR="00D43AFD" w:rsidRPr="00314D17">
        <w:t>accessible</w:t>
      </w:r>
      <w:r w:rsidR="00314D17">
        <w:t xml:space="preserve"> / can be used by everyone</w:t>
      </w:r>
    </w:p>
    <w:p w14:paraId="7ADFECAF" w14:textId="782FCD5D" w:rsidR="00BF7237" w:rsidRDefault="007125C7" w:rsidP="00615406">
      <w:pPr>
        <w:pStyle w:val="Listtoplevel"/>
        <w:ind w:left="4770" w:hanging="540"/>
      </w:pPr>
      <w:r>
        <w:drawing>
          <wp:anchor distT="0" distB="0" distL="114300" distR="114300" simplePos="0" relativeHeight="252083200" behindDoc="0" locked="0" layoutInCell="1" allowOverlap="1" wp14:anchorId="037AF9F9" wp14:editId="2C18F19A">
            <wp:simplePos x="0" y="0"/>
            <wp:positionH relativeFrom="column">
              <wp:posOffset>-43864</wp:posOffset>
            </wp:positionH>
            <wp:positionV relativeFrom="paragraph">
              <wp:posOffset>412115</wp:posOffset>
            </wp:positionV>
            <wp:extent cx="1440000" cy="1100080"/>
            <wp:effectExtent l="0" t="0" r="8255" b="5080"/>
            <wp:wrapNone/>
            <wp:docPr id="49304767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4767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0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D17">
        <w:t>work for different cultures</w:t>
      </w:r>
    </w:p>
    <w:p w14:paraId="3FF0307E" w14:textId="4435108E" w:rsidR="00D43AFD" w:rsidRPr="00314D17" w:rsidRDefault="00BF7237" w:rsidP="00615406">
      <w:pPr>
        <w:pStyle w:val="Listtoplevel"/>
        <w:ind w:left="4770" w:hanging="540"/>
      </w:pPr>
      <w:r>
        <w:t>work for</w:t>
      </w:r>
      <w:r w:rsidR="00D43AFD" w:rsidRPr="00314D17">
        <w:t xml:space="preserve"> people with </w:t>
      </w:r>
      <w:r>
        <w:t xml:space="preserve">different </w:t>
      </w:r>
      <w:r w:rsidR="00D43AFD" w:rsidRPr="00314D17">
        <w:t>needs.</w:t>
      </w:r>
    </w:p>
    <w:p w14:paraId="10B9E87C" w14:textId="50AECE81" w:rsidR="00BF7237" w:rsidRDefault="00930DF6" w:rsidP="00D43AFD">
      <w:pPr>
        <w:rPr>
          <w:lang w:val="en-NZ"/>
        </w:rPr>
      </w:pPr>
      <w:r>
        <w:rPr>
          <w:b/>
          <w:bCs/>
          <w:noProof/>
          <w:lang w:val="en-NZ"/>
        </w:rPr>
        <w:drawing>
          <wp:anchor distT="0" distB="0" distL="114300" distR="114300" simplePos="0" relativeHeight="252086272" behindDoc="0" locked="0" layoutInCell="1" allowOverlap="1" wp14:anchorId="3915B97E" wp14:editId="5CBF25C6">
            <wp:simplePos x="0" y="0"/>
            <wp:positionH relativeFrom="column">
              <wp:posOffset>31962</wp:posOffset>
            </wp:positionH>
            <wp:positionV relativeFrom="paragraph">
              <wp:posOffset>329354</wp:posOffset>
            </wp:positionV>
            <wp:extent cx="1439545" cy="1439545"/>
            <wp:effectExtent l="0" t="0" r="0" b="8255"/>
            <wp:wrapNone/>
            <wp:docPr id="20886491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6491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1FFC7" w14:textId="7073373B" w:rsidR="00930DF6" w:rsidRDefault="00930DF6" w:rsidP="00930DF6">
      <w:pPr>
        <w:rPr>
          <w:lang w:val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5248" behindDoc="1" locked="0" layoutInCell="1" allowOverlap="1" wp14:anchorId="43A8342A" wp14:editId="3AFB58CA">
                <wp:simplePos x="0" y="0"/>
                <wp:positionH relativeFrom="margin">
                  <wp:posOffset>2159000</wp:posOffset>
                </wp:positionH>
                <wp:positionV relativeFrom="paragraph">
                  <wp:posOffset>282575</wp:posOffset>
                </wp:positionV>
                <wp:extent cx="3599815" cy="1130300"/>
                <wp:effectExtent l="0" t="0" r="635" b="0"/>
                <wp:wrapNone/>
                <wp:docPr id="809176679" name="Rectangle 8091766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30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34A80B" id="Rectangle 809176679" o:spid="_x0000_s1026" alt="&quot;&quot;" style="position:absolute;margin-left:170pt;margin-top:22.25pt;width:283.45pt;height:89pt;z-index:-25123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</w:p>
    <w:p w14:paraId="736E4AEF" w14:textId="096E0345" w:rsidR="00930DF6" w:rsidRDefault="00930DF6" w:rsidP="00930DF6">
      <w:pPr>
        <w:rPr>
          <w:lang w:val="en-NZ"/>
        </w:rPr>
      </w:pPr>
      <w:r w:rsidRPr="00297014">
        <w:rPr>
          <w:b/>
          <w:bCs/>
          <w:lang w:val="en-NZ"/>
        </w:rPr>
        <w:t>Trauma</w:t>
      </w:r>
      <w:r>
        <w:rPr>
          <w:lang w:val="en-NZ"/>
        </w:rPr>
        <w:t xml:space="preserve"> is the way someone may respond after something very bad has happened.</w:t>
      </w:r>
    </w:p>
    <w:p w14:paraId="2B51D61A" w14:textId="0B6F5341" w:rsidR="00930DF6" w:rsidRDefault="00930DF6" w:rsidP="00D43AFD">
      <w:pPr>
        <w:rPr>
          <w:lang w:val="en-NZ"/>
        </w:rPr>
      </w:pPr>
    </w:p>
    <w:p w14:paraId="38218161" w14:textId="58B85C8D" w:rsidR="00235D63" w:rsidRDefault="00755E53" w:rsidP="00D43AFD">
      <w:pPr>
        <w:rPr>
          <w:lang w:val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 wp14:anchorId="2C1F909B" wp14:editId="3D49B7EC">
                <wp:simplePos x="0" y="0"/>
                <wp:positionH relativeFrom="margin">
                  <wp:posOffset>2167467</wp:posOffset>
                </wp:positionH>
                <wp:positionV relativeFrom="paragraph">
                  <wp:posOffset>236220</wp:posOffset>
                </wp:positionV>
                <wp:extent cx="3599815" cy="2171700"/>
                <wp:effectExtent l="0" t="0" r="635" b="0"/>
                <wp:wrapNone/>
                <wp:docPr id="751489072" name="Rectangle 7514890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71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3B10C5" id="Rectangle 751489072" o:spid="_x0000_s1026" alt="&quot;&quot;" style="position:absolute;margin-left:170.65pt;margin-top:18.6pt;width:283.45pt;height:171pt;z-index:-25124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</w:p>
    <w:p w14:paraId="4AE61AE3" w14:textId="226F7ED0" w:rsidR="00734F3E" w:rsidRDefault="00710BD8" w:rsidP="00D43AFD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88320" behindDoc="0" locked="0" layoutInCell="1" allowOverlap="1" wp14:anchorId="7577661A" wp14:editId="03CCA413">
            <wp:simplePos x="0" y="0"/>
            <wp:positionH relativeFrom="column">
              <wp:posOffset>-53340</wp:posOffset>
            </wp:positionH>
            <wp:positionV relativeFrom="paragraph">
              <wp:posOffset>-342900</wp:posOffset>
            </wp:positionV>
            <wp:extent cx="1439545" cy="1409700"/>
            <wp:effectExtent l="0" t="0" r="8255" b="0"/>
            <wp:wrapNone/>
            <wp:docPr id="497221500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21500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D63" w:rsidRPr="00235D63">
        <w:rPr>
          <w:b/>
          <w:bCs/>
          <w:lang w:val="en-NZ"/>
        </w:rPr>
        <w:t>Trauma informed</w:t>
      </w:r>
      <w:r w:rsidR="00235D63">
        <w:rPr>
          <w:lang w:val="en-NZ"/>
        </w:rPr>
        <w:t xml:space="preserve"> means </w:t>
      </w:r>
      <w:r w:rsidR="003D55DA">
        <w:rPr>
          <w:lang w:val="en-NZ"/>
        </w:rPr>
        <w:t>doing something in a way that</w:t>
      </w:r>
      <w:r w:rsidR="00734F3E">
        <w:rPr>
          <w:lang w:val="en-NZ"/>
        </w:rPr>
        <w:t>:</w:t>
      </w:r>
    </w:p>
    <w:p w14:paraId="0B8152A3" w14:textId="3BFC1498" w:rsidR="00734F3E" w:rsidRDefault="00BA37B3" w:rsidP="00734F3E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2087296" behindDoc="0" locked="0" layoutInCell="1" allowOverlap="1" wp14:anchorId="656F22DD" wp14:editId="0CA3D26F">
            <wp:simplePos x="0" y="0"/>
            <wp:positionH relativeFrom="column">
              <wp:posOffset>-114300</wp:posOffset>
            </wp:positionH>
            <wp:positionV relativeFrom="paragraph">
              <wp:posOffset>391160</wp:posOffset>
            </wp:positionV>
            <wp:extent cx="1080000" cy="1080000"/>
            <wp:effectExtent l="0" t="0" r="0" b="6350"/>
            <wp:wrapNone/>
            <wp:docPr id="17180408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0408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F3E">
        <w:t>understand</w:t>
      </w:r>
      <w:r w:rsidR="00BF002E">
        <w:t>s</w:t>
      </w:r>
      <w:r w:rsidR="00734F3E">
        <w:t xml:space="preserve"> what </w:t>
      </w:r>
      <w:r w:rsidR="00734F3E" w:rsidRPr="004F14BE">
        <w:t>trauma</w:t>
      </w:r>
      <w:r w:rsidR="00734F3E">
        <w:t xml:space="preserve"> </w:t>
      </w:r>
      <w:r w:rsidR="00BF002E">
        <w:t>is</w:t>
      </w:r>
    </w:p>
    <w:p w14:paraId="1808EE13" w14:textId="7D229D63" w:rsidR="00235D63" w:rsidRDefault="00734F3E" w:rsidP="00734F3E">
      <w:pPr>
        <w:pStyle w:val="Listtoplevel"/>
      </w:pPr>
      <w:r>
        <w:t>is safe.</w:t>
      </w:r>
      <w:r w:rsidR="00235D63">
        <w:t xml:space="preserve"> </w:t>
      </w:r>
    </w:p>
    <w:p w14:paraId="7C811907" w14:textId="060B7816" w:rsidR="00D43AFD" w:rsidRPr="00BF7237" w:rsidRDefault="00930DF6" w:rsidP="00930DF6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2089344" behindDoc="0" locked="0" layoutInCell="1" allowOverlap="1" wp14:anchorId="0E96EBDF" wp14:editId="48FF7E79">
            <wp:simplePos x="0" y="0"/>
            <wp:positionH relativeFrom="column">
              <wp:posOffset>36406</wp:posOffset>
            </wp:positionH>
            <wp:positionV relativeFrom="paragraph">
              <wp:posOffset>-230717</wp:posOffset>
            </wp:positionV>
            <wp:extent cx="1439545" cy="1439545"/>
            <wp:effectExtent l="0" t="0" r="8255" b="8255"/>
            <wp:wrapNone/>
            <wp:docPr id="951064474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064474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96F">
        <w:rPr>
          <w:lang w:val="en-NZ"/>
        </w:rPr>
        <w:t>Make sure</w:t>
      </w:r>
      <w:r w:rsidR="00D43AFD" w:rsidRPr="00BF7237">
        <w:rPr>
          <w:lang w:val="en-NZ"/>
        </w:rPr>
        <w:t xml:space="preserve"> people are well supported when they </w:t>
      </w:r>
      <w:r w:rsidR="00B212AA">
        <w:rPr>
          <w:lang w:val="en-NZ"/>
        </w:rPr>
        <w:t>move between</w:t>
      </w:r>
      <w:r w:rsidR="003D360E">
        <w:rPr>
          <w:lang w:val="en-NZ"/>
        </w:rPr>
        <w:t xml:space="preserve"> different services to support their mental wellbeing.</w:t>
      </w:r>
    </w:p>
    <w:p w14:paraId="39958717" w14:textId="77777777" w:rsidR="007B096F" w:rsidRDefault="007B096F" w:rsidP="00D43AFD">
      <w:pPr>
        <w:rPr>
          <w:lang w:val="en-NZ"/>
        </w:rPr>
      </w:pPr>
    </w:p>
    <w:p w14:paraId="20934BEE" w14:textId="251B6766" w:rsidR="00E9257C" w:rsidRDefault="00826A23" w:rsidP="007B096F">
      <w:pPr>
        <w:pStyle w:val="ListParagraph"/>
        <w:numPr>
          <w:ilvl w:val="0"/>
          <w:numId w:val="29"/>
        </w:numPr>
        <w:ind w:left="4253" w:hanging="567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90368" behindDoc="0" locked="0" layoutInCell="1" allowOverlap="1" wp14:anchorId="7611F9D3" wp14:editId="20F3EE08">
            <wp:simplePos x="0" y="0"/>
            <wp:positionH relativeFrom="column">
              <wp:posOffset>33867</wp:posOffset>
            </wp:positionH>
            <wp:positionV relativeFrom="paragraph">
              <wp:posOffset>87630</wp:posOffset>
            </wp:positionV>
            <wp:extent cx="1440000" cy="1157456"/>
            <wp:effectExtent l="0" t="0" r="8255" b="0"/>
            <wp:wrapNone/>
            <wp:docPr id="948667797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67797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7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FD" w:rsidRPr="007B096F">
        <w:rPr>
          <w:lang w:val="en-NZ"/>
        </w:rPr>
        <w:t xml:space="preserve">Work together to </w:t>
      </w:r>
      <w:r w:rsidR="00E9257C">
        <w:rPr>
          <w:lang w:val="en-NZ"/>
        </w:rPr>
        <w:t>make good ways to support people by:</w:t>
      </w:r>
    </w:p>
    <w:p w14:paraId="57D26D9B" w14:textId="78A08768" w:rsidR="005F6FB6" w:rsidRDefault="00826A23" w:rsidP="006762AD">
      <w:pPr>
        <w:pStyle w:val="Listtoplevel"/>
        <w:ind w:left="4820"/>
      </w:pPr>
      <w:r>
        <w:drawing>
          <wp:anchor distT="0" distB="0" distL="114300" distR="114300" simplePos="0" relativeHeight="252091392" behindDoc="0" locked="0" layoutInCell="1" allowOverlap="1" wp14:anchorId="41779BE4" wp14:editId="692A906F">
            <wp:simplePos x="0" y="0"/>
            <wp:positionH relativeFrom="column">
              <wp:posOffset>0</wp:posOffset>
            </wp:positionH>
            <wp:positionV relativeFrom="paragraph">
              <wp:posOffset>480060</wp:posOffset>
            </wp:positionV>
            <wp:extent cx="1440000" cy="1440000"/>
            <wp:effectExtent l="0" t="0" r="0" b="0"/>
            <wp:wrapNone/>
            <wp:docPr id="127751385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138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FB6">
        <w:t>having clear ways of doing things</w:t>
      </w:r>
    </w:p>
    <w:p w14:paraId="324F608F" w14:textId="53413D0D" w:rsidR="00E9257C" w:rsidRDefault="00826A23" w:rsidP="006762AD">
      <w:pPr>
        <w:pStyle w:val="Listtoplevel"/>
        <w:ind w:left="4820"/>
      </w:pPr>
      <w:r>
        <w:drawing>
          <wp:anchor distT="0" distB="0" distL="114300" distR="114300" simplePos="0" relativeHeight="252092416" behindDoc="0" locked="0" layoutInCell="1" allowOverlap="1" wp14:anchorId="4D52D23E" wp14:editId="3B91F32B">
            <wp:simplePos x="0" y="0"/>
            <wp:positionH relativeFrom="column">
              <wp:posOffset>76200</wp:posOffset>
            </wp:positionH>
            <wp:positionV relativeFrom="paragraph">
              <wp:posOffset>946785</wp:posOffset>
            </wp:positionV>
            <wp:extent cx="1080000" cy="1478298"/>
            <wp:effectExtent l="0" t="0" r="6350" b="7620"/>
            <wp:wrapNone/>
            <wp:docPr id="146384715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47157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78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2AD">
        <w:t>k</w:t>
      </w:r>
      <w:r w:rsidR="005F6FB6">
        <w:t>eeping on making services better</w:t>
      </w:r>
    </w:p>
    <w:p w14:paraId="211982D1" w14:textId="22AFFA0A" w:rsidR="006762AD" w:rsidRDefault="006762AD" w:rsidP="006762AD">
      <w:pPr>
        <w:pStyle w:val="Listtoplevel"/>
        <w:ind w:left="4820"/>
      </w:pPr>
      <w:r>
        <w:t xml:space="preserve">making sure everyone in the country </w:t>
      </w:r>
      <w:r w:rsidR="00692D57">
        <w:t xml:space="preserve">has </w:t>
      </w:r>
      <w:r>
        <w:t>access to the services they need.</w:t>
      </w:r>
    </w:p>
    <w:p w14:paraId="55167D2C" w14:textId="77777777" w:rsidR="008917DA" w:rsidRPr="00784442" w:rsidRDefault="008917DA" w:rsidP="00784442"/>
    <w:p w14:paraId="11835596" w14:textId="4BF122ED" w:rsidR="00AA3CB8" w:rsidRPr="00AA3CB8" w:rsidRDefault="0064667B" w:rsidP="006C5CA4">
      <w:pPr>
        <w:pStyle w:val="Heading1"/>
      </w:pPr>
      <w:bookmarkStart w:id="6" w:name="_Priority_3:_Workforce"/>
      <w:bookmarkEnd w:id="6"/>
      <w:r>
        <w:br w:type="page"/>
      </w:r>
      <w:r w:rsidR="00AA3CB8" w:rsidRPr="00AA3CB8">
        <w:lastRenderedPageBreak/>
        <w:t>Priority 3: Workforce</w:t>
      </w:r>
    </w:p>
    <w:p w14:paraId="3FB089A9" w14:textId="53C4A285" w:rsidR="006C5CA4" w:rsidRDefault="006C5CA4" w:rsidP="00CF1053">
      <w:pPr>
        <w:spacing w:line="336" w:lineRule="auto"/>
      </w:pPr>
    </w:p>
    <w:p w14:paraId="15F28F35" w14:textId="77777777" w:rsidR="00A4409F" w:rsidRDefault="00A4409F" w:rsidP="00CF1053">
      <w:pPr>
        <w:spacing w:line="336" w:lineRule="auto"/>
      </w:pPr>
      <w:r>
        <w:rPr>
          <w:noProof/>
        </w:rPr>
        <w:drawing>
          <wp:anchor distT="0" distB="0" distL="114300" distR="114300" simplePos="0" relativeHeight="252095488" behindDoc="0" locked="0" layoutInCell="1" allowOverlap="1" wp14:anchorId="4A9F8DEA" wp14:editId="4881EDF0">
            <wp:simplePos x="0" y="0"/>
            <wp:positionH relativeFrom="margin">
              <wp:posOffset>-227965</wp:posOffset>
            </wp:positionH>
            <wp:positionV relativeFrom="paragraph">
              <wp:posOffset>247015</wp:posOffset>
            </wp:positionV>
            <wp:extent cx="2057400" cy="1454391"/>
            <wp:effectExtent l="0" t="0" r="0" b="0"/>
            <wp:wrapNone/>
            <wp:docPr id="1351807259" name="Picture 1351807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454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94464" behindDoc="1" locked="0" layoutInCell="1" allowOverlap="1" wp14:anchorId="2C0C6063" wp14:editId="49630B90">
                <wp:simplePos x="0" y="0"/>
                <wp:positionH relativeFrom="margin">
                  <wp:posOffset>2171700</wp:posOffset>
                </wp:positionH>
                <wp:positionV relativeFrom="paragraph">
                  <wp:posOffset>240665</wp:posOffset>
                </wp:positionV>
                <wp:extent cx="3557270" cy="1485900"/>
                <wp:effectExtent l="0" t="0" r="5080" b="0"/>
                <wp:wrapNone/>
                <wp:docPr id="32" name="Rectangle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6512C" id="Rectangle 32" o:spid="_x0000_s1026" alt="&quot;&quot;" style="position:absolute;margin-left:171pt;margin-top:18.95pt;width:280.1pt;height:117pt;z-index:-25122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156CAEE3" w14:textId="59E14DA1" w:rsidR="00A4409F" w:rsidRDefault="00A4409F" w:rsidP="00CF1053">
      <w:pPr>
        <w:spacing w:line="336" w:lineRule="auto"/>
      </w:pPr>
      <w:r>
        <w:t xml:space="preserve">Here </w:t>
      </w:r>
      <w:r>
        <w:rPr>
          <w:b/>
          <w:bCs/>
        </w:rPr>
        <w:t>workforce</w:t>
      </w:r>
      <w:r>
        <w:t xml:space="preserve"> means all the people who work to support </w:t>
      </w:r>
      <w:r w:rsidR="002E770A">
        <w:t xml:space="preserve">other </w:t>
      </w:r>
      <w:r>
        <w:t>people with their mental health and wellbeing.</w:t>
      </w:r>
      <w:r w:rsidRPr="00B641B7">
        <w:rPr>
          <w:noProof/>
          <w:lang w:val="en-NZ" w:eastAsia="en-NZ"/>
        </w:rPr>
        <w:t xml:space="preserve"> </w:t>
      </w:r>
    </w:p>
    <w:p w14:paraId="057DEAA6" w14:textId="3D67847F" w:rsidR="00A4409F" w:rsidRDefault="00A4409F" w:rsidP="00CF1053">
      <w:pPr>
        <w:spacing w:line="336" w:lineRule="auto"/>
      </w:pPr>
    </w:p>
    <w:p w14:paraId="64FD66A4" w14:textId="0ADB0F79" w:rsidR="00A4409F" w:rsidRDefault="00A4409F" w:rsidP="00CF1053">
      <w:pPr>
        <w:spacing w:line="336" w:lineRule="auto"/>
      </w:pPr>
    </w:p>
    <w:p w14:paraId="63054409" w14:textId="54180422" w:rsidR="009C7901" w:rsidRDefault="00CF1053" w:rsidP="00CF1053">
      <w:pPr>
        <w:spacing w:line="336" w:lineRule="auto"/>
      </w:pPr>
      <w:r>
        <w:rPr>
          <w:noProof/>
        </w:rPr>
        <w:drawing>
          <wp:anchor distT="0" distB="0" distL="114300" distR="114300" simplePos="0" relativeHeight="252230656" behindDoc="0" locked="0" layoutInCell="1" allowOverlap="1" wp14:anchorId="0F48DCB8" wp14:editId="13373892">
            <wp:simplePos x="0" y="0"/>
            <wp:positionH relativeFrom="column">
              <wp:posOffset>0</wp:posOffset>
            </wp:positionH>
            <wp:positionV relativeFrom="paragraph">
              <wp:posOffset>28575</wp:posOffset>
            </wp:positionV>
            <wp:extent cx="1439545" cy="1439545"/>
            <wp:effectExtent l="0" t="0" r="8255" b="0"/>
            <wp:wrapNone/>
            <wp:docPr id="13584363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3633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CB8" w:rsidRPr="00AA3CB8">
        <w:t xml:space="preserve">This priority is </w:t>
      </w:r>
      <w:r w:rsidR="00495EFF">
        <w:t>about having</w:t>
      </w:r>
      <w:r w:rsidR="00AA3CB8" w:rsidRPr="00AA3CB8">
        <w:t xml:space="preserve"> enough skilled people</w:t>
      </w:r>
      <w:r w:rsidR="00934667">
        <w:t xml:space="preserve"> in the workforce</w:t>
      </w:r>
      <w:r w:rsidR="00AA3CB8" w:rsidRPr="00AA3CB8">
        <w:t xml:space="preserve"> to provide</w:t>
      </w:r>
      <w:r w:rsidR="009C7901">
        <w:t>:</w:t>
      </w:r>
    </w:p>
    <w:p w14:paraId="2DD90ADF" w14:textId="16873421" w:rsidR="009C7901" w:rsidRDefault="00AA3CB8" w:rsidP="00CF1053">
      <w:pPr>
        <w:pStyle w:val="Listtoplevel"/>
        <w:spacing w:line="336" w:lineRule="auto"/>
      </w:pPr>
      <w:r w:rsidRPr="00AA3CB8">
        <w:t xml:space="preserve">mental health </w:t>
      </w:r>
      <w:r w:rsidR="009C7901">
        <w:t>support</w:t>
      </w:r>
    </w:p>
    <w:p w14:paraId="24DA63B5" w14:textId="0237B7C0" w:rsidR="006C5CA4" w:rsidRDefault="00AA3CB8" w:rsidP="00CF1053">
      <w:pPr>
        <w:pStyle w:val="Listtoplevel"/>
        <w:spacing w:line="336" w:lineRule="auto"/>
      </w:pPr>
      <w:r w:rsidRPr="00AA3CB8">
        <w:t xml:space="preserve">addiction support. </w:t>
      </w:r>
    </w:p>
    <w:p w14:paraId="6CD503EB" w14:textId="1E8DF826" w:rsidR="006C5CA4" w:rsidRDefault="006C5CA4" w:rsidP="00CF1053">
      <w:pPr>
        <w:spacing w:line="336" w:lineRule="auto"/>
      </w:pPr>
    </w:p>
    <w:p w14:paraId="140E3432" w14:textId="64CC1E9A" w:rsidR="006C5CA4" w:rsidRDefault="00CA2450" w:rsidP="00CF1053">
      <w:pPr>
        <w:spacing w:line="336" w:lineRule="auto"/>
      </w:pPr>
      <w:r w:rsidRPr="00F60396">
        <w:rPr>
          <w:noProof/>
        </w:rPr>
        <w:drawing>
          <wp:anchor distT="0" distB="0" distL="114300" distR="114300" simplePos="0" relativeHeight="252231680" behindDoc="0" locked="0" layoutInCell="1" allowOverlap="1" wp14:anchorId="408DD0EE" wp14:editId="38C5B17F">
            <wp:simplePos x="0" y="0"/>
            <wp:positionH relativeFrom="column">
              <wp:posOffset>-118745</wp:posOffset>
            </wp:positionH>
            <wp:positionV relativeFrom="paragraph">
              <wp:posOffset>84455</wp:posOffset>
            </wp:positionV>
            <wp:extent cx="1439545" cy="1318895"/>
            <wp:effectExtent l="0" t="0" r="8255" b="0"/>
            <wp:wrapNone/>
            <wp:docPr id="15901150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1150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80EB8" w14:textId="38637687" w:rsidR="00BF7D85" w:rsidRDefault="00AA3CB8" w:rsidP="00CF1053">
      <w:pPr>
        <w:spacing w:line="336" w:lineRule="auto"/>
      </w:pPr>
      <w:r w:rsidRPr="00AA3CB8">
        <w:t>It focuses on making sure workers</w:t>
      </w:r>
      <w:r w:rsidR="00BF7D85">
        <w:t>:</w:t>
      </w:r>
    </w:p>
    <w:p w14:paraId="3A2188BE" w14:textId="2373FFD1" w:rsidR="00BF7D85" w:rsidRDefault="00495EFF" w:rsidP="00CF1053">
      <w:pPr>
        <w:pStyle w:val="Listtoplevel"/>
        <w:spacing w:line="336" w:lineRule="auto"/>
      </w:pPr>
      <w:r w:rsidRPr="00AA3CB8">
        <w:t>feel</w:t>
      </w:r>
      <w:r>
        <w:t xml:space="preserve"> </w:t>
      </w:r>
      <w:r w:rsidR="00CA2450">
        <w:drawing>
          <wp:anchor distT="0" distB="0" distL="114300" distR="114300" simplePos="0" relativeHeight="252232704" behindDoc="0" locked="0" layoutInCell="1" allowOverlap="1" wp14:anchorId="7B25B754" wp14:editId="71648816">
            <wp:simplePos x="0" y="0"/>
            <wp:positionH relativeFrom="column">
              <wp:posOffset>-363855</wp:posOffset>
            </wp:positionH>
            <wp:positionV relativeFrom="paragraph">
              <wp:posOffset>663152</wp:posOffset>
            </wp:positionV>
            <wp:extent cx="1828800" cy="1828800"/>
            <wp:effectExtent l="0" t="0" r="0" b="0"/>
            <wp:wrapNone/>
            <wp:docPr id="56034558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34558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D85">
        <w:t>v</w:t>
      </w:r>
      <w:r w:rsidR="00AA3CB8" w:rsidRPr="00AA3CB8">
        <w:t>alued</w:t>
      </w:r>
      <w:r w:rsidR="002F518A">
        <w:t xml:space="preserve"> like feeling you are </w:t>
      </w:r>
      <w:r w:rsidR="00CF1053">
        <w:t>important</w:t>
      </w:r>
    </w:p>
    <w:p w14:paraId="67A21BF4" w14:textId="0B275BAB" w:rsidR="007651CD" w:rsidRDefault="00495EFF" w:rsidP="00CF1053">
      <w:pPr>
        <w:pStyle w:val="Listtoplevel"/>
        <w:spacing w:line="336" w:lineRule="auto"/>
      </w:pPr>
      <w:r>
        <w:t xml:space="preserve">feel </w:t>
      </w:r>
      <w:r w:rsidR="007651CD">
        <w:t>they are good at their job</w:t>
      </w:r>
    </w:p>
    <w:p w14:paraId="767714F6" w14:textId="75C6576D" w:rsidR="00AA3CB8" w:rsidRPr="00AA3CB8" w:rsidRDefault="00BF7D85" w:rsidP="00CF1053">
      <w:pPr>
        <w:pStyle w:val="Listtoplevel"/>
        <w:spacing w:line="336" w:lineRule="auto"/>
      </w:pPr>
      <w:r>
        <w:t xml:space="preserve">are </w:t>
      </w:r>
      <w:r w:rsidR="00AA3CB8" w:rsidRPr="00AA3CB8">
        <w:t>able to do their jobs well.</w:t>
      </w:r>
    </w:p>
    <w:p w14:paraId="38657CFF" w14:textId="3BB4CC59" w:rsidR="00AA3CB8" w:rsidRPr="00AA3CB8" w:rsidRDefault="000F6FF1" w:rsidP="00BF7D85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103680" behindDoc="0" locked="0" layoutInCell="1" allowOverlap="1" wp14:anchorId="3FBFCA47" wp14:editId="408CB766">
            <wp:simplePos x="0" y="0"/>
            <wp:positionH relativeFrom="column">
              <wp:posOffset>79092</wp:posOffset>
            </wp:positionH>
            <wp:positionV relativeFrom="paragraph">
              <wp:posOffset>-229870</wp:posOffset>
            </wp:positionV>
            <wp:extent cx="1165860" cy="1402503"/>
            <wp:effectExtent l="0" t="0" r="0" b="7620"/>
            <wp:wrapNone/>
            <wp:docPr id="1351807260" name="Picture 1351807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0" name="nurse clipboard health support.png"/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402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CB8" w:rsidRPr="00AA3CB8">
        <w:t>What the future will look like</w:t>
      </w:r>
    </w:p>
    <w:p w14:paraId="76CEFCA1" w14:textId="7D5D3D64" w:rsidR="00BF7D85" w:rsidRDefault="00BF7D85" w:rsidP="00AA3CB8"/>
    <w:p w14:paraId="7242312B" w14:textId="221E6387" w:rsidR="00DA739B" w:rsidRDefault="00DA739B" w:rsidP="00DA739B">
      <w:r>
        <w:t xml:space="preserve">We </w:t>
      </w:r>
      <w:r w:rsidR="0054456A">
        <w:t>want</w:t>
      </w:r>
      <w:r>
        <w:t xml:space="preserve"> the workforce </w:t>
      </w:r>
      <w:r w:rsidR="0054456A">
        <w:t>to</w:t>
      </w:r>
      <w:r>
        <w:t xml:space="preserve"> be made up of people:</w:t>
      </w:r>
    </w:p>
    <w:p w14:paraId="2F0630C3" w14:textId="1B9AF9D1" w:rsidR="00DA739B" w:rsidRDefault="0002654B" w:rsidP="00DA739B">
      <w:pPr>
        <w:pStyle w:val="Listtoplevel"/>
      </w:pPr>
      <w:r>
        <w:drawing>
          <wp:anchor distT="0" distB="0" distL="114300" distR="114300" simplePos="0" relativeHeight="252099584" behindDoc="0" locked="0" layoutInCell="1" allowOverlap="1" wp14:anchorId="54A6411D" wp14:editId="5D8132F5">
            <wp:simplePos x="0" y="0"/>
            <wp:positionH relativeFrom="column">
              <wp:posOffset>-114300</wp:posOffset>
            </wp:positionH>
            <wp:positionV relativeFrom="paragraph">
              <wp:posOffset>151765</wp:posOffset>
            </wp:positionV>
            <wp:extent cx="1620000" cy="707876"/>
            <wp:effectExtent l="0" t="0" r="0" b="0"/>
            <wp:wrapNone/>
            <wp:docPr id="1351807263" name="Picture 1351807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3" name="Diverse cultures.png"/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07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39B">
        <w:t>from different cultures</w:t>
      </w:r>
    </w:p>
    <w:p w14:paraId="20E1A93D" w14:textId="715707AA" w:rsidR="00DA739B" w:rsidRDefault="00066988" w:rsidP="00DA739B">
      <w:pPr>
        <w:pStyle w:val="Listtoplevel"/>
      </w:pPr>
      <w:r>
        <w:drawing>
          <wp:anchor distT="0" distB="0" distL="114300" distR="114300" simplePos="0" relativeHeight="252104704" behindDoc="0" locked="0" layoutInCell="1" allowOverlap="1" wp14:anchorId="4FCF98CD" wp14:editId="3EF87A86">
            <wp:simplePos x="0" y="0"/>
            <wp:positionH relativeFrom="column">
              <wp:posOffset>-114300</wp:posOffset>
            </wp:positionH>
            <wp:positionV relativeFrom="paragraph">
              <wp:posOffset>514350</wp:posOffset>
            </wp:positionV>
            <wp:extent cx="1638300" cy="1638300"/>
            <wp:effectExtent l="0" t="0" r="0" b="0"/>
            <wp:wrapNone/>
            <wp:docPr id="121839464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94647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39B">
        <w:t xml:space="preserve">with the </w:t>
      </w:r>
      <w:r w:rsidR="0054456A">
        <w:t>skills they need</w:t>
      </w:r>
    </w:p>
    <w:p w14:paraId="28791669" w14:textId="73951BB9" w:rsidR="00AA3CB8" w:rsidRPr="00AA3CB8" w:rsidRDefault="00DA739B" w:rsidP="00DA739B">
      <w:pPr>
        <w:pStyle w:val="Listtoplevel"/>
      </w:pPr>
      <w:r>
        <w:t xml:space="preserve">who put </w:t>
      </w:r>
      <w:r w:rsidR="0054456A">
        <w:t xml:space="preserve">the </w:t>
      </w:r>
      <w:r>
        <w:t>people they are supporting at the centre of their work</w:t>
      </w:r>
      <w:r w:rsidR="00AA3CB8" w:rsidRPr="00AA3CB8">
        <w:t xml:space="preserve">. </w:t>
      </w:r>
    </w:p>
    <w:p w14:paraId="293E095C" w14:textId="0784D2C8" w:rsidR="00201599" w:rsidRDefault="00E14B09" w:rsidP="00AA3CB8">
      <w:r>
        <w:rPr>
          <w:noProof/>
        </w:rPr>
        <w:drawing>
          <wp:anchor distT="0" distB="0" distL="114300" distR="114300" simplePos="0" relativeHeight="252101632" behindDoc="0" locked="0" layoutInCell="1" allowOverlap="1" wp14:anchorId="0D454B1E" wp14:editId="5D3B1744">
            <wp:simplePos x="0" y="0"/>
            <wp:positionH relativeFrom="column">
              <wp:posOffset>-20320</wp:posOffset>
            </wp:positionH>
            <wp:positionV relativeFrom="paragraph">
              <wp:posOffset>309245</wp:posOffset>
            </wp:positionV>
            <wp:extent cx="1259840" cy="1280795"/>
            <wp:effectExtent l="0" t="0" r="0" b="0"/>
            <wp:wrapNone/>
            <wp:docPr id="1351807262" name="Picture 1351807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2" name="Support reading share show.png"/>
                    <pic:cNvPicPr/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61BA41" w14:textId="13905022" w:rsidR="00201599" w:rsidRDefault="00201599" w:rsidP="00AA3CB8"/>
    <w:p w14:paraId="319D2EEE" w14:textId="7C43491A" w:rsidR="00201599" w:rsidRDefault="00AA3CB8" w:rsidP="00AA3CB8">
      <w:r w:rsidRPr="00AA3CB8">
        <w:t>There are more roles</w:t>
      </w:r>
      <w:r w:rsidR="003B6C93">
        <w:t xml:space="preserve"> / jobs</w:t>
      </w:r>
      <w:r w:rsidRPr="00AA3CB8">
        <w:t xml:space="preserve"> for</w:t>
      </w:r>
      <w:r w:rsidR="00201599">
        <w:t>:</w:t>
      </w:r>
    </w:p>
    <w:p w14:paraId="105B232C" w14:textId="1951C782" w:rsidR="00201599" w:rsidRPr="00B20F10" w:rsidRDefault="00AA3CB8" w:rsidP="00201599">
      <w:pPr>
        <w:pStyle w:val="Listtoplevel"/>
        <w:rPr>
          <w:b/>
          <w:bCs/>
        </w:rPr>
      </w:pPr>
      <w:r w:rsidRPr="00B20F10">
        <w:rPr>
          <w:b/>
          <w:bCs/>
        </w:rPr>
        <w:t xml:space="preserve">peers </w:t>
      </w:r>
    </w:p>
    <w:p w14:paraId="0571A42A" w14:textId="77777777" w:rsidR="00344E8D" w:rsidRDefault="00044389" w:rsidP="00201599">
      <w:pPr>
        <w:pStyle w:val="Listtoplevel"/>
      </w:pPr>
      <w:r>
        <w:drawing>
          <wp:anchor distT="0" distB="0" distL="114300" distR="114300" simplePos="0" relativeHeight="252105728" behindDoc="0" locked="0" layoutInCell="1" allowOverlap="1" wp14:anchorId="0024BFA7" wp14:editId="58840EDD">
            <wp:simplePos x="0" y="0"/>
            <wp:positionH relativeFrom="column">
              <wp:posOffset>-49530</wp:posOffset>
            </wp:positionH>
            <wp:positionV relativeFrom="paragraph">
              <wp:posOffset>634365</wp:posOffset>
            </wp:positionV>
            <wp:extent cx="1620000" cy="1620000"/>
            <wp:effectExtent l="0" t="0" r="0" b="0"/>
            <wp:wrapNone/>
            <wp:docPr id="17203973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3973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CB8" w:rsidRPr="00AA3CB8">
        <w:t xml:space="preserve">people </w:t>
      </w:r>
      <w:r w:rsidR="00344E8D">
        <w:t>who:</w:t>
      </w:r>
    </w:p>
    <w:p w14:paraId="3AA3721A" w14:textId="1BEC300A" w:rsidR="00344E8D" w:rsidRDefault="00344E8D" w:rsidP="00344E8D">
      <w:pPr>
        <w:pStyle w:val="Listsecondlevel"/>
      </w:pPr>
      <w:r>
        <w:t xml:space="preserve">live with mental health </w:t>
      </w:r>
      <w:r w:rsidR="00797E4B">
        <w:t>challenges</w:t>
      </w:r>
    </w:p>
    <w:p w14:paraId="400D46D4" w14:textId="1A4C7684" w:rsidR="00E6179E" w:rsidRDefault="00344E8D" w:rsidP="00344E8D">
      <w:pPr>
        <w:pStyle w:val="Listsecondlevel"/>
      </w:pPr>
      <w:r>
        <w:t xml:space="preserve">have had mental health </w:t>
      </w:r>
      <w:r w:rsidR="00797E4B">
        <w:t>challenges</w:t>
      </w:r>
      <w:r>
        <w:t xml:space="preserve">. </w:t>
      </w:r>
    </w:p>
    <w:p w14:paraId="0F81D0DA" w14:textId="2D8B9DAA" w:rsidR="00B20F10" w:rsidRDefault="00B20F10" w:rsidP="00AA3CB8"/>
    <w:p w14:paraId="0445C9BF" w14:textId="06613B22" w:rsidR="00575380" w:rsidRDefault="005223A9" w:rsidP="00AA3CB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0288" behindDoc="0" locked="0" layoutInCell="1" allowOverlap="1" wp14:anchorId="5B264025" wp14:editId="02FA5463">
            <wp:simplePos x="0" y="0"/>
            <wp:positionH relativeFrom="column">
              <wp:posOffset>34400</wp:posOffset>
            </wp:positionH>
            <wp:positionV relativeFrom="paragraph">
              <wp:posOffset>-108857</wp:posOffset>
            </wp:positionV>
            <wp:extent cx="1620000" cy="1086001"/>
            <wp:effectExtent l="0" t="0" r="0" b="0"/>
            <wp:wrapNone/>
            <wp:docPr id="122193627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936270" name="Picture 1221936270"/>
                    <pic:cNvPicPr/>
                  </pic:nvPicPr>
                  <pic:blipFill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6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00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97536" behindDoc="1" locked="0" layoutInCell="1" allowOverlap="1" wp14:anchorId="18B4A0D4" wp14:editId="09A53D02">
                <wp:simplePos x="0" y="0"/>
                <wp:positionH relativeFrom="margin">
                  <wp:posOffset>2219325</wp:posOffset>
                </wp:positionH>
                <wp:positionV relativeFrom="paragraph">
                  <wp:posOffset>-113030</wp:posOffset>
                </wp:positionV>
                <wp:extent cx="3599815" cy="914400"/>
                <wp:effectExtent l="0" t="0" r="635" b="0"/>
                <wp:wrapNone/>
                <wp:docPr id="1745622627" name="Rectangle 17456226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914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2A2CA6" id="Rectangle 1745622627" o:spid="_x0000_s1026" alt="&quot;&quot;" style="position:absolute;margin-left:174.75pt;margin-top:-8.9pt;width:283.45pt;height:1in;z-index:-25121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994A50">
        <w:t>Here a</w:t>
      </w:r>
      <w:r w:rsidR="00B20F10">
        <w:t xml:space="preserve"> </w:t>
      </w:r>
      <w:r w:rsidR="00B20F10" w:rsidRPr="00B20F10">
        <w:rPr>
          <w:b/>
          <w:bCs/>
        </w:rPr>
        <w:t>peer</w:t>
      </w:r>
      <w:r w:rsidR="00B20F10">
        <w:t xml:space="preserve"> is a person who come</w:t>
      </w:r>
      <w:r w:rsidR="00F820B3">
        <w:t>s</w:t>
      </w:r>
      <w:r w:rsidR="00B20F10">
        <w:t xml:space="preserve"> from the same community as you.</w:t>
      </w:r>
    </w:p>
    <w:p w14:paraId="1683C1F5" w14:textId="649F2B1A" w:rsidR="00575380" w:rsidRDefault="00575380" w:rsidP="00AA3CB8"/>
    <w:p w14:paraId="6C5993E7" w14:textId="1C38F290" w:rsidR="00B20F10" w:rsidRDefault="00B20F10" w:rsidP="00AA3CB8"/>
    <w:p w14:paraId="62DB2F61" w14:textId="776A1722" w:rsidR="00DA739B" w:rsidRDefault="00DA739B" w:rsidP="00C17E81">
      <w:pPr>
        <w:spacing w:line="336" w:lineRule="auto"/>
      </w:pPr>
      <w:r>
        <w:t>We want w</w:t>
      </w:r>
      <w:r w:rsidR="00AA3CB8" w:rsidRPr="00AA3CB8">
        <w:t xml:space="preserve">orkers </w:t>
      </w:r>
      <w:r>
        <w:t>to be</w:t>
      </w:r>
      <w:r w:rsidR="00AA3CB8" w:rsidRPr="00AA3CB8">
        <w:t xml:space="preserve"> supported to</w:t>
      </w:r>
      <w:r>
        <w:t xml:space="preserve"> stay:</w:t>
      </w:r>
    </w:p>
    <w:p w14:paraId="10BF4532" w14:textId="14996029" w:rsidR="00DA739B" w:rsidRDefault="00151AE2" w:rsidP="00C17E81">
      <w:pPr>
        <w:pStyle w:val="Listtoplevel"/>
        <w:spacing w:line="336" w:lineRule="auto"/>
      </w:pPr>
      <w: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67CA1782" wp14:editId="5333BD84">
                <wp:simplePos x="0" y="0"/>
                <wp:positionH relativeFrom="column">
                  <wp:posOffset>-67401</wp:posOffset>
                </wp:positionH>
                <wp:positionV relativeFrom="paragraph">
                  <wp:posOffset>-1724</wp:posOffset>
                </wp:positionV>
                <wp:extent cx="1714500" cy="1104900"/>
                <wp:effectExtent l="0" t="0" r="0" b="0"/>
                <wp:wrapNone/>
                <wp:docPr id="964253047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104900"/>
                          <a:chOff x="0" y="0"/>
                          <a:chExt cx="1782445" cy="1148715"/>
                        </a:xfrm>
                      </wpg:grpSpPr>
                      <pic:pic xmlns:pic="http://schemas.openxmlformats.org/drawingml/2006/picture">
                        <pic:nvPicPr>
                          <pic:cNvPr id="1000181511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891777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28600"/>
                            <a:ext cx="1439545" cy="920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86AB58" id="Group 46" o:spid="_x0000_s1026" alt="&quot;&quot;" style="position:absolute;margin-left:-5.3pt;margin-top:-.15pt;width:135pt;height:87pt;z-index:252109824;mso-width-relative:margin;mso-height-relative:margin" coordsize="17824,11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" o:spid="_x0000_s1027" type="#_x0000_t75" style="position:absolute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">
                  <v:imagedata r:id="rId182" o:title=""/>
                </v:shape>
                <v:shape id="Picture 45" o:spid="_x0000_s1028" type="#_x0000_t75" style="position:absolute;left:3429;top:2286;width:14395;height:9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">
                  <v:imagedata r:id="rId183" o:title=""/>
                </v:shape>
              </v:group>
            </w:pict>
          </mc:Fallback>
        </mc:AlternateContent>
      </w:r>
      <w:r w:rsidR="00DA739B">
        <w:t>well</w:t>
      </w:r>
    </w:p>
    <w:p w14:paraId="09E819AF" w14:textId="12B2DB33" w:rsidR="00DA739B" w:rsidRDefault="00DA739B" w:rsidP="00C17E81">
      <w:pPr>
        <w:pStyle w:val="Listtoplevel"/>
        <w:spacing w:line="336" w:lineRule="auto"/>
      </w:pPr>
      <w:r>
        <w:t xml:space="preserve">safe. </w:t>
      </w:r>
    </w:p>
    <w:p w14:paraId="2BEB1812" w14:textId="323AFAA1" w:rsidR="00DA739B" w:rsidRDefault="00DA739B" w:rsidP="00C17E81">
      <w:pPr>
        <w:spacing w:line="336" w:lineRule="auto"/>
      </w:pPr>
    </w:p>
    <w:p w14:paraId="32D14F2B" w14:textId="698BD35A" w:rsidR="00DA739B" w:rsidRDefault="00DA739B" w:rsidP="00C17E81">
      <w:pPr>
        <w:spacing w:line="336" w:lineRule="auto"/>
      </w:pPr>
    </w:p>
    <w:p w14:paraId="1F3E4320" w14:textId="16E1993C" w:rsidR="00ED0A92" w:rsidRDefault="009A2D83" w:rsidP="00C17E81">
      <w:pPr>
        <w:spacing w:line="336" w:lineRule="auto"/>
      </w:pPr>
      <w:r>
        <w:t>This means people will want to:</w:t>
      </w:r>
      <w:r w:rsidR="00DA739B">
        <w:t xml:space="preserve"> </w:t>
      </w:r>
    </w:p>
    <w:p w14:paraId="2E17B917" w14:textId="67C0575B" w:rsidR="00DA739B" w:rsidRDefault="00807E5A" w:rsidP="00C17E81">
      <w:pPr>
        <w:pStyle w:val="Listtoplevel"/>
        <w:spacing w:line="336" w:lineRule="auto"/>
      </w:pPr>
      <w:r>
        <w:drawing>
          <wp:anchor distT="0" distB="0" distL="114300" distR="114300" simplePos="0" relativeHeight="252110848" behindDoc="0" locked="0" layoutInCell="1" allowOverlap="1" wp14:anchorId="6C2C75B7" wp14:editId="0FA54AD0">
            <wp:simplePos x="0" y="0"/>
            <wp:positionH relativeFrom="column">
              <wp:posOffset>423</wp:posOffset>
            </wp:positionH>
            <wp:positionV relativeFrom="paragraph">
              <wp:posOffset>27305</wp:posOffset>
            </wp:positionV>
            <wp:extent cx="1079500" cy="1079500"/>
            <wp:effectExtent l="0" t="0" r="0" b="6350"/>
            <wp:wrapNone/>
            <wp:docPr id="1287311560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11560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AA9">
        <w:t xml:space="preserve">do the jobs </w:t>
      </w:r>
    </w:p>
    <w:p w14:paraId="6432B98F" w14:textId="307C1AEF" w:rsidR="00AA3CB8" w:rsidRPr="00AA3CB8" w:rsidRDefault="00225AA9" w:rsidP="00C17E81">
      <w:pPr>
        <w:pStyle w:val="Listtoplevel"/>
        <w:spacing w:line="336" w:lineRule="auto"/>
      </w:pPr>
      <w:r>
        <w:t>stay in the jobs</w:t>
      </w:r>
      <w:r w:rsidR="00AA3CB8" w:rsidRPr="00AA3CB8">
        <w:t xml:space="preserve">. </w:t>
      </w:r>
    </w:p>
    <w:p w14:paraId="23410C14" w14:textId="5052055A" w:rsidR="00703437" w:rsidRDefault="008E45A9" w:rsidP="00C17E81">
      <w:pPr>
        <w:spacing w:line="336" w:lineRule="auto"/>
      </w:pPr>
      <w:r>
        <w:rPr>
          <w:noProof/>
        </w:rPr>
        <w:drawing>
          <wp:anchor distT="0" distB="0" distL="114300" distR="114300" simplePos="0" relativeHeight="252273664" behindDoc="0" locked="0" layoutInCell="1" allowOverlap="1" wp14:anchorId="2D416FF1" wp14:editId="658A8F38">
            <wp:simplePos x="0" y="0"/>
            <wp:positionH relativeFrom="column">
              <wp:posOffset>87630</wp:posOffset>
            </wp:positionH>
            <wp:positionV relativeFrom="paragraph">
              <wp:posOffset>307975</wp:posOffset>
            </wp:positionV>
            <wp:extent cx="1079500" cy="1668145"/>
            <wp:effectExtent l="0" t="0" r="6350" b="8255"/>
            <wp:wrapNone/>
            <wp:docPr id="136565006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5006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24CF1" w14:textId="092AF6FD" w:rsidR="00225AA9" w:rsidRDefault="00225AA9" w:rsidP="00C17E81">
      <w:pPr>
        <w:spacing w:line="336" w:lineRule="auto"/>
      </w:pPr>
    </w:p>
    <w:p w14:paraId="457130E1" w14:textId="75A4256F" w:rsidR="000F1C7D" w:rsidRDefault="00225AA9" w:rsidP="008E45A9">
      <w:r w:rsidRPr="00225AA9">
        <w:rPr>
          <w:rFonts w:eastAsia="Times New Roman"/>
          <w:lang w:val="en-NZ" w:eastAsia="en-NZ"/>
        </w:rPr>
        <w:t>Th</w:t>
      </w:r>
      <w:r w:rsidR="00E42D88">
        <w:rPr>
          <w:rFonts w:eastAsia="Times New Roman"/>
          <w:lang w:val="en-NZ" w:eastAsia="en-NZ"/>
        </w:rPr>
        <w:t xml:space="preserve">at way the </w:t>
      </w:r>
      <w:r w:rsidRPr="00225AA9">
        <w:rPr>
          <w:rFonts w:eastAsia="Times New Roman"/>
          <w:lang w:val="en-NZ" w:eastAsia="en-NZ"/>
        </w:rPr>
        <w:t xml:space="preserve">mental health system can </w:t>
      </w:r>
      <w:r w:rsidR="00E42D88">
        <w:rPr>
          <w:rFonts w:eastAsia="Times New Roman"/>
          <w:lang w:val="en-NZ" w:eastAsia="en-NZ"/>
        </w:rPr>
        <w:t xml:space="preserve">meet </w:t>
      </w:r>
      <w:r w:rsidR="00EA6D77">
        <w:rPr>
          <w:rFonts w:eastAsia="Times New Roman"/>
          <w:lang w:val="en-NZ" w:eastAsia="en-NZ"/>
        </w:rPr>
        <w:t xml:space="preserve">the </w:t>
      </w:r>
      <w:r w:rsidR="00642872">
        <w:rPr>
          <w:rFonts w:eastAsia="Times New Roman"/>
          <w:lang w:val="en-NZ" w:eastAsia="en-NZ"/>
        </w:rPr>
        <w:t>grow</w:t>
      </w:r>
      <w:r w:rsidR="008E45A9">
        <w:rPr>
          <w:rFonts w:eastAsia="Times New Roman"/>
          <w:lang w:val="en-NZ" w:eastAsia="en-NZ"/>
        </w:rPr>
        <w:t xml:space="preserve">ing / </w:t>
      </w:r>
      <w:r w:rsidR="00642872">
        <w:rPr>
          <w:rFonts w:eastAsia="Times New Roman"/>
          <w:lang w:val="en-NZ" w:eastAsia="en-NZ"/>
        </w:rPr>
        <w:t xml:space="preserve">changing </w:t>
      </w:r>
      <w:r w:rsidR="00EA6D77">
        <w:rPr>
          <w:rFonts w:eastAsia="Times New Roman"/>
          <w:lang w:val="en-NZ" w:eastAsia="en-NZ"/>
        </w:rPr>
        <w:t>needs of people</w:t>
      </w:r>
      <w:r w:rsidR="008E45A9">
        <w:rPr>
          <w:rFonts w:eastAsia="Times New Roman"/>
          <w:lang w:val="en-NZ" w:eastAsia="en-NZ"/>
        </w:rPr>
        <w:t>.</w:t>
      </w:r>
    </w:p>
    <w:p w14:paraId="1E694E38" w14:textId="77777777" w:rsidR="008E45A9" w:rsidRPr="000F1C7D" w:rsidRDefault="008E45A9" w:rsidP="008E45A9"/>
    <w:p w14:paraId="5D381B22" w14:textId="77777777" w:rsidR="00225AA9" w:rsidRDefault="00225AA9" w:rsidP="00C17E81">
      <w:pPr>
        <w:spacing w:line="336" w:lineRule="auto"/>
      </w:pPr>
    </w:p>
    <w:p w14:paraId="775A4086" w14:textId="2690D96D" w:rsidR="00364E4E" w:rsidRDefault="000F1C7D" w:rsidP="00C17E81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111872" behindDoc="0" locked="0" layoutInCell="1" allowOverlap="1" wp14:anchorId="52ED39CF" wp14:editId="2007C7D9">
            <wp:simplePos x="0" y="0"/>
            <wp:positionH relativeFrom="column">
              <wp:posOffset>-5503</wp:posOffset>
            </wp:positionH>
            <wp:positionV relativeFrom="paragraph">
              <wp:posOffset>-110702</wp:posOffset>
            </wp:positionV>
            <wp:extent cx="1440000" cy="1440000"/>
            <wp:effectExtent l="0" t="0" r="8255" b="0"/>
            <wp:wrapNone/>
            <wp:docPr id="1943038636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38636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E0E">
        <w:t>We want people to</w:t>
      </w:r>
      <w:r w:rsidR="00AA3CB8" w:rsidRPr="00AA3CB8">
        <w:t xml:space="preserve"> get support from teams that can </w:t>
      </w:r>
      <w:r w:rsidR="00364E4E">
        <w:t xml:space="preserve">work together to </w:t>
      </w:r>
      <w:r w:rsidR="00AA3CB8" w:rsidRPr="00AA3CB8">
        <w:t xml:space="preserve">care for </w:t>
      </w:r>
      <w:r w:rsidR="00364E4E">
        <w:t xml:space="preserve">their: </w:t>
      </w:r>
    </w:p>
    <w:p w14:paraId="01C271A4" w14:textId="3862F429" w:rsidR="00364E4E" w:rsidRDefault="009F5C1E" w:rsidP="00C17E81">
      <w:pPr>
        <w:pStyle w:val="Listtoplevel"/>
        <w:spacing w:line="336" w:lineRule="auto"/>
      </w:pPr>
      <w:r>
        <w:drawing>
          <wp:anchor distT="0" distB="0" distL="114300" distR="114300" simplePos="0" relativeHeight="252113920" behindDoc="0" locked="0" layoutInCell="1" allowOverlap="1" wp14:anchorId="44F3D80B" wp14:editId="3565DE23">
            <wp:simplePos x="0" y="0"/>
            <wp:positionH relativeFrom="column">
              <wp:posOffset>-20955</wp:posOffset>
            </wp:positionH>
            <wp:positionV relativeFrom="paragraph">
              <wp:posOffset>483870</wp:posOffset>
            </wp:positionV>
            <wp:extent cx="1439545" cy="1439545"/>
            <wp:effectExtent l="0" t="0" r="8255" b="8255"/>
            <wp:wrapNone/>
            <wp:docPr id="76519045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19045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E4E">
        <w:t>m</w:t>
      </w:r>
      <w:r w:rsidR="00AA3CB8" w:rsidRPr="00AA3CB8">
        <w:t>ental</w:t>
      </w:r>
      <w:r w:rsidR="00364E4E">
        <w:t xml:space="preserve"> health needs</w:t>
      </w:r>
    </w:p>
    <w:p w14:paraId="78C65EF3" w14:textId="2524B1E9" w:rsidR="00364E4E" w:rsidRDefault="00364E4E" w:rsidP="00C17E81">
      <w:pPr>
        <w:pStyle w:val="Listtoplevel"/>
        <w:spacing w:line="336" w:lineRule="auto"/>
      </w:pPr>
      <w:r>
        <w:t>p</w:t>
      </w:r>
      <w:r w:rsidR="00AA3CB8" w:rsidRPr="00AA3CB8">
        <w:t xml:space="preserve">hysical </w:t>
      </w:r>
      <w:r>
        <w:t>needs</w:t>
      </w:r>
    </w:p>
    <w:p w14:paraId="09057F6A" w14:textId="0130EB49" w:rsidR="00AA3CB8" w:rsidRDefault="00AA3CB8" w:rsidP="00C17E81">
      <w:pPr>
        <w:pStyle w:val="Listtoplevel"/>
        <w:spacing w:line="336" w:lineRule="auto"/>
      </w:pPr>
      <w:r w:rsidRPr="00AA3CB8">
        <w:t xml:space="preserve">social </w:t>
      </w:r>
      <w:r w:rsidR="00364E4E">
        <w:t>needs</w:t>
      </w:r>
      <w:r w:rsidRPr="00AA3CB8">
        <w:t xml:space="preserve">. </w:t>
      </w:r>
    </w:p>
    <w:p w14:paraId="5271C34F" w14:textId="77777777" w:rsidR="00CC0DA7" w:rsidRDefault="00CC0DA7" w:rsidP="00CC0DA7"/>
    <w:p w14:paraId="28F84B9F" w14:textId="77777777" w:rsidR="00CC0DA7" w:rsidRPr="00AA3CB8" w:rsidRDefault="00CC0DA7" w:rsidP="00CC0DA7"/>
    <w:p w14:paraId="1BB3C3FB" w14:textId="0B196EDB" w:rsidR="00BD36FF" w:rsidRDefault="00E2033A" w:rsidP="003D4E0E">
      <w:pPr>
        <w:pStyle w:val="Heading2"/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2A2DB89D" wp14:editId="7BDF023D">
            <wp:simplePos x="0" y="0"/>
            <wp:positionH relativeFrom="column">
              <wp:posOffset>-76200</wp:posOffset>
            </wp:positionH>
            <wp:positionV relativeFrom="paragraph">
              <wp:posOffset>-50800</wp:posOffset>
            </wp:positionV>
            <wp:extent cx="1440000" cy="1326089"/>
            <wp:effectExtent l="0" t="0" r="8255" b="7620"/>
            <wp:wrapNone/>
            <wp:docPr id="1408823992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823992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26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CB8" w:rsidRPr="00AA3CB8">
        <w:t>Strategic actions</w:t>
      </w:r>
    </w:p>
    <w:p w14:paraId="44D16726" w14:textId="76DE9F46" w:rsidR="00887952" w:rsidRDefault="00AA3CB8" w:rsidP="003A5D9D">
      <w:pPr>
        <w:pStyle w:val="ListParagraph"/>
        <w:numPr>
          <w:ilvl w:val="0"/>
          <w:numId w:val="31"/>
        </w:numPr>
        <w:ind w:left="4253" w:hanging="567"/>
      </w:pPr>
      <w:r w:rsidRPr="00AA3CB8">
        <w:t>Grow the workforce by</w:t>
      </w:r>
      <w:r w:rsidR="009B59E7">
        <w:t xml:space="preserve"> having</w:t>
      </w:r>
      <w:r w:rsidR="00887952">
        <w:t>:</w:t>
      </w:r>
      <w:r w:rsidRPr="00AA3CB8">
        <w:t xml:space="preserve"> </w:t>
      </w:r>
    </w:p>
    <w:p w14:paraId="2C7DB453" w14:textId="6AC655FF" w:rsidR="00121BB8" w:rsidRDefault="00671C9B" w:rsidP="009B59E7">
      <w:pPr>
        <w:pStyle w:val="Listtoplevel"/>
        <w:ind w:left="4820"/>
      </w:pPr>
      <w:r>
        <w:drawing>
          <wp:anchor distT="0" distB="0" distL="114300" distR="114300" simplePos="0" relativeHeight="252129280" behindDoc="0" locked="0" layoutInCell="1" allowOverlap="1" wp14:anchorId="4DDB4DE0" wp14:editId="0CE65888">
            <wp:simplePos x="0" y="0"/>
            <wp:positionH relativeFrom="column">
              <wp:posOffset>36829</wp:posOffset>
            </wp:positionH>
            <wp:positionV relativeFrom="paragraph">
              <wp:posOffset>475403</wp:posOffset>
            </wp:positionV>
            <wp:extent cx="1260000" cy="1260000"/>
            <wp:effectExtent l="0" t="0" r="0" b="0"/>
            <wp:wrapNone/>
            <wp:docPr id="1541558476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558476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D9D">
        <w:t xml:space="preserve">chances to </w:t>
      </w:r>
      <w:r w:rsidR="00E2033A">
        <w:t xml:space="preserve">do </w:t>
      </w:r>
      <w:r w:rsidR="00CC0DA7">
        <w:t xml:space="preserve">more </w:t>
      </w:r>
      <w:r w:rsidR="003A5D9D">
        <w:t>train</w:t>
      </w:r>
      <w:r w:rsidR="00E2033A">
        <w:t>ing</w:t>
      </w:r>
    </w:p>
    <w:p w14:paraId="63A33834" w14:textId="19D72284" w:rsidR="00887952" w:rsidRDefault="00121BB8" w:rsidP="009B59E7">
      <w:pPr>
        <w:pStyle w:val="Listtoplevel"/>
        <w:ind w:left="4820"/>
      </w:pPr>
      <w:r>
        <w:t xml:space="preserve">ways for workers to </w:t>
      </w:r>
      <w:r w:rsidR="00671C9B">
        <w:t>do well in their jobs</w:t>
      </w:r>
      <w:r w:rsidR="00E2033A">
        <w:t xml:space="preserve"> </w:t>
      </w:r>
    </w:p>
    <w:p w14:paraId="4DDCE100" w14:textId="02762690" w:rsidR="00887952" w:rsidRPr="00504340" w:rsidRDefault="00671C9B" w:rsidP="009B59E7">
      <w:pPr>
        <w:pStyle w:val="Listtoplevel"/>
        <w:ind w:left="4820"/>
        <w:rPr>
          <w:b/>
          <w:bCs/>
        </w:rPr>
      </w:pPr>
      <w:r>
        <w:drawing>
          <wp:anchor distT="0" distB="0" distL="114300" distR="114300" simplePos="0" relativeHeight="252121088" behindDoc="0" locked="0" layoutInCell="1" allowOverlap="1" wp14:anchorId="11CD47C3" wp14:editId="74A22EB2">
            <wp:simplePos x="0" y="0"/>
            <wp:positionH relativeFrom="column">
              <wp:posOffset>-71755</wp:posOffset>
            </wp:positionH>
            <wp:positionV relativeFrom="paragraph">
              <wp:posOffset>386503</wp:posOffset>
            </wp:positionV>
            <wp:extent cx="1439545" cy="1463675"/>
            <wp:effectExtent l="0" t="0" r="8255" b="3175"/>
            <wp:wrapNone/>
            <wp:docPr id="1277673013" name="Picture 12776730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2" name="Support reading share show.png"/>
                    <pic:cNvPicPr/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CB8" w:rsidRPr="00504340">
        <w:rPr>
          <w:b/>
          <w:bCs/>
        </w:rPr>
        <w:t>internships</w:t>
      </w:r>
    </w:p>
    <w:p w14:paraId="387921A9" w14:textId="1A51969C" w:rsidR="00620BF9" w:rsidRDefault="00AA3CB8" w:rsidP="009B59E7">
      <w:pPr>
        <w:pStyle w:val="Listtoplevel"/>
        <w:ind w:left="4820"/>
      </w:pPr>
      <w:r w:rsidRPr="00504340">
        <w:rPr>
          <w:b/>
          <w:bCs/>
        </w:rPr>
        <w:t>student placements</w:t>
      </w:r>
      <w:r w:rsidRPr="00AA3CB8">
        <w:t xml:space="preserve">. </w:t>
      </w:r>
    </w:p>
    <w:p w14:paraId="3D412711" w14:textId="18DFF38E" w:rsidR="00620BF9" w:rsidRDefault="00620BF9" w:rsidP="00620BF9"/>
    <w:p w14:paraId="6D2F1A30" w14:textId="4C51FAB6" w:rsidR="00504340" w:rsidRDefault="00CC0DA7" w:rsidP="00CC0DA7">
      <w:r>
        <w:br w:type="column"/>
      </w:r>
      <w:r w:rsidR="00B02FE3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19040" behindDoc="1" locked="0" layoutInCell="1" allowOverlap="1" wp14:anchorId="642A3841" wp14:editId="046A20D0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99815" cy="1257300"/>
                <wp:effectExtent l="0" t="0" r="635" b="0"/>
                <wp:wrapNone/>
                <wp:docPr id="735990971" name="Rectangle 735990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57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D84752" id="Rectangle 735990971" o:spid="_x0000_s1026" alt="&quot;&quot;" style="position:absolute;margin-left:171pt;margin-top:-9pt;width:283.45pt;height:99pt;z-index:-25119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" fillcolor="#bdd6ee [1304]" stroked="f" strokeweight="1pt">
                <w10:wrap anchorx="margin"/>
              </v:rect>
            </w:pict>
          </mc:Fallback>
        </mc:AlternateContent>
      </w:r>
      <w:r w:rsidR="004A6C99">
        <w:rPr>
          <w:noProof/>
          <w:lang w:val="en-NZ" w:eastAsia="en-NZ"/>
        </w:rPr>
        <w:drawing>
          <wp:anchor distT="0" distB="0" distL="114300" distR="114300" simplePos="0" relativeHeight="252122112" behindDoc="0" locked="0" layoutInCell="1" allowOverlap="1" wp14:anchorId="6FA2D332" wp14:editId="709DE68A">
            <wp:simplePos x="0" y="0"/>
            <wp:positionH relativeFrom="column">
              <wp:posOffset>-31601</wp:posOffset>
            </wp:positionH>
            <wp:positionV relativeFrom="paragraph">
              <wp:posOffset>-120015</wp:posOffset>
            </wp:positionV>
            <wp:extent cx="1620000" cy="1077417"/>
            <wp:effectExtent l="0" t="0" r="0" b="8890"/>
            <wp:wrapNone/>
            <wp:docPr id="1725837193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837193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7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6A3">
        <w:t xml:space="preserve">An </w:t>
      </w:r>
      <w:r w:rsidR="00D556A3">
        <w:rPr>
          <w:b/>
          <w:bCs/>
        </w:rPr>
        <w:t>i</w:t>
      </w:r>
      <w:r w:rsidR="00504340" w:rsidRPr="00504340">
        <w:rPr>
          <w:b/>
          <w:bCs/>
        </w:rPr>
        <w:t>nternship</w:t>
      </w:r>
      <w:r w:rsidR="00504340">
        <w:t xml:space="preserve"> </w:t>
      </w:r>
      <w:r w:rsidR="00D556A3">
        <w:t xml:space="preserve">is when somebody works at a place to get job experience. </w:t>
      </w:r>
    </w:p>
    <w:p w14:paraId="6BF7B246" w14:textId="36B74DA2" w:rsidR="00504340" w:rsidRDefault="00504340" w:rsidP="00CC437E">
      <w:pPr>
        <w:ind w:left="3960"/>
      </w:pPr>
    </w:p>
    <w:p w14:paraId="58FCA572" w14:textId="55831D95" w:rsidR="009B59E7" w:rsidRDefault="00CC0DA7" w:rsidP="00CC437E">
      <w:pPr>
        <w:ind w:left="3960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 wp14:anchorId="7B391EA0" wp14:editId="752819B6">
                <wp:simplePos x="0" y="0"/>
                <wp:positionH relativeFrom="margin">
                  <wp:posOffset>2171700</wp:posOffset>
                </wp:positionH>
                <wp:positionV relativeFrom="paragraph">
                  <wp:posOffset>243205</wp:posOffset>
                </wp:positionV>
                <wp:extent cx="3600000" cy="1143000"/>
                <wp:effectExtent l="0" t="0" r="635" b="0"/>
                <wp:wrapNone/>
                <wp:docPr id="1572282619" name="Rectangle 15722826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F1931" id="Rectangle 1572282619" o:spid="_x0000_s1026" alt="&quot;&quot;" style="position:absolute;margin-left:171pt;margin-top:19.15pt;width:283.45pt;height:90pt;z-index:-25119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  <w:r w:rsidR="000F0EFF">
        <w:rPr>
          <w:b/>
          <w:bCs/>
          <w:noProof/>
        </w:rPr>
        <w:drawing>
          <wp:anchor distT="0" distB="0" distL="114300" distR="114300" simplePos="0" relativeHeight="252123136" behindDoc="0" locked="0" layoutInCell="1" allowOverlap="1" wp14:anchorId="0AD4EBEF" wp14:editId="1B06D81F">
            <wp:simplePos x="0" y="0"/>
            <wp:positionH relativeFrom="column">
              <wp:posOffset>22860</wp:posOffset>
            </wp:positionH>
            <wp:positionV relativeFrom="paragraph">
              <wp:posOffset>243205</wp:posOffset>
            </wp:positionV>
            <wp:extent cx="1620000" cy="1071684"/>
            <wp:effectExtent l="0" t="0" r="0" b="0"/>
            <wp:wrapNone/>
            <wp:docPr id="191276042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76042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1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E0B55" w14:textId="01F96CB5" w:rsidR="009B59E7" w:rsidRDefault="009B59E7" w:rsidP="00EE5C9E">
      <w:r w:rsidRPr="009B59E7">
        <w:rPr>
          <w:b/>
          <w:bCs/>
        </w:rPr>
        <w:t>Student placements</w:t>
      </w:r>
      <w:r>
        <w:t xml:space="preserve"> are where student</w:t>
      </w:r>
      <w:r w:rsidR="00CC0DA7">
        <w:t>s</w:t>
      </w:r>
      <w:r>
        <w:t xml:space="preserve"> can learn </w:t>
      </w:r>
      <w:r w:rsidR="004A6C99">
        <w:t>while they are doing the job</w:t>
      </w:r>
      <w:r>
        <w:t xml:space="preserve">. </w:t>
      </w:r>
    </w:p>
    <w:p w14:paraId="52016967" w14:textId="310A1C23" w:rsidR="000F0EFF" w:rsidRDefault="000F0EFF" w:rsidP="00620BF9"/>
    <w:p w14:paraId="6C0C4657" w14:textId="6BE6351E" w:rsidR="009D03DA" w:rsidRDefault="00821497" w:rsidP="008F37E7">
      <w:pPr>
        <w:pStyle w:val="ListParagraph"/>
        <w:numPr>
          <w:ilvl w:val="0"/>
          <w:numId w:val="31"/>
        </w:numPr>
        <w:spacing w:line="336" w:lineRule="auto"/>
        <w:ind w:left="4253" w:hanging="567"/>
      </w:pPr>
      <w:r>
        <w:rPr>
          <w:noProof/>
        </w:rPr>
        <w:drawing>
          <wp:anchor distT="0" distB="0" distL="114300" distR="114300" simplePos="0" relativeHeight="252124160" behindDoc="0" locked="0" layoutInCell="1" allowOverlap="1" wp14:anchorId="60A4E729" wp14:editId="3DB31A5B">
            <wp:simplePos x="0" y="0"/>
            <wp:positionH relativeFrom="column">
              <wp:posOffset>114300</wp:posOffset>
            </wp:positionH>
            <wp:positionV relativeFrom="paragraph">
              <wp:posOffset>46355</wp:posOffset>
            </wp:positionV>
            <wp:extent cx="1079500" cy="1668145"/>
            <wp:effectExtent l="0" t="0" r="6350" b="8255"/>
            <wp:wrapNone/>
            <wp:docPr id="26527247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7247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3DA">
        <w:t>Make roles / jobs</w:t>
      </w:r>
      <w:r w:rsidR="00AA3CB8" w:rsidRPr="00AA3CB8">
        <w:t xml:space="preserve"> that support people with </w:t>
      </w:r>
      <w:r w:rsidR="009D03DA">
        <w:t xml:space="preserve">different health problems so workers can use all their skills. </w:t>
      </w:r>
      <w:r w:rsidR="005536EA">
        <w:br/>
      </w:r>
    </w:p>
    <w:p w14:paraId="5B5B00B8" w14:textId="08E7DB67" w:rsidR="005536EA" w:rsidRDefault="00821497" w:rsidP="00821497">
      <w:pPr>
        <w:pStyle w:val="ListParagraph"/>
        <w:numPr>
          <w:ilvl w:val="0"/>
          <w:numId w:val="31"/>
        </w:numPr>
        <w:spacing w:line="324" w:lineRule="auto"/>
        <w:ind w:left="4253" w:hanging="567"/>
      </w:pPr>
      <w:r>
        <w:br w:type="column"/>
      </w:r>
      <w:r w:rsidR="005071D8">
        <w:rPr>
          <w:noProof/>
        </w:rPr>
        <w:lastRenderedPageBreak/>
        <w:drawing>
          <wp:anchor distT="0" distB="0" distL="114300" distR="114300" simplePos="0" relativeHeight="252125184" behindDoc="0" locked="0" layoutInCell="1" allowOverlap="1" wp14:anchorId="6E9A4329" wp14:editId="65DF2C4B">
            <wp:simplePos x="0" y="0"/>
            <wp:positionH relativeFrom="column">
              <wp:posOffset>97367</wp:posOffset>
            </wp:positionH>
            <wp:positionV relativeFrom="paragraph">
              <wp:posOffset>114300</wp:posOffset>
            </wp:positionV>
            <wp:extent cx="1616788" cy="1143000"/>
            <wp:effectExtent l="0" t="0" r="0" b="0"/>
            <wp:wrapNone/>
            <wp:docPr id="284201427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01427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78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1945">
        <w:t>Train</w:t>
      </w:r>
      <w:r w:rsidR="005536EA">
        <w:t xml:space="preserve"> the </w:t>
      </w:r>
      <w:r w:rsidR="00AA3CB8" w:rsidRPr="00AA3CB8">
        <w:t>workforce</w:t>
      </w:r>
      <w:r w:rsidR="008F1945">
        <w:t xml:space="preserve"> to</w:t>
      </w:r>
      <w:r w:rsidR="005536EA">
        <w:t>:</w:t>
      </w:r>
    </w:p>
    <w:p w14:paraId="70476F8A" w14:textId="3BF501BE" w:rsidR="00215A6A" w:rsidRDefault="00061CE3" w:rsidP="00821497">
      <w:pPr>
        <w:pStyle w:val="Listtoplevel"/>
        <w:spacing w:line="324" w:lineRule="auto"/>
        <w:ind w:left="4820"/>
      </w:pPr>
      <w:r>
        <w:t>give better quality care</w:t>
      </w:r>
    </w:p>
    <w:p w14:paraId="09816ACE" w14:textId="4150B329" w:rsidR="00215A6A" w:rsidRDefault="00061CE3" w:rsidP="00821497">
      <w:pPr>
        <w:pStyle w:val="Listtoplevel"/>
        <w:spacing w:line="324" w:lineRule="auto"/>
        <w:ind w:left="4820"/>
      </w:pPr>
      <w:r>
        <w:drawing>
          <wp:anchor distT="0" distB="0" distL="114300" distR="114300" simplePos="0" relativeHeight="252126208" behindDoc="0" locked="0" layoutInCell="1" allowOverlap="1" wp14:anchorId="1B099C2B" wp14:editId="0C2AED52">
            <wp:simplePos x="0" y="0"/>
            <wp:positionH relativeFrom="column">
              <wp:posOffset>89958</wp:posOffset>
            </wp:positionH>
            <wp:positionV relativeFrom="paragraph">
              <wp:posOffset>435187</wp:posOffset>
            </wp:positionV>
            <wp:extent cx="1080000" cy="1457390"/>
            <wp:effectExtent l="0" t="0" r="6350" b="0"/>
            <wp:wrapNone/>
            <wp:docPr id="5137573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573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5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A5C">
        <w:t>h</w:t>
      </w:r>
      <w:r w:rsidR="00215A6A">
        <w:t xml:space="preserve">ave the right skills to </w:t>
      </w:r>
      <w:r w:rsidR="00FE1D75">
        <w:t>care for people</w:t>
      </w:r>
      <w:r w:rsidR="00215A6A">
        <w:t xml:space="preserve"> in the right way</w:t>
      </w:r>
    </w:p>
    <w:p w14:paraId="5403DBA2" w14:textId="4DE16FD4" w:rsidR="00F82A5C" w:rsidRDefault="002E1E4E" w:rsidP="00821497">
      <w:pPr>
        <w:pStyle w:val="Listtoplevel"/>
        <w:spacing w:line="324" w:lineRule="auto"/>
        <w:ind w:left="4820"/>
      </w:pPr>
      <w:r>
        <w:t xml:space="preserve">work in </w:t>
      </w:r>
      <w:r w:rsidR="008F37E7">
        <w:t xml:space="preserve">different ways </w:t>
      </w:r>
      <w:r>
        <w:t>to support people</w:t>
      </w:r>
    </w:p>
    <w:p w14:paraId="405BF9BD" w14:textId="5705B6AC" w:rsidR="00AA3CB8" w:rsidRPr="00AA3CB8" w:rsidRDefault="008F37E7" w:rsidP="00821497">
      <w:pPr>
        <w:pStyle w:val="Listtoplevel"/>
        <w:spacing w:line="324" w:lineRule="auto"/>
        <w:ind w:left="4820"/>
      </w:pPr>
      <w:r>
        <w:drawing>
          <wp:anchor distT="0" distB="0" distL="114300" distR="114300" simplePos="0" relativeHeight="252127232" behindDoc="0" locked="0" layoutInCell="1" allowOverlap="1" wp14:anchorId="6124FC74" wp14:editId="3FD93DF6">
            <wp:simplePos x="0" y="0"/>
            <wp:positionH relativeFrom="column">
              <wp:posOffset>2540</wp:posOffset>
            </wp:positionH>
            <wp:positionV relativeFrom="paragraph">
              <wp:posOffset>425027</wp:posOffset>
            </wp:positionV>
            <wp:extent cx="1619885" cy="707390"/>
            <wp:effectExtent l="0" t="0" r="0" b="0"/>
            <wp:wrapNone/>
            <wp:docPr id="187674927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74927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CE3">
        <w:t>do things</w:t>
      </w:r>
      <w:r w:rsidR="00240629">
        <w:t xml:space="preserve"> in a</w:t>
      </w:r>
      <w:r w:rsidR="00AA3CB8" w:rsidRPr="00AA3CB8">
        <w:t xml:space="preserve"> </w:t>
      </w:r>
      <w:r w:rsidR="00EA293F">
        <w:t xml:space="preserve">safe </w:t>
      </w:r>
      <w:r w:rsidR="002E1E4E">
        <w:t>way that works for the culture</w:t>
      </w:r>
      <w:r w:rsidR="00EA293F">
        <w:t xml:space="preserve"> of each person</w:t>
      </w:r>
      <w:r w:rsidR="00240629">
        <w:t>.</w:t>
      </w:r>
    </w:p>
    <w:p w14:paraId="50B8A2AF" w14:textId="5301B528" w:rsidR="00F82A5C" w:rsidRDefault="00821497" w:rsidP="00821497">
      <w:pPr>
        <w:spacing w:line="324" w:lineRule="auto"/>
      </w:pPr>
      <w:r>
        <w:rPr>
          <w:noProof/>
        </w:rPr>
        <w:drawing>
          <wp:anchor distT="0" distB="0" distL="114300" distR="114300" simplePos="0" relativeHeight="252130304" behindDoc="0" locked="0" layoutInCell="1" allowOverlap="1" wp14:anchorId="6CBA9626" wp14:editId="38D0DDC9">
            <wp:simplePos x="0" y="0"/>
            <wp:positionH relativeFrom="column">
              <wp:posOffset>-227965</wp:posOffset>
            </wp:positionH>
            <wp:positionV relativeFrom="paragraph">
              <wp:posOffset>37042</wp:posOffset>
            </wp:positionV>
            <wp:extent cx="1257300" cy="1641621"/>
            <wp:effectExtent l="0" t="0" r="0" b="0"/>
            <wp:wrapNone/>
            <wp:docPr id="1212565719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565719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641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5F61F" w14:textId="6877B257" w:rsidR="00142006" w:rsidRDefault="00821497" w:rsidP="00821497">
      <w:pPr>
        <w:pStyle w:val="ListParagraph"/>
        <w:numPr>
          <w:ilvl w:val="0"/>
          <w:numId w:val="31"/>
        </w:numPr>
        <w:spacing w:line="324" w:lineRule="auto"/>
        <w:ind w:left="4253" w:hanging="567"/>
      </w:pPr>
      <w:r>
        <w:rPr>
          <w:noProof/>
        </w:rPr>
        <w:t>Make</w:t>
      </w:r>
      <w:r w:rsidR="00015334">
        <w:t xml:space="preserve"> sure</w:t>
      </w:r>
      <w:r w:rsidR="00142006">
        <w:t xml:space="preserve"> mental health and addiction </w:t>
      </w:r>
      <w:r w:rsidR="00D81BBA">
        <w:t xml:space="preserve">services </w:t>
      </w:r>
      <w:r w:rsidR="00496294">
        <w:t xml:space="preserve">are </w:t>
      </w:r>
      <w:r w:rsidR="00D81BBA">
        <w:t xml:space="preserve">good places to work. </w:t>
      </w:r>
    </w:p>
    <w:p w14:paraId="49EB32E6" w14:textId="17F2C9CE" w:rsidR="00D81BBA" w:rsidRDefault="002C6A32" w:rsidP="00821497">
      <w:pPr>
        <w:pStyle w:val="ListParagraph"/>
        <w:numPr>
          <w:ilvl w:val="0"/>
          <w:numId w:val="0"/>
        </w:numPr>
        <w:spacing w:line="324" w:lineRule="auto"/>
        <w:ind w:left="4253"/>
      </w:pPr>
      <w:r>
        <w:rPr>
          <w:noProof/>
        </w:rPr>
        <w:drawing>
          <wp:anchor distT="0" distB="0" distL="114300" distR="114300" simplePos="0" relativeHeight="252132352" behindDoc="0" locked="0" layoutInCell="1" allowOverlap="1" wp14:anchorId="4019528C" wp14:editId="760855CF">
            <wp:simplePos x="0" y="0"/>
            <wp:positionH relativeFrom="column">
              <wp:posOffset>-104140</wp:posOffset>
            </wp:positionH>
            <wp:positionV relativeFrom="paragraph">
              <wp:posOffset>194310</wp:posOffset>
            </wp:positionV>
            <wp:extent cx="1440000" cy="1440000"/>
            <wp:effectExtent l="0" t="0" r="8255" b="0"/>
            <wp:wrapNone/>
            <wp:docPr id="411992003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92003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F14">
        <w:br/>
      </w:r>
      <w:r w:rsidR="00D81BBA">
        <w:t>Doing this will</w:t>
      </w:r>
      <w:r w:rsidR="004A1F14">
        <w:t xml:space="preserve"> make more people</w:t>
      </w:r>
      <w:r w:rsidR="00A47E32">
        <w:t xml:space="preserve"> want to</w:t>
      </w:r>
      <w:r w:rsidR="004A1F14">
        <w:t>:</w:t>
      </w:r>
    </w:p>
    <w:p w14:paraId="06FF420C" w14:textId="4C536F8D" w:rsidR="004A1F14" w:rsidRDefault="00A47E32" w:rsidP="00821497">
      <w:pPr>
        <w:pStyle w:val="Listsecondlevel"/>
        <w:spacing w:line="324" w:lineRule="auto"/>
      </w:pPr>
      <w:r>
        <w:rPr>
          <w:noProof/>
        </w:rPr>
        <w:drawing>
          <wp:anchor distT="0" distB="0" distL="114300" distR="114300" simplePos="0" relativeHeight="252131328" behindDoc="0" locked="0" layoutInCell="1" allowOverlap="1" wp14:anchorId="656338A5" wp14:editId="0A90F4B4">
            <wp:simplePos x="0" y="0"/>
            <wp:positionH relativeFrom="column">
              <wp:posOffset>0</wp:posOffset>
            </wp:positionH>
            <wp:positionV relativeFrom="paragraph">
              <wp:posOffset>596265</wp:posOffset>
            </wp:positionV>
            <wp:extent cx="1260000" cy="1260000"/>
            <wp:effectExtent l="0" t="0" r="0" b="0"/>
            <wp:wrapNone/>
            <wp:docPr id="846438192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438192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F14">
        <w:t>work in these services</w:t>
      </w:r>
    </w:p>
    <w:p w14:paraId="4CCC7278" w14:textId="183F37FC" w:rsidR="004A1F14" w:rsidRDefault="004A1F14" w:rsidP="00821497">
      <w:pPr>
        <w:pStyle w:val="Listsecondlevel"/>
        <w:spacing w:line="324" w:lineRule="auto"/>
      </w:pPr>
      <w:r>
        <w:t xml:space="preserve">stay working in these services. </w:t>
      </w:r>
    </w:p>
    <w:p w14:paraId="4B0A6449" w14:textId="7CC029C9" w:rsidR="00AA3CB8" w:rsidRDefault="002C6A32" w:rsidP="00A54B17">
      <w:pPr>
        <w:pStyle w:val="ListParagraph"/>
        <w:numPr>
          <w:ilvl w:val="0"/>
          <w:numId w:val="31"/>
        </w:numPr>
        <w:spacing w:line="336" w:lineRule="auto"/>
        <w:ind w:left="4253" w:hanging="567"/>
      </w:pPr>
      <w:r>
        <w:rPr>
          <w:noProof/>
        </w:rPr>
        <w:lastRenderedPageBreak/>
        <w:drawing>
          <wp:anchor distT="0" distB="0" distL="114300" distR="114300" simplePos="0" relativeHeight="252133376" behindDoc="0" locked="0" layoutInCell="1" allowOverlap="1" wp14:anchorId="2AE9026D" wp14:editId="3DA553E9">
            <wp:simplePos x="0" y="0"/>
            <wp:positionH relativeFrom="column">
              <wp:posOffset>33867</wp:posOffset>
            </wp:positionH>
            <wp:positionV relativeFrom="paragraph">
              <wp:posOffset>-113030</wp:posOffset>
            </wp:positionV>
            <wp:extent cx="1840748" cy="804333"/>
            <wp:effectExtent l="0" t="0" r="0" b="0"/>
            <wp:wrapNone/>
            <wp:docPr id="69554909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4909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748" cy="804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946">
        <w:t xml:space="preserve">Have </w:t>
      </w:r>
      <w:r w:rsidR="003122C0">
        <w:t xml:space="preserve">a </w:t>
      </w:r>
      <w:r w:rsidR="003122C0" w:rsidRPr="00DF37ED">
        <w:t>diverse</w:t>
      </w:r>
      <w:r w:rsidR="003122C0">
        <w:t xml:space="preserve"> workforce like having </w:t>
      </w:r>
      <w:r w:rsidR="00724946">
        <w:t>people</w:t>
      </w:r>
      <w:r w:rsidR="003361AC">
        <w:t xml:space="preserve"> who are from</w:t>
      </w:r>
      <w:r w:rsidR="003122C0">
        <w:t>:</w:t>
      </w:r>
    </w:p>
    <w:p w14:paraId="604711D5" w14:textId="730FF3BC" w:rsidR="003122C0" w:rsidRDefault="002C6A32" w:rsidP="00A54B17">
      <w:pPr>
        <w:pStyle w:val="ListParagraph"/>
        <w:spacing w:line="336" w:lineRule="auto"/>
        <w:ind w:left="4820"/>
      </w:pPr>
      <w:r>
        <w:rPr>
          <w:noProof/>
        </w:rPr>
        <w:drawing>
          <wp:anchor distT="0" distB="0" distL="114300" distR="114300" simplePos="0" relativeHeight="252134400" behindDoc="0" locked="0" layoutInCell="1" allowOverlap="1" wp14:anchorId="2469C50F" wp14:editId="3B22B5CD">
            <wp:simplePos x="0" y="0"/>
            <wp:positionH relativeFrom="column">
              <wp:posOffset>1693</wp:posOffset>
            </wp:positionH>
            <wp:positionV relativeFrom="paragraph">
              <wp:posOffset>86360</wp:posOffset>
            </wp:positionV>
            <wp:extent cx="1440000" cy="1440000"/>
            <wp:effectExtent l="0" t="0" r="8255" b="0"/>
            <wp:wrapNone/>
            <wp:docPr id="89343300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3300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2C0">
        <w:t>different cultures</w:t>
      </w:r>
    </w:p>
    <w:p w14:paraId="496C6239" w14:textId="6D53CEC2" w:rsidR="00792841" w:rsidRDefault="00792841" w:rsidP="00A54B17">
      <w:pPr>
        <w:pStyle w:val="ListParagraph"/>
        <w:spacing w:line="336" w:lineRule="auto"/>
        <w:ind w:left="4820"/>
      </w:pPr>
      <w:r>
        <w:t xml:space="preserve">the </w:t>
      </w:r>
      <w:r w:rsidR="003B4401">
        <w:t xml:space="preserve">communities </w:t>
      </w:r>
      <w:r>
        <w:t xml:space="preserve">the services are working for. </w:t>
      </w:r>
    </w:p>
    <w:p w14:paraId="176CD03F" w14:textId="7C390A7A" w:rsidR="00DF37ED" w:rsidRDefault="00DF37ED" w:rsidP="00DF37ED">
      <w:pPr>
        <w:spacing w:line="336" w:lineRule="auto"/>
        <w:rPr>
          <w:rFonts w:eastAsiaTheme="minorHAnsi"/>
          <w:szCs w:val="22"/>
          <w:lang w:val="en-GB"/>
        </w:rPr>
      </w:pPr>
    </w:p>
    <w:p w14:paraId="66F7299C" w14:textId="77777777" w:rsidR="00E37EB7" w:rsidRDefault="006159C5" w:rsidP="0054513F">
      <w:pPr>
        <w:pStyle w:val="ListParagraph"/>
        <w:numPr>
          <w:ilvl w:val="0"/>
          <w:numId w:val="31"/>
        </w:numPr>
        <w:spacing w:line="324" w:lineRule="auto"/>
        <w:ind w:left="4320" w:hanging="567"/>
      </w:pPr>
      <w:r w:rsidRPr="008172D0">
        <w:rPr>
          <w:noProof/>
        </w:rPr>
        <w:drawing>
          <wp:anchor distT="0" distB="0" distL="114300" distR="114300" simplePos="0" relativeHeight="252136448" behindDoc="0" locked="0" layoutInCell="1" allowOverlap="1" wp14:anchorId="58071C7F" wp14:editId="3B2FFDA7">
            <wp:simplePos x="0" y="0"/>
            <wp:positionH relativeFrom="column">
              <wp:posOffset>92921</wp:posOffset>
            </wp:positionH>
            <wp:positionV relativeFrom="paragraph">
              <wp:posOffset>-342900</wp:posOffset>
            </wp:positionV>
            <wp:extent cx="1440000" cy="1440000"/>
            <wp:effectExtent l="0" t="0" r="8255" b="0"/>
            <wp:wrapNone/>
            <wp:docPr id="174064442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64442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099">
        <w:t xml:space="preserve">Do better for the: </w:t>
      </w:r>
    </w:p>
    <w:p w14:paraId="0C0AA7ED" w14:textId="432FDA25" w:rsidR="00F96307" w:rsidRDefault="0032231C" w:rsidP="00E37EB7">
      <w:pPr>
        <w:pStyle w:val="Listtoplevel"/>
        <w:ind w:left="4820"/>
      </w:pPr>
      <w:r>
        <w:drawing>
          <wp:anchor distT="0" distB="0" distL="114300" distR="114300" simplePos="0" relativeHeight="252233728" behindDoc="0" locked="0" layoutInCell="1" allowOverlap="1" wp14:anchorId="70FDFAAA" wp14:editId="5A20E64D">
            <wp:simplePos x="0" y="0"/>
            <wp:positionH relativeFrom="column">
              <wp:posOffset>88900</wp:posOffset>
            </wp:positionH>
            <wp:positionV relativeFrom="paragraph">
              <wp:posOffset>358140</wp:posOffset>
            </wp:positionV>
            <wp:extent cx="1620000" cy="988405"/>
            <wp:effectExtent l="0" t="0" r="0" b="2540"/>
            <wp:wrapNone/>
            <wp:docPr id="177873418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73418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8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099">
        <w:t xml:space="preserve">consumer workforce </w:t>
      </w:r>
    </w:p>
    <w:p w14:paraId="46672889" w14:textId="033D8098" w:rsidR="00EE1766" w:rsidRDefault="0032231C" w:rsidP="0032231C">
      <w:pPr>
        <w:pStyle w:val="ListParagraph"/>
        <w:spacing w:line="324" w:lineRule="auto"/>
        <w:ind w:left="4820"/>
      </w:pPr>
      <w:r>
        <w:rPr>
          <w:noProof/>
        </w:rPr>
        <w:drawing>
          <wp:anchor distT="0" distB="0" distL="114300" distR="114300" simplePos="0" relativeHeight="252137472" behindDoc="0" locked="0" layoutInCell="1" allowOverlap="1" wp14:anchorId="3FFCB3DA" wp14:editId="0F66142E">
            <wp:simplePos x="0" y="0"/>
            <wp:positionH relativeFrom="column">
              <wp:posOffset>227965</wp:posOffset>
            </wp:positionH>
            <wp:positionV relativeFrom="paragraph">
              <wp:posOffset>833120</wp:posOffset>
            </wp:positionV>
            <wp:extent cx="1620000" cy="1620000"/>
            <wp:effectExtent l="0" t="0" r="0" b="0"/>
            <wp:wrapNone/>
            <wp:docPr id="188837424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374248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66">
        <w:t xml:space="preserve">peer support </w:t>
      </w:r>
      <w:r w:rsidR="00344099">
        <w:t>workforce</w:t>
      </w:r>
    </w:p>
    <w:p w14:paraId="14D9860D" w14:textId="37F7AA39" w:rsidR="00EE1766" w:rsidRDefault="00344099" w:rsidP="0032231C">
      <w:pPr>
        <w:pStyle w:val="ListParagraph"/>
        <w:spacing w:line="324" w:lineRule="auto"/>
        <w:ind w:left="4820"/>
      </w:pPr>
      <w:r>
        <w:t>lived experience workforce</w:t>
      </w:r>
      <w:r w:rsidR="00EE1766">
        <w:t>.</w:t>
      </w:r>
      <w:r w:rsidR="0032231C">
        <w:br/>
      </w:r>
    </w:p>
    <w:p w14:paraId="3A146E9C" w14:textId="1C7FDD26" w:rsidR="0054513F" w:rsidRDefault="0054513F" w:rsidP="0054513F">
      <w:pPr>
        <w:pStyle w:val="ListParagraph"/>
        <w:numPr>
          <w:ilvl w:val="0"/>
          <w:numId w:val="0"/>
        </w:numPr>
        <w:spacing w:line="324" w:lineRule="auto"/>
        <w:ind w:left="4320"/>
      </w:pPr>
      <w:r>
        <w:t>This will let them be a bigger part of the mental health system.</w:t>
      </w:r>
    </w:p>
    <w:p w14:paraId="4B75F2CE" w14:textId="7053C9B4" w:rsidR="00C44E82" w:rsidRDefault="0054513F" w:rsidP="005B5FF4">
      <w:pPr>
        <w:pStyle w:val="ListParagraph"/>
        <w:numPr>
          <w:ilvl w:val="0"/>
          <w:numId w:val="35"/>
        </w:numPr>
        <w:spacing w:line="324" w:lineRule="auto"/>
        <w:ind w:left="4253" w:hanging="567"/>
      </w:pPr>
      <w:r>
        <w:br w:type="column"/>
      </w:r>
      <w:r w:rsidR="00351A33">
        <w:rPr>
          <w:noProof/>
        </w:rPr>
        <w:lastRenderedPageBreak/>
        <w:drawing>
          <wp:anchor distT="0" distB="0" distL="114300" distR="114300" simplePos="0" relativeHeight="252138496" behindDoc="0" locked="0" layoutInCell="1" allowOverlap="1" wp14:anchorId="7545A80D" wp14:editId="0C50B616">
            <wp:simplePos x="0" y="0"/>
            <wp:positionH relativeFrom="column">
              <wp:posOffset>137795</wp:posOffset>
            </wp:positionH>
            <wp:positionV relativeFrom="paragraph">
              <wp:posOffset>227330</wp:posOffset>
            </wp:positionV>
            <wp:extent cx="1620000" cy="1145271"/>
            <wp:effectExtent l="0" t="0" r="0" b="0"/>
            <wp:wrapNone/>
            <wp:docPr id="778834063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34063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5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CB8" w:rsidRPr="00AA3CB8">
        <w:t xml:space="preserve">Support </w:t>
      </w:r>
      <w:r w:rsidR="005428E7">
        <w:t>the workforce</w:t>
      </w:r>
      <w:r w:rsidR="007F67E6">
        <w:t xml:space="preserve"> </w:t>
      </w:r>
      <w:r w:rsidR="00AA3CB8" w:rsidRPr="00AA3CB8">
        <w:t xml:space="preserve">to </w:t>
      </w:r>
      <w:r w:rsidR="00C44E82">
        <w:t>get</w:t>
      </w:r>
      <w:r w:rsidR="00AA3CB8" w:rsidRPr="00AA3CB8">
        <w:t xml:space="preserve"> the skills</w:t>
      </w:r>
      <w:r w:rsidR="00C44E82">
        <w:t xml:space="preserve"> they</w:t>
      </w:r>
      <w:r w:rsidR="00AA3CB8" w:rsidRPr="00AA3CB8">
        <w:t xml:space="preserve"> need to </w:t>
      </w:r>
      <w:r w:rsidR="007F67E6">
        <w:t>be able to</w:t>
      </w:r>
      <w:r w:rsidR="00C44E82">
        <w:t>:</w:t>
      </w:r>
    </w:p>
    <w:p w14:paraId="2D1F27F3" w14:textId="27839DDB" w:rsidR="00AA3CB8" w:rsidRDefault="00AF48BF" w:rsidP="0032231C">
      <w:pPr>
        <w:pStyle w:val="ListParagraph"/>
        <w:spacing w:line="324" w:lineRule="auto"/>
        <w:ind w:left="4820"/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4AC4D3B6" wp14:editId="74F23E66">
            <wp:simplePos x="0" y="0"/>
            <wp:positionH relativeFrom="column">
              <wp:posOffset>50800</wp:posOffset>
            </wp:positionH>
            <wp:positionV relativeFrom="paragraph">
              <wp:posOffset>890905</wp:posOffset>
            </wp:positionV>
            <wp:extent cx="1619885" cy="1144905"/>
            <wp:effectExtent l="0" t="0" r="0" b="0"/>
            <wp:wrapNone/>
            <wp:docPr id="1520848591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848591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5AB">
        <w:t>understand</w:t>
      </w:r>
      <w:r w:rsidR="007F67E6">
        <w:t xml:space="preserve"> what services a person needs</w:t>
      </w:r>
    </w:p>
    <w:p w14:paraId="3F18165A" w14:textId="59F1418C" w:rsidR="00427795" w:rsidRPr="00AA3CB8" w:rsidRDefault="00427795" w:rsidP="0032231C">
      <w:pPr>
        <w:pStyle w:val="ListParagraph"/>
        <w:spacing w:line="324" w:lineRule="auto"/>
        <w:ind w:left="4820"/>
      </w:pPr>
      <w:r>
        <w:t xml:space="preserve">get people the services </w:t>
      </w:r>
      <w:r w:rsidR="00AF48BF">
        <w:t>they need</w:t>
      </w:r>
      <w:r w:rsidR="00411DDD">
        <w:t>.</w:t>
      </w:r>
    </w:p>
    <w:p w14:paraId="0F013199" w14:textId="2CB0AD78" w:rsidR="002370A7" w:rsidRPr="002370A7" w:rsidRDefault="00AA3CB8" w:rsidP="00934DE0">
      <w:pPr>
        <w:pStyle w:val="Heading1"/>
      </w:pPr>
      <w:bookmarkStart w:id="7" w:name="_Priority_4:_Effectiveness"/>
      <w:bookmarkEnd w:id="7"/>
      <w:r w:rsidRPr="00AA3CB8">
        <w:br w:type="column"/>
      </w:r>
      <w:r w:rsidR="002370A7" w:rsidRPr="002370A7">
        <w:lastRenderedPageBreak/>
        <w:t>Priority 4: Effectiveness</w:t>
      </w:r>
    </w:p>
    <w:p w14:paraId="1EF5D150" w14:textId="6E4D7692" w:rsidR="00934DE0" w:rsidRDefault="00D67D68" w:rsidP="002370A7">
      <w:r>
        <w:rPr>
          <w:noProof/>
        </w:rPr>
        <w:drawing>
          <wp:anchor distT="0" distB="0" distL="114300" distR="114300" simplePos="0" relativeHeight="252144640" behindDoc="0" locked="0" layoutInCell="1" allowOverlap="1" wp14:anchorId="7B2E737E" wp14:editId="74B8E9E7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1485900" cy="1663365"/>
            <wp:effectExtent l="0" t="0" r="0" b="0"/>
            <wp:wrapNone/>
            <wp:docPr id="1351807245" name="Picture 13518072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45" name="Thumbs Up_Yes_good_okay.png"/>
                    <pic:cNvPicPr/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66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76AF3" w14:textId="0BE86A94" w:rsidR="00AD6A51" w:rsidRDefault="00AD6A51" w:rsidP="00AD6A5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42592" behindDoc="1" locked="0" layoutInCell="1" allowOverlap="1" wp14:anchorId="38C93296" wp14:editId="258443D2">
                <wp:simplePos x="0" y="0"/>
                <wp:positionH relativeFrom="margin">
                  <wp:posOffset>2171700</wp:posOffset>
                </wp:positionH>
                <wp:positionV relativeFrom="paragraph">
                  <wp:posOffset>240665</wp:posOffset>
                </wp:positionV>
                <wp:extent cx="3600000" cy="1143000"/>
                <wp:effectExtent l="0" t="0" r="635" b="0"/>
                <wp:wrapNone/>
                <wp:docPr id="29" name="Rectangle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0A874" id="Rectangle 29" o:spid="_x0000_s1026" alt="&quot;&quot;" style="position:absolute;margin-left:171pt;margin-top:18.95pt;width:283.45pt;height:90pt;z-index:-25117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</w:p>
    <w:p w14:paraId="798ECFB4" w14:textId="77777777" w:rsidR="00AD6A51" w:rsidRDefault="00AD6A51" w:rsidP="00AD6A51">
      <w:r>
        <w:t xml:space="preserve">Here </w:t>
      </w:r>
      <w:r>
        <w:rPr>
          <w:b/>
          <w:bCs/>
        </w:rPr>
        <w:t>effectiveness</w:t>
      </w:r>
      <w:r>
        <w:t xml:space="preserve"> means that mental health and wellbeing support works well.</w:t>
      </w:r>
      <w:r w:rsidRPr="00B641B7">
        <w:rPr>
          <w:noProof/>
          <w:lang w:val="en-NZ" w:eastAsia="en-NZ"/>
        </w:rPr>
        <w:t xml:space="preserve"> </w:t>
      </w:r>
    </w:p>
    <w:p w14:paraId="76C32E03" w14:textId="77777777" w:rsidR="00AD6A51" w:rsidRDefault="00AD6A51" w:rsidP="00AD6A51"/>
    <w:p w14:paraId="7B39B0FC" w14:textId="1F8D7755" w:rsidR="00AD6A51" w:rsidRDefault="00A6700B" w:rsidP="002370A7">
      <w:r>
        <w:rPr>
          <w:noProof/>
        </w:rPr>
        <w:drawing>
          <wp:anchor distT="0" distB="0" distL="114300" distR="114300" simplePos="0" relativeHeight="252145664" behindDoc="0" locked="0" layoutInCell="1" allowOverlap="1" wp14:anchorId="19B086FD" wp14:editId="4F045836">
            <wp:simplePos x="0" y="0"/>
            <wp:positionH relativeFrom="column">
              <wp:posOffset>-114300</wp:posOffset>
            </wp:positionH>
            <wp:positionV relativeFrom="paragraph">
              <wp:posOffset>87630</wp:posOffset>
            </wp:positionV>
            <wp:extent cx="1260000" cy="1515462"/>
            <wp:effectExtent l="0" t="0" r="0" b="0"/>
            <wp:wrapNone/>
            <wp:docPr id="1353450438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50438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515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4EB54" w14:textId="4D2C5C12" w:rsidR="00860973" w:rsidRDefault="002370A7" w:rsidP="002370A7">
      <w:r w:rsidRPr="002370A7">
        <w:t xml:space="preserve">This priority is </w:t>
      </w:r>
      <w:r w:rsidR="003B3E1E">
        <w:t>about making</w:t>
      </w:r>
      <w:r w:rsidR="009627C2">
        <w:t xml:space="preserve"> </w:t>
      </w:r>
      <w:r w:rsidR="00A6700B">
        <w:t>mental health and addiction</w:t>
      </w:r>
      <w:r w:rsidR="00F45857">
        <w:t xml:space="preserve"> services </w:t>
      </w:r>
      <w:r w:rsidR="00860973">
        <w:t>better like:</w:t>
      </w:r>
    </w:p>
    <w:p w14:paraId="590337C2" w14:textId="7A7E6A40" w:rsidR="00860973" w:rsidRDefault="00BB5373" w:rsidP="00860973">
      <w:pPr>
        <w:pStyle w:val="Listtoplevel"/>
      </w:pPr>
      <w:r>
        <w:drawing>
          <wp:anchor distT="0" distB="0" distL="114300" distR="114300" simplePos="0" relativeHeight="252146688" behindDoc="0" locked="0" layoutInCell="1" allowOverlap="1" wp14:anchorId="7B003EA9" wp14:editId="6B203E56">
            <wp:simplePos x="0" y="0"/>
            <wp:positionH relativeFrom="column">
              <wp:posOffset>-94615</wp:posOffset>
            </wp:positionH>
            <wp:positionV relativeFrom="paragraph">
              <wp:posOffset>519218</wp:posOffset>
            </wp:positionV>
            <wp:extent cx="1257300" cy="1257300"/>
            <wp:effectExtent l="0" t="0" r="0" b="0"/>
            <wp:wrapNone/>
            <wp:docPr id="1608590987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590987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</w:t>
      </w:r>
      <w:r w:rsidR="00860973">
        <w:t xml:space="preserve">quality of care </w:t>
      </w:r>
    </w:p>
    <w:p w14:paraId="3BD8636B" w14:textId="3647C5DC" w:rsidR="002370A7" w:rsidRPr="002370A7" w:rsidRDefault="007B1BD7" w:rsidP="00860973">
      <w:pPr>
        <w:pStyle w:val="Listtoplevel"/>
      </w:pPr>
      <w:r>
        <w:t>keeping</w:t>
      </w:r>
      <w:r w:rsidR="00860973">
        <w:t xml:space="preserve"> people</w:t>
      </w:r>
      <w:r w:rsidR="003B3E1E">
        <w:t xml:space="preserve"> safe</w:t>
      </w:r>
      <w:r w:rsidR="00F45857">
        <w:t>.</w:t>
      </w:r>
    </w:p>
    <w:p w14:paraId="51A1526E" w14:textId="77777777" w:rsidR="00860973" w:rsidRDefault="00860973" w:rsidP="002370A7"/>
    <w:p w14:paraId="2F822330" w14:textId="77777777" w:rsidR="00860973" w:rsidRDefault="00860973" w:rsidP="002370A7"/>
    <w:p w14:paraId="776AD97B" w14:textId="19A1B55E" w:rsidR="002370A7" w:rsidRPr="002370A7" w:rsidRDefault="00860973" w:rsidP="00220EC8">
      <w:pPr>
        <w:spacing w:line="324" w:lineRule="auto"/>
      </w:pPr>
      <w:r>
        <w:br w:type="column"/>
      </w:r>
      <w:r w:rsidR="00181CF6">
        <w:rPr>
          <w:noProof/>
        </w:rPr>
        <w:lastRenderedPageBreak/>
        <w:drawing>
          <wp:anchor distT="0" distB="0" distL="114300" distR="114300" simplePos="0" relativeHeight="252147712" behindDoc="0" locked="0" layoutInCell="1" allowOverlap="1" wp14:anchorId="6C803BBE" wp14:editId="15FECD8C">
            <wp:simplePos x="0" y="0"/>
            <wp:positionH relativeFrom="column">
              <wp:posOffset>-158750</wp:posOffset>
            </wp:positionH>
            <wp:positionV relativeFrom="paragraph">
              <wp:posOffset>-346710</wp:posOffset>
            </wp:positionV>
            <wp:extent cx="1260000" cy="1260000"/>
            <wp:effectExtent l="0" t="0" r="0" b="0"/>
            <wp:wrapNone/>
            <wp:docPr id="13272933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2933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Priority 4</w:t>
      </w:r>
      <w:r w:rsidR="002370A7" w:rsidRPr="002370A7">
        <w:t xml:space="preserve"> focuses on care that:</w:t>
      </w:r>
    </w:p>
    <w:p w14:paraId="59264D2D" w14:textId="77777777" w:rsidR="002370A7" w:rsidRPr="002370A7" w:rsidRDefault="002370A7" w:rsidP="00220EC8">
      <w:pPr>
        <w:pStyle w:val="Listtoplevel"/>
        <w:spacing w:line="324" w:lineRule="auto"/>
      </w:pPr>
      <w:r w:rsidRPr="002370A7">
        <w:t>people can trust</w:t>
      </w:r>
    </w:p>
    <w:p w14:paraId="2D6B9D2D" w14:textId="79808CBF" w:rsidR="002370A7" w:rsidRPr="002370A7" w:rsidRDefault="009C784B" w:rsidP="00220EC8">
      <w:pPr>
        <w:pStyle w:val="Listtoplevel"/>
        <w:spacing w:line="324" w:lineRule="auto"/>
      </w:pPr>
      <w:r>
        <w:drawing>
          <wp:anchor distT="0" distB="0" distL="114300" distR="114300" simplePos="0" relativeHeight="252149760" behindDoc="0" locked="0" layoutInCell="1" allowOverlap="1" wp14:anchorId="0AD1DCE6" wp14:editId="3A4C239B">
            <wp:simplePos x="0" y="0"/>
            <wp:positionH relativeFrom="column">
              <wp:posOffset>-13970</wp:posOffset>
            </wp:positionH>
            <wp:positionV relativeFrom="paragraph">
              <wp:posOffset>419735</wp:posOffset>
            </wp:positionV>
            <wp:extent cx="1260000" cy="1410485"/>
            <wp:effectExtent l="0" t="0" r="0" b="0"/>
            <wp:wrapNone/>
            <wp:docPr id="27257296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7296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4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0A7" w:rsidRPr="002370A7">
        <w:t>respects</w:t>
      </w:r>
      <w:r w:rsidR="00181CF6">
        <w:t xml:space="preserve"> the</w:t>
      </w:r>
      <w:r w:rsidR="002370A7" w:rsidRPr="002370A7">
        <w:t xml:space="preserve"> </w:t>
      </w:r>
      <w:r w:rsidR="002370A7" w:rsidRPr="00BE3C65">
        <w:rPr>
          <w:b/>
          <w:bCs/>
        </w:rPr>
        <w:t>rights</w:t>
      </w:r>
      <w:r w:rsidR="00181CF6">
        <w:t xml:space="preserve"> of people</w:t>
      </w:r>
    </w:p>
    <w:p w14:paraId="14799B6C" w14:textId="6E5622C3" w:rsidR="002370A7" w:rsidRPr="002370A7" w:rsidRDefault="002370A7" w:rsidP="00220EC8">
      <w:pPr>
        <w:pStyle w:val="Listtoplevel"/>
        <w:spacing w:line="324" w:lineRule="auto"/>
      </w:pPr>
      <w:r w:rsidRPr="002370A7">
        <w:t>is guided by</w:t>
      </w:r>
      <w:r w:rsidR="00860973">
        <w:t xml:space="preserve"> people with</w:t>
      </w:r>
      <w:r w:rsidRPr="002370A7">
        <w:t xml:space="preserve"> lived experience</w:t>
      </w:r>
    </w:p>
    <w:p w14:paraId="184C2A12" w14:textId="646AE389" w:rsidR="002370A7" w:rsidRPr="002370A7" w:rsidRDefault="0066777F" w:rsidP="00220EC8">
      <w:pPr>
        <w:pStyle w:val="Listtoplevel"/>
        <w:spacing w:line="324" w:lineRule="auto"/>
      </w:pPr>
      <w:r>
        <w:t>keeps improving / getting better</w:t>
      </w:r>
      <w:r w:rsidR="002370A7" w:rsidRPr="002370A7">
        <w:t>.</w:t>
      </w:r>
    </w:p>
    <w:p w14:paraId="1514E108" w14:textId="0B0DB530" w:rsidR="0066777F" w:rsidRDefault="0066777F" w:rsidP="00220EC8">
      <w:pPr>
        <w:spacing w:line="324" w:lineRule="auto"/>
      </w:pPr>
    </w:p>
    <w:p w14:paraId="6DA1B8C6" w14:textId="16AAE656" w:rsidR="00BE3C65" w:rsidRDefault="009C784B" w:rsidP="00220EC8">
      <w:pPr>
        <w:spacing w:line="324" w:lineRule="auto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76736" behindDoc="1" locked="0" layoutInCell="1" allowOverlap="1" wp14:anchorId="6BA41C9A" wp14:editId="441F1D6C">
                <wp:simplePos x="0" y="0"/>
                <wp:positionH relativeFrom="margin">
                  <wp:posOffset>2171700</wp:posOffset>
                </wp:positionH>
                <wp:positionV relativeFrom="paragraph">
                  <wp:posOffset>175261</wp:posOffset>
                </wp:positionV>
                <wp:extent cx="3557270" cy="3402330"/>
                <wp:effectExtent l="0" t="0" r="5080" b="7620"/>
                <wp:wrapNone/>
                <wp:docPr id="1836954026" name="Rectangle 18369540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40233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C0522" id="Rectangle 1836954026" o:spid="_x0000_s1026" alt="&quot;&quot;" style="position:absolute;margin-left:171pt;margin-top:13.8pt;width:280.1pt;height:267.9pt;z-index:-25103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" fillcolor="#bdd7ee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48736" behindDoc="0" locked="0" layoutInCell="1" allowOverlap="1" wp14:anchorId="459E8CFD" wp14:editId="499D8034">
            <wp:simplePos x="0" y="0"/>
            <wp:positionH relativeFrom="column">
              <wp:posOffset>-36195</wp:posOffset>
            </wp:positionH>
            <wp:positionV relativeFrom="paragraph">
              <wp:posOffset>314325</wp:posOffset>
            </wp:positionV>
            <wp:extent cx="1440000" cy="1440000"/>
            <wp:effectExtent l="0" t="0" r="8255" b="8255"/>
            <wp:wrapNone/>
            <wp:docPr id="1158160040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60040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DAE30" w14:textId="592E2775" w:rsidR="000E4D68" w:rsidRDefault="000E4D68" w:rsidP="00220EC8">
      <w:pPr>
        <w:spacing w:line="324" w:lineRule="auto"/>
        <w:rPr>
          <w:rFonts w:eastAsia="Times New Roman"/>
          <w:lang w:eastAsia="en-NZ"/>
        </w:rPr>
      </w:pPr>
      <w:r>
        <w:rPr>
          <w:rFonts w:eastAsia="Times New Roman"/>
          <w:b/>
          <w:noProof/>
          <w:lang w:eastAsia="en-NZ"/>
        </w:rPr>
        <w:t>Rights</w:t>
      </w:r>
      <w:r>
        <w:rPr>
          <w:rFonts w:eastAsia="Times New Roman"/>
          <w:b/>
          <w:lang w:eastAsia="en-NZ"/>
        </w:rPr>
        <w:t xml:space="preserve"> </w:t>
      </w:r>
      <w:r>
        <w:rPr>
          <w:rFonts w:eastAsia="Times New Roman"/>
          <w:lang w:eastAsia="en-NZ"/>
        </w:rPr>
        <w:t xml:space="preserve">are things that the </w:t>
      </w:r>
      <w:r w:rsidRPr="0062220C">
        <w:rPr>
          <w:rFonts w:eastAsia="Times New Roman"/>
          <w:b/>
          <w:bCs/>
          <w:lang w:eastAsia="en-NZ"/>
        </w:rPr>
        <w:t>law</w:t>
      </w:r>
      <w:r>
        <w:rPr>
          <w:rFonts w:eastAsia="Times New Roman"/>
          <w:lang w:eastAsia="en-NZ"/>
        </w:rPr>
        <w:t xml:space="preserve"> says every person should: </w:t>
      </w:r>
    </w:p>
    <w:p w14:paraId="20C02C39" w14:textId="2370A08E" w:rsidR="000E4D68" w:rsidRDefault="000E4D68" w:rsidP="00220EC8">
      <w:pPr>
        <w:pStyle w:val="Listtoplevel"/>
        <w:spacing w:line="324" w:lineRule="auto"/>
        <w:rPr>
          <w:lang w:eastAsia="en-NZ"/>
        </w:rPr>
      </w:pPr>
      <w:r>
        <w:rPr>
          <w:lang w:eastAsia="en-NZ"/>
        </w:rPr>
        <w:t xml:space="preserve">have </w:t>
      </w:r>
    </w:p>
    <w:p w14:paraId="076D56CF" w14:textId="231A6340" w:rsidR="000E4D68" w:rsidRDefault="000E4D68" w:rsidP="00220EC8">
      <w:pPr>
        <w:pStyle w:val="Listtoplevel"/>
        <w:spacing w:line="324" w:lineRule="auto"/>
      </w:pPr>
      <w:r>
        <w:drawing>
          <wp:anchor distT="0" distB="0" distL="114300" distR="114300" simplePos="0" relativeHeight="252280832" behindDoc="0" locked="0" layoutInCell="1" allowOverlap="1" wp14:anchorId="7C25A1D6" wp14:editId="3830F7C1">
            <wp:simplePos x="0" y="0"/>
            <wp:positionH relativeFrom="column">
              <wp:posOffset>-50165</wp:posOffset>
            </wp:positionH>
            <wp:positionV relativeFrom="paragraph">
              <wp:posOffset>568960</wp:posOffset>
            </wp:positionV>
            <wp:extent cx="1155700" cy="1430733"/>
            <wp:effectExtent l="0" t="0" r="6350" b="0"/>
            <wp:wrapNone/>
            <wp:docPr id="154297722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6313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430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be able to do.</w:t>
      </w:r>
    </w:p>
    <w:p w14:paraId="08A7FD59" w14:textId="31D6834D" w:rsidR="000E4D68" w:rsidRDefault="000E4D68" w:rsidP="00220EC8">
      <w:pPr>
        <w:spacing w:line="324" w:lineRule="auto"/>
      </w:pPr>
    </w:p>
    <w:p w14:paraId="2FAEF103" w14:textId="56510478" w:rsidR="000E4D68" w:rsidRDefault="000E4D68" w:rsidP="00220EC8">
      <w:pPr>
        <w:spacing w:line="324" w:lineRule="auto"/>
      </w:pPr>
    </w:p>
    <w:p w14:paraId="45FDBBD5" w14:textId="1DD0860D" w:rsidR="00BE3C65" w:rsidRDefault="009529F1" w:rsidP="00220EC8">
      <w:pPr>
        <w:spacing w:line="324" w:lineRule="auto"/>
        <w:rPr>
          <w:lang w:eastAsia="en-NZ"/>
        </w:rPr>
      </w:pPr>
      <w:r>
        <w:rPr>
          <w:rFonts w:eastAsia="Arial"/>
        </w:rPr>
        <w:t xml:space="preserve">Rights </w:t>
      </w:r>
      <w:r w:rsidR="000E4D68">
        <w:rPr>
          <w:rFonts w:eastAsia="Arial"/>
        </w:rPr>
        <w:t xml:space="preserve">can be something like getting the healthcare you need. </w:t>
      </w:r>
      <w:r w:rsidR="00BE3C65">
        <w:rPr>
          <w:lang w:eastAsia="en-NZ"/>
        </w:rPr>
        <w:t xml:space="preserve"> </w:t>
      </w:r>
    </w:p>
    <w:p w14:paraId="589F37D0" w14:textId="3537B578" w:rsidR="0066777F" w:rsidRDefault="0066777F" w:rsidP="00220EC8">
      <w:pPr>
        <w:spacing w:line="324" w:lineRule="auto"/>
      </w:pPr>
    </w:p>
    <w:p w14:paraId="40B6EFFC" w14:textId="7A10CEDA" w:rsidR="00883000" w:rsidRDefault="009C784B" w:rsidP="00220EC8">
      <w:pPr>
        <w:spacing w:line="324" w:lineRule="auto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84928" behindDoc="1" locked="0" layoutInCell="1" allowOverlap="1" wp14:anchorId="056D8A61" wp14:editId="691B344D">
                <wp:simplePos x="0" y="0"/>
                <wp:positionH relativeFrom="margin">
                  <wp:posOffset>2175933</wp:posOffset>
                </wp:positionH>
                <wp:positionV relativeFrom="paragraph">
                  <wp:posOffset>251248</wp:posOffset>
                </wp:positionV>
                <wp:extent cx="3557270" cy="1075267"/>
                <wp:effectExtent l="0" t="0" r="5080" b="0"/>
                <wp:wrapNone/>
                <wp:docPr id="1085670434" name="Rectangle 10856704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075267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A1643B" id="Rectangle 1085670434" o:spid="_x0000_s1026" alt="&quot;&quot;" style="position:absolute;margin-left:171.35pt;margin-top:19.8pt;width:280.1pt;height:84.65pt;z-index:-25103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" fillcolor="#bdd7ee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82880" behindDoc="0" locked="0" layoutInCell="1" allowOverlap="1" wp14:anchorId="7BE3D5F8" wp14:editId="5345CF5D">
            <wp:simplePos x="0" y="0"/>
            <wp:positionH relativeFrom="column">
              <wp:posOffset>19473</wp:posOffset>
            </wp:positionH>
            <wp:positionV relativeFrom="paragraph">
              <wp:posOffset>65193</wp:posOffset>
            </wp:positionV>
            <wp:extent cx="1080000" cy="1447817"/>
            <wp:effectExtent l="0" t="0" r="6350" b="0"/>
            <wp:wrapNone/>
            <wp:docPr id="159771371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0117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47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17482" w14:textId="57C34A93" w:rsidR="00883000" w:rsidRDefault="00883000" w:rsidP="00220EC8">
      <w:pPr>
        <w:spacing w:line="324" w:lineRule="auto"/>
      </w:pPr>
      <w:r>
        <w:t xml:space="preserve">A </w:t>
      </w:r>
      <w:r w:rsidRPr="0062220C">
        <w:rPr>
          <w:b/>
          <w:bCs/>
        </w:rPr>
        <w:t>law</w:t>
      </w:r>
      <w:r>
        <w:t xml:space="preserve"> is a rule made by the Government that everyone must follow.</w:t>
      </w:r>
    </w:p>
    <w:p w14:paraId="3CF6B1FB" w14:textId="3A5DEF6B" w:rsidR="002370A7" w:rsidRPr="002370A7" w:rsidRDefault="00772076" w:rsidP="0066777F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150784" behindDoc="0" locked="0" layoutInCell="1" allowOverlap="1" wp14:anchorId="29B413AF" wp14:editId="42731051">
            <wp:simplePos x="0" y="0"/>
            <wp:positionH relativeFrom="column">
              <wp:posOffset>84455</wp:posOffset>
            </wp:positionH>
            <wp:positionV relativeFrom="paragraph">
              <wp:posOffset>-111337</wp:posOffset>
            </wp:positionV>
            <wp:extent cx="1440000" cy="1450140"/>
            <wp:effectExtent l="0" t="0" r="8255" b="0"/>
            <wp:wrapNone/>
            <wp:docPr id="136986824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86824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5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0A7" w:rsidRPr="002370A7">
        <w:t>What the future will look like</w:t>
      </w:r>
    </w:p>
    <w:p w14:paraId="3424E67C" w14:textId="391BAD1D" w:rsidR="0066777F" w:rsidRDefault="0066777F" w:rsidP="002370A7"/>
    <w:p w14:paraId="29342817" w14:textId="39567B75" w:rsidR="00C843AA" w:rsidRDefault="00C843AA" w:rsidP="002370A7">
      <w:r>
        <w:t xml:space="preserve">We want </w:t>
      </w:r>
      <w:r w:rsidR="001B7662">
        <w:t xml:space="preserve">people to see </w:t>
      </w:r>
      <w:r>
        <w:t>the</w:t>
      </w:r>
      <w:r w:rsidR="002370A7" w:rsidRPr="002370A7">
        <w:t xml:space="preserve"> mental health and addiction system </w:t>
      </w:r>
      <w:r>
        <w:t>as:</w:t>
      </w:r>
    </w:p>
    <w:p w14:paraId="34163077" w14:textId="51669962" w:rsidR="00C843AA" w:rsidRDefault="00C843AA" w:rsidP="00C843AA">
      <w:pPr>
        <w:pStyle w:val="Listtoplevel"/>
      </w:pPr>
      <w:r>
        <w:t>s</w:t>
      </w:r>
      <w:r w:rsidR="002370A7" w:rsidRPr="002370A7">
        <w:t>afe</w:t>
      </w:r>
      <w:r>
        <w:t xml:space="preserve"> to use</w:t>
      </w:r>
    </w:p>
    <w:p w14:paraId="05CA2E29" w14:textId="68171FCA" w:rsidR="00C843AA" w:rsidRDefault="00C2572C" w:rsidP="00C843AA">
      <w:pPr>
        <w:pStyle w:val="Listtoplevel"/>
      </w:pPr>
      <w:r>
        <w:drawing>
          <wp:anchor distT="0" distB="0" distL="114300" distR="114300" simplePos="0" relativeHeight="252151808" behindDoc="0" locked="0" layoutInCell="1" allowOverlap="1" wp14:anchorId="4F20A8EA" wp14:editId="6C3182C7">
            <wp:simplePos x="0" y="0"/>
            <wp:positionH relativeFrom="column">
              <wp:posOffset>113127</wp:posOffset>
            </wp:positionH>
            <wp:positionV relativeFrom="paragraph">
              <wp:posOffset>207645</wp:posOffset>
            </wp:positionV>
            <wp:extent cx="1440000" cy="1266040"/>
            <wp:effectExtent l="0" t="0" r="8255" b="0"/>
            <wp:wrapNone/>
            <wp:docPr id="207285818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85818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6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0A7" w:rsidRPr="002370A7">
        <w:t xml:space="preserve">effective </w:t>
      </w:r>
    </w:p>
    <w:p w14:paraId="0B0C4847" w14:textId="77777777" w:rsidR="00BD302D" w:rsidRDefault="002370A7" w:rsidP="00C843AA">
      <w:pPr>
        <w:pStyle w:val="Listtoplevel"/>
      </w:pPr>
      <w:r w:rsidRPr="002370A7">
        <w:t>welcoming</w:t>
      </w:r>
    </w:p>
    <w:p w14:paraId="5F16C1EC" w14:textId="3CFC49C3" w:rsidR="002370A7" w:rsidRDefault="002A557F" w:rsidP="00C843AA">
      <w:pPr>
        <w:pStyle w:val="Listtoplevel"/>
      </w:pPr>
      <w:r w:rsidRPr="002370A7">
        <w:t>respect</w:t>
      </w:r>
      <w:r>
        <w:t>ing</w:t>
      </w:r>
      <w:r w:rsidRPr="002370A7">
        <w:t xml:space="preserve"> </w:t>
      </w:r>
      <w:r w:rsidR="002370A7" w:rsidRPr="002370A7">
        <w:t xml:space="preserve">their </w:t>
      </w:r>
      <w:r w:rsidR="002370A7" w:rsidRPr="00883000">
        <w:t>rights.</w:t>
      </w:r>
    </w:p>
    <w:p w14:paraId="45652477" w14:textId="3996D5F5" w:rsidR="00C843AA" w:rsidRDefault="002750D6" w:rsidP="00516D76">
      <w:r>
        <w:rPr>
          <w:noProof/>
        </w:rPr>
        <w:drawing>
          <wp:anchor distT="0" distB="0" distL="114300" distR="114300" simplePos="0" relativeHeight="252153856" behindDoc="0" locked="0" layoutInCell="1" allowOverlap="1" wp14:anchorId="4B692067" wp14:editId="66F55101">
            <wp:simplePos x="0" y="0"/>
            <wp:positionH relativeFrom="column">
              <wp:posOffset>-158115</wp:posOffset>
            </wp:positionH>
            <wp:positionV relativeFrom="paragraph">
              <wp:posOffset>377190</wp:posOffset>
            </wp:positionV>
            <wp:extent cx="1481667" cy="1481667"/>
            <wp:effectExtent l="0" t="0" r="0" b="4445"/>
            <wp:wrapNone/>
            <wp:docPr id="43547846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47846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667" cy="1481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A505A" w14:textId="4ED0B19E" w:rsidR="00FC6CB9" w:rsidRDefault="00FC6CB9" w:rsidP="002370A7"/>
    <w:p w14:paraId="310F5171" w14:textId="77777777" w:rsidR="00A94788" w:rsidRPr="00A94788" w:rsidRDefault="00A96FEF" w:rsidP="00A94788">
      <w:pPr>
        <w:rPr>
          <w:lang w:val="en-NZ"/>
        </w:rPr>
      </w:pPr>
      <w:r>
        <w:t xml:space="preserve">We want </w:t>
      </w:r>
      <w:r w:rsidR="00A94788" w:rsidRPr="00A94788">
        <w:rPr>
          <w:lang w:val="en-NZ"/>
        </w:rPr>
        <w:t>more of the decisions in the mental health and addiction system being made by people who are:</w:t>
      </w:r>
    </w:p>
    <w:p w14:paraId="421B2054" w14:textId="5C6B4624" w:rsidR="00895BD2" w:rsidRDefault="005500BB" w:rsidP="00893B43">
      <w:pPr>
        <w:pStyle w:val="Listtoplevel"/>
      </w:pPr>
      <w:r>
        <w:drawing>
          <wp:anchor distT="0" distB="0" distL="114300" distR="114300" simplePos="0" relativeHeight="252285952" behindDoc="0" locked="0" layoutInCell="1" allowOverlap="1" wp14:anchorId="4648C62F" wp14:editId="6FFA0DEE">
            <wp:simplePos x="0" y="0"/>
            <wp:positionH relativeFrom="column">
              <wp:posOffset>-118533</wp:posOffset>
            </wp:positionH>
            <wp:positionV relativeFrom="paragraph">
              <wp:posOffset>412750</wp:posOffset>
            </wp:positionV>
            <wp:extent cx="1440000" cy="1394531"/>
            <wp:effectExtent l="0" t="0" r="8255" b="0"/>
            <wp:wrapNone/>
            <wp:docPr id="251922389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2238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94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687">
        <w:t xml:space="preserve">people </w:t>
      </w:r>
      <w:r w:rsidR="00A96FEF">
        <w:t xml:space="preserve">with </w:t>
      </w:r>
      <w:r w:rsidR="00230001">
        <w:t>l</w:t>
      </w:r>
      <w:r w:rsidR="002370A7" w:rsidRPr="002370A7">
        <w:t xml:space="preserve">ived </w:t>
      </w:r>
      <w:r w:rsidR="00143AFC">
        <w:t xml:space="preserve">/ living </w:t>
      </w:r>
      <w:r w:rsidR="002370A7" w:rsidRPr="002370A7">
        <w:t>experience</w:t>
      </w:r>
    </w:p>
    <w:p w14:paraId="0A95AF0A" w14:textId="1511DBEB" w:rsidR="00895BD2" w:rsidRDefault="00893B43" w:rsidP="00893B43">
      <w:pPr>
        <w:pStyle w:val="Listtoplevel"/>
      </w:pPr>
      <w:r>
        <w:t>peers.</w:t>
      </w:r>
    </w:p>
    <w:p w14:paraId="39BED838" w14:textId="07615DA0" w:rsidR="00BF1AE3" w:rsidRDefault="00BF1AE3" w:rsidP="004E2945"/>
    <w:p w14:paraId="7A07A082" w14:textId="505A450F" w:rsidR="00BF1AE3" w:rsidRDefault="00BF1AE3" w:rsidP="004E2945">
      <w:r>
        <w:rPr>
          <w:noProof/>
        </w:rPr>
        <w:drawing>
          <wp:anchor distT="0" distB="0" distL="114300" distR="114300" simplePos="0" relativeHeight="252152832" behindDoc="0" locked="0" layoutInCell="1" allowOverlap="1" wp14:anchorId="3FE99685" wp14:editId="6323D047">
            <wp:simplePos x="0" y="0"/>
            <wp:positionH relativeFrom="column">
              <wp:posOffset>-22860</wp:posOffset>
            </wp:positionH>
            <wp:positionV relativeFrom="paragraph">
              <wp:posOffset>264372</wp:posOffset>
            </wp:positionV>
            <wp:extent cx="1440000" cy="920250"/>
            <wp:effectExtent l="0" t="0" r="8255" b="0"/>
            <wp:wrapNone/>
            <wp:docPr id="539474537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474537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2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A6F7A" w14:textId="71B9F157" w:rsidR="002370A7" w:rsidRPr="002370A7" w:rsidRDefault="00141995" w:rsidP="004E2945">
      <w:r>
        <w:t>We want t</w:t>
      </w:r>
      <w:r w:rsidR="00895BD2">
        <w:t>he experience</w:t>
      </w:r>
      <w:r>
        <w:t xml:space="preserve"> of</w:t>
      </w:r>
      <w:r w:rsidR="00895BD2">
        <w:t xml:space="preserve"> these people </w:t>
      </w:r>
      <w:r>
        <w:t xml:space="preserve">to be </w:t>
      </w:r>
      <w:r w:rsidR="002370A7" w:rsidRPr="002370A7">
        <w:t>valued</w:t>
      </w:r>
      <w:r w:rsidR="00230001">
        <w:t>.</w:t>
      </w:r>
      <w:r w:rsidR="002370A7" w:rsidRPr="002370A7">
        <w:t xml:space="preserve"> </w:t>
      </w:r>
    </w:p>
    <w:p w14:paraId="62646C3D" w14:textId="678B0C7F" w:rsidR="00DF2C3E" w:rsidRDefault="00BF09F0" w:rsidP="00BF1AE3">
      <w:r>
        <w:rPr>
          <w:noProof/>
        </w:rPr>
        <w:lastRenderedPageBreak/>
        <w:drawing>
          <wp:anchor distT="0" distB="0" distL="114300" distR="114300" simplePos="0" relativeHeight="252154880" behindDoc="0" locked="0" layoutInCell="1" allowOverlap="1" wp14:anchorId="3AC33414" wp14:editId="785800CE">
            <wp:simplePos x="0" y="0"/>
            <wp:positionH relativeFrom="column">
              <wp:posOffset>25188</wp:posOffset>
            </wp:positionH>
            <wp:positionV relativeFrom="paragraph">
              <wp:posOffset>-344170</wp:posOffset>
            </wp:positionV>
            <wp:extent cx="1620000" cy="1620000"/>
            <wp:effectExtent l="0" t="0" r="0" b="0"/>
            <wp:wrapNone/>
            <wp:docPr id="212686174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86174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DDD">
        <w:t xml:space="preserve">We want to see </w:t>
      </w:r>
      <w:r w:rsidR="00516D76">
        <w:t>places working together in the</w:t>
      </w:r>
      <w:r w:rsidR="002370A7" w:rsidRPr="002370A7">
        <w:t xml:space="preserve"> system</w:t>
      </w:r>
      <w:r w:rsidR="00C0319D">
        <w:t xml:space="preserve"> </w:t>
      </w:r>
      <w:r w:rsidR="00DF2C3E">
        <w:t>t</w:t>
      </w:r>
      <w:r w:rsidR="00516D76">
        <w:t>o</w:t>
      </w:r>
      <w:r w:rsidR="00DF2C3E">
        <w:t xml:space="preserve"> learn from</w:t>
      </w:r>
      <w:r w:rsidR="00C0319D">
        <w:t xml:space="preserve"> things like:</w:t>
      </w:r>
    </w:p>
    <w:p w14:paraId="0D5DE3A2" w14:textId="02FDC65C" w:rsidR="00DF2C3E" w:rsidRDefault="00BF1AE3" w:rsidP="00C0319D">
      <w:pPr>
        <w:pStyle w:val="Listtoplevel"/>
      </w:pPr>
      <w:r>
        <w:drawing>
          <wp:anchor distT="0" distB="0" distL="114300" distR="114300" simplePos="0" relativeHeight="252155904" behindDoc="0" locked="0" layoutInCell="1" allowOverlap="1" wp14:anchorId="284FC86D" wp14:editId="3B1D9132">
            <wp:simplePos x="0" y="0"/>
            <wp:positionH relativeFrom="column">
              <wp:posOffset>-114935</wp:posOffset>
            </wp:positionH>
            <wp:positionV relativeFrom="paragraph">
              <wp:posOffset>548852</wp:posOffset>
            </wp:positionV>
            <wp:extent cx="1440000" cy="1284768"/>
            <wp:effectExtent l="0" t="0" r="0" b="0"/>
            <wp:wrapNone/>
            <wp:docPr id="1728659014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659014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687">
        <w:t>e</w:t>
      </w:r>
      <w:r w:rsidR="002370A7" w:rsidRPr="002370A7">
        <w:t>vidence</w:t>
      </w:r>
    </w:p>
    <w:p w14:paraId="1F2ED1E0" w14:textId="01150CA2" w:rsidR="00DF2C3E" w:rsidRDefault="002370A7" w:rsidP="00C0319D">
      <w:pPr>
        <w:pStyle w:val="Listtoplevel"/>
      </w:pPr>
      <w:r w:rsidRPr="002370A7">
        <w:t xml:space="preserve">research </w:t>
      </w:r>
    </w:p>
    <w:p w14:paraId="20466E44" w14:textId="167F9FE7" w:rsidR="00DF2C3E" w:rsidRDefault="002370A7" w:rsidP="00C0319D">
      <w:pPr>
        <w:pStyle w:val="Listtoplevel"/>
      </w:pPr>
      <w:r w:rsidRPr="002370A7">
        <w:t>experiences</w:t>
      </w:r>
      <w:r w:rsidR="00C0319D">
        <w:t>.</w:t>
      </w:r>
    </w:p>
    <w:p w14:paraId="7C4163A4" w14:textId="1F84CD85" w:rsidR="004E2945" w:rsidRDefault="00BF1AE3" w:rsidP="00C0319D">
      <w:r>
        <w:rPr>
          <w:noProof/>
        </w:rPr>
        <w:drawing>
          <wp:anchor distT="0" distB="0" distL="114300" distR="114300" simplePos="0" relativeHeight="252157952" behindDoc="0" locked="0" layoutInCell="1" allowOverlap="1" wp14:anchorId="17827AFA" wp14:editId="6AC8F9A1">
            <wp:simplePos x="0" y="0"/>
            <wp:positionH relativeFrom="column">
              <wp:posOffset>-8255</wp:posOffset>
            </wp:positionH>
            <wp:positionV relativeFrom="paragraph">
              <wp:posOffset>256540</wp:posOffset>
            </wp:positionV>
            <wp:extent cx="1260000" cy="1260000"/>
            <wp:effectExtent l="0" t="0" r="0" b="0"/>
            <wp:wrapNone/>
            <wp:docPr id="170625506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25506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63A18" w14:textId="77777777" w:rsidR="004E2945" w:rsidRDefault="004E2945" w:rsidP="00C0319D"/>
    <w:p w14:paraId="60857476" w14:textId="443A160B" w:rsidR="00DF2C3E" w:rsidRDefault="00C0319D" w:rsidP="00C0319D">
      <w:r>
        <w:t xml:space="preserve">We want to see a system that </w:t>
      </w:r>
      <w:r w:rsidR="005376EF">
        <w:t>can change</w:t>
      </w:r>
      <w:r w:rsidR="00DF2C3E">
        <w:t xml:space="preserve"> when:</w:t>
      </w:r>
    </w:p>
    <w:p w14:paraId="7E8675BD" w14:textId="4ECFE9B0" w:rsidR="00DF2C3E" w:rsidRDefault="00AE7AA6" w:rsidP="00C0319D">
      <w:pPr>
        <w:pStyle w:val="Listtoplevel"/>
      </w:pPr>
      <w:r>
        <w:drawing>
          <wp:anchor distT="0" distB="0" distL="114300" distR="114300" simplePos="0" relativeHeight="252158976" behindDoc="0" locked="0" layoutInCell="1" allowOverlap="1" wp14:anchorId="7FBEA879" wp14:editId="33EECA05">
            <wp:simplePos x="0" y="0"/>
            <wp:positionH relativeFrom="column">
              <wp:posOffset>-635</wp:posOffset>
            </wp:positionH>
            <wp:positionV relativeFrom="paragraph">
              <wp:posOffset>327660</wp:posOffset>
            </wp:positionV>
            <wp:extent cx="1440000" cy="1440000"/>
            <wp:effectExtent l="0" t="0" r="8255" b="8255"/>
            <wp:wrapNone/>
            <wp:docPr id="115150597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50597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C3E">
        <w:t xml:space="preserve">the needs of </w:t>
      </w:r>
      <w:r w:rsidR="005439DA">
        <w:t>people</w:t>
      </w:r>
      <w:r w:rsidR="00DF2C3E">
        <w:t xml:space="preserve"> change</w:t>
      </w:r>
    </w:p>
    <w:p w14:paraId="1C334EA6" w14:textId="38F1CE7A" w:rsidR="002370A7" w:rsidRPr="002370A7" w:rsidRDefault="00DF2C3E" w:rsidP="00C0319D">
      <w:pPr>
        <w:pStyle w:val="Listtoplevel"/>
      </w:pPr>
      <w:r>
        <w:t>technology changes.</w:t>
      </w:r>
    </w:p>
    <w:p w14:paraId="775CFA09" w14:textId="77777777" w:rsidR="002370A7" w:rsidRDefault="002370A7" w:rsidP="002370A7"/>
    <w:p w14:paraId="0CD600FB" w14:textId="77777777" w:rsidR="00B666CB" w:rsidRPr="002370A7" w:rsidRDefault="00B666CB" w:rsidP="002370A7"/>
    <w:p w14:paraId="44F13344" w14:textId="58773DF7" w:rsidR="002370A7" w:rsidRPr="002370A7" w:rsidRDefault="004E2945" w:rsidP="005376EF">
      <w:pPr>
        <w:pStyle w:val="Heading2"/>
      </w:pPr>
      <w:r>
        <w:br w:type="column"/>
      </w:r>
      <w:r w:rsidR="00407FE1">
        <w:rPr>
          <w:noProof/>
        </w:rPr>
        <w:lastRenderedPageBreak/>
        <w:drawing>
          <wp:anchor distT="0" distB="0" distL="114300" distR="114300" simplePos="0" relativeHeight="252166144" behindDoc="0" locked="0" layoutInCell="1" allowOverlap="1" wp14:anchorId="0EF71E66" wp14:editId="226FBE93">
            <wp:simplePos x="0" y="0"/>
            <wp:positionH relativeFrom="column">
              <wp:posOffset>4021</wp:posOffset>
            </wp:positionH>
            <wp:positionV relativeFrom="paragraph">
              <wp:posOffset>231563</wp:posOffset>
            </wp:positionV>
            <wp:extent cx="1260000" cy="1371774"/>
            <wp:effectExtent l="0" t="0" r="0" b="0"/>
            <wp:wrapNone/>
            <wp:docPr id="17539326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326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371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0A7" w:rsidRPr="002370A7">
        <w:t>Strategic actions</w:t>
      </w:r>
    </w:p>
    <w:p w14:paraId="623A0F5D" w14:textId="1FC27B49" w:rsidR="00866F72" w:rsidRDefault="002370A7" w:rsidP="008A60F8">
      <w:pPr>
        <w:pStyle w:val="ListParagraph"/>
        <w:numPr>
          <w:ilvl w:val="0"/>
          <w:numId w:val="32"/>
        </w:numPr>
        <w:ind w:left="4253" w:hanging="567"/>
      </w:pPr>
      <w:r w:rsidRPr="002370A7">
        <w:t>Build strong systems to</w:t>
      </w:r>
      <w:r w:rsidR="00866F72">
        <w:t>:</w:t>
      </w:r>
    </w:p>
    <w:p w14:paraId="001E77DD" w14:textId="38D9B977" w:rsidR="00F86427" w:rsidRDefault="00407FE1" w:rsidP="008E08D8">
      <w:pPr>
        <w:pStyle w:val="Listtoplevel"/>
        <w:ind w:left="4820"/>
      </w:pPr>
      <w:r>
        <w:drawing>
          <wp:anchor distT="0" distB="0" distL="114300" distR="114300" simplePos="0" relativeHeight="252165120" behindDoc="0" locked="0" layoutInCell="1" allowOverlap="1" wp14:anchorId="72E55F24" wp14:editId="554DBD9B">
            <wp:simplePos x="0" y="0"/>
            <wp:positionH relativeFrom="column">
              <wp:posOffset>-50165</wp:posOffset>
            </wp:positionH>
            <wp:positionV relativeFrom="paragraph">
              <wp:posOffset>1304925</wp:posOffset>
            </wp:positionV>
            <wp:extent cx="1620000" cy="1620000"/>
            <wp:effectExtent l="0" t="0" r="0" b="0"/>
            <wp:wrapNone/>
            <wp:docPr id="458306101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06101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F72">
        <w:t>s</w:t>
      </w:r>
      <w:r w:rsidR="002370A7" w:rsidRPr="002370A7">
        <w:t>upport</w:t>
      </w:r>
      <w:r w:rsidR="00866F72">
        <w:t xml:space="preserve"> people with</w:t>
      </w:r>
      <w:r w:rsidR="002370A7" w:rsidRPr="002370A7">
        <w:t xml:space="preserve"> lived experience </w:t>
      </w:r>
      <w:r w:rsidR="00F851F4">
        <w:t>to have jobs as leaders in the system</w:t>
      </w:r>
    </w:p>
    <w:p w14:paraId="7E5DC500" w14:textId="2A2AF3AB" w:rsidR="00F86427" w:rsidRDefault="00F86427" w:rsidP="008E08D8">
      <w:pPr>
        <w:pStyle w:val="Listtoplevel"/>
        <w:ind w:left="4820"/>
      </w:pPr>
      <w:r>
        <w:t>include</w:t>
      </w:r>
      <w:r w:rsidR="002370A7" w:rsidRPr="002370A7">
        <w:t xml:space="preserve"> people</w:t>
      </w:r>
      <w:r>
        <w:t xml:space="preserve"> when </w:t>
      </w:r>
      <w:r w:rsidR="00133ED4">
        <w:t xml:space="preserve">putting together / providing </w:t>
      </w:r>
      <w:r>
        <w:t>support services like:</w:t>
      </w:r>
    </w:p>
    <w:p w14:paraId="39E24888" w14:textId="13ACD4CA" w:rsidR="00F86427" w:rsidRDefault="00105424" w:rsidP="003133F7">
      <w:pPr>
        <w:pStyle w:val="Listsecondlevel"/>
        <w:ind w:left="5387"/>
      </w:pPr>
      <w:r>
        <w:rPr>
          <w:noProof/>
        </w:rPr>
        <w:drawing>
          <wp:anchor distT="0" distB="0" distL="114300" distR="114300" simplePos="0" relativeHeight="252167168" behindDoc="0" locked="0" layoutInCell="1" allowOverlap="1" wp14:anchorId="458665A8" wp14:editId="14F6A612">
            <wp:simplePos x="0" y="0"/>
            <wp:positionH relativeFrom="column">
              <wp:posOffset>51435</wp:posOffset>
            </wp:positionH>
            <wp:positionV relativeFrom="paragraph">
              <wp:posOffset>441960</wp:posOffset>
            </wp:positionV>
            <wp:extent cx="1439545" cy="1451610"/>
            <wp:effectExtent l="0" t="0" r="8255" b="0"/>
            <wp:wrapNone/>
            <wp:docPr id="181034081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34081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51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427">
        <w:t>whānau /</w:t>
      </w:r>
      <w:r w:rsidR="002370A7" w:rsidRPr="002370A7">
        <w:t xml:space="preserve"> families </w:t>
      </w:r>
    </w:p>
    <w:p w14:paraId="74488540" w14:textId="2FE39259" w:rsidR="002370A7" w:rsidRPr="002370A7" w:rsidRDefault="00F86427" w:rsidP="003133F7">
      <w:pPr>
        <w:pStyle w:val="Listsecondlevel"/>
        <w:ind w:left="5387"/>
      </w:pPr>
      <w:r>
        <w:t xml:space="preserve">communities where people are getting the services. </w:t>
      </w:r>
      <w:r w:rsidR="00CE6A0F">
        <w:br/>
      </w:r>
    </w:p>
    <w:p w14:paraId="7753601F" w14:textId="5FA2ADD3" w:rsidR="009F26BD" w:rsidRDefault="00D96264" w:rsidP="008A60F8">
      <w:pPr>
        <w:pStyle w:val="ListParagraph"/>
        <w:numPr>
          <w:ilvl w:val="0"/>
          <w:numId w:val="32"/>
        </w:numPr>
        <w:ind w:left="4253" w:hanging="567"/>
      </w:pPr>
      <w:r>
        <w:rPr>
          <w:noProof/>
        </w:rPr>
        <w:drawing>
          <wp:anchor distT="0" distB="0" distL="114300" distR="114300" simplePos="0" relativeHeight="252162048" behindDoc="0" locked="0" layoutInCell="1" allowOverlap="1" wp14:anchorId="48227943" wp14:editId="5CDC92C0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260000" cy="1260000"/>
            <wp:effectExtent l="0" t="0" r="0" b="0"/>
            <wp:wrapNone/>
            <wp:docPr id="419315549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15549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64D">
        <w:rPr>
          <w:noProof/>
        </w:rPr>
        <w:t>Find ways</w:t>
      </w:r>
      <w:r w:rsidR="009F26BD">
        <w:t xml:space="preserve"> to stop</w:t>
      </w:r>
      <w:r w:rsidR="0096164D">
        <w:t xml:space="preserve"> the</w:t>
      </w:r>
      <w:r w:rsidR="009F26BD">
        <w:t xml:space="preserve"> </w:t>
      </w:r>
      <w:r w:rsidR="009F26BD" w:rsidRPr="0096164D">
        <w:rPr>
          <w:b/>
          <w:bCs/>
        </w:rPr>
        <w:t>discrimination</w:t>
      </w:r>
      <w:r w:rsidR="009F26BD">
        <w:t xml:space="preserve"> of people with mental health and addiction challenges</w:t>
      </w:r>
      <w:r w:rsidR="00241DDA">
        <w:t xml:space="preserve"> / problems</w:t>
      </w:r>
      <w:r w:rsidR="002370A7" w:rsidRPr="002370A7">
        <w:t>.</w:t>
      </w:r>
      <w:r w:rsidR="009F26BD">
        <w:br/>
      </w:r>
    </w:p>
    <w:p w14:paraId="397EBCA0" w14:textId="61A119C5" w:rsidR="00EA7519" w:rsidRDefault="00EA7519" w:rsidP="00EA7519"/>
    <w:p w14:paraId="2A39E859" w14:textId="4D5FFB66" w:rsidR="007F0C7F" w:rsidRDefault="00236D60" w:rsidP="00236D60">
      <w:pPr>
        <w:spacing w:line="336" w:lineRule="auto"/>
        <w:rPr>
          <w:rStyle w:val="normaltextrun"/>
          <w:rFonts w:cs="Arial"/>
          <w:szCs w:val="32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61024" behindDoc="1" locked="0" layoutInCell="1" allowOverlap="1" wp14:anchorId="4E811978" wp14:editId="058452D8">
                <wp:simplePos x="0" y="0"/>
                <wp:positionH relativeFrom="margin">
                  <wp:posOffset>2171700</wp:posOffset>
                </wp:positionH>
                <wp:positionV relativeFrom="paragraph">
                  <wp:posOffset>-190500</wp:posOffset>
                </wp:positionV>
                <wp:extent cx="3599815" cy="2557145"/>
                <wp:effectExtent l="0" t="0" r="635" b="0"/>
                <wp:wrapNone/>
                <wp:docPr id="303824177" name="Rectangle 3038241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571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7E5DE" id="Rectangle 303824177" o:spid="_x0000_s1026" alt="&quot;&quot;" style="position:absolute;margin-left:171pt;margin-top:-15pt;width:283.45pt;height:201.35pt;z-index:-25115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63072" behindDoc="0" locked="0" layoutInCell="1" allowOverlap="1" wp14:anchorId="5027A85E" wp14:editId="625E75DD">
            <wp:simplePos x="0" y="0"/>
            <wp:positionH relativeFrom="column">
              <wp:posOffset>-635</wp:posOffset>
            </wp:positionH>
            <wp:positionV relativeFrom="paragraph">
              <wp:posOffset>-347980</wp:posOffset>
            </wp:positionV>
            <wp:extent cx="1440000" cy="1440000"/>
            <wp:effectExtent l="0" t="0" r="8255" b="8255"/>
            <wp:wrapNone/>
            <wp:docPr id="949093532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093532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593" w:rsidRPr="004C5593">
        <w:rPr>
          <w:rStyle w:val="findhit"/>
          <w:rFonts w:cs="Arial"/>
          <w:szCs w:val="32"/>
        </w:rPr>
        <w:t xml:space="preserve">Here </w:t>
      </w:r>
      <w:r w:rsidR="004C5593">
        <w:rPr>
          <w:rStyle w:val="findhit"/>
          <w:rFonts w:cs="Arial"/>
          <w:b/>
          <w:bCs/>
          <w:szCs w:val="32"/>
        </w:rPr>
        <w:t>d</w:t>
      </w:r>
      <w:r w:rsidR="00EA7519">
        <w:rPr>
          <w:rStyle w:val="findhit"/>
          <w:rFonts w:cs="Arial"/>
          <w:b/>
          <w:bCs/>
          <w:szCs w:val="32"/>
        </w:rPr>
        <w:t>iscri</w:t>
      </w:r>
      <w:r w:rsidR="00EA7519">
        <w:rPr>
          <w:rStyle w:val="normaltextrun"/>
          <w:rFonts w:cs="Arial"/>
          <w:b/>
          <w:bCs/>
          <w:szCs w:val="32"/>
        </w:rPr>
        <w:t>mination</w:t>
      </w:r>
      <w:r w:rsidR="00EA7519">
        <w:rPr>
          <w:rStyle w:val="normaltextrun"/>
          <w:rFonts w:cs="Arial"/>
          <w:szCs w:val="32"/>
        </w:rPr>
        <w:t xml:space="preserve"> is when people are treated unfairly because of things like their</w:t>
      </w:r>
      <w:r w:rsidR="007F0C7F">
        <w:rPr>
          <w:rStyle w:val="normaltextrun"/>
          <w:rFonts w:cs="Arial"/>
          <w:szCs w:val="32"/>
        </w:rPr>
        <w:t>:</w:t>
      </w:r>
    </w:p>
    <w:p w14:paraId="4E170909" w14:textId="1FABC7E6" w:rsidR="00EA7519" w:rsidRDefault="00256576" w:rsidP="00236D60">
      <w:pPr>
        <w:pStyle w:val="Listtoplevel"/>
        <w:spacing w:line="336" w:lineRule="auto"/>
        <w:rPr>
          <w:rStyle w:val="normaltextrun"/>
          <w:rFonts w:cs="Arial"/>
          <w:szCs w:val="32"/>
        </w:rPr>
      </w:pPr>
      <w:r>
        <w:drawing>
          <wp:anchor distT="0" distB="0" distL="114300" distR="114300" simplePos="0" relativeHeight="252164096" behindDoc="0" locked="0" layoutInCell="1" allowOverlap="1" wp14:anchorId="639AB22B" wp14:editId="3AF4F4C1">
            <wp:simplePos x="0" y="0"/>
            <wp:positionH relativeFrom="column">
              <wp:posOffset>3598</wp:posOffset>
            </wp:positionH>
            <wp:positionV relativeFrom="paragraph">
              <wp:posOffset>201506</wp:posOffset>
            </wp:positionV>
            <wp:extent cx="1259840" cy="1185545"/>
            <wp:effectExtent l="0" t="0" r="0" b="0"/>
            <wp:wrapNone/>
            <wp:docPr id="1288491226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491226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18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519">
        <w:rPr>
          <w:rStyle w:val="normaltextrun"/>
          <w:rFonts w:cs="Arial"/>
          <w:szCs w:val="32"/>
        </w:rPr>
        <w:t>mental health</w:t>
      </w:r>
      <w:r w:rsidR="007F0C7F">
        <w:rPr>
          <w:rStyle w:val="normaltextrun"/>
          <w:rFonts w:cs="Arial"/>
          <w:szCs w:val="32"/>
        </w:rPr>
        <w:t xml:space="preserve"> problems</w:t>
      </w:r>
    </w:p>
    <w:p w14:paraId="05DEE0B4" w14:textId="2B07C874" w:rsidR="007F0C7F" w:rsidRPr="00B97656" w:rsidRDefault="007F0C7F" w:rsidP="00236D60">
      <w:pPr>
        <w:pStyle w:val="Listtoplevel"/>
        <w:spacing w:line="336" w:lineRule="auto"/>
      </w:pPr>
      <w:r>
        <w:rPr>
          <w:rStyle w:val="normaltextrun"/>
          <w:rFonts w:cs="Arial"/>
          <w:szCs w:val="32"/>
        </w:rPr>
        <w:t xml:space="preserve">addiction problems. </w:t>
      </w:r>
    </w:p>
    <w:p w14:paraId="6530596F" w14:textId="4DC4AF46" w:rsidR="00EA7519" w:rsidRDefault="004A21DC" w:rsidP="00236D60">
      <w:pPr>
        <w:spacing w:line="336" w:lineRule="auto"/>
      </w:pPr>
      <w:r>
        <w:rPr>
          <w:noProof/>
        </w:rPr>
        <w:drawing>
          <wp:anchor distT="0" distB="0" distL="114300" distR="114300" simplePos="0" relativeHeight="252168192" behindDoc="0" locked="0" layoutInCell="1" allowOverlap="1" wp14:anchorId="51AEF77D" wp14:editId="3DEFFE20">
            <wp:simplePos x="0" y="0"/>
            <wp:positionH relativeFrom="column">
              <wp:posOffset>-114300</wp:posOffset>
            </wp:positionH>
            <wp:positionV relativeFrom="paragraph">
              <wp:posOffset>286385</wp:posOffset>
            </wp:positionV>
            <wp:extent cx="1259840" cy="1644650"/>
            <wp:effectExtent l="0" t="0" r="0" b="0"/>
            <wp:wrapNone/>
            <wp:docPr id="983196320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96320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6AEFE" w14:textId="4EB9893C" w:rsidR="00BD04D4" w:rsidRDefault="004A21DC" w:rsidP="00236D60">
      <w:pPr>
        <w:pStyle w:val="ListParagraph"/>
        <w:numPr>
          <w:ilvl w:val="0"/>
          <w:numId w:val="32"/>
        </w:numPr>
        <w:spacing w:line="336" w:lineRule="auto"/>
        <w:ind w:left="4253" w:hanging="567"/>
      </w:pPr>
      <w:r>
        <w:t xml:space="preserve">Get better quality </w:t>
      </w:r>
      <w:r w:rsidR="002711CE">
        <w:br/>
      </w:r>
      <w:r w:rsidR="002370A7" w:rsidRPr="002370A7">
        <w:t>data</w:t>
      </w:r>
      <w:r w:rsidR="00BD04D4">
        <w:t xml:space="preserve"> / information</w:t>
      </w:r>
      <w:r w:rsidR="002370A7" w:rsidRPr="002370A7">
        <w:t xml:space="preserve"> to </w:t>
      </w:r>
      <w:r w:rsidR="005A64AF">
        <w:t>find out</w:t>
      </w:r>
      <w:r w:rsidR="00BD04D4">
        <w:t>:</w:t>
      </w:r>
      <w:r w:rsidR="002370A7" w:rsidRPr="002370A7">
        <w:t xml:space="preserve"> </w:t>
      </w:r>
    </w:p>
    <w:p w14:paraId="54B7649B" w14:textId="5C9CEDF9" w:rsidR="00BD04D4" w:rsidRDefault="002711CE" w:rsidP="00236D60">
      <w:pPr>
        <w:pStyle w:val="Listtoplevel"/>
        <w:spacing w:line="336" w:lineRule="auto"/>
        <w:ind w:left="4792" w:hanging="539"/>
      </w:pPr>
      <w:r>
        <w:drawing>
          <wp:anchor distT="0" distB="0" distL="114300" distR="114300" simplePos="0" relativeHeight="252205056" behindDoc="0" locked="0" layoutInCell="1" allowOverlap="1" wp14:anchorId="5F347FC1" wp14:editId="0A0A0860">
            <wp:simplePos x="0" y="0"/>
            <wp:positionH relativeFrom="column">
              <wp:posOffset>-60960</wp:posOffset>
            </wp:positionH>
            <wp:positionV relativeFrom="paragraph">
              <wp:posOffset>572770</wp:posOffset>
            </wp:positionV>
            <wp:extent cx="1440000" cy="1284768"/>
            <wp:effectExtent l="0" t="0" r="0" b="0"/>
            <wp:wrapNone/>
            <wp:docPr id="1802857304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857304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0A7" w:rsidRPr="002370A7">
        <w:t xml:space="preserve">what is working </w:t>
      </w:r>
    </w:p>
    <w:p w14:paraId="5EDB9C17" w14:textId="0EBF5141" w:rsidR="002370A7" w:rsidRPr="002370A7" w:rsidRDefault="002370A7" w:rsidP="00236D60">
      <w:pPr>
        <w:pStyle w:val="Listtoplevel"/>
        <w:spacing w:line="336" w:lineRule="auto"/>
        <w:ind w:left="4792" w:hanging="539"/>
      </w:pPr>
      <w:r w:rsidRPr="002370A7">
        <w:t>where changes are needed.</w:t>
      </w:r>
      <w:r w:rsidR="008A60F8">
        <w:br/>
      </w:r>
    </w:p>
    <w:p w14:paraId="175F319D" w14:textId="763C51D1" w:rsidR="006516DD" w:rsidRDefault="000A7F97" w:rsidP="00236D60">
      <w:pPr>
        <w:pStyle w:val="ListParagraph"/>
        <w:numPr>
          <w:ilvl w:val="0"/>
          <w:numId w:val="32"/>
        </w:numPr>
        <w:spacing w:line="336" w:lineRule="auto"/>
        <w:ind w:left="4253" w:hanging="567"/>
      </w:pPr>
      <w:r>
        <w:rPr>
          <w:noProof/>
        </w:rPr>
        <w:drawing>
          <wp:anchor distT="0" distB="0" distL="114300" distR="114300" simplePos="0" relativeHeight="252197888" behindDoc="0" locked="0" layoutInCell="1" allowOverlap="1" wp14:anchorId="692DA853" wp14:editId="565EB31B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440000" cy="1440000"/>
            <wp:effectExtent l="0" t="0" r="0" b="8255"/>
            <wp:wrapNone/>
            <wp:docPr id="1205418267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18267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DD">
        <w:t>Use data / information to find</w:t>
      </w:r>
      <w:r w:rsidR="004A21DC">
        <w:t xml:space="preserve"> out where support is needed </w:t>
      </w:r>
      <w:r w:rsidR="006516DD">
        <w:t>a</w:t>
      </w:r>
      <w:r w:rsidR="004A21DC">
        <w:t xml:space="preserve">round the country. </w:t>
      </w:r>
    </w:p>
    <w:p w14:paraId="2A0009CE" w14:textId="506F5E67" w:rsidR="002370A7" w:rsidRPr="002370A7" w:rsidRDefault="000E65A5" w:rsidP="00236D60">
      <w:pPr>
        <w:pStyle w:val="ListParagraph"/>
        <w:numPr>
          <w:ilvl w:val="0"/>
          <w:numId w:val="0"/>
        </w:numPr>
        <w:spacing w:line="336" w:lineRule="auto"/>
        <w:ind w:left="425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84576" behindDoc="0" locked="0" layoutInCell="1" allowOverlap="1" wp14:anchorId="4E497FE3" wp14:editId="3A22713B">
                <wp:simplePos x="0" y="0"/>
                <wp:positionH relativeFrom="column">
                  <wp:posOffset>16933</wp:posOffset>
                </wp:positionH>
                <wp:positionV relativeFrom="paragraph">
                  <wp:posOffset>557107</wp:posOffset>
                </wp:positionV>
                <wp:extent cx="1650577" cy="1527175"/>
                <wp:effectExtent l="0" t="0" r="6985" b="0"/>
                <wp:wrapNone/>
                <wp:docPr id="156965854" name="Group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0577" cy="1527175"/>
                          <a:chOff x="0" y="0"/>
                          <a:chExt cx="1650577" cy="1527175"/>
                        </a:xfrm>
                      </wpg:grpSpPr>
                      <pic:pic xmlns:pic="http://schemas.openxmlformats.org/drawingml/2006/picture">
                        <pic:nvPicPr>
                          <pic:cNvPr id="1524502023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2175655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2867" y="601133"/>
                            <a:ext cx="727710" cy="727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F81C9" id="Group 54" o:spid="_x0000_s1026" alt="&quot;&quot;" style="position:absolute;margin-left:1.35pt;margin-top:43.85pt;width:129.95pt;height:120.25pt;z-index:252184576" coordsize="16505,15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">
                <v:shape id="Picture 52" o:spid="_x0000_s1027" type="#_x0000_t75" style="position:absolute;width:10795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">
                  <v:imagedata r:id="rId225" o:title=""/>
                </v:shape>
                <v:shape id="Picture 53" o:spid="_x0000_s1028" type="#_x0000_t75" style="position:absolute;left:9228;top:6011;width:7277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">
                  <v:imagedata r:id="rId226" o:title=""/>
                </v:shape>
              </v:group>
            </w:pict>
          </mc:Fallback>
        </mc:AlternateContent>
      </w:r>
      <w:r w:rsidR="00D308FB">
        <w:br/>
        <w:t>This</w:t>
      </w:r>
      <w:r w:rsidR="009759A2">
        <w:t xml:space="preserve"> will support the health system to </w:t>
      </w:r>
      <w:r w:rsidR="00D308FB">
        <w:t xml:space="preserve">put money in the right places to make services better. </w:t>
      </w:r>
      <w:r w:rsidR="008A60F8">
        <w:br/>
      </w:r>
    </w:p>
    <w:p w14:paraId="1DFD6F5B" w14:textId="1C29027E" w:rsidR="00BF5CFD" w:rsidRDefault="006877B4" w:rsidP="008A60F8">
      <w:pPr>
        <w:pStyle w:val="ListParagraph"/>
        <w:numPr>
          <w:ilvl w:val="0"/>
          <w:numId w:val="32"/>
        </w:numPr>
        <w:ind w:left="4253" w:hanging="567"/>
      </w:pPr>
      <w:r>
        <w:rPr>
          <w:noProof/>
        </w:rPr>
        <w:lastRenderedPageBreak/>
        <w:drawing>
          <wp:anchor distT="0" distB="0" distL="114300" distR="114300" simplePos="0" relativeHeight="252181504" behindDoc="0" locked="0" layoutInCell="1" allowOverlap="1" wp14:anchorId="5939A8FD" wp14:editId="5FB1915C">
            <wp:simplePos x="0" y="0"/>
            <wp:positionH relativeFrom="column">
              <wp:posOffset>179705</wp:posOffset>
            </wp:positionH>
            <wp:positionV relativeFrom="paragraph">
              <wp:posOffset>-120015</wp:posOffset>
            </wp:positionV>
            <wp:extent cx="1440000" cy="1209084"/>
            <wp:effectExtent l="0" t="0" r="8255" b="0"/>
            <wp:wrapNone/>
            <wp:docPr id="1076870285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870285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0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5CFD">
        <w:t xml:space="preserve">Make </w:t>
      </w:r>
      <w:r w:rsidR="00BF5CFD" w:rsidRPr="003F3ADE">
        <w:rPr>
          <w:b/>
          <w:bCs/>
        </w:rPr>
        <w:t>compulsory care</w:t>
      </w:r>
      <w:r w:rsidR="00F54C96">
        <w:t xml:space="preserve"> better by:</w:t>
      </w:r>
    </w:p>
    <w:p w14:paraId="3E975B7F" w14:textId="47CB00F2" w:rsidR="00F54C96" w:rsidRDefault="00705D70" w:rsidP="003F3ADE">
      <w:pPr>
        <w:pStyle w:val="Listtoplevel"/>
        <w:ind w:left="4820"/>
      </w:pPr>
      <w:r>
        <w:t xml:space="preserve">not using </w:t>
      </w:r>
      <w:r w:rsidR="007307D4">
        <w:t xml:space="preserve">it </w:t>
      </w:r>
      <w:r w:rsidR="00B10DF7">
        <w:t xml:space="preserve">as </w:t>
      </w:r>
      <w:r>
        <w:t>much</w:t>
      </w:r>
    </w:p>
    <w:p w14:paraId="389F054D" w14:textId="2EB9899D" w:rsidR="00F54C96" w:rsidRDefault="00C02DA1" w:rsidP="003F3ADE">
      <w:pPr>
        <w:pStyle w:val="Listtoplevel"/>
        <w:ind w:left="4820"/>
      </w:pPr>
      <w:r>
        <w:drawing>
          <wp:anchor distT="0" distB="0" distL="114300" distR="114300" simplePos="0" relativeHeight="252180480" behindDoc="0" locked="0" layoutInCell="1" allowOverlap="1" wp14:anchorId="1EE116AB" wp14:editId="719441EA">
            <wp:simplePos x="0" y="0"/>
            <wp:positionH relativeFrom="column">
              <wp:posOffset>151977</wp:posOffset>
            </wp:positionH>
            <wp:positionV relativeFrom="paragraph">
              <wp:posOffset>161925</wp:posOffset>
            </wp:positionV>
            <wp:extent cx="1620000" cy="1223068"/>
            <wp:effectExtent l="0" t="0" r="0" b="0"/>
            <wp:wrapNone/>
            <wp:docPr id="886967257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67257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23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ADE">
        <w:t>making sure people are not</w:t>
      </w:r>
      <w:r w:rsidR="00F54C96">
        <w:t xml:space="preserve"> in compulsory care</w:t>
      </w:r>
      <w:r w:rsidR="003F3ADE">
        <w:t xml:space="preserve"> for very long</w:t>
      </w:r>
    </w:p>
    <w:p w14:paraId="375E9D10" w14:textId="67EE1C89" w:rsidR="00705D70" w:rsidRDefault="002F4FCE" w:rsidP="002F4FCE">
      <w:pPr>
        <w:pStyle w:val="Listtoplevel"/>
      </w:pPr>
      <w:r w:rsidRPr="002F4FCE">
        <w:drawing>
          <wp:anchor distT="0" distB="0" distL="114300" distR="114300" simplePos="0" relativeHeight="252307456" behindDoc="0" locked="0" layoutInCell="1" allowOverlap="1" wp14:anchorId="00007DAF" wp14:editId="40CC1D7E">
            <wp:simplePos x="0" y="0"/>
            <wp:positionH relativeFrom="column">
              <wp:posOffset>95250</wp:posOffset>
            </wp:positionH>
            <wp:positionV relativeFrom="paragraph">
              <wp:posOffset>565150</wp:posOffset>
            </wp:positionV>
            <wp:extent cx="1409700" cy="1409700"/>
            <wp:effectExtent l="0" t="0" r="0" b="0"/>
            <wp:wrapNone/>
            <wp:docPr id="5909455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455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8B2">
        <w:t>working to stop</w:t>
      </w:r>
      <w:r w:rsidR="003F3ADE">
        <w:t xml:space="preserve"> the use of</w:t>
      </w:r>
      <w:r w:rsidR="00705D70">
        <w:t>:</w:t>
      </w:r>
    </w:p>
    <w:p w14:paraId="2C0AC0C0" w14:textId="59EDB99B" w:rsidR="00705D70" w:rsidRPr="00F61037" w:rsidRDefault="003F3ADE" w:rsidP="003F3ADE">
      <w:pPr>
        <w:pStyle w:val="Listsecondlevel"/>
        <w:ind w:left="5400"/>
        <w:rPr>
          <w:b/>
          <w:bCs/>
        </w:rPr>
      </w:pPr>
      <w:r w:rsidRPr="00F61037">
        <w:rPr>
          <w:b/>
          <w:bCs/>
        </w:rPr>
        <w:t>s</w:t>
      </w:r>
      <w:r w:rsidR="00705D70" w:rsidRPr="00F61037">
        <w:rPr>
          <w:b/>
          <w:bCs/>
        </w:rPr>
        <w:t>eclusion</w:t>
      </w:r>
    </w:p>
    <w:p w14:paraId="62C2090F" w14:textId="52ADB33A" w:rsidR="00705D70" w:rsidRDefault="003F3ADE" w:rsidP="003F3ADE">
      <w:pPr>
        <w:pStyle w:val="Listsecondlevel"/>
        <w:ind w:left="5400"/>
      </w:pPr>
      <w:r w:rsidRPr="00F61037">
        <w:rPr>
          <w:b/>
          <w:bCs/>
        </w:rPr>
        <w:t>r</w:t>
      </w:r>
      <w:r w:rsidR="00705D70" w:rsidRPr="00F61037">
        <w:rPr>
          <w:b/>
          <w:bCs/>
        </w:rPr>
        <w:t>estraint</w:t>
      </w:r>
      <w:r w:rsidR="00705D70">
        <w:t xml:space="preserve">. </w:t>
      </w:r>
    </w:p>
    <w:p w14:paraId="3C215566" w14:textId="6CA5724E" w:rsidR="00AD7D1A" w:rsidRDefault="00AD7D1A" w:rsidP="008B7D7E">
      <w:pPr>
        <w:rPr>
          <w:b/>
          <w:bCs/>
        </w:rPr>
      </w:pPr>
    </w:p>
    <w:p w14:paraId="5F2C50AE" w14:textId="3F338D94" w:rsidR="00AD7D1A" w:rsidRDefault="00AD7D1A" w:rsidP="008B7D7E">
      <w:pPr>
        <w:rPr>
          <w:b/>
          <w:bCs/>
        </w:rPr>
      </w:pPr>
    </w:p>
    <w:p w14:paraId="212DCE7A" w14:textId="76319A01" w:rsidR="00F61037" w:rsidRDefault="004F2F2B" w:rsidP="008B7D7E">
      <w:r>
        <w:rPr>
          <w:noProof/>
        </w:rPr>
        <w:drawing>
          <wp:anchor distT="0" distB="0" distL="114300" distR="114300" simplePos="0" relativeHeight="252177408" behindDoc="0" locked="0" layoutInCell="1" allowOverlap="1" wp14:anchorId="15CA9DF3" wp14:editId="5F2F9DF8">
            <wp:simplePos x="0" y="0"/>
            <wp:positionH relativeFrom="column">
              <wp:posOffset>50588</wp:posOffset>
            </wp:positionH>
            <wp:positionV relativeFrom="paragraph">
              <wp:posOffset>-423</wp:posOffset>
            </wp:positionV>
            <wp:extent cx="1619885" cy="1272540"/>
            <wp:effectExtent l="0" t="0" r="0" b="3810"/>
            <wp:wrapNone/>
            <wp:docPr id="216020090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20090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9F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76384" behindDoc="1" locked="0" layoutInCell="1" allowOverlap="1" wp14:anchorId="130817E4" wp14:editId="74DAC346">
                <wp:simplePos x="0" y="0"/>
                <wp:positionH relativeFrom="margin">
                  <wp:posOffset>2217843</wp:posOffset>
                </wp:positionH>
                <wp:positionV relativeFrom="paragraph">
                  <wp:posOffset>-109855</wp:posOffset>
                </wp:positionV>
                <wp:extent cx="3600000" cy="1595967"/>
                <wp:effectExtent l="0" t="0" r="635" b="4445"/>
                <wp:wrapNone/>
                <wp:docPr id="9481575" name="Rectangle 94815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5959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590B6" id="Rectangle 9481575" o:spid="_x0000_s1026" alt="&quot;&quot;" style="position:absolute;margin-left:174.65pt;margin-top:-8.65pt;width:283.45pt;height:125.65pt;z-index:-25114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F319F0" w:rsidRPr="00F319F0">
        <w:rPr>
          <w:b/>
          <w:bCs/>
        </w:rPr>
        <w:t>Compulsory care</w:t>
      </w:r>
      <w:r w:rsidR="00F319F0">
        <w:t xml:space="preserve"> is when someone </w:t>
      </w:r>
      <w:r w:rsidR="00241DDA">
        <w:t>is made to</w:t>
      </w:r>
      <w:r w:rsidR="00F319F0">
        <w:t xml:space="preserve"> go to a place </w:t>
      </w:r>
      <w:r w:rsidR="000D046E">
        <w:t xml:space="preserve">like a hospital </w:t>
      </w:r>
      <w:r>
        <w:t>when</w:t>
      </w:r>
      <w:r w:rsidR="0047070F">
        <w:t xml:space="preserve"> they have a mental health or addiction problem.</w:t>
      </w:r>
    </w:p>
    <w:p w14:paraId="689497A0" w14:textId="77777777" w:rsidR="00F319F0" w:rsidRDefault="00F319F0" w:rsidP="008B7D7E"/>
    <w:p w14:paraId="7556E247" w14:textId="75ACA405" w:rsidR="00F61037" w:rsidRDefault="00F61037" w:rsidP="008B7D7E"/>
    <w:p w14:paraId="2133B455" w14:textId="6D413463" w:rsidR="00F61037" w:rsidRDefault="00A25658" w:rsidP="008B7D7E">
      <w:r>
        <w:rPr>
          <w:b/>
          <w:bCs/>
        </w:rPr>
        <w:br w:type="column"/>
      </w:r>
      <w:r w:rsidR="002F5C37" w:rsidRPr="002F4FCE">
        <w:rPr>
          <w:noProof/>
        </w:rPr>
        <w:lastRenderedPageBreak/>
        <w:drawing>
          <wp:anchor distT="0" distB="0" distL="114300" distR="114300" simplePos="0" relativeHeight="252309504" behindDoc="0" locked="0" layoutInCell="1" allowOverlap="1" wp14:anchorId="7E628022" wp14:editId="20A7C4A4">
            <wp:simplePos x="0" y="0"/>
            <wp:positionH relativeFrom="column">
              <wp:posOffset>19050</wp:posOffset>
            </wp:positionH>
            <wp:positionV relativeFrom="paragraph">
              <wp:posOffset>285750</wp:posOffset>
            </wp:positionV>
            <wp:extent cx="1524000" cy="1524000"/>
            <wp:effectExtent l="0" t="0" r="0" b="0"/>
            <wp:wrapNone/>
            <wp:docPr id="11236383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455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70240" behindDoc="1" locked="0" layoutInCell="1" allowOverlap="1" wp14:anchorId="01EBD23D" wp14:editId="32F228E1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99815" cy="2286000"/>
                <wp:effectExtent l="0" t="0" r="635" b="0"/>
                <wp:wrapNone/>
                <wp:docPr id="30" name="Rectangle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286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302B6" id="Rectangle 30" o:spid="_x0000_s1026" alt="&quot;&quot;" style="position:absolute;margin-left:171pt;margin-top:-9pt;width:283.45pt;height:180pt;z-index:-25114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F61037">
        <w:rPr>
          <w:b/>
          <w:bCs/>
        </w:rPr>
        <w:t>Seclusion</w:t>
      </w:r>
      <w:r w:rsidR="00F61037">
        <w:t xml:space="preserve"> is when mental health workers put someone in a room on their own.</w:t>
      </w:r>
    </w:p>
    <w:p w14:paraId="5799E224" w14:textId="752AF317" w:rsidR="00F61037" w:rsidRDefault="00F61037" w:rsidP="008B7D7E"/>
    <w:p w14:paraId="28E49335" w14:textId="785D119E" w:rsidR="00F61037" w:rsidRDefault="00F61037" w:rsidP="00AD7D1A">
      <w:r>
        <w:t xml:space="preserve">It is usually used to stop </w:t>
      </w:r>
      <w:r w:rsidR="00C651AC">
        <w:t>people from getting hurt.</w:t>
      </w:r>
    </w:p>
    <w:p w14:paraId="63F01EAF" w14:textId="77777777" w:rsidR="00F61037" w:rsidRDefault="00F61037" w:rsidP="008B7D7E"/>
    <w:p w14:paraId="0DD615E4" w14:textId="421C0574" w:rsidR="00F61037" w:rsidRDefault="00EC7375" w:rsidP="008B7D7E">
      <w:r w:rsidRPr="00EC7375">
        <w:rPr>
          <w:noProof/>
        </w:rPr>
        <w:drawing>
          <wp:anchor distT="0" distB="0" distL="114300" distR="114300" simplePos="0" relativeHeight="252311552" behindDoc="0" locked="0" layoutInCell="1" allowOverlap="1" wp14:anchorId="4C591F04" wp14:editId="734B0911">
            <wp:simplePos x="0" y="0"/>
            <wp:positionH relativeFrom="column">
              <wp:posOffset>-76200</wp:posOffset>
            </wp:positionH>
            <wp:positionV relativeFrom="paragraph">
              <wp:posOffset>127635</wp:posOffset>
            </wp:positionV>
            <wp:extent cx="1647825" cy="1647825"/>
            <wp:effectExtent l="0" t="0" r="9525" b="9525"/>
            <wp:wrapNone/>
            <wp:docPr id="436432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3227" name=""/>
                    <pic:cNvPicPr/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6F8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71264" behindDoc="1" locked="0" layoutInCell="1" allowOverlap="1" wp14:anchorId="3E65E45F" wp14:editId="73724CB0">
                <wp:simplePos x="0" y="0"/>
                <wp:positionH relativeFrom="margin">
                  <wp:posOffset>2171700</wp:posOffset>
                </wp:positionH>
                <wp:positionV relativeFrom="paragraph">
                  <wp:posOffset>238760</wp:posOffset>
                </wp:positionV>
                <wp:extent cx="3557270" cy="5308600"/>
                <wp:effectExtent l="0" t="0" r="5080" b="6350"/>
                <wp:wrapNone/>
                <wp:docPr id="31" name="Rectangle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5308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F86C00" id="Rectangle 31" o:spid="_x0000_s1026" alt="&quot;&quot;" style="position:absolute;margin-left:171pt;margin-top:18.8pt;width:280.1pt;height:418pt;z-index:-25114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</w:p>
    <w:p w14:paraId="0493D18E" w14:textId="1BA100B3" w:rsidR="00F61037" w:rsidRDefault="00F61037" w:rsidP="008B7D7E">
      <w:r>
        <w:rPr>
          <w:b/>
          <w:bCs/>
        </w:rPr>
        <w:t>Restraint</w:t>
      </w:r>
      <w:r>
        <w:t xml:space="preserve"> is when mental health workers stop someone from moving for example by:</w:t>
      </w:r>
    </w:p>
    <w:p w14:paraId="35DAF7B9" w14:textId="5068F0C7" w:rsidR="00F61037" w:rsidRDefault="003A5FD0" w:rsidP="008B7D7E">
      <w:pPr>
        <w:pStyle w:val="Listtoplevel"/>
      </w:pPr>
      <w:r>
        <w:drawing>
          <wp:anchor distT="0" distB="0" distL="114300" distR="114300" simplePos="0" relativeHeight="252174336" behindDoc="0" locked="0" layoutInCell="1" allowOverlap="1" wp14:anchorId="4CA32F34" wp14:editId="6525B985">
            <wp:simplePos x="0" y="0"/>
            <wp:positionH relativeFrom="column">
              <wp:posOffset>17780</wp:posOffset>
            </wp:positionH>
            <wp:positionV relativeFrom="paragraph">
              <wp:posOffset>662940</wp:posOffset>
            </wp:positionV>
            <wp:extent cx="1439545" cy="1439545"/>
            <wp:effectExtent l="0" t="0" r="8255" b="0"/>
            <wp:wrapNone/>
            <wp:docPr id="1351807255" name="Picture 13518072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55" name="arrest handcuff restraint.png"/>
                    <pic:cNvPicPr/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037">
        <w:t>holding them on the ground</w:t>
      </w:r>
    </w:p>
    <w:p w14:paraId="2C5E4475" w14:textId="256F83B2" w:rsidR="00F61037" w:rsidRDefault="00F61037" w:rsidP="008B7D7E">
      <w:pPr>
        <w:pStyle w:val="Listtoplevel"/>
      </w:pPr>
      <w:r>
        <w:t>putting them in handcuffs.</w:t>
      </w:r>
    </w:p>
    <w:p w14:paraId="37750496" w14:textId="1D8E0561" w:rsidR="00F61037" w:rsidRDefault="00F61037" w:rsidP="008B7D7E"/>
    <w:p w14:paraId="1F3DBE4B" w14:textId="1876CBEE" w:rsidR="00F61037" w:rsidRDefault="00F61037" w:rsidP="008B7D7E"/>
    <w:p w14:paraId="1EBA07E2" w14:textId="3D0D2C4D" w:rsidR="00F61037" w:rsidRDefault="003A5FD0" w:rsidP="008B7D7E">
      <w:r>
        <w:rPr>
          <w:noProof/>
        </w:rPr>
        <w:drawing>
          <wp:anchor distT="0" distB="0" distL="114300" distR="114300" simplePos="0" relativeHeight="252198912" behindDoc="0" locked="0" layoutInCell="1" allowOverlap="1" wp14:anchorId="56FE4310" wp14:editId="34BD81B5">
            <wp:simplePos x="0" y="0"/>
            <wp:positionH relativeFrom="column">
              <wp:posOffset>-76200</wp:posOffset>
            </wp:positionH>
            <wp:positionV relativeFrom="paragraph">
              <wp:posOffset>452755</wp:posOffset>
            </wp:positionV>
            <wp:extent cx="1440000" cy="1440000"/>
            <wp:effectExtent l="0" t="0" r="8255" b="8255"/>
            <wp:wrapNone/>
            <wp:docPr id="27500687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00687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037">
        <w:t>Restraint can be used to stop someone from hurting:</w:t>
      </w:r>
    </w:p>
    <w:p w14:paraId="61CD2B43" w14:textId="77777777" w:rsidR="00F61037" w:rsidRDefault="00F61037" w:rsidP="008B7D7E">
      <w:pPr>
        <w:pStyle w:val="Listtoplevel"/>
      </w:pPr>
      <w:r>
        <w:t>themselves</w:t>
      </w:r>
    </w:p>
    <w:p w14:paraId="17019218" w14:textId="77777777" w:rsidR="00F61037" w:rsidRDefault="00F61037" w:rsidP="008B7D7E">
      <w:pPr>
        <w:pStyle w:val="Listtoplevel"/>
      </w:pPr>
      <w:r>
        <w:t>other people.</w:t>
      </w:r>
    </w:p>
    <w:p w14:paraId="324E53A6" w14:textId="77777777" w:rsidR="00F61037" w:rsidRDefault="00F61037" w:rsidP="005E5C24">
      <w:pPr>
        <w:spacing w:line="312" w:lineRule="auto"/>
      </w:pPr>
    </w:p>
    <w:p w14:paraId="3EFDF406" w14:textId="6B1B51D0" w:rsidR="00AA618B" w:rsidRDefault="00860327" w:rsidP="00F21253">
      <w:pPr>
        <w:pStyle w:val="ListParagraph"/>
        <w:numPr>
          <w:ilvl w:val="0"/>
          <w:numId w:val="32"/>
        </w:numPr>
        <w:ind w:left="4253" w:hanging="567"/>
      </w:pPr>
      <w:r>
        <w:br w:type="column"/>
      </w:r>
      <w:r w:rsidR="001B73B2">
        <w:rPr>
          <w:noProof/>
        </w:rPr>
        <w:lastRenderedPageBreak/>
        <w:drawing>
          <wp:anchor distT="0" distB="0" distL="114300" distR="114300" simplePos="0" relativeHeight="252207104" behindDoc="0" locked="0" layoutInCell="1" allowOverlap="1" wp14:anchorId="110B532F" wp14:editId="4863B903">
            <wp:simplePos x="0" y="0"/>
            <wp:positionH relativeFrom="column">
              <wp:posOffset>8593</wp:posOffset>
            </wp:positionH>
            <wp:positionV relativeFrom="paragraph">
              <wp:posOffset>224155</wp:posOffset>
            </wp:positionV>
            <wp:extent cx="1620000" cy="1071684"/>
            <wp:effectExtent l="0" t="0" r="0" b="0"/>
            <wp:wrapNone/>
            <wp:docPr id="1708139204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139204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1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18B">
        <w:t xml:space="preserve">Support </w:t>
      </w:r>
      <w:r w:rsidR="00C66F8F">
        <w:t xml:space="preserve">health service </w:t>
      </w:r>
      <w:r w:rsidR="00AA618B">
        <w:t xml:space="preserve">providers to </w:t>
      </w:r>
      <w:r w:rsidR="002A544B">
        <w:t xml:space="preserve">work for the needs in their community. </w:t>
      </w:r>
    </w:p>
    <w:p w14:paraId="1625CB5B" w14:textId="5BA90340" w:rsidR="00764D94" w:rsidRDefault="009E0C69" w:rsidP="00F21253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208128" behindDoc="0" locked="0" layoutInCell="1" allowOverlap="1" wp14:anchorId="5C894412" wp14:editId="5BD6540F">
            <wp:simplePos x="0" y="0"/>
            <wp:positionH relativeFrom="column">
              <wp:posOffset>12489</wp:posOffset>
            </wp:positionH>
            <wp:positionV relativeFrom="paragraph">
              <wp:posOffset>925830</wp:posOffset>
            </wp:positionV>
            <wp:extent cx="1620000" cy="662785"/>
            <wp:effectExtent l="0" t="0" r="0" b="4445"/>
            <wp:wrapNone/>
            <wp:docPr id="110539873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9873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D94">
        <w:br/>
        <w:t>This can be done by doing things like</w:t>
      </w:r>
      <w:r w:rsidR="00FF1F9D">
        <w:t xml:space="preserve"> finding</w:t>
      </w:r>
      <w:r w:rsidR="00764D94">
        <w:t>:</w:t>
      </w:r>
    </w:p>
    <w:p w14:paraId="09C1F6F4" w14:textId="507D1F01" w:rsidR="00AA618B" w:rsidRDefault="009E0C69" w:rsidP="00F21253">
      <w:pPr>
        <w:pStyle w:val="Listtoplevel"/>
        <w:ind w:left="4820"/>
      </w:pPr>
      <w:r>
        <w:drawing>
          <wp:anchor distT="0" distB="0" distL="114300" distR="114300" simplePos="0" relativeHeight="252211200" behindDoc="0" locked="0" layoutInCell="1" allowOverlap="1" wp14:anchorId="4C4693A4" wp14:editId="22BA3029">
            <wp:simplePos x="0" y="0"/>
            <wp:positionH relativeFrom="column">
              <wp:posOffset>3387</wp:posOffset>
            </wp:positionH>
            <wp:positionV relativeFrom="paragraph">
              <wp:posOffset>941566</wp:posOffset>
            </wp:positionV>
            <wp:extent cx="1080000" cy="1447339"/>
            <wp:effectExtent l="0" t="0" r="6350" b="0"/>
            <wp:wrapNone/>
            <wp:docPr id="1665659404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659404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47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18B">
        <w:t xml:space="preserve">ways </w:t>
      </w:r>
      <w:r w:rsidR="00FF1F9D">
        <w:t>to</w:t>
      </w:r>
      <w:r w:rsidR="00AA618B" w:rsidRPr="002370A7">
        <w:t xml:space="preserve"> fund</w:t>
      </w:r>
      <w:r w:rsidR="00FF1F9D">
        <w:t xml:space="preserve"> / pay for services</w:t>
      </w:r>
      <w:r w:rsidR="00AA618B" w:rsidRPr="002370A7">
        <w:t xml:space="preserve"> </w:t>
      </w:r>
      <w:r w:rsidR="00D675B7">
        <w:t xml:space="preserve">in </w:t>
      </w:r>
      <w:r w:rsidR="00AA618B">
        <w:t>partnerships</w:t>
      </w:r>
      <w:r w:rsidR="00D675B7">
        <w:t xml:space="preserve"> with other places</w:t>
      </w:r>
    </w:p>
    <w:p w14:paraId="72438B21" w14:textId="39DF8EFC" w:rsidR="009C436D" w:rsidRDefault="00F910AA" w:rsidP="00F21253">
      <w:pPr>
        <w:pStyle w:val="Listtoplevel"/>
        <w:ind w:left="4820"/>
      </w:pPr>
      <w:r>
        <w:t xml:space="preserve">better ways to </w:t>
      </w:r>
      <w:r w:rsidR="00F0404A">
        <w:t xml:space="preserve">check results / see how things turn out. </w:t>
      </w:r>
    </w:p>
    <w:p w14:paraId="2A85F6C8" w14:textId="77777777" w:rsidR="009C436D" w:rsidRPr="002370A7" w:rsidRDefault="009C436D" w:rsidP="00F21253"/>
    <w:p w14:paraId="79E917B0" w14:textId="5DFF63E3" w:rsidR="00383F93" w:rsidRDefault="00EE3F59" w:rsidP="00F21253">
      <w:pPr>
        <w:pStyle w:val="ListParagraph"/>
        <w:numPr>
          <w:ilvl w:val="0"/>
          <w:numId w:val="32"/>
        </w:numPr>
        <w:ind w:left="4253" w:hanging="567"/>
      </w:pPr>
      <w:r>
        <w:rPr>
          <w:noProof/>
        </w:rPr>
        <w:drawing>
          <wp:anchor distT="0" distB="0" distL="114300" distR="114300" simplePos="0" relativeHeight="252201984" behindDoc="0" locked="0" layoutInCell="1" allowOverlap="1" wp14:anchorId="12C48D58" wp14:editId="0302EFE7">
            <wp:simplePos x="0" y="0"/>
            <wp:positionH relativeFrom="column">
              <wp:posOffset>0</wp:posOffset>
            </wp:positionH>
            <wp:positionV relativeFrom="paragraph">
              <wp:posOffset>247650</wp:posOffset>
            </wp:positionV>
            <wp:extent cx="1620000" cy="927426"/>
            <wp:effectExtent l="0" t="0" r="0" b="6350"/>
            <wp:wrapNone/>
            <wp:docPr id="123548769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48769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019">
        <w:t>Make</w:t>
      </w:r>
      <w:r w:rsidR="002370A7" w:rsidRPr="002370A7">
        <w:t xml:space="preserve"> the </w:t>
      </w:r>
      <w:r w:rsidR="00383F93">
        <w:t xml:space="preserve">facilities / </w:t>
      </w:r>
      <w:r w:rsidR="00D92732">
        <w:t xml:space="preserve">places </w:t>
      </w:r>
      <w:r w:rsidR="00D22019">
        <w:t xml:space="preserve">where people go for </w:t>
      </w:r>
      <w:r w:rsidR="00B55F86">
        <w:t>their mental health and addiction care</w:t>
      </w:r>
      <w:r w:rsidR="00383F93">
        <w:t>:</w:t>
      </w:r>
    </w:p>
    <w:p w14:paraId="3D7C6FF4" w14:textId="065749F4" w:rsidR="00383F93" w:rsidRPr="00383F93" w:rsidRDefault="000A589A" w:rsidP="00F21253">
      <w:pPr>
        <w:pStyle w:val="Listtoplevel"/>
        <w:ind w:left="4820"/>
      </w:pPr>
      <w:r>
        <w:drawing>
          <wp:anchor distT="0" distB="0" distL="114300" distR="114300" simplePos="0" relativeHeight="252203008" behindDoc="0" locked="0" layoutInCell="1" allowOverlap="1" wp14:anchorId="142FCE35" wp14:editId="395167AB">
            <wp:simplePos x="0" y="0"/>
            <wp:positionH relativeFrom="column">
              <wp:posOffset>-31115</wp:posOffset>
            </wp:positionH>
            <wp:positionV relativeFrom="paragraph">
              <wp:posOffset>115570</wp:posOffset>
            </wp:positionV>
            <wp:extent cx="1620000" cy="1073299"/>
            <wp:effectExtent l="0" t="0" r="0" b="0"/>
            <wp:wrapNone/>
            <wp:docPr id="361717636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17636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3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F93">
        <w:t>s</w:t>
      </w:r>
      <w:r w:rsidR="00383F93" w:rsidRPr="00383F93">
        <w:t>afer</w:t>
      </w:r>
      <w:r w:rsidR="00383F93">
        <w:t xml:space="preserve"> to use</w:t>
      </w:r>
    </w:p>
    <w:p w14:paraId="1257C43B" w14:textId="6F1DB7AE" w:rsidR="002370A7" w:rsidRDefault="00F21253" w:rsidP="00F21253">
      <w:pPr>
        <w:pStyle w:val="Listtoplevel"/>
        <w:ind w:left="4820"/>
      </w:pPr>
      <w:r>
        <w:t>better quality</w:t>
      </w:r>
      <w:r w:rsidR="00524245">
        <w:t>.</w:t>
      </w:r>
      <w:r w:rsidR="008A60F8">
        <w:br/>
      </w:r>
    </w:p>
    <w:p w14:paraId="762DC79B" w14:textId="229C79AF" w:rsidR="00524245" w:rsidRDefault="00524245" w:rsidP="00524245"/>
    <w:p w14:paraId="66E98998" w14:textId="2AFE3226" w:rsidR="00FC12DE" w:rsidRPr="001E44A7" w:rsidRDefault="00F21253" w:rsidP="008A60F8">
      <w:pPr>
        <w:pStyle w:val="ListParagraph"/>
        <w:numPr>
          <w:ilvl w:val="0"/>
          <w:numId w:val="32"/>
        </w:numPr>
        <w:spacing w:before="90"/>
        <w:ind w:left="4253" w:hanging="567"/>
        <w:rPr>
          <w:rFonts w:cs="Arial"/>
          <w:szCs w:val="32"/>
        </w:rPr>
      </w:pPr>
      <w:r w:rsidRPr="001E44A7"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2199936" behindDoc="0" locked="0" layoutInCell="1" allowOverlap="1" wp14:anchorId="62FAE29A" wp14:editId="6CFCCD00">
            <wp:simplePos x="0" y="0"/>
            <wp:positionH relativeFrom="column">
              <wp:posOffset>-141699</wp:posOffset>
            </wp:positionH>
            <wp:positionV relativeFrom="paragraph">
              <wp:posOffset>-231563</wp:posOffset>
            </wp:positionV>
            <wp:extent cx="1620000" cy="1538593"/>
            <wp:effectExtent l="0" t="0" r="0" b="5080"/>
            <wp:wrapNone/>
            <wp:docPr id="2106304113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304113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38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44A7" w:rsidRPr="001E44A7">
        <w:rPr>
          <w:rStyle w:val="cf01"/>
          <w:rFonts w:ascii="Arial" w:hAnsi="Arial" w:cs="Arial"/>
          <w:sz w:val="32"/>
          <w:szCs w:val="32"/>
        </w:rPr>
        <w:t xml:space="preserve">Make </w:t>
      </w:r>
      <w:r w:rsidR="005905DF">
        <w:rPr>
          <w:rStyle w:val="cf01"/>
          <w:rFonts w:ascii="Arial" w:hAnsi="Arial" w:cs="Arial"/>
          <w:sz w:val="32"/>
          <w:szCs w:val="32"/>
        </w:rPr>
        <w:t>better ways for</w:t>
      </w:r>
      <w:r w:rsidR="001E44A7" w:rsidRPr="001E44A7">
        <w:rPr>
          <w:rStyle w:val="cf01"/>
          <w:rFonts w:ascii="Arial" w:hAnsi="Arial" w:cs="Arial"/>
          <w:sz w:val="32"/>
          <w:szCs w:val="32"/>
        </w:rPr>
        <w:t xml:space="preserve"> the mental health system </w:t>
      </w:r>
      <w:r w:rsidR="005905DF">
        <w:rPr>
          <w:rStyle w:val="cf01"/>
          <w:rFonts w:ascii="Arial" w:hAnsi="Arial" w:cs="Arial"/>
          <w:sz w:val="32"/>
          <w:szCs w:val="32"/>
        </w:rPr>
        <w:t>to get</w:t>
      </w:r>
      <w:r w:rsidR="005905DF" w:rsidRPr="001E44A7">
        <w:rPr>
          <w:rStyle w:val="cf01"/>
          <w:rFonts w:ascii="Arial" w:hAnsi="Arial" w:cs="Arial"/>
          <w:sz w:val="32"/>
          <w:szCs w:val="32"/>
        </w:rPr>
        <w:t xml:space="preserve"> </w:t>
      </w:r>
      <w:r w:rsidR="001E44A7" w:rsidRPr="001E44A7">
        <w:rPr>
          <w:rStyle w:val="cf01"/>
          <w:rFonts w:ascii="Arial" w:hAnsi="Arial" w:cs="Arial"/>
          <w:sz w:val="32"/>
          <w:szCs w:val="32"/>
        </w:rPr>
        <w:t>new information.</w:t>
      </w:r>
    </w:p>
    <w:p w14:paraId="3D4D4E79" w14:textId="3D0D55A2" w:rsidR="00635823" w:rsidRDefault="00635823" w:rsidP="00635823">
      <w:pPr>
        <w:pStyle w:val="ListParagraph"/>
        <w:numPr>
          <w:ilvl w:val="0"/>
          <w:numId w:val="0"/>
        </w:numPr>
        <w:spacing w:before="90"/>
        <w:ind w:left="4253"/>
      </w:pPr>
    </w:p>
    <w:p w14:paraId="7AD477F6" w14:textId="6D63EC79" w:rsidR="00635823" w:rsidRDefault="00EE3F59" w:rsidP="00635823">
      <w:pPr>
        <w:pStyle w:val="ListParagraph"/>
        <w:numPr>
          <w:ilvl w:val="0"/>
          <w:numId w:val="0"/>
        </w:numPr>
        <w:spacing w:before="90"/>
        <w:ind w:left="4253"/>
      </w:pPr>
      <w:r>
        <w:rPr>
          <w:noProof/>
        </w:rPr>
        <w:drawing>
          <wp:anchor distT="0" distB="0" distL="114300" distR="114300" simplePos="0" relativeHeight="252200960" behindDoc="0" locked="0" layoutInCell="1" allowOverlap="1" wp14:anchorId="39144FDF" wp14:editId="39FE5482">
            <wp:simplePos x="0" y="0"/>
            <wp:positionH relativeFrom="column">
              <wp:posOffset>-113665</wp:posOffset>
            </wp:positionH>
            <wp:positionV relativeFrom="paragraph">
              <wp:posOffset>140335</wp:posOffset>
            </wp:positionV>
            <wp:extent cx="1440000" cy="1440000"/>
            <wp:effectExtent l="0" t="0" r="8255" b="0"/>
            <wp:wrapNone/>
            <wp:docPr id="124033950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339502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2C51D" w14:textId="23C5704C" w:rsidR="008A60F8" w:rsidRPr="00841105" w:rsidRDefault="00841105" w:rsidP="00635823">
      <w:pPr>
        <w:pStyle w:val="ListParagraph"/>
        <w:numPr>
          <w:ilvl w:val="0"/>
          <w:numId w:val="0"/>
        </w:numPr>
        <w:spacing w:before="90"/>
        <w:ind w:left="4253"/>
        <w:rPr>
          <w:rFonts w:cs="Arial"/>
          <w:szCs w:val="32"/>
        </w:rPr>
      </w:pPr>
      <w:r w:rsidRPr="00841105">
        <w:rPr>
          <w:rStyle w:val="cf01"/>
          <w:rFonts w:ascii="Arial" w:hAnsi="Arial" w:cs="Arial"/>
          <w:sz w:val="32"/>
          <w:szCs w:val="32"/>
        </w:rPr>
        <w:t>This will support the workforce to respond to / look after people better.</w:t>
      </w:r>
    </w:p>
    <w:p w14:paraId="0B089882" w14:textId="5CE0CBB1" w:rsidR="003E5E47" w:rsidRDefault="003E5E47" w:rsidP="0090395D">
      <w:pPr>
        <w:pStyle w:val="Heading1"/>
      </w:pPr>
      <w:bookmarkStart w:id="8" w:name="_Have_your_say"/>
      <w:bookmarkEnd w:id="8"/>
      <w:r>
        <w:br w:type="column"/>
      </w:r>
      <w:r w:rsidR="0090395D">
        <w:lastRenderedPageBreak/>
        <w:t>H</w:t>
      </w:r>
      <w:r w:rsidR="003770B5">
        <w:t>ow to h</w:t>
      </w:r>
      <w:r w:rsidR="0090395D">
        <w:t>ave your say</w:t>
      </w:r>
    </w:p>
    <w:p w14:paraId="22292010" w14:textId="1E9F62AD" w:rsidR="003E5E47" w:rsidRDefault="003E5E47" w:rsidP="0008744B">
      <w:pPr>
        <w:spacing w:line="324" w:lineRule="auto"/>
      </w:pPr>
    </w:p>
    <w:p w14:paraId="0232A371" w14:textId="401DF408" w:rsidR="00A77388" w:rsidRDefault="00375397" w:rsidP="0008744B">
      <w:pPr>
        <w:spacing w:line="324" w:lineRule="auto"/>
      </w:pPr>
      <w:r w:rsidRPr="00467692">
        <w:rPr>
          <w:noProof/>
        </w:rPr>
        <w:drawing>
          <wp:anchor distT="0" distB="0" distL="114300" distR="114300" simplePos="0" relativeHeight="252248064" behindDoc="0" locked="0" layoutInCell="1" allowOverlap="1" wp14:anchorId="19D82A9B" wp14:editId="30C6141C">
            <wp:simplePos x="0" y="0"/>
            <wp:positionH relativeFrom="column">
              <wp:posOffset>-19050</wp:posOffset>
            </wp:positionH>
            <wp:positionV relativeFrom="paragraph">
              <wp:posOffset>263525</wp:posOffset>
            </wp:positionV>
            <wp:extent cx="1440000" cy="2010909"/>
            <wp:effectExtent l="19050" t="19050" r="27305" b="27940"/>
            <wp:wrapNone/>
            <wp:docPr id="12155753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5753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0109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7C6">
        <w:rPr>
          <w:noProof/>
        </w:rPr>
        <w:drawing>
          <wp:anchor distT="0" distB="0" distL="114300" distR="114300" simplePos="0" relativeHeight="252193792" behindDoc="0" locked="0" layoutInCell="1" allowOverlap="1" wp14:anchorId="5D8CF0E9" wp14:editId="7DE762CB">
            <wp:simplePos x="0" y="0"/>
            <wp:positionH relativeFrom="column">
              <wp:posOffset>-15240</wp:posOffset>
            </wp:positionH>
            <wp:positionV relativeFrom="paragraph">
              <wp:posOffset>358775</wp:posOffset>
            </wp:positionV>
            <wp:extent cx="1439545" cy="1439545"/>
            <wp:effectExtent l="0" t="0" r="8255" b="0"/>
            <wp:wrapNone/>
            <wp:docPr id="1724551447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5144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80744" w14:textId="4ADEBA81" w:rsidR="00A77388" w:rsidRDefault="00FD3386" w:rsidP="0008744B">
      <w:pPr>
        <w:spacing w:line="324" w:lineRule="auto"/>
      </w:pPr>
      <w:r>
        <w:t xml:space="preserve">We want to hear what you think about the draft Mental Health and Wellbeing Strategy. </w:t>
      </w:r>
    </w:p>
    <w:p w14:paraId="5E37E9C3" w14:textId="653AE2B8" w:rsidR="00B804AC" w:rsidRDefault="00B804AC" w:rsidP="0008744B">
      <w:pPr>
        <w:spacing w:line="324" w:lineRule="auto"/>
      </w:pPr>
    </w:p>
    <w:p w14:paraId="54A98A78" w14:textId="7F8751B0" w:rsidR="00B804AC" w:rsidRDefault="00B804AC" w:rsidP="0008744B">
      <w:pPr>
        <w:spacing w:line="324" w:lineRule="auto"/>
      </w:pPr>
    </w:p>
    <w:p w14:paraId="75C547C3" w14:textId="64681DE7" w:rsidR="00B804AC" w:rsidRPr="00B804AC" w:rsidRDefault="00B804AC" w:rsidP="0008744B">
      <w:pPr>
        <w:spacing w:line="324" w:lineRule="auto"/>
      </w:pPr>
      <w:r w:rsidRPr="00B804AC">
        <w:t xml:space="preserve">Your feedback will support </w:t>
      </w:r>
      <w:r w:rsidR="00AD01CF">
        <w:t xml:space="preserve">us </w:t>
      </w:r>
      <w:r w:rsidRPr="00B804AC">
        <w:t>to:</w:t>
      </w:r>
    </w:p>
    <w:p w14:paraId="2C5EEAB8" w14:textId="36C703B2" w:rsidR="00B804AC" w:rsidRPr="00B804AC" w:rsidRDefault="0008744B" w:rsidP="0008744B">
      <w:pPr>
        <w:pStyle w:val="Listtoplevel"/>
        <w:spacing w:line="324" w:lineRule="auto"/>
      </w:pPr>
      <w:r>
        <w:drawing>
          <wp:anchor distT="0" distB="0" distL="114300" distR="114300" simplePos="0" relativeHeight="252286976" behindDoc="0" locked="0" layoutInCell="1" allowOverlap="1" wp14:anchorId="1C0F134E" wp14:editId="553C1B12">
            <wp:simplePos x="0" y="0"/>
            <wp:positionH relativeFrom="column">
              <wp:posOffset>-2328</wp:posOffset>
            </wp:positionH>
            <wp:positionV relativeFrom="paragraph">
              <wp:posOffset>463762</wp:posOffset>
            </wp:positionV>
            <wp:extent cx="1440000" cy="1284768"/>
            <wp:effectExtent l="0" t="0" r="0" b="0"/>
            <wp:wrapNone/>
            <wp:docPr id="647246341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246341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4AC">
        <w:t>m</w:t>
      </w:r>
      <w:r w:rsidR="00B804AC" w:rsidRPr="00B804AC">
        <w:t>ake the final strategy</w:t>
      </w:r>
    </w:p>
    <w:p w14:paraId="505F5774" w14:textId="3C94E2A1" w:rsidR="00B804AC" w:rsidRPr="00B804AC" w:rsidRDefault="00B804AC" w:rsidP="0008744B">
      <w:pPr>
        <w:pStyle w:val="Listtoplevel"/>
        <w:spacing w:line="324" w:lineRule="auto"/>
      </w:pPr>
      <w:r w:rsidRPr="00B804AC">
        <w:t>guide the actions that will happen after the strategy comes out.</w:t>
      </w:r>
    </w:p>
    <w:p w14:paraId="1CE2D78D" w14:textId="77777777" w:rsidR="00B804AC" w:rsidRDefault="00B804AC" w:rsidP="0008744B">
      <w:pPr>
        <w:spacing w:line="324" w:lineRule="auto"/>
      </w:pPr>
    </w:p>
    <w:p w14:paraId="0D324705" w14:textId="77777777" w:rsidR="00B804AC" w:rsidRDefault="00B804AC" w:rsidP="0008744B">
      <w:pPr>
        <w:spacing w:line="324" w:lineRule="auto"/>
      </w:pPr>
    </w:p>
    <w:p w14:paraId="4726F6AB" w14:textId="701C28C8" w:rsidR="00FD3386" w:rsidRDefault="00071FA5" w:rsidP="0008744B">
      <w:pPr>
        <w:spacing w:line="324" w:lineRule="auto"/>
      </w:pPr>
      <w:r>
        <w:rPr>
          <w:noProof/>
        </w:rPr>
        <w:drawing>
          <wp:anchor distT="0" distB="0" distL="114300" distR="114300" simplePos="0" relativeHeight="252186624" behindDoc="0" locked="0" layoutInCell="1" allowOverlap="1" wp14:anchorId="7612EB3A" wp14:editId="02781EA4">
            <wp:simplePos x="0" y="0"/>
            <wp:positionH relativeFrom="column">
              <wp:posOffset>-32385</wp:posOffset>
            </wp:positionH>
            <wp:positionV relativeFrom="paragraph">
              <wp:posOffset>193887</wp:posOffset>
            </wp:positionV>
            <wp:extent cx="1620000" cy="1620000"/>
            <wp:effectExtent l="0" t="0" r="0" b="0"/>
            <wp:wrapNone/>
            <wp:docPr id="419944703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44703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406">
        <w:t xml:space="preserve">You can tell us what you think in </w:t>
      </w:r>
      <w:r w:rsidR="00375397">
        <w:br/>
      </w:r>
      <w:r w:rsidR="005A0EAF" w:rsidRPr="00615406">
        <w:rPr>
          <w:b/>
          <w:bCs/>
        </w:rPr>
        <w:t xml:space="preserve">Part 2: </w:t>
      </w:r>
      <w:r w:rsidR="003431B5" w:rsidRPr="00615406">
        <w:rPr>
          <w:b/>
          <w:bCs/>
        </w:rPr>
        <w:t>Have your say on the Draft Mental Health and Wellbeing Strategy 2026 – 2036</w:t>
      </w:r>
      <w:r w:rsidR="003431B5">
        <w:t xml:space="preserve"> at this </w:t>
      </w:r>
      <w:r w:rsidR="003431B5" w:rsidRPr="00F9669C">
        <w:rPr>
          <w:b/>
          <w:bCs/>
        </w:rPr>
        <w:t>website</w:t>
      </w:r>
      <w:r w:rsidR="003431B5">
        <w:t xml:space="preserve">: </w:t>
      </w:r>
    </w:p>
    <w:p w14:paraId="7B358B7E" w14:textId="77777777" w:rsidR="00F9669C" w:rsidRDefault="00F9669C" w:rsidP="0008744B">
      <w:pPr>
        <w:pStyle w:val="ListParagraph"/>
        <w:numPr>
          <w:ilvl w:val="0"/>
          <w:numId w:val="0"/>
        </w:numPr>
        <w:spacing w:before="90" w:line="324" w:lineRule="auto"/>
        <w:ind w:left="4253"/>
      </w:pPr>
    </w:p>
    <w:p w14:paraId="275550EB" w14:textId="2FA3E6E2" w:rsidR="00F9669C" w:rsidRDefault="003C6971" w:rsidP="0008744B">
      <w:pPr>
        <w:spacing w:line="324" w:lineRule="auto"/>
        <w:rPr>
          <w:b/>
          <w:bCs/>
        </w:rPr>
      </w:pPr>
      <w:hyperlink r:id="rId242" w:history="1">
        <w:r w:rsidRPr="00E65666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</w:p>
    <w:p w14:paraId="29FF750E" w14:textId="77777777" w:rsidR="00861406" w:rsidRDefault="00861406" w:rsidP="0008744B">
      <w:pPr>
        <w:spacing w:line="324" w:lineRule="auto"/>
        <w:rPr>
          <w:b/>
          <w:bCs/>
        </w:rPr>
      </w:pPr>
    </w:p>
    <w:p w14:paraId="05C319AB" w14:textId="659963B1" w:rsidR="00861406" w:rsidRDefault="00465F9C" w:rsidP="0008744B">
      <w:pPr>
        <w:spacing w:line="324" w:lineRule="auto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89024" behindDoc="0" locked="0" layoutInCell="1" allowOverlap="1" wp14:anchorId="3F0991D9" wp14:editId="30E2A8F2">
                <wp:simplePos x="0" y="0"/>
                <wp:positionH relativeFrom="column">
                  <wp:posOffset>0</wp:posOffset>
                </wp:positionH>
                <wp:positionV relativeFrom="paragraph">
                  <wp:posOffset>289560</wp:posOffset>
                </wp:positionV>
                <wp:extent cx="1565275" cy="727075"/>
                <wp:effectExtent l="0" t="0" r="0" b="0"/>
                <wp:wrapNone/>
                <wp:docPr id="1187045908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5275" cy="727075"/>
                          <a:chOff x="0" y="0"/>
                          <a:chExt cx="1565275" cy="727075"/>
                        </a:xfrm>
                      </wpg:grpSpPr>
                      <pic:pic xmlns:pic="http://schemas.openxmlformats.org/drawingml/2006/picture">
                        <pic:nvPicPr>
                          <pic:cNvPr id="73660965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582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91503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76601" id="Group 13" o:spid="_x0000_s1026" alt="&quot;&quot;" style="position:absolute;margin-left:0;margin-top:22.8pt;width:123.25pt;height:57.25pt;z-index:252289024" coordsize="15652,7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">
                <v:shape id="Picture 11" o:spid="_x0000_s1027" type="#_x0000_t75" style="position:absolute;left:8458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">
                  <v:imagedata r:id="rId243" o:title=""/>
                </v:shape>
                <v:shape id="Picture 12" o:spid="_x0000_s1028" type="#_x0000_t75" style="position:absolute;top:76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">
                  <v:imagedata r:id="rId244" o:title=""/>
                </v:shape>
              </v:group>
            </w:pict>
          </mc:Fallback>
        </mc:AlternateContent>
      </w:r>
    </w:p>
    <w:p w14:paraId="61612C18" w14:textId="3D8F2421" w:rsidR="00861406" w:rsidRPr="00467692" w:rsidRDefault="00861406" w:rsidP="0008744B">
      <w:pPr>
        <w:spacing w:line="324" w:lineRule="auto"/>
        <w:rPr>
          <w:b/>
          <w:bCs/>
        </w:rPr>
      </w:pPr>
      <w:r w:rsidRPr="00633B14">
        <w:t>We need to get your feedback by</w:t>
      </w:r>
      <w:r>
        <w:rPr>
          <w:b/>
          <w:bCs/>
        </w:rPr>
        <w:t xml:space="preserve"> </w:t>
      </w:r>
      <w:r w:rsidR="000145B4">
        <w:rPr>
          <w:b/>
          <w:bCs/>
        </w:rPr>
        <w:br/>
      </w:r>
      <w:r w:rsidR="00633B14">
        <w:rPr>
          <w:b/>
          <w:bCs/>
        </w:rPr>
        <w:t xml:space="preserve">18 May 2026. </w:t>
      </w:r>
    </w:p>
    <w:p w14:paraId="5820C207" w14:textId="411546C1" w:rsidR="00995991" w:rsidRPr="00316DBA" w:rsidRDefault="00907A21" w:rsidP="00995991">
      <w:pPr>
        <w:rPr>
          <w:rFonts w:eastAsia="Times New Roman" w:cs="Arial"/>
          <w:sz w:val="28"/>
          <w:szCs w:val="28"/>
          <w:lang w:eastAsia="en-NZ"/>
        </w:rPr>
      </w:pPr>
      <w:r>
        <w:br w:type="column"/>
      </w:r>
      <w:bookmarkStart w:id="9" w:name="_Hlk53559738"/>
      <w:r w:rsidR="00D31A23" w:rsidRPr="00AE7FB1">
        <w:rPr>
          <w:b/>
          <w:bCs/>
        </w:rPr>
        <w:lastRenderedPageBreak/>
        <w:t xml:space="preserve"> </w:t>
      </w:r>
      <w:bookmarkEnd w:id="9"/>
    </w:p>
    <w:p w14:paraId="61AAEFAB" w14:textId="6D22EA3C" w:rsidR="00316DBA" w:rsidRPr="00316DBA" w:rsidRDefault="008036B0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Health – </w:t>
      </w:r>
      <w:proofErr w:type="spellStart"/>
      <w:r>
        <w:rPr>
          <w:rFonts w:eastAsia="Times New Roman" w:cs="Arial"/>
          <w:sz w:val="28"/>
          <w:szCs w:val="28"/>
          <w:lang w:eastAsia="en-NZ"/>
        </w:rPr>
        <w:t>Manatū</w:t>
      </w:r>
      <w:proofErr w:type="spellEnd"/>
      <w:r>
        <w:rPr>
          <w:rFonts w:eastAsia="Times New Roman" w:cs="Arial"/>
          <w:sz w:val="28"/>
          <w:szCs w:val="28"/>
          <w:lang w:eastAsia="en-NZ"/>
        </w:rPr>
        <w:t xml:space="preserve"> Hauora</w:t>
      </w:r>
      <w:r w:rsidR="00591CBC">
        <w:rPr>
          <w:rFonts w:cs="Arial"/>
          <w:noProof/>
          <w:szCs w:val="32"/>
        </w:rPr>
        <w:drawing>
          <wp:anchor distT="0" distB="0" distL="114300" distR="114300" simplePos="0" relativeHeight="251835392" behindDoc="0" locked="0" layoutInCell="1" allowOverlap="1" wp14:anchorId="159E033D" wp14:editId="2D6FB0E9">
            <wp:simplePos x="0" y="0"/>
            <wp:positionH relativeFrom="column">
              <wp:posOffset>-129540</wp:posOffset>
            </wp:positionH>
            <wp:positionV relativeFrom="paragraph">
              <wp:posOffset>1270</wp:posOffset>
            </wp:positionV>
            <wp:extent cx="1623060" cy="767653"/>
            <wp:effectExtent l="0" t="0" r="0" b="0"/>
            <wp:wrapNone/>
            <wp:docPr id="1435450992" name="Picture 1" descr="Ministry of Health Manatū Hauor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52214" name="Picture 1" descr="Ministry of Health Manatū Hauora logo. "/>
                    <pic:cNvPicPr/>
                  </pic:nvPicPr>
                  <pic:blipFill>
                    <a:blip r:embed="rId2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767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4CE3D44A" wp14:editId="458DEF5B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3CA4C0" id="Rectangle: Rounded Corners 24" o:spid="_x0000_s1026" alt="&quot;&quot;" style="position:absolute;margin-left:-27pt;margin-top:-21pt;width:490.9pt;height:660.75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>
        <w:rPr>
          <w:rFonts w:cs="Arial"/>
          <w:noProof/>
          <w:szCs w:val="32"/>
        </w:rPr>
        <w:t>.</w:t>
      </w:r>
    </w:p>
    <w:p w14:paraId="75B96CBA" w14:textId="21FD553F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58D143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283A8C0B" wp14:editId="778B1348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2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704CF9D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59B5F161" wp14:editId="724C6351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8821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4B44A5E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3104" behindDoc="0" locked="0" layoutInCell="1" allowOverlap="1" wp14:anchorId="1739B868" wp14:editId="671A2D65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2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E0D3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16E3048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B3EF532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9248" behindDoc="0" locked="0" layoutInCell="1" allowOverlap="1" wp14:anchorId="47C73960" wp14:editId="02B14E6C">
            <wp:simplePos x="0" y="0"/>
            <wp:positionH relativeFrom="column">
              <wp:posOffset>142240</wp:posOffset>
            </wp:positionH>
            <wp:positionV relativeFrom="paragraph">
              <wp:posOffset>136525</wp:posOffset>
            </wp:positionV>
            <wp:extent cx="1104900" cy="197485"/>
            <wp:effectExtent l="0" t="0" r="0" b="0"/>
            <wp:wrapThrough wrapText="bothSides">
              <wp:wrapPolygon edited="0">
                <wp:start x="0" y="0"/>
                <wp:lineTo x="0" y="18752"/>
                <wp:lineTo x="21228" y="18752"/>
                <wp:lineTo x="21228" y="0"/>
                <wp:lineTo x="0" y="0"/>
              </wp:wrapPolygon>
            </wp:wrapThrough>
            <wp:docPr id="808795969" name="Picture 1" descr="Photosymbo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symbols logo"/>
                    <pic:cNvPicPr/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39518477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07538DA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8224" behindDoc="1" locked="0" layoutInCell="1" allowOverlap="1" wp14:anchorId="74032758" wp14:editId="5639CE6F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2B6DA03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7A7934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2C9E0F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75C812D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2320" behindDoc="0" locked="0" layoutInCell="1" allowOverlap="1" wp14:anchorId="76818FB5" wp14:editId="4D6FD48C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2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1788656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0272" behindDoc="0" locked="0" layoutInCell="1" allowOverlap="1" wp14:anchorId="4E13108D" wp14:editId="5AA6D615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2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7E8D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29BEBE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2B4C89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C7F348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70DD37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1296" behindDoc="0" locked="0" layoutInCell="1" allowOverlap="1" wp14:anchorId="5691A00C" wp14:editId="60EF629C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2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5876423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BD7047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12D3CDFC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6291F438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1452E09D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254"/>
      <w:footerReference w:type="default" r:id="rId25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DC143C" w14:textId="77777777" w:rsidR="00274C83" w:rsidRDefault="00274C83">
      <w:pPr>
        <w:spacing w:line="240" w:lineRule="auto"/>
      </w:pPr>
      <w:r>
        <w:separator/>
      </w:r>
    </w:p>
  </w:endnote>
  <w:endnote w:type="continuationSeparator" w:id="0">
    <w:p w14:paraId="51271512" w14:textId="77777777" w:rsidR="00274C83" w:rsidRDefault="00274C8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0D066010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8A0055A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0F9825F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F0B5AB1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DC6482" w14:textId="77777777" w:rsidR="00274C83" w:rsidRDefault="00274C83">
      <w:pPr>
        <w:spacing w:line="240" w:lineRule="auto"/>
      </w:pPr>
      <w:r>
        <w:separator/>
      </w:r>
    </w:p>
  </w:footnote>
  <w:footnote w:type="continuationSeparator" w:id="0">
    <w:p w14:paraId="32220221" w14:textId="77777777" w:rsidR="00274C83" w:rsidRDefault="00274C8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43B7340"/>
    <w:multiLevelType w:val="hybridMultilevel"/>
    <w:tmpl w:val="4EE8AF06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3" w15:restartNumberingAfterBreak="0">
    <w:nsid w:val="046E2ABC"/>
    <w:multiLevelType w:val="hybridMultilevel"/>
    <w:tmpl w:val="89FE7FBC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1C7064"/>
    <w:multiLevelType w:val="multilevel"/>
    <w:tmpl w:val="0CAC7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B933713"/>
    <w:multiLevelType w:val="multilevel"/>
    <w:tmpl w:val="1CA42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1C435B72"/>
    <w:multiLevelType w:val="multilevel"/>
    <w:tmpl w:val="D2105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2E64707F"/>
    <w:multiLevelType w:val="multilevel"/>
    <w:tmpl w:val="D20EF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37A85C4A"/>
    <w:multiLevelType w:val="hybridMultilevel"/>
    <w:tmpl w:val="B804F222"/>
    <w:lvl w:ilvl="0" w:tplc="C5F28AD4">
      <w:start w:val="7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C87B34"/>
    <w:multiLevelType w:val="hybridMultilevel"/>
    <w:tmpl w:val="79B8ECE6"/>
    <w:lvl w:ilvl="0" w:tplc="C5F28AD4">
      <w:start w:val="7"/>
      <w:numFmt w:val="decimal"/>
      <w:lvlText w:val="%1."/>
      <w:lvlJc w:val="left"/>
      <w:pPr>
        <w:ind w:left="512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5846" w:hanging="360"/>
      </w:pPr>
    </w:lvl>
    <w:lvl w:ilvl="2" w:tplc="1409001B" w:tentative="1">
      <w:start w:val="1"/>
      <w:numFmt w:val="lowerRoman"/>
      <w:lvlText w:val="%3."/>
      <w:lvlJc w:val="right"/>
      <w:pPr>
        <w:ind w:left="6566" w:hanging="180"/>
      </w:pPr>
    </w:lvl>
    <w:lvl w:ilvl="3" w:tplc="1409000F" w:tentative="1">
      <w:start w:val="1"/>
      <w:numFmt w:val="decimal"/>
      <w:lvlText w:val="%4."/>
      <w:lvlJc w:val="left"/>
      <w:pPr>
        <w:ind w:left="7286" w:hanging="360"/>
      </w:pPr>
    </w:lvl>
    <w:lvl w:ilvl="4" w:tplc="14090019" w:tentative="1">
      <w:start w:val="1"/>
      <w:numFmt w:val="lowerLetter"/>
      <w:lvlText w:val="%5."/>
      <w:lvlJc w:val="left"/>
      <w:pPr>
        <w:ind w:left="8006" w:hanging="360"/>
      </w:pPr>
    </w:lvl>
    <w:lvl w:ilvl="5" w:tplc="1409001B" w:tentative="1">
      <w:start w:val="1"/>
      <w:numFmt w:val="lowerRoman"/>
      <w:lvlText w:val="%6."/>
      <w:lvlJc w:val="right"/>
      <w:pPr>
        <w:ind w:left="8726" w:hanging="180"/>
      </w:pPr>
    </w:lvl>
    <w:lvl w:ilvl="6" w:tplc="1409000F" w:tentative="1">
      <w:start w:val="1"/>
      <w:numFmt w:val="decimal"/>
      <w:lvlText w:val="%7."/>
      <w:lvlJc w:val="left"/>
      <w:pPr>
        <w:ind w:left="9446" w:hanging="360"/>
      </w:pPr>
    </w:lvl>
    <w:lvl w:ilvl="7" w:tplc="14090019" w:tentative="1">
      <w:start w:val="1"/>
      <w:numFmt w:val="lowerLetter"/>
      <w:lvlText w:val="%8."/>
      <w:lvlJc w:val="left"/>
      <w:pPr>
        <w:ind w:left="10166" w:hanging="360"/>
      </w:pPr>
    </w:lvl>
    <w:lvl w:ilvl="8" w:tplc="1409001B" w:tentative="1">
      <w:start w:val="1"/>
      <w:numFmt w:val="lowerRoman"/>
      <w:lvlText w:val="%9."/>
      <w:lvlJc w:val="right"/>
      <w:pPr>
        <w:ind w:left="10886" w:hanging="180"/>
      </w:pPr>
    </w:lvl>
  </w:abstractNum>
  <w:abstractNum w:abstractNumId="15" w15:restartNumberingAfterBreak="0">
    <w:nsid w:val="3EF15BB7"/>
    <w:multiLevelType w:val="hybridMultilevel"/>
    <w:tmpl w:val="40CC6646"/>
    <w:lvl w:ilvl="0" w:tplc="1409000F">
      <w:start w:val="1"/>
      <w:numFmt w:val="decimal"/>
      <w:lvlText w:val="%1."/>
      <w:lvlJc w:val="left"/>
      <w:pPr>
        <w:ind w:left="440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16" w15:restartNumberingAfterBreak="0">
    <w:nsid w:val="48F065B0"/>
    <w:multiLevelType w:val="hybridMultilevel"/>
    <w:tmpl w:val="DD62977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E166A1"/>
    <w:multiLevelType w:val="multilevel"/>
    <w:tmpl w:val="02FE1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1" w15:restartNumberingAfterBreak="0">
    <w:nsid w:val="5AD43156"/>
    <w:multiLevelType w:val="hybridMultilevel"/>
    <w:tmpl w:val="6A720B1E"/>
    <w:lvl w:ilvl="0" w:tplc="50DEB80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 w15:restartNumberingAfterBreak="0">
    <w:nsid w:val="5EC31E79"/>
    <w:multiLevelType w:val="hybridMultilevel"/>
    <w:tmpl w:val="D3F62C60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747D7B"/>
    <w:multiLevelType w:val="multilevel"/>
    <w:tmpl w:val="5FF82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5" w15:restartNumberingAfterBreak="0">
    <w:nsid w:val="65387260"/>
    <w:multiLevelType w:val="hybridMultilevel"/>
    <w:tmpl w:val="2DB28F60"/>
    <w:lvl w:ilvl="0" w:tplc="C5F28AD4">
      <w:start w:val="7"/>
      <w:numFmt w:val="decimal"/>
      <w:lvlText w:val="%1."/>
      <w:lvlJc w:val="left"/>
      <w:pPr>
        <w:ind w:left="440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26" w15:restartNumberingAfterBreak="0">
    <w:nsid w:val="65A65BB8"/>
    <w:multiLevelType w:val="hybridMultilevel"/>
    <w:tmpl w:val="BC9E73CA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4766" w:hanging="360"/>
      </w:pPr>
    </w:lvl>
    <w:lvl w:ilvl="2" w:tplc="FFFFFFFF" w:tentative="1">
      <w:start w:val="1"/>
      <w:numFmt w:val="lowerRoman"/>
      <w:lvlText w:val="%3."/>
      <w:lvlJc w:val="right"/>
      <w:pPr>
        <w:ind w:left="5486" w:hanging="180"/>
      </w:pPr>
    </w:lvl>
    <w:lvl w:ilvl="3" w:tplc="FFFFFFFF" w:tentative="1">
      <w:start w:val="1"/>
      <w:numFmt w:val="decimal"/>
      <w:lvlText w:val="%4."/>
      <w:lvlJc w:val="left"/>
      <w:pPr>
        <w:ind w:left="6206" w:hanging="360"/>
      </w:pPr>
    </w:lvl>
    <w:lvl w:ilvl="4" w:tplc="FFFFFFFF" w:tentative="1">
      <w:start w:val="1"/>
      <w:numFmt w:val="lowerLetter"/>
      <w:lvlText w:val="%5."/>
      <w:lvlJc w:val="left"/>
      <w:pPr>
        <w:ind w:left="6926" w:hanging="360"/>
      </w:pPr>
    </w:lvl>
    <w:lvl w:ilvl="5" w:tplc="FFFFFFFF" w:tentative="1">
      <w:start w:val="1"/>
      <w:numFmt w:val="lowerRoman"/>
      <w:lvlText w:val="%6."/>
      <w:lvlJc w:val="right"/>
      <w:pPr>
        <w:ind w:left="7646" w:hanging="180"/>
      </w:pPr>
    </w:lvl>
    <w:lvl w:ilvl="6" w:tplc="FFFFFFFF" w:tentative="1">
      <w:start w:val="1"/>
      <w:numFmt w:val="decimal"/>
      <w:lvlText w:val="%7."/>
      <w:lvlJc w:val="left"/>
      <w:pPr>
        <w:ind w:left="8366" w:hanging="360"/>
      </w:pPr>
    </w:lvl>
    <w:lvl w:ilvl="7" w:tplc="FFFFFFFF" w:tentative="1">
      <w:start w:val="1"/>
      <w:numFmt w:val="lowerLetter"/>
      <w:lvlText w:val="%8."/>
      <w:lvlJc w:val="left"/>
      <w:pPr>
        <w:ind w:left="9086" w:hanging="360"/>
      </w:pPr>
    </w:lvl>
    <w:lvl w:ilvl="8" w:tplc="FFFFFFFF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7" w15:restartNumberingAfterBreak="0">
    <w:nsid w:val="6C9D103F"/>
    <w:multiLevelType w:val="hybridMultilevel"/>
    <w:tmpl w:val="C624EE8A"/>
    <w:lvl w:ilvl="0" w:tplc="3792690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8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7E0B6D"/>
    <w:multiLevelType w:val="multilevel"/>
    <w:tmpl w:val="D20EF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27E18D5"/>
    <w:multiLevelType w:val="hybridMultilevel"/>
    <w:tmpl w:val="55B43C2C"/>
    <w:lvl w:ilvl="0" w:tplc="4E1C02B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31" w15:restartNumberingAfterBreak="0">
    <w:nsid w:val="751D1EFF"/>
    <w:multiLevelType w:val="multilevel"/>
    <w:tmpl w:val="8856A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C1218D3"/>
    <w:multiLevelType w:val="singleLevel"/>
    <w:tmpl w:val="CFC8B08E"/>
    <w:lvl w:ilvl="0">
      <w:start w:val="1"/>
      <w:numFmt w:val="bullet"/>
      <w:pStyle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  <w:sz w:val="18"/>
      </w:rPr>
    </w:lvl>
  </w:abstractNum>
  <w:abstractNum w:abstractNumId="33" w15:restartNumberingAfterBreak="0">
    <w:nsid w:val="7D1157A2"/>
    <w:multiLevelType w:val="multilevel"/>
    <w:tmpl w:val="6E3ED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7DB56E28"/>
    <w:multiLevelType w:val="hybridMultilevel"/>
    <w:tmpl w:val="49F6D312"/>
    <w:lvl w:ilvl="0" w:tplc="5D48FED2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3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6" w15:restartNumberingAfterBreak="0">
    <w:nsid w:val="7FDA1FA4"/>
    <w:multiLevelType w:val="multilevel"/>
    <w:tmpl w:val="3F588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7FFD6F9D"/>
    <w:multiLevelType w:val="hybridMultilevel"/>
    <w:tmpl w:val="4D4E020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3756596">
    <w:abstractNumId w:val="10"/>
  </w:num>
  <w:num w:numId="2" w16cid:durableId="1751925994">
    <w:abstractNumId w:val="4"/>
  </w:num>
  <w:num w:numId="3" w16cid:durableId="930426864">
    <w:abstractNumId w:val="20"/>
  </w:num>
  <w:num w:numId="4" w16cid:durableId="90706847">
    <w:abstractNumId w:val="24"/>
  </w:num>
  <w:num w:numId="5" w16cid:durableId="313334513">
    <w:abstractNumId w:val="12"/>
  </w:num>
  <w:num w:numId="6" w16cid:durableId="2033803924">
    <w:abstractNumId w:val="8"/>
  </w:num>
  <w:num w:numId="7" w16cid:durableId="808132422">
    <w:abstractNumId w:val="5"/>
  </w:num>
  <w:num w:numId="8" w16cid:durableId="1143546541">
    <w:abstractNumId w:val="18"/>
  </w:num>
  <w:num w:numId="9" w16cid:durableId="279923130">
    <w:abstractNumId w:val="1"/>
  </w:num>
  <w:num w:numId="10" w16cid:durableId="1141115467">
    <w:abstractNumId w:val="17"/>
  </w:num>
  <w:num w:numId="11" w16cid:durableId="1254901281">
    <w:abstractNumId w:val="0"/>
  </w:num>
  <w:num w:numId="12" w16cid:durableId="2111922917">
    <w:abstractNumId w:val="28"/>
  </w:num>
  <w:num w:numId="13" w16cid:durableId="570190621">
    <w:abstractNumId w:val="35"/>
  </w:num>
  <w:num w:numId="14" w16cid:durableId="1441602126">
    <w:abstractNumId w:val="7"/>
  </w:num>
  <w:num w:numId="15" w16cid:durableId="1761680992">
    <w:abstractNumId w:val="9"/>
  </w:num>
  <w:num w:numId="16" w16cid:durableId="1308360829">
    <w:abstractNumId w:val="31"/>
  </w:num>
  <w:num w:numId="17" w16cid:durableId="1675722576">
    <w:abstractNumId w:val="32"/>
  </w:num>
  <w:num w:numId="18" w16cid:durableId="696783328">
    <w:abstractNumId w:val="6"/>
  </w:num>
  <w:num w:numId="19" w16cid:durableId="224410744">
    <w:abstractNumId w:val="36"/>
  </w:num>
  <w:num w:numId="20" w16cid:durableId="1511292136">
    <w:abstractNumId w:val="33"/>
  </w:num>
  <w:num w:numId="21" w16cid:durableId="705446929">
    <w:abstractNumId w:val="23"/>
  </w:num>
  <w:num w:numId="22" w16cid:durableId="907695314">
    <w:abstractNumId w:val="3"/>
  </w:num>
  <w:num w:numId="23" w16cid:durableId="627392033">
    <w:abstractNumId w:val="30"/>
  </w:num>
  <w:num w:numId="24" w16cid:durableId="596056614">
    <w:abstractNumId w:val="16"/>
  </w:num>
  <w:num w:numId="25" w16cid:durableId="795368239">
    <w:abstractNumId w:val="22"/>
  </w:num>
  <w:num w:numId="26" w16cid:durableId="1012102335">
    <w:abstractNumId w:val="19"/>
  </w:num>
  <w:num w:numId="27" w16cid:durableId="413748815">
    <w:abstractNumId w:val="11"/>
  </w:num>
  <w:num w:numId="28" w16cid:durableId="1764108846">
    <w:abstractNumId w:val="29"/>
  </w:num>
  <w:num w:numId="29" w16cid:durableId="182129986">
    <w:abstractNumId w:val="21"/>
  </w:num>
  <w:num w:numId="30" w16cid:durableId="815224230">
    <w:abstractNumId w:val="2"/>
  </w:num>
  <w:num w:numId="31" w16cid:durableId="1692562574">
    <w:abstractNumId w:val="34"/>
  </w:num>
  <w:num w:numId="32" w16cid:durableId="241179379">
    <w:abstractNumId w:val="27"/>
  </w:num>
  <w:num w:numId="33" w16cid:durableId="1398818643">
    <w:abstractNumId w:val="37"/>
  </w:num>
  <w:num w:numId="34" w16cid:durableId="2082024492">
    <w:abstractNumId w:val="26"/>
  </w:num>
  <w:num w:numId="35" w16cid:durableId="862286259">
    <w:abstractNumId w:val="13"/>
  </w:num>
  <w:num w:numId="36" w16cid:durableId="1843736633">
    <w:abstractNumId w:val="15"/>
  </w:num>
  <w:num w:numId="37" w16cid:durableId="1756053065">
    <w:abstractNumId w:val="14"/>
  </w:num>
  <w:num w:numId="38" w16cid:durableId="179223820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9C5F6F"/>
    <w:rsid w:val="0000058F"/>
    <w:rsid w:val="000013CC"/>
    <w:rsid w:val="000016CF"/>
    <w:rsid w:val="00002417"/>
    <w:rsid w:val="00004213"/>
    <w:rsid w:val="000047A7"/>
    <w:rsid w:val="00005DB6"/>
    <w:rsid w:val="00005EAF"/>
    <w:rsid w:val="000064D2"/>
    <w:rsid w:val="0000788F"/>
    <w:rsid w:val="00010979"/>
    <w:rsid w:val="000129B1"/>
    <w:rsid w:val="000145B4"/>
    <w:rsid w:val="00015334"/>
    <w:rsid w:val="000164AD"/>
    <w:rsid w:val="00020522"/>
    <w:rsid w:val="0002119B"/>
    <w:rsid w:val="00021A1A"/>
    <w:rsid w:val="000227B4"/>
    <w:rsid w:val="00024797"/>
    <w:rsid w:val="00025F42"/>
    <w:rsid w:val="0002654B"/>
    <w:rsid w:val="000277C6"/>
    <w:rsid w:val="0003092A"/>
    <w:rsid w:val="0003359E"/>
    <w:rsid w:val="0003689F"/>
    <w:rsid w:val="00044389"/>
    <w:rsid w:val="00044D63"/>
    <w:rsid w:val="00044FE9"/>
    <w:rsid w:val="0004557B"/>
    <w:rsid w:val="000526E2"/>
    <w:rsid w:val="000576BB"/>
    <w:rsid w:val="00057F91"/>
    <w:rsid w:val="00061CE3"/>
    <w:rsid w:val="00063200"/>
    <w:rsid w:val="000655BB"/>
    <w:rsid w:val="0006628F"/>
    <w:rsid w:val="00066988"/>
    <w:rsid w:val="00067DAF"/>
    <w:rsid w:val="00067EAB"/>
    <w:rsid w:val="00071FA5"/>
    <w:rsid w:val="00075E22"/>
    <w:rsid w:val="0008005C"/>
    <w:rsid w:val="00082DAD"/>
    <w:rsid w:val="00082F5E"/>
    <w:rsid w:val="000837B4"/>
    <w:rsid w:val="00085E05"/>
    <w:rsid w:val="0008744B"/>
    <w:rsid w:val="00087E96"/>
    <w:rsid w:val="00090170"/>
    <w:rsid w:val="0009079F"/>
    <w:rsid w:val="00090942"/>
    <w:rsid w:val="00092ECC"/>
    <w:rsid w:val="00093AE5"/>
    <w:rsid w:val="00095F13"/>
    <w:rsid w:val="000A3C46"/>
    <w:rsid w:val="000A4363"/>
    <w:rsid w:val="000A589A"/>
    <w:rsid w:val="000A7F97"/>
    <w:rsid w:val="000B4394"/>
    <w:rsid w:val="000B689D"/>
    <w:rsid w:val="000C23A4"/>
    <w:rsid w:val="000C3C4B"/>
    <w:rsid w:val="000C5285"/>
    <w:rsid w:val="000C5D65"/>
    <w:rsid w:val="000C5F6A"/>
    <w:rsid w:val="000C7FD3"/>
    <w:rsid w:val="000D02B6"/>
    <w:rsid w:val="000D046E"/>
    <w:rsid w:val="000D0FB6"/>
    <w:rsid w:val="000D2B45"/>
    <w:rsid w:val="000D5BE8"/>
    <w:rsid w:val="000D7E8C"/>
    <w:rsid w:val="000E05C2"/>
    <w:rsid w:val="000E2FE4"/>
    <w:rsid w:val="000E4893"/>
    <w:rsid w:val="000E4D68"/>
    <w:rsid w:val="000E5860"/>
    <w:rsid w:val="000E65A5"/>
    <w:rsid w:val="000F0EFF"/>
    <w:rsid w:val="000F16B8"/>
    <w:rsid w:val="000F1778"/>
    <w:rsid w:val="000F1C7D"/>
    <w:rsid w:val="000F2382"/>
    <w:rsid w:val="000F301E"/>
    <w:rsid w:val="000F4AE3"/>
    <w:rsid w:val="000F53CD"/>
    <w:rsid w:val="000F6FF1"/>
    <w:rsid w:val="00104F7F"/>
    <w:rsid w:val="00105424"/>
    <w:rsid w:val="001208EB"/>
    <w:rsid w:val="00121BB8"/>
    <w:rsid w:val="0012239D"/>
    <w:rsid w:val="00122416"/>
    <w:rsid w:val="00124EA8"/>
    <w:rsid w:val="00130509"/>
    <w:rsid w:val="00133626"/>
    <w:rsid w:val="00133ED4"/>
    <w:rsid w:val="00134F0C"/>
    <w:rsid w:val="00135FF0"/>
    <w:rsid w:val="00141995"/>
    <w:rsid w:val="00142006"/>
    <w:rsid w:val="0014204E"/>
    <w:rsid w:val="001427BF"/>
    <w:rsid w:val="00142F03"/>
    <w:rsid w:val="00143AFC"/>
    <w:rsid w:val="0014583C"/>
    <w:rsid w:val="00151AE2"/>
    <w:rsid w:val="00152188"/>
    <w:rsid w:val="001522F4"/>
    <w:rsid w:val="001554CE"/>
    <w:rsid w:val="0016555B"/>
    <w:rsid w:val="00165F8D"/>
    <w:rsid w:val="00166BC8"/>
    <w:rsid w:val="0017206B"/>
    <w:rsid w:val="001754F4"/>
    <w:rsid w:val="00175719"/>
    <w:rsid w:val="00175CBE"/>
    <w:rsid w:val="00177A49"/>
    <w:rsid w:val="00177D50"/>
    <w:rsid w:val="0018032B"/>
    <w:rsid w:val="00181341"/>
    <w:rsid w:val="00181CF6"/>
    <w:rsid w:val="00183FC0"/>
    <w:rsid w:val="00184005"/>
    <w:rsid w:val="00185052"/>
    <w:rsid w:val="00194B30"/>
    <w:rsid w:val="0019689D"/>
    <w:rsid w:val="00197533"/>
    <w:rsid w:val="001A1BA5"/>
    <w:rsid w:val="001A1E96"/>
    <w:rsid w:val="001A4380"/>
    <w:rsid w:val="001B0A4D"/>
    <w:rsid w:val="001B2129"/>
    <w:rsid w:val="001B229A"/>
    <w:rsid w:val="001B2D66"/>
    <w:rsid w:val="001B34C4"/>
    <w:rsid w:val="001B45C2"/>
    <w:rsid w:val="001B4DD5"/>
    <w:rsid w:val="001B5A12"/>
    <w:rsid w:val="001B5E32"/>
    <w:rsid w:val="001B6640"/>
    <w:rsid w:val="001B73B2"/>
    <w:rsid w:val="001B7662"/>
    <w:rsid w:val="001B78CB"/>
    <w:rsid w:val="001C00B0"/>
    <w:rsid w:val="001C5E56"/>
    <w:rsid w:val="001D0105"/>
    <w:rsid w:val="001D223E"/>
    <w:rsid w:val="001D3000"/>
    <w:rsid w:val="001D490C"/>
    <w:rsid w:val="001D4E61"/>
    <w:rsid w:val="001E05CE"/>
    <w:rsid w:val="001E3429"/>
    <w:rsid w:val="001E3715"/>
    <w:rsid w:val="001E44A7"/>
    <w:rsid w:val="001E6337"/>
    <w:rsid w:val="001F76AF"/>
    <w:rsid w:val="00200EE1"/>
    <w:rsid w:val="00201599"/>
    <w:rsid w:val="00201791"/>
    <w:rsid w:val="002049A2"/>
    <w:rsid w:val="00204CC4"/>
    <w:rsid w:val="002057F7"/>
    <w:rsid w:val="00205F6E"/>
    <w:rsid w:val="0021212E"/>
    <w:rsid w:val="002142BE"/>
    <w:rsid w:val="0021461A"/>
    <w:rsid w:val="00215A6A"/>
    <w:rsid w:val="00220708"/>
    <w:rsid w:val="00220B5B"/>
    <w:rsid w:val="00220EC8"/>
    <w:rsid w:val="00221319"/>
    <w:rsid w:val="00225AA9"/>
    <w:rsid w:val="00226C0D"/>
    <w:rsid w:val="00226F54"/>
    <w:rsid w:val="00230001"/>
    <w:rsid w:val="00230B68"/>
    <w:rsid w:val="00234B06"/>
    <w:rsid w:val="00235D63"/>
    <w:rsid w:val="00236C25"/>
    <w:rsid w:val="00236D60"/>
    <w:rsid w:val="002370A7"/>
    <w:rsid w:val="00240629"/>
    <w:rsid w:val="002412D4"/>
    <w:rsid w:val="00241DDA"/>
    <w:rsid w:val="002452AC"/>
    <w:rsid w:val="0024575D"/>
    <w:rsid w:val="00247372"/>
    <w:rsid w:val="00247583"/>
    <w:rsid w:val="00252F03"/>
    <w:rsid w:val="00253F78"/>
    <w:rsid w:val="002550DA"/>
    <w:rsid w:val="002562EE"/>
    <w:rsid w:val="00256576"/>
    <w:rsid w:val="00257D60"/>
    <w:rsid w:val="00260ECA"/>
    <w:rsid w:val="002619E6"/>
    <w:rsid w:val="00261BF8"/>
    <w:rsid w:val="00263467"/>
    <w:rsid w:val="002639B1"/>
    <w:rsid w:val="00264802"/>
    <w:rsid w:val="00266940"/>
    <w:rsid w:val="00266B9F"/>
    <w:rsid w:val="002711CE"/>
    <w:rsid w:val="002717F5"/>
    <w:rsid w:val="002747C7"/>
    <w:rsid w:val="00274C83"/>
    <w:rsid w:val="002750D6"/>
    <w:rsid w:val="00275E47"/>
    <w:rsid w:val="00276CF2"/>
    <w:rsid w:val="002807B3"/>
    <w:rsid w:val="00282136"/>
    <w:rsid w:val="002839CC"/>
    <w:rsid w:val="00283A83"/>
    <w:rsid w:val="00283E13"/>
    <w:rsid w:val="00284D0D"/>
    <w:rsid w:val="00285985"/>
    <w:rsid w:val="00285B5A"/>
    <w:rsid w:val="00286DFA"/>
    <w:rsid w:val="002900CA"/>
    <w:rsid w:val="00290488"/>
    <w:rsid w:val="002908B6"/>
    <w:rsid w:val="002951D0"/>
    <w:rsid w:val="00297014"/>
    <w:rsid w:val="002A264A"/>
    <w:rsid w:val="002A3072"/>
    <w:rsid w:val="002A544B"/>
    <w:rsid w:val="002A557F"/>
    <w:rsid w:val="002A6152"/>
    <w:rsid w:val="002A75D8"/>
    <w:rsid w:val="002B6E6D"/>
    <w:rsid w:val="002B7189"/>
    <w:rsid w:val="002C03D9"/>
    <w:rsid w:val="002C0724"/>
    <w:rsid w:val="002C219F"/>
    <w:rsid w:val="002C3850"/>
    <w:rsid w:val="002C3893"/>
    <w:rsid w:val="002C6A32"/>
    <w:rsid w:val="002D28F7"/>
    <w:rsid w:val="002D661E"/>
    <w:rsid w:val="002E054D"/>
    <w:rsid w:val="002E0E87"/>
    <w:rsid w:val="002E1E4E"/>
    <w:rsid w:val="002E38C8"/>
    <w:rsid w:val="002E48F3"/>
    <w:rsid w:val="002E770A"/>
    <w:rsid w:val="002E790C"/>
    <w:rsid w:val="002F1862"/>
    <w:rsid w:val="002F39C7"/>
    <w:rsid w:val="002F4939"/>
    <w:rsid w:val="002F4FCE"/>
    <w:rsid w:val="002F518A"/>
    <w:rsid w:val="002F5A09"/>
    <w:rsid w:val="002F5C37"/>
    <w:rsid w:val="00300E39"/>
    <w:rsid w:val="003108CB"/>
    <w:rsid w:val="00310D90"/>
    <w:rsid w:val="003122C0"/>
    <w:rsid w:val="00312DAD"/>
    <w:rsid w:val="003133F7"/>
    <w:rsid w:val="00314D17"/>
    <w:rsid w:val="00315307"/>
    <w:rsid w:val="00316DBA"/>
    <w:rsid w:val="00316E63"/>
    <w:rsid w:val="0032231C"/>
    <w:rsid w:val="00323EB3"/>
    <w:rsid w:val="00325EF9"/>
    <w:rsid w:val="00326581"/>
    <w:rsid w:val="003357CC"/>
    <w:rsid w:val="00335E44"/>
    <w:rsid w:val="003361AC"/>
    <w:rsid w:val="0033631F"/>
    <w:rsid w:val="003369B9"/>
    <w:rsid w:val="00337AF1"/>
    <w:rsid w:val="00342582"/>
    <w:rsid w:val="003431B5"/>
    <w:rsid w:val="00344099"/>
    <w:rsid w:val="00344E8D"/>
    <w:rsid w:val="003458DE"/>
    <w:rsid w:val="003466CF"/>
    <w:rsid w:val="003471C5"/>
    <w:rsid w:val="003475A6"/>
    <w:rsid w:val="00350D82"/>
    <w:rsid w:val="00351A33"/>
    <w:rsid w:val="0035265B"/>
    <w:rsid w:val="003530B0"/>
    <w:rsid w:val="00354620"/>
    <w:rsid w:val="00354B51"/>
    <w:rsid w:val="00355FB1"/>
    <w:rsid w:val="0035605C"/>
    <w:rsid w:val="00357B2B"/>
    <w:rsid w:val="003631C1"/>
    <w:rsid w:val="00364E4E"/>
    <w:rsid w:val="00366335"/>
    <w:rsid w:val="00370192"/>
    <w:rsid w:val="00371C85"/>
    <w:rsid w:val="003750F6"/>
    <w:rsid w:val="00375397"/>
    <w:rsid w:val="00375598"/>
    <w:rsid w:val="00376486"/>
    <w:rsid w:val="003770B5"/>
    <w:rsid w:val="00377FA1"/>
    <w:rsid w:val="00382A27"/>
    <w:rsid w:val="003831EB"/>
    <w:rsid w:val="00383F93"/>
    <w:rsid w:val="003905A6"/>
    <w:rsid w:val="00392AE0"/>
    <w:rsid w:val="00395931"/>
    <w:rsid w:val="0039667B"/>
    <w:rsid w:val="00397F40"/>
    <w:rsid w:val="003A09C6"/>
    <w:rsid w:val="003A36BF"/>
    <w:rsid w:val="003A5D9D"/>
    <w:rsid w:val="003A5FD0"/>
    <w:rsid w:val="003A7E23"/>
    <w:rsid w:val="003B3E1E"/>
    <w:rsid w:val="003B4401"/>
    <w:rsid w:val="003B4D04"/>
    <w:rsid w:val="003B4F7F"/>
    <w:rsid w:val="003B6C93"/>
    <w:rsid w:val="003B7A73"/>
    <w:rsid w:val="003C0E0F"/>
    <w:rsid w:val="003C2CCB"/>
    <w:rsid w:val="003C2ED9"/>
    <w:rsid w:val="003C3AC4"/>
    <w:rsid w:val="003C4D70"/>
    <w:rsid w:val="003C5DDD"/>
    <w:rsid w:val="003C6971"/>
    <w:rsid w:val="003D1F01"/>
    <w:rsid w:val="003D360E"/>
    <w:rsid w:val="003D4E0E"/>
    <w:rsid w:val="003D55DA"/>
    <w:rsid w:val="003D62E0"/>
    <w:rsid w:val="003D631D"/>
    <w:rsid w:val="003E0F60"/>
    <w:rsid w:val="003E18B2"/>
    <w:rsid w:val="003E3C41"/>
    <w:rsid w:val="003E3C57"/>
    <w:rsid w:val="003E5E47"/>
    <w:rsid w:val="003E685E"/>
    <w:rsid w:val="003F07F7"/>
    <w:rsid w:val="003F291C"/>
    <w:rsid w:val="003F2A19"/>
    <w:rsid w:val="003F2AAC"/>
    <w:rsid w:val="003F3ADE"/>
    <w:rsid w:val="003F3DDE"/>
    <w:rsid w:val="003F5628"/>
    <w:rsid w:val="003F5A94"/>
    <w:rsid w:val="004002D2"/>
    <w:rsid w:val="00400EC3"/>
    <w:rsid w:val="004037B3"/>
    <w:rsid w:val="00407760"/>
    <w:rsid w:val="00407FE1"/>
    <w:rsid w:val="0041033B"/>
    <w:rsid w:val="00410A05"/>
    <w:rsid w:val="00410EC9"/>
    <w:rsid w:val="004110CF"/>
    <w:rsid w:val="00411467"/>
    <w:rsid w:val="004114E1"/>
    <w:rsid w:val="00411DDD"/>
    <w:rsid w:val="00415054"/>
    <w:rsid w:val="0041628A"/>
    <w:rsid w:val="00421608"/>
    <w:rsid w:val="004243D2"/>
    <w:rsid w:val="0042461A"/>
    <w:rsid w:val="00426BE4"/>
    <w:rsid w:val="00427795"/>
    <w:rsid w:val="00430C2A"/>
    <w:rsid w:val="004448F5"/>
    <w:rsid w:val="00445B5E"/>
    <w:rsid w:val="004535B5"/>
    <w:rsid w:val="00453FEA"/>
    <w:rsid w:val="004567B0"/>
    <w:rsid w:val="0046001B"/>
    <w:rsid w:val="00461C7A"/>
    <w:rsid w:val="00461E9F"/>
    <w:rsid w:val="004644A1"/>
    <w:rsid w:val="00464AB3"/>
    <w:rsid w:val="00465F9C"/>
    <w:rsid w:val="00467692"/>
    <w:rsid w:val="0047070F"/>
    <w:rsid w:val="00470CF8"/>
    <w:rsid w:val="00471BDA"/>
    <w:rsid w:val="00476B77"/>
    <w:rsid w:val="00476C7B"/>
    <w:rsid w:val="00480519"/>
    <w:rsid w:val="0048490B"/>
    <w:rsid w:val="004855AB"/>
    <w:rsid w:val="00495EFF"/>
    <w:rsid w:val="004960A7"/>
    <w:rsid w:val="00496294"/>
    <w:rsid w:val="004A1F14"/>
    <w:rsid w:val="004A21DC"/>
    <w:rsid w:val="004A22BB"/>
    <w:rsid w:val="004A52B9"/>
    <w:rsid w:val="004A5E3B"/>
    <w:rsid w:val="004A65BD"/>
    <w:rsid w:val="004A6C99"/>
    <w:rsid w:val="004B2FDD"/>
    <w:rsid w:val="004B4874"/>
    <w:rsid w:val="004B4EF3"/>
    <w:rsid w:val="004B54A9"/>
    <w:rsid w:val="004C40F6"/>
    <w:rsid w:val="004C5593"/>
    <w:rsid w:val="004D5967"/>
    <w:rsid w:val="004D6331"/>
    <w:rsid w:val="004D713E"/>
    <w:rsid w:val="004D7BCF"/>
    <w:rsid w:val="004E1B73"/>
    <w:rsid w:val="004E1D4A"/>
    <w:rsid w:val="004E219B"/>
    <w:rsid w:val="004E2945"/>
    <w:rsid w:val="004E5325"/>
    <w:rsid w:val="004E6E2E"/>
    <w:rsid w:val="004E6FF8"/>
    <w:rsid w:val="004F10BC"/>
    <w:rsid w:val="004F14BE"/>
    <w:rsid w:val="004F1B4A"/>
    <w:rsid w:val="004F2F2B"/>
    <w:rsid w:val="004F31A6"/>
    <w:rsid w:val="004F4B24"/>
    <w:rsid w:val="004F56C0"/>
    <w:rsid w:val="004F6466"/>
    <w:rsid w:val="00501B7F"/>
    <w:rsid w:val="00502876"/>
    <w:rsid w:val="00503AD5"/>
    <w:rsid w:val="00504340"/>
    <w:rsid w:val="005056B7"/>
    <w:rsid w:val="005071D8"/>
    <w:rsid w:val="00510007"/>
    <w:rsid w:val="005102F9"/>
    <w:rsid w:val="00516D76"/>
    <w:rsid w:val="00517B57"/>
    <w:rsid w:val="0052085A"/>
    <w:rsid w:val="00521091"/>
    <w:rsid w:val="005210C6"/>
    <w:rsid w:val="005223A9"/>
    <w:rsid w:val="00522E5E"/>
    <w:rsid w:val="005235AD"/>
    <w:rsid w:val="00524245"/>
    <w:rsid w:val="00530405"/>
    <w:rsid w:val="00534381"/>
    <w:rsid w:val="005376EF"/>
    <w:rsid w:val="005428E7"/>
    <w:rsid w:val="005439DA"/>
    <w:rsid w:val="0054456A"/>
    <w:rsid w:val="0054513F"/>
    <w:rsid w:val="005500BB"/>
    <w:rsid w:val="00551D93"/>
    <w:rsid w:val="005536EA"/>
    <w:rsid w:val="00561720"/>
    <w:rsid w:val="0056202A"/>
    <w:rsid w:val="005633C9"/>
    <w:rsid w:val="0056498A"/>
    <w:rsid w:val="00566412"/>
    <w:rsid w:val="00570380"/>
    <w:rsid w:val="00571BDB"/>
    <w:rsid w:val="0057403C"/>
    <w:rsid w:val="00575380"/>
    <w:rsid w:val="00577D24"/>
    <w:rsid w:val="00577DDA"/>
    <w:rsid w:val="00581831"/>
    <w:rsid w:val="00582C02"/>
    <w:rsid w:val="00583B14"/>
    <w:rsid w:val="00584BF8"/>
    <w:rsid w:val="00586AD6"/>
    <w:rsid w:val="005905DF"/>
    <w:rsid w:val="005918EB"/>
    <w:rsid w:val="00591CBC"/>
    <w:rsid w:val="005921AD"/>
    <w:rsid w:val="00592789"/>
    <w:rsid w:val="005927DA"/>
    <w:rsid w:val="005939AC"/>
    <w:rsid w:val="005944F8"/>
    <w:rsid w:val="00596A2C"/>
    <w:rsid w:val="005A08B8"/>
    <w:rsid w:val="005A0EAF"/>
    <w:rsid w:val="005A21F4"/>
    <w:rsid w:val="005A2ADC"/>
    <w:rsid w:val="005A64AF"/>
    <w:rsid w:val="005B12F7"/>
    <w:rsid w:val="005B1528"/>
    <w:rsid w:val="005B3672"/>
    <w:rsid w:val="005B5FF4"/>
    <w:rsid w:val="005B625F"/>
    <w:rsid w:val="005B6937"/>
    <w:rsid w:val="005C0C91"/>
    <w:rsid w:val="005C583F"/>
    <w:rsid w:val="005D3BCF"/>
    <w:rsid w:val="005D41F2"/>
    <w:rsid w:val="005D623F"/>
    <w:rsid w:val="005D6F52"/>
    <w:rsid w:val="005D7943"/>
    <w:rsid w:val="005E0483"/>
    <w:rsid w:val="005E14A8"/>
    <w:rsid w:val="005E17F9"/>
    <w:rsid w:val="005E1A7E"/>
    <w:rsid w:val="005E5C24"/>
    <w:rsid w:val="005E6C3B"/>
    <w:rsid w:val="005F1239"/>
    <w:rsid w:val="005F34C4"/>
    <w:rsid w:val="005F356D"/>
    <w:rsid w:val="005F6DDA"/>
    <w:rsid w:val="005F6FB6"/>
    <w:rsid w:val="005F7660"/>
    <w:rsid w:val="0060011B"/>
    <w:rsid w:val="006016D5"/>
    <w:rsid w:val="00603543"/>
    <w:rsid w:val="00610AD8"/>
    <w:rsid w:val="006126C5"/>
    <w:rsid w:val="006133F7"/>
    <w:rsid w:val="0061342A"/>
    <w:rsid w:val="006143FE"/>
    <w:rsid w:val="00615406"/>
    <w:rsid w:val="006156D6"/>
    <w:rsid w:val="006159C5"/>
    <w:rsid w:val="00620BF9"/>
    <w:rsid w:val="00620CA5"/>
    <w:rsid w:val="00621884"/>
    <w:rsid w:val="00621FF8"/>
    <w:rsid w:val="0062220C"/>
    <w:rsid w:val="00623234"/>
    <w:rsid w:val="00623C0F"/>
    <w:rsid w:val="006247DF"/>
    <w:rsid w:val="006257DE"/>
    <w:rsid w:val="00627A3E"/>
    <w:rsid w:val="00631A62"/>
    <w:rsid w:val="00632BA4"/>
    <w:rsid w:val="00633393"/>
    <w:rsid w:val="00633B14"/>
    <w:rsid w:val="00635823"/>
    <w:rsid w:val="00635B17"/>
    <w:rsid w:val="00636379"/>
    <w:rsid w:val="00636855"/>
    <w:rsid w:val="00636A0A"/>
    <w:rsid w:val="00637428"/>
    <w:rsid w:val="00641EF7"/>
    <w:rsid w:val="0064202A"/>
    <w:rsid w:val="00642872"/>
    <w:rsid w:val="00642C53"/>
    <w:rsid w:val="00643EFF"/>
    <w:rsid w:val="0064667B"/>
    <w:rsid w:val="00646D8B"/>
    <w:rsid w:val="0064718A"/>
    <w:rsid w:val="0064787A"/>
    <w:rsid w:val="00650822"/>
    <w:rsid w:val="006516DD"/>
    <w:rsid w:val="006530B8"/>
    <w:rsid w:val="00656CEA"/>
    <w:rsid w:val="00661D05"/>
    <w:rsid w:val="0066339B"/>
    <w:rsid w:val="0066362B"/>
    <w:rsid w:val="006661C9"/>
    <w:rsid w:val="0066777F"/>
    <w:rsid w:val="00671C9B"/>
    <w:rsid w:val="006726C3"/>
    <w:rsid w:val="00673973"/>
    <w:rsid w:val="00673B31"/>
    <w:rsid w:val="00675226"/>
    <w:rsid w:val="0067564B"/>
    <w:rsid w:val="006762AD"/>
    <w:rsid w:val="00677AF2"/>
    <w:rsid w:val="00677C0B"/>
    <w:rsid w:val="00677E45"/>
    <w:rsid w:val="00681D06"/>
    <w:rsid w:val="00683296"/>
    <w:rsid w:val="006877B4"/>
    <w:rsid w:val="0068782C"/>
    <w:rsid w:val="00690490"/>
    <w:rsid w:val="00692D57"/>
    <w:rsid w:val="00693627"/>
    <w:rsid w:val="006958AE"/>
    <w:rsid w:val="00696E45"/>
    <w:rsid w:val="00697700"/>
    <w:rsid w:val="006A1E61"/>
    <w:rsid w:val="006A2284"/>
    <w:rsid w:val="006A40E4"/>
    <w:rsid w:val="006A4290"/>
    <w:rsid w:val="006A49C1"/>
    <w:rsid w:val="006A6A0B"/>
    <w:rsid w:val="006A739D"/>
    <w:rsid w:val="006A7DE2"/>
    <w:rsid w:val="006B45FC"/>
    <w:rsid w:val="006B782C"/>
    <w:rsid w:val="006B7FE7"/>
    <w:rsid w:val="006C0D80"/>
    <w:rsid w:val="006C304D"/>
    <w:rsid w:val="006C334E"/>
    <w:rsid w:val="006C5C26"/>
    <w:rsid w:val="006C5CA4"/>
    <w:rsid w:val="006C610A"/>
    <w:rsid w:val="006D12ED"/>
    <w:rsid w:val="006D707D"/>
    <w:rsid w:val="006D75D7"/>
    <w:rsid w:val="006E050D"/>
    <w:rsid w:val="006E051F"/>
    <w:rsid w:val="006E0DEE"/>
    <w:rsid w:val="006E3159"/>
    <w:rsid w:val="006E31E9"/>
    <w:rsid w:val="006E3501"/>
    <w:rsid w:val="006E422E"/>
    <w:rsid w:val="006E4258"/>
    <w:rsid w:val="006F3201"/>
    <w:rsid w:val="006F5BF2"/>
    <w:rsid w:val="007012DC"/>
    <w:rsid w:val="00703437"/>
    <w:rsid w:val="00703C0C"/>
    <w:rsid w:val="00705CA3"/>
    <w:rsid w:val="00705D70"/>
    <w:rsid w:val="00707168"/>
    <w:rsid w:val="00710BD8"/>
    <w:rsid w:val="007125C7"/>
    <w:rsid w:val="00714C16"/>
    <w:rsid w:val="007171B6"/>
    <w:rsid w:val="00717FDF"/>
    <w:rsid w:val="00720570"/>
    <w:rsid w:val="00721705"/>
    <w:rsid w:val="007237F6"/>
    <w:rsid w:val="0072490A"/>
    <w:rsid w:val="00724946"/>
    <w:rsid w:val="007307D4"/>
    <w:rsid w:val="00731A3E"/>
    <w:rsid w:val="00734C63"/>
    <w:rsid w:val="00734F3E"/>
    <w:rsid w:val="00736E4E"/>
    <w:rsid w:val="007408A0"/>
    <w:rsid w:val="0075515A"/>
    <w:rsid w:val="00755E53"/>
    <w:rsid w:val="00757286"/>
    <w:rsid w:val="00760DC8"/>
    <w:rsid w:val="007611A3"/>
    <w:rsid w:val="00763A18"/>
    <w:rsid w:val="007642A7"/>
    <w:rsid w:val="00764D94"/>
    <w:rsid w:val="007651CD"/>
    <w:rsid w:val="007653DD"/>
    <w:rsid w:val="00766417"/>
    <w:rsid w:val="00767D00"/>
    <w:rsid w:val="00770AE4"/>
    <w:rsid w:val="007710B4"/>
    <w:rsid w:val="00772076"/>
    <w:rsid w:val="007722F6"/>
    <w:rsid w:val="0077459A"/>
    <w:rsid w:val="007829EC"/>
    <w:rsid w:val="00782D6C"/>
    <w:rsid w:val="00783A10"/>
    <w:rsid w:val="00784442"/>
    <w:rsid w:val="00786070"/>
    <w:rsid w:val="007863DD"/>
    <w:rsid w:val="00786698"/>
    <w:rsid w:val="00787F37"/>
    <w:rsid w:val="00792841"/>
    <w:rsid w:val="007937A5"/>
    <w:rsid w:val="00794DC1"/>
    <w:rsid w:val="00797167"/>
    <w:rsid w:val="007975CB"/>
    <w:rsid w:val="00797E4B"/>
    <w:rsid w:val="007A1304"/>
    <w:rsid w:val="007A15E0"/>
    <w:rsid w:val="007B05F3"/>
    <w:rsid w:val="007B06D9"/>
    <w:rsid w:val="007B096F"/>
    <w:rsid w:val="007B1BD7"/>
    <w:rsid w:val="007C2682"/>
    <w:rsid w:val="007C502E"/>
    <w:rsid w:val="007C7764"/>
    <w:rsid w:val="007D231B"/>
    <w:rsid w:val="007D31CA"/>
    <w:rsid w:val="007D5A3D"/>
    <w:rsid w:val="007D6912"/>
    <w:rsid w:val="007E0BB8"/>
    <w:rsid w:val="007E1002"/>
    <w:rsid w:val="007E4677"/>
    <w:rsid w:val="007E7233"/>
    <w:rsid w:val="007F0C7F"/>
    <w:rsid w:val="007F3766"/>
    <w:rsid w:val="007F67E6"/>
    <w:rsid w:val="007F7687"/>
    <w:rsid w:val="0080029C"/>
    <w:rsid w:val="008005C2"/>
    <w:rsid w:val="00801882"/>
    <w:rsid w:val="00801AF8"/>
    <w:rsid w:val="00801C10"/>
    <w:rsid w:val="008036B0"/>
    <w:rsid w:val="00805B82"/>
    <w:rsid w:val="00807E5A"/>
    <w:rsid w:val="00811691"/>
    <w:rsid w:val="00811FC4"/>
    <w:rsid w:val="0081532F"/>
    <w:rsid w:val="008172D0"/>
    <w:rsid w:val="008174F4"/>
    <w:rsid w:val="008200AC"/>
    <w:rsid w:val="00821497"/>
    <w:rsid w:val="00826A23"/>
    <w:rsid w:val="00832644"/>
    <w:rsid w:val="008349A0"/>
    <w:rsid w:val="00840E1C"/>
    <w:rsid w:val="00841105"/>
    <w:rsid w:val="00845F49"/>
    <w:rsid w:val="00846DFE"/>
    <w:rsid w:val="00852E3C"/>
    <w:rsid w:val="008550A1"/>
    <w:rsid w:val="00860327"/>
    <w:rsid w:val="00860973"/>
    <w:rsid w:val="00861406"/>
    <w:rsid w:val="00861D8B"/>
    <w:rsid w:val="00862490"/>
    <w:rsid w:val="00863754"/>
    <w:rsid w:val="00863B22"/>
    <w:rsid w:val="00863D53"/>
    <w:rsid w:val="00864B85"/>
    <w:rsid w:val="00866143"/>
    <w:rsid w:val="00866F72"/>
    <w:rsid w:val="00873222"/>
    <w:rsid w:val="00876DF9"/>
    <w:rsid w:val="00877AF1"/>
    <w:rsid w:val="00880897"/>
    <w:rsid w:val="00883000"/>
    <w:rsid w:val="008848CB"/>
    <w:rsid w:val="0088660B"/>
    <w:rsid w:val="00887952"/>
    <w:rsid w:val="00887F23"/>
    <w:rsid w:val="008917DA"/>
    <w:rsid w:val="00893B43"/>
    <w:rsid w:val="00893EFC"/>
    <w:rsid w:val="008956E3"/>
    <w:rsid w:val="00895BD2"/>
    <w:rsid w:val="00897DD2"/>
    <w:rsid w:val="008A60F8"/>
    <w:rsid w:val="008B044D"/>
    <w:rsid w:val="008B414C"/>
    <w:rsid w:val="008B7D7E"/>
    <w:rsid w:val="008C0905"/>
    <w:rsid w:val="008C092C"/>
    <w:rsid w:val="008C19C9"/>
    <w:rsid w:val="008C2C82"/>
    <w:rsid w:val="008D2779"/>
    <w:rsid w:val="008D37C1"/>
    <w:rsid w:val="008D437D"/>
    <w:rsid w:val="008D5C88"/>
    <w:rsid w:val="008D5D43"/>
    <w:rsid w:val="008E070B"/>
    <w:rsid w:val="008E08D8"/>
    <w:rsid w:val="008E45A9"/>
    <w:rsid w:val="008F0732"/>
    <w:rsid w:val="008F0E25"/>
    <w:rsid w:val="008F127D"/>
    <w:rsid w:val="008F1945"/>
    <w:rsid w:val="008F37E7"/>
    <w:rsid w:val="00900854"/>
    <w:rsid w:val="0090395D"/>
    <w:rsid w:val="009046A8"/>
    <w:rsid w:val="00905BE5"/>
    <w:rsid w:val="00906617"/>
    <w:rsid w:val="00907A21"/>
    <w:rsid w:val="0091234F"/>
    <w:rsid w:val="009225E2"/>
    <w:rsid w:val="0092628D"/>
    <w:rsid w:val="00930DF6"/>
    <w:rsid w:val="00933C9B"/>
    <w:rsid w:val="00934667"/>
    <w:rsid w:val="00934DE0"/>
    <w:rsid w:val="009356D0"/>
    <w:rsid w:val="009411B0"/>
    <w:rsid w:val="00942734"/>
    <w:rsid w:val="00944EE0"/>
    <w:rsid w:val="00945130"/>
    <w:rsid w:val="0094516C"/>
    <w:rsid w:val="00946EB2"/>
    <w:rsid w:val="009529F1"/>
    <w:rsid w:val="009540DD"/>
    <w:rsid w:val="00954A8D"/>
    <w:rsid w:val="00954F0A"/>
    <w:rsid w:val="00956493"/>
    <w:rsid w:val="00957F43"/>
    <w:rsid w:val="0096164D"/>
    <w:rsid w:val="009627C2"/>
    <w:rsid w:val="00965FDC"/>
    <w:rsid w:val="0097226C"/>
    <w:rsid w:val="00974E0B"/>
    <w:rsid w:val="009759A2"/>
    <w:rsid w:val="0097677D"/>
    <w:rsid w:val="00977F77"/>
    <w:rsid w:val="00980190"/>
    <w:rsid w:val="0098180B"/>
    <w:rsid w:val="009825A4"/>
    <w:rsid w:val="0098339C"/>
    <w:rsid w:val="00983A81"/>
    <w:rsid w:val="0098451C"/>
    <w:rsid w:val="009846AE"/>
    <w:rsid w:val="009848B4"/>
    <w:rsid w:val="00987D50"/>
    <w:rsid w:val="009924E6"/>
    <w:rsid w:val="00994A50"/>
    <w:rsid w:val="00995991"/>
    <w:rsid w:val="00996B86"/>
    <w:rsid w:val="009A29DE"/>
    <w:rsid w:val="009A2D83"/>
    <w:rsid w:val="009A33CC"/>
    <w:rsid w:val="009A4B58"/>
    <w:rsid w:val="009B2660"/>
    <w:rsid w:val="009B2EF3"/>
    <w:rsid w:val="009B59E7"/>
    <w:rsid w:val="009C436D"/>
    <w:rsid w:val="009C4819"/>
    <w:rsid w:val="009C5F6F"/>
    <w:rsid w:val="009C784B"/>
    <w:rsid w:val="009C7901"/>
    <w:rsid w:val="009D03DA"/>
    <w:rsid w:val="009E0760"/>
    <w:rsid w:val="009E0C69"/>
    <w:rsid w:val="009E16D4"/>
    <w:rsid w:val="009E178F"/>
    <w:rsid w:val="009E4538"/>
    <w:rsid w:val="009E553B"/>
    <w:rsid w:val="009F26BD"/>
    <w:rsid w:val="009F32C3"/>
    <w:rsid w:val="009F3CFB"/>
    <w:rsid w:val="009F5C1E"/>
    <w:rsid w:val="009F663A"/>
    <w:rsid w:val="00A01C40"/>
    <w:rsid w:val="00A05102"/>
    <w:rsid w:val="00A05380"/>
    <w:rsid w:val="00A10D41"/>
    <w:rsid w:val="00A12166"/>
    <w:rsid w:val="00A12915"/>
    <w:rsid w:val="00A13D3F"/>
    <w:rsid w:val="00A14E60"/>
    <w:rsid w:val="00A15C41"/>
    <w:rsid w:val="00A1608E"/>
    <w:rsid w:val="00A16CD6"/>
    <w:rsid w:val="00A20AA3"/>
    <w:rsid w:val="00A21F8A"/>
    <w:rsid w:val="00A2297D"/>
    <w:rsid w:val="00A25658"/>
    <w:rsid w:val="00A2743A"/>
    <w:rsid w:val="00A314D9"/>
    <w:rsid w:val="00A323D5"/>
    <w:rsid w:val="00A34B01"/>
    <w:rsid w:val="00A370A4"/>
    <w:rsid w:val="00A40A3A"/>
    <w:rsid w:val="00A40B52"/>
    <w:rsid w:val="00A43111"/>
    <w:rsid w:val="00A4409F"/>
    <w:rsid w:val="00A47526"/>
    <w:rsid w:val="00A47E32"/>
    <w:rsid w:val="00A51D72"/>
    <w:rsid w:val="00A53F66"/>
    <w:rsid w:val="00A54803"/>
    <w:rsid w:val="00A54B17"/>
    <w:rsid w:val="00A56FEB"/>
    <w:rsid w:val="00A61537"/>
    <w:rsid w:val="00A669F6"/>
    <w:rsid w:val="00A6700B"/>
    <w:rsid w:val="00A67570"/>
    <w:rsid w:val="00A677C6"/>
    <w:rsid w:val="00A71BBD"/>
    <w:rsid w:val="00A73E00"/>
    <w:rsid w:val="00A76D69"/>
    <w:rsid w:val="00A77388"/>
    <w:rsid w:val="00A8083B"/>
    <w:rsid w:val="00A820A1"/>
    <w:rsid w:val="00A829B9"/>
    <w:rsid w:val="00A84656"/>
    <w:rsid w:val="00A85AC4"/>
    <w:rsid w:val="00A90F5C"/>
    <w:rsid w:val="00A913E4"/>
    <w:rsid w:val="00A926AE"/>
    <w:rsid w:val="00A926D1"/>
    <w:rsid w:val="00A94788"/>
    <w:rsid w:val="00A962CC"/>
    <w:rsid w:val="00A96677"/>
    <w:rsid w:val="00A96FEF"/>
    <w:rsid w:val="00AA1E10"/>
    <w:rsid w:val="00AA3CB8"/>
    <w:rsid w:val="00AA618B"/>
    <w:rsid w:val="00AA7812"/>
    <w:rsid w:val="00AB0AF7"/>
    <w:rsid w:val="00AB0D9F"/>
    <w:rsid w:val="00AB5818"/>
    <w:rsid w:val="00AB5973"/>
    <w:rsid w:val="00AB6E00"/>
    <w:rsid w:val="00AB6F96"/>
    <w:rsid w:val="00AB75B0"/>
    <w:rsid w:val="00AC1294"/>
    <w:rsid w:val="00AC19A8"/>
    <w:rsid w:val="00AD01CF"/>
    <w:rsid w:val="00AD0288"/>
    <w:rsid w:val="00AD68F7"/>
    <w:rsid w:val="00AD6A51"/>
    <w:rsid w:val="00AD7ADD"/>
    <w:rsid w:val="00AD7D1A"/>
    <w:rsid w:val="00AD7D74"/>
    <w:rsid w:val="00AE3A1D"/>
    <w:rsid w:val="00AE5B1C"/>
    <w:rsid w:val="00AE7AA6"/>
    <w:rsid w:val="00AE7FB1"/>
    <w:rsid w:val="00AF2C39"/>
    <w:rsid w:val="00AF48BF"/>
    <w:rsid w:val="00AF5096"/>
    <w:rsid w:val="00AF5CA6"/>
    <w:rsid w:val="00AF7705"/>
    <w:rsid w:val="00B0033F"/>
    <w:rsid w:val="00B02FE3"/>
    <w:rsid w:val="00B05C80"/>
    <w:rsid w:val="00B064C6"/>
    <w:rsid w:val="00B06565"/>
    <w:rsid w:val="00B069E8"/>
    <w:rsid w:val="00B10DF7"/>
    <w:rsid w:val="00B115DF"/>
    <w:rsid w:val="00B14C5D"/>
    <w:rsid w:val="00B15ED8"/>
    <w:rsid w:val="00B17DC6"/>
    <w:rsid w:val="00B20F10"/>
    <w:rsid w:val="00B212AA"/>
    <w:rsid w:val="00B21905"/>
    <w:rsid w:val="00B22F1F"/>
    <w:rsid w:val="00B2439A"/>
    <w:rsid w:val="00B24605"/>
    <w:rsid w:val="00B30E1D"/>
    <w:rsid w:val="00B3305C"/>
    <w:rsid w:val="00B37AE0"/>
    <w:rsid w:val="00B402AA"/>
    <w:rsid w:val="00B4408F"/>
    <w:rsid w:val="00B47E93"/>
    <w:rsid w:val="00B50B0B"/>
    <w:rsid w:val="00B55A77"/>
    <w:rsid w:val="00B55CA9"/>
    <w:rsid w:val="00B55F86"/>
    <w:rsid w:val="00B561D6"/>
    <w:rsid w:val="00B60ECC"/>
    <w:rsid w:val="00B654E3"/>
    <w:rsid w:val="00B65AC7"/>
    <w:rsid w:val="00B666CB"/>
    <w:rsid w:val="00B72357"/>
    <w:rsid w:val="00B7273B"/>
    <w:rsid w:val="00B74819"/>
    <w:rsid w:val="00B760F8"/>
    <w:rsid w:val="00B765DB"/>
    <w:rsid w:val="00B77621"/>
    <w:rsid w:val="00B804AC"/>
    <w:rsid w:val="00B80937"/>
    <w:rsid w:val="00B80BBF"/>
    <w:rsid w:val="00B8142F"/>
    <w:rsid w:val="00B81A2E"/>
    <w:rsid w:val="00B81E76"/>
    <w:rsid w:val="00B83387"/>
    <w:rsid w:val="00B855DE"/>
    <w:rsid w:val="00B858D9"/>
    <w:rsid w:val="00B90017"/>
    <w:rsid w:val="00B9016F"/>
    <w:rsid w:val="00B90B92"/>
    <w:rsid w:val="00B91060"/>
    <w:rsid w:val="00B92308"/>
    <w:rsid w:val="00B9770D"/>
    <w:rsid w:val="00BA37B3"/>
    <w:rsid w:val="00BA6215"/>
    <w:rsid w:val="00BA6472"/>
    <w:rsid w:val="00BB5373"/>
    <w:rsid w:val="00BB7148"/>
    <w:rsid w:val="00BB7312"/>
    <w:rsid w:val="00BB7689"/>
    <w:rsid w:val="00BC200B"/>
    <w:rsid w:val="00BC31D6"/>
    <w:rsid w:val="00BC43E1"/>
    <w:rsid w:val="00BC7E04"/>
    <w:rsid w:val="00BD04D4"/>
    <w:rsid w:val="00BD0D60"/>
    <w:rsid w:val="00BD1450"/>
    <w:rsid w:val="00BD1BED"/>
    <w:rsid w:val="00BD2BE4"/>
    <w:rsid w:val="00BD302D"/>
    <w:rsid w:val="00BD34B6"/>
    <w:rsid w:val="00BD36FF"/>
    <w:rsid w:val="00BE3A17"/>
    <w:rsid w:val="00BE3C65"/>
    <w:rsid w:val="00BE44A2"/>
    <w:rsid w:val="00BE63AA"/>
    <w:rsid w:val="00BF002E"/>
    <w:rsid w:val="00BF09F0"/>
    <w:rsid w:val="00BF10FC"/>
    <w:rsid w:val="00BF17DE"/>
    <w:rsid w:val="00BF1AE3"/>
    <w:rsid w:val="00BF23E5"/>
    <w:rsid w:val="00BF3706"/>
    <w:rsid w:val="00BF431D"/>
    <w:rsid w:val="00BF5CFD"/>
    <w:rsid w:val="00BF5DDC"/>
    <w:rsid w:val="00BF7237"/>
    <w:rsid w:val="00BF7D85"/>
    <w:rsid w:val="00C02DA1"/>
    <w:rsid w:val="00C0319D"/>
    <w:rsid w:val="00C03AB5"/>
    <w:rsid w:val="00C04537"/>
    <w:rsid w:val="00C134AD"/>
    <w:rsid w:val="00C14B71"/>
    <w:rsid w:val="00C15272"/>
    <w:rsid w:val="00C16884"/>
    <w:rsid w:val="00C17E81"/>
    <w:rsid w:val="00C200AE"/>
    <w:rsid w:val="00C214D3"/>
    <w:rsid w:val="00C214F2"/>
    <w:rsid w:val="00C214FE"/>
    <w:rsid w:val="00C22B8D"/>
    <w:rsid w:val="00C22FCF"/>
    <w:rsid w:val="00C2572C"/>
    <w:rsid w:val="00C30F48"/>
    <w:rsid w:val="00C35AAD"/>
    <w:rsid w:val="00C371F6"/>
    <w:rsid w:val="00C44596"/>
    <w:rsid w:val="00C44E82"/>
    <w:rsid w:val="00C52075"/>
    <w:rsid w:val="00C57E31"/>
    <w:rsid w:val="00C63667"/>
    <w:rsid w:val="00C651AC"/>
    <w:rsid w:val="00C66039"/>
    <w:rsid w:val="00C664C6"/>
    <w:rsid w:val="00C66F8F"/>
    <w:rsid w:val="00C70D41"/>
    <w:rsid w:val="00C72297"/>
    <w:rsid w:val="00C7439B"/>
    <w:rsid w:val="00C76C5A"/>
    <w:rsid w:val="00C80047"/>
    <w:rsid w:val="00C823F4"/>
    <w:rsid w:val="00C8273C"/>
    <w:rsid w:val="00C843AA"/>
    <w:rsid w:val="00C861D0"/>
    <w:rsid w:val="00C94111"/>
    <w:rsid w:val="00CA0115"/>
    <w:rsid w:val="00CA211D"/>
    <w:rsid w:val="00CA240A"/>
    <w:rsid w:val="00CA2450"/>
    <w:rsid w:val="00CA3536"/>
    <w:rsid w:val="00CA35F8"/>
    <w:rsid w:val="00CA4A99"/>
    <w:rsid w:val="00CA675E"/>
    <w:rsid w:val="00CB1656"/>
    <w:rsid w:val="00CB2610"/>
    <w:rsid w:val="00CC0DA7"/>
    <w:rsid w:val="00CC2A09"/>
    <w:rsid w:val="00CC437E"/>
    <w:rsid w:val="00CC6997"/>
    <w:rsid w:val="00CC747F"/>
    <w:rsid w:val="00CD1744"/>
    <w:rsid w:val="00CD2F50"/>
    <w:rsid w:val="00CD370C"/>
    <w:rsid w:val="00CE2433"/>
    <w:rsid w:val="00CE31BE"/>
    <w:rsid w:val="00CE37E3"/>
    <w:rsid w:val="00CE5C46"/>
    <w:rsid w:val="00CE6A0F"/>
    <w:rsid w:val="00CE6B57"/>
    <w:rsid w:val="00CE7001"/>
    <w:rsid w:val="00CE7820"/>
    <w:rsid w:val="00CF1053"/>
    <w:rsid w:val="00CF2F5E"/>
    <w:rsid w:val="00CF3BDF"/>
    <w:rsid w:val="00CF3E64"/>
    <w:rsid w:val="00CF5B7C"/>
    <w:rsid w:val="00D0514D"/>
    <w:rsid w:val="00D05648"/>
    <w:rsid w:val="00D12A9E"/>
    <w:rsid w:val="00D16AB5"/>
    <w:rsid w:val="00D20213"/>
    <w:rsid w:val="00D20586"/>
    <w:rsid w:val="00D22019"/>
    <w:rsid w:val="00D22250"/>
    <w:rsid w:val="00D22801"/>
    <w:rsid w:val="00D2375B"/>
    <w:rsid w:val="00D25B35"/>
    <w:rsid w:val="00D266C9"/>
    <w:rsid w:val="00D3013E"/>
    <w:rsid w:val="00D308FB"/>
    <w:rsid w:val="00D31A23"/>
    <w:rsid w:val="00D35E81"/>
    <w:rsid w:val="00D37289"/>
    <w:rsid w:val="00D37C10"/>
    <w:rsid w:val="00D41CC2"/>
    <w:rsid w:val="00D43AFD"/>
    <w:rsid w:val="00D45977"/>
    <w:rsid w:val="00D5098B"/>
    <w:rsid w:val="00D5120F"/>
    <w:rsid w:val="00D523FE"/>
    <w:rsid w:val="00D541B6"/>
    <w:rsid w:val="00D54C30"/>
    <w:rsid w:val="00D556A3"/>
    <w:rsid w:val="00D55811"/>
    <w:rsid w:val="00D56053"/>
    <w:rsid w:val="00D652D9"/>
    <w:rsid w:val="00D660AF"/>
    <w:rsid w:val="00D6687E"/>
    <w:rsid w:val="00D66B82"/>
    <w:rsid w:val="00D66CE4"/>
    <w:rsid w:val="00D67451"/>
    <w:rsid w:val="00D675B7"/>
    <w:rsid w:val="00D67D68"/>
    <w:rsid w:val="00D73743"/>
    <w:rsid w:val="00D73F48"/>
    <w:rsid w:val="00D76EDA"/>
    <w:rsid w:val="00D80957"/>
    <w:rsid w:val="00D81BBA"/>
    <w:rsid w:val="00D82AC9"/>
    <w:rsid w:val="00D852B6"/>
    <w:rsid w:val="00D856E2"/>
    <w:rsid w:val="00D86834"/>
    <w:rsid w:val="00D869F1"/>
    <w:rsid w:val="00D90754"/>
    <w:rsid w:val="00D90903"/>
    <w:rsid w:val="00D92732"/>
    <w:rsid w:val="00D95D45"/>
    <w:rsid w:val="00D96264"/>
    <w:rsid w:val="00D97AC2"/>
    <w:rsid w:val="00D97FAB"/>
    <w:rsid w:val="00DA0294"/>
    <w:rsid w:val="00DA0E87"/>
    <w:rsid w:val="00DA464C"/>
    <w:rsid w:val="00DA4A3F"/>
    <w:rsid w:val="00DA739B"/>
    <w:rsid w:val="00DB46CD"/>
    <w:rsid w:val="00DB5EDF"/>
    <w:rsid w:val="00DB5F21"/>
    <w:rsid w:val="00DB7357"/>
    <w:rsid w:val="00DC205D"/>
    <w:rsid w:val="00DC57A8"/>
    <w:rsid w:val="00DC57AE"/>
    <w:rsid w:val="00DC5D2A"/>
    <w:rsid w:val="00DD0799"/>
    <w:rsid w:val="00DD0A4D"/>
    <w:rsid w:val="00DD0E96"/>
    <w:rsid w:val="00DD254A"/>
    <w:rsid w:val="00DD6884"/>
    <w:rsid w:val="00DE28FF"/>
    <w:rsid w:val="00DE439B"/>
    <w:rsid w:val="00DE51D2"/>
    <w:rsid w:val="00DE6D56"/>
    <w:rsid w:val="00DF16F2"/>
    <w:rsid w:val="00DF2C3E"/>
    <w:rsid w:val="00DF2E18"/>
    <w:rsid w:val="00DF31B0"/>
    <w:rsid w:val="00DF37ED"/>
    <w:rsid w:val="00DF6DE1"/>
    <w:rsid w:val="00E02C06"/>
    <w:rsid w:val="00E142B9"/>
    <w:rsid w:val="00E14B09"/>
    <w:rsid w:val="00E15BF1"/>
    <w:rsid w:val="00E17BF8"/>
    <w:rsid w:val="00E2033A"/>
    <w:rsid w:val="00E21EA1"/>
    <w:rsid w:val="00E22389"/>
    <w:rsid w:val="00E23DED"/>
    <w:rsid w:val="00E23EF4"/>
    <w:rsid w:val="00E25EA4"/>
    <w:rsid w:val="00E27D5C"/>
    <w:rsid w:val="00E301CA"/>
    <w:rsid w:val="00E30B90"/>
    <w:rsid w:val="00E30DA1"/>
    <w:rsid w:val="00E31E1D"/>
    <w:rsid w:val="00E34332"/>
    <w:rsid w:val="00E35590"/>
    <w:rsid w:val="00E37EB7"/>
    <w:rsid w:val="00E41934"/>
    <w:rsid w:val="00E422EA"/>
    <w:rsid w:val="00E42B8D"/>
    <w:rsid w:val="00E42D88"/>
    <w:rsid w:val="00E43A2F"/>
    <w:rsid w:val="00E451C6"/>
    <w:rsid w:val="00E45B38"/>
    <w:rsid w:val="00E52B2B"/>
    <w:rsid w:val="00E52B3D"/>
    <w:rsid w:val="00E52BBA"/>
    <w:rsid w:val="00E56A37"/>
    <w:rsid w:val="00E56FB2"/>
    <w:rsid w:val="00E57FED"/>
    <w:rsid w:val="00E6179E"/>
    <w:rsid w:val="00E6411C"/>
    <w:rsid w:val="00E6446E"/>
    <w:rsid w:val="00E65CEC"/>
    <w:rsid w:val="00E70E61"/>
    <w:rsid w:val="00E72DF5"/>
    <w:rsid w:val="00E757C5"/>
    <w:rsid w:val="00E806E0"/>
    <w:rsid w:val="00E81103"/>
    <w:rsid w:val="00E81388"/>
    <w:rsid w:val="00E82748"/>
    <w:rsid w:val="00E9257C"/>
    <w:rsid w:val="00E95327"/>
    <w:rsid w:val="00EA293F"/>
    <w:rsid w:val="00EA567F"/>
    <w:rsid w:val="00EA6B0D"/>
    <w:rsid w:val="00EA6D77"/>
    <w:rsid w:val="00EA7519"/>
    <w:rsid w:val="00EB1C3E"/>
    <w:rsid w:val="00EB3293"/>
    <w:rsid w:val="00EB332E"/>
    <w:rsid w:val="00EB3BDF"/>
    <w:rsid w:val="00EB4679"/>
    <w:rsid w:val="00EB481A"/>
    <w:rsid w:val="00EB5D78"/>
    <w:rsid w:val="00EC05F3"/>
    <w:rsid w:val="00EC3DB7"/>
    <w:rsid w:val="00EC5F32"/>
    <w:rsid w:val="00EC7375"/>
    <w:rsid w:val="00EC7501"/>
    <w:rsid w:val="00ED0A92"/>
    <w:rsid w:val="00ED0C46"/>
    <w:rsid w:val="00ED15CF"/>
    <w:rsid w:val="00ED1D7F"/>
    <w:rsid w:val="00ED2325"/>
    <w:rsid w:val="00ED7842"/>
    <w:rsid w:val="00EE03C8"/>
    <w:rsid w:val="00EE1766"/>
    <w:rsid w:val="00EE2085"/>
    <w:rsid w:val="00EE3F59"/>
    <w:rsid w:val="00EE442C"/>
    <w:rsid w:val="00EE5C9E"/>
    <w:rsid w:val="00EF0002"/>
    <w:rsid w:val="00EF0060"/>
    <w:rsid w:val="00EF1FAD"/>
    <w:rsid w:val="00EF20DD"/>
    <w:rsid w:val="00EF3700"/>
    <w:rsid w:val="00EF4A04"/>
    <w:rsid w:val="00EF4A90"/>
    <w:rsid w:val="00F0285B"/>
    <w:rsid w:val="00F0404A"/>
    <w:rsid w:val="00F046F3"/>
    <w:rsid w:val="00F04D4B"/>
    <w:rsid w:val="00F05EAB"/>
    <w:rsid w:val="00F12CB3"/>
    <w:rsid w:val="00F15462"/>
    <w:rsid w:val="00F15EE1"/>
    <w:rsid w:val="00F20BCC"/>
    <w:rsid w:val="00F21253"/>
    <w:rsid w:val="00F2541F"/>
    <w:rsid w:val="00F2618F"/>
    <w:rsid w:val="00F266CE"/>
    <w:rsid w:val="00F31513"/>
    <w:rsid w:val="00F319F0"/>
    <w:rsid w:val="00F32DCE"/>
    <w:rsid w:val="00F36610"/>
    <w:rsid w:val="00F41B1C"/>
    <w:rsid w:val="00F45047"/>
    <w:rsid w:val="00F45857"/>
    <w:rsid w:val="00F45CC1"/>
    <w:rsid w:val="00F52A37"/>
    <w:rsid w:val="00F533D7"/>
    <w:rsid w:val="00F544C2"/>
    <w:rsid w:val="00F54C96"/>
    <w:rsid w:val="00F5674D"/>
    <w:rsid w:val="00F60396"/>
    <w:rsid w:val="00F604FB"/>
    <w:rsid w:val="00F61037"/>
    <w:rsid w:val="00F62D37"/>
    <w:rsid w:val="00F67C9A"/>
    <w:rsid w:val="00F71D15"/>
    <w:rsid w:val="00F76F05"/>
    <w:rsid w:val="00F77F53"/>
    <w:rsid w:val="00F820B3"/>
    <w:rsid w:val="00F82A5C"/>
    <w:rsid w:val="00F851F4"/>
    <w:rsid w:val="00F85D37"/>
    <w:rsid w:val="00F86427"/>
    <w:rsid w:val="00F86D37"/>
    <w:rsid w:val="00F86E3A"/>
    <w:rsid w:val="00F87859"/>
    <w:rsid w:val="00F901FB"/>
    <w:rsid w:val="00F90F14"/>
    <w:rsid w:val="00F910AA"/>
    <w:rsid w:val="00F92BA2"/>
    <w:rsid w:val="00F96307"/>
    <w:rsid w:val="00F9669C"/>
    <w:rsid w:val="00FA2024"/>
    <w:rsid w:val="00FB1DB1"/>
    <w:rsid w:val="00FB3CCF"/>
    <w:rsid w:val="00FB3EC6"/>
    <w:rsid w:val="00FC12DE"/>
    <w:rsid w:val="00FC1BD7"/>
    <w:rsid w:val="00FC2270"/>
    <w:rsid w:val="00FC2519"/>
    <w:rsid w:val="00FC4EBB"/>
    <w:rsid w:val="00FC63B6"/>
    <w:rsid w:val="00FC6CB9"/>
    <w:rsid w:val="00FD0210"/>
    <w:rsid w:val="00FD3386"/>
    <w:rsid w:val="00FD33F7"/>
    <w:rsid w:val="00FD423F"/>
    <w:rsid w:val="00FD7E20"/>
    <w:rsid w:val="00FE173D"/>
    <w:rsid w:val="00FE1D75"/>
    <w:rsid w:val="00FE2382"/>
    <w:rsid w:val="00FE5C96"/>
    <w:rsid w:val="00FF1F9D"/>
    <w:rsid w:val="00FF5491"/>
    <w:rsid w:val="00FF5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1CC22E"/>
  <w14:defaultImageDpi w14:val="32767"/>
  <w15:chartTrackingRefBased/>
  <w15:docId w15:val="{8FFF34BB-A519-4BEB-84F7-7B4D20BC7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D31A23"/>
    <w:rPr>
      <w:color w:val="605E5C"/>
      <w:shd w:val="clear" w:color="auto" w:fill="E1DFDD"/>
    </w:rPr>
  </w:style>
  <w:style w:type="paragraph" w:customStyle="1" w:styleId="Bullet">
    <w:name w:val="Bullet"/>
    <w:basedOn w:val="Normal"/>
    <w:link w:val="BulletChar"/>
    <w:qFormat/>
    <w:rsid w:val="00B855DE"/>
    <w:pPr>
      <w:keepLines/>
      <w:numPr>
        <w:numId w:val="17"/>
      </w:numPr>
      <w:spacing w:before="90" w:line="240" w:lineRule="auto"/>
    </w:pPr>
    <w:rPr>
      <w:rFonts w:ascii="Segoe UI" w:eastAsia="Times New Roman" w:hAnsi="Segoe UI" w:cs="Times New Roman"/>
      <w:sz w:val="21"/>
      <w:szCs w:val="20"/>
      <w:lang w:val="en-NZ" w:eastAsia="en-GB"/>
    </w:rPr>
  </w:style>
  <w:style w:type="character" w:customStyle="1" w:styleId="BulletChar">
    <w:name w:val="Bullet Char"/>
    <w:link w:val="Bullet"/>
    <w:locked/>
    <w:rsid w:val="00B855DE"/>
    <w:rPr>
      <w:rFonts w:ascii="Segoe UI" w:eastAsia="Times New Roman" w:hAnsi="Segoe UI" w:cs="Times New Roman"/>
      <w:sz w:val="21"/>
      <w:szCs w:val="20"/>
      <w:lang w:eastAsia="en-GB"/>
    </w:rPr>
  </w:style>
  <w:style w:type="character" w:customStyle="1" w:styleId="normaltextrun">
    <w:name w:val="normaltextrun"/>
    <w:basedOn w:val="DefaultParagraphFont"/>
    <w:rsid w:val="00EA7519"/>
  </w:style>
  <w:style w:type="character" w:customStyle="1" w:styleId="eop">
    <w:name w:val="eop"/>
    <w:basedOn w:val="DefaultParagraphFont"/>
    <w:rsid w:val="00EA7519"/>
  </w:style>
  <w:style w:type="character" w:customStyle="1" w:styleId="findhit">
    <w:name w:val="findhit"/>
    <w:basedOn w:val="DefaultParagraphFont"/>
    <w:rsid w:val="00EA7519"/>
  </w:style>
  <w:style w:type="character" w:customStyle="1" w:styleId="cf01">
    <w:name w:val="cf01"/>
    <w:basedOn w:val="DefaultParagraphFont"/>
    <w:rsid w:val="00057F91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"/>
    <w:rsid w:val="00DA0E87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 w:cs="Times New Roman"/>
      <w:sz w:val="24"/>
      <w:lang w:val="en-NZ" w:eastAsia="en-NZ"/>
    </w:rPr>
  </w:style>
  <w:style w:type="paragraph" w:styleId="NormalWeb">
    <w:name w:val="Normal (Web)"/>
    <w:basedOn w:val="Normal"/>
    <w:uiPriority w:val="99"/>
    <w:semiHidden/>
    <w:unhideWhenUsed/>
    <w:rsid w:val="00DA0E87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paragraph" w:customStyle="1" w:styleId="pf1">
    <w:name w:val="pf1"/>
    <w:basedOn w:val="Normal"/>
    <w:rsid w:val="00E27D5C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customStyle="1" w:styleId="cf21">
    <w:name w:val="cf21"/>
    <w:basedOn w:val="DefaultParagraphFont"/>
    <w:rsid w:val="00E27D5C"/>
    <w:rPr>
      <w:rFonts w:ascii="Segoe UI" w:hAnsi="Segoe UI" w:cs="Segoe UI" w:hint="default"/>
      <w:sz w:val="18"/>
      <w:szCs w:val="18"/>
      <w:vertAlign w:val="superscript"/>
    </w:rPr>
  </w:style>
  <w:style w:type="paragraph" w:styleId="Revision">
    <w:name w:val="Revision"/>
    <w:hidden/>
    <w:uiPriority w:val="99"/>
    <w:semiHidden/>
    <w:rsid w:val="00592789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63" Type="http://schemas.openxmlformats.org/officeDocument/2006/relationships/image" Target="media/image49.png"/><Relationship Id="rId84" Type="http://schemas.openxmlformats.org/officeDocument/2006/relationships/image" Target="media/image65.png"/><Relationship Id="rId138" Type="http://schemas.openxmlformats.org/officeDocument/2006/relationships/image" Target="media/image118.png"/><Relationship Id="rId159" Type="http://schemas.openxmlformats.org/officeDocument/2006/relationships/image" Target="media/image1260.png"/><Relationship Id="rId170" Type="http://schemas.openxmlformats.org/officeDocument/2006/relationships/image" Target="media/image142.png"/><Relationship Id="rId191" Type="http://schemas.openxmlformats.org/officeDocument/2006/relationships/image" Target="media/image161.png"/><Relationship Id="rId205" Type="http://schemas.openxmlformats.org/officeDocument/2006/relationships/image" Target="media/image175.png"/><Relationship Id="rId226" Type="http://schemas.openxmlformats.org/officeDocument/2006/relationships/image" Target="media/image1750.png"/><Relationship Id="rId247" Type="http://schemas.openxmlformats.org/officeDocument/2006/relationships/image" Target="media/image212.png"/><Relationship Id="rId107" Type="http://schemas.openxmlformats.org/officeDocument/2006/relationships/image" Target="media/image88.jpe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image" Target="media/image42.png"/><Relationship Id="rId74" Type="http://schemas.openxmlformats.org/officeDocument/2006/relationships/image" Target="media/image58.png"/><Relationship Id="rId128" Type="http://schemas.openxmlformats.org/officeDocument/2006/relationships/image" Target="media/image108.png"/><Relationship Id="rId149" Type="http://schemas.openxmlformats.org/officeDocument/2006/relationships/image" Target="media/image127.png"/><Relationship Id="rId5" Type="http://schemas.openxmlformats.org/officeDocument/2006/relationships/webSettings" Target="webSettings.xml"/><Relationship Id="rId95" Type="http://schemas.openxmlformats.org/officeDocument/2006/relationships/image" Target="media/image76.png"/><Relationship Id="rId160" Type="http://schemas.openxmlformats.org/officeDocument/2006/relationships/image" Target="media/image1270.png"/><Relationship Id="rId181" Type="http://schemas.openxmlformats.org/officeDocument/2006/relationships/image" Target="media/image153.png"/><Relationship Id="rId216" Type="http://schemas.openxmlformats.org/officeDocument/2006/relationships/image" Target="media/image186.png"/><Relationship Id="rId237" Type="http://schemas.openxmlformats.org/officeDocument/2006/relationships/image" Target="media/image205.png"/><Relationship Id="rId22" Type="http://schemas.openxmlformats.org/officeDocument/2006/relationships/image" Target="media/image13.jpeg"/><Relationship Id="rId43" Type="http://schemas.openxmlformats.org/officeDocument/2006/relationships/image" Target="media/image34.png"/><Relationship Id="rId64" Type="http://schemas.openxmlformats.org/officeDocument/2006/relationships/image" Target="media/image50.png"/><Relationship Id="rId118" Type="http://schemas.openxmlformats.org/officeDocument/2006/relationships/image" Target="media/image99.png"/><Relationship Id="rId139" Type="http://schemas.openxmlformats.org/officeDocument/2006/relationships/image" Target="media/image119.png"/><Relationship Id="rId85" Type="http://schemas.openxmlformats.org/officeDocument/2006/relationships/image" Target="media/image66.jpeg"/><Relationship Id="rId150" Type="http://schemas.openxmlformats.org/officeDocument/2006/relationships/image" Target="media/image128.png"/><Relationship Id="rId171" Type="http://schemas.openxmlformats.org/officeDocument/2006/relationships/image" Target="media/image143.png"/><Relationship Id="rId192" Type="http://schemas.openxmlformats.org/officeDocument/2006/relationships/image" Target="media/image162.png"/><Relationship Id="rId206" Type="http://schemas.openxmlformats.org/officeDocument/2006/relationships/image" Target="media/image176.png"/><Relationship Id="rId227" Type="http://schemas.openxmlformats.org/officeDocument/2006/relationships/image" Target="media/image195.jpeg"/><Relationship Id="rId248" Type="http://schemas.openxmlformats.org/officeDocument/2006/relationships/image" Target="media/image213.png"/><Relationship Id="rId12" Type="http://schemas.openxmlformats.org/officeDocument/2006/relationships/image" Target="media/image5.jpeg"/><Relationship Id="rId33" Type="http://schemas.openxmlformats.org/officeDocument/2006/relationships/image" Target="media/image24.png"/><Relationship Id="rId108" Type="http://schemas.openxmlformats.org/officeDocument/2006/relationships/image" Target="media/image89.png"/><Relationship Id="rId129" Type="http://schemas.openxmlformats.org/officeDocument/2006/relationships/image" Target="media/image109.jpeg"/><Relationship Id="rId54" Type="http://schemas.openxmlformats.org/officeDocument/2006/relationships/image" Target="media/image43.jpeg"/><Relationship Id="rId75" Type="http://schemas.openxmlformats.org/officeDocument/2006/relationships/image" Target="media/image550.png"/><Relationship Id="rId96" Type="http://schemas.openxmlformats.org/officeDocument/2006/relationships/image" Target="media/image77.png"/><Relationship Id="rId140" Type="http://schemas.openxmlformats.org/officeDocument/2006/relationships/image" Target="media/image120.png"/><Relationship Id="rId161" Type="http://schemas.openxmlformats.org/officeDocument/2006/relationships/image" Target="media/image135.png"/><Relationship Id="rId182" Type="http://schemas.openxmlformats.org/officeDocument/2006/relationships/image" Target="media/image1400.png"/><Relationship Id="rId217" Type="http://schemas.openxmlformats.org/officeDocument/2006/relationships/image" Target="media/image187.png"/><Relationship Id="rId6" Type="http://schemas.openxmlformats.org/officeDocument/2006/relationships/footnotes" Target="footnotes.xml"/><Relationship Id="rId238" Type="http://schemas.openxmlformats.org/officeDocument/2006/relationships/image" Target="media/image206.jpeg"/><Relationship Id="rId23" Type="http://schemas.openxmlformats.org/officeDocument/2006/relationships/image" Target="media/image14.png"/><Relationship Id="rId119" Type="http://schemas.openxmlformats.org/officeDocument/2006/relationships/image" Target="media/image100.png"/><Relationship Id="rId44" Type="http://schemas.openxmlformats.org/officeDocument/2006/relationships/image" Target="media/image35.png"/><Relationship Id="rId65" Type="http://schemas.openxmlformats.org/officeDocument/2006/relationships/image" Target="media/image51.png"/><Relationship Id="rId86" Type="http://schemas.openxmlformats.org/officeDocument/2006/relationships/image" Target="media/image67.png"/><Relationship Id="rId130" Type="http://schemas.openxmlformats.org/officeDocument/2006/relationships/image" Target="media/image110.png"/><Relationship Id="rId151" Type="http://schemas.openxmlformats.org/officeDocument/2006/relationships/image" Target="media/image129.png"/><Relationship Id="rId172" Type="http://schemas.openxmlformats.org/officeDocument/2006/relationships/image" Target="media/image144.png"/><Relationship Id="rId193" Type="http://schemas.openxmlformats.org/officeDocument/2006/relationships/image" Target="media/image163.png"/><Relationship Id="rId207" Type="http://schemas.openxmlformats.org/officeDocument/2006/relationships/image" Target="media/image177.png"/><Relationship Id="rId228" Type="http://schemas.openxmlformats.org/officeDocument/2006/relationships/image" Target="media/image196.jpeg"/><Relationship Id="rId249" Type="http://schemas.openxmlformats.org/officeDocument/2006/relationships/image" Target="media/image214.png"/><Relationship Id="rId13" Type="http://schemas.openxmlformats.org/officeDocument/2006/relationships/image" Target="media/image6.png"/><Relationship Id="rId109" Type="http://schemas.openxmlformats.org/officeDocument/2006/relationships/image" Target="media/image90.png"/><Relationship Id="rId34" Type="http://schemas.openxmlformats.org/officeDocument/2006/relationships/image" Target="media/image25.png"/><Relationship Id="rId55" Type="http://schemas.openxmlformats.org/officeDocument/2006/relationships/image" Target="media/image44.png"/><Relationship Id="rId76" Type="http://schemas.openxmlformats.org/officeDocument/2006/relationships/image" Target="media/image59.png"/><Relationship Id="rId97" Type="http://schemas.openxmlformats.org/officeDocument/2006/relationships/image" Target="media/image78.png"/><Relationship Id="rId120" Type="http://schemas.microsoft.com/office/2007/relationships/hdphoto" Target="media/hdphoto1.wdp"/><Relationship Id="rId141" Type="http://schemas.openxmlformats.org/officeDocument/2006/relationships/image" Target="media/image121.png"/><Relationship Id="rId7" Type="http://schemas.openxmlformats.org/officeDocument/2006/relationships/endnotes" Target="endnotes.xml"/><Relationship Id="rId162" Type="http://schemas.openxmlformats.org/officeDocument/2006/relationships/image" Target="media/image136.png"/><Relationship Id="rId183" Type="http://schemas.openxmlformats.org/officeDocument/2006/relationships/image" Target="media/image1410.png"/><Relationship Id="rId218" Type="http://schemas.openxmlformats.org/officeDocument/2006/relationships/image" Target="media/image188.png"/><Relationship Id="rId239" Type="http://schemas.openxmlformats.org/officeDocument/2006/relationships/image" Target="media/image207.png"/><Relationship Id="rId250" Type="http://schemas.openxmlformats.org/officeDocument/2006/relationships/image" Target="media/image215.jpeg"/><Relationship Id="rId24" Type="http://schemas.openxmlformats.org/officeDocument/2006/relationships/image" Target="media/image15.png"/><Relationship Id="rId45" Type="http://schemas.openxmlformats.org/officeDocument/2006/relationships/image" Target="media/image340.png"/><Relationship Id="rId66" Type="http://schemas.openxmlformats.org/officeDocument/2006/relationships/image" Target="media/image52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31" Type="http://schemas.openxmlformats.org/officeDocument/2006/relationships/image" Target="media/image111.png"/><Relationship Id="rId152" Type="http://schemas.openxmlformats.org/officeDocument/2006/relationships/image" Target="media/image130.png"/><Relationship Id="rId173" Type="http://schemas.openxmlformats.org/officeDocument/2006/relationships/image" Target="media/image145.png"/><Relationship Id="rId194" Type="http://schemas.openxmlformats.org/officeDocument/2006/relationships/image" Target="media/image164.png"/><Relationship Id="rId208" Type="http://schemas.openxmlformats.org/officeDocument/2006/relationships/image" Target="media/image178.png"/><Relationship Id="rId229" Type="http://schemas.openxmlformats.org/officeDocument/2006/relationships/image" Target="media/image197.jpeg"/><Relationship Id="rId240" Type="http://schemas.openxmlformats.org/officeDocument/2006/relationships/image" Target="media/image208.png"/><Relationship Id="rId14" Type="http://schemas.openxmlformats.org/officeDocument/2006/relationships/image" Target="media/image7.png"/><Relationship Id="rId35" Type="http://schemas.openxmlformats.org/officeDocument/2006/relationships/image" Target="media/image26.png"/><Relationship Id="rId56" Type="http://schemas.openxmlformats.org/officeDocument/2006/relationships/image" Target="media/image45.png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8" Type="http://schemas.openxmlformats.org/officeDocument/2006/relationships/image" Target="media/image1.jpeg"/><Relationship Id="rId98" Type="http://schemas.openxmlformats.org/officeDocument/2006/relationships/image" Target="media/image79.png"/><Relationship Id="rId121" Type="http://schemas.openxmlformats.org/officeDocument/2006/relationships/image" Target="media/image101.jpeg"/><Relationship Id="rId142" Type="http://schemas.openxmlformats.org/officeDocument/2006/relationships/image" Target="media/image122.png"/><Relationship Id="rId163" Type="http://schemas.openxmlformats.org/officeDocument/2006/relationships/image" Target="media/image1330.png"/><Relationship Id="rId184" Type="http://schemas.openxmlformats.org/officeDocument/2006/relationships/image" Target="media/image154.png"/><Relationship Id="rId219" Type="http://schemas.openxmlformats.org/officeDocument/2006/relationships/image" Target="media/image189.jpeg"/><Relationship Id="rId230" Type="http://schemas.openxmlformats.org/officeDocument/2006/relationships/image" Target="media/image198.jpeg"/><Relationship Id="rId251" Type="http://schemas.openxmlformats.org/officeDocument/2006/relationships/image" Target="media/image216.png"/><Relationship Id="rId25" Type="http://schemas.openxmlformats.org/officeDocument/2006/relationships/image" Target="media/image16.png"/><Relationship Id="rId46" Type="http://schemas.openxmlformats.org/officeDocument/2006/relationships/image" Target="media/image36.jpeg"/><Relationship Id="rId67" Type="http://schemas.openxmlformats.org/officeDocument/2006/relationships/image" Target="media/image53.png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32" Type="http://schemas.openxmlformats.org/officeDocument/2006/relationships/image" Target="media/image112.jpeg"/><Relationship Id="rId153" Type="http://schemas.openxmlformats.org/officeDocument/2006/relationships/image" Target="media/image131.png"/><Relationship Id="rId174" Type="http://schemas.openxmlformats.org/officeDocument/2006/relationships/image" Target="media/image146.png"/><Relationship Id="rId195" Type="http://schemas.openxmlformats.org/officeDocument/2006/relationships/image" Target="media/image165.png"/><Relationship Id="rId209" Type="http://schemas.openxmlformats.org/officeDocument/2006/relationships/image" Target="media/image179.png"/><Relationship Id="rId220" Type="http://schemas.openxmlformats.org/officeDocument/2006/relationships/image" Target="media/image190.png"/><Relationship Id="rId241" Type="http://schemas.openxmlformats.org/officeDocument/2006/relationships/image" Target="media/image209.pn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6.jpeg"/><Relationship Id="rId78" Type="http://schemas.openxmlformats.org/officeDocument/2006/relationships/image" Target="media/image61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2.jpeg"/><Relationship Id="rId143" Type="http://schemas.openxmlformats.org/officeDocument/2006/relationships/image" Target="media/image1110.png"/><Relationship Id="rId164" Type="http://schemas.openxmlformats.org/officeDocument/2006/relationships/image" Target="media/image1340.png"/><Relationship Id="rId185" Type="http://schemas.openxmlformats.org/officeDocument/2006/relationships/image" Target="media/image155.png"/><Relationship Id="rId9" Type="http://schemas.openxmlformats.org/officeDocument/2006/relationships/image" Target="media/image2.png"/><Relationship Id="rId210" Type="http://schemas.openxmlformats.org/officeDocument/2006/relationships/image" Target="media/image180.png"/><Relationship Id="rId26" Type="http://schemas.openxmlformats.org/officeDocument/2006/relationships/image" Target="media/image17.png"/><Relationship Id="rId231" Type="http://schemas.openxmlformats.org/officeDocument/2006/relationships/image" Target="media/image199.jpeg"/><Relationship Id="rId252" Type="http://schemas.openxmlformats.org/officeDocument/2006/relationships/image" Target="media/image217.jpeg"/><Relationship Id="rId47" Type="http://schemas.openxmlformats.org/officeDocument/2006/relationships/image" Target="media/image37.png"/><Relationship Id="rId68" Type="http://schemas.openxmlformats.org/officeDocument/2006/relationships/image" Target="media/image54.png"/><Relationship Id="rId89" Type="http://schemas.openxmlformats.org/officeDocument/2006/relationships/image" Target="media/image70.png"/><Relationship Id="rId112" Type="http://schemas.openxmlformats.org/officeDocument/2006/relationships/image" Target="media/image93.jpeg"/><Relationship Id="rId133" Type="http://schemas.openxmlformats.org/officeDocument/2006/relationships/image" Target="media/image113.png"/><Relationship Id="rId154" Type="http://schemas.openxmlformats.org/officeDocument/2006/relationships/image" Target="media/image1190.png"/><Relationship Id="rId175" Type="http://schemas.openxmlformats.org/officeDocument/2006/relationships/image" Target="media/image147.png"/><Relationship Id="rId196" Type="http://schemas.openxmlformats.org/officeDocument/2006/relationships/image" Target="media/image166.png"/><Relationship Id="rId200" Type="http://schemas.openxmlformats.org/officeDocument/2006/relationships/image" Target="media/image170.png"/><Relationship Id="rId16" Type="http://schemas.openxmlformats.org/officeDocument/2006/relationships/image" Target="media/image9.svg"/><Relationship Id="rId221" Type="http://schemas.openxmlformats.org/officeDocument/2006/relationships/image" Target="media/image191.png"/><Relationship Id="rId242" Type="http://schemas.openxmlformats.org/officeDocument/2006/relationships/hyperlink" Target="https://tinyurl.com/38tjk4rv" TargetMode="External"/><Relationship Id="rId37" Type="http://schemas.openxmlformats.org/officeDocument/2006/relationships/image" Target="media/image28.jpeg"/><Relationship Id="rId58" Type="http://schemas.openxmlformats.org/officeDocument/2006/relationships/image" Target="media/image47.jpg"/><Relationship Id="rId79" Type="http://schemas.openxmlformats.org/officeDocument/2006/relationships/hyperlink" Target="https://tinyurl.com/38tjk4rv" TargetMode="External"/><Relationship Id="rId102" Type="http://schemas.openxmlformats.org/officeDocument/2006/relationships/image" Target="media/image83.png"/><Relationship Id="rId123" Type="http://schemas.openxmlformats.org/officeDocument/2006/relationships/image" Target="media/image103.png"/><Relationship Id="rId144" Type="http://schemas.openxmlformats.org/officeDocument/2006/relationships/image" Target="media/image112.png"/><Relationship Id="rId90" Type="http://schemas.openxmlformats.org/officeDocument/2006/relationships/image" Target="media/image71.png"/><Relationship Id="rId165" Type="http://schemas.openxmlformats.org/officeDocument/2006/relationships/image" Target="media/image137.jpeg"/><Relationship Id="rId186" Type="http://schemas.openxmlformats.org/officeDocument/2006/relationships/image" Target="media/image156.png"/><Relationship Id="rId211" Type="http://schemas.openxmlformats.org/officeDocument/2006/relationships/image" Target="media/image181.png"/><Relationship Id="rId232" Type="http://schemas.openxmlformats.org/officeDocument/2006/relationships/image" Target="media/image200.png"/><Relationship Id="rId253" Type="http://schemas.openxmlformats.org/officeDocument/2006/relationships/image" Target="media/image218.png"/><Relationship Id="rId27" Type="http://schemas.openxmlformats.org/officeDocument/2006/relationships/image" Target="media/image18.png"/><Relationship Id="rId48" Type="http://schemas.openxmlformats.org/officeDocument/2006/relationships/image" Target="media/image37.jpeg"/><Relationship Id="rId69" Type="http://schemas.openxmlformats.org/officeDocument/2006/relationships/image" Target="media/image55.png"/><Relationship Id="rId113" Type="http://schemas.openxmlformats.org/officeDocument/2006/relationships/image" Target="media/image94.png"/><Relationship Id="rId134" Type="http://schemas.openxmlformats.org/officeDocument/2006/relationships/image" Target="media/image114.png"/><Relationship Id="rId80" Type="http://schemas.openxmlformats.org/officeDocument/2006/relationships/image" Target="media/image62.png"/><Relationship Id="rId155" Type="http://schemas.openxmlformats.org/officeDocument/2006/relationships/image" Target="media/image1200.png"/><Relationship Id="rId176" Type="http://schemas.openxmlformats.org/officeDocument/2006/relationships/image" Target="media/image148.png"/><Relationship Id="rId197" Type="http://schemas.openxmlformats.org/officeDocument/2006/relationships/image" Target="media/image167.png"/><Relationship Id="rId201" Type="http://schemas.openxmlformats.org/officeDocument/2006/relationships/image" Target="media/image171.png"/><Relationship Id="rId222" Type="http://schemas.openxmlformats.org/officeDocument/2006/relationships/image" Target="media/image192.jpeg"/><Relationship Id="rId243" Type="http://schemas.openxmlformats.org/officeDocument/2006/relationships/image" Target="media/image1820.png"/><Relationship Id="rId17" Type="http://schemas.openxmlformats.org/officeDocument/2006/relationships/image" Target="media/image10.png"/><Relationship Id="rId38" Type="http://schemas.openxmlformats.org/officeDocument/2006/relationships/image" Target="media/image29.png"/><Relationship Id="rId59" Type="http://schemas.openxmlformats.org/officeDocument/2006/relationships/image" Target="media/image38.jpeg"/><Relationship Id="rId103" Type="http://schemas.openxmlformats.org/officeDocument/2006/relationships/image" Target="media/image84.png"/><Relationship Id="rId124" Type="http://schemas.openxmlformats.org/officeDocument/2006/relationships/image" Target="media/image104.png"/><Relationship Id="rId70" Type="http://schemas.openxmlformats.org/officeDocument/2006/relationships/image" Target="media/image56.png"/><Relationship Id="rId91" Type="http://schemas.openxmlformats.org/officeDocument/2006/relationships/image" Target="media/image72.png"/><Relationship Id="rId145" Type="http://schemas.openxmlformats.org/officeDocument/2006/relationships/image" Target="media/image123.png"/><Relationship Id="rId166" Type="http://schemas.openxmlformats.org/officeDocument/2006/relationships/image" Target="media/image138.png"/><Relationship Id="rId187" Type="http://schemas.openxmlformats.org/officeDocument/2006/relationships/image" Target="media/image157.png"/><Relationship Id="rId1" Type="http://schemas.openxmlformats.org/officeDocument/2006/relationships/customXml" Target="../customXml/item1.xml"/><Relationship Id="rId212" Type="http://schemas.openxmlformats.org/officeDocument/2006/relationships/image" Target="media/image182.png"/><Relationship Id="rId233" Type="http://schemas.openxmlformats.org/officeDocument/2006/relationships/image" Target="media/image201.png"/><Relationship Id="rId254" Type="http://schemas.openxmlformats.org/officeDocument/2006/relationships/footer" Target="footer1.xml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95.png"/><Relationship Id="rId60" Type="http://schemas.openxmlformats.org/officeDocument/2006/relationships/image" Target="media/image48.png"/><Relationship Id="rId81" Type="http://schemas.openxmlformats.org/officeDocument/2006/relationships/hyperlink" Target="https://tinyurl.com/38tjk4rv" TargetMode="External"/><Relationship Id="rId135" Type="http://schemas.openxmlformats.org/officeDocument/2006/relationships/image" Target="media/image115.png"/><Relationship Id="rId156" Type="http://schemas.openxmlformats.org/officeDocument/2006/relationships/image" Target="media/image132.png"/><Relationship Id="rId177" Type="http://schemas.openxmlformats.org/officeDocument/2006/relationships/image" Target="media/image149.png"/><Relationship Id="rId198" Type="http://schemas.openxmlformats.org/officeDocument/2006/relationships/image" Target="media/image168.png"/><Relationship Id="rId202" Type="http://schemas.openxmlformats.org/officeDocument/2006/relationships/image" Target="media/image172.png"/><Relationship Id="rId223" Type="http://schemas.openxmlformats.org/officeDocument/2006/relationships/image" Target="media/image193.png"/><Relationship Id="rId244" Type="http://schemas.openxmlformats.org/officeDocument/2006/relationships/image" Target="media/image1830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50" Type="http://schemas.openxmlformats.org/officeDocument/2006/relationships/image" Target="media/image39.png"/><Relationship Id="rId104" Type="http://schemas.openxmlformats.org/officeDocument/2006/relationships/image" Target="media/image85.png"/><Relationship Id="rId125" Type="http://schemas.openxmlformats.org/officeDocument/2006/relationships/image" Target="media/image105.png"/><Relationship Id="rId146" Type="http://schemas.openxmlformats.org/officeDocument/2006/relationships/image" Target="media/image124.jpeg"/><Relationship Id="rId167" Type="http://schemas.openxmlformats.org/officeDocument/2006/relationships/image" Target="media/image139.png"/><Relationship Id="rId188" Type="http://schemas.openxmlformats.org/officeDocument/2006/relationships/image" Target="media/image158.png"/><Relationship Id="rId71" Type="http://schemas.openxmlformats.org/officeDocument/2006/relationships/image" Target="media/image520.png"/><Relationship Id="rId92" Type="http://schemas.openxmlformats.org/officeDocument/2006/relationships/image" Target="media/image73.png"/><Relationship Id="rId213" Type="http://schemas.openxmlformats.org/officeDocument/2006/relationships/image" Target="media/image183.png"/><Relationship Id="rId234" Type="http://schemas.openxmlformats.org/officeDocument/2006/relationships/image" Target="media/image20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footer" Target="footer2.xml"/><Relationship Id="rId40" Type="http://schemas.openxmlformats.org/officeDocument/2006/relationships/image" Target="media/image31.png"/><Relationship Id="rId115" Type="http://schemas.openxmlformats.org/officeDocument/2006/relationships/image" Target="media/image96.png"/><Relationship Id="rId136" Type="http://schemas.openxmlformats.org/officeDocument/2006/relationships/image" Target="media/image116.png"/><Relationship Id="rId157" Type="http://schemas.openxmlformats.org/officeDocument/2006/relationships/image" Target="media/image133.png"/><Relationship Id="rId178" Type="http://schemas.openxmlformats.org/officeDocument/2006/relationships/image" Target="media/image150.png"/><Relationship Id="rId61" Type="http://schemas.openxmlformats.org/officeDocument/2006/relationships/image" Target="media/image450.png"/><Relationship Id="rId82" Type="http://schemas.openxmlformats.org/officeDocument/2006/relationships/image" Target="media/image63.png"/><Relationship Id="rId199" Type="http://schemas.openxmlformats.org/officeDocument/2006/relationships/image" Target="media/image169.png"/><Relationship Id="rId203" Type="http://schemas.openxmlformats.org/officeDocument/2006/relationships/image" Target="media/image173.png"/><Relationship Id="rId19" Type="http://schemas.openxmlformats.org/officeDocument/2006/relationships/image" Target="media/image10.jpeg"/><Relationship Id="rId224" Type="http://schemas.openxmlformats.org/officeDocument/2006/relationships/image" Target="media/image194.png"/><Relationship Id="rId245" Type="http://schemas.openxmlformats.org/officeDocument/2006/relationships/image" Target="media/image210.png"/><Relationship Id="rId30" Type="http://schemas.openxmlformats.org/officeDocument/2006/relationships/image" Target="media/image21.png"/><Relationship Id="rId105" Type="http://schemas.openxmlformats.org/officeDocument/2006/relationships/image" Target="media/image86.png"/><Relationship Id="rId126" Type="http://schemas.openxmlformats.org/officeDocument/2006/relationships/image" Target="media/image106.jpeg"/><Relationship Id="rId147" Type="http://schemas.openxmlformats.org/officeDocument/2006/relationships/image" Target="media/image125.png"/><Relationship Id="rId168" Type="http://schemas.openxmlformats.org/officeDocument/2006/relationships/image" Target="media/image140.png"/><Relationship Id="rId51" Type="http://schemas.openxmlformats.org/officeDocument/2006/relationships/image" Target="media/image40.png"/><Relationship Id="rId72" Type="http://schemas.openxmlformats.org/officeDocument/2006/relationships/image" Target="media/image530.png"/><Relationship Id="rId93" Type="http://schemas.openxmlformats.org/officeDocument/2006/relationships/image" Target="media/image74.png"/><Relationship Id="rId189" Type="http://schemas.openxmlformats.org/officeDocument/2006/relationships/image" Target="media/image159.png"/><Relationship Id="rId3" Type="http://schemas.openxmlformats.org/officeDocument/2006/relationships/styles" Target="styles.xml"/><Relationship Id="rId214" Type="http://schemas.openxmlformats.org/officeDocument/2006/relationships/image" Target="media/image184.png"/><Relationship Id="rId235" Type="http://schemas.openxmlformats.org/officeDocument/2006/relationships/image" Target="media/image203.png"/><Relationship Id="rId256" Type="http://schemas.openxmlformats.org/officeDocument/2006/relationships/fontTable" Target="fontTable.xml"/><Relationship Id="rId116" Type="http://schemas.openxmlformats.org/officeDocument/2006/relationships/image" Target="media/image97.png"/><Relationship Id="rId137" Type="http://schemas.openxmlformats.org/officeDocument/2006/relationships/image" Target="media/image117.png"/><Relationship Id="rId158" Type="http://schemas.openxmlformats.org/officeDocument/2006/relationships/image" Target="media/image134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62" Type="http://schemas.openxmlformats.org/officeDocument/2006/relationships/image" Target="media/image460.jpeg"/><Relationship Id="rId83" Type="http://schemas.openxmlformats.org/officeDocument/2006/relationships/image" Target="media/image64.png"/><Relationship Id="rId179" Type="http://schemas.openxmlformats.org/officeDocument/2006/relationships/image" Target="media/image151.png"/><Relationship Id="rId190" Type="http://schemas.openxmlformats.org/officeDocument/2006/relationships/image" Target="media/image160.png"/><Relationship Id="rId204" Type="http://schemas.openxmlformats.org/officeDocument/2006/relationships/image" Target="media/image174.png"/><Relationship Id="rId225" Type="http://schemas.openxmlformats.org/officeDocument/2006/relationships/image" Target="media/image1740.png"/><Relationship Id="rId246" Type="http://schemas.openxmlformats.org/officeDocument/2006/relationships/image" Target="media/image211.jpeg"/><Relationship Id="rId106" Type="http://schemas.openxmlformats.org/officeDocument/2006/relationships/image" Target="media/image87.png"/><Relationship Id="rId127" Type="http://schemas.openxmlformats.org/officeDocument/2006/relationships/image" Target="media/image107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1.png"/><Relationship Id="rId73" Type="http://schemas.openxmlformats.org/officeDocument/2006/relationships/image" Target="media/image57.png"/><Relationship Id="rId94" Type="http://schemas.openxmlformats.org/officeDocument/2006/relationships/image" Target="media/image75.jpeg"/><Relationship Id="rId148" Type="http://schemas.openxmlformats.org/officeDocument/2006/relationships/image" Target="media/image126.png"/><Relationship Id="rId169" Type="http://schemas.openxmlformats.org/officeDocument/2006/relationships/image" Target="media/image141.png"/><Relationship Id="rId4" Type="http://schemas.openxmlformats.org/officeDocument/2006/relationships/settings" Target="settings.xml"/><Relationship Id="rId180" Type="http://schemas.openxmlformats.org/officeDocument/2006/relationships/image" Target="media/image152.png"/><Relationship Id="rId215" Type="http://schemas.openxmlformats.org/officeDocument/2006/relationships/image" Target="media/image185.png"/><Relationship Id="rId236" Type="http://schemas.openxmlformats.org/officeDocument/2006/relationships/image" Target="media/image204.png"/><Relationship Id="rId25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icki\Downloads\Easy%20Read%20Template%20January%202026%20(9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9400AE-47CB-4DA6-8CED-383B6E640C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 (9)</Template>
  <TotalTime>85</TotalTime>
  <Pages>53</Pages>
  <Words>2613</Words>
  <Characters>14900</Characters>
  <Application>Microsoft Office Word</Application>
  <DocSecurity>0</DocSecurity>
  <Lines>124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/>
      <vt:lpstr>About this template</vt:lpstr>
      <vt:lpstr>Headings and page numbers</vt:lpstr>
      <vt:lpstr>    This is a sub-heading</vt:lpstr>
      <vt:lpstr>Normal content and images</vt:lpstr>
      <vt:lpstr>Bullet points </vt:lpstr>
      <vt:lpstr>Hard words </vt:lpstr>
      <vt:lpstr>Contents page</vt:lpstr>
      <vt:lpstr>Forms and surveys</vt:lpstr>
    </vt:vector>
  </TitlesOfParts>
  <Company/>
  <LinksUpToDate>false</LinksUpToDate>
  <CharactersWithSpaces>17479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 Hall</dc:creator>
  <cp:keywords/>
  <dc:description/>
  <cp:lastModifiedBy>Andi Buchanan</cp:lastModifiedBy>
  <cp:revision>39</cp:revision>
  <cp:lastPrinted>2026-04-16T02:35:00Z</cp:lastPrinted>
  <dcterms:created xsi:type="dcterms:W3CDTF">2026-05-04T00:06:00Z</dcterms:created>
  <dcterms:modified xsi:type="dcterms:W3CDTF">2026-05-11T05:14:00Z</dcterms:modified>
</cp:coreProperties>
</file>