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numbering.xml" ContentType="application/vnd.openxmlformats-officedocument.wordprocessingml.numbering+xml"/>
  <Override PartName="/customXml/itemProps4.xml" ContentType="application/vnd.openxmlformats-officedocument.customXml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68F8BD" w14:textId="77BC6384" w:rsidR="00F87859" w:rsidRDefault="00496B9D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165120" behindDoc="0" locked="0" layoutInCell="1" allowOverlap="1" wp14:anchorId="71E5B97F" wp14:editId="2C7BD7B3">
            <wp:simplePos x="0" y="0"/>
            <wp:positionH relativeFrom="margin">
              <wp:posOffset>4745384</wp:posOffset>
            </wp:positionH>
            <wp:positionV relativeFrom="page">
              <wp:posOffset>396240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 one with text and one with text and pictures. An arrow points from the text one to the text and pictures one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2324">
        <w:rPr>
          <w:rFonts w:eastAsiaTheme="majorEastAsia" w:cstheme="majorBidi"/>
          <w:b/>
          <w:noProof/>
          <w:color w:val="000000" w:themeColor="text1"/>
          <w:spacing w:val="-10"/>
          <w:kern w:val="28"/>
          <w:sz w:val="60"/>
          <w:szCs w:val="60"/>
          <w:lang w:val="en-NZ" w:eastAsia="en-GB"/>
        </w:rPr>
        <w:drawing>
          <wp:anchor distT="0" distB="0" distL="114300" distR="114300" simplePos="0" relativeHeight="251846656" behindDoc="0" locked="0" layoutInCell="1" allowOverlap="1" wp14:anchorId="7C8F7B9D" wp14:editId="2AB385E0">
            <wp:simplePos x="0" y="0"/>
            <wp:positionH relativeFrom="margin">
              <wp:posOffset>-174625</wp:posOffset>
            </wp:positionH>
            <wp:positionV relativeFrom="paragraph">
              <wp:posOffset>-339090</wp:posOffset>
            </wp:positionV>
            <wp:extent cx="2137319" cy="1008993"/>
            <wp:effectExtent l="0" t="0" r="0" b="1270"/>
            <wp:wrapNone/>
            <wp:docPr id="1201750431" name="Picture 1" descr="Ministry of Healt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750431" name="Picture 1" descr="Ministry of Health logo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319" cy="1008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1B56EE" w14:textId="4DC386B7" w:rsidR="00F87859" w:rsidRDefault="00496B9D" w:rsidP="00F87859">
      <w:pPr>
        <w:rPr>
          <w:rFonts w:cs="Arial"/>
          <w:szCs w:val="32"/>
        </w:rPr>
      </w:pPr>
      <w:r w:rsidRPr="00F92324">
        <w:rPr>
          <w:rFonts w:eastAsiaTheme="majorEastAsia" w:cstheme="majorBidi"/>
          <w:b/>
          <w:noProof/>
          <w:color w:val="000000" w:themeColor="text1"/>
          <w:spacing w:val="-10"/>
          <w:kern w:val="28"/>
          <w:sz w:val="60"/>
          <w:szCs w:val="60"/>
          <w:lang w:val="en-NZ" w:eastAsia="en-GB"/>
        </w:rPr>
        <w:drawing>
          <wp:anchor distT="0" distB="0" distL="114300" distR="114300" simplePos="0" relativeHeight="251847680" behindDoc="0" locked="0" layoutInCell="1" allowOverlap="1" wp14:anchorId="64C9FDA9" wp14:editId="5B8CD3F3">
            <wp:simplePos x="0" y="0"/>
            <wp:positionH relativeFrom="column">
              <wp:posOffset>-163830</wp:posOffset>
            </wp:positionH>
            <wp:positionV relativeFrom="paragraph">
              <wp:posOffset>407670</wp:posOffset>
            </wp:positionV>
            <wp:extent cx="2294255" cy="542925"/>
            <wp:effectExtent l="0" t="0" r="0" b="9525"/>
            <wp:wrapNone/>
            <wp:docPr id="241874577" name="Picture 241874577" descr="New Zealand Governmen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New Zealand Government logo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00" t="16015" r="61171" b="13256"/>
                    <a:stretch/>
                  </pic:blipFill>
                  <pic:spPr bwMode="auto">
                    <a:xfrm>
                      <a:off x="0" y="0"/>
                      <a:ext cx="2294255" cy="54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7E2D45D" w14:textId="17931802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3F9967B" w14:textId="1878AE1A" w:rsidR="00F87859" w:rsidRDefault="00F87859" w:rsidP="00F87859">
      <w:pPr>
        <w:rPr>
          <w:rFonts w:cs="Arial"/>
          <w:szCs w:val="32"/>
        </w:rPr>
      </w:pPr>
    </w:p>
    <w:p w14:paraId="390EA3FB" w14:textId="77777777" w:rsidR="00F87859" w:rsidRDefault="00F87859" w:rsidP="00F87859">
      <w:pPr>
        <w:rPr>
          <w:rFonts w:cs="Arial"/>
          <w:szCs w:val="32"/>
        </w:rPr>
      </w:pPr>
    </w:p>
    <w:p w14:paraId="2ACB38EA" w14:textId="77777777" w:rsidR="00496B9D" w:rsidRDefault="00496B9D" w:rsidP="00F92324">
      <w:pPr>
        <w:ind w:left="0"/>
        <w:jc w:val="center"/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</w:pPr>
      <w:r w:rsidRPr="00F92324"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  <w:t>Summary</w:t>
      </w:r>
      <w:r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  <w:t>:</w:t>
      </w:r>
    </w:p>
    <w:p w14:paraId="3043FFE0" w14:textId="4A549B00" w:rsidR="00F92324" w:rsidRDefault="00F92324" w:rsidP="00F92324">
      <w:pPr>
        <w:ind w:left="0"/>
        <w:jc w:val="center"/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</w:pPr>
      <w:r w:rsidRPr="00F92324"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  <w:t>Suicide Prevention</w:t>
      </w:r>
    </w:p>
    <w:p w14:paraId="659E14C3" w14:textId="044A4535" w:rsidR="00F92324" w:rsidRPr="00F92324" w:rsidRDefault="00F92324" w:rsidP="00F92324">
      <w:pPr>
        <w:ind w:left="0"/>
        <w:jc w:val="center"/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</w:pPr>
      <w:r w:rsidRPr="00F92324"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  <w:t>Action Plan 2025</w:t>
      </w:r>
      <w:r w:rsidR="00E0333A"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  <w:t xml:space="preserve"> to </w:t>
      </w:r>
      <w:r w:rsidRPr="00F92324"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  <w:t xml:space="preserve">2029 </w:t>
      </w:r>
    </w:p>
    <w:p w14:paraId="76955EBE" w14:textId="5ECE9456" w:rsidR="00887F23" w:rsidRDefault="00E43116" w:rsidP="00F87859">
      <w:pPr>
        <w:pStyle w:val="Title"/>
      </w:pPr>
      <w:r>
        <w:rPr>
          <w:b w:val="0"/>
          <w:bCs/>
          <w:noProof/>
        </w:rPr>
        <w:drawing>
          <wp:anchor distT="0" distB="0" distL="114300" distR="114300" simplePos="0" relativeHeight="252231680" behindDoc="0" locked="0" layoutInCell="1" allowOverlap="1" wp14:anchorId="0BD567A6" wp14:editId="404C8531">
            <wp:simplePos x="0" y="0"/>
            <wp:positionH relativeFrom="margin">
              <wp:posOffset>-238125</wp:posOffset>
            </wp:positionH>
            <wp:positionV relativeFrom="paragraph">
              <wp:posOffset>495299</wp:posOffset>
            </wp:positionV>
            <wp:extent cx="2430504" cy="3362325"/>
            <wp:effectExtent l="19050" t="19050" r="27305" b="9525"/>
            <wp:wrapNone/>
            <wp:docPr id="83183618" name="Picture 1" descr="Cover page of full Suicide Prevention Action Plan 2025-2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83618" name="Picture 1" descr="Cover page of full Suicide Prevention Action Plan 2025-202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222" cy="33633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2C9C">
        <w:rPr>
          <w:noProof/>
        </w:rPr>
        <w:drawing>
          <wp:anchor distT="0" distB="0" distL="114300" distR="114300" simplePos="0" relativeHeight="252288000" behindDoc="0" locked="0" layoutInCell="1" allowOverlap="1" wp14:anchorId="45548101" wp14:editId="2CB7D009">
            <wp:simplePos x="0" y="0"/>
            <wp:positionH relativeFrom="column">
              <wp:posOffset>2571750</wp:posOffset>
            </wp:positionH>
            <wp:positionV relativeFrom="paragraph">
              <wp:posOffset>495300</wp:posOffset>
            </wp:positionV>
            <wp:extent cx="3362325" cy="3362325"/>
            <wp:effectExtent l="0" t="0" r="9525" b="9525"/>
            <wp:wrapNone/>
            <wp:docPr id="1181462153" name="Picture 1" descr="Two people sitting outside on a park bench, facing each other, talking.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462153" name="Picture 1" descr="Two people sitting outside on a park bench, facing each other, talking.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608DFE" w14:textId="265717C6" w:rsidR="00887F23" w:rsidRDefault="00887F23" w:rsidP="00F87859">
      <w:pPr>
        <w:pStyle w:val="Title"/>
      </w:pPr>
    </w:p>
    <w:p w14:paraId="22342390" w14:textId="2047AC49" w:rsidR="00887F23" w:rsidRDefault="00887F23" w:rsidP="00F87859">
      <w:pPr>
        <w:pStyle w:val="Title"/>
      </w:pPr>
    </w:p>
    <w:p w14:paraId="4545206E" w14:textId="220ED6DD" w:rsidR="00887F23" w:rsidRDefault="00887F23" w:rsidP="00F87859">
      <w:pPr>
        <w:pStyle w:val="Title"/>
      </w:pPr>
    </w:p>
    <w:p w14:paraId="07FA02FE" w14:textId="23339187" w:rsidR="00F87859" w:rsidRPr="00570380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570380" w:rsidRPr="00496B9D">
        <w:rPr>
          <w:sz w:val="84"/>
          <w:szCs w:val="66"/>
        </w:rPr>
        <w:br/>
      </w:r>
      <w:r w:rsidR="00887F23" w:rsidRPr="00570380">
        <w:t xml:space="preserve">Published: </w:t>
      </w:r>
      <w:r w:rsidR="001F0511">
        <w:t>August</w:t>
      </w:r>
      <w:r w:rsidR="00545FCE">
        <w:t xml:space="preserve"> </w:t>
      </w:r>
      <w:r w:rsidR="00F92324">
        <w:t>2025</w:t>
      </w:r>
      <w:r w:rsidR="00887F23" w:rsidRPr="00570380">
        <w:t xml:space="preserve"> </w:t>
      </w:r>
    </w:p>
    <w:p w14:paraId="60DA058B" w14:textId="77777777" w:rsidR="00F92324" w:rsidRPr="00570380" w:rsidRDefault="00F87859" w:rsidP="00F92324">
      <w:pPr>
        <w:pStyle w:val="Heading1"/>
        <w:rPr>
          <w:noProof/>
          <w:lang w:val="en-NZ" w:eastAsia="en-NZ"/>
        </w:rPr>
      </w:pPr>
      <w:r w:rsidRPr="00153863">
        <w:br w:type="page"/>
      </w:r>
      <w:r w:rsidR="00F92324">
        <w:rPr>
          <w:noProof/>
          <w:lang w:val="en-NZ" w:eastAsia="en-NZ"/>
        </w:rPr>
        <w:lastRenderedPageBreak/>
        <w:t>Before you start</w:t>
      </w:r>
    </w:p>
    <w:p w14:paraId="2713A04E" w14:textId="77777777" w:rsidR="00F92324" w:rsidRDefault="00F92324" w:rsidP="00F92324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849728" behindDoc="0" locked="0" layoutInCell="1" allowOverlap="1" wp14:anchorId="6A518906" wp14:editId="5502A2EA">
            <wp:simplePos x="0" y="0"/>
            <wp:positionH relativeFrom="margin">
              <wp:align>left</wp:align>
            </wp:positionH>
            <wp:positionV relativeFrom="paragraph">
              <wp:posOffset>287655</wp:posOffset>
            </wp:positionV>
            <wp:extent cx="1363345" cy="1927860"/>
            <wp:effectExtent l="0" t="0" r="8255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F99F03" w14:textId="77777777" w:rsidR="00F92324" w:rsidRDefault="00F92324" w:rsidP="00F92324"/>
    <w:p w14:paraId="2156054B" w14:textId="77777777" w:rsidR="00F92324" w:rsidRDefault="00F92324" w:rsidP="00F92324">
      <w:r>
        <w:t>This information may upset some people when they are reading it.</w:t>
      </w:r>
    </w:p>
    <w:p w14:paraId="7C15C17E" w14:textId="77777777" w:rsidR="00F92324" w:rsidRDefault="00F92324" w:rsidP="00F92324"/>
    <w:p w14:paraId="69AD0844" w14:textId="77777777" w:rsidR="00F92324" w:rsidRDefault="00F92324" w:rsidP="00F92324"/>
    <w:p w14:paraId="2E22FE88" w14:textId="77777777" w:rsidR="00F92324" w:rsidRDefault="00F92324" w:rsidP="00F92324">
      <w:r w:rsidRPr="00E12C9C">
        <w:rPr>
          <w:noProof/>
        </w:rPr>
        <w:drawing>
          <wp:anchor distT="0" distB="0" distL="114300" distR="114300" simplePos="0" relativeHeight="251852800" behindDoc="0" locked="0" layoutInCell="1" allowOverlap="1" wp14:anchorId="6130CEE3" wp14:editId="287DB92D">
            <wp:simplePos x="0" y="0"/>
            <wp:positionH relativeFrom="column">
              <wp:posOffset>0</wp:posOffset>
            </wp:positionH>
            <wp:positionV relativeFrom="paragraph">
              <wp:posOffset>431165</wp:posOffset>
            </wp:positionV>
            <wp:extent cx="1645920" cy="1645920"/>
            <wp:effectExtent l="0" t="0" r="0" b="0"/>
            <wp:wrapNone/>
            <wp:docPr id="176205521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05521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If you are upset after reading this </w:t>
      </w:r>
      <w:proofErr w:type="gramStart"/>
      <w:r>
        <w:t>document</w:t>
      </w:r>
      <w:proofErr w:type="gramEnd"/>
      <w:r>
        <w:t xml:space="preserve"> you can talk to your:</w:t>
      </w:r>
    </w:p>
    <w:p w14:paraId="0F8B7B7B" w14:textId="77777777" w:rsidR="00F92324" w:rsidRDefault="00F92324" w:rsidP="00F92324">
      <w:pPr>
        <w:pStyle w:val="Listtoplevel"/>
      </w:pPr>
      <w:r>
        <w:t>whānau / family</w:t>
      </w:r>
    </w:p>
    <w:p w14:paraId="750CC984" w14:textId="77777777" w:rsidR="00F92324" w:rsidRDefault="00F92324" w:rsidP="00F92324">
      <w:pPr>
        <w:pStyle w:val="Listtoplevel"/>
      </w:pPr>
      <w:r>
        <w:t>friends.</w:t>
      </w:r>
    </w:p>
    <w:p w14:paraId="069BB0C3" w14:textId="77777777" w:rsidR="00F92324" w:rsidRDefault="00F92324" w:rsidP="00F92324"/>
    <w:p w14:paraId="1DD8DA38" w14:textId="77777777" w:rsidR="00F92324" w:rsidRDefault="00F92324" w:rsidP="00F92324"/>
    <w:p w14:paraId="233864B9" w14:textId="77777777" w:rsidR="00F92324" w:rsidRDefault="00F92324" w:rsidP="00F92324">
      <w:r>
        <w:rPr>
          <w:noProof/>
        </w:rPr>
        <w:drawing>
          <wp:anchor distT="0" distB="0" distL="114300" distR="114300" simplePos="0" relativeHeight="251851776" behindDoc="0" locked="0" layoutInCell="1" allowOverlap="1" wp14:anchorId="7A35BD99" wp14:editId="7AB79702">
            <wp:simplePos x="0" y="0"/>
            <wp:positionH relativeFrom="margin">
              <wp:posOffset>0</wp:posOffset>
            </wp:positionH>
            <wp:positionV relativeFrom="paragraph">
              <wp:posOffset>86360</wp:posOffset>
            </wp:positionV>
            <wp:extent cx="1428749" cy="1638300"/>
            <wp:effectExtent l="0" t="0" r="635" b="0"/>
            <wp:wrapNone/>
            <wp:docPr id="770456647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456647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49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 can also contact Need to Talk by:</w:t>
      </w:r>
    </w:p>
    <w:p w14:paraId="457CC088" w14:textId="77777777" w:rsidR="00F92324" w:rsidRDefault="00F92324" w:rsidP="00F92324">
      <w:pPr>
        <w:pStyle w:val="Listtoplevel"/>
      </w:pPr>
      <w:r>
        <w:t>calling 1737</w:t>
      </w:r>
    </w:p>
    <w:p w14:paraId="5DF30B81" w14:textId="064B9A78" w:rsidR="00F92324" w:rsidRDefault="00F92324" w:rsidP="00F92324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70290E73" wp14:editId="721C532D">
                <wp:simplePos x="0" y="0"/>
                <wp:positionH relativeFrom="column">
                  <wp:posOffset>-60960</wp:posOffset>
                </wp:positionH>
                <wp:positionV relativeFrom="paragraph">
                  <wp:posOffset>664845</wp:posOffset>
                </wp:positionV>
                <wp:extent cx="1935480" cy="1314450"/>
                <wp:effectExtent l="0" t="0" r="0" b="0"/>
                <wp:wrapNone/>
                <wp:docPr id="1351807291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5480" cy="1314450"/>
                          <a:chOff x="0" y="0"/>
                          <a:chExt cx="1935480" cy="1314450"/>
                        </a:xfrm>
                      </wpg:grpSpPr>
                      <pic:pic xmlns:pic="http://schemas.openxmlformats.org/drawingml/2006/picture">
                        <pic:nvPicPr>
                          <pic:cNvPr id="952193564" name="Picture 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51237073" name="Graphic 551237073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1080" y="30480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EFB1A3" id="Group 1" o:spid="_x0000_s1026" alt="&quot;&quot;" style="position:absolute;margin-left:-4.8pt;margin-top:52.35pt;width:152.4pt;height:103.5pt;z-index:251850752" coordsize="19354,13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alt="&quot;&quot;" style="position:absolute;width:18573;height:1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">
                  <v:imagedata r:id="rId21" o:title=""/>
                </v:shape>
                <v:shape id="Graphic 551237073" o:spid="_x0000_s1028" type="#_x0000_t75" alt="Close with solid fill" style="position:absolute;left:10210;top:3048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">
                  <v:imagedata r:id="rId22" o:title="Close with solid fill"/>
                </v:shape>
              </v:group>
            </w:pict>
          </mc:Fallback>
        </mc:AlternateContent>
      </w:r>
      <w:r>
        <w:t>texting 1737</w:t>
      </w:r>
    </w:p>
    <w:p w14:paraId="500D357F" w14:textId="77777777" w:rsidR="00F92324" w:rsidRDefault="00F92324" w:rsidP="00F92324"/>
    <w:p w14:paraId="25CA169D" w14:textId="77777777" w:rsidR="00F92324" w:rsidRDefault="00F92324" w:rsidP="00F92324"/>
    <w:p w14:paraId="54D257D4" w14:textId="77777777" w:rsidR="00F92324" w:rsidRDefault="00F92324" w:rsidP="00F92324">
      <w:r>
        <w:t>It does not cost any money to call / text 1737.</w:t>
      </w:r>
    </w:p>
    <w:p w14:paraId="581CBB4B" w14:textId="77777777" w:rsidR="00545FCE" w:rsidRDefault="00545FCE" w:rsidP="00545FCE">
      <w:pPr>
        <w:pStyle w:val="Heading1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lastRenderedPageBreak/>
        <w:t>What is in this document</w:t>
      </w:r>
    </w:p>
    <w:p w14:paraId="738249A1" w14:textId="77777777" w:rsidR="00545FCE" w:rsidRPr="00496B9D" w:rsidRDefault="00545FCE" w:rsidP="00545FCE">
      <w:pPr>
        <w:rPr>
          <w:sz w:val="18"/>
          <w:szCs w:val="10"/>
          <w:shd w:val="clear" w:color="auto" w:fill="FFFFFF"/>
          <w:lang w:eastAsia="en-GB"/>
        </w:rPr>
      </w:pPr>
    </w:p>
    <w:p w14:paraId="0F95F653" w14:textId="77777777" w:rsidR="00B40B13" w:rsidRPr="00496B9D" w:rsidRDefault="00B40B13" w:rsidP="008D19E0">
      <w:pPr>
        <w:jc w:val="right"/>
        <w:rPr>
          <w:sz w:val="18"/>
          <w:szCs w:val="10"/>
          <w:shd w:val="clear" w:color="auto" w:fill="FFFFFF"/>
          <w:lang w:eastAsia="en-GB"/>
        </w:rPr>
      </w:pPr>
    </w:p>
    <w:p w14:paraId="52100EFF" w14:textId="6224A6AB" w:rsidR="00545FCE" w:rsidRPr="00B40B13" w:rsidRDefault="00496B9D" w:rsidP="008D19E0">
      <w:pPr>
        <w:jc w:val="right"/>
        <w:rPr>
          <w:b/>
          <w:bCs/>
          <w:shd w:val="clear" w:color="auto" w:fill="FFFFFF"/>
          <w:lang w:eastAsia="en-GB"/>
        </w:rPr>
      </w:pPr>
      <w:r w:rsidRPr="00496B9D">
        <w:rPr>
          <w:rFonts w:eastAsia="Times New Roman"/>
          <w:noProof/>
          <w:sz w:val="38"/>
          <w:szCs w:val="38"/>
          <w:shd w:val="clear" w:color="auto" w:fill="FFFFFF"/>
          <w:lang w:eastAsia="en-GB"/>
        </w:rPr>
        <w:drawing>
          <wp:anchor distT="0" distB="0" distL="114300" distR="114300" simplePos="0" relativeHeight="252167168" behindDoc="0" locked="0" layoutInCell="1" allowOverlap="1" wp14:anchorId="7F660436" wp14:editId="1A81120D">
            <wp:simplePos x="0" y="0"/>
            <wp:positionH relativeFrom="margin">
              <wp:posOffset>0</wp:posOffset>
            </wp:positionH>
            <wp:positionV relativeFrom="paragraph">
              <wp:posOffset>6350</wp:posOffset>
            </wp:positionV>
            <wp:extent cx="1066800" cy="1066800"/>
            <wp:effectExtent l="0" t="0" r="0" b="0"/>
            <wp:wrapNone/>
            <wp:docPr id="1641971632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928504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5FCE" w:rsidRPr="00B40B13">
        <w:rPr>
          <w:b/>
          <w:bCs/>
          <w:shd w:val="clear" w:color="auto" w:fill="FFFFFF"/>
          <w:lang w:eastAsia="en-GB"/>
        </w:rPr>
        <w:t>Page</w:t>
      </w:r>
      <w:r w:rsidR="005C2F43" w:rsidRPr="00B40B13">
        <w:rPr>
          <w:b/>
          <w:bCs/>
          <w:shd w:val="clear" w:color="auto" w:fill="FFFFFF"/>
          <w:lang w:eastAsia="en-GB"/>
        </w:rPr>
        <w:t xml:space="preserve"> number:</w:t>
      </w:r>
    </w:p>
    <w:p w14:paraId="7B17047A" w14:textId="4691CAFA" w:rsidR="00545FCE" w:rsidRPr="00496B9D" w:rsidRDefault="00545FCE" w:rsidP="00545FCE">
      <w:pPr>
        <w:pStyle w:val="contentspage"/>
        <w:rPr>
          <w:color w:val="000000" w:themeColor="text1"/>
          <w:sz w:val="38"/>
          <w:szCs w:val="38"/>
          <w:shd w:val="clear" w:color="auto" w:fill="FFFFFF"/>
          <w:lang w:eastAsia="en-GB"/>
        </w:rPr>
      </w:pPr>
    </w:p>
    <w:p w14:paraId="770D81B1" w14:textId="76330721" w:rsidR="00545FCE" w:rsidRPr="00071B79" w:rsidRDefault="00071B79" w:rsidP="00545FCE">
      <w:pPr>
        <w:pStyle w:val="contentspage"/>
        <w:rPr>
          <w:rStyle w:val="Hyperlink"/>
          <w:color w:val="000000" w:themeColor="text1"/>
          <w:u w:val="none"/>
          <w:shd w:val="clear" w:color="auto" w:fill="FFFFFF"/>
          <w:lang w:eastAsia="en-GB"/>
        </w:rPr>
      </w:pPr>
      <w:r w:rsidRPr="00071B79">
        <w:rPr>
          <w:color w:val="000000" w:themeColor="text1"/>
          <w:shd w:val="clear" w:color="auto" w:fill="FFFFFF"/>
          <w:lang w:eastAsia="en-GB"/>
        </w:rPr>
        <w:fldChar w:fldCharType="begin"/>
      </w:r>
      <w:r w:rsidRPr="00071B79">
        <w:rPr>
          <w:color w:val="000000" w:themeColor="text1"/>
          <w:shd w:val="clear" w:color="auto" w:fill="FFFFFF"/>
          <w:lang w:eastAsia="en-GB"/>
        </w:rPr>
        <w:instrText>HYPERLINK  \l "_What_this_document"</w:instrText>
      </w:r>
      <w:r w:rsidRPr="00071B79">
        <w:rPr>
          <w:color w:val="000000" w:themeColor="text1"/>
          <w:shd w:val="clear" w:color="auto" w:fill="FFFFFF"/>
          <w:lang w:eastAsia="en-GB"/>
        </w:rPr>
      </w:r>
      <w:r w:rsidRPr="00071B79">
        <w:rPr>
          <w:color w:val="000000" w:themeColor="text1"/>
          <w:shd w:val="clear" w:color="auto" w:fill="FFFFFF"/>
          <w:lang w:eastAsia="en-GB"/>
        </w:rPr>
        <w:fldChar w:fldCharType="separate"/>
      </w:r>
      <w:r w:rsidR="00545FCE" w:rsidRPr="00071B79">
        <w:rPr>
          <w:rStyle w:val="Hyperlink"/>
          <w:color w:val="000000" w:themeColor="text1"/>
          <w:u w:val="none"/>
          <w:shd w:val="clear" w:color="auto" w:fill="FFFFFF"/>
          <w:lang w:eastAsia="en-GB"/>
        </w:rPr>
        <w:t>What this document is about</w:t>
      </w:r>
      <w:r w:rsidR="00545FCE" w:rsidRPr="00071B79">
        <w:rPr>
          <w:rStyle w:val="Hyperlink"/>
          <w:color w:val="000000" w:themeColor="text1"/>
          <w:u w:val="none"/>
          <w:shd w:val="clear" w:color="auto" w:fill="FFFFFF"/>
          <w:lang w:eastAsia="en-GB"/>
        </w:rPr>
        <w:tab/>
      </w:r>
      <w:r w:rsidR="00496B9D">
        <w:rPr>
          <w:rStyle w:val="Hyperlink"/>
          <w:color w:val="000000" w:themeColor="text1"/>
          <w:u w:val="none"/>
          <w:shd w:val="clear" w:color="auto" w:fill="FFFFFF"/>
          <w:lang w:eastAsia="en-GB"/>
        </w:rPr>
        <w:t>3</w:t>
      </w:r>
    </w:p>
    <w:p w14:paraId="09C4C4DD" w14:textId="3F67AC0E" w:rsidR="00545FCE" w:rsidRPr="00496B9D" w:rsidRDefault="00496B9D" w:rsidP="00545FCE">
      <w:pPr>
        <w:pStyle w:val="contentspage"/>
        <w:rPr>
          <w:color w:val="000000" w:themeColor="text1"/>
          <w:sz w:val="26"/>
          <w:szCs w:val="26"/>
          <w:shd w:val="clear" w:color="auto" w:fill="FFFFFF"/>
          <w:lang w:eastAsia="en-GB"/>
        </w:rPr>
      </w:pPr>
      <w:r w:rsidRPr="00496B9D">
        <w:rPr>
          <w:b/>
          <w:bCs w:val="0"/>
          <w:noProof/>
          <w:color w:val="000000" w:themeColor="text1"/>
          <w:sz w:val="26"/>
          <w:szCs w:val="26"/>
        </w:rPr>
        <w:drawing>
          <wp:anchor distT="0" distB="0" distL="114300" distR="114300" simplePos="0" relativeHeight="252177408" behindDoc="0" locked="0" layoutInCell="1" allowOverlap="1" wp14:anchorId="516EF62E" wp14:editId="7C2135AC">
            <wp:simplePos x="0" y="0"/>
            <wp:positionH relativeFrom="margin">
              <wp:posOffset>60960</wp:posOffset>
            </wp:positionH>
            <wp:positionV relativeFrom="paragraph">
              <wp:posOffset>78105</wp:posOffset>
            </wp:positionV>
            <wp:extent cx="1005840" cy="1005840"/>
            <wp:effectExtent l="0" t="0" r="0" b="3810"/>
            <wp:wrapNone/>
            <wp:docPr id="538805472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253471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" cy="100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1B79" w:rsidRPr="00071B79">
        <w:rPr>
          <w:color w:val="000000" w:themeColor="text1"/>
          <w:shd w:val="clear" w:color="auto" w:fill="FFFFFF"/>
          <w:lang w:eastAsia="en-GB"/>
        </w:rPr>
        <w:fldChar w:fldCharType="end"/>
      </w:r>
    </w:p>
    <w:p w14:paraId="72F0080E" w14:textId="12C58ABA" w:rsidR="00545FCE" w:rsidRPr="00496B9D" w:rsidRDefault="00545FCE" w:rsidP="00545FCE">
      <w:pPr>
        <w:pStyle w:val="contentspage"/>
        <w:rPr>
          <w:color w:val="000000" w:themeColor="text1"/>
          <w:sz w:val="26"/>
          <w:szCs w:val="26"/>
          <w:shd w:val="clear" w:color="auto" w:fill="FFFFFF"/>
          <w:lang w:eastAsia="en-GB"/>
        </w:rPr>
      </w:pPr>
    </w:p>
    <w:p w14:paraId="67EAE8D7" w14:textId="4E788A45" w:rsidR="00545FCE" w:rsidRPr="00071B79" w:rsidRDefault="00545FCE" w:rsidP="00545FCE">
      <w:pPr>
        <w:pStyle w:val="contentspage"/>
        <w:rPr>
          <w:color w:val="000000" w:themeColor="text1"/>
          <w:shd w:val="clear" w:color="auto" w:fill="FFFFFF"/>
          <w:lang w:eastAsia="en-GB"/>
        </w:rPr>
      </w:pPr>
      <w:hyperlink w:anchor="_Focus_areas" w:history="1">
        <w:r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t>Focus areas</w:t>
        </w:r>
        <w:r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tab/>
        </w:r>
        <w:r w:rsidR="00071B79"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t>1</w:t>
        </w:r>
      </w:hyperlink>
      <w:r w:rsidR="00496B9D">
        <w:rPr>
          <w:rStyle w:val="Hyperlink"/>
          <w:color w:val="000000" w:themeColor="text1"/>
          <w:u w:val="none"/>
          <w:shd w:val="clear" w:color="auto" w:fill="FFFFFF"/>
          <w:lang w:eastAsia="en-GB"/>
        </w:rPr>
        <w:t>0</w:t>
      </w:r>
    </w:p>
    <w:p w14:paraId="35689E24" w14:textId="41DDBC02" w:rsidR="00545FCE" w:rsidRPr="00496B9D" w:rsidRDefault="00496B9D" w:rsidP="00545FCE">
      <w:pPr>
        <w:pStyle w:val="contentspage"/>
        <w:rPr>
          <w:color w:val="000000" w:themeColor="text1"/>
          <w:sz w:val="26"/>
          <w:szCs w:val="26"/>
          <w:shd w:val="clear" w:color="auto" w:fill="FFFFFF"/>
          <w:lang w:eastAsia="en-GB"/>
        </w:rPr>
      </w:pPr>
      <w:r w:rsidRPr="00496B9D">
        <w:rPr>
          <w:noProof/>
          <w:color w:val="000000" w:themeColor="text1"/>
          <w:sz w:val="26"/>
          <w:szCs w:val="26"/>
        </w:rPr>
        <w:drawing>
          <wp:anchor distT="0" distB="0" distL="114300" distR="114300" simplePos="0" relativeHeight="252175360" behindDoc="0" locked="0" layoutInCell="1" allowOverlap="1" wp14:anchorId="3276C3F2" wp14:editId="31D34194">
            <wp:simplePos x="0" y="0"/>
            <wp:positionH relativeFrom="margin">
              <wp:posOffset>22860</wp:posOffset>
            </wp:positionH>
            <wp:positionV relativeFrom="paragraph">
              <wp:posOffset>278130</wp:posOffset>
            </wp:positionV>
            <wp:extent cx="1127760" cy="1127760"/>
            <wp:effectExtent l="0" t="0" r="0" b="0"/>
            <wp:wrapNone/>
            <wp:docPr id="1009731825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256005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CF1F93" w14:textId="337C47DD" w:rsidR="00545FCE" w:rsidRPr="00071B79" w:rsidRDefault="00071B79" w:rsidP="00545FCE">
      <w:pPr>
        <w:pStyle w:val="contentspage"/>
        <w:rPr>
          <w:rStyle w:val="Hyperlink"/>
          <w:color w:val="000000" w:themeColor="text1"/>
          <w:u w:val="none"/>
          <w:shd w:val="clear" w:color="auto" w:fill="FFFFFF"/>
          <w:lang w:eastAsia="en-GB"/>
        </w:rPr>
      </w:pPr>
      <w:r w:rsidRPr="00071B79">
        <w:rPr>
          <w:color w:val="000000" w:themeColor="text1"/>
          <w:shd w:val="clear" w:color="auto" w:fill="FFFFFF"/>
          <w:lang w:eastAsia="en-GB"/>
        </w:rPr>
        <w:fldChar w:fldCharType="begin"/>
      </w:r>
      <w:r w:rsidRPr="00071B79">
        <w:rPr>
          <w:color w:val="000000" w:themeColor="text1"/>
          <w:shd w:val="clear" w:color="auto" w:fill="FFFFFF"/>
          <w:lang w:eastAsia="en-GB"/>
        </w:rPr>
        <w:instrText>HYPERLINK  \l "_Focus_area_1"</w:instrText>
      </w:r>
      <w:r w:rsidRPr="00071B79">
        <w:rPr>
          <w:color w:val="000000" w:themeColor="text1"/>
          <w:shd w:val="clear" w:color="auto" w:fill="FFFFFF"/>
          <w:lang w:eastAsia="en-GB"/>
        </w:rPr>
      </w:r>
      <w:r w:rsidRPr="00071B79">
        <w:rPr>
          <w:color w:val="000000" w:themeColor="text1"/>
          <w:shd w:val="clear" w:color="auto" w:fill="FFFFFF"/>
          <w:lang w:eastAsia="en-GB"/>
        </w:rPr>
        <w:fldChar w:fldCharType="separate"/>
      </w:r>
    </w:p>
    <w:p w14:paraId="4EC224BB" w14:textId="77777777" w:rsidR="00B40B13" w:rsidRPr="00071B79" w:rsidRDefault="00545FCE" w:rsidP="00545FCE">
      <w:pPr>
        <w:pStyle w:val="contentspage"/>
        <w:rPr>
          <w:rStyle w:val="Hyperlink"/>
          <w:color w:val="000000" w:themeColor="text1"/>
          <w:u w:val="none"/>
          <w:shd w:val="clear" w:color="auto" w:fill="FFFFFF"/>
          <w:lang w:eastAsia="en-GB"/>
        </w:rPr>
      </w:pPr>
      <w:r w:rsidRPr="00071B79">
        <w:rPr>
          <w:rStyle w:val="Hyperlink"/>
          <w:color w:val="000000" w:themeColor="text1"/>
          <w:u w:val="none"/>
          <w:shd w:val="clear" w:color="auto" w:fill="FFFFFF"/>
          <w:lang w:eastAsia="en-GB"/>
        </w:rPr>
        <w:t>Focus area 1</w:t>
      </w:r>
      <w:r w:rsidR="009104EF" w:rsidRPr="00071B79">
        <w:rPr>
          <w:rStyle w:val="Hyperlink"/>
          <w:color w:val="000000" w:themeColor="text1"/>
          <w:u w:val="none"/>
          <w:shd w:val="clear" w:color="auto" w:fill="FFFFFF"/>
          <w:lang w:eastAsia="en-GB"/>
        </w:rPr>
        <w:t xml:space="preserve"> – </w:t>
      </w:r>
      <w:r w:rsidR="003444D3" w:rsidRPr="00071B79">
        <w:rPr>
          <w:rStyle w:val="Hyperlink"/>
          <w:color w:val="000000" w:themeColor="text1"/>
          <w:u w:val="none"/>
          <w:shd w:val="clear" w:color="auto" w:fill="FFFFFF"/>
          <w:lang w:eastAsia="en-GB"/>
        </w:rPr>
        <w:t xml:space="preserve">Access </w:t>
      </w:r>
      <w:r w:rsidR="009104EF" w:rsidRPr="00071B79">
        <w:rPr>
          <w:rStyle w:val="Hyperlink"/>
          <w:color w:val="000000" w:themeColor="text1"/>
          <w:u w:val="none"/>
          <w:shd w:val="clear" w:color="auto" w:fill="FFFFFF"/>
          <w:lang w:eastAsia="en-GB"/>
        </w:rPr>
        <w:t xml:space="preserve">to </w:t>
      </w:r>
    </w:p>
    <w:p w14:paraId="285A375C" w14:textId="75F46C6C" w:rsidR="00545FCE" w:rsidRPr="00071B79" w:rsidRDefault="009104EF" w:rsidP="00545FCE">
      <w:pPr>
        <w:pStyle w:val="contentspage"/>
        <w:rPr>
          <w:color w:val="000000" w:themeColor="text1"/>
          <w:shd w:val="clear" w:color="auto" w:fill="FFFFFF"/>
          <w:lang w:eastAsia="en-GB"/>
        </w:rPr>
      </w:pPr>
      <w:r w:rsidRPr="00071B79">
        <w:rPr>
          <w:rStyle w:val="Hyperlink"/>
          <w:color w:val="000000" w:themeColor="text1"/>
          <w:u w:val="none"/>
          <w:shd w:val="clear" w:color="auto" w:fill="FFFFFF"/>
          <w:lang w:eastAsia="en-GB"/>
        </w:rPr>
        <w:t>support</w:t>
      </w:r>
      <w:r w:rsidR="00545FCE" w:rsidRPr="00071B79">
        <w:rPr>
          <w:rStyle w:val="Hyperlink"/>
          <w:color w:val="000000" w:themeColor="text1"/>
          <w:u w:val="none"/>
          <w:shd w:val="clear" w:color="auto" w:fill="FFFFFF"/>
          <w:lang w:eastAsia="en-GB"/>
        </w:rPr>
        <w:tab/>
        <w:t>1</w:t>
      </w:r>
      <w:r w:rsidR="00071B79" w:rsidRPr="00071B79">
        <w:rPr>
          <w:color w:val="000000" w:themeColor="text1"/>
          <w:shd w:val="clear" w:color="auto" w:fill="FFFFFF"/>
          <w:lang w:eastAsia="en-GB"/>
        </w:rPr>
        <w:fldChar w:fldCharType="end"/>
      </w:r>
      <w:r w:rsidR="00496B9D">
        <w:rPr>
          <w:color w:val="000000" w:themeColor="text1"/>
          <w:shd w:val="clear" w:color="auto" w:fill="FFFFFF"/>
          <w:lang w:eastAsia="en-GB"/>
        </w:rPr>
        <w:t>1</w:t>
      </w:r>
    </w:p>
    <w:p w14:paraId="7FC4660C" w14:textId="52B10A9A" w:rsidR="00545FCE" w:rsidRPr="00496B9D" w:rsidRDefault="00545FCE" w:rsidP="00545FCE">
      <w:pPr>
        <w:pStyle w:val="contentspage"/>
        <w:rPr>
          <w:color w:val="000000" w:themeColor="text1"/>
          <w:sz w:val="26"/>
          <w:szCs w:val="26"/>
          <w:shd w:val="clear" w:color="auto" w:fill="FFFFFF"/>
          <w:lang w:eastAsia="en-GB"/>
        </w:rPr>
      </w:pPr>
    </w:p>
    <w:p w14:paraId="0D1E6E8C" w14:textId="6CF08D9C" w:rsidR="00545FCE" w:rsidRPr="00496B9D" w:rsidRDefault="00496B9D" w:rsidP="00545FCE">
      <w:pPr>
        <w:pStyle w:val="contentspage"/>
        <w:rPr>
          <w:color w:val="000000" w:themeColor="text1"/>
          <w:sz w:val="26"/>
          <w:szCs w:val="26"/>
          <w:shd w:val="clear" w:color="auto" w:fill="FFFFFF"/>
          <w:lang w:eastAsia="en-GB"/>
        </w:rPr>
      </w:pPr>
      <w:r w:rsidRPr="00071B79">
        <w:rPr>
          <w:noProof/>
          <w:color w:val="000000" w:themeColor="text1"/>
        </w:rPr>
        <w:drawing>
          <wp:anchor distT="0" distB="0" distL="114300" distR="114300" simplePos="0" relativeHeight="252169216" behindDoc="0" locked="0" layoutInCell="1" allowOverlap="1" wp14:anchorId="2906B25A" wp14:editId="42903FE8">
            <wp:simplePos x="0" y="0"/>
            <wp:positionH relativeFrom="column">
              <wp:posOffset>0</wp:posOffset>
            </wp:positionH>
            <wp:positionV relativeFrom="paragraph">
              <wp:posOffset>20955</wp:posOffset>
            </wp:positionV>
            <wp:extent cx="1188720" cy="1188720"/>
            <wp:effectExtent l="0" t="0" r="0" b="0"/>
            <wp:wrapNone/>
            <wp:docPr id="1806924189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372961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682711" w14:textId="6D007449" w:rsidR="00545FCE" w:rsidRPr="00071B79" w:rsidRDefault="00545FCE" w:rsidP="00545FCE">
      <w:pPr>
        <w:pStyle w:val="contentspage"/>
        <w:rPr>
          <w:color w:val="000000" w:themeColor="text1"/>
          <w:shd w:val="clear" w:color="auto" w:fill="FFFFFF"/>
          <w:lang w:eastAsia="en-GB"/>
        </w:rPr>
      </w:pPr>
      <w:hyperlink w:anchor="_Focus_area_2" w:history="1">
        <w:r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t>Focus area 2</w:t>
        </w:r>
        <w:r w:rsidR="009104EF"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t xml:space="preserve"> – </w:t>
        </w:r>
        <w:r w:rsidR="003444D3"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t xml:space="preserve">Support </w:t>
        </w:r>
        <w:r w:rsidR="009104EF"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br/>
          <w:t>the workforce</w:t>
        </w:r>
        <w:r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tab/>
          <w:t>1</w:t>
        </w:r>
      </w:hyperlink>
      <w:r w:rsidR="00496B9D">
        <w:rPr>
          <w:rStyle w:val="Hyperlink"/>
          <w:color w:val="000000" w:themeColor="text1"/>
          <w:u w:val="none"/>
          <w:shd w:val="clear" w:color="auto" w:fill="FFFFFF"/>
          <w:lang w:eastAsia="en-GB"/>
        </w:rPr>
        <w:t>7</w:t>
      </w:r>
    </w:p>
    <w:p w14:paraId="4D1BDF37" w14:textId="77777777" w:rsidR="00545FCE" w:rsidRPr="00496B9D" w:rsidRDefault="00545FCE" w:rsidP="00545FCE">
      <w:pPr>
        <w:pStyle w:val="contentspage"/>
        <w:rPr>
          <w:color w:val="000000" w:themeColor="text1"/>
          <w:sz w:val="26"/>
          <w:szCs w:val="26"/>
          <w:shd w:val="clear" w:color="auto" w:fill="FFFFFF"/>
          <w:lang w:eastAsia="en-GB"/>
        </w:rPr>
      </w:pPr>
    </w:p>
    <w:p w14:paraId="1260207E" w14:textId="13D62453" w:rsidR="00545FCE" w:rsidRPr="00496B9D" w:rsidRDefault="009104EF" w:rsidP="00545FCE">
      <w:pPr>
        <w:pStyle w:val="contentspage"/>
        <w:rPr>
          <w:color w:val="000000" w:themeColor="text1"/>
          <w:sz w:val="26"/>
          <w:szCs w:val="26"/>
          <w:shd w:val="clear" w:color="auto" w:fill="FFFFFF"/>
          <w:lang w:eastAsia="en-GB"/>
        </w:rPr>
      </w:pPr>
      <w:r w:rsidRPr="00496B9D">
        <w:rPr>
          <w:noProof/>
          <w:color w:val="000000" w:themeColor="text1"/>
          <w:sz w:val="26"/>
          <w:szCs w:val="26"/>
          <w:lang w:eastAsia="en-NZ"/>
        </w:rPr>
        <w:drawing>
          <wp:anchor distT="0" distB="0" distL="114300" distR="114300" simplePos="0" relativeHeight="252171264" behindDoc="0" locked="0" layoutInCell="1" allowOverlap="1" wp14:anchorId="51DBA5B7" wp14:editId="1EF7BC0C">
            <wp:simplePos x="0" y="0"/>
            <wp:positionH relativeFrom="margin">
              <wp:posOffset>91440</wp:posOffset>
            </wp:positionH>
            <wp:positionV relativeFrom="paragraph">
              <wp:posOffset>160020</wp:posOffset>
            </wp:positionV>
            <wp:extent cx="975360" cy="975360"/>
            <wp:effectExtent l="0" t="0" r="0" b="0"/>
            <wp:wrapNone/>
            <wp:docPr id="1440983554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450461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968B2E" w14:textId="0EF46AEF" w:rsidR="00545FCE" w:rsidRPr="00071B79" w:rsidRDefault="00545FCE" w:rsidP="00545FCE">
      <w:pPr>
        <w:pStyle w:val="contentspage"/>
        <w:rPr>
          <w:color w:val="000000" w:themeColor="text1"/>
          <w:shd w:val="clear" w:color="auto" w:fill="FFFFFF"/>
          <w:lang w:eastAsia="en-GB"/>
        </w:rPr>
      </w:pPr>
      <w:hyperlink w:anchor="_Focus_area_3" w:history="1">
        <w:r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t>Focus area 3</w:t>
        </w:r>
        <w:r w:rsidR="009104EF"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t xml:space="preserve"> – </w:t>
        </w:r>
        <w:r w:rsidR="003444D3"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t xml:space="preserve">Prevent </w:t>
        </w:r>
        <w:r w:rsidR="009104EF"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t>suicide</w:t>
        </w:r>
        <w:r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tab/>
        </w:r>
        <w:r w:rsidR="00C82778"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t>2</w:t>
        </w:r>
      </w:hyperlink>
      <w:r w:rsidR="00A74D63">
        <w:rPr>
          <w:rStyle w:val="Hyperlink"/>
          <w:color w:val="000000" w:themeColor="text1"/>
          <w:u w:val="none"/>
          <w:shd w:val="clear" w:color="auto" w:fill="FFFFFF"/>
          <w:lang w:eastAsia="en-GB"/>
        </w:rPr>
        <w:t>5</w:t>
      </w:r>
    </w:p>
    <w:p w14:paraId="6953DA9A" w14:textId="77777777" w:rsidR="00545FCE" w:rsidRPr="00496B9D" w:rsidRDefault="00545FCE" w:rsidP="00545FCE">
      <w:pPr>
        <w:pStyle w:val="contentspage"/>
        <w:rPr>
          <w:color w:val="000000" w:themeColor="text1"/>
          <w:sz w:val="26"/>
          <w:szCs w:val="26"/>
          <w:shd w:val="clear" w:color="auto" w:fill="FFFFFF"/>
          <w:lang w:eastAsia="en-GB"/>
        </w:rPr>
      </w:pPr>
    </w:p>
    <w:p w14:paraId="120ADBB2" w14:textId="71CC956D" w:rsidR="00545FCE" w:rsidRPr="00496B9D" w:rsidRDefault="00545FCE" w:rsidP="00545FCE">
      <w:pPr>
        <w:pStyle w:val="contentspage"/>
        <w:rPr>
          <w:color w:val="000000" w:themeColor="text1"/>
          <w:sz w:val="26"/>
          <w:szCs w:val="26"/>
          <w:shd w:val="clear" w:color="auto" w:fill="FFFFFF"/>
          <w:lang w:eastAsia="en-GB"/>
        </w:rPr>
      </w:pPr>
    </w:p>
    <w:p w14:paraId="0346B841" w14:textId="4C21E050" w:rsidR="00545FCE" w:rsidRPr="00071B79" w:rsidRDefault="00496B9D" w:rsidP="00545FCE">
      <w:pPr>
        <w:pStyle w:val="contentspage"/>
        <w:rPr>
          <w:color w:val="000000" w:themeColor="text1"/>
          <w:shd w:val="clear" w:color="auto" w:fill="FFFFFF"/>
          <w:lang w:eastAsia="en-GB"/>
        </w:rPr>
      </w:pPr>
      <w:r w:rsidRPr="00496B9D">
        <w:rPr>
          <w:rFonts w:eastAsia="Times New Roman"/>
          <w:noProof/>
          <w:color w:val="000000" w:themeColor="text1"/>
          <w:sz w:val="22"/>
          <w:szCs w:val="22"/>
          <w:shd w:val="clear" w:color="auto" w:fill="FFFFFF"/>
          <w:lang w:eastAsia="en-GB"/>
        </w:rPr>
        <w:drawing>
          <wp:anchor distT="0" distB="0" distL="114300" distR="114300" simplePos="0" relativeHeight="252224512" behindDoc="0" locked="0" layoutInCell="1" allowOverlap="1" wp14:anchorId="24F4D90D" wp14:editId="1B03CA6B">
            <wp:simplePos x="0" y="0"/>
            <wp:positionH relativeFrom="margin">
              <wp:posOffset>-152400</wp:posOffset>
            </wp:positionH>
            <wp:positionV relativeFrom="paragraph">
              <wp:posOffset>349885</wp:posOffset>
            </wp:positionV>
            <wp:extent cx="1567543" cy="1037230"/>
            <wp:effectExtent l="0" t="0" r="0" b="0"/>
            <wp:wrapNone/>
            <wp:docPr id="2033718468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21961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543" cy="103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w:anchor="_Focus_area_4" w:history="1">
        <w:r w:rsidR="00545FCE"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t>Focus area 4</w:t>
        </w:r>
        <w:r w:rsidR="009104EF"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t xml:space="preserve"> – </w:t>
        </w:r>
        <w:r w:rsidR="003444D3"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t xml:space="preserve">Understand </w:t>
        </w:r>
        <w:r w:rsidR="00B40B13"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br/>
        </w:r>
        <w:r w:rsidR="009104EF"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t>suicide</w:t>
        </w:r>
        <w:r w:rsidR="00545FCE"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tab/>
        </w:r>
      </w:hyperlink>
      <w:r w:rsidR="0007659F">
        <w:rPr>
          <w:rStyle w:val="Hyperlink"/>
          <w:color w:val="000000" w:themeColor="text1"/>
          <w:u w:val="none"/>
          <w:shd w:val="clear" w:color="auto" w:fill="FFFFFF"/>
          <w:lang w:eastAsia="en-GB"/>
        </w:rPr>
        <w:t>3</w:t>
      </w:r>
      <w:r w:rsidR="00A74D63">
        <w:rPr>
          <w:rStyle w:val="Hyperlink"/>
          <w:color w:val="000000" w:themeColor="text1"/>
          <w:u w:val="none"/>
          <w:shd w:val="clear" w:color="auto" w:fill="FFFFFF"/>
          <w:lang w:eastAsia="en-GB"/>
        </w:rPr>
        <w:t>2</w:t>
      </w:r>
    </w:p>
    <w:p w14:paraId="49756FBC" w14:textId="5645EC6D" w:rsidR="00496B9D" w:rsidRPr="00496B9D" w:rsidRDefault="00496B9D" w:rsidP="00545FCE">
      <w:pPr>
        <w:pStyle w:val="contentspage"/>
        <w:rPr>
          <w:color w:val="000000" w:themeColor="text1"/>
          <w:sz w:val="22"/>
          <w:szCs w:val="22"/>
          <w:shd w:val="clear" w:color="auto" w:fill="FFFFFF"/>
          <w:lang w:eastAsia="en-GB"/>
        </w:rPr>
      </w:pPr>
    </w:p>
    <w:p w14:paraId="407C3E53" w14:textId="2DF69DF0" w:rsidR="00B40B13" w:rsidRPr="00496B9D" w:rsidRDefault="00B40B13" w:rsidP="00545FCE">
      <w:pPr>
        <w:pStyle w:val="contentspage"/>
        <w:rPr>
          <w:color w:val="000000" w:themeColor="text1"/>
          <w:sz w:val="22"/>
          <w:szCs w:val="22"/>
          <w:shd w:val="clear" w:color="auto" w:fill="FFFFFF"/>
          <w:lang w:eastAsia="en-GB"/>
        </w:rPr>
      </w:pPr>
    </w:p>
    <w:p w14:paraId="256A1A9F" w14:textId="0D8F2A7E" w:rsidR="00545FCE" w:rsidRDefault="00B40B13" w:rsidP="00496B9D">
      <w:pPr>
        <w:pStyle w:val="contentspage"/>
        <w:rPr>
          <w:rFonts w:eastAsia="Arial Unicode MS"/>
          <w:shd w:val="clear" w:color="auto" w:fill="FFFFFF"/>
          <w:lang w:eastAsia="en-GB"/>
        </w:rPr>
      </w:pPr>
      <w:hyperlink w:anchor="_More_information" w:history="1">
        <w:r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t>More information</w:t>
        </w:r>
        <w:r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tab/>
        </w:r>
        <w:r w:rsidR="00071B79" w:rsidRPr="00071B79">
          <w:rPr>
            <w:rStyle w:val="Hyperlink"/>
            <w:color w:val="000000" w:themeColor="text1"/>
            <w:u w:val="none"/>
            <w:shd w:val="clear" w:color="auto" w:fill="FFFFFF"/>
            <w:lang w:eastAsia="en-GB"/>
          </w:rPr>
          <w:t>3</w:t>
        </w:r>
      </w:hyperlink>
      <w:r w:rsidR="00264638">
        <w:rPr>
          <w:rStyle w:val="Hyperlink"/>
          <w:color w:val="000000" w:themeColor="text1"/>
          <w:u w:val="none"/>
          <w:shd w:val="clear" w:color="auto" w:fill="FFFFFF"/>
          <w:lang w:eastAsia="en-GB"/>
        </w:rPr>
        <w:t>8</w:t>
      </w:r>
      <w:bookmarkStart w:id="0" w:name="_What_this_document"/>
      <w:bookmarkEnd w:id="0"/>
    </w:p>
    <w:p w14:paraId="3B127297" w14:textId="24C49A8F" w:rsidR="00124EA8" w:rsidRDefault="00207ACC" w:rsidP="00124EA8">
      <w:pPr>
        <w:pStyle w:val="Heading1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lastRenderedPageBreak/>
        <w:t>What this document is about</w:t>
      </w:r>
    </w:p>
    <w:p w14:paraId="4DC2D03D" w14:textId="7E98ABFA" w:rsidR="00124EA8" w:rsidRDefault="00124EA8" w:rsidP="00124EA8">
      <w:pPr>
        <w:rPr>
          <w:lang w:eastAsia="en-GB"/>
        </w:rPr>
      </w:pPr>
    </w:p>
    <w:p w14:paraId="45BB95A4" w14:textId="1EAF810B" w:rsidR="00124EA8" w:rsidRPr="00124EA8" w:rsidRDefault="001358FC" w:rsidP="00124EA8">
      <w:pPr>
        <w:rPr>
          <w:lang w:eastAsia="en-GB"/>
        </w:rPr>
      </w:pPr>
      <w:r w:rsidRPr="001358FC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73280" behindDoc="0" locked="0" layoutInCell="1" allowOverlap="1" wp14:anchorId="3FB47AFF" wp14:editId="6D77FC9E">
            <wp:simplePos x="0" y="0"/>
            <wp:positionH relativeFrom="margin">
              <wp:posOffset>0</wp:posOffset>
            </wp:positionH>
            <wp:positionV relativeFrom="paragraph">
              <wp:posOffset>197310</wp:posOffset>
            </wp:positionV>
            <wp:extent cx="1371600" cy="1371600"/>
            <wp:effectExtent l="0" t="0" r="0" b="0"/>
            <wp:wrapNone/>
            <wp:docPr id="1826928504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928504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596" cy="1376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689A7B" w14:textId="0AF05C07" w:rsidR="00A12915" w:rsidRDefault="00207ACC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This </w:t>
      </w:r>
      <w:r w:rsidR="002A7D79">
        <w:rPr>
          <w:rFonts w:eastAsia="Times New Roman"/>
          <w:shd w:val="clear" w:color="auto" w:fill="FFFFFF"/>
          <w:lang w:eastAsia="en-GB"/>
        </w:rPr>
        <w:t>Easy Read</w:t>
      </w:r>
      <w:r>
        <w:rPr>
          <w:rFonts w:eastAsia="Times New Roman"/>
          <w:shd w:val="clear" w:color="auto" w:fill="FFFFFF"/>
          <w:lang w:eastAsia="en-GB"/>
        </w:rPr>
        <w:t xml:space="preserve"> is about the plans </w:t>
      </w:r>
      <w:r w:rsidR="003C28D5">
        <w:rPr>
          <w:rFonts w:eastAsia="Times New Roman"/>
          <w:shd w:val="clear" w:color="auto" w:fill="FFFFFF"/>
          <w:lang w:eastAsia="en-GB"/>
        </w:rPr>
        <w:t xml:space="preserve">the </w:t>
      </w:r>
      <w:r w:rsidR="0095553C">
        <w:rPr>
          <w:rFonts w:eastAsia="Times New Roman"/>
          <w:shd w:val="clear" w:color="auto" w:fill="FFFFFF"/>
          <w:lang w:eastAsia="en-GB"/>
        </w:rPr>
        <w:t>G</w:t>
      </w:r>
      <w:r w:rsidR="003C28D5">
        <w:rPr>
          <w:rFonts w:eastAsia="Times New Roman"/>
          <w:shd w:val="clear" w:color="auto" w:fill="FFFFFF"/>
          <w:lang w:eastAsia="en-GB"/>
        </w:rPr>
        <w:t>overnment has made t</w:t>
      </w:r>
      <w:r w:rsidR="00C44CF5">
        <w:rPr>
          <w:rFonts w:eastAsia="Times New Roman"/>
          <w:shd w:val="clear" w:color="auto" w:fill="FFFFFF"/>
          <w:lang w:eastAsia="en-GB"/>
        </w:rPr>
        <w:t xml:space="preserve">o </w:t>
      </w:r>
      <w:r w:rsidR="00622B98" w:rsidRPr="00622B98">
        <w:rPr>
          <w:rFonts w:eastAsia="Times New Roman"/>
          <w:b/>
          <w:bCs/>
          <w:shd w:val="clear" w:color="auto" w:fill="FFFFFF"/>
          <w:lang w:eastAsia="en-GB"/>
        </w:rPr>
        <w:t>prevent</w:t>
      </w:r>
      <w:r w:rsidR="00C44CF5">
        <w:rPr>
          <w:rFonts w:eastAsia="Times New Roman"/>
          <w:shd w:val="clear" w:color="auto" w:fill="FFFFFF"/>
          <w:lang w:eastAsia="en-GB"/>
        </w:rPr>
        <w:t xml:space="preserve"> </w:t>
      </w:r>
      <w:r w:rsidR="00C44CF5" w:rsidRPr="00DB2D40">
        <w:rPr>
          <w:rFonts w:eastAsia="Times New Roman"/>
          <w:b/>
          <w:bCs/>
          <w:shd w:val="clear" w:color="auto" w:fill="FFFFFF"/>
          <w:lang w:eastAsia="en-GB"/>
        </w:rPr>
        <w:t>suicide</w:t>
      </w:r>
      <w:r w:rsidR="002D1EFF">
        <w:rPr>
          <w:rFonts w:eastAsia="Times New Roman"/>
          <w:shd w:val="clear" w:color="auto" w:fill="FFFFFF"/>
          <w:lang w:eastAsia="en-GB"/>
        </w:rPr>
        <w:t>.</w:t>
      </w:r>
    </w:p>
    <w:p w14:paraId="3516FDE3" w14:textId="77777777" w:rsidR="002D1EFF" w:rsidRDefault="002D1EFF" w:rsidP="004567B0">
      <w:pPr>
        <w:rPr>
          <w:rFonts w:eastAsia="Times New Roman"/>
          <w:shd w:val="clear" w:color="auto" w:fill="FFFFFF"/>
          <w:lang w:eastAsia="en-GB"/>
        </w:rPr>
      </w:pPr>
    </w:p>
    <w:p w14:paraId="0997E605" w14:textId="616C1975" w:rsidR="00DB2D40" w:rsidRDefault="00284FD2" w:rsidP="004567B0">
      <w:pPr>
        <w:rPr>
          <w:rFonts w:eastAsia="Times New Roman"/>
          <w:shd w:val="clear" w:color="auto" w:fill="FFFFFF"/>
          <w:lang w:eastAsia="en-GB"/>
        </w:rPr>
      </w:pPr>
      <w:r w:rsidRPr="00284FD2">
        <w:rPr>
          <w:b/>
          <w:bCs/>
          <w:noProof/>
        </w:rPr>
        <w:drawing>
          <wp:anchor distT="0" distB="0" distL="114300" distR="114300" simplePos="0" relativeHeight="251875328" behindDoc="0" locked="0" layoutInCell="1" allowOverlap="1" wp14:anchorId="75E91268" wp14:editId="4FD1F6BB">
            <wp:simplePos x="0" y="0"/>
            <wp:positionH relativeFrom="margin">
              <wp:posOffset>157655</wp:posOffset>
            </wp:positionH>
            <wp:positionV relativeFrom="paragraph">
              <wp:posOffset>52793</wp:posOffset>
            </wp:positionV>
            <wp:extent cx="1103586" cy="1103586"/>
            <wp:effectExtent l="0" t="0" r="1905" b="1905"/>
            <wp:wrapNone/>
            <wp:docPr id="32835602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35602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509" cy="1109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D40" w:rsidRPr="00BD34B6">
        <w:rPr>
          <w:noProof/>
        </w:rPr>
        <mc:AlternateContent>
          <mc:Choice Requires="wps">
            <w:drawing>
              <wp:anchor distT="0" distB="0" distL="114300" distR="114300" simplePos="0" relativeHeight="251854848" behindDoc="1" locked="0" layoutInCell="1" allowOverlap="1" wp14:anchorId="501EEA44" wp14:editId="5DF98BCC">
                <wp:simplePos x="0" y="0"/>
                <wp:positionH relativeFrom="margin">
                  <wp:align>right</wp:align>
                </wp:positionH>
                <wp:positionV relativeFrom="paragraph">
                  <wp:posOffset>283210</wp:posOffset>
                </wp:positionV>
                <wp:extent cx="3505200" cy="742950"/>
                <wp:effectExtent l="0" t="0" r="0" b="0"/>
                <wp:wrapNone/>
                <wp:docPr id="351199106" name="Rectangle 3511991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7429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7608C0" id="Rectangle 351199106" o:spid="_x0000_s1026" alt="&quot;&quot;" style="position:absolute;margin-left:224.8pt;margin-top:22.3pt;width:276pt;height:58.5pt;z-index:-2514616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" fillcolor="#bdd6ee [1304]" stroked="f" strokeweight="1pt">
                <w10:wrap anchorx="margin"/>
              </v:rect>
            </w:pict>
          </mc:Fallback>
        </mc:AlternateContent>
      </w:r>
    </w:p>
    <w:p w14:paraId="7519CA39" w14:textId="284B0784" w:rsidR="00F2115F" w:rsidRDefault="00F2115F" w:rsidP="00F2115F">
      <w:r w:rsidRPr="00BF191E">
        <w:rPr>
          <w:b/>
          <w:bCs/>
        </w:rPr>
        <w:t>Prevent</w:t>
      </w:r>
      <w:r>
        <w:t xml:space="preserve"> means to try to stop something from happening. </w:t>
      </w:r>
    </w:p>
    <w:p w14:paraId="264C2EA9" w14:textId="0EAB9081" w:rsidR="00BF191E" w:rsidRDefault="00BF191E" w:rsidP="00DB2D40"/>
    <w:p w14:paraId="3ADB808C" w14:textId="66D35E42" w:rsidR="00BF191E" w:rsidRDefault="007C06F6" w:rsidP="00DB2D40">
      <w:r w:rsidRPr="007C06F6">
        <w:rPr>
          <w:noProof/>
        </w:rPr>
        <w:drawing>
          <wp:anchor distT="0" distB="0" distL="114300" distR="114300" simplePos="0" relativeHeight="252258304" behindDoc="0" locked="0" layoutInCell="1" allowOverlap="1" wp14:anchorId="1FDDD86C" wp14:editId="07AFC1C9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619466" cy="1097280"/>
            <wp:effectExtent l="0" t="0" r="0" b="7620"/>
            <wp:wrapNone/>
            <wp:docPr id="1504186949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186949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234" cy="1099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191E" w:rsidRPr="00BD34B6">
        <w:rPr>
          <w:noProof/>
        </w:rPr>
        <mc:AlternateContent>
          <mc:Choice Requires="wps">
            <w:drawing>
              <wp:anchor distT="0" distB="0" distL="114300" distR="114300" simplePos="0" relativeHeight="251863040" behindDoc="1" locked="0" layoutInCell="1" allowOverlap="1" wp14:anchorId="3E3BC0DC" wp14:editId="2694105F">
                <wp:simplePos x="0" y="0"/>
                <wp:positionH relativeFrom="margin">
                  <wp:align>right</wp:align>
                </wp:positionH>
                <wp:positionV relativeFrom="paragraph">
                  <wp:posOffset>235585</wp:posOffset>
                </wp:positionV>
                <wp:extent cx="3505200" cy="742950"/>
                <wp:effectExtent l="0" t="0" r="0" b="0"/>
                <wp:wrapNone/>
                <wp:docPr id="2032163259" name="Rectangle 203216325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7429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9F3848" id="Rectangle 2032163259" o:spid="_x0000_s1026" alt="&quot;&quot;" style="position:absolute;margin-left:224.8pt;margin-top:18.55pt;width:276pt;height:58.5pt;z-index:-2514534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" fillcolor="#bdd6ee [1304]" stroked="f" strokeweight="1pt">
                <w10:wrap anchorx="margin"/>
              </v:rect>
            </w:pict>
          </mc:Fallback>
        </mc:AlternateContent>
      </w:r>
    </w:p>
    <w:p w14:paraId="563846C0" w14:textId="67E805B4" w:rsidR="00F2115F" w:rsidRDefault="00F2115F" w:rsidP="00F2115F">
      <w:r w:rsidRPr="00DB2D40">
        <w:rPr>
          <w:b/>
          <w:bCs/>
        </w:rPr>
        <w:t>Suicide</w:t>
      </w:r>
      <w:r w:rsidRPr="00925522">
        <w:t xml:space="preserve"> is what we call it when a person ends their own life.</w:t>
      </w:r>
    </w:p>
    <w:p w14:paraId="07AEE90A" w14:textId="6F292A06" w:rsidR="00622B98" w:rsidRDefault="00622B98" w:rsidP="004567B0">
      <w:pPr>
        <w:rPr>
          <w:rFonts w:eastAsia="Times New Roman"/>
          <w:shd w:val="clear" w:color="auto" w:fill="FFFFFF"/>
          <w:lang w:eastAsia="en-GB"/>
        </w:rPr>
      </w:pPr>
    </w:p>
    <w:p w14:paraId="0DDA6831" w14:textId="024DCCA9" w:rsidR="00622B98" w:rsidRDefault="004466DD" w:rsidP="004567B0">
      <w:pPr>
        <w:rPr>
          <w:rFonts w:eastAsia="Times New Roman"/>
          <w:shd w:val="clear" w:color="auto" w:fill="FFFFFF"/>
          <w:lang w:eastAsia="en-GB"/>
        </w:rPr>
      </w:pPr>
      <w:r>
        <w:rPr>
          <w:b/>
          <w:bCs/>
          <w:noProof/>
        </w:rPr>
        <w:drawing>
          <wp:anchor distT="0" distB="0" distL="114300" distR="114300" simplePos="0" relativeHeight="252233728" behindDoc="0" locked="0" layoutInCell="1" allowOverlap="1" wp14:anchorId="7DB10F63" wp14:editId="15A5F330">
            <wp:simplePos x="0" y="0"/>
            <wp:positionH relativeFrom="column">
              <wp:posOffset>-118110</wp:posOffset>
            </wp:positionH>
            <wp:positionV relativeFrom="paragraph">
              <wp:posOffset>207011</wp:posOffset>
            </wp:positionV>
            <wp:extent cx="1901190" cy="2629932"/>
            <wp:effectExtent l="19050" t="19050" r="22860" b="18415"/>
            <wp:wrapNone/>
            <wp:docPr id="43362334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62334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557" cy="26359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3C29EB" w14:textId="4BD9ED35" w:rsidR="00B40B13" w:rsidRDefault="00B40B13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This Easy Read is a summary of the Suicide Prevention Action Plan </w:t>
      </w:r>
      <w:r>
        <w:rPr>
          <w:rFonts w:eastAsia="Times New Roman"/>
          <w:shd w:val="clear" w:color="auto" w:fill="FFFFFF"/>
          <w:lang w:eastAsia="en-GB"/>
        </w:rPr>
        <w:br/>
        <w:t>2025 – 2029.</w:t>
      </w:r>
    </w:p>
    <w:p w14:paraId="218A2DC6" w14:textId="77777777" w:rsidR="00B40B13" w:rsidRDefault="00B40B13" w:rsidP="004567B0">
      <w:pPr>
        <w:rPr>
          <w:rFonts w:eastAsia="Times New Roman"/>
          <w:shd w:val="clear" w:color="auto" w:fill="FFFFFF"/>
          <w:lang w:eastAsia="en-GB"/>
        </w:rPr>
      </w:pPr>
    </w:p>
    <w:p w14:paraId="2F9EDBF6" w14:textId="77777777" w:rsidR="00B40B13" w:rsidRDefault="00B40B13" w:rsidP="004567B0">
      <w:pPr>
        <w:rPr>
          <w:rFonts w:eastAsia="Times New Roman"/>
          <w:shd w:val="clear" w:color="auto" w:fill="FFFFFF"/>
          <w:lang w:eastAsia="en-GB"/>
        </w:rPr>
      </w:pPr>
    </w:p>
    <w:p w14:paraId="7A95554E" w14:textId="77777777" w:rsidR="002A7D79" w:rsidRDefault="002A7D79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6E388B1B" w14:textId="4E20026D" w:rsidR="00B40B13" w:rsidRPr="002A7D79" w:rsidRDefault="002A7D79" w:rsidP="002A7D79">
      <w:r w:rsidRPr="002A7D79">
        <w:rPr>
          <w:noProof/>
        </w:rPr>
        <w:lastRenderedPageBreak/>
        <w:drawing>
          <wp:anchor distT="0" distB="0" distL="114300" distR="114300" simplePos="0" relativeHeight="252214272" behindDoc="0" locked="0" layoutInCell="1" allowOverlap="1" wp14:anchorId="38DC56F7" wp14:editId="7E712EF7">
            <wp:simplePos x="0" y="0"/>
            <wp:positionH relativeFrom="margin">
              <wp:posOffset>0</wp:posOffset>
            </wp:positionH>
            <wp:positionV relativeFrom="paragraph">
              <wp:posOffset>-207088</wp:posOffset>
            </wp:positionV>
            <wp:extent cx="1401226" cy="1876425"/>
            <wp:effectExtent l="0" t="0" r="0" b="0"/>
            <wp:wrapNone/>
            <wp:docPr id="1257018066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018066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226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A7D79">
        <w:rPr>
          <w:noProof/>
        </w:rPr>
        <mc:AlternateContent>
          <mc:Choice Requires="wps">
            <w:drawing>
              <wp:anchor distT="0" distB="0" distL="114300" distR="114300" simplePos="0" relativeHeight="252208128" behindDoc="1" locked="0" layoutInCell="1" allowOverlap="1" wp14:anchorId="4F519F5B" wp14:editId="1ED5AD97">
                <wp:simplePos x="0" y="0"/>
                <wp:positionH relativeFrom="margin">
                  <wp:align>right</wp:align>
                </wp:positionH>
                <wp:positionV relativeFrom="paragraph">
                  <wp:posOffset>-47625</wp:posOffset>
                </wp:positionV>
                <wp:extent cx="3505200" cy="1714500"/>
                <wp:effectExtent l="0" t="0" r="0" b="0"/>
                <wp:wrapNone/>
                <wp:docPr id="1348618499" name="Rectangle 134861849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7145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E4A258" id="Rectangle 1348618499" o:spid="_x0000_s1026" alt="&quot;&quot;" style="position:absolute;margin-left:224.8pt;margin-top:-3.75pt;width:276pt;height:135pt;z-index:-2511083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  <w:r w:rsidR="00B40B13" w:rsidRPr="002A7D79">
        <w:t xml:space="preserve">A </w:t>
      </w:r>
      <w:r w:rsidR="00B40B13" w:rsidRPr="002A7D79">
        <w:rPr>
          <w:b/>
          <w:bCs/>
        </w:rPr>
        <w:t>summary</w:t>
      </w:r>
      <w:r w:rsidR="00B40B13" w:rsidRPr="002A7D79">
        <w:t>:</w:t>
      </w:r>
      <w:r w:rsidRPr="002A7D79">
        <w:t xml:space="preserve"> </w:t>
      </w:r>
    </w:p>
    <w:p w14:paraId="130C00B1" w14:textId="403F9C2A" w:rsidR="00B40B13" w:rsidRPr="002A7D79" w:rsidRDefault="002A7D79" w:rsidP="002A7D79">
      <w:pPr>
        <w:pStyle w:val="Listtoplevel"/>
      </w:pPr>
      <w:r>
        <w:t xml:space="preserve">is </w:t>
      </w:r>
      <w:r w:rsidR="00B40B13" w:rsidRPr="002A7D79">
        <w:t>shorter than the full plan</w:t>
      </w:r>
    </w:p>
    <w:p w14:paraId="33F91381" w14:textId="4B5E5CA5" w:rsidR="00B40B13" w:rsidRPr="002A7D79" w:rsidRDefault="00B40B13" w:rsidP="002A7D79">
      <w:pPr>
        <w:pStyle w:val="Listtoplevel"/>
      </w:pPr>
      <w:r w:rsidRPr="002A7D79">
        <w:t>gives the main information.</w:t>
      </w:r>
    </w:p>
    <w:p w14:paraId="7CB3413C" w14:textId="6D41A663" w:rsidR="00B40B13" w:rsidRDefault="00B40B13" w:rsidP="00622B98">
      <w:pPr>
        <w:rPr>
          <w:rFonts w:eastAsia="Times New Roman"/>
          <w:shd w:val="clear" w:color="auto" w:fill="FFFFFF"/>
          <w:lang w:eastAsia="en-GB"/>
        </w:rPr>
      </w:pPr>
    </w:p>
    <w:p w14:paraId="0687F4E7" w14:textId="0F57FF10" w:rsidR="002A7D79" w:rsidRDefault="002A7D79" w:rsidP="00622B98">
      <w:pPr>
        <w:rPr>
          <w:rFonts w:eastAsia="Times New Roman"/>
          <w:shd w:val="clear" w:color="auto" w:fill="FFFFFF"/>
          <w:lang w:eastAsia="en-GB"/>
        </w:rPr>
      </w:pPr>
    </w:p>
    <w:p w14:paraId="0C3AE09E" w14:textId="4D22B732" w:rsidR="002A7D79" w:rsidRDefault="002A7D79" w:rsidP="00622B98">
      <w:pPr>
        <w:rPr>
          <w:rFonts w:eastAsia="Times New Roman"/>
          <w:shd w:val="clear" w:color="auto" w:fill="FFFFFF"/>
          <w:lang w:eastAsia="en-GB"/>
        </w:rPr>
      </w:pPr>
      <w:r w:rsidRPr="002A7D79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209152" behindDoc="0" locked="0" layoutInCell="1" allowOverlap="1" wp14:anchorId="4E8B77F3" wp14:editId="31C9546E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914525" cy="1266825"/>
            <wp:effectExtent l="0" t="0" r="9525" b="9525"/>
            <wp:wrapNone/>
            <wp:docPr id="837621961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21961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Times New Roman"/>
          <w:shd w:val="clear" w:color="auto" w:fill="FFFFFF"/>
          <w:lang w:eastAsia="en-GB"/>
        </w:rPr>
        <w:t xml:space="preserve">You can find the full Suicide Prevention Action Plan </w:t>
      </w:r>
      <w:r>
        <w:rPr>
          <w:rFonts w:eastAsia="Times New Roman"/>
          <w:shd w:val="clear" w:color="auto" w:fill="FFFFFF"/>
          <w:lang w:eastAsia="en-GB"/>
        </w:rPr>
        <w:br/>
        <w:t>2025 – 2029 at:</w:t>
      </w:r>
    </w:p>
    <w:p w14:paraId="02C16900" w14:textId="2C5D16CC" w:rsidR="002A7D79" w:rsidRDefault="002A7D79" w:rsidP="00622B98">
      <w:pPr>
        <w:rPr>
          <w:rFonts w:eastAsia="Times New Roman"/>
          <w:shd w:val="clear" w:color="auto" w:fill="FFFFFF"/>
          <w:lang w:eastAsia="en-GB"/>
        </w:rPr>
      </w:pPr>
    </w:p>
    <w:p w14:paraId="75A6EA30" w14:textId="3A5E2C47" w:rsidR="002A7D79" w:rsidRDefault="00496B9D" w:rsidP="00496B9D">
      <w:pPr>
        <w:rPr>
          <w:rFonts w:eastAsia="Times New Roman"/>
          <w:shd w:val="clear" w:color="auto" w:fill="FFFFFF"/>
          <w:lang w:eastAsia="en-GB"/>
        </w:rPr>
      </w:pPr>
      <w:r w:rsidRPr="00496B9D">
        <w:rPr>
          <w:rFonts w:eastAsia="Times New Roman"/>
          <w:b/>
          <w:bCs/>
          <w:shd w:val="clear" w:color="auto" w:fill="FFFFFF"/>
          <w:lang w:eastAsia="en-GB"/>
        </w:rPr>
        <w:t>https://tinyurl.com/3s298sxc</w:t>
      </w:r>
    </w:p>
    <w:p w14:paraId="738A8B67" w14:textId="77777777" w:rsidR="00B40B13" w:rsidRDefault="00B40B13" w:rsidP="00622B98">
      <w:pPr>
        <w:rPr>
          <w:rFonts w:eastAsia="Times New Roman"/>
          <w:shd w:val="clear" w:color="auto" w:fill="FFFFFF"/>
          <w:lang w:eastAsia="en-GB"/>
        </w:rPr>
      </w:pPr>
    </w:p>
    <w:p w14:paraId="2AEB3229" w14:textId="77777777" w:rsidR="002A7D79" w:rsidRDefault="002A7D79" w:rsidP="00622B98">
      <w:pPr>
        <w:rPr>
          <w:rFonts w:eastAsia="Times New Roman"/>
          <w:noProof/>
          <w:shd w:val="clear" w:color="auto" w:fill="FFFFFF"/>
          <w:lang w:eastAsia="en-GB"/>
        </w:rPr>
      </w:pPr>
    </w:p>
    <w:p w14:paraId="0366D8FD" w14:textId="48A49B9F" w:rsidR="00AE0ADB" w:rsidRDefault="00147365" w:rsidP="00622B98">
      <w:pPr>
        <w:rPr>
          <w:rFonts w:eastAsia="Times New Roman"/>
          <w:shd w:val="clear" w:color="auto" w:fill="FFFFFF"/>
          <w:lang w:eastAsia="en-GB"/>
        </w:rPr>
      </w:pPr>
      <w:r w:rsidRPr="00E52A53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79424" behindDoc="0" locked="0" layoutInCell="1" allowOverlap="1" wp14:anchorId="72949633" wp14:editId="3DADC87A">
            <wp:simplePos x="0" y="0"/>
            <wp:positionH relativeFrom="margin">
              <wp:posOffset>-142875</wp:posOffset>
            </wp:positionH>
            <wp:positionV relativeFrom="paragraph">
              <wp:posOffset>168275</wp:posOffset>
            </wp:positionV>
            <wp:extent cx="719455" cy="719455"/>
            <wp:effectExtent l="0" t="0" r="4445" b="4445"/>
            <wp:wrapNone/>
            <wp:docPr id="84368528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68528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2281856" behindDoc="0" locked="0" layoutInCell="1" allowOverlap="1" wp14:anchorId="35EAC265" wp14:editId="18A6DAF5">
                <wp:simplePos x="0" y="0"/>
                <wp:positionH relativeFrom="column">
                  <wp:posOffset>638175</wp:posOffset>
                </wp:positionH>
                <wp:positionV relativeFrom="paragraph">
                  <wp:posOffset>519430</wp:posOffset>
                </wp:positionV>
                <wp:extent cx="266700" cy="161925"/>
                <wp:effectExtent l="0" t="19050" r="38100" b="47625"/>
                <wp:wrapNone/>
                <wp:docPr id="430340174" name="Arrow: Right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1619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76620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1" o:spid="_x0000_s1026" type="#_x0000_t13" alt="&quot;&quot;" style="position:absolute;margin-left:50.25pt;margin-top:40.9pt;width:21pt;height:12.75pt;z-index:252281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" adj="15043" fillcolor="#4472c4 [3204]" strokecolor="#09101d [484]" strokeweight="1pt"/>
            </w:pict>
          </mc:Fallback>
        </mc:AlternateContent>
      </w:r>
      <w:r w:rsidRPr="00D53F41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81472" behindDoc="0" locked="0" layoutInCell="1" allowOverlap="1" wp14:anchorId="723014B6" wp14:editId="6DF30DA5">
            <wp:simplePos x="0" y="0"/>
            <wp:positionH relativeFrom="margin">
              <wp:posOffset>935990</wp:posOffset>
            </wp:positionH>
            <wp:positionV relativeFrom="paragraph">
              <wp:posOffset>186055</wp:posOffset>
            </wp:positionV>
            <wp:extent cx="720000" cy="720000"/>
            <wp:effectExtent l="0" t="0" r="4445" b="4445"/>
            <wp:wrapNone/>
            <wp:docPr id="1014383038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383038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7D79">
        <w:rPr>
          <w:rFonts w:eastAsia="Times New Roman"/>
          <w:noProof/>
          <w:shd w:val="clear" w:color="auto" w:fill="FFFFFF"/>
          <w:lang w:eastAsia="en-GB"/>
        </w:rPr>
        <w:t>The</w:t>
      </w:r>
      <w:r w:rsidR="007471DD">
        <w:rPr>
          <w:rFonts w:eastAsia="Times New Roman"/>
          <w:shd w:val="clear" w:color="auto" w:fill="FFFFFF"/>
          <w:lang w:eastAsia="en-GB"/>
        </w:rPr>
        <w:t xml:space="preserve"> </w:t>
      </w:r>
      <w:r w:rsidR="002A7D79">
        <w:rPr>
          <w:rFonts w:eastAsia="Times New Roman"/>
          <w:shd w:val="clear" w:color="auto" w:fill="FFFFFF"/>
          <w:lang w:eastAsia="en-GB"/>
        </w:rPr>
        <w:t xml:space="preserve">Suicide Prevention Action Plan </w:t>
      </w:r>
      <w:r w:rsidR="002A7D79">
        <w:rPr>
          <w:rFonts w:eastAsia="Times New Roman"/>
          <w:shd w:val="clear" w:color="auto" w:fill="FFFFFF"/>
          <w:lang w:eastAsia="en-GB"/>
        </w:rPr>
        <w:br/>
        <w:t xml:space="preserve">2025 </w:t>
      </w:r>
      <w:r w:rsidR="00E0333A">
        <w:rPr>
          <w:rFonts w:eastAsia="Times New Roman"/>
          <w:shd w:val="clear" w:color="auto" w:fill="FFFFFF"/>
          <w:lang w:eastAsia="en-GB"/>
        </w:rPr>
        <w:t>to</w:t>
      </w:r>
      <w:r w:rsidR="002A7D79">
        <w:rPr>
          <w:rFonts w:eastAsia="Times New Roman"/>
          <w:shd w:val="clear" w:color="auto" w:fill="FFFFFF"/>
          <w:lang w:eastAsia="en-GB"/>
        </w:rPr>
        <w:t xml:space="preserve"> 2029 </w:t>
      </w:r>
      <w:r w:rsidR="00424E21">
        <w:rPr>
          <w:rFonts w:eastAsia="Times New Roman"/>
          <w:shd w:val="clear" w:color="auto" w:fill="FFFFFF"/>
          <w:lang w:eastAsia="en-GB"/>
        </w:rPr>
        <w:t xml:space="preserve">explains </w:t>
      </w:r>
      <w:r w:rsidR="00622B98">
        <w:rPr>
          <w:rFonts w:eastAsia="Times New Roman"/>
          <w:shd w:val="clear" w:color="auto" w:fill="FFFFFF"/>
          <w:lang w:eastAsia="en-GB"/>
        </w:rPr>
        <w:t>what</w:t>
      </w:r>
      <w:r w:rsidR="00424E21">
        <w:rPr>
          <w:rFonts w:eastAsia="Times New Roman"/>
          <w:shd w:val="clear" w:color="auto" w:fill="FFFFFF"/>
          <w:lang w:eastAsia="en-GB"/>
        </w:rPr>
        <w:t xml:space="preserve"> the </w:t>
      </w:r>
      <w:r w:rsidR="00FD0828">
        <w:rPr>
          <w:rFonts w:eastAsia="Times New Roman"/>
          <w:shd w:val="clear" w:color="auto" w:fill="FFFFFF"/>
          <w:lang w:eastAsia="en-GB"/>
        </w:rPr>
        <w:t>G</w:t>
      </w:r>
      <w:r w:rsidR="00424E21">
        <w:rPr>
          <w:rFonts w:eastAsia="Times New Roman"/>
          <w:shd w:val="clear" w:color="auto" w:fill="FFFFFF"/>
          <w:lang w:eastAsia="en-GB"/>
        </w:rPr>
        <w:t xml:space="preserve">overnment will </w:t>
      </w:r>
      <w:r w:rsidR="00622B98">
        <w:rPr>
          <w:rFonts w:eastAsia="Times New Roman"/>
          <w:shd w:val="clear" w:color="auto" w:fill="FFFFFF"/>
          <w:lang w:eastAsia="en-GB"/>
        </w:rPr>
        <w:t xml:space="preserve">do </w:t>
      </w:r>
      <w:r w:rsidR="007471DD">
        <w:rPr>
          <w:rFonts w:eastAsia="Times New Roman"/>
          <w:shd w:val="clear" w:color="auto" w:fill="FFFFFF"/>
          <w:lang w:eastAsia="en-GB"/>
        </w:rPr>
        <w:t xml:space="preserve">from </w:t>
      </w:r>
      <w:r w:rsidR="00B3272A">
        <w:rPr>
          <w:rFonts w:eastAsia="Times New Roman"/>
          <w:shd w:val="clear" w:color="auto" w:fill="FFFFFF"/>
          <w:lang w:eastAsia="en-GB"/>
        </w:rPr>
        <w:t>2025 to 2029.</w:t>
      </w:r>
    </w:p>
    <w:p w14:paraId="062E8168" w14:textId="75F139E2" w:rsidR="00B3272A" w:rsidRDefault="00B3272A" w:rsidP="004567B0">
      <w:pPr>
        <w:rPr>
          <w:rFonts w:eastAsia="Times New Roman"/>
          <w:shd w:val="clear" w:color="auto" w:fill="FFFFFF"/>
          <w:lang w:eastAsia="en-GB"/>
        </w:rPr>
      </w:pPr>
    </w:p>
    <w:p w14:paraId="17E1ED68" w14:textId="3CACA519" w:rsidR="00B3272A" w:rsidRDefault="00147365" w:rsidP="004567B0">
      <w:pPr>
        <w:rPr>
          <w:rFonts w:eastAsia="Times New Roman"/>
          <w:shd w:val="clear" w:color="auto" w:fill="FFFFFF"/>
          <w:lang w:eastAsia="en-GB"/>
        </w:rPr>
      </w:pPr>
      <w:r w:rsidRPr="00A8201E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85568" behindDoc="0" locked="0" layoutInCell="1" allowOverlap="1" wp14:anchorId="2D97655D" wp14:editId="1ECDFD13">
            <wp:simplePos x="0" y="0"/>
            <wp:positionH relativeFrom="margin">
              <wp:posOffset>-142875</wp:posOffset>
            </wp:positionH>
            <wp:positionV relativeFrom="paragraph">
              <wp:posOffset>361950</wp:posOffset>
            </wp:positionV>
            <wp:extent cx="719455" cy="719455"/>
            <wp:effectExtent l="0" t="0" r="4445" b="4445"/>
            <wp:wrapNone/>
            <wp:docPr id="409096376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096376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98017C" w14:textId="23DAF219" w:rsidR="004D0D00" w:rsidRDefault="00147365" w:rsidP="00622B98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 wp14:anchorId="3BF56E78" wp14:editId="049EEB62">
                <wp:simplePos x="0" y="0"/>
                <wp:positionH relativeFrom="column">
                  <wp:posOffset>628650</wp:posOffset>
                </wp:positionH>
                <wp:positionV relativeFrom="paragraph">
                  <wp:posOffset>321945</wp:posOffset>
                </wp:positionV>
                <wp:extent cx="266700" cy="161925"/>
                <wp:effectExtent l="0" t="19050" r="38100" b="47625"/>
                <wp:wrapNone/>
                <wp:docPr id="867091563" name="Arrow: Right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1619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B646EA" id="Arrow: Right 1" o:spid="_x0000_s1026" type="#_x0000_t13" alt="&quot;&quot;" style="position:absolute;margin-left:49.5pt;margin-top:25.35pt;width:21pt;height:12.75pt;z-index:252283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" adj="15043" fillcolor="#4472c4 [3204]" strokecolor="#09101d [484]" strokeweight="1pt"/>
            </w:pict>
          </mc:Fallback>
        </mc:AlternateContent>
      </w:r>
      <w:r w:rsidR="00CB6D0B" w:rsidRPr="003A49C3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83520" behindDoc="0" locked="0" layoutInCell="1" allowOverlap="1" wp14:anchorId="06535B92" wp14:editId="32B145A3">
            <wp:simplePos x="0" y="0"/>
            <wp:positionH relativeFrom="margin">
              <wp:posOffset>930910</wp:posOffset>
            </wp:positionH>
            <wp:positionV relativeFrom="paragraph">
              <wp:posOffset>10795</wp:posOffset>
            </wp:positionV>
            <wp:extent cx="720000" cy="720000"/>
            <wp:effectExtent l="0" t="0" r="4445" b="4445"/>
            <wp:wrapNone/>
            <wp:docPr id="2040211105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211105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272A">
        <w:rPr>
          <w:rFonts w:eastAsia="Times New Roman"/>
          <w:shd w:val="clear" w:color="auto" w:fill="FFFFFF"/>
          <w:lang w:eastAsia="en-GB"/>
        </w:rPr>
        <w:t xml:space="preserve">It </w:t>
      </w:r>
      <w:r w:rsidR="00C84AB6">
        <w:rPr>
          <w:rFonts w:eastAsia="Times New Roman"/>
          <w:shd w:val="clear" w:color="auto" w:fill="FFFFFF"/>
          <w:lang w:eastAsia="en-GB"/>
        </w:rPr>
        <w:t xml:space="preserve">carries on with the work that was done </w:t>
      </w:r>
      <w:r w:rsidR="004D0D00">
        <w:rPr>
          <w:rFonts w:eastAsia="Times New Roman"/>
          <w:shd w:val="clear" w:color="auto" w:fill="FFFFFF"/>
          <w:lang w:eastAsia="en-GB"/>
        </w:rPr>
        <w:t xml:space="preserve">in the </w:t>
      </w:r>
      <w:r w:rsidR="00FD0828">
        <w:rPr>
          <w:rFonts w:eastAsia="Times New Roman"/>
          <w:shd w:val="clear" w:color="auto" w:fill="FFFFFF"/>
          <w:lang w:eastAsia="en-GB"/>
        </w:rPr>
        <w:t>G</w:t>
      </w:r>
      <w:r w:rsidR="00622B98">
        <w:rPr>
          <w:rFonts w:eastAsia="Times New Roman"/>
          <w:shd w:val="clear" w:color="auto" w:fill="FFFFFF"/>
          <w:lang w:eastAsia="en-GB"/>
        </w:rPr>
        <w:t xml:space="preserve">overnment </w:t>
      </w:r>
      <w:r w:rsidR="004D0D00">
        <w:rPr>
          <w:rFonts w:eastAsia="Times New Roman"/>
          <w:shd w:val="clear" w:color="auto" w:fill="FFFFFF"/>
          <w:lang w:eastAsia="en-GB"/>
        </w:rPr>
        <w:t xml:space="preserve">plan </w:t>
      </w:r>
      <w:r w:rsidR="00C84AB6">
        <w:rPr>
          <w:rFonts w:eastAsia="Times New Roman"/>
          <w:shd w:val="clear" w:color="auto" w:fill="FFFFFF"/>
          <w:lang w:eastAsia="en-GB"/>
        </w:rPr>
        <w:t>from 2019 to 2024.</w:t>
      </w:r>
    </w:p>
    <w:p w14:paraId="316625CD" w14:textId="77777777" w:rsidR="002A7D79" w:rsidRDefault="002A7D79" w:rsidP="00315195">
      <w:pPr>
        <w:rPr>
          <w:rFonts w:eastAsia="Times New Roman"/>
          <w:shd w:val="clear" w:color="auto" w:fill="FFFFFF"/>
          <w:lang w:eastAsia="en-GB"/>
        </w:rPr>
      </w:pPr>
    </w:p>
    <w:p w14:paraId="3B2BF321" w14:textId="77777777" w:rsidR="002A7D79" w:rsidRDefault="002A7D79" w:rsidP="00315195">
      <w:pPr>
        <w:rPr>
          <w:rFonts w:eastAsia="Times New Roman"/>
          <w:shd w:val="clear" w:color="auto" w:fill="FFFFFF"/>
          <w:lang w:eastAsia="en-GB"/>
        </w:rPr>
      </w:pPr>
    </w:p>
    <w:p w14:paraId="4577D8F3" w14:textId="36C4E903" w:rsidR="00DD1D92" w:rsidRDefault="00095183" w:rsidP="00315195">
      <w:pPr>
        <w:rPr>
          <w:rFonts w:eastAsia="Times New Roman"/>
          <w:shd w:val="clear" w:color="auto" w:fill="FFFFFF"/>
          <w:lang w:eastAsia="en-GB"/>
        </w:rPr>
      </w:pPr>
      <w:r w:rsidRPr="00095183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893760" behindDoc="0" locked="0" layoutInCell="1" allowOverlap="1" wp14:anchorId="6C0DE509" wp14:editId="66C9E4B4">
            <wp:simplePos x="0" y="0"/>
            <wp:positionH relativeFrom="margin">
              <wp:posOffset>1905</wp:posOffset>
            </wp:positionH>
            <wp:positionV relativeFrom="paragraph">
              <wp:posOffset>-200025</wp:posOffset>
            </wp:positionV>
            <wp:extent cx="1188720" cy="1188720"/>
            <wp:effectExtent l="0" t="0" r="0" b="0"/>
            <wp:wrapNone/>
            <wp:docPr id="974389479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389479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090F">
        <w:rPr>
          <w:rFonts w:eastAsia="Times New Roman"/>
          <w:shd w:val="clear" w:color="auto" w:fill="FFFFFF"/>
          <w:lang w:eastAsia="en-GB"/>
        </w:rPr>
        <w:t xml:space="preserve">This plan </w:t>
      </w:r>
      <w:r w:rsidR="00A91225">
        <w:rPr>
          <w:rFonts w:eastAsia="Times New Roman"/>
          <w:shd w:val="clear" w:color="auto" w:fill="FFFFFF"/>
          <w:lang w:eastAsia="en-GB"/>
        </w:rPr>
        <w:t xml:space="preserve">is about what things the </w:t>
      </w:r>
      <w:r w:rsidR="00FD0828">
        <w:rPr>
          <w:rFonts w:eastAsia="Times New Roman"/>
          <w:shd w:val="clear" w:color="auto" w:fill="FFFFFF"/>
          <w:lang w:eastAsia="en-GB"/>
        </w:rPr>
        <w:t>G</w:t>
      </w:r>
      <w:r w:rsidR="00A91225">
        <w:rPr>
          <w:rFonts w:eastAsia="Times New Roman"/>
          <w:shd w:val="clear" w:color="auto" w:fill="FFFFFF"/>
          <w:lang w:eastAsia="en-GB"/>
        </w:rPr>
        <w:t>overnment can do to</w:t>
      </w:r>
      <w:r w:rsidR="00D11F00">
        <w:rPr>
          <w:rFonts w:eastAsia="Times New Roman"/>
          <w:shd w:val="clear" w:color="auto" w:fill="FFFFFF"/>
          <w:lang w:eastAsia="en-GB"/>
        </w:rPr>
        <w:t xml:space="preserve"> mak</w:t>
      </w:r>
      <w:r w:rsidR="00A91225">
        <w:rPr>
          <w:rFonts w:eastAsia="Times New Roman"/>
          <w:shd w:val="clear" w:color="auto" w:fill="FFFFFF"/>
          <w:lang w:eastAsia="en-GB"/>
        </w:rPr>
        <w:t xml:space="preserve">e </w:t>
      </w:r>
      <w:r w:rsidR="00D11F00">
        <w:rPr>
          <w:rFonts w:eastAsia="Times New Roman"/>
          <w:shd w:val="clear" w:color="auto" w:fill="FFFFFF"/>
          <w:lang w:eastAsia="en-GB"/>
        </w:rPr>
        <w:t>sure</w:t>
      </w:r>
      <w:r w:rsidR="00DD1D92">
        <w:rPr>
          <w:rFonts w:eastAsia="Times New Roman"/>
          <w:shd w:val="clear" w:color="auto" w:fill="FFFFFF"/>
          <w:lang w:eastAsia="en-GB"/>
        </w:rPr>
        <w:t>:</w:t>
      </w:r>
    </w:p>
    <w:p w14:paraId="78ED6496" w14:textId="4FE12508" w:rsidR="00DD1D92" w:rsidRPr="00315195" w:rsidRDefault="00D34B89" w:rsidP="00315195">
      <w:pPr>
        <w:pStyle w:val="Listtoplevel"/>
        <w:rPr>
          <w:shd w:val="clear" w:color="auto" w:fill="FFFFFF"/>
          <w:lang w:eastAsia="en-GB"/>
        </w:rPr>
      </w:pPr>
      <w:r w:rsidRPr="00D34B89">
        <w:rPr>
          <w:shd w:val="clear" w:color="auto" w:fill="FFFFFF"/>
          <w:lang w:eastAsia="en-GB"/>
        </w:rPr>
        <w:drawing>
          <wp:anchor distT="0" distB="0" distL="114300" distR="114300" simplePos="0" relativeHeight="251889664" behindDoc="0" locked="0" layoutInCell="1" allowOverlap="1" wp14:anchorId="5A17BBB8" wp14:editId="4952FCE9">
            <wp:simplePos x="0" y="0"/>
            <wp:positionH relativeFrom="margin">
              <wp:posOffset>0</wp:posOffset>
            </wp:positionH>
            <wp:positionV relativeFrom="paragraph">
              <wp:posOffset>575310</wp:posOffset>
            </wp:positionV>
            <wp:extent cx="1247775" cy="1247775"/>
            <wp:effectExtent l="0" t="0" r="0" b="9525"/>
            <wp:wrapNone/>
            <wp:docPr id="1372554602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554602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1D92" w:rsidRPr="00315195">
        <w:rPr>
          <w:shd w:val="clear" w:color="auto" w:fill="FFFFFF"/>
          <w:lang w:eastAsia="en-GB"/>
        </w:rPr>
        <w:t>there are no gaps in services</w:t>
      </w:r>
    </w:p>
    <w:p w14:paraId="39429CD4" w14:textId="62DD0D90" w:rsidR="00D11F00" w:rsidRPr="00315195" w:rsidRDefault="00D11F00" w:rsidP="00D34B89">
      <w:pPr>
        <w:pStyle w:val="Listtoplevel"/>
        <w:rPr>
          <w:shd w:val="clear" w:color="auto" w:fill="FFFFFF"/>
          <w:lang w:eastAsia="en-GB"/>
        </w:rPr>
      </w:pPr>
      <w:r w:rsidRPr="00315195">
        <w:rPr>
          <w:shd w:val="clear" w:color="auto" w:fill="FFFFFF"/>
          <w:lang w:eastAsia="en-GB"/>
        </w:rPr>
        <w:t xml:space="preserve">people can </w:t>
      </w:r>
      <w:r w:rsidR="00622B98">
        <w:rPr>
          <w:shd w:val="clear" w:color="auto" w:fill="FFFFFF"/>
          <w:lang w:eastAsia="en-GB"/>
        </w:rPr>
        <w:t>get</w:t>
      </w:r>
      <w:r w:rsidR="00315195" w:rsidRPr="00315195">
        <w:rPr>
          <w:shd w:val="clear" w:color="auto" w:fill="FFFFFF"/>
          <w:lang w:eastAsia="en-GB"/>
        </w:rPr>
        <w:t xml:space="preserve"> support when they need it.</w:t>
      </w:r>
    </w:p>
    <w:p w14:paraId="626B6685" w14:textId="77777777" w:rsidR="00DD1D92" w:rsidRDefault="00DD1D92" w:rsidP="004567B0">
      <w:pPr>
        <w:rPr>
          <w:rFonts w:eastAsia="Times New Roman"/>
          <w:shd w:val="clear" w:color="auto" w:fill="FFFFFF"/>
          <w:lang w:eastAsia="en-GB"/>
        </w:rPr>
      </w:pPr>
    </w:p>
    <w:p w14:paraId="4BC3D9F7" w14:textId="732DD087" w:rsidR="00201BB0" w:rsidRDefault="0007134D" w:rsidP="00201BB0">
      <w:pPr>
        <w:contextualSpacing/>
        <w:rPr>
          <w:rFonts w:cs="Segoe UI"/>
          <w:kern w:val="24"/>
          <w:szCs w:val="22"/>
          <w:lang w:eastAsia="en-NZ"/>
        </w:rPr>
      </w:pPr>
      <w:r w:rsidRPr="0007134D">
        <w:rPr>
          <w:rFonts w:cs="Segoe UI"/>
          <w:noProof/>
          <w:kern w:val="24"/>
          <w:szCs w:val="22"/>
          <w:lang w:eastAsia="en-NZ"/>
        </w:rPr>
        <w:drawing>
          <wp:anchor distT="0" distB="0" distL="114300" distR="114300" simplePos="0" relativeHeight="251895808" behindDoc="0" locked="0" layoutInCell="1" allowOverlap="1" wp14:anchorId="1BB07AFC" wp14:editId="2EAB9E4D">
            <wp:simplePos x="0" y="0"/>
            <wp:positionH relativeFrom="margin">
              <wp:posOffset>0</wp:posOffset>
            </wp:positionH>
            <wp:positionV relativeFrom="paragraph">
              <wp:posOffset>113665</wp:posOffset>
            </wp:positionV>
            <wp:extent cx="1190849" cy="1371600"/>
            <wp:effectExtent l="0" t="0" r="0" b="0"/>
            <wp:wrapNone/>
            <wp:docPr id="35458603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586037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849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817B5" w14:textId="3D494C71" w:rsidR="00E62AD9" w:rsidRDefault="00201BB0" w:rsidP="00201BB0">
      <w:pPr>
        <w:contextualSpacing/>
        <w:rPr>
          <w:rFonts w:cs="Segoe UI"/>
          <w:kern w:val="24"/>
          <w:szCs w:val="22"/>
          <w:lang w:eastAsia="en-NZ"/>
        </w:rPr>
      </w:pPr>
      <w:r>
        <w:rPr>
          <w:rFonts w:cs="Segoe UI"/>
          <w:kern w:val="24"/>
          <w:szCs w:val="22"/>
          <w:lang w:eastAsia="en-NZ"/>
        </w:rPr>
        <w:t>T</w:t>
      </w:r>
      <w:r w:rsidRPr="00512E56">
        <w:rPr>
          <w:rFonts w:cs="Segoe UI"/>
          <w:kern w:val="24"/>
          <w:szCs w:val="22"/>
          <w:lang w:eastAsia="en-NZ"/>
        </w:rPr>
        <w:t xml:space="preserve">he Ministry of Health – Suicide Prevention Office </w:t>
      </w:r>
      <w:r>
        <w:rPr>
          <w:rFonts w:cs="Segoe UI"/>
          <w:kern w:val="24"/>
          <w:szCs w:val="22"/>
          <w:lang w:eastAsia="en-NZ"/>
        </w:rPr>
        <w:t>made the plan.</w:t>
      </w:r>
    </w:p>
    <w:p w14:paraId="77F77310" w14:textId="4A7B31AF" w:rsidR="00E62AD9" w:rsidRDefault="00E62AD9" w:rsidP="00201BB0">
      <w:pPr>
        <w:contextualSpacing/>
        <w:rPr>
          <w:rFonts w:cs="Segoe UI"/>
          <w:kern w:val="24"/>
          <w:szCs w:val="22"/>
          <w:lang w:eastAsia="en-NZ"/>
        </w:rPr>
      </w:pPr>
    </w:p>
    <w:p w14:paraId="63538E4E" w14:textId="15113C24" w:rsidR="00E62AD9" w:rsidRDefault="00147365" w:rsidP="00201BB0">
      <w:pPr>
        <w:contextualSpacing/>
        <w:rPr>
          <w:rFonts w:cs="Segoe UI"/>
          <w:kern w:val="24"/>
          <w:szCs w:val="22"/>
          <w:lang w:eastAsia="en-NZ"/>
        </w:rPr>
      </w:pPr>
      <w:r>
        <w:rPr>
          <w:noProof/>
        </w:rPr>
        <w:drawing>
          <wp:anchor distT="0" distB="0" distL="114300" distR="114300" simplePos="0" relativeHeight="252237824" behindDoc="0" locked="0" layoutInCell="1" allowOverlap="1" wp14:anchorId="15642D49" wp14:editId="6CCCE77D">
            <wp:simplePos x="0" y="0"/>
            <wp:positionH relativeFrom="margin">
              <wp:posOffset>-180975</wp:posOffset>
            </wp:positionH>
            <wp:positionV relativeFrom="paragraph">
              <wp:posOffset>353695</wp:posOffset>
            </wp:positionV>
            <wp:extent cx="2112576" cy="657225"/>
            <wp:effectExtent l="0" t="0" r="0" b="0"/>
            <wp:wrapNone/>
            <wp:docPr id="1803754596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754596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576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2EF5">
        <w:rPr>
          <w:rFonts w:cs="Segoe UI"/>
          <w:noProof/>
          <w:kern w:val="24"/>
          <w:szCs w:val="22"/>
          <w:lang w:eastAsia="en-NZ"/>
        </w:rPr>
        <mc:AlternateContent>
          <mc:Choice Requires="wps">
            <w:drawing>
              <wp:anchor distT="0" distB="0" distL="114300" distR="114300" simplePos="0" relativeHeight="252136448" behindDoc="1" locked="0" layoutInCell="1" allowOverlap="1" wp14:anchorId="4157FA61" wp14:editId="2D438C22">
                <wp:simplePos x="0" y="0"/>
                <wp:positionH relativeFrom="margin">
                  <wp:align>right</wp:align>
                </wp:positionH>
                <wp:positionV relativeFrom="paragraph">
                  <wp:posOffset>172720</wp:posOffset>
                </wp:positionV>
                <wp:extent cx="3514725" cy="914400"/>
                <wp:effectExtent l="0" t="0" r="9525" b="0"/>
                <wp:wrapNone/>
                <wp:docPr id="83725428" name="Rectangle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9144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FFB87B" id="Rectangle 12" o:spid="_x0000_s1026" alt="&quot;&quot;" style="position:absolute;margin-left:225.55pt;margin-top:13.6pt;width:276.75pt;height:1in;z-index:-2511800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" fillcolor="#fff2cc [663]" stroked="f" strokeweight="1pt">
                <w10:wrap anchorx="margin"/>
              </v:rect>
            </w:pict>
          </mc:Fallback>
        </mc:AlternateContent>
      </w:r>
    </w:p>
    <w:p w14:paraId="50B94307" w14:textId="2F535BF3" w:rsidR="00201BB0" w:rsidRDefault="00E62AD9" w:rsidP="00201BB0">
      <w:pPr>
        <w:contextualSpacing/>
        <w:rPr>
          <w:rFonts w:cs="Segoe UI"/>
          <w:kern w:val="24"/>
          <w:szCs w:val="22"/>
          <w:lang w:eastAsia="en-NZ"/>
        </w:rPr>
      </w:pPr>
      <w:r>
        <w:rPr>
          <w:rFonts w:cs="Segoe UI"/>
          <w:kern w:val="24"/>
          <w:szCs w:val="22"/>
          <w:lang w:eastAsia="en-NZ"/>
        </w:rPr>
        <w:t xml:space="preserve">In this document </w:t>
      </w:r>
      <w:r w:rsidR="00E1736E" w:rsidRPr="00622B98">
        <w:rPr>
          <w:rFonts w:cs="Segoe UI"/>
          <w:b/>
          <w:bCs/>
          <w:kern w:val="24"/>
          <w:szCs w:val="22"/>
          <w:lang w:eastAsia="en-NZ"/>
        </w:rPr>
        <w:t>we</w:t>
      </w:r>
      <w:r w:rsidR="00622B98">
        <w:rPr>
          <w:rFonts w:cs="Segoe UI"/>
          <w:kern w:val="24"/>
          <w:szCs w:val="22"/>
          <w:lang w:eastAsia="en-NZ"/>
        </w:rPr>
        <w:t xml:space="preserve"> </w:t>
      </w:r>
      <w:proofErr w:type="gramStart"/>
      <w:r w:rsidR="00E1736E">
        <w:rPr>
          <w:rFonts w:cs="Segoe UI"/>
          <w:kern w:val="24"/>
          <w:szCs w:val="22"/>
          <w:lang w:eastAsia="en-NZ"/>
        </w:rPr>
        <w:t>means</w:t>
      </w:r>
      <w:proofErr w:type="gramEnd"/>
      <w:r w:rsidR="00E1736E">
        <w:rPr>
          <w:rFonts w:cs="Segoe UI"/>
          <w:kern w:val="24"/>
          <w:szCs w:val="22"/>
          <w:lang w:eastAsia="en-NZ"/>
        </w:rPr>
        <w:t xml:space="preserve"> </w:t>
      </w:r>
      <w:r w:rsidR="00AC6665">
        <w:rPr>
          <w:rFonts w:cs="Segoe UI"/>
          <w:kern w:val="24"/>
          <w:szCs w:val="22"/>
          <w:lang w:eastAsia="en-NZ"/>
        </w:rPr>
        <w:t>t</w:t>
      </w:r>
      <w:r w:rsidR="00AC6665" w:rsidRPr="00512E56">
        <w:rPr>
          <w:rFonts w:cs="Segoe UI"/>
          <w:kern w:val="24"/>
          <w:szCs w:val="22"/>
          <w:lang w:eastAsia="en-NZ"/>
        </w:rPr>
        <w:t>he</w:t>
      </w:r>
      <w:r w:rsidR="00DF2EF5">
        <w:rPr>
          <w:rFonts w:cs="Segoe UI"/>
          <w:kern w:val="24"/>
          <w:szCs w:val="22"/>
          <w:lang w:eastAsia="en-NZ"/>
        </w:rPr>
        <w:t xml:space="preserve"> government / government agencies</w:t>
      </w:r>
      <w:r w:rsidR="00E1736E">
        <w:rPr>
          <w:rFonts w:cs="Segoe UI"/>
          <w:kern w:val="24"/>
          <w:szCs w:val="22"/>
          <w:lang w:eastAsia="en-NZ"/>
        </w:rPr>
        <w:t>.</w:t>
      </w:r>
    </w:p>
    <w:p w14:paraId="264C725A" w14:textId="4F98E080" w:rsidR="00201BB0" w:rsidRDefault="00201BB0" w:rsidP="00201BB0">
      <w:pPr>
        <w:contextualSpacing/>
        <w:rPr>
          <w:rFonts w:cs="Segoe UI"/>
          <w:kern w:val="24"/>
          <w:szCs w:val="22"/>
          <w:lang w:eastAsia="en-NZ"/>
        </w:rPr>
      </w:pPr>
    </w:p>
    <w:p w14:paraId="5F5316E7" w14:textId="77466C71" w:rsidR="00622B98" w:rsidRDefault="00622B98">
      <w:pPr>
        <w:spacing w:line="240" w:lineRule="auto"/>
        <w:ind w:left="0"/>
        <w:rPr>
          <w:rFonts w:cs="Segoe UI"/>
          <w:kern w:val="24"/>
          <w:szCs w:val="22"/>
          <w:lang w:eastAsia="en-NZ"/>
        </w:rPr>
      </w:pPr>
    </w:p>
    <w:p w14:paraId="47EAD4FE" w14:textId="77777777" w:rsidR="002A7D79" w:rsidRDefault="002A7D79">
      <w:pPr>
        <w:spacing w:line="240" w:lineRule="auto"/>
        <w:ind w:left="0"/>
        <w:rPr>
          <w:rFonts w:cs="Segoe UI"/>
          <w:kern w:val="24"/>
          <w:szCs w:val="22"/>
          <w:lang w:eastAsia="en-NZ"/>
        </w:rPr>
      </w:pPr>
      <w:r>
        <w:rPr>
          <w:rFonts w:cs="Segoe UI"/>
          <w:kern w:val="24"/>
          <w:szCs w:val="22"/>
          <w:lang w:eastAsia="en-NZ"/>
        </w:rPr>
        <w:br w:type="page"/>
      </w:r>
    </w:p>
    <w:p w14:paraId="61EF00DC" w14:textId="1522FC41" w:rsidR="00201BB0" w:rsidRDefault="002A7D79" w:rsidP="00201BB0">
      <w:pPr>
        <w:contextualSpacing/>
        <w:rPr>
          <w:rFonts w:cs="Segoe UI"/>
          <w:kern w:val="24"/>
          <w:szCs w:val="22"/>
          <w:lang w:eastAsia="en-NZ"/>
        </w:rPr>
      </w:pPr>
      <w:r w:rsidRPr="00B457F8">
        <w:rPr>
          <w:noProof/>
          <w:lang w:eastAsia="en-NZ"/>
        </w:rPr>
        <w:lastRenderedPageBreak/>
        <w:drawing>
          <wp:anchor distT="0" distB="0" distL="114300" distR="114300" simplePos="0" relativeHeight="251910144" behindDoc="0" locked="0" layoutInCell="1" allowOverlap="1" wp14:anchorId="72D980D2" wp14:editId="7A3401A8">
            <wp:simplePos x="0" y="0"/>
            <wp:positionH relativeFrom="margin">
              <wp:align>left</wp:align>
            </wp:positionH>
            <wp:positionV relativeFrom="paragraph">
              <wp:posOffset>241935</wp:posOffset>
            </wp:positionV>
            <wp:extent cx="1584247" cy="1031358"/>
            <wp:effectExtent l="0" t="0" r="0" b="0"/>
            <wp:wrapNone/>
            <wp:docPr id="1246569141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569141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247" cy="1031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736E">
        <w:rPr>
          <w:rFonts w:cs="Segoe UI"/>
          <w:kern w:val="24"/>
          <w:szCs w:val="22"/>
          <w:lang w:eastAsia="en-NZ"/>
        </w:rPr>
        <w:t>To write the plan we</w:t>
      </w:r>
      <w:r w:rsidR="00201BB0">
        <w:rPr>
          <w:rFonts w:cs="Segoe UI"/>
          <w:kern w:val="24"/>
          <w:szCs w:val="22"/>
          <w:lang w:eastAsia="en-NZ"/>
        </w:rPr>
        <w:t xml:space="preserve"> used information from</w:t>
      </w:r>
      <w:r w:rsidR="00423016">
        <w:rPr>
          <w:rFonts w:cs="Segoe UI"/>
          <w:kern w:val="24"/>
          <w:szCs w:val="22"/>
          <w:lang w:eastAsia="en-NZ"/>
        </w:rPr>
        <w:t xml:space="preserve"> things</w:t>
      </w:r>
      <w:r w:rsidR="00201BB0">
        <w:rPr>
          <w:rFonts w:cs="Segoe UI"/>
          <w:kern w:val="24"/>
          <w:szCs w:val="22"/>
          <w:lang w:eastAsia="en-NZ"/>
        </w:rPr>
        <w:t>:</w:t>
      </w:r>
    </w:p>
    <w:p w14:paraId="1C0CA816" w14:textId="16069230" w:rsidR="002742A0" w:rsidRDefault="00622B98" w:rsidP="002742A0">
      <w:pPr>
        <w:pStyle w:val="Listtoplevel"/>
        <w:rPr>
          <w:lang w:eastAsia="en-NZ"/>
        </w:rPr>
      </w:pPr>
      <w:r>
        <w:rPr>
          <w:lang w:eastAsia="en-NZ"/>
        </w:rPr>
        <w:t>we</w:t>
      </w:r>
      <w:r w:rsidR="002742A0">
        <w:rPr>
          <w:lang w:eastAsia="en-NZ"/>
        </w:rPr>
        <w:t xml:space="preserve"> already </w:t>
      </w:r>
      <w:r w:rsidR="000C6D66">
        <w:rPr>
          <w:lang w:eastAsia="en-NZ"/>
        </w:rPr>
        <w:t>knew about suicide</w:t>
      </w:r>
      <w:r w:rsidR="00201BB0" w:rsidRPr="00512E56">
        <w:rPr>
          <w:lang w:eastAsia="en-NZ"/>
        </w:rPr>
        <w:t xml:space="preserve"> </w:t>
      </w:r>
    </w:p>
    <w:p w14:paraId="071C289F" w14:textId="1EA862FE" w:rsidR="002742A0" w:rsidRDefault="00423016" w:rsidP="00B457F8">
      <w:pPr>
        <w:pStyle w:val="Listtoplevel"/>
        <w:rPr>
          <w:lang w:eastAsia="en-NZ"/>
        </w:rPr>
      </w:pPr>
      <w:r w:rsidRPr="003A49C3">
        <w:rPr>
          <w:rFonts w:eastAsia="Times New Roman"/>
          <w:shd w:val="clear" w:color="auto" w:fill="FFFFFF"/>
          <w:lang w:eastAsia="en-GB"/>
        </w:rPr>
        <w:drawing>
          <wp:anchor distT="0" distB="0" distL="114300" distR="114300" simplePos="0" relativeHeight="251906048" behindDoc="0" locked="0" layoutInCell="1" allowOverlap="1" wp14:anchorId="4932D657" wp14:editId="3BDAC190">
            <wp:simplePos x="0" y="0"/>
            <wp:positionH relativeFrom="margin">
              <wp:posOffset>247650</wp:posOffset>
            </wp:positionH>
            <wp:positionV relativeFrom="paragraph">
              <wp:posOffset>365760</wp:posOffset>
            </wp:positionV>
            <wp:extent cx="882502" cy="882502"/>
            <wp:effectExtent l="0" t="0" r="0" b="0"/>
            <wp:wrapNone/>
            <wp:docPr id="239188843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188843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502" cy="882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7883">
        <w:rPr>
          <w:lang w:eastAsia="en-NZ"/>
        </w:rPr>
        <w:t xml:space="preserve">people told </w:t>
      </w:r>
      <w:r w:rsidR="00622B98">
        <w:rPr>
          <w:lang w:eastAsia="en-NZ"/>
        </w:rPr>
        <w:t>us</w:t>
      </w:r>
      <w:r w:rsidR="00D67883">
        <w:rPr>
          <w:lang w:eastAsia="en-NZ"/>
        </w:rPr>
        <w:t xml:space="preserve"> in the past</w:t>
      </w:r>
    </w:p>
    <w:p w14:paraId="62EAFBEA" w14:textId="69FCB493" w:rsidR="00201BB0" w:rsidRDefault="00622B98" w:rsidP="002742A0">
      <w:pPr>
        <w:pStyle w:val="Listtoplevel"/>
        <w:rPr>
          <w:lang w:eastAsia="en-NZ"/>
        </w:rPr>
      </w:pPr>
      <w:r>
        <w:rPr>
          <w:lang w:eastAsia="en-NZ"/>
        </w:rPr>
        <w:t>people told us</w:t>
      </w:r>
      <w:r w:rsidR="00201BB0" w:rsidRPr="00512E56">
        <w:rPr>
          <w:lang w:eastAsia="en-NZ"/>
        </w:rPr>
        <w:t xml:space="preserve"> in late 2024. </w:t>
      </w:r>
    </w:p>
    <w:p w14:paraId="56FC6870" w14:textId="77777777" w:rsidR="002A7D79" w:rsidRDefault="002A7D79" w:rsidP="007A101F">
      <w:pPr>
        <w:rPr>
          <w:lang w:eastAsia="en-NZ"/>
        </w:rPr>
      </w:pPr>
    </w:p>
    <w:p w14:paraId="19118145" w14:textId="52ED8155" w:rsidR="002A7D79" w:rsidRDefault="00DF2EF5" w:rsidP="007A101F">
      <w:pPr>
        <w:rPr>
          <w:lang w:eastAsia="en-NZ"/>
        </w:rPr>
      </w:pPr>
      <w:r w:rsidRPr="00B457F8">
        <w:rPr>
          <w:noProof/>
          <w:lang w:eastAsia="en-NZ"/>
        </w:rPr>
        <w:drawing>
          <wp:anchor distT="0" distB="0" distL="114300" distR="114300" simplePos="0" relativeHeight="251908096" behindDoc="0" locked="0" layoutInCell="1" allowOverlap="1" wp14:anchorId="134E6F84" wp14:editId="7C876DCC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459230" cy="1459230"/>
            <wp:effectExtent l="0" t="0" r="0" b="7620"/>
            <wp:wrapNone/>
            <wp:docPr id="144650961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50961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9230" cy="145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143898" w14:textId="19404D98" w:rsidR="001B025D" w:rsidRDefault="00B75479" w:rsidP="007A101F">
      <w:pPr>
        <w:rPr>
          <w:lang w:eastAsia="en-NZ"/>
        </w:rPr>
      </w:pPr>
      <w:r>
        <w:rPr>
          <w:lang w:eastAsia="en-NZ"/>
        </w:rPr>
        <w:t>We</w:t>
      </w:r>
      <w:r w:rsidR="008A7175">
        <w:rPr>
          <w:lang w:eastAsia="en-NZ"/>
        </w:rPr>
        <w:t xml:space="preserve"> thank</w:t>
      </w:r>
      <w:r>
        <w:rPr>
          <w:lang w:eastAsia="en-NZ"/>
        </w:rPr>
        <w:t xml:space="preserve"> all the</w:t>
      </w:r>
      <w:r w:rsidR="008A7175">
        <w:rPr>
          <w:lang w:eastAsia="en-NZ"/>
        </w:rPr>
        <w:t xml:space="preserve"> </w:t>
      </w:r>
      <w:r w:rsidR="007A101F">
        <w:rPr>
          <w:lang w:eastAsia="en-NZ"/>
        </w:rPr>
        <w:t xml:space="preserve">people who took </w:t>
      </w:r>
      <w:r w:rsidR="00622B98">
        <w:rPr>
          <w:lang w:eastAsia="en-NZ"/>
        </w:rPr>
        <w:t>the time to talk to us</w:t>
      </w:r>
      <w:r w:rsidR="007A101F">
        <w:rPr>
          <w:lang w:eastAsia="en-NZ"/>
        </w:rPr>
        <w:t>.</w:t>
      </w:r>
    </w:p>
    <w:p w14:paraId="450DF4F0" w14:textId="77777777" w:rsidR="001B025D" w:rsidRDefault="001B025D" w:rsidP="007A101F">
      <w:pPr>
        <w:rPr>
          <w:lang w:eastAsia="en-NZ"/>
        </w:rPr>
      </w:pPr>
    </w:p>
    <w:p w14:paraId="165A51AA" w14:textId="4D957073" w:rsidR="001B025D" w:rsidRDefault="001B025D" w:rsidP="001B025D">
      <w:pPr>
        <w:contextualSpacing/>
        <w:rPr>
          <w:rFonts w:cs="Segoe UI"/>
          <w:kern w:val="24"/>
          <w:szCs w:val="22"/>
          <w:lang w:eastAsia="en-NZ"/>
        </w:rPr>
      </w:pPr>
    </w:p>
    <w:p w14:paraId="437A703B" w14:textId="7907D7E5" w:rsidR="001B025D" w:rsidRDefault="00B457F8" w:rsidP="001B025D">
      <w:pPr>
        <w:contextualSpacing/>
        <w:rPr>
          <w:rFonts w:cs="Segoe UI"/>
          <w:kern w:val="24"/>
          <w:szCs w:val="22"/>
          <w:lang w:eastAsia="en-NZ"/>
        </w:rPr>
      </w:pPr>
      <w:r w:rsidRPr="00284FD2">
        <w:rPr>
          <w:b/>
          <w:bCs/>
          <w:noProof/>
        </w:rPr>
        <w:drawing>
          <wp:anchor distT="0" distB="0" distL="114300" distR="114300" simplePos="0" relativeHeight="251912192" behindDoc="0" locked="0" layoutInCell="1" allowOverlap="1" wp14:anchorId="2E658646" wp14:editId="203B11F5">
            <wp:simplePos x="0" y="0"/>
            <wp:positionH relativeFrom="margin">
              <wp:align>left</wp:align>
            </wp:positionH>
            <wp:positionV relativeFrom="paragraph">
              <wp:posOffset>7812</wp:posOffset>
            </wp:positionV>
            <wp:extent cx="790575" cy="790575"/>
            <wp:effectExtent l="0" t="0" r="9525" b="9525"/>
            <wp:wrapNone/>
            <wp:docPr id="1826042251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042251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025D" w:rsidRPr="00512E56">
        <w:rPr>
          <w:rFonts w:cs="Segoe UI"/>
          <w:kern w:val="24"/>
          <w:szCs w:val="22"/>
          <w:lang w:eastAsia="en-NZ"/>
        </w:rPr>
        <w:t xml:space="preserve">This plan focuses on </w:t>
      </w:r>
      <w:r w:rsidR="00622B98">
        <w:rPr>
          <w:rFonts w:cs="Segoe UI"/>
          <w:kern w:val="24"/>
          <w:szCs w:val="22"/>
          <w:lang w:eastAsia="en-NZ"/>
        </w:rPr>
        <w:t>what we will do</w:t>
      </w:r>
      <w:r w:rsidR="001B025D" w:rsidRPr="00512E56">
        <w:rPr>
          <w:rFonts w:cs="Segoe UI"/>
          <w:kern w:val="24"/>
          <w:szCs w:val="22"/>
          <w:lang w:eastAsia="en-NZ"/>
        </w:rPr>
        <w:t xml:space="preserve"> to </w:t>
      </w:r>
      <w:r w:rsidR="00622B98">
        <w:rPr>
          <w:rFonts w:cs="Segoe UI"/>
          <w:kern w:val="24"/>
          <w:szCs w:val="22"/>
          <w:lang w:eastAsia="en-NZ"/>
        </w:rPr>
        <w:t>prevent</w:t>
      </w:r>
      <w:r w:rsidR="001B025D" w:rsidRPr="00512E56">
        <w:rPr>
          <w:rFonts w:cs="Segoe UI"/>
          <w:kern w:val="24"/>
          <w:szCs w:val="22"/>
          <w:lang w:eastAsia="en-NZ"/>
        </w:rPr>
        <w:t xml:space="preserve"> suicide. </w:t>
      </w:r>
    </w:p>
    <w:p w14:paraId="4B30677E" w14:textId="77777777" w:rsidR="001B025D" w:rsidRDefault="001B025D" w:rsidP="001B025D">
      <w:pPr>
        <w:contextualSpacing/>
        <w:rPr>
          <w:rFonts w:cs="Segoe UI"/>
          <w:kern w:val="24"/>
          <w:szCs w:val="22"/>
          <w:lang w:eastAsia="en-NZ"/>
        </w:rPr>
      </w:pPr>
    </w:p>
    <w:p w14:paraId="29DE1DDE" w14:textId="2AD6D742" w:rsidR="001B025D" w:rsidRDefault="001B025D" w:rsidP="001B025D">
      <w:pPr>
        <w:contextualSpacing/>
        <w:rPr>
          <w:rFonts w:cs="Segoe UI"/>
          <w:kern w:val="24"/>
          <w:szCs w:val="22"/>
          <w:lang w:eastAsia="en-NZ"/>
        </w:rPr>
      </w:pPr>
    </w:p>
    <w:p w14:paraId="78687B58" w14:textId="0F0CC0C4" w:rsidR="00AB487D" w:rsidRDefault="00DF2EF5" w:rsidP="001B025D">
      <w:pPr>
        <w:contextualSpacing/>
        <w:rPr>
          <w:rFonts w:cs="Segoe UI"/>
          <w:kern w:val="24"/>
          <w:szCs w:val="22"/>
          <w:lang w:eastAsia="en-NZ"/>
        </w:rPr>
      </w:pPr>
      <w:r w:rsidRPr="00DF2EF5">
        <w:rPr>
          <w:rFonts w:cs="Segoe UI"/>
          <w:noProof/>
          <w:kern w:val="24"/>
          <w:szCs w:val="22"/>
          <w:lang w:eastAsia="en-NZ"/>
        </w:rPr>
        <w:drawing>
          <wp:anchor distT="0" distB="0" distL="114300" distR="114300" simplePos="0" relativeHeight="252239872" behindDoc="0" locked="0" layoutInCell="1" allowOverlap="1" wp14:anchorId="34FDB199" wp14:editId="7DA06179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800225" cy="1800225"/>
            <wp:effectExtent l="0" t="0" r="9525" b="0"/>
            <wp:wrapNone/>
            <wp:docPr id="485357459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357459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2B98">
        <w:rPr>
          <w:rFonts w:cs="Segoe UI"/>
          <w:kern w:val="24"/>
          <w:szCs w:val="22"/>
          <w:lang w:eastAsia="en-NZ"/>
        </w:rPr>
        <w:t xml:space="preserve">We have other plans </w:t>
      </w:r>
      <w:r w:rsidR="00622B98" w:rsidRPr="002169CA">
        <w:rPr>
          <w:rFonts w:cs="Segoe UI"/>
          <w:kern w:val="24"/>
          <w:szCs w:val="22"/>
          <w:lang w:eastAsia="en-NZ"/>
        </w:rPr>
        <w:t>for</w:t>
      </w:r>
      <w:r w:rsidR="00AB487D" w:rsidRPr="002169CA">
        <w:rPr>
          <w:rFonts w:cs="Segoe UI"/>
          <w:b/>
          <w:bCs/>
          <w:kern w:val="24"/>
          <w:szCs w:val="22"/>
          <w:lang w:eastAsia="en-NZ"/>
        </w:rPr>
        <w:t xml:space="preserve"> mental health services</w:t>
      </w:r>
      <w:r w:rsidR="00DA5EAC">
        <w:rPr>
          <w:rFonts w:cs="Segoe UI"/>
          <w:kern w:val="24"/>
          <w:szCs w:val="22"/>
          <w:lang w:eastAsia="en-NZ"/>
        </w:rPr>
        <w:t xml:space="preserve"> in New Zealand</w:t>
      </w:r>
      <w:r w:rsidR="00AB487D">
        <w:rPr>
          <w:rFonts w:cs="Segoe UI"/>
          <w:kern w:val="24"/>
          <w:szCs w:val="22"/>
          <w:lang w:eastAsia="en-NZ"/>
        </w:rPr>
        <w:t xml:space="preserve"> </w:t>
      </w:r>
      <w:r w:rsidR="00622B98">
        <w:rPr>
          <w:rFonts w:cs="Segoe UI"/>
          <w:kern w:val="24"/>
          <w:szCs w:val="22"/>
          <w:lang w:eastAsia="en-NZ"/>
        </w:rPr>
        <w:t>to</w:t>
      </w:r>
      <w:r w:rsidR="00AB487D">
        <w:rPr>
          <w:rFonts w:cs="Segoe UI"/>
          <w:kern w:val="24"/>
          <w:szCs w:val="22"/>
          <w:lang w:eastAsia="en-NZ"/>
        </w:rPr>
        <w:t>:</w:t>
      </w:r>
    </w:p>
    <w:p w14:paraId="76CA3CC7" w14:textId="1300E0CE" w:rsidR="00DA5EAC" w:rsidRDefault="00622B98" w:rsidP="00DA5EAC">
      <w:pPr>
        <w:pStyle w:val="Listtoplevel"/>
        <w:rPr>
          <w:lang w:eastAsia="en-NZ"/>
        </w:rPr>
      </w:pPr>
      <w:r>
        <w:rPr>
          <w:lang w:eastAsia="en-NZ"/>
        </w:rPr>
        <w:t>make the services</w:t>
      </w:r>
      <w:r w:rsidR="00DA5EAC">
        <w:rPr>
          <w:lang w:eastAsia="en-NZ"/>
        </w:rPr>
        <w:t xml:space="preserve"> better</w:t>
      </w:r>
    </w:p>
    <w:p w14:paraId="5B109571" w14:textId="63ECD70B" w:rsidR="00DA5EAC" w:rsidRDefault="00622B98" w:rsidP="00DA5EAC">
      <w:pPr>
        <w:pStyle w:val="Listtoplevel"/>
        <w:rPr>
          <w:lang w:eastAsia="en-NZ"/>
        </w:rPr>
      </w:pPr>
      <w:r>
        <w:rPr>
          <w:lang w:eastAsia="en-NZ"/>
        </w:rPr>
        <w:t xml:space="preserve">support </w:t>
      </w:r>
      <w:r w:rsidR="00DA5EAC">
        <w:rPr>
          <w:lang w:eastAsia="en-NZ"/>
        </w:rPr>
        <w:t xml:space="preserve">people </w:t>
      </w:r>
      <w:r w:rsidR="00AC6665">
        <w:rPr>
          <w:lang w:eastAsia="en-NZ"/>
        </w:rPr>
        <w:t>more quickly.</w:t>
      </w:r>
    </w:p>
    <w:p w14:paraId="43381D8E" w14:textId="0892471E" w:rsidR="00423016" w:rsidRDefault="00423016" w:rsidP="00BF0E86">
      <w:pPr>
        <w:pStyle w:val="Listtoplevel"/>
        <w:numPr>
          <w:ilvl w:val="0"/>
          <w:numId w:val="0"/>
        </w:numPr>
        <w:ind w:left="3686"/>
        <w:rPr>
          <w:b/>
          <w:bCs/>
          <w:lang w:eastAsia="en-NZ"/>
        </w:rPr>
      </w:pPr>
    </w:p>
    <w:p w14:paraId="7A85BE7B" w14:textId="142C3852" w:rsidR="00BF0E86" w:rsidRDefault="00DF2EF5" w:rsidP="00BF0E86">
      <w:pPr>
        <w:pStyle w:val="Listtoplevel"/>
        <w:numPr>
          <w:ilvl w:val="0"/>
          <w:numId w:val="0"/>
        </w:numPr>
        <w:ind w:left="3686"/>
        <w:rPr>
          <w:lang w:eastAsia="en-NZ"/>
        </w:rPr>
      </w:pPr>
      <w:r w:rsidRPr="00E12C9C">
        <w:lastRenderedPageBreak/>
        <w:drawing>
          <wp:anchor distT="0" distB="0" distL="114300" distR="114300" simplePos="0" relativeHeight="252241920" behindDoc="0" locked="0" layoutInCell="1" allowOverlap="1" wp14:anchorId="7F796811" wp14:editId="0F4DC3CB">
            <wp:simplePos x="0" y="0"/>
            <wp:positionH relativeFrom="margin">
              <wp:align>left</wp:align>
            </wp:positionH>
            <wp:positionV relativeFrom="paragraph">
              <wp:posOffset>-635</wp:posOffset>
            </wp:positionV>
            <wp:extent cx="1514475" cy="1514475"/>
            <wp:effectExtent l="0" t="0" r="9525" b="9525"/>
            <wp:wrapNone/>
            <wp:docPr id="191074322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05521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3016" w:rsidRPr="00BD34B6">
        <mc:AlternateContent>
          <mc:Choice Requires="wps">
            <w:drawing>
              <wp:anchor distT="0" distB="0" distL="114300" distR="114300" simplePos="0" relativeHeight="252148736" behindDoc="1" locked="0" layoutInCell="1" allowOverlap="1" wp14:anchorId="3D5F08F9" wp14:editId="0941AD8C">
                <wp:simplePos x="0" y="0"/>
                <wp:positionH relativeFrom="margin">
                  <wp:align>right</wp:align>
                </wp:positionH>
                <wp:positionV relativeFrom="paragraph">
                  <wp:posOffset>-28575</wp:posOffset>
                </wp:positionV>
                <wp:extent cx="3505200" cy="1028700"/>
                <wp:effectExtent l="0" t="0" r="0" b="0"/>
                <wp:wrapNone/>
                <wp:docPr id="76844576" name="Rectangle 768445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028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C95338" id="Rectangle 76844576" o:spid="_x0000_s1026" alt="&quot;&quot;" style="position:absolute;margin-left:224.8pt;margin-top:-2.25pt;width:276pt;height:81pt;z-index:-2511677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" fillcolor="#bdd6ee [1304]" stroked="f" strokeweight="1pt">
                <w10:wrap anchorx="margin"/>
              </v:rect>
            </w:pict>
          </mc:Fallback>
        </mc:AlternateContent>
      </w:r>
      <w:r w:rsidR="00D15274" w:rsidRPr="002169CA">
        <w:rPr>
          <w:b/>
          <w:bCs/>
          <w:lang w:eastAsia="en-NZ"/>
        </w:rPr>
        <w:t>Mental health services</w:t>
      </w:r>
      <w:r w:rsidR="00D15274">
        <w:rPr>
          <w:lang w:eastAsia="en-NZ"/>
        </w:rPr>
        <w:t xml:space="preserve"> support people </w:t>
      </w:r>
      <w:r w:rsidR="002169CA">
        <w:rPr>
          <w:lang w:eastAsia="en-NZ"/>
        </w:rPr>
        <w:t>w</w:t>
      </w:r>
      <w:r>
        <w:rPr>
          <w:lang w:eastAsia="en-NZ"/>
        </w:rPr>
        <w:t>hen their</w:t>
      </w:r>
      <w:r w:rsidR="002169CA">
        <w:rPr>
          <w:lang w:eastAsia="en-NZ"/>
        </w:rPr>
        <w:t xml:space="preserve"> </w:t>
      </w:r>
      <w:r w:rsidR="00BF0E86" w:rsidRPr="00BF0E86">
        <w:rPr>
          <w:b/>
          <w:bCs/>
          <w:lang w:eastAsia="en-NZ"/>
        </w:rPr>
        <w:t>mental health</w:t>
      </w:r>
      <w:r>
        <w:rPr>
          <w:b/>
          <w:bCs/>
          <w:lang w:eastAsia="en-NZ"/>
        </w:rPr>
        <w:t xml:space="preserve"> </w:t>
      </w:r>
      <w:r>
        <w:rPr>
          <w:lang w:eastAsia="en-NZ"/>
        </w:rPr>
        <w:t>is not strong</w:t>
      </w:r>
      <w:r w:rsidR="00BF0E86">
        <w:rPr>
          <w:lang w:eastAsia="en-NZ"/>
        </w:rPr>
        <w:t>.</w:t>
      </w:r>
    </w:p>
    <w:p w14:paraId="60119B8F" w14:textId="49D6FB2F" w:rsidR="00423016" w:rsidRDefault="00423016">
      <w:pPr>
        <w:spacing w:line="240" w:lineRule="auto"/>
        <w:ind w:left="0"/>
        <w:rPr>
          <w:b/>
          <w:bCs/>
          <w:lang w:eastAsia="en-NZ"/>
        </w:rPr>
      </w:pPr>
    </w:p>
    <w:p w14:paraId="59AF7CF3" w14:textId="77777777" w:rsidR="002A7D79" w:rsidRDefault="002A7D79">
      <w:pPr>
        <w:spacing w:line="240" w:lineRule="auto"/>
        <w:ind w:left="0"/>
        <w:rPr>
          <w:b/>
          <w:bCs/>
          <w:lang w:eastAsia="en-NZ"/>
        </w:rPr>
      </w:pPr>
    </w:p>
    <w:p w14:paraId="495AC0F5" w14:textId="7A766E99" w:rsidR="002A7D79" w:rsidRDefault="00DF2EF5">
      <w:pPr>
        <w:spacing w:line="240" w:lineRule="auto"/>
        <w:ind w:left="0"/>
        <w:rPr>
          <w:b/>
          <w:bCs/>
          <w:lang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179456" behindDoc="1" locked="0" layoutInCell="1" allowOverlap="1" wp14:anchorId="1C2D0172" wp14:editId="2C7DEA3B">
                <wp:simplePos x="0" y="0"/>
                <wp:positionH relativeFrom="margin">
                  <wp:align>right</wp:align>
                </wp:positionH>
                <wp:positionV relativeFrom="paragraph">
                  <wp:posOffset>157480</wp:posOffset>
                </wp:positionV>
                <wp:extent cx="3505200" cy="5124450"/>
                <wp:effectExtent l="0" t="0" r="0" b="0"/>
                <wp:wrapNone/>
                <wp:docPr id="799822440" name="Rectangle 79982244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51244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0C3824" id="Rectangle 799822440" o:spid="_x0000_s1026" alt="&quot;&quot;" style="position:absolute;margin-left:224.8pt;margin-top:12.4pt;width:276pt;height:403.5pt;z-index:-2511370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</w:p>
    <w:p w14:paraId="6BBBF196" w14:textId="315E83FE" w:rsidR="00BF0E86" w:rsidRDefault="00147365" w:rsidP="00BF0E86">
      <w:pPr>
        <w:rPr>
          <w:lang w:eastAsia="en-NZ"/>
        </w:rPr>
      </w:pPr>
      <w:r w:rsidRPr="003B445C">
        <w:rPr>
          <w:noProof/>
        </w:rPr>
        <w:drawing>
          <wp:anchor distT="0" distB="0" distL="114300" distR="114300" simplePos="0" relativeHeight="252185600" behindDoc="0" locked="0" layoutInCell="1" allowOverlap="1" wp14:anchorId="3975D974" wp14:editId="631DABE6">
            <wp:simplePos x="0" y="0"/>
            <wp:positionH relativeFrom="margin">
              <wp:posOffset>-95250</wp:posOffset>
            </wp:positionH>
            <wp:positionV relativeFrom="paragraph">
              <wp:posOffset>190500</wp:posOffset>
            </wp:positionV>
            <wp:extent cx="1685925" cy="1685925"/>
            <wp:effectExtent l="0" t="0" r="9525" b="9525"/>
            <wp:wrapNone/>
            <wp:docPr id="238892976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28538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E86" w:rsidRPr="00BF0E86">
        <w:rPr>
          <w:b/>
          <w:bCs/>
          <w:lang w:eastAsia="en-NZ"/>
        </w:rPr>
        <w:t>Mental health</w:t>
      </w:r>
      <w:r w:rsidR="00BF0E86">
        <w:rPr>
          <w:lang w:eastAsia="en-NZ"/>
        </w:rPr>
        <w:t xml:space="preserve"> is health to do with:</w:t>
      </w:r>
    </w:p>
    <w:p w14:paraId="326097FA" w14:textId="6B6C35F2" w:rsidR="00BF0E86" w:rsidRDefault="00BF0E86" w:rsidP="00BF0E86">
      <w:pPr>
        <w:pStyle w:val="Listtoplevel"/>
        <w:rPr>
          <w:lang w:eastAsia="en-NZ"/>
        </w:rPr>
      </w:pPr>
      <w:r>
        <w:rPr>
          <w:lang w:eastAsia="en-NZ"/>
        </w:rPr>
        <w:t>your mind</w:t>
      </w:r>
    </w:p>
    <w:p w14:paraId="1DC27B9A" w14:textId="189B7507" w:rsidR="00BF0E86" w:rsidRDefault="00BF0E86" w:rsidP="00BF0E86">
      <w:pPr>
        <w:pStyle w:val="Listtoplevel"/>
        <w:rPr>
          <w:lang w:eastAsia="en-NZ"/>
        </w:rPr>
      </w:pPr>
      <w:r>
        <w:rPr>
          <w:lang w:eastAsia="en-NZ"/>
        </w:rPr>
        <w:t>how you are feeling.</w:t>
      </w:r>
    </w:p>
    <w:p w14:paraId="1BEEA084" w14:textId="41D34FB9" w:rsidR="00BF0E86" w:rsidRDefault="00BF0E86" w:rsidP="00BF0E86">
      <w:pPr>
        <w:rPr>
          <w:lang w:eastAsia="en-NZ"/>
        </w:rPr>
      </w:pPr>
    </w:p>
    <w:p w14:paraId="4064FA24" w14:textId="0D128053" w:rsidR="00BF0E86" w:rsidRDefault="00BF0E86" w:rsidP="00BF0E86">
      <w:pPr>
        <w:rPr>
          <w:lang w:eastAsia="en-NZ"/>
        </w:rPr>
      </w:pPr>
    </w:p>
    <w:p w14:paraId="7B966B6E" w14:textId="3586F254" w:rsidR="002169CA" w:rsidRDefault="00DF2EF5" w:rsidP="00BF0E86">
      <w:pPr>
        <w:rPr>
          <w:lang w:eastAsia="en-NZ"/>
        </w:rPr>
      </w:pPr>
      <w:r w:rsidRPr="002169CA">
        <w:rPr>
          <w:rFonts w:cs="Segoe UI"/>
          <w:b/>
          <w:bCs/>
          <w:noProof/>
          <w:kern w:val="24"/>
          <w:lang w:eastAsia="en-NZ"/>
        </w:rPr>
        <w:drawing>
          <wp:anchor distT="0" distB="0" distL="114300" distR="114300" simplePos="0" relativeHeight="252150784" behindDoc="0" locked="0" layoutInCell="1" allowOverlap="1" wp14:anchorId="2A1E4E49" wp14:editId="780EFDB1">
            <wp:simplePos x="0" y="0"/>
            <wp:positionH relativeFrom="margin">
              <wp:posOffset>-219075</wp:posOffset>
            </wp:positionH>
            <wp:positionV relativeFrom="paragraph">
              <wp:posOffset>154940</wp:posOffset>
            </wp:positionV>
            <wp:extent cx="2000250" cy="2000250"/>
            <wp:effectExtent l="0" t="0" r="0" b="0"/>
            <wp:wrapNone/>
            <wp:docPr id="1581625819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625819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NZ"/>
        </w:rPr>
        <w:t xml:space="preserve">When mental health is not strong people can have </w:t>
      </w:r>
      <w:r w:rsidR="00BF0E86">
        <w:rPr>
          <w:lang w:eastAsia="en-NZ"/>
        </w:rPr>
        <w:t xml:space="preserve">conditions </w:t>
      </w:r>
      <w:r w:rsidR="002169CA">
        <w:rPr>
          <w:lang w:eastAsia="en-NZ"/>
        </w:rPr>
        <w:t>like:</w:t>
      </w:r>
    </w:p>
    <w:p w14:paraId="72C1D006" w14:textId="435694EE" w:rsidR="002169CA" w:rsidRDefault="00BF0E86" w:rsidP="002169CA">
      <w:pPr>
        <w:pStyle w:val="Listtoplevel"/>
        <w:rPr>
          <w:lang w:eastAsia="en-NZ"/>
        </w:rPr>
      </w:pPr>
      <w:r>
        <w:rPr>
          <w:lang w:eastAsia="en-NZ"/>
        </w:rPr>
        <w:t>depression</w:t>
      </w:r>
    </w:p>
    <w:p w14:paraId="2D2799BA" w14:textId="7C4388FA" w:rsidR="00BF0E86" w:rsidRDefault="00BF0E86" w:rsidP="002169CA">
      <w:pPr>
        <w:pStyle w:val="Listtoplevel"/>
        <w:rPr>
          <w:lang w:eastAsia="en-NZ"/>
        </w:rPr>
      </w:pPr>
      <w:r>
        <w:rPr>
          <w:lang w:eastAsia="en-NZ"/>
        </w:rPr>
        <w:t>anxiety</w:t>
      </w:r>
    </w:p>
    <w:p w14:paraId="34C31054" w14:textId="138D6C80" w:rsidR="00BF0E86" w:rsidRDefault="00BF0E86" w:rsidP="002169CA">
      <w:pPr>
        <w:pStyle w:val="Listtoplevel"/>
        <w:rPr>
          <w:lang w:eastAsia="en-NZ"/>
        </w:rPr>
      </w:pPr>
      <w:r>
        <w:rPr>
          <w:lang w:eastAsia="en-NZ"/>
        </w:rPr>
        <w:t>schizophrenia.</w:t>
      </w:r>
    </w:p>
    <w:p w14:paraId="574D1A04" w14:textId="77777777" w:rsidR="002169CA" w:rsidRDefault="002169CA" w:rsidP="001B025D">
      <w:pPr>
        <w:contextualSpacing/>
        <w:rPr>
          <w:rFonts w:cs="Segoe UI"/>
          <w:kern w:val="24"/>
          <w:szCs w:val="22"/>
          <w:lang w:eastAsia="en-NZ"/>
        </w:rPr>
      </w:pPr>
    </w:p>
    <w:p w14:paraId="4A7D9B36" w14:textId="3B30FA64" w:rsidR="00423016" w:rsidRDefault="00423016">
      <w:pPr>
        <w:spacing w:line="240" w:lineRule="auto"/>
        <w:ind w:left="0"/>
        <w:rPr>
          <w:rFonts w:cs="Segoe UI"/>
          <w:kern w:val="24"/>
          <w:szCs w:val="22"/>
          <w:lang w:eastAsia="en-NZ"/>
        </w:rPr>
      </w:pPr>
    </w:p>
    <w:p w14:paraId="04755E69" w14:textId="3CD5BB0E" w:rsidR="002A7D79" w:rsidRDefault="002A7D79">
      <w:pPr>
        <w:spacing w:line="240" w:lineRule="auto"/>
        <w:ind w:left="0"/>
        <w:rPr>
          <w:rFonts w:cs="Segoe UI"/>
          <w:kern w:val="24"/>
          <w:szCs w:val="22"/>
          <w:lang w:eastAsia="en-NZ"/>
        </w:rPr>
      </w:pPr>
      <w:r>
        <w:rPr>
          <w:rFonts w:cs="Segoe UI"/>
          <w:kern w:val="24"/>
          <w:szCs w:val="22"/>
          <w:lang w:eastAsia="en-NZ"/>
        </w:rPr>
        <w:br w:type="page"/>
      </w:r>
    </w:p>
    <w:p w14:paraId="78DA54FF" w14:textId="7D641B39" w:rsidR="00F77342" w:rsidRDefault="00423016" w:rsidP="001B025D">
      <w:pPr>
        <w:contextualSpacing/>
        <w:rPr>
          <w:rFonts w:cs="Segoe UI"/>
          <w:kern w:val="24"/>
          <w:szCs w:val="22"/>
          <w:lang w:eastAsia="en-NZ"/>
        </w:rPr>
      </w:pPr>
      <w:r w:rsidRPr="00043F30">
        <w:rPr>
          <w:rFonts w:cs="Segoe UI"/>
          <w:noProof/>
          <w:kern w:val="24"/>
          <w:szCs w:val="22"/>
          <w:lang w:eastAsia="en-NZ"/>
        </w:rPr>
        <w:lastRenderedPageBreak/>
        <w:drawing>
          <wp:anchor distT="0" distB="0" distL="114300" distR="114300" simplePos="0" relativeHeight="251916288" behindDoc="0" locked="0" layoutInCell="1" allowOverlap="1" wp14:anchorId="0A1A8139" wp14:editId="31B2A5D5">
            <wp:simplePos x="0" y="0"/>
            <wp:positionH relativeFrom="margin">
              <wp:posOffset>-295276</wp:posOffset>
            </wp:positionH>
            <wp:positionV relativeFrom="paragraph">
              <wp:posOffset>-76200</wp:posOffset>
            </wp:positionV>
            <wp:extent cx="1987591" cy="1405890"/>
            <wp:effectExtent l="0" t="0" r="0" b="0"/>
            <wp:wrapNone/>
            <wp:docPr id="543862775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862775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288" cy="140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5EAC">
        <w:rPr>
          <w:rFonts w:cs="Segoe UI"/>
          <w:kern w:val="24"/>
          <w:szCs w:val="22"/>
          <w:lang w:eastAsia="en-NZ"/>
        </w:rPr>
        <w:t xml:space="preserve">We will change the things we </w:t>
      </w:r>
      <w:r w:rsidR="00622B98">
        <w:rPr>
          <w:rFonts w:cs="Segoe UI"/>
          <w:kern w:val="24"/>
          <w:szCs w:val="22"/>
          <w:lang w:eastAsia="en-NZ"/>
        </w:rPr>
        <w:t>pay for</w:t>
      </w:r>
      <w:r w:rsidR="00DA5EAC">
        <w:rPr>
          <w:rFonts w:cs="Segoe UI"/>
          <w:kern w:val="24"/>
          <w:szCs w:val="22"/>
          <w:lang w:eastAsia="en-NZ"/>
        </w:rPr>
        <w:t xml:space="preserve"> so</w:t>
      </w:r>
      <w:r w:rsidR="001B025D" w:rsidRPr="00512E56">
        <w:rPr>
          <w:rFonts w:cs="Segoe UI"/>
          <w:kern w:val="24"/>
          <w:szCs w:val="22"/>
          <w:lang w:eastAsia="en-NZ"/>
        </w:rPr>
        <w:t xml:space="preserve"> </w:t>
      </w:r>
      <w:r w:rsidR="00BF191E">
        <w:rPr>
          <w:rFonts w:cs="Segoe UI"/>
          <w:kern w:val="24"/>
          <w:szCs w:val="22"/>
          <w:lang w:eastAsia="en-NZ"/>
        </w:rPr>
        <w:t>that 1 dollar in every 4</w:t>
      </w:r>
      <w:r w:rsidR="00F77342">
        <w:rPr>
          <w:rFonts w:cs="Segoe UI"/>
          <w:kern w:val="24"/>
          <w:szCs w:val="22"/>
          <w:lang w:eastAsia="en-NZ"/>
        </w:rPr>
        <w:t xml:space="preserve"> </w:t>
      </w:r>
      <w:r w:rsidR="00BF191E">
        <w:rPr>
          <w:rFonts w:cs="Segoe UI"/>
          <w:kern w:val="24"/>
          <w:szCs w:val="22"/>
          <w:lang w:eastAsia="en-NZ"/>
        </w:rPr>
        <w:t xml:space="preserve">dollars </w:t>
      </w:r>
      <w:r w:rsidR="00F77342">
        <w:rPr>
          <w:rFonts w:cs="Segoe UI"/>
          <w:kern w:val="24"/>
          <w:szCs w:val="22"/>
          <w:lang w:eastAsia="en-NZ"/>
        </w:rPr>
        <w:t xml:space="preserve">we spend in </w:t>
      </w:r>
      <w:r w:rsidR="001B025D" w:rsidRPr="00512E56">
        <w:rPr>
          <w:rFonts w:cs="Segoe UI"/>
          <w:kern w:val="24"/>
          <w:szCs w:val="22"/>
          <w:lang w:eastAsia="en-NZ"/>
        </w:rPr>
        <w:t xml:space="preserve">mental health and </w:t>
      </w:r>
      <w:r w:rsidR="001B025D" w:rsidRPr="00BF191E">
        <w:rPr>
          <w:rFonts w:cs="Segoe UI"/>
          <w:b/>
          <w:bCs/>
          <w:kern w:val="24"/>
          <w:szCs w:val="22"/>
          <w:lang w:eastAsia="en-NZ"/>
        </w:rPr>
        <w:t>addiction</w:t>
      </w:r>
      <w:r w:rsidR="001B025D" w:rsidRPr="00512E56">
        <w:rPr>
          <w:rFonts w:cs="Segoe UI"/>
          <w:kern w:val="24"/>
          <w:szCs w:val="22"/>
          <w:lang w:eastAsia="en-NZ"/>
        </w:rPr>
        <w:t xml:space="preserve"> </w:t>
      </w:r>
      <w:r w:rsidR="00F77342">
        <w:rPr>
          <w:rFonts w:cs="Segoe UI"/>
          <w:kern w:val="24"/>
          <w:szCs w:val="22"/>
          <w:lang w:eastAsia="en-NZ"/>
        </w:rPr>
        <w:t>goes to:</w:t>
      </w:r>
    </w:p>
    <w:p w14:paraId="1D236FF4" w14:textId="06CF7497" w:rsidR="00F77342" w:rsidRDefault="00043F30" w:rsidP="00043F30">
      <w:pPr>
        <w:pStyle w:val="Listtoplevel"/>
        <w:rPr>
          <w:lang w:eastAsia="en-NZ"/>
        </w:rPr>
      </w:pPr>
      <w:r w:rsidRPr="00043F30">
        <w:rPr>
          <w:lang w:eastAsia="en-NZ"/>
        </w:rPr>
        <w:drawing>
          <wp:anchor distT="0" distB="0" distL="114300" distR="114300" simplePos="0" relativeHeight="251918336" behindDoc="0" locked="0" layoutInCell="1" allowOverlap="1" wp14:anchorId="5A2D694C" wp14:editId="18B5C233">
            <wp:simplePos x="0" y="0"/>
            <wp:positionH relativeFrom="margin">
              <wp:align>left</wp:align>
            </wp:positionH>
            <wp:positionV relativeFrom="paragraph">
              <wp:posOffset>317205</wp:posOffset>
            </wp:positionV>
            <wp:extent cx="1308538" cy="1308538"/>
            <wp:effectExtent l="0" t="0" r="6350" b="6350"/>
            <wp:wrapNone/>
            <wp:docPr id="1000838521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38521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16" cy="131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2B98">
        <w:rPr>
          <w:lang w:eastAsia="en-NZ"/>
        </w:rPr>
        <w:t xml:space="preserve">prevention / </w:t>
      </w:r>
      <w:r w:rsidR="00F77342">
        <w:rPr>
          <w:lang w:eastAsia="en-NZ"/>
        </w:rPr>
        <w:t>stopping problems before they happen</w:t>
      </w:r>
    </w:p>
    <w:p w14:paraId="5FD19AF4" w14:textId="4D50CA4F" w:rsidR="00F77342" w:rsidRDefault="00F77342" w:rsidP="00F77342">
      <w:pPr>
        <w:pStyle w:val="Listtoplevel"/>
        <w:rPr>
          <w:lang w:eastAsia="en-NZ"/>
        </w:rPr>
      </w:pPr>
      <w:r>
        <w:rPr>
          <w:lang w:eastAsia="en-NZ"/>
        </w:rPr>
        <w:t>supporting people earlier.</w:t>
      </w:r>
    </w:p>
    <w:p w14:paraId="7BDCB678" w14:textId="77777777" w:rsidR="001B025D" w:rsidRDefault="001B025D" w:rsidP="001B025D">
      <w:pPr>
        <w:contextualSpacing/>
        <w:rPr>
          <w:rFonts w:cs="Segoe UI"/>
          <w:kern w:val="24"/>
          <w:szCs w:val="22"/>
          <w:lang w:eastAsia="en-NZ"/>
        </w:rPr>
      </w:pPr>
    </w:p>
    <w:p w14:paraId="73B3DB1F" w14:textId="6AC3DEE4" w:rsidR="002A7D79" w:rsidRDefault="00147365" w:rsidP="001B025D">
      <w:pPr>
        <w:contextualSpacing/>
        <w:rPr>
          <w:rFonts w:cs="Segoe UI"/>
          <w:kern w:val="24"/>
          <w:szCs w:val="22"/>
          <w:lang w:eastAsia="en-NZ"/>
        </w:rPr>
      </w:pPr>
      <w:r w:rsidRPr="00043F30">
        <w:rPr>
          <w:rFonts w:cs="Segoe UI"/>
          <w:b/>
          <w:bCs/>
          <w:noProof/>
          <w:kern w:val="24"/>
          <w:szCs w:val="22"/>
          <w:lang w:eastAsia="en-NZ"/>
        </w:rPr>
        <w:drawing>
          <wp:anchor distT="0" distB="0" distL="114300" distR="114300" simplePos="0" relativeHeight="251920384" behindDoc="0" locked="0" layoutInCell="1" allowOverlap="1" wp14:anchorId="5FB60ABF" wp14:editId="67C5B94B">
            <wp:simplePos x="0" y="0"/>
            <wp:positionH relativeFrom="margin">
              <wp:posOffset>-47625</wp:posOffset>
            </wp:positionH>
            <wp:positionV relativeFrom="paragraph">
              <wp:posOffset>370205</wp:posOffset>
            </wp:positionV>
            <wp:extent cx="1918970" cy="1439545"/>
            <wp:effectExtent l="0" t="0" r="5080" b="8255"/>
            <wp:wrapNone/>
            <wp:docPr id="194577305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773053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97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DB45C1" w14:textId="0E68EFCA" w:rsidR="00BF191E" w:rsidRPr="00BF191E" w:rsidRDefault="002169CA" w:rsidP="001B025D">
      <w:pPr>
        <w:contextualSpacing/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65088" behindDoc="1" locked="0" layoutInCell="1" allowOverlap="1" wp14:anchorId="661538EE" wp14:editId="3C2D61EF">
                <wp:simplePos x="0" y="0"/>
                <wp:positionH relativeFrom="margin">
                  <wp:align>right</wp:align>
                </wp:positionH>
                <wp:positionV relativeFrom="paragraph">
                  <wp:posOffset>-50866</wp:posOffset>
                </wp:positionV>
                <wp:extent cx="3505200" cy="3448050"/>
                <wp:effectExtent l="0" t="0" r="0" b="0"/>
                <wp:wrapNone/>
                <wp:docPr id="1713789139" name="Rectangle 17137891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34480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F64CC0" id="Rectangle 1713789139" o:spid="_x0000_s1026" alt="&quot;&quot;" style="position:absolute;margin-left:224.8pt;margin-top:-4pt;width:276pt;height:271.5pt;z-index:-2514513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  <w:r w:rsidR="00BF191E">
        <w:rPr>
          <w:rFonts w:cs="Segoe UI"/>
          <w:b/>
          <w:bCs/>
          <w:kern w:val="24"/>
          <w:szCs w:val="22"/>
          <w:lang w:eastAsia="en-NZ"/>
        </w:rPr>
        <w:t xml:space="preserve">Addiction </w:t>
      </w:r>
      <w:r w:rsidR="00BF191E" w:rsidRPr="00BF191E">
        <w:t>is when someone finds it hard to stop doing something that harms them like:</w:t>
      </w:r>
    </w:p>
    <w:p w14:paraId="2C8E2B08" w14:textId="2017A03C" w:rsidR="00BF191E" w:rsidRDefault="00BF191E" w:rsidP="00BF191E">
      <w:pPr>
        <w:pStyle w:val="Listtoplevel"/>
        <w:rPr>
          <w:lang w:eastAsia="en-NZ"/>
        </w:rPr>
      </w:pPr>
      <w:r>
        <w:rPr>
          <w:lang w:eastAsia="en-NZ"/>
        </w:rPr>
        <w:t>drinking alcohol</w:t>
      </w:r>
    </w:p>
    <w:p w14:paraId="5061E1DD" w14:textId="456AE295" w:rsidR="00BF191E" w:rsidRDefault="00043F30" w:rsidP="00043F30">
      <w:pPr>
        <w:pStyle w:val="Listtoplevel"/>
        <w:rPr>
          <w:lang w:eastAsia="en-NZ"/>
        </w:rPr>
      </w:pPr>
      <w:r w:rsidRPr="00043F30">
        <w:rPr>
          <w:lang w:eastAsia="en-NZ"/>
        </w:rPr>
        <w:drawing>
          <wp:anchor distT="0" distB="0" distL="114300" distR="114300" simplePos="0" relativeHeight="251922432" behindDoc="0" locked="0" layoutInCell="1" allowOverlap="1" wp14:anchorId="0205A74B" wp14:editId="62E4D7BC">
            <wp:simplePos x="0" y="0"/>
            <wp:positionH relativeFrom="margin">
              <wp:posOffset>-768</wp:posOffset>
            </wp:positionH>
            <wp:positionV relativeFrom="paragraph">
              <wp:posOffset>235600</wp:posOffset>
            </wp:positionV>
            <wp:extent cx="1514475" cy="1439545"/>
            <wp:effectExtent l="0" t="0" r="9525" b="8255"/>
            <wp:wrapNone/>
            <wp:docPr id="261763821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763821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191E">
        <w:rPr>
          <w:lang w:eastAsia="en-NZ"/>
        </w:rPr>
        <w:t>taking drugs</w:t>
      </w:r>
    </w:p>
    <w:p w14:paraId="452CBBA0" w14:textId="3CD7FF74" w:rsidR="00BF191E" w:rsidRPr="00BF191E" w:rsidRDefault="00BF191E" w:rsidP="00BF191E">
      <w:pPr>
        <w:pStyle w:val="Listtoplevel"/>
        <w:rPr>
          <w:lang w:eastAsia="en-NZ"/>
        </w:rPr>
      </w:pPr>
      <w:r>
        <w:rPr>
          <w:lang w:eastAsia="en-NZ"/>
        </w:rPr>
        <w:t>spending money on gambling like pokie machines.</w:t>
      </w:r>
    </w:p>
    <w:p w14:paraId="74ABEC14" w14:textId="77777777" w:rsidR="00BF191E" w:rsidRDefault="00BF191E" w:rsidP="001B025D">
      <w:pPr>
        <w:contextualSpacing/>
        <w:rPr>
          <w:rFonts w:cs="Segoe UI"/>
          <w:kern w:val="24"/>
          <w:szCs w:val="22"/>
          <w:lang w:eastAsia="en-NZ"/>
        </w:rPr>
      </w:pPr>
    </w:p>
    <w:p w14:paraId="2AE91D62" w14:textId="47B05632" w:rsidR="004F1A28" w:rsidRDefault="004F1A28" w:rsidP="002169CA">
      <w:pPr>
        <w:rPr>
          <w:lang w:eastAsia="en-NZ"/>
        </w:rPr>
      </w:pPr>
    </w:p>
    <w:p w14:paraId="63A7C3D4" w14:textId="77777777" w:rsidR="00765451" w:rsidRDefault="00765451">
      <w:pPr>
        <w:spacing w:line="240" w:lineRule="auto"/>
        <w:ind w:left="0"/>
        <w:rPr>
          <w:rFonts w:cs="Segoe UI"/>
          <w:kern w:val="24"/>
          <w:szCs w:val="22"/>
          <w:lang w:eastAsia="en-NZ"/>
        </w:rPr>
      </w:pPr>
      <w:r>
        <w:rPr>
          <w:rFonts w:cs="Segoe UI"/>
          <w:kern w:val="24"/>
          <w:szCs w:val="22"/>
          <w:lang w:eastAsia="en-NZ"/>
        </w:rPr>
        <w:br w:type="page"/>
      </w:r>
    </w:p>
    <w:p w14:paraId="1AAFD146" w14:textId="52E78D3C" w:rsidR="00CA0245" w:rsidRDefault="00765451" w:rsidP="001B025D">
      <w:pPr>
        <w:contextualSpacing/>
        <w:rPr>
          <w:rFonts w:cs="Segoe UI"/>
          <w:kern w:val="24"/>
          <w:szCs w:val="22"/>
          <w:lang w:eastAsia="en-NZ"/>
        </w:rPr>
      </w:pPr>
      <w:r w:rsidRPr="00043F30">
        <w:rPr>
          <w:rFonts w:cs="Segoe UI"/>
          <w:noProof/>
          <w:kern w:val="24"/>
          <w:szCs w:val="22"/>
          <w:lang w:eastAsia="en-NZ"/>
        </w:rPr>
        <w:lastRenderedPageBreak/>
        <w:drawing>
          <wp:anchor distT="0" distB="0" distL="114300" distR="114300" simplePos="0" relativeHeight="251924480" behindDoc="0" locked="0" layoutInCell="1" allowOverlap="1" wp14:anchorId="2EDB1F1C" wp14:editId="2D4A0D15">
            <wp:simplePos x="0" y="0"/>
            <wp:positionH relativeFrom="column">
              <wp:posOffset>-66675</wp:posOffset>
            </wp:positionH>
            <wp:positionV relativeFrom="paragraph">
              <wp:posOffset>-276225</wp:posOffset>
            </wp:positionV>
            <wp:extent cx="1304925" cy="1304925"/>
            <wp:effectExtent l="0" t="0" r="9525" b="9525"/>
            <wp:wrapNone/>
            <wp:docPr id="1632016600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016600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7342">
        <w:rPr>
          <w:rFonts w:cs="Segoe UI"/>
          <w:kern w:val="24"/>
          <w:szCs w:val="22"/>
          <w:lang w:eastAsia="en-NZ"/>
        </w:rPr>
        <w:t>We are working on a</w:t>
      </w:r>
      <w:r w:rsidR="001B025D" w:rsidRPr="00512E56">
        <w:rPr>
          <w:rFonts w:cs="Segoe UI"/>
          <w:kern w:val="24"/>
          <w:szCs w:val="22"/>
          <w:lang w:eastAsia="en-NZ"/>
        </w:rPr>
        <w:t xml:space="preserve"> new Mental Health and </w:t>
      </w:r>
      <w:r w:rsidR="001B025D" w:rsidRPr="00622B98">
        <w:rPr>
          <w:rFonts w:cs="Segoe UI"/>
          <w:b/>
          <w:bCs/>
          <w:kern w:val="24"/>
          <w:szCs w:val="22"/>
          <w:lang w:eastAsia="en-NZ"/>
        </w:rPr>
        <w:t>Wellbeing</w:t>
      </w:r>
      <w:r w:rsidR="001B025D" w:rsidRPr="00512E56">
        <w:rPr>
          <w:rFonts w:cs="Segoe UI"/>
          <w:kern w:val="24"/>
          <w:szCs w:val="22"/>
          <w:lang w:eastAsia="en-NZ"/>
        </w:rPr>
        <w:t xml:space="preserve"> </w:t>
      </w:r>
      <w:r w:rsidR="001B025D" w:rsidRPr="00622B98">
        <w:rPr>
          <w:rFonts w:cs="Segoe UI"/>
          <w:b/>
          <w:bCs/>
          <w:kern w:val="24"/>
          <w:szCs w:val="22"/>
          <w:lang w:eastAsia="en-NZ"/>
        </w:rPr>
        <w:t>Strategy</w:t>
      </w:r>
      <w:r w:rsidR="00CA0245">
        <w:rPr>
          <w:rFonts w:cs="Segoe UI"/>
          <w:kern w:val="24"/>
          <w:szCs w:val="22"/>
          <w:lang w:eastAsia="en-NZ"/>
        </w:rPr>
        <w:t>.</w:t>
      </w:r>
    </w:p>
    <w:p w14:paraId="157E4EA9" w14:textId="77777777" w:rsidR="00CA0245" w:rsidRDefault="00CA0245" w:rsidP="001B025D">
      <w:pPr>
        <w:contextualSpacing/>
        <w:rPr>
          <w:rFonts w:cs="Segoe UI"/>
          <w:kern w:val="24"/>
          <w:szCs w:val="22"/>
          <w:lang w:eastAsia="en-NZ"/>
        </w:rPr>
      </w:pPr>
    </w:p>
    <w:p w14:paraId="70F8AB73" w14:textId="77777777" w:rsidR="00765451" w:rsidRDefault="00765451" w:rsidP="001B025D">
      <w:pPr>
        <w:contextualSpacing/>
        <w:rPr>
          <w:rFonts w:cs="Segoe UI"/>
          <w:kern w:val="24"/>
          <w:szCs w:val="22"/>
          <w:lang w:eastAsia="en-NZ"/>
        </w:rPr>
      </w:pPr>
    </w:p>
    <w:p w14:paraId="18F113C9" w14:textId="44F525C0" w:rsidR="00BF191E" w:rsidRDefault="00147365" w:rsidP="001B025D">
      <w:pPr>
        <w:contextualSpacing/>
        <w:rPr>
          <w:rFonts w:cs="Segoe UI"/>
          <w:kern w:val="24"/>
          <w:szCs w:val="22"/>
          <w:lang w:eastAsia="en-NZ"/>
        </w:rPr>
      </w:pPr>
      <w:r w:rsidRPr="00043F30">
        <w:rPr>
          <w:rFonts w:cs="Segoe UI"/>
          <w:noProof/>
          <w:kern w:val="24"/>
          <w:szCs w:val="22"/>
          <w:lang w:eastAsia="en-NZ"/>
        </w:rPr>
        <w:drawing>
          <wp:anchor distT="0" distB="0" distL="114300" distR="114300" simplePos="0" relativeHeight="251926528" behindDoc="0" locked="0" layoutInCell="1" allowOverlap="1" wp14:anchorId="0D8425DB" wp14:editId="69E13490">
            <wp:simplePos x="0" y="0"/>
            <wp:positionH relativeFrom="margin">
              <wp:posOffset>47625</wp:posOffset>
            </wp:positionH>
            <wp:positionV relativeFrom="paragraph">
              <wp:posOffset>80645</wp:posOffset>
            </wp:positionV>
            <wp:extent cx="1306195" cy="1306195"/>
            <wp:effectExtent l="0" t="0" r="8255" b="8255"/>
            <wp:wrapNone/>
            <wp:docPr id="300730105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730105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195" cy="13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191E" w:rsidRPr="00BD34B6">
        <w:rPr>
          <w:noProof/>
        </w:rPr>
        <mc:AlternateContent>
          <mc:Choice Requires="wps">
            <w:drawing>
              <wp:anchor distT="0" distB="0" distL="114300" distR="114300" simplePos="0" relativeHeight="251858944" behindDoc="1" locked="0" layoutInCell="1" allowOverlap="1" wp14:anchorId="1466AB21" wp14:editId="529A7B14">
                <wp:simplePos x="0" y="0"/>
                <wp:positionH relativeFrom="margin">
                  <wp:posOffset>2181225</wp:posOffset>
                </wp:positionH>
                <wp:positionV relativeFrom="paragraph">
                  <wp:posOffset>-44450</wp:posOffset>
                </wp:positionV>
                <wp:extent cx="3505200" cy="2743200"/>
                <wp:effectExtent l="0" t="0" r="0" b="0"/>
                <wp:wrapNone/>
                <wp:docPr id="231998762" name="Rectangle 23199876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2743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D10CF6" id="Rectangle 231998762" o:spid="_x0000_s1026" alt="&quot;&quot;" style="position:absolute;margin-left:171.75pt;margin-top:-3.5pt;width:276pt;height:3in;z-index:-251457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  <w:r w:rsidR="00BF191E">
        <w:rPr>
          <w:rFonts w:cs="Segoe UI"/>
          <w:kern w:val="24"/>
          <w:szCs w:val="22"/>
          <w:lang w:eastAsia="en-NZ"/>
        </w:rPr>
        <w:t xml:space="preserve">A </w:t>
      </w:r>
      <w:r w:rsidR="00F35085">
        <w:rPr>
          <w:rFonts w:cs="Segoe UI"/>
          <w:b/>
          <w:bCs/>
          <w:kern w:val="24"/>
          <w:szCs w:val="22"/>
          <w:lang w:eastAsia="en-NZ"/>
        </w:rPr>
        <w:t>w</w:t>
      </w:r>
      <w:r w:rsidR="00F35085" w:rsidRPr="00BF191E">
        <w:rPr>
          <w:rFonts w:cs="Segoe UI"/>
          <w:b/>
          <w:bCs/>
          <w:kern w:val="24"/>
          <w:szCs w:val="22"/>
          <w:lang w:eastAsia="en-NZ"/>
        </w:rPr>
        <w:t xml:space="preserve">ellbeing </w:t>
      </w:r>
      <w:r w:rsidR="00F35085">
        <w:rPr>
          <w:rFonts w:cs="Segoe UI"/>
          <w:b/>
          <w:bCs/>
          <w:kern w:val="24"/>
          <w:szCs w:val="22"/>
          <w:lang w:eastAsia="en-NZ"/>
        </w:rPr>
        <w:t>s</w:t>
      </w:r>
      <w:r w:rsidR="00F35085" w:rsidRPr="00BF191E">
        <w:rPr>
          <w:rFonts w:cs="Segoe UI"/>
          <w:b/>
          <w:bCs/>
          <w:kern w:val="24"/>
          <w:szCs w:val="22"/>
          <w:lang w:eastAsia="en-NZ"/>
        </w:rPr>
        <w:t>trategy</w:t>
      </w:r>
      <w:r w:rsidR="00F35085">
        <w:rPr>
          <w:rFonts w:cs="Segoe UI"/>
          <w:kern w:val="24"/>
          <w:szCs w:val="22"/>
          <w:lang w:eastAsia="en-NZ"/>
        </w:rPr>
        <w:t xml:space="preserve"> </w:t>
      </w:r>
      <w:r w:rsidR="00BF191E">
        <w:rPr>
          <w:rFonts w:cs="Segoe UI"/>
          <w:kern w:val="24"/>
          <w:szCs w:val="22"/>
          <w:lang w:eastAsia="en-NZ"/>
        </w:rPr>
        <w:t>is a plan to make sure that people:</w:t>
      </w:r>
    </w:p>
    <w:p w14:paraId="1585DC20" w14:textId="325720BA" w:rsidR="00BF191E" w:rsidRDefault="00BF191E" w:rsidP="00BF191E">
      <w:pPr>
        <w:pStyle w:val="Listtoplevel"/>
        <w:rPr>
          <w:lang w:eastAsia="en-NZ"/>
        </w:rPr>
      </w:pPr>
      <w:r>
        <w:rPr>
          <w:lang w:eastAsia="en-NZ"/>
        </w:rPr>
        <w:t xml:space="preserve">can </w:t>
      </w:r>
      <w:r w:rsidR="00622B98">
        <w:rPr>
          <w:lang w:eastAsia="en-NZ"/>
        </w:rPr>
        <w:t>live a good life</w:t>
      </w:r>
    </w:p>
    <w:p w14:paraId="1D45BCA5" w14:textId="485325DC" w:rsidR="00BF191E" w:rsidRDefault="00043F30" w:rsidP="00BF191E">
      <w:pPr>
        <w:pStyle w:val="Listtoplevel"/>
        <w:rPr>
          <w:lang w:eastAsia="en-NZ"/>
        </w:rPr>
      </w:pPr>
      <w:r w:rsidRPr="00043F30">
        <w:rPr>
          <w:lang w:eastAsia="en-NZ"/>
        </w:rPr>
        <w:drawing>
          <wp:anchor distT="0" distB="0" distL="114300" distR="114300" simplePos="0" relativeHeight="251928576" behindDoc="0" locked="0" layoutInCell="1" allowOverlap="1" wp14:anchorId="05BEC5BB" wp14:editId="5225E519">
            <wp:simplePos x="0" y="0"/>
            <wp:positionH relativeFrom="column">
              <wp:posOffset>28575</wp:posOffset>
            </wp:positionH>
            <wp:positionV relativeFrom="paragraph">
              <wp:posOffset>314325</wp:posOffset>
            </wp:positionV>
            <wp:extent cx="1325245" cy="1325245"/>
            <wp:effectExtent l="0" t="0" r="8255" b="8255"/>
            <wp:wrapNone/>
            <wp:docPr id="1410545676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545676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664" cy="132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191E">
        <w:rPr>
          <w:lang w:eastAsia="en-NZ"/>
        </w:rPr>
        <w:t>feel good about themselves</w:t>
      </w:r>
    </w:p>
    <w:p w14:paraId="46F6E5FD" w14:textId="478B5BF2" w:rsidR="00622B98" w:rsidRDefault="00BF191E" w:rsidP="00043F30">
      <w:pPr>
        <w:pStyle w:val="Listtoplevel"/>
        <w:rPr>
          <w:lang w:eastAsia="en-NZ"/>
        </w:rPr>
      </w:pPr>
      <w:r>
        <w:rPr>
          <w:lang w:eastAsia="en-NZ"/>
        </w:rPr>
        <w:t xml:space="preserve">get support when they need </w:t>
      </w:r>
      <w:r w:rsidR="00290B32">
        <w:rPr>
          <w:lang w:eastAsia="en-NZ"/>
        </w:rPr>
        <w:t>it</w:t>
      </w:r>
      <w:r w:rsidR="00622B98">
        <w:rPr>
          <w:lang w:eastAsia="en-NZ"/>
        </w:rPr>
        <w:t xml:space="preserve">. </w:t>
      </w:r>
    </w:p>
    <w:p w14:paraId="1C027D03" w14:textId="77777777" w:rsidR="00622B98" w:rsidRDefault="00622B98" w:rsidP="001B025D">
      <w:pPr>
        <w:contextualSpacing/>
        <w:rPr>
          <w:rFonts w:cs="Segoe UI"/>
          <w:kern w:val="24"/>
          <w:szCs w:val="22"/>
          <w:lang w:eastAsia="en-NZ"/>
        </w:rPr>
      </w:pPr>
    </w:p>
    <w:p w14:paraId="713E8AAD" w14:textId="59E7D436" w:rsidR="00CA0245" w:rsidRDefault="00765451" w:rsidP="001B025D">
      <w:pPr>
        <w:contextualSpacing/>
        <w:rPr>
          <w:rFonts w:cs="Segoe UI"/>
          <w:kern w:val="24"/>
          <w:szCs w:val="22"/>
          <w:lang w:eastAsia="en-NZ"/>
        </w:rPr>
      </w:pPr>
      <w:r w:rsidRPr="00043F30">
        <w:rPr>
          <w:rFonts w:cs="Segoe UI"/>
          <w:noProof/>
          <w:kern w:val="24"/>
          <w:szCs w:val="22"/>
          <w:lang w:eastAsia="en-NZ"/>
        </w:rPr>
        <w:drawing>
          <wp:anchor distT="0" distB="0" distL="114300" distR="114300" simplePos="0" relativeHeight="251930624" behindDoc="0" locked="0" layoutInCell="1" allowOverlap="1" wp14:anchorId="52101951" wp14:editId="55C70163">
            <wp:simplePos x="0" y="0"/>
            <wp:positionH relativeFrom="column">
              <wp:posOffset>152400</wp:posOffset>
            </wp:positionH>
            <wp:positionV relativeFrom="paragraph">
              <wp:posOffset>347471</wp:posOffset>
            </wp:positionV>
            <wp:extent cx="962583" cy="1080000"/>
            <wp:effectExtent l="0" t="0" r="9525" b="6350"/>
            <wp:wrapNone/>
            <wp:docPr id="1501168262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168262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58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511C0B" w14:textId="42B5F795" w:rsidR="001B025D" w:rsidRDefault="00BF191E" w:rsidP="001B025D">
      <w:pPr>
        <w:contextualSpacing/>
        <w:rPr>
          <w:rFonts w:cs="Segoe UI"/>
          <w:kern w:val="24"/>
          <w:szCs w:val="22"/>
          <w:lang w:eastAsia="en-NZ"/>
        </w:rPr>
      </w:pPr>
      <w:r>
        <w:rPr>
          <w:rFonts w:cs="Segoe UI"/>
          <w:kern w:val="24"/>
          <w:szCs w:val="22"/>
          <w:lang w:eastAsia="en-NZ"/>
        </w:rPr>
        <w:t xml:space="preserve">The </w:t>
      </w:r>
      <w:r w:rsidR="00F35085">
        <w:rPr>
          <w:rFonts w:cs="Segoe UI"/>
          <w:kern w:val="24"/>
          <w:szCs w:val="22"/>
          <w:lang w:eastAsia="en-NZ"/>
        </w:rPr>
        <w:t xml:space="preserve">Mental Health and Wellbeing Strategy </w:t>
      </w:r>
      <w:r w:rsidR="00CA0245">
        <w:rPr>
          <w:rFonts w:cs="Segoe UI"/>
          <w:kern w:val="24"/>
          <w:szCs w:val="22"/>
          <w:lang w:eastAsia="en-NZ"/>
        </w:rPr>
        <w:t>should be ready by</w:t>
      </w:r>
      <w:r w:rsidR="001B025D" w:rsidRPr="00512E56">
        <w:rPr>
          <w:rFonts w:cs="Segoe UI"/>
          <w:kern w:val="24"/>
          <w:szCs w:val="22"/>
          <w:lang w:eastAsia="en-NZ"/>
        </w:rPr>
        <w:t xml:space="preserve"> October 2025. </w:t>
      </w:r>
    </w:p>
    <w:p w14:paraId="0BADB4FB" w14:textId="7353B920" w:rsidR="001B025D" w:rsidRDefault="001B025D" w:rsidP="001B025D">
      <w:pPr>
        <w:contextualSpacing/>
        <w:rPr>
          <w:rFonts w:cs="Segoe UI"/>
          <w:kern w:val="24"/>
          <w:szCs w:val="22"/>
          <w:lang w:eastAsia="en-NZ"/>
        </w:rPr>
      </w:pPr>
    </w:p>
    <w:p w14:paraId="025762F9" w14:textId="6DF1FAD5" w:rsidR="00994424" w:rsidRDefault="00765451" w:rsidP="001B025D">
      <w:pPr>
        <w:contextualSpacing/>
        <w:rPr>
          <w:rFonts w:cs="Segoe UI"/>
          <w:kern w:val="24"/>
          <w:szCs w:val="22"/>
          <w:lang w:eastAsia="en-NZ"/>
        </w:rPr>
      </w:pPr>
      <w:r w:rsidRPr="00043F30">
        <w:rPr>
          <w:rFonts w:cs="Segoe UI"/>
          <w:noProof/>
          <w:kern w:val="24"/>
          <w:szCs w:val="22"/>
          <w:lang w:eastAsia="en-NZ"/>
        </w:rPr>
        <w:drawing>
          <wp:anchor distT="0" distB="0" distL="114300" distR="114300" simplePos="0" relativeHeight="251932672" behindDoc="0" locked="0" layoutInCell="1" allowOverlap="1" wp14:anchorId="3B54C669" wp14:editId="64020E87">
            <wp:simplePos x="0" y="0"/>
            <wp:positionH relativeFrom="column">
              <wp:posOffset>0</wp:posOffset>
            </wp:positionH>
            <wp:positionV relativeFrom="paragraph">
              <wp:posOffset>247650</wp:posOffset>
            </wp:positionV>
            <wp:extent cx="1440000" cy="1440000"/>
            <wp:effectExtent l="0" t="0" r="0" b="8255"/>
            <wp:wrapNone/>
            <wp:docPr id="172694628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94628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04B2A3" w14:textId="5ED2D8FA" w:rsidR="001B025D" w:rsidRPr="00512E56" w:rsidRDefault="004F1A28" w:rsidP="001B025D">
      <w:pPr>
        <w:contextualSpacing/>
        <w:rPr>
          <w:rFonts w:ascii="Times New Roman" w:hAnsi="Times New Roman"/>
          <w:szCs w:val="22"/>
          <w:lang w:eastAsia="en-NZ"/>
        </w:rPr>
      </w:pPr>
      <w:r>
        <w:rPr>
          <w:rFonts w:cs="Segoe UI"/>
          <w:kern w:val="24"/>
          <w:szCs w:val="22"/>
          <w:lang w:eastAsia="en-NZ"/>
        </w:rPr>
        <w:t>We will use s</w:t>
      </w:r>
      <w:r w:rsidR="001B025D" w:rsidRPr="00512E56">
        <w:rPr>
          <w:rFonts w:cs="Segoe UI"/>
          <w:kern w:val="24"/>
          <w:szCs w:val="22"/>
          <w:lang w:eastAsia="en-NZ"/>
        </w:rPr>
        <w:t xml:space="preserve">ome of the feedback </w:t>
      </w:r>
      <w:r>
        <w:rPr>
          <w:rFonts w:cs="Segoe UI"/>
          <w:kern w:val="24"/>
          <w:szCs w:val="22"/>
          <w:lang w:eastAsia="en-NZ"/>
        </w:rPr>
        <w:t>people</w:t>
      </w:r>
      <w:r w:rsidR="001B025D" w:rsidRPr="00512E56">
        <w:rPr>
          <w:rFonts w:cs="Segoe UI"/>
          <w:kern w:val="24"/>
          <w:szCs w:val="22"/>
          <w:lang w:eastAsia="en-NZ"/>
        </w:rPr>
        <w:t xml:space="preserve"> </w:t>
      </w:r>
      <w:r w:rsidR="00994424">
        <w:rPr>
          <w:rFonts w:cs="Segoe UI"/>
          <w:kern w:val="24"/>
          <w:szCs w:val="22"/>
          <w:lang w:eastAsia="en-NZ"/>
        </w:rPr>
        <w:t>gave us</w:t>
      </w:r>
      <w:r w:rsidR="001B025D" w:rsidRPr="00512E56">
        <w:rPr>
          <w:rFonts w:cs="Segoe UI"/>
          <w:kern w:val="24"/>
          <w:szCs w:val="22"/>
          <w:lang w:eastAsia="en-NZ"/>
        </w:rPr>
        <w:t xml:space="preserve"> </w:t>
      </w:r>
      <w:r w:rsidR="00F664F2">
        <w:rPr>
          <w:rFonts w:cs="Segoe UI"/>
          <w:kern w:val="24"/>
          <w:szCs w:val="22"/>
          <w:lang w:eastAsia="en-NZ"/>
        </w:rPr>
        <w:t>to</w:t>
      </w:r>
      <w:r w:rsidR="00E33B80">
        <w:rPr>
          <w:rFonts w:cs="Segoe UI"/>
          <w:kern w:val="24"/>
          <w:szCs w:val="22"/>
          <w:lang w:eastAsia="en-NZ"/>
        </w:rPr>
        <w:t xml:space="preserve"> write </w:t>
      </w:r>
      <w:r w:rsidR="00994424">
        <w:rPr>
          <w:rFonts w:cs="Segoe UI"/>
          <w:kern w:val="24"/>
          <w:szCs w:val="22"/>
          <w:lang w:eastAsia="en-NZ"/>
        </w:rPr>
        <w:t>that</w:t>
      </w:r>
      <w:r w:rsidR="001B025D" w:rsidRPr="00512E56">
        <w:rPr>
          <w:rFonts w:cs="Segoe UI"/>
          <w:kern w:val="24"/>
          <w:szCs w:val="22"/>
          <w:lang w:eastAsia="en-NZ"/>
        </w:rPr>
        <w:t xml:space="preserve"> strategy. </w:t>
      </w:r>
    </w:p>
    <w:p w14:paraId="2945EC8F" w14:textId="77777777" w:rsidR="001B025D" w:rsidRDefault="001B025D" w:rsidP="001B025D">
      <w:pPr>
        <w:ind w:left="-284"/>
        <w:rPr>
          <w:rFonts w:cs="Segoe UI"/>
          <w:b/>
          <w:color w:val="0A6AB4"/>
          <w:spacing w:val="-5"/>
          <w:sz w:val="40"/>
          <w:szCs w:val="21"/>
          <w:lang w:val="en-GB" w:eastAsia="en-NZ"/>
        </w:rPr>
      </w:pPr>
      <w:r>
        <w:rPr>
          <w:rFonts w:cs="Segoe UI"/>
          <w:szCs w:val="21"/>
          <w:lang w:eastAsia="en-NZ"/>
        </w:rPr>
        <w:br w:type="page"/>
      </w:r>
    </w:p>
    <w:p w14:paraId="4794F917" w14:textId="3C2B01FA" w:rsidR="008A7175" w:rsidRDefault="009B1A38" w:rsidP="009B1A38">
      <w:pPr>
        <w:pStyle w:val="Heading1"/>
        <w:rPr>
          <w:lang w:eastAsia="en-NZ"/>
        </w:rPr>
      </w:pPr>
      <w:bookmarkStart w:id="1" w:name="_Focus_areas"/>
      <w:bookmarkEnd w:id="1"/>
      <w:r>
        <w:rPr>
          <w:lang w:eastAsia="en-NZ"/>
        </w:rPr>
        <w:lastRenderedPageBreak/>
        <w:t>Focus areas</w:t>
      </w:r>
      <w:r w:rsidR="007A101F">
        <w:rPr>
          <w:lang w:eastAsia="en-NZ"/>
        </w:rPr>
        <w:t xml:space="preserve"> </w:t>
      </w:r>
    </w:p>
    <w:p w14:paraId="6FFB3BB8" w14:textId="0B4B44EB" w:rsidR="00A12915" w:rsidRDefault="00147365" w:rsidP="001754F4">
      <w:pPr>
        <w:rPr>
          <w:rFonts w:eastAsia="Times New Roman"/>
          <w:shd w:val="clear" w:color="auto" w:fill="FFFFFF"/>
          <w:lang w:eastAsia="en-GB"/>
        </w:rPr>
      </w:pPr>
      <w:r w:rsidRPr="00043F30">
        <w:rPr>
          <w:noProof/>
        </w:rPr>
        <w:drawing>
          <wp:anchor distT="0" distB="0" distL="114300" distR="114300" simplePos="0" relativeHeight="251934720" behindDoc="0" locked="0" layoutInCell="1" allowOverlap="1" wp14:anchorId="435B3F81" wp14:editId="4F0490BA">
            <wp:simplePos x="0" y="0"/>
            <wp:positionH relativeFrom="margin">
              <wp:posOffset>-36195</wp:posOffset>
            </wp:positionH>
            <wp:positionV relativeFrom="paragraph">
              <wp:posOffset>233045</wp:posOffset>
            </wp:positionV>
            <wp:extent cx="1250235" cy="1440000"/>
            <wp:effectExtent l="0" t="0" r="0" b="0"/>
            <wp:wrapNone/>
            <wp:docPr id="1188540591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540591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23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C7DEDA" w14:textId="6B753A52" w:rsidR="00BF191E" w:rsidRDefault="00BF191E" w:rsidP="009B1A38">
      <w:bookmarkStart w:id="2" w:name="_Toc198033574"/>
    </w:p>
    <w:p w14:paraId="200DC50E" w14:textId="58826AE2" w:rsidR="00141DC5" w:rsidRDefault="009B1A38" w:rsidP="00141DC5">
      <w:r>
        <w:t xml:space="preserve">The </w:t>
      </w:r>
      <w:r w:rsidR="00BF191E">
        <w:t>Suicide Prevention Action P</w:t>
      </w:r>
      <w:r>
        <w:t>lan</w:t>
      </w:r>
      <w:r w:rsidR="00141DC5">
        <w:t xml:space="preserve"> </w:t>
      </w:r>
      <w:r w:rsidR="00BF1C18">
        <w:t xml:space="preserve">2025 – 2029 </w:t>
      </w:r>
      <w:r w:rsidR="00141DC5">
        <w:t xml:space="preserve">has 4 areas to </w:t>
      </w:r>
      <w:r w:rsidR="00141DC5" w:rsidRPr="00C44F13">
        <w:rPr>
          <w:b/>
          <w:bCs/>
        </w:rPr>
        <w:t>focus</w:t>
      </w:r>
      <w:r w:rsidR="00141DC5">
        <w:t xml:space="preserve"> on.</w:t>
      </w:r>
    </w:p>
    <w:p w14:paraId="0D610F67" w14:textId="5CF99FA2" w:rsidR="00C44F13" w:rsidRDefault="00C55384" w:rsidP="00BF0E86">
      <w:pPr>
        <w:ind w:left="0"/>
      </w:pPr>
      <w:r w:rsidRPr="003B445C">
        <w:rPr>
          <w:b/>
          <w:bCs/>
          <w:noProof/>
        </w:rPr>
        <w:drawing>
          <wp:anchor distT="0" distB="0" distL="114300" distR="114300" simplePos="0" relativeHeight="251936768" behindDoc="0" locked="0" layoutInCell="1" allowOverlap="1" wp14:anchorId="4EA7DB62" wp14:editId="1AAF9C5A">
            <wp:simplePos x="0" y="0"/>
            <wp:positionH relativeFrom="margin">
              <wp:posOffset>-1905</wp:posOffset>
            </wp:positionH>
            <wp:positionV relativeFrom="paragraph">
              <wp:posOffset>215900</wp:posOffset>
            </wp:positionV>
            <wp:extent cx="1213945" cy="1213945"/>
            <wp:effectExtent l="0" t="0" r="0" b="5715"/>
            <wp:wrapNone/>
            <wp:docPr id="1213253471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253471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945" cy="121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553C" w:rsidRPr="00BD34B6">
        <w:rPr>
          <w:noProof/>
        </w:rPr>
        <mc:AlternateContent>
          <mc:Choice Requires="wps">
            <w:drawing>
              <wp:anchor distT="0" distB="0" distL="114300" distR="114300" simplePos="0" relativeHeight="251867136" behindDoc="1" locked="0" layoutInCell="1" allowOverlap="1" wp14:anchorId="2EA0BAEB" wp14:editId="04BE577B">
                <wp:simplePos x="0" y="0"/>
                <wp:positionH relativeFrom="margin">
                  <wp:align>right</wp:align>
                </wp:positionH>
                <wp:positionV relativeFrom="paragraph">
                  <wp:posOffset>292954</wp:posOffset>
                </wp:positionV>
                <wp:extent cx="3505200" cy="756745"/>
                <wp:effectExtent l="0" t="0" r="0" b="5715"/>
                <wp:wrapNone/>
                <wp:docPr id="1006031285" name="Rectangle 10060312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75674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B81CC7" id="Rectangle 1006031285" o:spid="_x0000_s1026" alt="&quot;&quot;" style="position:absolute;margin-left:224.8pt;margin-top:23.05pt;width:276pt;height:59.6pt;z-index:-2514493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" fillcolor="#bdd6ee [1304]" stroked="f" strokeweight="1pt">
                <w10:wrap anchorx="margin"/>
              </v:rect>
            </w:pict>
          </mc:Fallback>
        </mc:AlternateContent>
      </w:r>
    </w:p>
    <w:p w14:paraId="7C5C3C9E" w14:textId="43B8D63A" w:rsidR="00C44F13" w:rsidRPr="00C44F13" w:rsidRDefault="00C44F13" w:rsidP="00141DC5">
      <w:r>
        <w:rPr>
          <w:b/>
          <w:bCs/>
        </w:rPr>
        <w:t xml:space="preserve">Focus </w:t>
      </w:r>
      <w:r w:rsidR="00C55384">
        <w:t>is</w:t>
      </w:r>
      <w:r>
        <w:t xml:space="preserve"> look</w:t>
      </w:r>
      <w:r w:rsidR="00C55384">
        <w:t>ing</w:t>
      </w:r>
      <w:r>
        <w:t xml:space="preserve"> </w:t>
      </w:r>
      <w:proofErr w:type="gramStart"/>
      <w:r>
        <w:t>really closely</w:t>
      </w:r>
      <w:proofErr w:type="gramEnd"/>
      <w:r>
        <w:t xml:space="preserve"> to make sure </w:t>
      </w:r>
      <w:r w:rsidR="00E33B80">
        <w:t xml:space="preserve">something </w:t>
      </w:r>
      <w:r>
        <w:t>happens.</w:t>
      </w:r>
    </w:p>
    <w:p w14:paraId="614ECFD9" w14:textId="0F79509C" w:rsidR="00141DC5" w:rsidRDefault="00141DC5" w:rsidP="009B1A38"/>
    <w:p w14:paraId="40FAFA9C" w14:textId="6F6E75EF" w:rsidR="00141DC5" w:rsidRDefault="00141DC5" w:rsidP="009B1A38"/>
    <w:p w14:paraId="4B1E595D" w14:textId="7BAF39E5" w:rsidR="00BF191E" w:rsidRDefault="00B40B13" w:rsidP="009B1A38">
      <w:r>
        <w:rPr>
          <w:noProof/>
        </w:rPr>
        <w:drawing>
          <wp:anchor distT="0" distB="0" distL="114300" distR="114300" simplePos="0" relativeHeight="252206080" behindDoc="0" locked="0" layoutInCell="1" allowOverlap="1" wp14:anchorId="5A666A79" wp14:editId="5B12448B">
            <wp:simplePos x="0" y="0"/>
            <wp:positionH relativeFrom="margin">
              <wp:align>left</wp:align>
            </wp:positionH>
            <wp:positionV relativeFrom="paragraph">
              <wp:posOffset>252089</wp:posOffset>
            </wp:positionV>
            <wp:extent cx="1562100" cy="1206477"/>
            <wp:effectExtent l="0" t="0" r="0" b="0"/>
            <wp:wrapNone/>
            <wp:docPr id="1808836300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836300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206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1DC5">
        <w:t>The plan</w:t>
      </w:r>
      <w:r w:rsidR="00C44F13">
        <w:t xml:space="preserve"> has </w:t>
      </w:r>
      <w:r w:rsidR="00C7664F">
        <w:t>things to do</w:t>
      </w:r>
      <w:r w:rsidR="00C44F13">
        <w:t xml:space="preserve"> in each of the 4 focus areas</w:t>
      </w:r>
      <w:r w:rsidR="00BF191E">
        <w:t xml:space="preserve"> for:</w:t>
      </w:r>
    </w:p>
    <w:p w14:paraId="64CEB025" w14:textId="2278C446" w:rsidR="00C55384" w:rsidRDefault="00BF191E" w:rsidP="006B35B9">
      <w:pPr>
        <w:pStyle w:val="Listtoplevel"/>
      </w:pPr>
      <w:r>
        <w:t>health services</w:t>
      </w:r>
      <w:r w:rsidR="00C55384">
        <w:t xml:space="preserve"> like </w:t>
      </w:r>
      <w:r w:rsidR="00B40B13">
        <w:t>Health New Zealand</w:t>
      </w:r>
    </w:p>
    <w:p w14:paraId="7380F691" w14:textId="5D713E0F" w:rsidR="00BF191E" w:rsidRDefault="00C55384" w:rsidP="00BF0E86">
      <w:pPr>
        <w:pStyle w:val="Listtoplevel"/>
      </w:pPr>
      <w:r w:rsidRPr="00C55384">
        <w:drawing>
          <wp:anchor distT="0" distB="0" distL="114300" distR="114300" simplePos="0" relativeHeight="252142592" behindDoc="0" locked="0" layoutInCell="1" allowOverlap="1" wp14:anchorId="5841962E" wp14:editId="494D7FD1">
            <wp:simplePos x="0" y="0"/>
            <wp:positionH relativeFrom="margin">
              <wp:align>left</wp:align>
            </wp:positionH>
            <wp:positionV relativeFrom="paragraph">
              <wp:posOffset>79748</wp:posOffset>
            </wp:positionV>
            <wp:extent cx="1497724" cy="934572"/>
            <wp:effectExtent l="0" t="0" r="7620" b="0"/>
            <wp:wrapNone/>
            <wp:docPr id="143254848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54848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724" cy="934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191E">
        <w:t xml:space="preserve">other </w:t>
      </w:r>
      <w:r w:rsidR="00B40B13">
        <w:t>parts of the government like the Ministry of Education</w:t>
      </w:r>
      <w:r w:rsidR="00551FA6">
        <w:t>.</w:t>
      </w:r>
    </w:p>
    <w:p w14:paraId="5F5685F5" w14:textId="5E678301" w:rsidR="00BF191E" w:rsidRDefault="00C3434A" w:rsidP="00BF191E">
      <w:r>
        <w:rPr>
          <w:rFonts w:cs="Segoe UI"/>
          <w:noProof/>
          <w:kern w:val="24"/>
          <w:szCs w:val="22"/>
          <w:lang w:eastAsia="en-NZ"/>
        </w:rPr>
        <mc:AlternateContent>
          <mc:Choice Requires="wps">
            <w:drawing>
              <wp:anchor distT="0" distB="0" distL="114300" distR="114300" simplePos="0" relativeHeight="252138496" behindDoc="1" locked="0" layoutInCell="1" allowOverlap="1" wp14:anchorId="59354725" wp14:editId="246E7BB4">
                <wp:simplePos x="0" y="0"/>
                <wp:positionH relativeFrom="margin">
                  <wp:posOffset>2266545</wp:posOffset>
                </wp:positionH>
                <wp:positionV relativeFrom="paragraph">
                  <wp:posOffset>287763</wp:posOffset>
                </wp:positionV>
                <wp:extent cx="3457903" cy="1478604"/>
                <wp:effectExtent l="0" t="0" r="0" b="0"/>
                <wp:wrapNone/>
                <wp:docPr id="2039627879" name="Rectangle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7903" cy="147860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D5B23F" id="Rectangle 12" o:spid="_x0000_s1026" alt="&quot;&quot;" style="position:absolute;margin-left:178.45pt;margin-top:22.65pt;width:272.3pt;height:116.45pt;z-index:-25117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" fillcolor="#fff2cc [663]" stroked="f" strokeweight="1pt">
                <w10:wrap anchorx="margin"/>
              </v:rect>
            </w:pict>
          </mc:Fallback>
        </mc:AlternateContent>
      </w:r>
    </w:p>
    <w:p w14:paraId="62B4382B" w14:textId="441994CE" w:rsidR="00BF191E" w:rsidRPr="00C44F13" w:rsidRDefault="002F6F47" w:rsidP="00BF191E">
      <w:r w:rsidRPr="002F6F47">
        <w:rPr>
          <w:noProof/>
        </w:rPr>
        <w:drawing>
          <wp:anchor distT="0" distB="0" distL="114300" distR="114300" simplePos="0" relativeHeight="252262400" behindDoc="0" locked="0" layoutInCell="1" allowOverlap="1" wp14:anchorId="19B385E7" wp14:editId="3988A613">
            <wp:simplePos x="0" y="0"/>
            <wp:positionH relativeFrom="margin">
              <wp:align>left</wp:align>
            </wp:positionH>
            <wp:positionV relativeFrom="paragraph">
              <wp:posOffset>31115</wp:posOffset>
            </wp:positionV>
            <wp:extent cx="1623734" cy="1304925"/>
            <wp:effectExtent l="0" t="0" r="0" b="0"/>
            <wp:wrapNone/>
            <wp:docPr id="803801824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801824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318" cy="130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7A1C">
        <w:t>On</w:t>
      </w:r>
      <w:r w:rsidR="00C44F13">
        <w:rPr>
          <w:color w:val="EE0000"/>
        </w:rPr>
        <w:t xml:space="preserve"> </w:t>
      </w:r>
      <w:r w:rsidR="00C44F13">
        <w:t>page</w:t>
      </w:r>
      <w:r w:rsidR="003B445C">
        <w:t>s</w:t>
      </w:r>
      <w:r w:rsidR="00447A1C">
        <w:t xml:space="preserve"> </w:t>
      </w:r>
      <w:r w:rsidR="00765451" w:rsidRPr="00765451">
        <w:rPr>
          <w:b/>
          <w:bCs/>
        </w:rPr>
        <w:t>1</w:t>
      </w:r>
      <w:r w:rsidR="00DF2EF5">
        <w:rPr>
          <w:b/>
          <w:bCs/>
        </w:rPr>
        <w:t>1</w:t>
      </w:r>
      <w:r w:rsidR="003B445C" w:rsidRPr="00765451">
        <w:rPr>
          <w:b/>
          <w:bCs/>
        </w:rPr>
        <w:t xml:space="preserve"> to </w:t>
      </w:r>
      <w:r w:rsidR="008D19E0" w:rsidRPr="00765451">
        <w:rPr>
          <w:b/>
          <w:bCs/>
        </w:rPr>
        <w:t>3</w:t>
      </w:r>
      <w:r w:rsidR="0007659F" w:rsidRPr="00765451">
        <w:rPr>
          <w:b/>
          <w:bCs/>
        </w:rPr>
        <w:t>5</w:t>
      </w:r>
      <w:r w:rsidR="00C44F13">
        <w:t xml:space="preserve"> we will explain </w:t>
      </w:r>
      <w:r w:rsidR="00C55384">
        <w:t xml:space="preserve">what </w:t>
      </w:r>
      <w:r w:rsidR="00C3434A">
        <w:t xml:space="preserve">the services and agencies </w:t>
      </w:r>
      <w:r w:rsidR="00013783">
        <w:t xml:space="preserve">will </w:t>
      </w:r>
      <w:r w:rsidR="0095553C">
        <w:t>do</w:t>
      </w:r>
      <w:r w:rsidR="00013783">
        <w:t xml:space="preserve"> to make sure the </w:t>
      </w:r>
      <w:r w:rsidR="003B445C">
        <w:t xml:space="preserve">4 </w:t>
      </w:r>
      <w:r w:rsidR="00013783">
        <w:t>focus areas happen.</w:t>
      </w:r>
    </w:p>
    <w:p w14:paraId="5920573D" w14:textId="2FD3E440" w:rsidR="00013783" w:rsidRDefault="00013783" w:rsidP="00013783">
      <w:pPr>
        <w:pStyle w:val="Heading1"/>
      </w:pPr>
      <w:bookmarkStart w:id="3" w:name="_Focus_area_1"/>
      <w:bookmarkEnd w:id="3"/>
      <w:r>
        <w:lastRenderedPageBreak/>
        <w:t>Focus area 1</w:t>
      </w:r>
      <w:r w:rsidR="00E47690">
        <w:t xml:space="preserve"> – Access to support</w:t>
      </w:r>
    </w:p>
    <w:p w14:paraId="400A0B8E" w14:textId="458632F7" w:rsidR="00013783" w:rsidRDefault="00013783" w:rsidP="00013783"/>
    <w:p w14:paraId="0603B74C" w14:textId="485E0519" w:rsidR="00013783" w:rsidRDefault="00147365" w:rsidP="00013783">
      <w:r>
        <w:rPr>
          <w:noProof/>
        </w:rPr>
        <w:drawing>
          <wp:anchor distT="0" distB="0" distL="114300" distR="114300" simplePos="0" relativeHeight="252285952" behindDoc="0" locked="0" layoutInCell="1" allowOverlap="1" wp14:anchorId="30B9930C" wp14:editId="269F5298">
            <wp:simplePos x="0" y="0"/>
            <wp:positionH relativeFrom="margin">
              <wp:posOffset>-247650</wp:posOffset>
            </wp:positionH>
            <wp:positionV relativeFrom="paragraph">
              <wp:posOffset>304165</wp:posOffset>
            </wp:positionV>
            <wp:extent cx="2112576" cy="657225"/>
            <wp:effectExtent l="0" t="0" r="0" b="0"/>
            <wp:wrapNone/>
            <wp:docPr id="986910800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754596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576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D0BAE9" w14:textId="03AAA768" w:rsidR="00BF191E" w:rsidRDefault="00E20D37" w:rsidP="00614B30">
      <w:r>
        <w:t xml:space="preserve">The </w:t>
      </w:r>
      <w:r w:rsidR="002169CA">
        <w:t>G</w:t>
      </w:r>
      <w:r>
        <w:t>overnment wants to m</w:t>
      </w:r>
      <w:r w:rsidR="00BF191E">
        <w:t>ake it easier to get support:</w:t>
      </w:r>
    </w:p>
    <w:p w14:paraId="7A7028AC" w14:textId="40A650F1" w:rsidR="00BF191E" w:rsidRDefault="002169CA" w:rsidP="00BF191E">
      <w:pPr>
        <w:pStyle w:val="Listtoplevel"/>
      </w:pPr>
      <w:r w:rsidRPr="00043F30">
        <w:rPr>
          <w:lang w:eastAsia="en-NZ"/>
        </w:rPr>
        <w:drawing>
          <wp:anchor distT="0" distB="0" distL="114300" distR="114300" simplePos="0" relativeHeight="251947008" behindDoc="0" locked="0" layoutInCell="1" allowOverlap="1" wp14:anchorId="4A626F76" wp14:editId="038F197F">
            <wp:simplePos x="0" y="0"/>
            <wp:positionH relativeFrom="margin">
              <wp:posOffset>152400</wp:posOffset>
            </wp:positionH>
            <wp:positionV relativeFrom="paragraph">
              <wp:posOffset>305435</wp:posOffset>
            </wp:positionV>
            <wp:extent cx="1095153" cy="1095153"/>
            <wp:effectExtent l="0" t="0" r="0" b="0"/>
            <wp:wrapNone/>
            <wp:docPr id="904240648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240648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153" cy="1095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191E">
        <w:t>to prevent / stop suicide</w:t>
      </w:r>
    </w:p>
    <w:p w14:paraId="1C1DEC31" w14:textId="178411A9" w:rsidR="00BF191E" w:rsidRDefault="00BF191E" w:rsidP="00BF191E">
      <w:pPr>
        <w:pStyle w:val="Listtoplevel"/>
      </w:pPr>
      <w:r>
        <w:t xml:space="preserve">for </w:t>
      </w:r>
      <w:r w:rsidR="00493C7F">
        <w:t xml:space="preserve">other </w:t>
      </w:r>
      <w:r>
        <w:t>people after someone they know has died by suicide.</w:t>
      </w:r>
    </w:p>
    <w:p w14:paraId="3A0CF3DC" w14:textId="4AAF4262" w:rsidR="00421814" w:rsidRDefault="00421814" w:rsidP="005A7C0F"/>
    <w:p w14:paraId="7004AC80" w14:textId="409273DB" w:rsidR="005A7C0F" w:rsidRDefault="00071B79" w:rsidP="005A7C0F">
      <w:r>
        <w:rPr>
          <w:noProof/>
        </w:rPr>
        <w:drawing>
          <wp:anchor distT="0" distB="0" distL="114300" distR="114300" simplePos="0" relativeHeight="252216320" behindDoc="0" locked="0" layoutInCell="1" allowOverlap="1" wp14:anchorId="0990F86E" wp14:editId="4D73729F">
            <wp:simplePos x="0" y="0"/>
            <wp:positionH relativeFrom="margin">
              <wp:align>left</wp:align>
            </wp:positionH>
            <wp:positionV relativeFrom="paragraph">
              <wp:posOffset>112395</wp:posOffset>
            </wp:positionV>
            <wp:extent cx="1562100" cy="1205865"/>
            <wp:effectExtent l="0" t="0" r="0" b="0"/>
            <wp:wrapNone/>
            <wp:docPr id="109005258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836300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20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CEEA6F" w14:textId="5F87818B" w:rsidR="00614B30" w:rsidRDefault="0093594E" w:rsidP="005A7C0F">
      <w:r>
        <w:t xml:space="preserve">Health </w:t>
      </w:r>
      <w:r w:rsidR="00463E5B">
        <w:t>services</w:t>
      </w:r>
      <w:r>
        <w:t xml:space="preserve"> </w:t>
      </w:r>
      <w:r w:rsidR="00463E5B">
        <w:t>will</w:t>
      </w:r>
      <w:r>
        <w:t xml:space="preserve"> do 5 things</w:t>
      </w:r>
      <w:r w:rsidR="00423016">
        <w:t xml:space="preserve"> </w:t>
      </w:r>
      <w:r w:rsidR="00463E5B">
        <w:t>to make it easier to get support</w:t>
      </w:r>
      <w:r w:rsidR="00D914B7">
        <w:t>.</w:t>
      </w:r>
    </w:p>
    <w:p w14:paraId="3720581B" w14:textId="0921A28E" w:rsidR="00D914B7" w:rsidRDefault="00D914B7" w:rsidP="005A7C0F"/>
    <w:p w14:paraId="4CACDAD3" w14:textId="77777777" w:rsidR="00423016" w:rsidRDefault="00423016">
      <w:pPr>
        <w:spacing w:line="240" w:lineRule="auto"/>
        <w:ind w:left="0"/>
        <w:rPr>
          <w:rFonts w:eastAsiaTheme="minorHAnsi"/>
          <w:szCs w:val="22"/>
          <w:lang w:val="en-GB"/>
        </w:rPr>
      </w:pPr>
      <w:r>
        <w:br w:type="page"/>
      </w:r>
    </w:p>
    <w:p w14:paraId="6D450AA3" w14:textId="3A8AF146" w:rsidR="00FE59DC" w:rsidRDefault="003A403F" w:rsidP="005C2F43">
      <w:pPr>
        <w:pStyle w:val="ListParagraph"/>
        <w:numPr>
          <w:ilvl w:val="0"/>
          <w:numId w:val="23"/>
        </w:numPr>
        <w:ind w:left="4253" w:hanging="567"/>
      </w:pPr>
      <w:r w:rsidRPr="003A403F">
        <w:rPr>
          <w:noProof/>
        </w:rPr>
        <w:lastRenderedPageBreak/>
        <w:drawing>
          <wp:anchor distT="0" distB="0" distL="114300" distR="114300" simplePos="0" relativeHeight="252264448" behindDoc="0" locked="0" layoutInCell="1" allowOverlap="1" wp14:anchorId="08D62A9B" wp14:editId="7153749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39545" cy="1439545"/>
            <wp:effectExtent l="0" t="0" r="8255" b="0"/>
            <wp:wrapNone/>
            <wp:docPr id="60804451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04451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14B7">
        <w:t>B</w:t>
      </w:r>
      <w:r w:rsidR="00C80BF5">
        <w:t xml:space="preserve">y </w:t>
      </w:r>
      <w:r w:rsidR="007310B3">
        <w:t xml:space="preserve">31 </w:t>
      </w:r>
      <w:r w:rsidR="00C80BF5">
        <w:t xml:space="preserve">December 2025 </w:t>
      </w:r>
      <w:r w:rsidR="00423016">
        <w:t>Health New Zealand</w:t>
      </w:r>
      <w:r w:rsidR="00D914B7">
        <w:t xml:space="preserve"> will </w:t>
      </w:r>
      <w:r w:rsidR="00300288">
        <w:t xml:space="preserve">set up a fund to prevent suicide in groups </w:t>
      </w:r>
      <w:r w:rsidR="006C2CC2">
        <w:t>with</w:t>
      </w:r>
      <w:r w:rsidR="00553778">
        <w:t xml:space="preserve"> specific needs like:</w:t>
      </w:r>
    </w:p>
    <w:p w14:paraId="04E59FD2" w14:textId="48C63761" w:rsidR="00553778" w:rsidRDefault="001A5B1B" w:rsidP="001D2A88">
      <w:pPr>
        <w:pStyle w:val="Listtoplevel"/>
        <w:ind w:left="4820"/>
      </w:pPr>
      <w:r w:rsidRPr="001A5B1B">
        <w:drawing>
          <wp:anchor distT="0" distB="0" distL="114300" distR="114300" simplePos="0" relativeHeight="252243968" behindDoc="0" locked="0" layoutInCell="1" allowOverlap="1" wp14:anchorId="069A75CC" wp14:editId="4BA745B5">
            <wp:simplePos x="0" y="0"/>
            <wp:positionH relativeFrom="margin">
              <wp:align>left</wp:align>
            </wp:positionH>
            <wp:positionV relativeFrom="paragraph">
              <wp:posOffset>233680</wp:posOffset>
            </wp:positionV>
            <wp:extent cx="1548000" cy="1548000"/>
            <wp:effectExtent l="0" t="0" r="0" b="0"/>
            <wp:wrapNone/>
            <wp:docPr id="2046095647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095647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000" cy="15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3778">
        <w:t>people who have just had babies</w:t>
      </w:r>
    </w:p>
    <w:p w14:paraId="0D273ACE" w14:textId="4985D3B0" w:rsidR="00553778" w:rsidRDefault="00C80BF5" w:rsidP="001D2A88">
      <w:pPr>
        <w:pStyle w:val="Listtoplevel"/>
        <w:ind w:left="4820"/>
      </w:pPr>
      <w:r>
        <w:t>people who live in rural areas</w:t>
      </w:r>
    </w:p>
    <w:p w14:paraId="3F9BCD79" w14:textId="65ABC563" w:rsidR="00C80BF5" w:rsidRPr="00553778" w:rsidRDefault="00C80BF5" w:rsidP="001D2A88">
      <w:pPr>
        <w:pStyle w:val="Listtoplevel"/>
        <w:ind w:left="4820"/>
      </w:pPr>
      <w:r>
        <w:t>young people.</w:t>
      </w:r>
      <w:r w:rsidR="00423016">
        <w:br/>
      </w:r>
    </w:p>
    <w:p w14:paraId="143EC250" w14:textId="355F65DA" w:rsidR="00AD20CC" w:rsidRDefault="001D2A88" w:rsidP="00BF012C">
      <w:pPr>
        <w:pStyle w:val="Listtoplevel"/>
        <w:numPr>
          <w:ilvl w:val="0"/>
          <w:numId w:val="23"/>
        </w:numPr>
        <w:ind w:left="4253" w:hanging="567"/>
      </w:pPr>
      <w:r w:rsidRPr="003B445C">
        <w:drawing>
          <wp:anchor distT="0" distB="0" distL="114300" distR="114300" simplePos="0" relativeHeight="251955200" behindDoc="0" locked="0" layoutInCell="1" allowOverlap="1" wp14:anchorId="5E40D81A" wp14:editId="5B6EF0EB">
            <wp:simplePos x="0" y="0"/>
            <wp:positionH relativeFrom="margin">
              <wp:align>left</wp:align>
            </wp:positionH>
            <wp:positionV relativeFrom="paragraph">
              <wp:posOffset>271714</wp:posOffset>
            </wp:positionV>
            <wp:extent cx="1243420" cy="1440000"/>
            <wp:effectExtent l="0" t="0" r="0" b="8255"/>
            <wp:wrapNone/>
            <wp:docPr id="186563655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63655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42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3016">
        <w:t>Health New Zealand</w:t>
      </w:r>
      <w:r w:rsidR="00AD20CC">
        <w:t xml:space="preserve"> will also</w:t>
      </w:r>
      <w:r w:rsidR="00943CDD">
        <w:t xml:space="preserve"> </w:t>
      </w:r>
      <w:r w:rsidR="00AD20CC">
        <w:t xml:space="preserve">set up </w:t>
      </w:r>
      <w:r w:rsidR="00AD20CC" w:rsidRPr="003C4DC0">
        <w:rPr>
          <w:b/>
          <w:bCs/>
        </w:rPr>
        <w:t>peer support</w:t>
      </w:r>
      <w:r w:rsidR="00AD20CC" w:rsidRPr="00943CDD">
        <w:t xml:space="preserve"> </w:t>
      </w:r>
      <w:r w:rsidR="003C4DC0">
        <w:t xml:space="preserve">workers </w:t>
      </w:r>
      <w:r w:rsidR="00AD20CC" w:rsidRPr="00943CDD">
        <w:t xml:space="preserve">in 8 </w:t>
      </w:r>
      <w:r w:rsidR="00D22F92" w:rsidRPr="00943CDD">
        <w:t>hospital emerge</w:t>
      </w:r>
      <w:r w:rsidR="007310B3" w:rsidRPr="00943CDD">
        <w:t>nc</w:t>
      </w:r>
      <w:r w:rsidR="00D22F92" w:rsidRPr="00943CDD">
        <w:t>y departments</w:t>
      </w:r>
      <w:r w:rsidR="007310B3" w:rsidRPr="00943CDD">
        <w:t xml:space="preserve"> by 31 October 2025</w:t>
      </w:r>
      <w:r w:rsidR="00D22F92" w:rsidRPr="00943CDD">
        <w:t xml:space="preserve"> for people </w:t>
      </w:r>
      <w:r w:rsidR="001A5B1B">
        <w:t xml:space="preserve">who come in </w:t>
      </w:r>
      <w:r w:rsidR="00D22F92" w:rsidRPr="00943CDD">
        <w:t>with:</w:t>
      </w:r>
    </w:p>
    <w:p w14:paraId="445664E8" w14:textId="27D33AC2" w:rsidR="00D22F92" w:rsidRDefault="001D2A88" w:rsidP="00BF012C">
      <w:pPr>
        <w:pStyle w:val="Listtoplevel"/>
        <w:ind w:left="4820"/>
      </w:pPr>
      <w:r w:rsidRPr="003B445C">
        <w:drawing>
          <wp:anchor distT="0" distB="0" distL="114300" distR="114300" simplePos="0" relativeHeight="251957248" behindDoc="0" locked="0" layoutInCell="1" allowOverlap="1" wp14:anchorId="189F244A" wp14:editId="6D81E0CB">
            <wp:simplePos x="0" y="0"/>
            <wp:positionH relativeFrom="margin">
              <wp:align>left</wp:align>
            </wp:positionH>
            <wp:positionV relativeFrom="paragraph">
              <wp:posOffset>129379</wp:posOffset>
            </wp:positionV>
            <wp:extent cx="1440000" cy="1440000"/>
            <wp:effectExtent l="0" t="0" r="8255" b="8255"/>
            <wp:wrapNone/>
            <wp:docPr id="213928538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28538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2F92">
        <w:t>mental health needs</w:t>
      </w:r>
    </w:p>
    <w:p w14:paraId="6420F701" w14:textId="1DCFE95B" w:rsidR="00D22F92" w:rsidRDefault="00D22F92" w:rsidP="00BF012C">
      <w:pPr>
        <w:pStyle w:val="Listtoplevel"/>
        <w:ind w:left="4820"/>
      </w:pPr>
      <w:r>
        <w:t>addiction needs.</w:t>
      </w:r>
    </w:p>
    <w:p w14:paraId="1E2C00BE" w14:textId="77777777" w:rsidR="00D22F92" w:rsidRDefault="00D22F92" w:rsidP="00D22F92"/>
    <w:p w14:paraId="78DB2A42" w14:textId="71AD5A3E" w:rsidR="00D22F92" w:rsidRDefault="00D22F92" w:rsidP="00D22F92"/>
    <w:p w14:paraId="71D8BEEC" w14:textId="226BE666" w:rsidR="00D22F92" w:rsidRDefault="001D2A88" w:rsidP="00BF012C">
      <w:pPr>
        <w:ind w:left="4253"/>
      </w:pPr>
      <w:r w:rsidRPr="003B445C">
        <w:rPr>
          <w:b/>
          <w:bCs/>
          <w:noProof/>
        </w:rPr>
        <w:lastRenderedPageBreak/>
        <w:drawing>
          <wp:anchor distT="0" distB="0" distL="114300" distR="114300" simplePos="0" relativeHeight="251959296" behindDoc="0" locked="0" layoutInCell="1" allowOverlap="1" wp14:anchorId="32421D61" wp14:editId="2072A3DC">
            <wp:simplePos x="0" y="0"/>
            <wp:positionH relativeFrom="margin">
              <wp:align>left</wp:align>
            </wp:positionH>
            <wp:positionV relativeFrom="paragraph">
              <wp:posOffset>-2663</wp:posOffset>
            </wp:positionV>
            <wp:extent cx="1439545" cy="1439545"/>
            <wp:effectExtent l="0" t="0" r="8255" b="0"/>
            <wp:wrapNone/>
            <wp:docPr id="1275697607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697607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3016" w:rsidRPr="00BD34B6">
        <w:rPr>
          <w:noProof/>
        </w:rPr>
        <mc:AlternateContent>
          <mc:Choice Requires="wps">
            <w:drawing>
              <wp:anchor distT="0" distB="0" distL="114300" distR="114300" simplePos="0" relativeHeight="251869184" behindDoc="1" locked="0" layoutInCell="1" allowOverlap="1" wp14:anchorId="08090876" wp14:editId="39432D76">
                <wp:simplePos x="0" y="0"/>
                <wp:positionH relativeFrom="margin">
                  <wp:posOffset>2590800</wp:posOffset>
                </wp:positionH>
                <wp:positionV relativeFrom="paragraph">
                  <wp:posOffset>-19050</wp:posOffset>
                </wp:positionV>
                <wp:extent cx="3133725" cy="1028700"/>
                <wp:effectExtent l="0" t="0" r="9525" b="0"/>
                <wp:wrapNone/>
                <wp:docPr id="1763661327" name="Rectangle 17636613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1028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81F610" id="Rectangle 1763661327" o:spid="_x0000_s1026" alt="&quot;&quot;" style="position:absolute;margin-left:204pt;margin-top:-1.5pt;width:246.75pt;height:81pt;z-index:-251447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  <w:r w:rsidR="00D22F92">
        <w:rPr>
          <w:b/>
          <w:bCs/>
        </w:rPr>
        <w:t xml:space="preserve">Peer support </w:t>
      </w:r>
      <w:r w:rsidR="00D22F92">
        <w:t xml:space="preserve">means </w:t>
      </w:r>
      <w:r w:rsidR="007310B3">
        <w:t>someone to talk to who has been through the same things as you.</w:t>
      </w:r>
    </w:p>
    <w:p w14:paraId="2FFAE18E" w14:textId="77777777" w:rsidR="007310B3" w:rsidRDefault="007310B3" w:rsidP="00D22F92"/>
    <w:p w14:paraId="050B7A7F" w14:textId="249B442F" w:rsidR="007310B3" w:rsidRDefault="009E5975" w:rsidP="00147365">
      <w:pPr>
        <w:pStyle w:val="ListParagraph"/>
        <w:numPr>
          <w:ilvl w:val="0"/>
          <w:numId w:val="23"/>
        </w:numPr>
        <w:ind w:left="4253" w:hanging="567"/>
      </w:pPr>
      <w:r w:rsidRPr="009E5975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059648" behindDoc="0" locked="0" layoutInCell="1" allowOverlap="1" wp14:anchorId="654B5B70" wp14:editId="3B82E1BF">
            <wp:simplePos x="0" y="0"/>
            <wp:positionH relativeFrom="margin">
              <wp:align>left</wp:align>
            </wp:positionH>
            <wp:positionV relativeFrom="paragraph">
              <wp:posOffset>75565</wp:posOffset>
            </wp:positionV>
            <wp:extent cx="1037343" cy="1440000"/>
            <wp:effectExtent l="0" t="0" r="0" b="8255"/>
            <wp:wrapNone/>
            <wp:docPr id="2090608798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608798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343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3016">
        <w:rPr>
          <w:rFonts w:eastAsia="Times New Roman"/>
          <w:noProof/>
          <w:shd w:val="clear" w:color="auto" w:fill="FFFFFF"/>
          <w:lang w:eastAsia="en-GB"/>
        </w:rPr>
        <w:t>Health New Zealand</w:t>
      </w:r>
      <w:r w:rsidR="00CC6228">
        <w:t xml:space="preserve"> will </w:t>
      </w:r>
      <w:r w:rsidR="00737313">
        <w:t>s</w:t>
      </w:r>
      <w:r w:rsidR="009A0959">
        <w:t>et up services</w:t>
      </w:r>
      <w:r w:rsidR="00BA69F4">
        <w:t xml:space="preserve"> in </w:t>
      </w:r>
      <w:r w:rsidR="00906421">
        <w:t xml:space="preserve">6 </w:t>
      </w:r>
      <w:r w:rsidR="00BA69F4">
        <w:t>regions by 30 June 2026</w:t>
      </w:r>
      <w:r w:rsidR="00943CDD">
        <w:t xml:space="preserve"> to support people in a</w:t>
      </w:r>
      <w:r w:rsidR="00943CDD" w:rsidRPr="00423016">
        <w:rPr>
          <w:b/>
          <w:bCs/>
        </w:rPr>
        <w:t xml:space="preserve"> crisis</w:t>
      </w:r>
      <w:r w:rsidR="00943CDD">
        <w:t xml:space="preserve">. </w:t>
      </w:r>
    </w:p>
    <w:p w14:paraId="232F94D0" w14:textId="4C1BA7D9" w:rsidR="00C55384" w:rsidRDefault="00C55384" w:rsidP="00CC6228"/>
    <w:p w14:paraId="2C9495B7" w14:textId="00E1D78D" w:rsidR="00C55384" w:rsidRDefault="00423016" w:rsidP="00CC6228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144640" behindDoc="1" locked="0" layoutInCell="1" allowOverlap="1" wp14:anchorId="6AE3C7FA" wp14:editId="4FA714EA">
                <wp:simplePos x="0" y="0"/>
                <wp:positionH relativeFrom="margin">
                  <wp:posOffset>2609850</wp:posOffset>
                </wp:positionH>
                <wp:positionV relativeFrom="paragraph">
                  <wp:posOffset>291465</wp:posOffset>
                </wp:positionV>
                <wp:extent cx="3124200" cy="1028700"/>
                <wp:effectExtent l="0" t="0" r="0" b="0"/>
                <wp:wrapNone/>
                <wp:docPr id="4494390" name="Rectangle 449439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0" cy="1028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433D0E" id="Rectangle 4494390" o:spid="_x0000_s1026" alt="&quot;&quot;" style="position:absolute;margin-left:205.5pt;margin-top:22.95pt;width:246pt;height:81pt;z-index:-251171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  <w:r w:rsidRPr="00423016">
        <w:rPr>
          <w:noProof/>
        </w:rPr>
        <w:drawing>
          <wp:anchor distT="0" distB="0" distL="114300" distR="114300" simplePos="0" relativeHeight="252188672" behindDoc="0" locked="0" layoutInCell="1" allowOverlap="1" wp14:anchorId="0C19D83B" wp14:editId="0EB4B14B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704975" cy="1704975"/>
            <wp:effectExtent l="0" t="0" r="0" b="9525"/>
            <wp:wrapNone/>
            <wp:docPr id="1928378751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378751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D79B9C8" w14:textId="70D44D6B" w:rsidR="00C55384" w:rsidRDefault="00C55384" w:rsidP="00423016">
      <w:pPr>
        <w:ind w:left="4253"/>
      </w:pPr>
      <w:r>
        <w:rPr>
          <w:b/>
          <w:bCs/>
        </w:rPr>
        <w:t xml:space="preserve">Crisis </w:t>
      </w:r>
      <w:r>
        <w:t xml:space="preserve">is when something </w:t>
      </w:r>
      <w:r w:rsidR="002169CA">
        <w:t xml:space="preserve">bad </w:t>
      </w:r>
      <w:r>
        <w:t>happens that can make you feel you are not in control of your life.</w:t>
      </w:r>
    </w:p>
    <w:p w14:paraId="22F63396" w14:textId="77777777" w:rsidR="00C55384" w:rsidRPr="00C55384" w:rsidRDefault="00C55384" w:rsidP="00423016">
      <w:pPr>
        <w:ind w:left="4253"/>
      </w:pPr>
    </w:p>
    <w:p w14:paraId="1644B8BC" w14:textId="55E48615" w:rsidR="00737313" w:rsidRDefault="003B445C" w:rsidP="00423016">
      <w:pPr>
        <w:pStyle w:val="ListParagraph"/>
        <w:numPr>
          <w:ilvl w:val="0"/>
          <w:numId w:val="23"/>
        </w:numPr>
        <w:ind w:left="4253" w:hanging="567"/>
      </w:pPr>
      <w:r w:rsidRPr="003B445C">
        <w:rPr>
          <w:noProof/>
        </w:rPr>
        <w:drawing>
          <wp:anchor distT="0" distB="0" distL="114300" distR="114300" simplePos="0" relativeHeight="251965440" behindDoc="0" locked="0" layoutInCell="1" allowOverlap="1" wp14:anchorId="7BDE207B" wp14:editId="60E18D3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391142" cy="1440000"/>
            <wp:effectExtent l="0" t="0" r="0" b="8255"/>
            <wp:wrapNone/>
            <wp:docPr id="1829348814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348814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142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3016">
        <w:rPr>
          <w:noProof/>
        </w:rPr>
        <w:t>Health New Zealand</w:t>
      </w:r>
      <w:r w:rsidR="00906421">
        <w:t xml:space="preserve"> will</w:t>
      </w:r>
      <w:r w:rsidR="00423016">
        <w:t xml:space="preserve"> </w:t>
      </w:r>
      <w:r w:rsidR="00737313">
        <w:t xml:space="preserve">check the 6 </w:t>
      </w:r>
      <w:r w:rsidR="002169CA">
        <w:t xml:space="preserve">new </w:t>
      </w:r>
      <w:r w:rsidR="00737313">
        <w:t xml:space="preserve">crisis </w:t>
      </w:r>
      <w:r w:rsidR="000D0ABC">
        <w:t>services are working well by 30 June 2028</w:t>
      </w:r>
      <w:r w:rsidR="00423016">
        <w:t>.</w:t>
      </w:r>
    </w:p>
    <w:p w14:paraId="48E41B48" w14:textId="77777777" w:rsidR="00423016" w:rsidRDefault="00423016" w:rsidP="00423016">
      <w:pPr>
        <w:ind w:left="4253" w:hanging="567"/>
      </w:pPr>
    </w:p>
    <w:p w14:paraId="5831B04E" w14:textId="6816D270" w:rsidR="00F43D9D" w:rsidRDefault="001A5B1B" w:rsidP="00423016">
      <w:pPr>
        <w:pStyle w:val="ListParagraph"/>
        <w:numPr>
          <w:ilvl w:val="0"/>
          <w:numId w:val="23"/>
        </w:numPr>
        <w:ind w:left="4253" w:hanging="567"/>
      </w:pPr>
      <w:r w:rsidRPr="001A5B1B">
        <w:rPr>
          <w:noProof/>
        </w:rPr>
        <w:drawing>
          <wp:anchor distT="0" distB="0" distL="114300" distR="114300" simplePos="0" relativeHeight="252246016" behindDoc="0" locked="0" layoutInCell="1" allowOverlap="1" wp14:anchorId="20E32DDD" wp14:editId="482FCC05">
            <wp:simplePos x="0" y="0"/>
            <wp:positionH relativeFrom="margin">
              <wp:align>left</wp:align>
            </wp:positionH>
            <wp:positionV relativeFrom="paragraph">
              <wp:posOffset>312420</wp:posOffset>
            </wp:positionV>
            <wp:extent cx="1940854" cy="1285875"/>
            <wp:effectExtent l="0" t="0" r="0" b="0"/>
            <wp:wrapNone/>
            <wp:docPr id="67780485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80485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757" cy="1287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3016">
        <w:t xml:space="preserve">Health New Zealand will also </w:t>
      </w:r>
      <w:r w:rsidR="00A33754">
        <w:t xml:space="preserve">make </w:t>
      </w:r>
      <w:r w:rsidR="00F43D9D" w:rsidRPr="00423016">
        <w:rPr>
          <w:b/>
          <w:bCs/>
        </w:rPr>
        <w:t>suicide bereavement support services</w:t>
      </w:r>
      <w:r w:rsidR="00F43D9D">
        <w:t xml:space="preserve"> better by 31 December 2028.</w:t>
      </w:r>
    </w:p>
    <w:p w14:paraId="08B347DD" w14:textId="05458E2F" w:rsidR="00A33754" w:rsidRDefault="00A33754" w:rsidP="00F43D9D"/>
    <w:p w14:paraId="6F3CA6DA" w14:textId="0B57B591" w:rsidR="00F43D9D" w:rsidRDefault="00147365" w:rsidP="00423016">
      <w:pPr>
        <w:ind w:left="4253"/>
      </w:pPr>
      <w:r w:rsidRPr="00BD34B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1232" behindDoc="1" locked="0" layoutInCell="1" allowOverlap="1" wp14:anchorId="7CEA978C" wp14:editId="140C5AA8">
                <wp:simplePos x="0" y="0"/>
                <wp:positionH relativeFrom="margin">
                  <wp:posOffset>2588260</wp:posOffset>
                </wp:positionH>
                <wp:positionV relativeFrom="paragraph">
                  <wp:posOffset>-41275</wp:posOffset>
                </wp:positionV>
                <wp:extent cx="3133725" cy="1352550"/>
                <wp:effectExtent l="0" t="0" r="9525" b="0"/>
                <wp:wrapNone/>
                <wp:docPr id="1306430978" name="Rectangle 130643097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13525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F0CA62" id="Rectangle 1306430978" o:spid="_x0000_s1026" alt="&quot;&quot;" style="position:absolute;margin-left:203.8pt;margin-top:-3.25pt;width:246.75pt;height:106.5pt;z-index:-251445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  <w:r w:rsidR="00E045C1" w:rsidRPr="001A5B1B">
        <w:rPr>
          <w:b/>
          <w:bCs/>
          <w:noProof/>
        </w:rPr>
        <w:drawing>
          <wp:anchor distT="0" distB="0" distL="114300" distR="114300" simplePos="0" relativeHeight="252248064" behindDoc="0" locked="0" layoutInCell="1" allowOverlap="1" wp14:anchorId="4D79E340" wp14:editId="1CD917C3">
            <wp:simplePos x="0" y="0"/>
            <wp:positionH relativeFrom="margin">
              <wp:align>left</wp:align>
            </wp:positionH>
            <wp:positionV relativeFrom="paragraph">
              <wp:posOffset>8331</wp:posOffset>
            </wp:positionV>
            <wp:extent cx="2095500" cy="1286127"/>
            <wp:effectExtent l="0" t="0" r="0" b="9525"/>
            <wp:wrapNone/>
            <wp:docPr id="103085615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85615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286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3D9D">
        <w:rPr>
          <w:b/>
          <w:bCs/>
        </w:rPr>
        <w:t xml:space="preserve">Suicide bereavement support services </w:t>
      </w:r>
      <w:r w:rsidR="00F43D9D">
        <w:t>are services</w:t>
      </w:r>
      <w:r w:rsidR="0009225C">
        <w:t xml:space="preserve"> for people who know someone who died by suicide. </w:t>
      </w:r>
    </w:p>
    <w:p w14:paraId="2AE2D226" w14:textId="77777777" w:rsidR="0009225C" w:rsidRDefault="0009225C" w:rsidP="00F43D9D"/>
    <w:p w14:paraId="340574A9" w14:textId="24510124" w:rsidR="0093594E" w:rsidRDefault="0093594E" w:rsidP="00F43D9D"/>
    <w:p w14:paraId="6941CC5F" w14:textId="5800C7AE" w:rsidR="00AA1830" w:rsidRPr="00F43D9D" w:rsidRDefault="00706355" w:rsidP="00F43D9D">
      <w:r w:rsidRPr="004C1A2E">
        <w:rPr>
          <w:noProof/>
        </w:rPr>
        <w:drawing>
          <wp:anchor distT="0" distB="0" distL="114300" distR="114300" simplePos="0" relativeHeight="251973632" behindDoc="0" locked="0" layoutInCell="1" allowOverlap="1" wp14:anchorId="2A3F8BB4" wp14:editId="30F94709">
            <wp:simplePos x="0" y="0"/>
            <wp:positionH relativeFrom="margin">
              <wp:align>left</wp:align>
            </wp:positionH>
            <wp:positionV relativeFrom="paragraph">
              <wp:posOffset>976630</wp:posOffset>
            </wp:positionV>
            <wp:extent cx="1743075" cy="1743075"/>
            <wp:effectExtent l="0" t="0" r="9525" b="0"/>
            <wp:wrapNone/>
            <wp:docPr id="115187653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87653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6B9D" w:rsidRPr="00C55384">
        <w:rPr>
          <w:noProof/>
        </w:rPr>
        <w:drawing>
          <wp:anchor distT="0" distB="0" distL="114300" distR="114300" simplePos="0" relativeHeight="252152832" behindDoc="0" locked="0" layoutInCell="1" allowOverlap="1" wp14:anchorId="1FB50BD1" wp14:editId="517699AB">
            <wp:simplePos x="0" y="0"/>
            <wp:positionH relativeFrom="margin">
              <wp:posOffset>106680</wp:posOffset>
            </wp:positionH>
            <wp:positionV relativeFrom="paragraph">
              <wp:posOffset>50165</wp:posOffset>
            </wp:positionV>
            <wp:extent cx="1497724" cy="934572"/>
            <wp:effectExtent l="0" t="0" r="7620" b="0"/>
            <wp:wrapNone/>
            <wp:docPr id="1117227642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227642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724" cy="934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594E">
        <w:t xml:space="preserve">Other parts of government </w:t>
      </w:r>
      <w:r w:rsidR="00463E5B">
        <w:t>will do 4 things to make it easier to get support.</w:t>
      </w:r>
    </w:p>
    <w:p w14:paraId="4C6DFC4D" w14:textId="6BDB06F2" w:rsidR="004B152E" w:rsidRDefault="004B152E">
      <w:pPr>
        <w:spacing w:line="240" w:lineRule="auto"/>
        <w:ind w:left="0"/>
      </w:pPr>
    </w:p>
    <w:p w14:paraId="7088675B" w14:textId="77321948" w:rsidR="004B152E" w:rsidRDefault="001A5B1B" w:rsidP="0093594E">
      <w:pPr>
        <w:pStyle w:val="ListParagraph"/>
        <w:numPr>
          <w:ilvl w:val="0"/>
          <w:numId w:val="24"/>
        </w:numPr>
        <w:ind w:left="4253" w:hanging="567"/>
      </w:pPr>
      <w:r w:rsidRPr="001A5B1B">
        <w:rPr>
          <w:noProof/>
        </w:rPr>
        <w:drawing>
          <wp:anchor distT="0" distB="0" distL="114300" distR="114300" simplePos="0" relativeHeight="252250112" behindDoc="0" locked="0" layoutInCell="1" allowOverlap="1" wp14:anchorId="38C39215" wp14:editId="479BC22B">
            <wp:simplePos x="0" y="0"/>
            <wp:positionH relativeFrom="margin">
              <wp:align>left</wp:align>
            </wp:positionH>
            <wp:positionV relativeFrom="paragraph">
              <wp:posOffset>1323975</wp:posOffset>
            </wp:positionV>
            <wp:extent cx="1743075" cy="1743075"/>
            <wp:effectExtent l="0" t="0" r="0" b="9525"/>
            <wp:wrapNone/>
            <wp:docPr id="1068567589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567589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0240">
        <w:t>By 31 July 2025 t</w:t>
      </w:r>
      <w:r w:rsidR="00BD2C78">
        <w:t xml:space="preserve">he Ministry of Social Development </w:t>
      </w:r>
      <w:r w:rsidR="0093594E">
        <w:t xml:space="preserve">/ MSD </w:t>
      </w:r>
      <w:r w:rsidR="00BD2C78">
        <w:t xml:space="preserve">will </w:t>
      </w:r>
      <w:r w:rsidR="00063FEB">
        <w:t xml:space="preserve">make sure </w:t>
      </w:r>
      <w:r w:rsidR="004B152E">
        <w:t xml:space="preserve">that their Heartlands website </w:t>
      </w:r>
      <w:r w:rsidR="00A90240">
        <w:t xml:space="preserve">has easy to </w:t>
      </w:r>
      <w:r w:rsidR="004B152E">
        <w:t xml:space="preserve">find </w:t>
      </w:r>
      <w:r w:rsidR="00063FEB">
        <w:t xml:space="preserve">information </w:t>
      </w:r>
      <w:r w:rsidR="004B152E">
        <w:t>about:</w:t>
      </w:r>
    </w:p>
    <w:p w14:paraId="0558D5A2" w14:textId="7CBD22E2" w:rsidR="004B152E" w:rsidRDefault="004F3471" w:rsidP="0093594E">
      <w:pPr>
        <w:pStyle w:val="Listtoplevel"/>
        <w:ind w:left="4820"/>
      </w:pPr>
      <w:r>
        <w:t>mental health</w:t>
      </w:r>
    </w:p>
    <w:p w14:paraId="0431F754" w14:textId="38BF5960" w:rsidR="004F3471" w:rsidRDefault="004F3471" w:rsidP="0093594E">
      <w:pPr>
        <w:pStyle w:val="Listtoplevel"/>
        <w:ind w:left="4820"/>
      </w:pPr>
      <w:r>
        <w:t>addiction.</w:t>
      </w:r>
    </w:p>
    <w:p w14:paraId="4F4CE228" w14:textId="1A69EDFF" w:rsidR="004F3471" w:rsidRDefault="004F3471" w:rsidP="004F3471"/>
    <w:p w14:paraId="655B3EDD" w14:textId="7F4AACD9" w:rsidR="00AC4BAC" w:rsidRDefault="00AC4BAC">
      <w:pPr>
        <w:spacing w:line="240" w:lineRule="auto"/>
        <w:ind w:left="0"/>
        <w:rPr>
          <w:rFonts w:eastAsiaTheme="minorHAnsi"/>
          <w:szCs w:val="22"/>
          <w:lang w:val="en-GB"/>
        </w:rPr>
      </w:pPr>
      <w:r>
        <w:br w:type="page"/>
      </w:r>
    </w:p>
    <w:p w14:paraId="69C971FE" w14:textId="6CDC2128" w:rsidR="00184F50" w:rsidRDefault="00AC4BAC" w:rsidP="003152E6">
      <w:pPr>
        <w:pStyle w:val="ListParagraph"/>
        <w:numPr>
          <w:ilvl w:val="0"/>
          <w:numId w:val="24"/>
        </w:numPr>
        <w:ind w:left="4253" w:hanging="567"/>
      </w:pPr>
      <w:r w:rsidRPr="004C1A2E">
        <w:rPr>
          <w:noProof/>
        </w:rPr>
        <w:lastRenderedPageBreak/>
        <w:drawing>
          <wp:anchor distT="0" distB="0" distL="114300" distR="114300" simplePos="0" relativeHeight="251977728" behindDoc="0" locked="0" layoutInCell="1" allowOverlap="1" wp14:anchorId="57898641" wp14:editId="6B8573A5">
            <wp:simplePos x="0" y="0"/>
            <wp:positionH relativeFrom="margin">
              <wp:posOffset>96520</wp:posOffset>
            </wp:positionH>
            <wp:positionV relativeFrom="paragraph">
              <wp:posOffset>0</wp:posOffset>
            </wp:positionV>
            <wp:extent cx="1343025" cy="1343025"/>
            <wp:effectExtent l="0" t="0" r="9525" b="9525"/>
            <wp:wrapNone/>
            <wp:docPr id="833727315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727315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489F">
        <w:t xml:space="preserve">By 31 December 2025 the </w:t>
      </w:r>
      <w:r w:rsidR="00E5489F" w:rsidRPr="003152E6">
        <w:rPr>
          <w:b/>
          <w:bCs/>
        </w:rPr>
        <w:t>Department of Corrections</w:t>
      </w:r>
      <w:r w:rsidR="00E5489F">
        <w:t xml:space="preserve"> will </w:t>
      </w:r>
      <w:r w:rsidR="0091505F">
        <w:t>update</w:t>
      </w:r>
      <w:r w:rsidR="00AD1109">
        <w:t xml:space="preserve"> their </w:t>
      </w:r>
      <w:r w:rsidR="00184F50">
        <w:t>action</w:t>
      </w:r>
      <w:r w:rsidR="00AD1109">
        <w:t xml:space="preserve"> plan on</w:t>
      </w:r>
      <w:r w:rsidR="00184F50">
        <w:t>:</w:t>
      </w:r>
    </w:p>
    <w:p w14:paraId="314C905C" w14:textId="13BE1A20" w:rsidR="00184F50" w:rsidRDefault="00025953" w:rsidP="003152E6">
      <w:pPr>
        <w:pStyle w:val="Listtoplevel"/>
        <w:ind w:left="4820"/>
      </w:pPr>
      <w:r w:rsidRPr="007C06F6">
        <w:drawing>
          <wp:anchor distT="0" distB="0" distL="114300" distR="114300" simplePos="0" relativeHeight="252260352" behindDoc="0" locked="0" layoutInCell="1" allowOverlap="1" wp14:anchorId="359E07B9" wp14:editId="19E28E33">
            <wp:simplePos x="0" y="0"/>
            <wp:positionH relativeFrom="margin">
              <wp:align>left</wp:align>
            </wp:positionH>
            <wp:positionV relativeFrom="paragraph">
              <wp:posOffset>548640</wp:posOffset>
            </wp:positionV>
            <wp:extent cx="1619466" cy="1097280"/>
            <wp:effectExtent l="0" t="0" r="0" b="7620"/>
            <wp:wrapNone/>
            <wp:docPr id="853306691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186949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466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4F50">
        <w:t>suicide prevention</w:t>
      </w:r>
    </w:p>
    <w:p w14:paraId="7B4FB2E1" w14:textId="77777777" w:rsidR="003258A9" w:rsidRDefault="003258A9" w:rsidP="003258A9">
      <w:pPr>
        <w:pStyle w:val="Listtoplevel"/>
        <w:numPr>
          <w:ilvl w:val="0"/>
          <w:numId w:val="0"/>
        </w:numPr>
        <w:spacing w:before="0"/>
        <w:ind w:left="4820"/>
      </w:pPr>
    </w:p>
    <w:p w14:paraId="5B9716E0" w14:textId="41D381D4" w:rsidR="003258A9" w:rsidRDefault="00184F50" w:rsidP="00F966E1">
      <w:pPr>
        <w:pStyle w:val="Listtoplevel"/>
        <w:spacing w:before="0"/>
        <w:ind w:left="4820"/>
      </w:pPr>
      <w:r>
        <w:t>what to do after suicide.</w:t>
      </w:r>
    </w:p>
    <w:p w14:paraId="38BA3BDB" w14:textId="77777777" w:rsidR="003258A9" w:rsidRDefault="003258A9" w:rsidP="00F966E1">
      <w:pPr>
        <w:pStyle w:val="Listtoplevel"/>
        <w:numPr>
          <w:ilvl w:val="0"/>
          <w:numId w:val="0"/>
        </w:numPr>
        <w:spacing w:before="0"/>
        <w:ind w:left="4820"/>
      </w:pPr>
    </w:p>
    <w:p w14:paraId="75852625" w14:textId="213D118C" w:rsidR="003152E6" w:rsidRDefault="00AC4BAC" w:rsidP="003152E6">
      <w:pPr>
        <w:pStyle w:val="Listtoplevel"/>
        <w:numPr>
          <w:ilvl w:val="0"/>
          <w:numId w:val="0"/>
        </w:numPr>
        <w:ind w:left="4253"/>
      </w:pPr>
      <w:r w:rsidRPr="003152E6">
        <w:drawing>
          <wp:anchor distT="0" distB="0" distL="114300" distR="114300" simplePos="0" relativeHeight="252189696" behindDoc="0" locked="0" layoutInCell="1" allowOverlap="1" wp14:anchorId="48F93338" wp14:editId="46415A62">
            <wp:simplePos x="0" y="0"/>
            <wp:positionH relativeFrom="margin">
              <wp:align>left</wp:align>
            </wp:positionH>
            <wp:positionV relativeFrom="paragraph">
              <wp:posOffset>309804</wp:posOffset>
            </wp:positionV>
            <wp:extent cx="1847850" cy="1048193"/>
            <wp:effectExtent l="0" t="0" r="0" b="0"/>
            <wp:wrapNone/>
            <wp:docPr id="208608114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08114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021" cy="10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34B6">
        <mc:AlternateContent>
          <mc:Choice Requires="wps">
            <w:drawing>
              <wp:anchor distT="0" distB="0" distL="114300" distR="114300" simplePos="0" relativeHeight="252191744" behindDoc="1" locked="0" layoutInCell="1" allowOverlap="1" wp14:anchorId="202E59F0" wp14:editId="4D187923">
                <wp:simplePos x="0" y="0"/>
                <wp:positionH relativeFrom="margin">
                  <wp:align>right</wp:align>
                </wp:positionH>
                <wp:positionV relativeFrom="paragraph">
                  <wp:posOffset>239291</wp:posOffset>
                </wp:positionV>
                <wp:extent cx="3133725" cy="1143000"/>
                <wp:effectExtent l="0" t="0" r="9525" b="0"/>
                <wp:wrapNone/>
                <wp:docPr id="1020668338" name="Rectangle 10206683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1143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E89754" id="Rectangle 1020668338" o:spid="_x0000_s1026" alt="&quot;&quot;" style="position:absolute;margin-left:195.55pt;margin-top:18.85pt;width:246.75pt;height:90pt;z-index:-2511247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  <w:r w:rsidR="003152E6">
        <w:t xml:space="preserve">The </w:t>
      </w:r>
      <w:r w:rsidR="003152E6" w:rsidRPr="003152E6">
        <w:rPr>
          <w:b/>
          <w:bCs/>
        </w:rPr>
        <w:t>Department of Corrections</w:t>
      </w:r>
      <w:r w:rsidR="003152E6">
        <w:t xml:space="preserve"> is the part of the government that looks after things like prisons.</w:t>
      </w:r>
    </w:p>
    <w:p w14:paraId="09E55230" w14:textId="14871AD7" w:rsidR="001A0265" w:rsidRDefault="001A0265">
      <w:pPr>
        <w:spacing w:line="240" w:lineRule="auto"/>
        <w:ind w:left="0"/>
      </w:pPr>
    </w:p>
    <w:p w14:paraId="6ABDEAB7" w14:textId="77777777" w:rsidR="0007659F" w:rsidRDefault="0007659F">
      <w:pPr>
        <w:spacing w:line="240" w:lineRule="auto"/>
        <w:ind w:left="0"/>
      </w:pPr>
    </w:p>
    <w:p w14:paraId="065FECB0" w14:textId="163F89EF" w:rsidR="004F3471" w:rsidRDefault="004C1A2E" w:rsidP="003152E6">
      <w:pPr>
        <w:pStyle w:val="ListParagraph"/>
        <w:numPr>
          <w:ilvl w:val="0"/>
          <w:numId w:val="24"/>
        </w:numPr>
        <w:ind w:left="4253" w:hanging="567"/>
      </w:pPr>
      <w:r w:rsidRPr="004C1A2E">
        <w:rPr>
          <w:noProof/>
        </w:rPr>
        <w:drawing>
          <wp:anchor distT="0" distB="0" distL="114300" distR="114300" simplePos="0" relativeHeight="251981824" behindDoc="0" locked="0" layoutInCell="1" allowOverlap="1" wp14:anchorId="0DA2544F" wp14:editId="0C556DEE">
            <wp:simplePos x="0" y="0"/>
            <wp:positionH relativeFrom="column">
              <wp:posOffset>0</wp:posOffset>
            </wp:positionH>
            <wp:positionV relativeFrom="paragraph">
              <wp:posOffset>333375</wp:posOffset>
            </wp:positionV>
            <wp:extent cx="1440000" cy="1440000"/>
            <wp:effectExtent l="0" t="0" r="0" b="8255"/>
            <wp:wrapNone/>
            <wp:docPr id="13852278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2278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1067">
        <w:t xml:space="preserve">New Zealand Police </w:t>
      </w:r>
      <w:r w:rsidR="007128D3">
        <w:t xml:space="preserve">have </w:t>
      </w:r>
      <w:r w:rsidR="00D91067">
        <w:t>a</w:t>
      </w:r>
      <w:r w:rsidR="00630DD2">
        <w:t xml:space="preserve">lready updated </w:t>
      </w:r>
      <w:r w:rsidR="008E29E2">
        <w:t xml:space="preserve">the plan for what happens when someone </w:t>
      </w:r>
      <w:r w:rsidR="001A0265">
        <w:t>they are dealing with says they are thinking about suicide.</w:t>
      </w:r>
      <w:r w:rsidR="00AD1109">
        <w:t xml:space="preserve"> </w:t>
      </w:r>
    </w:p>
    <w:p w14:paraId="27A7E3DC" w14:textId="34327E9E" w:rsidR="001A0265" w:rsidRDefault="001A0265" w:rsidP="003152E6">
      <w:pPr>
        <w:ind w:left="4253" w:hanging="567"/>
      </w:pPr>
    </w:p>
    <w:p w14:paraId="2C1929C5" w14:textId="77777777" w:rsidR="00F966E1" w:rsidRDefault="00F966E1">
      <w:pPr>
        <w:spacing w:line="240" w:lineRule="auto"/>
        <w:ind w:left="0"/>
        <w:rPr>
          <w:rFonts w:eastAsiaTheme="minorHAnsi"/>
          <w:szCs w:val="22"/>
          <w:lang w:val="en-GB"/>
        </w:rPr>
      </w:pPr>
      <w:r>
        <w:br w:type="page"/>
      </w:r>
    </w:p>
    <w:p w14:paraId="7846AF71" w14:textId="6A286E37" w:rsidR="001A0265" w:rsidRDefault="003152E6" w:rsidP="003152E6">
      <w:pPr>
        <w:pStyle w:val="ListParagraph"/>
        <w:numPr>
          <w:ilvl w:val="0"/>
          <w:numId w:val="24"/>
        </w:numPr>
        <w:ind w:left="4253" w:hanging="567"/>
      </w:pPr>
      <w:r w:rsidRPr="004C1A2E">
        <w:rPr>
          <w:noProof/>
        </w:rPr>
        <w:lastRenderedPageBreak/>
        <w:drawing>
          <wp:anchor distT="0" distB="0" distL="114300" distR="114300" simplePos="0" relativeHeight="251985920" behindDoc="0" locked="0" layoutInCell="1" allowOverlap="1" wp14:anchorId="71B37750" wp14:editId="1011B3F0">
            <wp:simplePos x="0" y="0"/>
            <wp:positionH relativeFrom="margin">
              <wp:align>left</wp:align>
            </wp:positionH>
            <wp:positionV relativeFrom="paragraph">
              <wp:posOffset>1721485</wp:posOffset>
            </wp:positionV>
            <wp:extent cx="1440000" cy="1440000"/>
            <wp:effectExtent l="0" t="0" r="0" b="8255"/>
            <wp:wrapNone/>
            <wp:docPr id="760354482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354482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1A2E" w:rsidRPr="004C1A2E">
        <w:rPr>
          <w:noProof/>
        </w:rPr>
        <w:drawing>
          <wp:anchor distT="0" distB="0" distL="114300" distR="114300" simplePos="0" relativeHeight="251983872" behindDoc="0" locked="0" layoutInCell="1" allowOverlap="1" wp14:anchorId="7C1583E8" wp14:editId="69343B24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440000" cy="1440000"/>
            <wp:effectExtent l="0" t="0" r="8255" b="8255"/>
            <wp:wrapNone/>
            <wp:docPr id="1160161367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161367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58DB">
        <w:t xml:space="preserve">The </w:t>
      </w:r>
      <w:r w:rsidR="002658DB" w:rsidRPr="003152E6">
        <w:t xml:space="preserve">Ministry for Primary Industries </w:t>
      </w:r>
      <w:r w:rsidR="002658DB">
        <w:t xml:space="preserve">will make sure that </w:t>
      </w:r>
      <w:r w:rsidR="002E0C57">
        <w:t xml:space="preserve">they </w:t>
      </w:r>
      <w:r w:rsidR="00873685">
        <w:t>sh</w:t>
      </w:r>
      <w:r w:rsidR="002E0C57">
        <w:t xml:space="preserve">are </w:t>
      </w:r>
      <w:r w:rsidR="00873685">
        <w:t>suicide</w:t>
      </w:r>
      <w:r w:rsidR="002E0C57">
        <w:t xml:space="preserve"> prevention information with</w:t>
      </w:r>
      <w:r w:rsidR="00873685">
        <w:t xml:space="preserve"> </w:t>
      </w:r>
      <w:r w:rsidR="00F31DB4">
        <w:t>the groups they work with like:</w:t>
      </w:r>
    </w:p>
    <w:p w14:paraId="75672968" w14:textId="0F7CC72C" w:rsidR="00F31DB4" w:rsidRDefault="00B20B1C" w:rsidP="003152E6">
      <w:pPr>
        <w:pStyle w:val="Listtoplevel"/>
        <w:ind w:left="4820"/>
      </w:pPr>
      <w:r>
        <w:t>farmers</w:t>
      </w:r>
    </w:p>
    <w:p w14:paraId="6D7AE417" w14:textId="6AD01B23" w:rsidR="00B20B1C" w:rsidRDefault="00B20B1C" w:rsidP="003152E6">
      <w:pPr>
        <w:pStyle w:val="Listtoplevel"/>
        <w:ind w:left="4820"/>
      </w:pPr>
      <w:r>
        <w:t>forestry</w:t>
      </w:r>
      <w:r w:rsidR="00A91225">
        <w:t xml:space="preserve"> workers</w:t>
      </w:r>
      <w:r>
        <w:t>.</w:t>
      </w:r>
    </w:p>
    <w:p w14:paraId="208F6785" w14:textId="673421D4" w:rsidR="007B6FF7" w:rsidRDefault="007B6FF7" w:rsidP="008215D5">
      <w:pPr>
        <w:ind w:left="0"/>
        <w:rPr>
          <w:rFonts w:eastAsiaTheme="minorHAnsi"/>
          <w:szCs w:val="22"/>
          <w:highlight w:val="lightGray"/>
          <w:lang w:val="en-GB"/>
        </w:rPr>
      </w:pPr>
      <w:r>
        <w:rPr>
          <w:rFonts w:eastAsiaTheme="minorHAnsi"/>
          <w:szCs w:val="22"/>
          <w:highlight w:val="lightGray"/>
          <w:lang w:val="en-GB"/>
        </w:rPr>
        <w:br w:type="page"/>
      </w:r>
    </w:p>
    <w:p w14:paraId="1771AF34" w14:textId="6D234ED1" w:rsidR="007B6FF7" w:rsidRDefault="007B6FF7" w:rsidP="007B6FF7">
      <w:pPr>
        <w:pStyle w:val="Heading1"/>
      </w:pPr>
      <w:bookmarkStart w:id="4" w:name="_Focus_area_2"/>
      <w:bookmarkEnd w:id="4"/>
      <w:r>
        <w:lastRenderedPageBreak/>
        <w:t xml:space="preserve">Focus area 2 </w:t>
      </w:r>
      <w:r w:rsidR="007B077F">
        <w:t>–</w:t>
      </w:r>
      <w:r>
        <w:t xml:space="preserve"> </w:t>
      </w:r>
      <w:r w:rsidR="007B077F">
        <w:t xml:space="preserve">Support </w:t>
      </w:r>
      <w:r w:rsidR="009104EF">
        <w:t xml:space="preserve">the </w:t>
      </w:r>
      <w:r w:rsidR="00D7220F">
        <w:t>workforce</w:t>
      </w:r>
    </w:p>
    <w:p w14:paraId="052E8D45" w14:textId="68D8CE99" w:rsidR="004A33B8" w:rsidRDefault="004A33B8" w:rsidP="007B6FF7"/>
    <w:p w14:paraId="00D89AB7" w14:textId="0204FD85" w:rsidR="004A33B8" w:rsidRDefault="004A33B8" w:rsidP="007B6FF7"/>
    <w:p w14:paraId="0496ED6E" w14:textId="28856C8A" w:rsidR="00421814" w:rsidRDefault="004C1A2E" w:rsidP="007B6FF7">
      <w:r w:rsidRPr="004C1A2E">
        <w:rPr>
          <w:noProof/>
        </w:rPr>
        <w:drawing>
          <wp:anchor distT="0" distB="0" distL="114300" distR="114300" simplePos="0" relativeHeight="251987968" behindDoc="0" locked="0" layoutInCell="1" allowOverlap="1" wp14:anchorId="163080D7" wp14:editId="01B4F69C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440000" cy="1440000"/>
            <wp:effectExtent l="0" t="0" r="8255" b="0"/>
            <wp:wrapNone/>
            <wp:docPr id="534372961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372961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1814">
        <w:t>T</w:t>
      </w:r>
      <w:r w:rsidR="004A33B8">
        <w:t xml:space="preserve">he </w:t>
      </w:r>
      <w:r w:rsidR="002169CA">
        <w:t>G</w:t>
      </w:r>
      <w:r w:rsidR="004A33B8">
        <w:t>overnment wants t</w:t>
      </w:r>
      <w:r w:rsidR="00421814">
        <w:t>o make sure the people</w:t>
      </w:r>
      <w:r w:rsidR="001A5B1B">
        <w:t xml:space="preserve"> like social workers</w:t>
      </w:r>
      <w:r w:rsidR="00421814">
        <w:t xml:space="preserve"> who</w:t>
      </w:r>
      <w:r w:rsidR="001A5B1B" w:rsidRPr="001A5B1B">
        <w:rPr>
          <w:lang w:val="en-NZ"/>
        </w:rPr>
        <w:t xml:space="preserve"> work with people who may be thinking about suicide</w:t>
      </w:r>
      <w:r w:rsidR="00421814">
        <w:t xml:space="preserve"> have good training.</w:t>
      </w:r>
    </w:p>
    <w:p w14:paraId="6910D9EF" w14:textId="77777777" w:rsidR="00421814" w:rsidRDefault="00421814" w:rsidP="00421814"/>
    <w:p w14:paraId="2C01D685" w14:textId="0B7DB239" w:rsidR="004A33B8" w:rsidRDefault="00147365" w:rsidP="00421814">
      <w:r>
        <w:rPr>
          <w:noProof/>
        </w:rPr>
        <w:drawing>
          <wp:anchor distT="0" distB="0" distL="114300" distR="114300" simplePos="0" relativeHeight="252218368" behindDoc="0" locked="0" layoutInCell="1" allowOverlap="1" wp14:anchorId="26C51834" wp14:editId="408EA1D2">
            <wp:simplePos x="0" y="0"/>
            <wp:positionH relativeFrom="margin">
              <wp:posOffset>0</wp:posOffset>
            </wp:positionH>
            <wp:positionV relativeFrom="paragraph">
              <wp:posOffset>197485</wp:posOffset>
            </wp:positionV>
            <wp:extent cx="1562100" cy="1206477"/>
            <wp:effectExtent l="0" t="0" r="0" b="0"/>
            <wp:wrapNone/>
            <wp:docPr id="13450014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836300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206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F04F6F" w14:textId="4E7577B1" w:rsidR="00421814" w:rsidRDefault="00463E5B" w:rsidP="00421814">
      <w:r>
        <w:t>Health services</w:t>
      </w:r>
      <w:r w:rsidR="001366BC">
        <w:t xml:space="preserve"> </w:t>
      </w:r>
      <w:r w:rsidR="0091505F">
        <w:t>will do 4 things to support the people who work in suicide</w:t>
      </w:r>
      <w:r>
        <w:t xml:space="preserve"> prevention</w:t>
      </w:r>
      <w:r w:rsidR="00D6718E">
        <w:t>.</w:t>
      </w:r>
    </w:p>
    <w:p w14:paraId="7B654672" w14:textId="68742C2D" w:rsidR="00D6718E" w:rsidRDefault="00D6718E" w:rsidP="00421814"/>
    <w:p w14:paraId="25E1C40E" w14:textId="5FD9D3DB" w:rsidR="00D6718E" w:rsidRDefault="004C1A2E" w:rsidP="00463E5B">
      <w:pPr>
        <w:pStyle w:val="ListParagraph"/>
        <w:numPr>
          <w:ilvl w:val="0"/>
          <w:numId w:val="25"/>
        </w:numPr>
        <w:ind w:left="4253" w:hanging="567"/>
      </w:pPr>
      <w:r w:rsidRPr="00043F30">
        <w:rPr>
          <w:noProof/>
          <w:lang w:eastAsia="en-NZ"/>
        </w:rPr>
        <w:drawing>
          <wp:anchor distT="0" distB="0" distL="114300" distR="114300" simplePos="0" relativeHeight="251998208" behindDoc="0" locked="0" layoutInCell="1" allowOverlap="1" wp14:anchorId="5BBC06CB" wp14:editId="4183E79D">
            <wp:simplePos x="0" y="0"/>
            <wp:positionH relativeFrom="margin">
              <wp:posOffset>114300</wp:posOffset>
            </wp:positionH>
            <wp:positionV relativeFrom="paragraph">
              <wp:posOffset>427355</wp:posOffset>
            </wp:positionV>
            <wp:extent cx="1095153" cy="1095153"/>
            <wp:effectExtent l="0" t="0" r="0" b="0"/>
            <wp:wrapNone/>
            <wp:docPr id="1076608488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608488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153" cy="1095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718E">
        <w:t xml:space="preserve">By 31 December 2025 </w:t>
      </w:r>
      <w:r w:rsidR="00463E5B">
        <w:t>Health New Zealand</w:t>
      </w:r>
      <w:r w:rsidR="00D6718E">
        <w:t xml:space="preserve"> will make sure that more people can get training in stopping suicide</w:t>
      </w:r>
      <w:r w:rsidR="00934EF0">
        <w:t xml:space="preserve"> like:</w:t>
      </w:r>
    </w:p>
    <w:p w14:paraId="350D49F1" w14:textId="3D222429" w:rsidR="00934EF0" w:rsidRDefault="004C1A2E" w:rsidP="00463E5B">
      <w:pPr>
        <w:pStyle w:val="Listtoplevel"/>
        <w:ind w:left="4820"/>
      </w:pPr>
      <w:r w:rsidRPr="004C1A2E">
        <w:drawing>
          <wp:anchor distT="0" distB="0" distL="114300" distR="114300" simplePos="0" relativeHeight="251994112" behindDoc="0" locked="0" layoutInCell="1" allowOverlap="1" wp14:anchorId="1C33F1FB" wp14:editId="70985E19">
            <wp:simplePos x="0" y="0"/>
            <wp:positionH relativeFrom="margin">
              <wp:posOffset>170815</wp:posOffset>
            </wp:positionH>
            <wp:positionV relativeFrom="paragraph">
              <wp:posOffset>338455</wp:posOffset>
            </wp:positionV>
            <wp:extent cx="1440000" cy="1440000"/>
            <wp:effectExtent l="0" t="0" r="8255" b="8255"/>
            <wp:wrapNone/>
            <wp:docPr id="7228886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8886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4EF0">
        <w:t>people who work in health</w:t>
      </w:r>
    </w:p>
    <w:p w14:paraId="743516E4" w14:textId="15E86EF0" w:rsidR="00934EF0" w:rsidRDefault="00934EF0" w:rsidP="00463E5B">
      <w:pPr>
        <w:pStyle w:val="Listtoplevel"/>
        <w:ind w:left="4820"/>
      </w:pPr>
      <w:r>
        <w:t>whānau</w:t>
      </w:r>
      <w:r w:rsidR="00FD0828">
        <w:t xml:space="preserve"> / families</w:t>
      </w:r>
    </w:p>
    <w:p w14:paraId="35C1A723" w14:textId="410121CB" w:rsidR="000B53BD" w:rsidRDefault="00934EF0" w:rsidP="00463E5B">
      <w:pPr>
        <w:pStyle w:val="Listtoplevel"/>
        <w:ind w:left="4820"/>
      </w:pPr>
      <w:r>
        <w:t>communities</w:t>
      </w:r>
      <w:r w:rsidR="000B53BD">
        <w:t>.</w:t>
      </w:r>
    </w:p>
    <w:p w14:paraId="40CAD95A" w14:textId="5787DED6" w:rsidR="004A33B8" w:rsidRDefault="004C1A2E" w:rsidP="00463E5B">
      <w:pPr>
        <w:pStyle w:val="ListParagraph"/>
        <w:numPr>
          <w:ilvl w:val="0"/>
          <w:numId w:val="25"/>
        </w:numPr>
        <w:ind w:left="4253" w:hanging="567"/>
      </w:pPr>
      <w:r w:rsidRPr="004C1A2E">
        <w:rPr>
          <w:noProof/>
        </w:rPr>
        <w:lastRenderedPageBreak/>
        <w:drawing>
          <wp:anchor distT="0" distB="0" distL="114300" distR="114300" simplePos="0" relativeHeight="251996160" behindDoc="0" locked="0" layoutInCell="1" allowOverlap="1" wp14:anchorId="2A9F0F42" wp14:editId="17433C75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440000" cy="1440000"/>
            <wp:effectExtent l="0" t="0" r="8255" b="8255"/>
            <wp:wrapNone/>
            <wp:docPr id="896454847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454847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9AC">
        <w:t xml:space="preserve">By 30 June 2026 </w:t>
      </w:r>
      <w:r w:rsidR="00463E5B">
        <w:t>Health New Zealand</w:t>
      </w:r>
      <w:r w:rsidR="002529AC">
        <w:t xml:space="preserve"> will</w:t>
      </w:r>
      <w:r w:rsidR="001A5B1B" w:rsidRPr="001A5B1B">
        <w:rPr>
          <w:lang w:val="en-NZ"/>
        </w:rPr>
        <w:t xml:space="preserve"> make sure that key people who work</w:t>
      </w:r>
      <w:r w:rsidR="001A5B1B">
        <w:rPr>
          <w:lang w:val="en-NZ"/>
        </w:rPr>
        <w:t xml:space="preserve"> for them</w:t>
      </w:r>
      <w:r w:rsidR="001A5B1B" w:rsidRPr="001A5B1B">
        <w:rPr>
          <w:lang w:val="en-NZ"/>
        </w:rPr>
        <w:t xml:space="preserve"> in suicide prevention roles work in similar ways.</w:t>
      </w:r>
    </w:p>
    <w:p w14:paraId="3FCE6EFD" w14:textId="77777777" w:rsidR="002529AC" w:rsidRPr="00463E5B" w:rsidRDefault="002529AC" w:rsidP="00463E5B">
      <w:pPr>
        <w:ind w:left="4253" w:hanging="567"/>
        <w:rPr>
          <w:sz w:val="24"/>
          <w:szCs w:val="20"/>
        </w:rPr>
      </w:pPr>
    </w:p>
    <w:p w14:paraId="4F73845C" w14:textId="0DEFA8A3" w:rsidR="002529AC" w:rsidRPr="00463E5B" w:rsidRDefault="00D70BF6" w:rsidP="00463E5B">
      <w:pPr>
        <w:ind w:left="4253" w:hanging="567"/>
        <w:rPr>
          <w:sz w:val="24"/>
          <w:szCs w:val="20"/>
        </w:rPr>
      </w:pPr>
      <w:r w:rsidRPr="00463E5B">
        <w:rPr>
          <w:noProof/>
          <w:sz w:val="24"/>
          <w:szCs w:val="20"/>
        </w:rPr>
        <w:drawing>
          <wp:anchor distT="0" distB="0" distL="114300" distR="114300" simplePos="0" relativeHeight="252000256" behindDoc="0" locked="0" layoutInCell="1" allowOverlap="1" wp14:anchorId="681398C2" wp14:editId="72CA4CC3">
            <wp:simplePos x="0" y="0"/>
            <wp:positionH relativeFrom="margin">
              <wp:posOffset>66675</wp:posOffset>
            </wp:positionH>
            <wp:positionV relativeFrom="paragraph">
              <wp:posOffset>83820</wp:posOffset>
            </wp:positionV>
            <wp:extent cx="1440000" cy="1440000"/>
            <wp:effectExtent l="0" t="0" r="8255" b="8255"/>
            <wp:wrapNone/>
            <wp:docPr id="1236104803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104803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F5435A" w14:textId="7B82057A" w:rsidR="002529AC" w:rsidRDefault="00463E5B" w:rsidP="00463E5B">
      <w:pPr>
        <w:ind w:left="4253"/>
      </w:pPr>
      <w:r>
        <w:t>Health New Zealand</w:t>
      </w:r>
      <w:r w:rsidR="002529AC">
        <w:t xml:space="preserve"> will make:</w:t>
      </w:r>
    </w:p>
    <w:p w14:paraId="734D13B9" w14:textId="1FC9D3BC" w:rsidR="002529AC" w:rsidRDefault="00FD0828" w:rsidP="00463E5B">
      <w:pPr>
        <w:pStyle w:val="Listtoplevel"/>
        <w:ind w:left="4820"/>
      </w:pPr>
      <w:r>
        <w:t>information</w:t>
      </w:r>
      <w:r w:rsidR="002529AC">
        <w:t xml:space="preserve"> for when people start work</w:t>
      </w:r>
      <w:r>
        <w:t>ing</w:t>
      </w:r>
      <w:r w:rsidR="002529AC">
        <w:t xml:space="preserve"> in this area</w:t>
      </w:r>
    </w:p>
    <w:p w14:paraId="34FE166A" w14:textId="4EB5EB7E" w:rsidR="002529AC" w:rsidRDefault="00D70BF6" w:rsidP="00463E5B">
      <w:pPr>
        <w:pStyle w:val="Listtoplevel"/>
        <w:ind w:left="4820"/>
      </w:pPr>
      <w:r w:rsidRPr="00D70BF6">
        <w:drawing>
          <wp:anchor distT="0" distB="0" distL="114300" distR="114300" simplePos="0" relativeHeight="252002304" behindDoc="0" locked="0" layoutInCell="1" allowOverlap="1" wp14:anchorId="26120701" wp14:editId="352DB1F1">
            <wp:simplePos x="0" y="0"/>
            <wp:positionH relativeFrom="margin">
              <wp:posOffset>-171450</wp:posOffset>
            </wp:positionH>
            <wp:positionV relativeFrom="paragraph">
              <wp:posOffset>280670</wp:posOffset>
            </wp:positionV>
            <wp:extent cx="2117380" cy="1080000"/>
            <wp:effectExtent l="0" t="0" r="0" b="6350"/>
            <wp:wrapNone/>
            <wp:docPr id="1371181572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181572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3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0828">
        <w:t>better</w:t>
      </w:r>
      <w:r w:rsidR="002529AC">
        <w:t xml:space="preserve"> supports </w:t>
      </w:r>
      <w:r w:rsidR="000B235F">
        <w:t>for</w:t>
      </w:r>
      <w:r w:rsidR="002529AC">
        <w:t xml:space="preserve"> workers </w:t>
      </w:r>
      <w:r w:rsidR="000B235F">
        <w:t>to be</w:t>
      </w:r>
      <w:r w:rsidR="002529AC">
        <w:t xml:space="preserve"> supported properly.</w:t>
      </w:r>
    </w:p>
    <w:p w14:paraId="53AE3154" w14:textId="70B6C1AA" w:rsidR="002529AC" w:rsidRPr="00463E5B" w:rsidRDefault="002529AC" w:rsidP="00432A3A">
      <w:pPr>
        <w:ind w:left="0"/>
        <w:rPr>
          <w:sz w:val="24"/>
          <w:szCs w:val="20"/>
        </w:rPr>
      </w:pPr>
    </w:p>
    <w:p w14:paraId="1DFDD0F9" w14:textId="77777777" w:rsidR="000B235F" w:rsidRDefault="000B235F">
      <w:pPr>
        <w:spacing w:line="240" w:lineRule="auto"/>
        <w:ind w:left="0"/>
      </w:pPr>
      <w:r>
        <w:br w:type="page"/>
      </w:r>
    </w:p>
    <w:p w14:paraId="2EF57996" w14:textId="34182986" w:rsidR="002529AC" w:rsidRDefault="00D70BF6" w:rsidP="00463E5B">
      <w:pPr>
        <w:ind w:left="4253"/>
      </w:pPr>
      <w:r w:rsidRPr="00D70BF6">
        <w:rPr>
          <w:noProof/>
        </w:rPr>
        <w:lastRenderedPageBreak/>
        <w:drawing>
          <wp:anchor distT="0" distB="0" distL="114300" distR="114300" simplePos="0" relativeHeight="252004352" behindDoc="0" locked="0" layoutInCell="1" allowOverlap="1" wp14:anchorId="6725D0E2" wp14:editId="69CEEDC5">
            <wp:simplePos x="0" y="0"/>
            <wp:positionH relativeFrom="margin">
              <wp:align>left</wp:align>
            </wp:positionH>
            <wp:positionV relativeFrom="paragraph">
              <wp:posOffset>-304800</wp:posOffset>
            </wp:positionV>
            <wp:extent cx="2133600" cy="2133600"/>
            <wp:effectExtent l="0" t="0" r="0" b="0"/>
            <wp:wrapNone/>
            <wp:docPr id="436355176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355176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9AC">
        <w:t>The workers include people who:</w:t>
      </w:r>
    </w:p>
    <w:p w14:paraId="0817743A" w14:textId="60A7BB96" w:rsidR="002529AC" w:rsidRDefault="000B235F" w:rsidP="00463E5B">
      <w:pPr>
        <w:pStyle w:val="Listtoplevel"/>
        <w:ind w:left="4820"/>
      </w:pPr>
      <w:r>
        <w:t xml:space="preserve">organise support to </w:t>
      </w:r>
      <w:r w:rsidR="002529AC">
        <w:t>prevent / stop suicide</w:t>
      </w:r>
    </w:p>
    <w:p w14:paraId="6DEB8615" w14:textId="283D13A2" w:rsidR="002529AC" w:rsidRDefault="00D70BF6" w:rsidP="00463E5B">
      <w:pPr>
        <w:pStyle w:val="Listtoplevel"/>
        <w:ind w:left="4820"/>
      </w:pPr>
      <w:r w:rsidRPr="00D70BF6">
        <w:drawing>
          <wp:anchor distT="0" distB="0" distL="114300" distR="114300" simplePos="0" relativeHeight="252006400" behindDoc="0" locked="0" layoutInCell="1" allowOverlap="1" wp14:anchorId="38BE3C49" wp14:editId="5B5BADC4">
            <wp:simplePos x="0" y="0"/>
            <wp:positionH relativeFrom="margin">
              <wp:align>left</wp:align>
            </wp:positionH>
            <wp:positionV relativeFrom="paragraph">
              <wp:posOffset>963665</wp:posOffset>
            </wp:positionV>
            <wp:extent cx="1440000" cy="1440000"/>
            <wp:effectExtent l="0" t="0" r="8255" b="8255"/>
            <wp:wrapNone/>
            <wp:docPr id="1862041294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041294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235F">
        <w:t xml:space="preserve">organise </w:t>
      </w:r>
      <w:r w:rsidR="002529AC">
        <w:t xml:space="preserve">support </w:t>
      </w:r>
      <w:r w:rsidR="000B235F">
        <w:t xml:space="preserve">for </w:t>
      </w:r>
      <w:r w:rsidR="002529AC">
        <w:t>people who know someone who has died by suicide</w:t>
      </w:r>
    </w:p>
    <w:p w14:paraId="162AC116" w14:textId="52A74C59" w:rsidR="000B235F" w:rsidRDefault="002529AC" w:rsidP="000B235F">
      <w:pPr>
        <w:pStyle w:val="Listtoplevel"/>
        <w:ind w:left="4820"/>
      </w:pPr>
      <w:r>
        <w:t xml:space="preserve">work </w:t>
      </w:r>
      <w:r w:rsidR="000B235F">
        <w:t>in</w:t>
      </w:r>
      <w:r>
        <w:t xml:space="preserve"> Kia Piki </w:t>
      </w:r>
      <w:r w:rsidR="00D70BF6">
        <w:t>T</w:t>
      </w:r>
      <w:r>
        <w:t>e Ora</w:t>
      </w:r>
      <w:r w:rsidR="00D70BF6">
        <w:t xml:space="preserve"> / Māori </w:t>
      </w:r>
      <w:r w:rsidR="007B077F">
        <w:t>Suicide Prevention</w:t>
      </w:r>
      <w:r w:rsidR="000B235F">
        <w:t xml:space="preserve"> roles</w:t>
      </w:r>
      <w:r>
        <w:t>.</w:t>
      </w:r>
    </w:p>
    <w:p w14:paraId="7728C20D" w14:textId="77777777" w:rsidR="000B235F" w:rsidRDefault="000B235F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2F265207" w14:textId="4BF1C004" w:rsidR="002529AC" w:rsidRDefault="00D70BF6" w:rsidP="00463E5B">
      <w:pPr>
        <w:pStyle w:val="ListParagraph"/>
        <w:numPr>
          <w:ilvl w:val="0"/>
          <w:numId w:val="25"/>
        </w:numPr>
        <w:ind w:left="4253" w:hanging="567"/>
        <w:rPr>
          <w:lang w:eastAsia="en-NZ"/>
        </w:rPr>
      </w:pPr>
      <w:bookmarkStart w:id="5" w:name="_Toc196895599"/>
      <w:bookmarkEnd w:id="2"/>
      <w:r w:rsidRPr="00D70BF6">
        <w:rPr>
          <w:noProof/>
          <w:lang w:eastAsia="en-NZ"/>
        </w:rPr>
        <w:lastRenderedPageBreak/>
        <w:drawing>
          <wp:anchor distT="0" distB="0" distL="114300" distR="114300" simplePos="0" relativeHeight="252008448" behindDoc="0" locked="0" layoutInCell="1" allowOverlap="1" wp14:anchorId="1A82A988" wp14:editId="39BD2B1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40000" cy="1440000"/>
            <wp:effectExtent l="0" t="0" r="8255" b="8255"/>
            <wp:wrapNone/>
            <wp:docPr id="8706702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6702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9AC">
        <w:rPr>
          <w:lang w:eastAsia="en-NZ"/>
        </w:rPr>
        <w:t xml:space="preserve">By 30 June 2026 </w:t>
      </w:r>
      <w:r w:rsidR="00463E5B">
        <w:rPr>
          <w:lang w:eastAsia="en-NZ"/>
        </w:rPr>
        <w:t>the Suicide Prevention Office</w:t>
      </w:r>
      <w:r w:rsidR="002529AC">
        <w:rPr>
          <w:lang w:eastAsia="en-NZ"/>
        </w:rPr>
        <w:t xml:space="preserve"> will publish a document that says what skills </w:t>
      </w:r>
      <w:r w:rsidR="000B235F" w:rsidRPr="000B235F">
        <w:rPr>
          <w:lang w:val="en-NZ" w:eastAsia="en-NZ"/>
        </w:rPr>
        <w:t>are useful for people working to prevent</w:t>
      </w:r>
      <w:r w:rsidR="00CA3DA3">
        <w:rPr>
          <w:lang w:val="en-NZ" w:eastAsia="en-NZ"/>
        </w:rPr>
        <w:t xml:space="preserve"> </w:t>
      </w:r>
      <w:r w:rsidR="000B235F" w:rsidRPr="000B235F">
        <w:rPr>
          <w:lang w:val="en-NZ" w:eastAsia="en-NZ"/>
        </w:rPr>
        <w:t>/</w:t>
      </w:r>
      <w:r w:rsidR="00CA3DA3">
        <w:rPr>
          <w:lang w:val="en-NZ" w:eastAsia="en-NZ"/>
        </w:rPr>
        <w:t xml:space="preserve"> </w:t>
      </w:r>
      <w:r w:rsidR="000B235F" w:rsidRPr="000B235F">
        <w:rPr>
          <w:lang w:val="en-NZ" w:eastAsia="en-NZ"/>
        </w:rPr>
        <w:t>stop suicide</w:t>
      </w:r>
      <w:r w:rsidR="002529AC">
        <w:rPr>
          <w:lang w:eastAsia="en-NZ"/>
        </w:rPr>
        <w:t>.</w:t>
      </w:r>
    </w:p>
    <w:p w14:paraId="07844CDF" w14:textId="77777777" w:rsidR="002529AC" w:rsidRDefault="002529AC" w:rsidP="002529AC">
      <w:pPr>
        <w:rPr>
          <w:lang w:eastAsia="en-NZ"/>
        </w:rPr>
      </w:pPr>
    </w:p>
    <w:p w14:paraId="4CE1B48C" w14:textId="30F2D454" w:rsidR="002529AC" w:rsidRDefault="00147365" w:rsidP="00463E5B">
      <w:pPr>
        <w:ind w:left="4253"/>
        <w:rPr>
          <w:lang w:eastAsia="en-NZ"/>
        </w:rPr>
      </w:pPr>
      <w:r w:rsidRPr="00D70BF6">
        <w:rPr>
          <w:noProof/>
          <w:lang w:eastAsia="en-NZ"/>
        </w:rPr>
        <w:drawing>
          <wp:anchor distT="0" distB="0" distL="114300" distR="114300" simplePos="0" relativeHeight="252010496" behindDoc="0" locked="0" layoutInCell="1" allowOverlap="1" wp14:anchorId="647DB18B" wp14:editId="0C1AFF51">
            <wp:simplePos x="0" y="0"/>
            <wp:positionH relativeFrom="column">
              <wp:posOffset>66675</wp:posOffset>
            </wp:positionH>
            <wp:positionV relativeFrom="paragraph">
              <wp:posOffset>125730</wp:posOffset>
            </wp:positionV>
            <wp:extent cx="1571625" cy="1571625"/>
            <wp:effectExtent l="0" t="0" r="9525" b="0"/>
            <wp:wrapNone/>
            <wp:docPr id="297596762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596762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122" cy="1572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2BE3DE" w14:textId="3144A175" w:rsidR="002529AC" w:rsidRDefault="002529AC" w:rsidP="00463E5B">
      <w:pPr>
        <w:ind w:left="4253"/>
        <w:rPr>
          <w:lang w:eastAsia="en-NZ"/>
        </w:rPr>
      </w:pPr>
      <w:r>
        <w:rPr>
          <w:lang w:eastAsia="en-NZ"/>
        </w:rPr>
        <w:t>This document will be for:</w:t>
      </w:r>
    </w:p>
    <w:p w14:paraId="1DAF4D5A" w14:textId="56C87628" w:rsidR="002529AC" w:rsidRDefault="002529AC" w:rsidP="00463E5B">
      <w:pPr>
        <w:pStyle w:val="Listtoplevel"/>
        <w:ind w:left="4820"/>
        <w:rPr>
          <w:lang w:eastAsia="en-NZ"/>
        </w:rPr>
      </w:pPr>
      <w:r>
        <w:rPr>
          <w:lang w:eastAsia="en-NZ"/>
        </w:rPr>
        <w:t>community groups</w:t>
      </w:r>
    </w:p>
    <w:p w14:paraId="4575DE9D" w14:textId="7AC47BB7" w:rsidR="002529AC" w:rsidRDefault="00D70BF6" w:rsidP="00463E5B">
      <w:pPr>
        <w:pStyle w:val="Listtoplevel"/>
        <w:ind w:left="4820"/>
        <w:rPr>
          <w:lang w:eastAsia="en-NZ"/>
        </w:rPr>
      </w:pPr>
      <w:r w:rsidRPr="00D70BF6">
        <w:rPr>
          <w:lang w:eastAsia="en-NZ"/>
        </w:rPr>
        <w:drawing>
          <wp:anchor distT="0" distB="0" distL="114300" distR="114300" simplePos="0" relativeHeight="252012544" behindDoc="0" locked="0" layoutInCell="1" allowOverlap="1" wp14:anchorId="51D6F7D7" wp14:editId="3A2BA905">
            <wp:simplePos x="0" y="0"/>
            <wp:positionH relativeFrom="margin">
              <wp:align>left</wp:align>
            </wp:positionH>
            <wp:positionV relativeFrom="paragraph">
              <wp:posOffset>598879</wp:posOffset>
            </wp:positionV>
            <wp:extent cx="1698695" cy="1260000"/>
            <wp:effectExtent l="0" t="0" r="0" b="0"/>
            <wp:wrapNone/>
            <wp:docPr id="447836491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836491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95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9AC">
        <w:rPr>
          <w:lang w:eastAsia="en-NZ"/>
        </w:rPr>
        <w:t>marae</w:t>
      </w:r>
    </w:p>
    <w:p w14:paraId="3918FC9E" w14:textId="63C7D6C2" w:rsidR="002529AC" w:rsidRDefault="002529AC" w:rsidP="00463E5B">
      <w:pPr>
        <w:pStyle w:val="Listtoplevel"/>
        <w:ind w:left="4820"/>
        <w:rPr>
          <w:lang w:eastAsia="en-NZ"/>
        </w:rPr>
      </w:pPr>
      <w:r>
        <w:rPr>
          <w:lang w:eastAsia="en-NZ"/>
        </w:rPr>
        <w:t>schools</w:t>
      </w:r>
    </w:p>
    <w:p w14:paraId="1D07656A" w14:textId="55BE3F90" w:rsidR="002529AC" w:rsidRDefault="002529AC" w:rsidP="00463E5B">
      <w:pPr>
        <w:pStyle w:val="Listtoplevel"/>
        <w:ind w:left="4820"/>
        <w:rPr>
          <w:lang w:eastAsia="en-NZ"/>
        </w:rPr>
      </w:pPr>
      <w:r>
        <w:rPr>
          <w:lang w:eastAsia="en-NZ"/>
        </w:rPr>
        <w:t>whānau</w:t>
      </w:r>
      <w:r w:rsidR="00FD0828">
        <w:rPr>
          <w:lang w:eastAsia="en-NZ"/>
        </w:rPr>
        <w:t xml:space="preserve"> / </w:t>
      </w:r>
      <w:r w:rsidR="007B077F">
        <w:rPr>
          <w:lang w:eastAsia="en-NZ"/>
        </w:rPr>
        <w:t>families</w:t>
      </w:r>
      <w:r>
        <w:rPr>
          <w:lang w:eastAsia="en-NZ"/>
        </w:rPr>
        <w:t>.</w:t>
      </w:r>
    </w:p>
    <w:p w14:paraId="377DCAA4" w14:textId="77777777" w:rsidR="002529AC" w:rsidRDefault="002529AC" w:rsidP="002529AC">
      <w:pPr>
        <w:rPr>
          <w:lang w:eastAsia="en-NZ"/>
        </w:rPr>
      </w:pPr>
    </w:p>
    <w:p w14:paraId="78B5921A" w14:textId="77777777" w:rsidR="002529AC" w:rsidRDefault="002529AC" w:rsidP="002529AC">
      <w:pPr>
        <w:rPr>
          <w:lang w:eastAsia="en-NZ"/>
        </w:rPr>
      </w:pPr>
    </w:p>
    <w:p w14:paraId="76E05B75" w14:textId="77777777" w:rsidR="002529AC" w:rsidRDefault="002529AC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7C289184" w14:textId="7E0213B7" w:rsidR="002529AC" w:rsidRDefault="00D70BF6" w:rsidP="00463E5B">
      <w:pPr>
        <w:pStyle w:val="ListParagraph"/>
        <w:numPr>
          <w:ilvl w:val="0"/>
          <w:numId w:val="25"/>
        </w:numPr>
        <w:ind w:left="4253" w:hanging="567"/>
        <w:rPr>
          <w:lang w:eastAsia="en-NZ"/>
        </w:rPr>
      </w:pPr>
      <w:r w:rsidRPr="00D70BF6">
        <w:rPr>
          <w:noProof/>
          <w:lang w:eastAsia="en-NZ"/>
        </w:rPr>
        <w:lastRenderedPageBreak/>
        <w:drawing>
          <wp:anchor distT="0" distB="0" distL="114300" distR="114300" simplePos="0" relativeHeight="252014592" behindDoc="0" locked="0" layoutInCell="1" allowOverlap="1" wp14:anchorId="2BC8563B" wp14:editId="70A8BDE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582883" cy="1080000"/>
            <wp:effectExtent l="0" t="0" r="0" b="6350"/>
            <wp:wrapNone/>
            <wp:docPr id="1056533599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533599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88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9AC">
        <w:rPr>
          <w:lang w:eastAsia="en-NZ"/>
        </w:rPr>
        <w:t>By 30 June 2028 the Suicide Prevention Office will write a guide for people who work in health service</w:t>
      </w:r>
      <w:r w:rsidR="00B40B13">
        <w:rPr>
          <w:lang w:eastAsia="en-NZ"/>
        </w:rPr>
        <w:t>s</w:t>
      </w:r>
      <w:r w:rsidR="002529AC">
        <w:rPr>
          <w:lang w:eastAsia="en-NZ"/>
        </w:rPr>
        <w:t xml:space="preserve"> so they can work out:</w:t>
      </w:r>
    </w:p>
    <w:p w14:paraId="025EE444" w14:textId="27D659DA" w:rsidR="002529AC" w:rsidRDefault="00D70BF6" w:rsidP="00463E5B">
      <w:pPr>
        <w:pStyle w:val="Listtoplevel"/>
        <w:ind w:left="4820"/>
        <w:rPr>
          <w:lang w:eastAsia="en-NZ"/>
        </w:rPr>
      </w:pPr>
      <w:r w:rsidRPr="00D70BF6">
        <w:rPr>
          <w:lang w:eastAsia="en-NZ"/>
        </w:rPr>
        <w:drawing>
          <wp:anchor distT="0" distB="0" distL="114300" distR="114300" simplePos="0" relativeHeight="252016640" behindDoc="0" locked="0" layoutInCell="1" allowOverlap="1" wp14:anchorId="0B6D565F" wp14:editId="2E775D7E">
            <wp:simplePos x="0" y="0"/>
            <wp:positionH relativeFrom="margin">
              <wp:align>left</wp:align>
            </wp:positionH>
            <wp:positionV relativeFrom="paragraph">
              <wp:posOffset>901</wp:posOffset>
            </wp:positionV>
            <wp:extent cx="1440000" cy="1440000"/>
            <wp:effectExtent l="0" t="0" r="8255" b="8255"/>
            <wp:wrapNone/>
            <wp:docPr id="373686065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686065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9AC">
        <w:rPr>
          <w:lang w:eastAsia="en-NZ"/>
        </w:rPr>
        <w:t>who might be at risk of suicide / ending their own life</w:t>
      </w:r>
    </w:p>
    <w:p w14:paraId="5D623ABA" w14:textId="539C8F50" w:rsidR="002529AC" w:rsidRDefault="00D70BF6" w:rsidP="00463E5B">
      <w:pPr>
        <w:pStyle w:val="Listtoplevel"/>
        <w:ind w:left="4820"/>
        <w:rPr>
          <w:lang w:eastAsia="en-NZ"/>
        </w:rPr>
      </w:pPr>
      <w:r w:rsidRPr="00D70BF6">
        <w:rPr>
          <w:lang w:eastAsia="en-NZ"/>
        </w:rPr>
        <w:drawing>
          <wp:anchor distT="0" distB="0" distL="114300" distR="114300" simplePos="0" relativeHeight="252018688" behindDoc="0" locked="0" layoutInCell="1" allowOverlap="1" wp14:anchorId="757CA37F" wp14:editId="2935F390">
            <wp:simplePos x="0" y="0"/>
            <wp:positionH relativeFrom="margin">
              <wp:align>left</wp:align>
            </wp:positionH>
            <wp:positionV relativeFrom="paragraph">
              <wp:posOffset>332046</wp:posOffset>
            </wp:positionV>
            <wp:extent cx="1440000" cy="1440000"/>
            <wp:effectExtent l="0" t="0" r="8255" b="0"/>
            <wp:wrapNone/>
            <wp:docPr id="2012260999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260999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9AC">
        <w:rPr>
          <w:lang w:eastAsia="en-NZ"/>
        </w:rPr>
        <w:t xml:space="preserve">how to support people who feel like they might want </w:t>
      </w:r>
      <w:r w:rsidR="00FB211C">
        <w:rPr>
          <w:lang w:eastAsia="en-NZ"/>
        </w:rPr>
        <w:t>to die by suicide</w:t>
      </w:r>
      <w:r w:rsidR="002529AC">
        <w:rPr>
          <w:lang w:eastAsia="en-NZ"/>
        </w:rPr>
        <w:t>.</w:t>
      </w:r>
    </w:p>
    <w:p w14:paraId="2C350DB6" w14:textId="77777777" w:rsidR="002529AC" w:rsidRDefault="002529AC" w:rsidP="002529AC">
      <w:pPr>
        <w:rPr>
          <w:lang w:eastAsia="en-NZ"/>
        </w:rPr>
      </w:pPr>
    </w:p>
    <w:p w14:paraId="4D2B29F4" w14:textId="7A5913FC" w:rsidR="00A0734D" w:rsidRDefault="00A0734D">
      <w:pPr>
        <w:spacing w:line="240" w:lineRule="auto"/>
        <w:ind w:left="0"/>
      </w:pPr>
    </w:p>
    <w:p w14:paraId="22DCCA92" w14:textId="77777777" w:rsidR="00496B9D" w:rsidRDefault="00496B9D">
      <w:pPr>
        <w:spacing w:line="240" w:lineRule="auto"/>
        <w:ind w:left="0"/>
        <w:rPr>
          <w:noProof/>
        </w:rPr>
      </w:pPr>
      <w:r>
        <w:rPr>
          <w:noProof/>
        </w:rPr>
        <w:br w:type="page"/>
      </w:r>
    </w:p>
    <w:p w14:paraId="40A18D98" w14:textId="0C653CDE" w:rsidR="00A0734D" w:rsidRDefault="002169CA" w:rsidP="00A0734D">
      <w:r w:rsidRPr="00C55384">
        <w:rPr>
          <w:noProof/>
        </w:rPr>
        <w:lastRenderedPageBreak/>
        <w:drawing>
          <wp:anchor distT="0" distB="0" distL="114300" distR="114300" simplePos="0" relativeHeight="252156928" behindDoc="0" locked="0" layoutInCell="1" allowOverlap="1" wp14:anchorId="4F376478" wp14:editId="1B1637AC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497724" cy="934572"/>
            <wp:effectExtent l="0" t="0" r="7620" b="0"/>
            <wp:wrapNone/>
            <wp:docPr id="1903853457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227642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724" cy="934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3E5B">
        <w:rPr>
          <w:noProof/>
        </w:rPr>
        <w:t>Other parts of the government</w:t>
      </w:r>
      <w:r w:rsidR="00A0734D">
        <w:t xml:space="preserve"> will do </w:t>
      </w:r>
      <w:r w:rsidR="00223D1C">
        <w:t>3</w:t>
      </w:r>
      <w:r w:rsidR="00A0734D">
        <w:t xml:space="preserve"> things to support </w:t>
      </w:r>
      <w:r w:rsidR="00463E5B">
        <w:t>people who work in suicide prevention</w:t>
      </w:r>
      <w:r w:rsidR="00A0734D">
        <w:t>.</w:t>
      </w:r>
    </w:p>
    <w:bookmarkEnd w:id="5"/>
    <w:p w14:paraId="169DF547" w14:textId="623CA37C" w:rsidR="00463E5B" w:rsidRDefault="00463E5B">
      <w:pPr>
        <w:spacing w:line="240" w:lineRule="auto"/>
        <w:ind w:left="0"/>
        <w:rPr>
          <w:rFonts w:eastAsia="Times New Roman"/>
          <w:szCs w:val="22"/>
          <w:shd w:val="clear" w:color="auto" w:fill="FFFFFF"/>
          <w:lang w:val="en-GB" w:eastAsia="en-GB"/>
        </w:rPr>
      </w:pPr>
    </w:p>
    <w:p w14:paraId="60531DD0" w14:textId="0F163F9A" w:rsidR="00A0734D" w:rsidRPr="00463E5B" w:rsidRDefault="00147365" w:rsidP="00463E5B">
      <w:pPr>
        <w:pStyle w:val="ListParagraph"/>
        <w:numPr>
          <w:ilvl w:val="0"/>
          <w:numId w:val="26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D70BF6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22784" behindDoc="0" locked="0" layoutInCell="1" allowOverlap="1" wp14:anchorId="26073559" wp14:editId="0BBB621E">
            <wp:simplePos x="0" y="0"/>
            <wp:positionH relativeFrom="margin">
              <wp:posOffset>-152400</wp:posOffset>
            </wp:positionH>
            <wp:positionV relativeFrom="paragraph">
              <wp:posOffset>1383030</wp:posOffset>
            </wp:positionV>
            <wp:extent cx="1733550" cy="1733550"/>
            <wp:effectExtent l="0" t="0" r="0" b="0"/>
            <wp:wrapNone/>
            <wp:docPr id="1372285088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285088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0BF6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20736" behindDoc="0" locked="0" layoutInCell="1" allowOverlap="1" wp14:anchorId="727EA4C6" wp14:editId="24BBAA0D">
            <wp:simplePos x="0" y="0"/>
            <wp:positionH relativeFrom="margin">
              <wp:posOffset>0</wp:posOffset>
            </wp:positionH>
            <wp:positionV relativeFrom="paragraph">
              <wp:posOffset>84455</wp:posOffset>
            </wp:positionV>
            <wp:extent cx="1497330" cy="1021628"/>
            <wp:effectExtent l="0" t="0" r="7620" b="7620"/>
            <wp:wrapNone/>
            <wp:docPr id="1943752336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752336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30" cy="1021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 w:rsidRPr="00463E5B">
        <w:rPr>
          <w:rFonts w:eastAsia="Times New Roman"/>
          <w:shd w:val="clear" w:color="auto" w:fill="FFFFFF"/>
          <w:lang w:eastAsia="en-GB"/>
        </w:rPr>
        <w:t xml:space="preserve">By 30 June 2026 </w:t>
      </w:r>
      <w:r w:rsidR="00A0734D" w:rsidRPr="00463E5B">
        <w:rPr>
          <w:rFonts w:eastAsia="Times New Roman"/>
          <w:b/>
          <w:bCs/>
          <w:shd w:val="clear" w:color="auto" w:fill="FFFFFF"/>
          <w:lang w:eastAsia="en-GB"/>
        </w:rPr>
        <w:t>Oranga Tamariki</w:t>
      </w:r>
      <w:r w:rsidR="00A0734D" w:rsidRPr="00463E5B">
        <w:rPr>
          <w:rFonts w:eastAsia="Times New Roman"/>
          <w:shd w:val="clear" w:color="auto" w:fill="FFFFFF"/>
          <w:lang w:eastAsia="en-GB"/>
        </w:rPr>
        <w:t xml:space="preserve"> will rewrite the suicide prevention guides for people who work with young people like:</w:t>
      </w:r>
    </w:p>
    <w:p w14:paraId="23326533" w14:textId="55006517" w:rsidR="00A0734D" w:rsidRDefault="00A0734D" w:rsidP="00463E5B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social workers</w:t>
      </w:r>
    </w:p>
    <w:p w14:paraId="534B8E2B" w14:textId="77A3C866" w:rsidR="00A0734D" w:rsidRDefault="00A0734D" w:rsidP="00463E5B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carers.</w:t>
      </w:r>
    </w:p>
    <w:p w14:paraId="4E25DCCD" w14:textId="77777777" w:rsidR="00463E5B" w:rsidRDefault="00463E5B" w:rsidP="00463E5B"/>
    <w:p w14:paraId="38CF8B93" w14:textId="37EAC46F" w:rsidR="00463E5B" w:rsidRDefault="000B235F" w:rsidP="00463E5B">
      <w:r w:rsidRPr="00290A2E">
        <w:rPr>
          <w:noProof/>
          <w:lang w:eastAsia="en-NZ"/>
        </w:rPr>
        <w:drawing>
          <wp:anchor distT="0" distB="0" distL="114300" distR="114300" simplePos="0" relativeHeight="252196864" behindDoc="0" locked="0" layoutInCell="1" allowOverlap="1" wp14:anchorId="15BA286A" wp14:editId="7160B26E">
            <wp:simplePos x="0" y="0"/>
            <wp:positionH relativeFrom="margin">
              <wp:align>left</wp:align>
            </wp:positionH>
            <wp:positionV relativeFrom="paragraph">
              <wp:posOffset>5716</wp:posOffset>
            </wp:positionV>
            <wp:extent cx="1914525" cy="1914525"/>
            <wp:effectExtent l="0" t="0" r="9525" b="0"/>
            <wp:wrapNone/>
            <wp:docPr id="801916394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491226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3E5B" w:rsidRPr="00BD34B6">
        <w:rPr>
          <w:noProof/>
        </w:rPr>
        <mc:AlternateContent>
          <mc:Choice Requires="wps">
            <w:drawing>
              <wp:anchor distT="0" distB="0" distL="114300" distR="114300" simplePos="0" relativeHeight="252194816" behindDoc="1" locked="0" layoutInCell="1" allowOverlap="1" wp14:anchorId="2BE7A93A" wp14:editId="49F97966">
                <wp:simplePos x="0" y="0"/>
                <wp:positionH relativeFrom="margin">
                  <wp:align>right</wp:align>
                </wp:positionH>
                <wp:positionV relativeFrom="paragraph">
                  <wp:posOffset>288925</wp:posOffset>
                </wp:positionV>
                <wp:extent cx="3133725" cy="1372870"/>
                <wp:effectExtent l="0" t="0" r="9525" b="0"/>
                <wp:wrapNone/>
                <wp:docPr id="916786666" name="Rectangle 91678666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137287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B91463" id="Rectangle 916786666" o:spid="_x0000_s1026" alt="&quot;&quot;" style="position:absolute;margin-left:195.55pt;margin-top:22.75pt;width:246.75pt;height:108.1pt;z-index:-2511216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1E4121DA" w14:textId="5A24B479" w:rsidR="00463E5B" w:rsidRDefault="00463E5B" w:rsidP="00463E5B">
      <w:pPr>
        <w:ind w:left="4253"/>
      </w:pPr>
      <w:r w:rsidRPr="00463E5B">
        <w:rPr>
          <w:b/>
          <w:bCs/>
        </w:rPr>
        <w:t>Oranga Tamariki</w:t>
      </w:r>
      <w:r>
        <w:t xml:space="preserve"> is the part of the government that looks after children who might need more support.</w:t>
      </w:r>
    </w:p>
    <w:p w14:paraId="42FFC4E4" w14:textId="602121AA" w:rsidR="000B235F" w:rsidRDefault="000B235F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689D9DAD" w14:textId="51FC58A7" w:rsidR="000B235F" w:rsidRPr="000B235F" w:rsidRDefault="00290A2E" w:rsidP="000B235F">
      <w:pPr>
        <w:pStyle w:val="ListParagraph"/>
        <w:numPr>
          <w:ilvl w:val="0"/>
          <w:numId w:val="26"/>
        </w:numPr>
        <w:ind w:left="4253" w:hanging="567"/>
        <w:rPr>
          <w:rFonts w:eastAsia="Times New Roman"/>
          <w:shd w:val="clear" w:color="auto" w:fill="FFFFFF"/>
          <w:lang w:val="en-NZ" w:eastAsia="en-GB"/>
        </w:rPr>
      </w:pPr>
      <w:r w:rsidRPr="00290A2E"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026880" behindDoc="0" locked="0" layoutInCell="1" allowOverlap="1" wp14:anchorId="04B1DB39" wp14:editId="3501C5B4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2038350" cy="1441252"/>
            <wp:effectExtent l="0" t="0" r="0" b="6985"/>
            <wp:wrapNone/>
            <wp:docPr id="1788815158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815158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44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 w:rsidRPr="00496B9D">
        <w:rPr>
          <w:rFonts w:eastAsia="Times New Roman"/>
          <w:shd w:val="clear" w:color="auto" w:fill="FFFFFF"/>
          <w:lang w:eastAsia="en-GB"/>
        </w:rPr>
        <w:t xml:space="preserve">By 30 June 2027 the Ministry of Social Development will make sure that staff know about the training </w:t>
      </w:r>
      <w:r w:rsidR="001E2EA2" w:rsidRPr="00496B9D">
        <w:rPr>
          <w:rFonts w:eastAsia="Times New Roman"/>
          <w:shd w:val="clear" w:color="auto" w:fill="FFFFFF"/>
          <w:lang w:eastAsia="en-GB"/>
        </w:rPr>
        <w:t>so they can</w:t>
      </w:r>
      <w:r w:rsidR="00A0734D" w:rsidRPr="00496B9D">
        <w:rPr>
          <w:rFonts w:eastAsia="Times New Roman"/>
          <w:shd w:val="clear" w:color="auto" w:fill="FFFFFF"/>
          <w:lang w:eastAsia="en-GB"/>
        </w:rPr>
        <w:t xml:space="preserve"> spot which clients </w:t>
      </w:r>
      <w:r w:rsidR="000B235F" w:rsidRPr="000B235F">
        <w:rPr>
          <w:rFonts w:eastAsia="Times New Roman"/>
          <w:shd w:val="clear" w:color="auto" w:fill="FFFFFF"/>
          <w:lang w:val="en-NZ" w:eastAsia="en-GB"/>
        </w:rPr>
        <w:t>feel like they might want to end their life</w:t>
      </w:r>
      <w:r w:rsidR="000B235F">
        <w:rPr>
          <w:rFonts w:eastAsia="Times New Roman"/>
          <w:shd w:val="clear" w:color="auto" w:fill="FFFFFF"/>
          <w:lang w:val="en-NZ" w:eastAsia="en-GB"/>
        </w:rPr>
        <w:t>.</w:t>
      </w:r>
    </w:p>
    <w:p w14:paraId="7D2E3DC0" w14:textId="58E1E6BE" w:rsidR="00A0734D" w:rsidRPr="000B235F" w:rsidRDefault="00A0734D" w:rsidP="000B235F">
      <w:pPr>
        <w:rPr>
          <w:rFonts w:eastAsia="Times New Roman"/>
          <w:shd w:val="clear" w:color="auto" w:fill="FFFFFF"/>
          <w:lang w:eastAsia="en-GB"/>
        </w:rPr>
      </w:pPr>
    </w:p>
    <w:p w14:paraId="4E90F0B4" w14:textId="75A3F6C5" w:rsidR="00A0734D" w:rsidRPr="00223D1C" w:rsidRDefault="00290A2E" w:rsidP="00223D1C">
      <w:pPr>
        <w:pStyle w:val="ListParagraph"/>
        <w:numPr>
          <w:ilvl w:val="0"/>
          <w:numId w:val="26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290A2E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33024" behindDoc="0" locked="0" layoutInCell="1" allowOverlap="1" wp14:anchorId="3861BE44" wp14:editId="397D1D4F">
            <wp:simplePos x="0" y="0"/>
            <wp:positionH relativeFrom="margin">
              <wp:align>left</wp:align>
            </wp:positionH>
            <wp:positionV relativeFrom="paragraph">
              <wp:posOffset>314325</wp:posOffset>
            </wp:positionV>
            <wp:extent cx="1440000" cy="1440000"/>
            <wp:effectExtent l="0" t="0" r="8255" b="8255"/>
            <wp:wrapNone/>
            <wp:docPr id="1944811306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811306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 w:rsidRPr="00223D1C">
        <w:rPr>
          <w:rFonts w:eastAsia="Times New Roman"/>
          <w:shd w:val="clear" w:color="auto" w:fill="FFFFFF"/>
          <w:lang w:eastAsia="en-GB"/>
        </w:rPr>
        <w:t xml:space="preserve">By 30 June 2028 the Ministry of Social Development will work on suicide prevention with 37 </w:t>
      </w:r>
      <w:r w:rsidR="00A0734D" w:rsidRPr="00223D1C">
        <w:rPr>
          <w:rFonts w:eastAsia="Times New Roman"/>
          <w:b/>
          <w:bCs/>
          <w:shd w:val="clear" w:color="auto" w:fill="FFFFFF"/>
          <w:lang w:eastAsia="en-GB"/>
        </w:rPr>
        <w:t xml:space="preserve">Elder Abuse Response Services </w:t>
      </w:r>
      <w:r w:rsidR="00A0734D" w:rsidRPr="00223D1C">
        <w:rPr>
          <w:rFonts w:eastAsia="Times New Roman"/>
          <w:shd w:val="clear" w:color="auto" w:fill="FFFFFF"/>
          <w:lang w:eastAsia="en-GB"/>
        </w:rPr>
        <w:t>who support older people who are:</w:t>
      </w:r>
    </w:p>
    <w:p w14:paraId="15234D97" w14:textId="3026D0CF" w:rsidR="00A0734D" w:rsidRDefault="00290A2E" w:rsidP="00223D1C">
      <w:pPr>
        <w:pStyle w:val="Listtoplevel"/>
        <w:ind w:left="4820"/>
        <w:rPr>
          <w:shd w:val="clear" w:color="auto" w:fill="FFFFFF"/>
          <w:lang w:eastAsia="en-GB"/>
        </w:rPr>
      </w:pPr>
      <w:r w:rsidRPr="00290A2E">
        <w:rPr>
          <w:rFonts w:eastAsia="Times New Roman"/>
          <w:shd w:val="clear" w:color="auto" w:fill="FFFFFF"/>
          <w:lang w:eastAsia="en-GB"/>
        </w:rPr>
        <w:drawing>
          <wp:anchor distT="0" distB="0" distL="114300" distR="114300" simplePos="0" relativeHeight="252028928" behindDoc="0" locked="0" layoutInCell="1" allowOverlap="1" wp14:anchorId="4B22C698" wp14:editId="40022CA0">
            <wp:simplePos x="0" y="0"/>
            <wp:positionH relativeFrom="margin">
              <wp:align>left</wp:align>
            </wp:positionH>
            <wp:positionV relativeFrom="paragraph">
              <wp:posOffset>54226</wp:posOffset>
            </wp:positionV>
            <wp:extent cx="1135885" cy="1080000"/>
            <wp:effectExtent l="0" t="0" r="0" b="0"/>
            <wp:wrapNone/>
            <wp:docPr id="460157886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157886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885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>
        <w:rPr>
          <w:shd w:val="clear" w:color="auto" w:fill="FFFFFF"/>
          <w:lang w:eastAsia="en-GB"/>
        </w:rPr>
        <w:t xml:space="preserve">European / </w:t>
      </w:r>
      <w:r w:rsidR="008B4D16">
        <w:rPr>
          <w:shd w:val="clear" w:color="auto" w:fill="FFFFFF"/>
          <w:lang w:eastAsia="en-GB"/>
        </w:rPr>
        <w:t>Pākehā</w:t>
      </w:r>
    </w:p>
    <w:p w14:paraId="7C40F520" w14:textId="71B6CDA7" w:rsidR="00A0734D" w:rsidRDefault="00290A2E" w:rsidP="00223D1C">
      <w:pPr>
        <w:pStyle w:val="Listtoplevel"/>
        <w:ind w:left="4820"/>
        <w:rPr>
          <w:shd w:val="clear" w:color="auto" w:fill="FFFFFF"/>
          <w:lang w:eastAsia="en-GB"/>
        </w:rPr>
      </w:pPr>
      <w:r w:rsidRPr="00290A2E">
        <w:rPr>
          <w:shd w:val="clear" w:color="auto" w:fill="FFFFFF"/>
          <w:lang w:eastAsia="en-GB"/>
        </w:rPr>
        <w:drawing>
          <wp:anchor distT="0" distB="0" distL="114300" distR="114300" simplePos="0" relativeHeight="252035072" behindDoc="0" locked="0" layoutInCell="1" allowOverlap="1" wp14:anchorId="140CD850" wp14:editId="1EECCA37">
            <wp:simplePos x="0" y="0"/>
            <wp:positionH relativeFrom="column">
              <wp:posOffset>80010</wp:posOffset>
            </wp:positionH>
            <wp:positionV relativeFrom="paragraph">
              <wp:posOffset>502344</wp:posOffset>
            </wp:positionV>
            <wp:extent cx="1055370" cy="1439545"/>
            <wp:effectExtent l="0" t="0" r="0" b="8255"/>
            <wp:wrapNone/>
            <wp:docPr id="18513397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3397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37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>
        <w:rPr>
          <w:shd w:val="clear" w:color="auto" w:fill="FFFFFF"/>
          <w:lang w:eastAsia="en-GB"/>
        </w:rPr>
        <w:t>Māori</w:t>
      </w:r>
    </w:p>
    <w:p w14:paraId="2A297F80" w14:textId="27B8A5A1" w:rsidR="00A0734D" w:rsidRDefault="00A0734D" w:rsidP="00223D1C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Pacific</w:t>
      </w:r>
    </w:p>
    <w:p w14:paraId="2F61F81B" w14:textId="71565750" w:rsidR="00A0734D" w:rsidRDefault="00A0734D" w:rsidP="00223D1C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South East Asian.</w:t>
      </w:r>
    </w:p>
    <w:p w14:paraId="5A777FED" w14:textId="228B2C2A" w:rsidR="00A0734D" w:rsidRPr="00A0734D" w:rsidRDefault="00A0734D" w:rsidP="00A0734D">
      <w:pPr>
        <w:rPr>
          <w:rFonts w:eastAsia="Times New Roman"/>
          <w:shd w:val="clear" w:color="auto" w:fill="FFFFFF"/>
          <w:lang w:eastAsia="en-GB"/>
        </w:rPr>
      </w:pPr>
    </w:p>
    <w:p w14:paraId="5B92989B" w14:textId="6CCEE11B" w:rsidR="00A0734D" w:rsidRDefault="00A0734D" w:rsidP="001754F4">
      <w:pPr>
        <w:rPr>
          <w:rFonts w:eastAsia="Times New Roman"/>
          <w:shd w:val="clear" w:color="auto" w:fill="FFFFFF"/>
          <w:lang w:eastAsia="en-GB"/>
        </w:rPr>
      </w:pPr>
    </w:p>
    <w:p w14:paraId="28EC540B" w14:textId="6C285C47" w:rsidR="00A0734D" w:rsidRDefault="00A0734D" w:rsidP="00223D1C">
      <w:pPr>
        <w:ind w:left="4253"/>
        <w:rPr>
          <w:rFonts w:eastAsia="Times New Roman"/>
          <w:shd w:val="clear" w:color="auto" w:fill="FFFFFF"/>
          <w:lang w:eastAsia="en-GB"/>
        </w:rPr>
      </w:pPr>
    </w:p>
    <w:p w14:paraId="74A230DD" w14:textId="6368F71E" w:rsidR="00A0734D" w:rsidRDefault="000B235F" w:rsidP="00223D1C">
      <w:pPr>
        <w:ind w:left="4253"/>
        <w:rPr>
          <w:rFonts w:eastAsia="Times New Roman"/>
          <w:shd w:val="clear" w:color="auto" w:fill="FFFFFF"/>
          <w:lang w:eastAsia="en-GB"/>
        </w:rPr>
      </w:pPr>
      <w:r w:rsidRPr="00BD34B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97856" behindDoc="1" locked="0" layoutInCell="1" allowOverlap="1" wp14:anchorId="0EEC1A31" wp14:editId="4CDD2652">
                <wp:simplePos x="0" y="0"/>
                <wp:positionH relativeFrom="margin">
                  <wp:align>right</wp:align>
                </wp:positionH>
                <wp:positionV relativeFrom="paragraph">
                  <wp:posOffset>-61595</wp:posOffset>
                </wp:positionV>
                <wp:extent cx="3143250" cy="3162300"/>
                <wp:effectExtent l="0" t="0" r="0" b="0"/>
                <wp:wrapNone/>
                <wp:docPr id="1566639418" name="Rectangle 15666394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0" cy="31623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82B1EC" id="Rectangle 1566639418" o:spid="_x0000_s1026" alt="&quot;&quot;" style="position:absolute;margin-left:196.3pt;margin-top:-4.85pt;width:247.5pt;height:249pt;z-index:-2514186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  <w:r w:rsidR="00290A2E" w:rsidRPr="00297C30">
        <w:rPr>
          <w:rFonts w:eastAsia="Times New Roman"/>
          <w:b/>
          <w:bCs/>
          <w:noProof/>
          <w:lang w:eastAsia="en-GB"/>
        </w:rPr>
        <w:drawing>
          <wp:anchor distT="0" distB="0" distL="114300" distR="114300" simplePos="0" relativeHeight="252039168" behindDoc="0" locked="0" layoutInCell="1" allowOverlap="1" wp14:anchorId="654A056B" wp14:editId="77D02173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546597" cy="1260000"/>
            <wp:effectExtent l="0" t="0" r="0" b="0"/>
            <wp:wrapNone/>
            <wp:docPr id="1582710514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710514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597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 w:rsidRPr="00297C30">
        <w:rPr>
          <w:rFonts w:eastAsia="Times New Roman"/>
          <w:b/>
          <w:bCs/>
          <w:lang w:eastAsia="en-GB"/>
        </w:rPr>
        <w:t>Elder Abuse Response Services</w:t>
      </w:r>
      <w:r w:rsidR="00A0734D" w:rsidRPr="00297C30">
        <w:rPr>
          <w:rFonts w:eastAsia="Times New Roman"/>
          <w:lang w:eastAsia="en-GB"/>
        </w:rPr>
        <w:t xml:space="preserve"> work with older people who might:</w:t>
      </w:r>
    </w:p>
    <w:p w14:paraId="65A757D4" w14:textId="0982A560" w:rsidR="00A0734D" w:rsidRDefault="0007659F" w:rsidP="00223D1C">
      <w:pPr>
        <w:pStyle w:val="Listtoplevel"/>
        <w:ind w:left="4820"/>
        <w:rPr>
          <w:shd w:val="clear" w:color="auto" w:fill="FFFFFF"/>
          <w:lang w:eastAsia="en-GB"/>
        </w:rPr>
      </w:pPr>
      <w:r w:rsidRPr="00297C30">
        <w:rPr>
          <w:rFonts w:eastAsia="Times New Roman"/>
          <w:lang w:eastAsia="en-GB"/>
        </w:rPr>
        <w:drawing>
          <wp:anchor distT="0" distB="0" distL="114300" distR="114300" simplePos="0" relativeHeight="252037120" behindDoc="0" locked="0" layoutInCell="1" allowOverlap="1" wp14:anchorId="327664B9" wp14:editId="02293BE3">
            <wp:simplePos x="0" y="0"/>
            <wp:positionH relativeFrom="margin">
              <wp:posOffset>29845</wp:posOffset>
            </wp:positionH>
            <wp:positionV relativeFrom="paragraph">
              <wp:posOffset>573405</wp:posOffset>
            </wp:positionV>
            <wp:extent cx="1410112" cy="1260000"/>
            <wp:effectExtent l="0" t="0" r="0" b="0"/>
            <wp:wrapNone/>
            <wp:docPr id="1699925910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925910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112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 w:rsidRPr="00297C30">
        <w:rPr>
          <w:lang w:eastAsia="en-GB"/>
        </w:rPr>
        <w:t>be hurt by other people</w:t>
      </w:r>
    </w:p>
    <w:p w14:paraId="36354508" w14:textId="7B999573" w:rsidR="00A0734D" w:rsidRDefault="00A0734D" w:rsidP="00223D1C">
      <w:pPr>
        <w:pStyle w:val="Listtoplevel"/>
        <w:ind w:left="4820"/>
        <w:rPr>
          <w:shd w:val="clear" w:color="auto" w:fill="FFFFFF"/>
          <w:lang w:eastAsia="en-GB"/>
        </w:rPr>
      </w:pPr>
      <w:r w:rsidRPr="00297C30">
        <w:rPr>
          <w:lang w:eastAsia="en-GB"/>
        </w:rPr>
        <w:t>not be looked after properly</w:t>
      </w:r>
    </w:p>
    <w:p w14:paraId="26F80DE9" w14:textId="63D36CA7" w:rsidR="00A0734D" w:rsidRDefault="00A0734D" w:rsidP="00223D1C">
      <w:pPr>
        <w:pStyle w:val="Listtoplevel"/>
        <w:ind w:left="4820"/>
        <w:rPr>
          <w:shd w:val="clear" w:color="auto" w:fill="FFFFFF"/>
          <w:lang w:eastAsia="en-GB"/>
        </w:rPr>
      </w:pPr>
      <w:r w:rsidRPr="00297C30">
        <w:rPr>
          <w:lang w:eastAsia="en-GB"/>
        </w:rPr>
        <w:t>have their money stolen.</w:t>
      </w:r>
    </w:p>
    <w:p w14:paraId="252658DF" w14:textId="69811988" w:rsidR="000B235F" w:rsidRDefault="000B235F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764AC38F" w14:textId="31EBE204" w:rsidR="00F763C1" w:rsidRDefault="00F763C1" w:rsidP="00F763C1">
      <w:pPr>
        <w:pStyle w:val="Heading1"/>
      </w:pPr>
      <w:bookmarkStart w:id="6" w:name="_Focus_area_3"/>
      <w:bookmarkEnd w:id="6"/>
      <w:r>
        <w:lastRenderedPageBreak/>
        <w:t xml:space="preserve">Focus area 3 </w:t>
      </w:r>
      <w:r w:rsidR="002307C6">
        <w:t>–</w:t>
      </w:r>
      <w:r>
        <w:t xml:space="preserve"> </w:t>
      </w:r>
      <w:r w:rsidR="009C2962">
        <w:t xml:space="preserve">Prevent </w:t>
      </w:r>
      <w:r w:rsidR="002307C6">
        <w:t>suicide</w:t>
      </w:r>
    </w:p>
    <w:p w14:paraId="2E935FF4" w14:textId="77777777" w:rsidR="00923303" w:rsidRDefault="00923303" w:rsidP="004A3B83">
      <w:pPr>
        <w:rPr>
          <w:lang w:eastAsia="en-NZ"/>
        </w:rPr>
      </w:pPr>
    </w:p>
    <w:p w14:paraId="472E0A97" w14:textId="7438BB65" w:rsidR="004A3B83" w:rsidRDefault="00147365" w:rsidP="004A3B83">
      <w:pPr>
        <w:rPr>
          <w:lang w:eastAsia="en-NZ"/>
        </w:rPr>
      </w:pPr>
      <w:r w:rsidRPr="00043F30">
        <w:rPr>
          <w:noProof/>
          <w:lang w:eastAsia="en-NZ"/>
        </w:rPr>
        <w:drawing>
          <wp:anchor distT="0" distB="0" distL="114300" distR="114300" simplePos="0" relativeHeight="252041216" behindDoc="0" locked="0" layoutInCell="1" allowOverlap="1" wp14:anchorId="03784249" wp14:editId="163E22DD">
            <wp:simplePos x="0" y="0"/>
            <wp:positionH relativeFrom="margin">
              <wp:posOffset>190500</wp:posOffset>
            </wp:positionH>
            <wp:positionV relativeFrom="paragraph">
              <wp:posOffset>349885</wp:posOffset>
            </wp:positionV>
            <wp:extent cx="1095153" cy="1095153"/>
            <wp:effectExtent l="0" t="0" r="0" b="0"/>
            <wp:wrapNone/>
            <wp:docPr id="1291450461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450461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153" cy="1095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D6E887" w14:textId="0849045B" w:rsidR="004A3B83" w:rsidRDefault="004A3B83" w:rsidP="004A3B83">
      <w:pPr>
        <w:rPr>
          <w:lang w:eastAsia="en-NZ"/>
        </w:rPr>
      </w:pPr>
      <w:r>
        <w:rPr>
          <w:lang w:eastAsia="en-NZ"/>
        </w:rPr>
        <w:t xml:space="preserve">The </w:t>
      </w:r>
      <w:r w:rsidR="002169CA">
        <w:rPr>
          <w:lang w:eastAsia="en-NZ"/>
        </w:rPr>
        <w:t>G</w:t>
      </w:r>
      <w:r>
        <w:rPr>
          <w:lang w:eastAsia="en-NZ"/>
        </w:rPr>
        <w:t>overnment wants to focus on:</w:t>
      </w:r>
    </w:p>
    <w:p w14:paraId="2D3FDD68" w14:textId="37591020" w:rsidR="004A3B83" w:rsidRDefault="000B235F" w:rsidP="000B235F">
      <w:pPr>
        <w:pStyle w:val="Listtoplevel"/>
        <w:rPr>
          <w:lang w:eastAsia="en-NZ"/>
        </w:rPr>
      </w:pPr>
      <w:r w:rsidRPr="000B235F">
        <w:rPr>
          <w:lang w:eastAsia="en-NZ"/>
        </w:rPr>
        <w:drawing>
          <wp:anchor distT="0" distB="0" distL="114300" distR="114300" simplePos="0" relativeHeight="252252160" behindDoc="0" locked="0" layoutInCell="1" allowOverlap="1" wp14:anchorId="245BFDE1" wp14:editId="4218E4F0">
            <wp:simplePos x="0" y="0"/>
            <wp:positionH relativeFrom="column">
              <wp:posOffset>-66675</wp:posOffset>
            </wp:positionH>
            <wp:positionV relativeFrom="paragraph">
              <wp:posOffset>1255395</wp:posOffset>
            </wp:positionV>
            <wp:extent cx="1845834" cy="1304925"/>
            <wp:effectExtent l="0" t="0" r="2540" b="0"/>
            <wp:wrapNone/>
            <wp:docPr id="1036135460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135460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834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2166">
        <w:rPr>
          <w:lang w:eastAsia="en-NZ"/>
        </w:rPr>
        <w:t>p</w:t>
      </w:r>
      <w:r w:rsidR="004A3B83">
        <w:rPr>
          <w:lang w:eastAsia="en-NZ"/>
        </w:rPr>
        <w:t xml:space="preserve">reventing suicide </w:t>
      </w:r>
      <w:r w:rsidR="003B0DA3">
        <w:rPr>
          <w:lang w:eastAsia="en-NZ"/>
        </w:rPr>
        <w:t>/</w:t>
      </w:r>
      <w:r w:rsidR="004A3B83">
        <w:rPr>
          <w:lang w:eastAsia="en-NZ"/>
        </w:rPr>
        <w:t xml:space="preserve"> stoppi</w:t>
      </w:r>
      <w:r w:rsidR="00052166">
        <w:rPr>
          <w:lang w:eastAsia="en-NZ"/>
        </w:rPr>
        <w:t>ng</w:t>
      </w:r>
      <w:r w:rsidR="004A3B83">
        <w:rPr>
          <w:lang w:eastAsia="en-NZ"/>
        </w:rPr>
        <w:t xml:space="preserve"> </w:t>
      </w:r>
      <w:r w:rsidR="003B0DA3">
        <w:rPr>
          <w:lang w:eastAsia="en-NZ"/>
        </w:rPr>
        <w:t xml:space="preserve">people from </w:t>
      </w:r>
      <w:r w:rsidR="00367286">
        <w:rPr>
          <w:lang w:eastAsia="en-NZ"/>
        </w:rPr>
        <w:t>ending their own lives</w:t>
      </w:r>
    </w:p>
    <w:p w14:paraId="67187D82" w14:textId="65C0FA8E" w:rsidR="004700D3" w:rsidRDefault="00052166" w:rsidP="00290A2E">
      <w:pPr>
        <w:pStyle w:val="Listtoplevel"/>
        <w:rPr>
          <w:lang w:eastAsia="en-NZ"/>
        </w:rPr>
      </w:pPr>
      <w:r>
        <w:rPr>
          <w:lang w:eastAsia="en-NZ"/>
        </w:rPr>
        <w:t xml:space="preserve">early intervention </w:t>
      </w:r>
      <w:r w:rsidR="00367286">
        <w:rPr>
          <w:lang w:eastAsia="en-NZ"/>
        </w:rPr>
        <w:t xml:space="preserve">/ supporting people </w:t>
      </w:r>
      <w:r w:rsidR="004700D3">
        <w:rPr>
          <w:lang w:eastAsia="en-NZ"/>
        </w:rPr>
        <w:t xml:space="preserve">as </w:t>
      </w:r>
      <w:r w:rsidR="00290A2E">
        <w:rPr>
          <w:lang w:eastAsia="en-NZ"/>
        </w:rPr>
        <w:t>soon as they need it</w:t>
      </w:r>
      <w:r w:rsidR="004700D3">
        <w:rPr>
          <w:lang w:eastAsia="en-NZ"/>
        </w:rPr>
        <w:t xml:space="preserve">. </w:t>
      </w:r>
    </w:p>
    <w:p w14:paraId="658767AD" w14:textId="0B30B83C" w:rsidR="004A3B83" w:rsidRDefault="00052166" w:rsidP="00F639CD">
      <w:pPr>
        <w:rPr>
          <w:lang w:eastAsia="en-NZ"/>
        </w:rPr>
      </w:pPr>
      <w:r>
        <w:rPr>
          <w:lang w:eastAsia="en-NZ"/>
        </w:rPr>
        <w:t xml:space="preserve"> </w:t>
      </w:r>
    </w:p>
    <w:p w14:paraId="5D3A7C3C" w14:textId="77777777" w:rsidR="00F639CD" w:rsidRDefault="00F639CD" w:rsidP="00F639CD">
      <w:pPr>
        <w:rPr>
          <w:lang w:eastAsia="en-NZ"/>
        </w:rPr>
      </w:pPr>
    </w:p>
    <w:p w14:paraId="15A6682E" w14:textId="5037A9C3" w:rsidR="00F639CD" w:rsidRDefault="00290A2E" w:rsidP="00F639CD">
      <w:pPr>
        <w:rPr>
          <w:lang w:eastAsia="en-NZ"/>
        </w:rPr>
      </w:pPr>
      <w:r w:rsidRPr="00290A2E">
        <w:rPr>
          <w:noProof/>
          <w:lang w:eastAsia="en-NZ"/>
        </w:rPr>
        <w:drawing>
          <wp:anchor distT="0" distB="0" distL="114300" distR="114300" simplePos="0" relativeHeight="252045312" behindDoc="0" locked="0" layoutInCell="1" allowOverlap="1" wp14:anchorId="6A0DE4AF" wp14:editId="4D2869A9">
            <wp:simplePos x="0" y="0"/>
            <wp:positionH relativeFrom="margin">
              <wp:align>left</wp:align>
            </wp:positionH>
            <wp:positionV relativeFrom="paragraph">
              <wp:posOffset>104140</wp:posOffset>
            </wp:positionV>
            <wp:extent cx="1778635" cy="1778635"/>
            <wp:effectExtent l="0" t="0" r="0" b="0"/>
            <wp:wrapNone/>
            <wp:docPr id="1135491226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491226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197" cy="1779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3D1C">
        <w:rPr>
          <w:noProof/>
          <w:lang w:eastAsia="en-NZ"/>
        </w:rPr>
        <w:t>Health services</w:t>
      </w:r>
      <w:r w:rsidR="009D60C3">
        <w:rPr>
          <w:lang w:eastAsia="en-NZ"/>
        </w:rPr>
        <w:t xml:space="preserve"> w</w:t>
      </w:r>
      <w:r w:rsidR="000E1B4D">
        <w:rPr>
          <w:lang w:eastAsia="en-NZ"/>
        </w:rPr>
        <w:t>ant to make sure that the</w:t>
      </w:r>
      <w:r w:rsidR="00213A60">
        <w:rPr>
          <w:lang w:eastAsia="en-NZ"/>
        </w:rPr>
        <w:t>re is more support for:</w:t>
      </w:r>
    </w:p>
    <w:p w14:paraId="1993A773" w14:textId="57029544" w:rsidR="00213A60" w:rsidRDefault="00213A60" w:rsidP="00213A60">
      <w:pPr>
        <w:pStyle w:val="Listtoplevel"/>
        <w:rPr>
          <w:lang w:eastAsia="en-NZ"/>
        </w:rPr>
      </w:pPr>
      <w:r>
        <w:rPr>
          <w:lang w:eastAsia="en-NZ"/>
        </w:rPr>
        <w:t>children</w:t>
      </w:r>
    </w:p>
    <w:p w14:paraId="19CA0A8F" w14:textId="22EA8887" w:rsidR="00213A60" w:rsidRPr="00B46975" w:rsidRDefault="00213A60" w:rsidP="00213A60">
      <w:pPr>
        <w:pStyle w:val="Listtoplevel"/>
        <w:rPr>
          <w:lang w:eastAsia="en-NZ"/>
        </w:rPr>
      </w:pPr>
      <w:r>
        <w:rPr>
          <w:lang w:eastAsia="en-NZ"/>
        </w:rPr>
        <w:t>young people.</w:t>
      </w:r>
    </w:p>
    <w:p w14:paraId="59AAA8E5" w14:textId="77777777" w:rsidR="00496B9D" w:rsidRDefault="00496B9D">
      <w:pPr>
        <w:spacing w:line="240" w:lineRule="auto"/>
        <w:ind w:left="0"/>
      </w:pPr>
      <w:r>
        <w:br w:type="page"/>
      </w:r>
    </w:p>
    <w:p w14:paraId="3A1BE342" w14:textId="1A846F06" w:rsidR="00A0734D" w:rsidRPr="00223D1C" w:rsidRDefault="00496B9D" w:rsidP="00223D1C">
      <w:r>
        <w:rPr>
          <w:noProof/>
        </w:rPr>
        <w:lastRenderedPageBreak/>
        <w:drawing>
          <wp:anchor distT="0" distB="0" distL="114300" distR="114300" simplePos="0" relativeHeight="252220416" behindDoc="0" locked="0" layoutInCell="1" allowOverlap="1" wp14:anchorId="6F1984A0" wp14:editId="779E6700">
            <wp:simplePos x="0" y="0"/>
            <wp:positionH relativeFrom="margin">
              <wp:posOffset>-124303</wp:posOffset>
            </wp:positionH>
            <wp:positionV relativeFrom="paragraph">
              <wp:posOffset>-110490</wp:posOffset>
            </wp:positionV>
            <wp:extent cx="1562100" cy="1206477"/>
            <wp:effectExtent l="0" t="0" r="0" b="0"/>
            <wp:wrapNone/>
            <wp:docPr id="805514279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836300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206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3D1C" w:rsidRPr="00223D1C">
        <w:t>Health services</w:t>
      </w:r>
      <w:r w:rsidR="00A0734D" w:rsidRPr="00223D1C">
        <w:t xml:space="preserve"> </w:t>
      </w:r>
      <w:r w:rsidR="0095553C" w:rsidRPr="00223D1C">
        <w:t>will do</w:t>
      </w:r>
      <w:r w:rsidR="00A0734D" w:rsidRPr="00223D1C">
        <w:t xml:space="preserve"> 6</w:t>
      </w:r>
      <w:r w:rsidR="0095553C" w:rsidRPr="00223D1C">
        <w:t xml:space="preserve"> things</w:t>
      </w:r>
      <w:r w:rsidR="00223D1C">
        <w:t xml:space="preserve"> to stop suicide</w:t>
      </w:r>
      <w:r w:rsidR="00A0734D" w:rsidRPr="00223D1C">
        <w:t>.</w:t>
      </w:r>
    </w:p>
    <w:p w14:paraId="205BE771" w14:textId="77777777" w:rsidR="00A0734D" w:rsidRDefault="00A0734D" w:rsidP="001754F4">
      <w:pPr>
        <w:rPr>
          <w:rFonts w:eastAsia="Times New Roman"/>
          <w:shd w:val="clear" w:color="auto" w:fill="FFFFFF"/>
          <w:lang w:eastAsia="en-GB"/>
        </w:rPr>
      </w:pPr>
    </w:p>
    <w:p w14:paraId="7702F5EF" w14:textId="77777777" w:rsidR="00A0734D" w:rsidRDefault="00A0734D" w:rsidP="001754F4">
      <w:pPr>
        <w:rPr>
          <w:rFonts w:eastAsia="Times New Roman"/>
          <w:shd w:val="clear" w:color="auto" w:fill="FFFFFF"/>
          <w:lang w:eastAsia="en-GB"/>
        </w:rPr>
      </w:pPr>
    </w:p>
    <w:p w14:paraId="1795414C" w14:textId="420FBB52" w:rsidR="00A0734D" w:rsidRPr="005157FC" w:rsidRDefault="00290A2E" w:rsidP="005157FC">
      <w:pPr>
        <w:pStyle w:val="ListParagraph"/>
        <w:numPr>
          <w:ilvl w:val="0"/>
          <w:numId w:val="27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290A2E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51456" behindDoc="0" locked="0" layoutInCell="1" allowOverlap="1" wp14:anchorId="6077885A" wp14:editId="4458951E">
            <wp:simplePos x="0" y="0"/>
            <wp:positionH relativeFrom="margin">
              <wp:align>left</wp:align>
            </wp:positionH>
            <wp:positionV relativeFrom="paragraph">
              <wp:posOffset>472440</wp:posOffset>
            </wp:positionV>
            <wp:extent cx="1439545" cy="1878938"/>
            <wp:effectExtent l="0" t="0" r="8255" b="7620"/>
            <wp:wrapNone/>
            <wp:docPr id="44474985" name="Picture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74985" name="Picture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1878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 w:rsidRPr="005157FC">
        <w:rPr>
          <w:rFonts w:eastAsia="Times New Roman"/>
          <w:shd w:val="clear" w:color="auto" w:fill="FFFFFF"/>
          <w:lang w:eastAsia="en-GB"/>
        </w:rPr>
        <w:t xml:space="preserve">From 1 July 2025 </w:t>
      </w:r>
      <w:r w:rsidR="005157FC">
        <w:rPr>
          <w:rFonts w:eastAsia="Times New Roman"/>
          <w:shd w:val="clear" w:color="auto" w:fill="FFFFFF"/>
          <w:lang w:eastAsia="en-GB"/>
        </w:rPr>
        <w:t>Health New Zealand</w:t>
      </w:r>
      <w:r w:rsidR="00A0734D" w:rsidRPr="005157FC">
        <w:rPr>
          <w:rFonts w:eastAsia="Times New Roman"/>
          <w:shd w:val="clear" w:color="auto" w:fill="FFFFFF"/>
          <w:lang w:eastAsia="en-GB"/>
        </w:rPr>
        <w:t xml:space="preserve"> will start </w:t>
      </w:r>
      <w:r w:rsidR="00B82B6C">
        <w:rPr>
          <w:rFonts w:eastAsia="Times New Roman"/>
          <w:shd w:val="clear" w:color="auto" w:fill="FFFFFF"/>
          <w:lang w:eastAsia="en-GB"/>
        </w:rPr>
        <w:t>making a programme to</w:t>
      </w:r>
      <w:r w:rsidR="00A0734D" w:rsidRPr="005157FC">
        <w:rPr>
          <w:rFonts w:eastAsia="Times New Roman"/>
          <w:shd w:val="clear" w:color="auto" w:fill="FFFFFF"/>
          <w:lang w:eastAsia="en-GB"/>
        </w:rPr>
        <w:t>:</w:t>
      </w:r>
    </w:p>
    <w:p w14:paraId="3A2E983C" w14:textId="67DAF604" w:rsidR="00A0734D" w:rsidRDefault="00534C8E" w:rsidP="005157FC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i</w:t>
      </w:r>
      <w:r w:rsidR="000B235F">
        <w:rPr>
          <w:shd w:val="clear" w:color="auto" w:fill="FFFFFF"/>
          <w:lang w:eastAsia="en-GB"/>
        </w:rPr>
        <w:t>dentify people who are drinking too much alcohol</w:t>
      </w:r>
    </w:p>
    <w:p w14:paraId="141F3C88" w14:textId="3064190F" w:rsidR="00A0734D" w:rsidRDefault="00290A2E" w:rsidP="005157FC">
      <w:pPr>
        <w:pStyle w:val="Listtoplevel"/>
        <w:ind w:left="4820"/>
        <w:rPr>
          <w:shd w:val="clear" w:color="auto" w:fill="FFFFFF"/>
          <w:lang w:eastAsia="en-GB"/>
        </w:rPr>
      </w:pPr>
      <w:r w:rsidRPr="00290A2E">
        <w:rPr>
          <w:shd w:val="clear" w:color="auto" w:fill="FFFFFF"/>
          <w:lang w:eastAsia="en-GB"/>
        </w:rPr>
        <w:drawing>
          <wp:anchor distT="0" distB="0" distL="114300" distR="114300" simplePos="0" relativeHeight="252049408" behindDoc="0" locked="0" layoutInCell="1" allowOverlap="1" wp14:anchorId="74310B1D" wp14:editId="6A9C9F68">
            <wp:simplePos x="0" y="0"/>
            <wp:positionH relativeFrom="margin">
              <wp:align>left</wp:align>
            </wp:positionH>
            <wp:positionV relativeFrom="paragraph">
              <wp:posOffset>523254</wp:posOffset>
            </wp:positionV>
            <wp:extent cx="1645920" cy="1645920"/>
            <wp:effectExtent l="0" t="0" r="0" b="0"/>
            <wp:wrapNone/>
            <wp:docPr id="1309827705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827705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439" cy="164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4C8E">
        <w:rPr>
          <w:shd w:val="clear" w:color="auto" w:fill="FFFFFF"/>
          <w:lang w:eastAsia="en-GB"/>
        </w:rPr>
        <w:t>support</w:t>
      </w:r>
      <w:r w:rsidR="00A0734D">
        <w:rPr>
          <w:shd w:val="clear" w:color="auto" w:fill="FFFFFF"/>
          <w:lang w:eastAsia="en-GB"/>
        </w:rPr>
        <w:t xml:space="preserve"> people </w:t>
      </w:r>
      <w:r w:rsidR="00534C8E">
        <w:rPr>
          <w:shd w:val="clear" w:color="auto" w:fill="FFFFFF"/>
          <w:lang w:eastAsia="en-GB"/>
        </w:rPr>
        <w:t xml:space="preserve">to </w:t>
      </w:r>
      <w:r w:rsidR="00A0734D">
        <w:rPr>
          <w:shd w:val="clear" w:color="auto" w:fill="FFFFFF"/>
          <w:lang w:eastAsia="en-GB"/>
        </w:rPr>
        <w:t>drink less alcohol</w:t>
      </w:r>
    </w:p>
    <w:p w14:paraId="1AEEFCF3" w14:textId="3FBC6BAA" w:rsidR="00A0734D" w:rsidRDefault="00A0734D" w:rsidP="005157FC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put money into communit</w:t>
      </w:r>
      <w:r w:rsidR="00290A2E">
        <w:rPr>
          <w:shd w:val="clear" w:color="auto" w:fill="FFFFFF"/>
          <w:lang w:eastAsia="en-GB"/>
        </w:rPr>
        <w:t xml:space="preserve">y </w:t>
      </w:r>
      <w:r w:rsidR="000B235F">
        <w:rPr>
          <w:shd w:val="clear" w:color="auto" w:fill="FFFFFF"/>
          <w:lang w:eastAsia="en-GB"/>
        </w:rPr>
        <w:t>activites that</w:t>
      </w:r>
      <w:r>
        <w:rPr>
          <w:shd w:val="clear" w:color="auto" w:fill="FFFFFF"/>
          <w:lang w:eastAsia="en-GB"/>
        </w:rPr>
        <w:t xml:space="preserve"> make alcohol seem less usual.</w:t>
      </w:r>
    </w:p>
    <w:p w14:paraId="46AABFBE" w14:textId="4709590F" w:rsidR="00496B9D" w:rsidRDefault="00496B9D">
      <w:pPr>
        <w:spacing w:line="240" w:lineRule="auto"/>
        <w:ind w:left="0"/>
        <w:rPr>
          <w:rFonts w:eastAsia="Times New Roman"/>
          <w:szCs w:val="22"/>
          <w:shd w:val="clear" w:color="auto" w:fill="FFFFFF"/>
          <w:lang w:val="en-GB"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63D08466" w14:textId="5BC97C2F" w:rsidR="00A0734D" w:rsidRPr="005157FC" w:rsidRDefault="00204E0C" w:rsidP="005157FC">
      <w:pPr>
        <w:pStyle w:val="ListParagraph"/>
        <w:numPr>
          <w:ilvl w:val="0"/>
          <w:numId w:val="27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204E0C"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278784" behindDoc="0" locked="0" layoutInCell="1" allowOverlap="1" wp14:anchorId="647B45E9" wp14:editId="1D44487E">
            <wp:simplePos x="0" y="0"/>
            <wp:positionH relativeFrom="column">
              <wp:posOffset>91440</wp:posOffset>
            </wp:positionH>
            <wp:positionV relativeFrom="paragraph">
              <wp:posOffset>1485901</wp:posOffset>
            </wp:positionV>
            <wp:extent cx="1821367" cy="1371600"/>
            <wp:effectExtent l="0" t="0" r="7620" b="0"/>
            <wp:wrapNone/>
            <wp:docPr id="814352924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352924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638" cy="1375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EA2" w:rsidRPr="001E2EA2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146688" behindDoc="0" locked="0" layoutInCell="1" allowOverlap="1" wp14:anchorId="73311A13" wp14:editId="03E61DE6">
            <wp:simplePos x="0" y="0"/>
            <wp:positionH relativeFrom="margin">
              <wp:align>left</wp:align>
            </wp:positionH>
            <wp:positionV relativeFrom="paragraph">
              <wp:posOffset>32385</wp:posOffset>
            </wp:positionV>
            <wp:extent cx="1981200" cy="1134382"/>
            <wp:effectExtent l="0" t="0" r="0" b="8890"/>
            <wp:wrapNone/>
            <wp:docPr id="660882535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882535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134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 w:rsidRPr="005157FC">
        <w:rPr>
          <w:rFonts w:eastAsia="Times New Roman"/>
          <w:shd w:val="clear" w:color="auto" w:fill="FFFFFF"/>
          <w:lang w:eastAsia="en-GB"/>
        </w:rPr>
        <w:t xml:space="preserve">From 1 July 2025 </w:t>
      </w:r>
      <w:r w:rsidR="005157FC" w:rsidRPr="005157FC">
        <w:rPr>
          <w:rFonts w:eastAsia="Times New Roman"/>
          <w:shd w:val="clear" w:color="auto" w:fill="FFFFFF"/>
          <w:lang w:eastAsia="en-GB"/>
        </w:rPr>
        <w:t>Health New Zealand</w:t>
      </w:r>
      <w:r w:rsidR="00A0734D" w:rsidRPr="005157FC">
        <w:rPr>
          <w:rFonts w:eastAsia="Times New Roman"/>
          <w:shd w:val="clear" w:color="auto" w:fill="FFFFFF"/>
          <w:lang w:eastAsia="en-GB"/>
        </w:rPr>
        <w:t xml:space="preserve"> will work to make services safer by </w:t>
      </w:r>
      <w:r w:rsidR="00534C8E" w:rsidRPr="00534C8E">
        <w:rPr>
          <w:rFonts w:eastAsia="Times New Roman"/>
          <w:shd w:val="clear" w:color="auto" w:fill="FFFFFF"/>
          <w:lang w:val="en-NZ" w:eastAsia="en-GB"/>
        </w:rPr>
        <w:t xml:space="preserve">taking away things people could use to hurt themselves </w:t>
      </w:r>
      <w:r w:rsidR="00A0734D" w:rsidRPr="005157FC">
        <w:rPr>
          <w:rFonts w:eastAsia="Times New Roman"/>
          <w:shd w:val="clear" w:color="auto" w:fill="FFFFFF"/>
          <w:lang w:eastAsia="en-GB"/>
        </w:rPr>
        <w:t>in:</w:t>
      </w:r>
    </w:p>
    <w:p w14:paraId="3600DB2D" w14:textId="18A06182" w:rsidR="00A0734D" w:rsidRDefault="00A0734D" w:rsidP="009C02E3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mental health services</w:t>
      </w:r>
    </w:p>
    <w:p w14:paraId="0F602D46" w14:textId="5E2427CB" w:rsidR="00A0734D" w:rsidRDefault="00A0734D" w:rsidP="005157FC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addiction services.</w:t>
      </w:r>
    </w:p>
    <w:p w14:paraId="1DB96D0C" w14:textId="77777777" w:rsidR="00A0734D" w:rsidRDefault="00A0734D" w:rsidP="00A0734D">
      <w:pPr>
        <w:rPr>
          <w:rFonts w:eastAsia="Times New Roman"/>
          <w:shd w:val="clear" w:color="auto" w:fill="FFFFFF"/>
          <w:lang w:eastAsia="en-GB"/>
        </w:rPr>
      </w:pPr>
    </w:p>
    <w:p w14:paraId="7981A7CA" w14:textId="33353A36" w:rsidR="00A0734D" w:rsidRDefault="005F32BC" w:rsidP="00A0734D">
      <w:pPr>
        <w:rPr>
          <w:rFonts w:eastAsia="Times New Roman"/>
          <w:shd w:val="clear" w:color="auto" w:fill="FFFFFF"/>
          <w:lang w:eastAsia="en-GB"/>
        </w:rPr>
      </w:pPr>
      <w:r w:rsidRPr="009E5975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53504" behindDoc="0" locked="0" layoutInCell="1" allowOverlap="1" wp14:anchorId="626BF865" wp14:editId="1C06FF0A">
            <wp:simplePos x="0" y="0"/>
            <wp:positionH relativeFrom="margin">
              <wp:align>left</wp:align>
            </wp:positionH>
            <wp:positionV relativeFrom="paragraph">
              <wp:posOffset>353695</wp:posOffset>
            </wp:positionV>
            <wp:extent cx="1668780" cy="1668780"/>
            <wp:effectExtent l="0" t="0" r="7620" b="0"/>
            <wp:wrapNone/>
            <wp:docPr id="440324355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24355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164E9E" w14:textId="58864C98" w:rsidR="00A0734D" w:rsidRPr="005157FC" w:rsidRDefault="00A0734D" w:rsidP="005157FC">
      <w:pPr>
        <w:pStyle w:val="ListParagraph"/>
        <w:numPr>
          <w:ilvl w:val="0"/>
          <w:numId w:val="27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5157FC">
        <w:rPr>
          <w:rFonts w:eastAsia="Times New Roman"/>
          <w:shd w:val="clear" w:color="auto" w:fill="FFFFFF"/>
          <w:lang w:eastAsia="en-GB"/>
        </w:rPr>
        <w:t xml:space="preserve">By 31 July 2025 </w:t>
      </w:r>
      <w:r w:rsidR="005157FC">
        <w:rPr>
          <w:rFonts w:eastAsia="Times New Roman"/>
          <w:shd w:val="clear" w:color="auto" w:fill="FFFFFF"/>
          <w:lang w:eastAsia="en-GB"/>
        </w:rPr>
        <w:t>Health New Zealand</w:t>
      </w:r>
      <w:r w:rsidRPr="005157FC">
        <w:rPr>
          <w:rFonts w:eastAsia="Times New Roman"/>
          <w:shd w:val="clear" w:color="auto" w:fill="FFFFFF"/>
          <w:lang w:eastAsia="en-GB"/>
        </w:rPr>
        <w:t xml:space="preserve"> will start a new campaign to promote wellbeing for:</w:t>
      </w:r>
    </w:p>
    <w:p w14:paraId="088A662A" w14:textId="146D43CE" w:rsidR="00A0734D" w:rsidRDefault="005F32BC" w:rsidP="004275FD">
      <w:pPr>
        <w:pStyle w:val="Listtoplevel"/>
        <w:ind w:left="4820"/>
        <w:rPr>
          <w:shd w:val="clear" w:color="auto" w:fill="FFFFFF"/>
          <w:lang w:eastAsia="en-GB"/>
        </w:rPr>
      </w:pPr>
      <w:r w:rsidRPr="005F32BC">
        <w:rPr>
          <w:shd w:val="clear" w:color="auto" w:fill="FFFFFF"/>
          <w:lang w:eastAsia="en-GB"/>
        </w:rPr>
        <w:drawing>
          <wp:anchor distT="0" distB="0" distL="114300" distR="114300" simplePos="0" relativeHeight="252276736" behindDoc="0" locked="0" layoutInCell="1" allowOverlap="1" wp14:anchorId="3C15299F" wp14:editId="3ECEF90C">
            <wp:simplePos x="0" y="0"/>
            <wp:positionH relativeFrom="margin">
              <wp:align>left</wp:align>
            </wp:positionH>
            <wp:positionV relativeFrom="paragraph">
              <wp:posOffset>57150</wp:posOffset>
            </wp:positionV>
            <wp:extent cx="1851660" cy="1851660"/>
            <wp:effectExtent l="0" t="0" r="0" b="0"/>
            <wp:wrapNone/>
            <wp:docPr id="1415352008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352008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>
        <w:rPr>
          <w:shd w:val="clear" w:color="auto" w:fill="FFFFFF"/>
          <w:lang w:eastAsia="en-GB"/>
        </w:rPr>
        <w:t>young people</w:t>
      </w:r>
    </w:p>
    <w:p w14:paraId="192E7CFB" w14:textId="2482D3CD" w:rsidR="00A0734D" w:rsidRDefault="00A0734D" w:rsidP="005157FC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other groups that need it.</w:t>
      </w:r>
    </w:p>
    <w:p w14:paraId="4ECA0F86" w14:textId="4371DF1B" w:rsidR="00A0734D" w:rsidRDefault="00A0734D" w:rsidP="00A0734D">
      <w:pPr>
        <w:rPr>
          <w:rFonts w:eastAsia="Times New Roman"/>
          <w:shd w:val="clear" w:color="auto" w:fill="FFFFFF"/>
          <w:lang w:eastAsia="en-GB"/>
        </w:rPr>
      </w:pPr>
    </w:p>
    <w:p w14:paraId="275F40CD" w14:textId="77777777" w:rsidR="00496B9D" w:rsidRDefault="00496B9D">
      <w:pPr>
        <w:spacing w:line="240" w:lineRule="auto"/>
        <w:ind w:left="0"/>
        <w:rPr>
          <w:rFonts w:eastAsia="Times New Roman"/>
          <w:szCs w:val="22"/>
          <w:shd w:val="clear" w:color="auto" w:fill="FFFFFF"/>
          <w:lang w:val="en-GB"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29F21201" w14:textId="20572C01" w:rsidR="00A0734D" w:rsidRPr="005157FC" w:rsidRDefault="00496B9D" w:rsidP="005157FC">
      <w:pPr>
        <w:pStyle w:val="ListParagraph"/>
        <w:numPr>
          <w:ilvl w:val="0"/>
          <w:numId w:val="27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9E5975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055552" behindDoc="0" locked="0" layoutInCell="1" allowOverlap="1" wp14:anchorId="5FCDAC6D" wp14:editId="6DCCEA50">
            <wp:simplePos x="0" y="0"/>
            <wp:positionH relativeFrom="margin">
              <wp:posOffset>95249</wp:posOffset>
            </wp:positionH>
            <wp:positionV relativeFrom="paragraph">
              <wp:posOffset>-19050</wp:posOffset>
            </wp:positionV>
            <wp:extent cx="1104195" cy="1600200"/>
            <wp:effectExtent l="0" t="0" r="1270" b="0"/>
            <wp:wrapNone/>
            <wp:docPr id="69989094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89094" name="Picture 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449" cy="160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 w:rsidRPr="005157FC">
        <w:rPr>
          <w:rFonts w:eastAsia="Times New Roman"/>
          <w:shd w:val="clear" w:color="auto" w:fill="FFFFFF"/>
          <w:lang w:eastAsia="en-GB"/>
        </w:rPr>
        <w:t xml:space="preserve">By 31 October 2025 </w:t>
      </w:r>
      <w:r w:rsidR="005157FC" w:rsidRPr="005157FC">
        <w:rPr>
          <w:rFonts w:eastAsia="Times New Roman"/>
          <w:shd w:val="clear" w:color="auto" w:fill="FFFFFF"/>
          <w:lang w:eastAsia="en-GB"/>
        </w:rPr>
        <w:t>the Ministry of Health</w:t>
      </w:r>
      <w:r w:rsidR="00A0734D" w:rsidRPr="005157FC">
        <w:rPr>
          <w:rFonts w:eastAsia="Times New Roman"/>
          <w:shd w:val="clear" w:color="auto" w:fill="FFFFFF"/>
          <w:lang w:eastAsia="en-GB"/>
        </w:rPr>
        <w:t xml:space="preserve"> will start working across government </w:t>
      </w:r>
      <w:r w:rsidR="00FD0828" w:rsidRPr="005157FC">
        <w:rPr>
          <w:rFonts w:eastAsia="Times New Roman"/>
          <w:shd w:val="clear" w:color="auto" w:fill="FFFFFF"/>
          <w:lang w:eastAsia="en-GB"/>
        </w:rPr>
        <w:t xml:space="preserve">agencies </w:t>
      </w:r>
      <w:r w:rsidR="00A0734D" w:rsidRPr="005157FC">
        <w:rPr>
          <w:rFonts w:eastAsia="Times New Roman"/>
          <w:shd w:val="clear" w:color="auto" w:fill="FFFFFF"/>
          <w:lang w:eastAsia="en-GB"/>
        </w:rPr>
        <w:t>on</w:t>
      </w:r>
      <w:r w:rsidR="00534C8E" w:rsidRPr="00534C8E">
        <w:rPr>
          <w:rFonts w:eastAsia="Times New Roman"/>
          <w:shd w:val="clear" w:color="auto" w:fill="FFFFFF"/>
          <w:lang w:val="en-NZ" w:eastAsia="en-GB"/>
        </w:rPr>
        <w:t xml:space="preserve"> how to better support </w:t>
      </w:r>
      <w:r w:rsidR="00A0734D" w:rsidRPr="005157FC">
        <w:rPr>
          <w:rFonts w:eastAsia="Times New Roman"/>
          <w:shd w:val="clear" w:color="auto" w:fill="FFFFFF"/>
          <w:lang w:eastAsia="en-GB"/>
        </w:rPr>
        <w:t>mental health for people who have just had a baby.</w:t>
      </w:r>
    </w:p>
    <w:p w14:paraId="76562E3F" w14:textId="594EE0CE" w:rsidR="00A0734D" w:rsidRDefault="00A0734D" w:rsidP="005157FC">
      <w:pPr>
        <w:ind w:left="4253" w:hanging="567"/>
        <w:rPr>
          <w:rFonts w:eastAsia="Times New Roman"/>
          <w:shd w:val="clear" w:color="auto" w:fill="FFFFFF"/>
          <w:lang w:eastAsia="en-GB"/>
        </w:rPr>
      </w:pPr>
    </w:p>
    <w:p w14:paraId="7C8ACCB3" w14:textId="4D569F6B" w:rsidR="00A0734D" w:rsidRPr="005157FC" w:rsidRDefault="009E5975" w:rsidP="005157FC">
      <w:pPr>
        <w:pStyle w:val="ListParagraph"/>
        <w:numPr>
          <w:ilvl w:val="0"/>
          <w:numId w:val="27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9E5975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57600" behindDoc="0" locked="0" layoutInCell="1" allowOverlap="1" wp14:anchorId="7E0A5308" wp14:editId="355E8FA5">
            <wp:simplePos x="0" y="0"/>
            <wp:positionH relativeFrom="column">
              <wp:posOffset>95250</wp:posOffset>
            </wp:positionH>
            <wp:positionV relativeFrom="paragraph">
              <wp:posOffset>287655</wp:posOffset>
            </wp:positionV>
            <wp:extent cx="1103630" cy="1532017"/>
            <wp:effectExtent l="0" t="0" r="1270" b="0"/>
            <wp:wrapNone/>
            <wp:docPr id="575764788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764788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187" cy="1534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 w:rsidRPr="005157FC">
        <w:rPr>
          <w:rFonts w:eastAsia="Times New Roman"/>
          <w:shd w:val="clear" w:color="auto" w:fill="FFFFFF"/>
          <w:lang w:eastAsia="en-GB"/>
        </w:rPr>
        <w:t xml:space="preserve">By June 2026 </w:t>
      </w:r>
      <w:r w:rsidR="005157FC">
        <w:rPr>
          <w:rFonts w:eastAsia="Times New Roman"/>
          <w:shd w:val="clear" w:color="auto" w:fill="FFFFFF"/>
          <w:lang w:eastAsia="en-GB"/>
        </w:rPr>
        <w:t>Health New Zealand</w:t>
      </w:r>
      <w:r w:rsidR="00A0734D" w:rsidRPr="005157FC">
        <w:rPr>
          <w:rFonts w:eastAsia="Times New Roman"/>
          <w:shd w:val="clear" w:color="auto" w:fill="FFFFFF"/>
          <w:lang w:eastAsia="en-GB"/>
        </w:rPr>
        <w:t xml:space="preserve"> will work with communities to find out where to put money into 2 regions to make services better for young people.</w:t>
      </w:r>
    </w:p>
    <w:p w14:paraId="1C7BF905" w14:textId="238EAE20" w:rsidR="00A0734D" w:rsidRDefault="00FA335A" w:rsidP="00A0734D">
      <w:pPr>
        <w:rPr>
          <w:rFonts w:eastAsia="Times New Roman"/>
          <w:shd w:val="clear" w:color="auto" w:fill="FFFFFF"/>
          <w:lang w:eastAsia="en-GB"/>
        </w:rPr>
      </w:pPr>
      <w:r w:rsidRPr="00534C8E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256256" behindDoc="0" locked="0" layoutInCell="1" allowOverlap="1" wp14:anchorId="55657C1D" wp14:editId="43C23748">
            <wp:simplePos x="0" y="0"/>
            <wp:positionH relativeFrom="margin">
              <wp:align>left</wp:align>
            </wp:positionH>
            <wp:positionV relativeFrom="paragraph">
              <wp:posOffset>321310</wp:posOffset>
            </wp:positionV>
            <wp:extent cx="1443355" cy="1343025"/>
            <wp:effectExtent l="0" t="0" r="4445" b="9525"/>
            <wp:wrapNone/>
            <wp:docPr id="1378409603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409603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35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CF4635" w14:textId="47DA7A32" w:rsidR="00A0734D" w:rsidRPr="005157FC" w:rsidRDefault="00FA335A" w:rsidP="005157FC">
      <w:pPr>
        <w:pStyle w:val="ListParagraph"/>
        <w:numPr>
          <w:ilvl w:val="0"/>
          <w:numId w:val="27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FA335A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292096" behindDoc="0" locked="0" layoutInCell="1" allowOverlap="1" wp14:anchorId="558BC20B" wp14:editId="134477A0">
            <wp:simplePos x="0" y="0"/>
            <wp:positionH relativeFrom="column">
              <wp:posOffset>609600</wp:posOffset>
            </wp:positionH>
            <wp:positionV relativeFrom="paragraph">
              <wp:posOffset>1509395</wp:posOffset>
            </wp:positionV>
            <wp:extent cx="1438275" cy="1438275"/>
            <wp:effectExtent l="0" t="0" r="0" b="9525"/>
            <wp:wrapNone/>
            <wp:docPr id="178182627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82627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734D" w:rsidRPr="005157FC">
        <w:rPr>
          <w:rFonts w:eastAsia="Times New Roman"/>
          <w:shd w:val="clear" w:color="auto" w:fill="FFFFFF"/>
          <w:lang w:eastAsia="en-GB"/>
        </w:rPr>
        <w:t xml:space="preserve">By 31 December 2026 </w:t>
      </w:r>
      <w:r w:rsidR="005157FC">
        <w:rPr>
          <w:rFonts w:eastAsia="Times New Roman"/>
          <w:shd w:val="clear" w:color="auto" w:fill="FFFFFF"/>
          <w:lang w:eastAsia="en-GB"/>
        </w:rPr>
        <w:t>Health New Zealand</w:t>
      </w:r>
      <w:r w:rsidR="00A0734D" w:rsidRPr="005157FC">
        <w:rPr>
          <w:rFonts w:eastAsia="Times New Roman"/>
          <w:shd w:val="clear" w:color="auto" w:fill="FFFFFF"/>
          <w:lang w:eastAsia="en-GB"/>
        </w:rPr>
        <w:t xml:space="preserve"> will make new information to support how the media tells people about suicide including:</w:t>
      </w:r>
    </w:p>
    <w:p w14:paraId="48A2297C" w14:textId="3A9D8F85" w:rsidR="00A0734D" w:rsidRDefault="00A0734D" w:rsidP="00561DDF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on television</w:t>
      </w:r>
    </w:p>
    <w:p w14:paraId="004EBF05" w14:textId="4997B29D" w:rsidR="00A0734D" w:rsidRDefault="00FA335A" w:rsidP="005157FC">
      <w:pPr>
        <w:pStyle w:val="Listtoplevel"/>
        <w:ind w:left="4820"/>
        <w:rPr>
          <w:shd w:val="clear" w:color="auto" w:fill="FFFFFF"/>
          <w:lang w:eastAsia="en-GB"/>
        </w:rPr>
      </w:pPr>
      <w:r w:rsidRPr="00561DDF">
        <w:rPr>
          <w:shd w:val="clear" w:color="auto" w:fill="FFFFFF"/>
          <w:lang w:eastAsia="en-GB"/>
        </w:rPr>
        <w:drawing>
          <wp:anchor distT="0" distB="0" distL="114300" distR="114300" simplePos="0" relativeHeight="252290048" behindDoc="1" locked="0" layoutInCell="1" allowOverlap="1" wp14:anchorId="6C36D02D" wp14:editId="5D28FFFB">
            <wp:simplePos x="0" y="0"/>
            <wp:positionH relativeFrom="margin">
              <wp:align>left</wp:align>
            </wp:positionH>
            <wp:positionV relativeFrom="paragraph">
              <wp:posOffset>270510</wp:posOffset>
            </wp:positionV>
            <wp:extent cx="1352550" cy="1352550"/>
            <wp:effectExtent l="0" t="0" r="0" b="0"/>
            <wp:wrapTight wrapText="bothSides">
              <wp:wrapPolygon edited="0">
                <wp:start x="7301" y="0"/>
                <wp:lineTo x="5172" y="608"/>
                <wp:lineTo x="608" y="3955"/>
                <wp:lineTo x="304" y="6389"/>
                <wp:lineTo x="608" y="20992"/>
                <wp:lineTo x="20687" y="20992"/>
                <wp:lineTo x="20992" y="3955"/>
                <wp:lineTo x="16428" y="608"/>
                <wp:lineTo x="13994" y="0"/>
                <wp:lineTo x="7301" y="0"/>
              </wp:wrapPolygon>
            </wp:wrapTight>
            <wp:docPr id="1605227323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227323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>
        <w:rPr>
          <w:shd w:val="clear" w:color="auto" w:fill="FFFFFF"/>
          <w:lang w:eastAsia="en-GB"/>
        </w:rPr>
        <w:t>in newspapers</w:t>
      </w:r>
    </w:p>
    <w:p w14:paraId="46D85573" w14:textId="67D5FD21" w:rsidR="00A0734D" w:rsidRDefault="00A0734D" w:rsidP="005157FC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on the radio.</w:t>
      </w:r>
    </w:p>
    <w:p w14:paraId="197A2D8D" w14:textId="36FD8385" w:rsidR="005157FC" w:rsidRDefault="005157FC" w:rsidP="005157FC">
      <w:r w:rsidRPr="00C55384">
        <w:rPr>
          <w:noProof/>
        </w:rPr>
        <w:lastRenderedPageBreak/>
        <w:drawing>
          <wp:anchor distT="0" distB="0" distL="114300" distR="114300" simplePos="0" relativeHeight="252198912" behindDoc="0" locked="0" layoutInCell="1" allowOverlap="1" wp14:anchorId="7F322A1A" wp14:editId="42861AE9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497724" cy="934572"/>
            <wp:effectExtent l="0" t="0" r="7620" b="0"/>
            <wp:wrapNone/>
            <wp:docPr id="1861399658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227642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724" cy="934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Other parts of the government</w:t>
      </w:r>
      <w:r>
        <w:t xml:space="preserve"> will do </w:t>
      </w:r>
      <w:r w:rsidR="00A1546F">
        <w:t>4</w:t>
      </w:r>
      <w:r>
        <w:t xml:space="preserve"> things to stop suicide.</w:t>
      </w:r>
    </w:p>
    <w:p w14:paraId="5E0BC2B1" w14:textId="77777777" w:rsidR="005157FC" w:rsidRDefault="005157FC" w:rsidP="00A0734D">
      <w:pPr>
        <w:rPr>
          <w:rFonts w:eastAsia="Times New Roman"/>
          <w:shd w:val="clear" w:color="auto" w:fill="FFFFFF"/>
          <w:lang w:eastAsia="en-GB"/>
        </w:rPr>
      </w:pPr>
    </w:p>
    <w:p w14:paraId="4A56A47E" w14:textId="174C1D6B" w:rsidR="00FE094F" w:rsidRPr="00E87D48" w:rsidRDefault="009E5975" w:rsidP="000E66D1">
      <w:pPr>
        <w:pStyle w:val="ListParagraph"/>
        <w:numPr>
          <w:ilvl w:val="0"/>
          <w:numId w:val="28"/>
        </w:numPr>
        <w:ind w:left="4253" w:hanging="567"/>
      </w:pPr>
      <w:r w:rsidRPr="009E5975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65792" behindDoc="0" locked="0" layoutInCell="1" allowOverlap="1" wp14:anchorId="5AA11109" wp14:editId="4B9CF7D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40000" cy="1440000"/>
            <wp:effectExtent l="0" t="0" r="8255" b="0"/>
            <wp:wrapNone/>
            <wp:docPr id="1541732490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732490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 w:rsidRPr="000E66D1">
        <w:rPr>
          <w:rFonts w:eastAsia="Times New Roman"/>
          <w:shd w:val="clear" w:color="auto" w:fill="FFFFFF"/>
          <w:lang w:eastAsia="en-GB"/>
        </w:rPr>
        <w:t xml:space="preserve">By September 2025 the Ministry of Social Development will use its digital noticeboard so that staff can </w:t>
      </w:r>
      <w:r w:rsidR="001E2EA2" w:rsidRPr="000E66D1">
        <w:rPr>
          <w:rFonts w:eastAsia="Times New Roman"/>
          <w:shd w:val="clear" w:color="auto" w:fill="FFFFFF"/>
          <w:lang w:eastAsia="en-GB"/>
        </w:rPr>
        <w:t xml:space="preserve">know how to talk to people </w:t>
      </w:r>
      <w:r w:rsidR="00A0734D" w:rsidRPr="000E66D1">
        <w:rPr>
          <w:rFonts w:eastAsia="Times New Roman"/>
          <w:shd w:val="clear" w:color="auto" w:fill="FFFFFF"/>
          <w:lang w:eastAsia="en-GB"/>
        </w:rPr>
        <w:t xml:space="preserve">who are </w:t>
      </w:r>
      <w:r w:rsidR="001E2EA2" w:rsidRPr="000E66D1">
        <w:rPr>
          <w:rFonts w:eastAsia="Times New Roman"/>
          <w:shd w:val="clear" w:color="auto" w:fill="FFFFFF"/>
          <w:lang w:eastAsia="en-GB"/>
        </w:rPr>
        <w:t>in</w:t>
      </w:r>
      <w:r w:rsidR="00A0734D" w:rsidRPr="000E66D1">
        <w:rPr>
          <w:rFonts w:eastAsia="Times New Roman"/>
          <w:shd w:val="clear" w:color="auto" w:fill="FFFFFF"/>
          <w:lang w:eastAsia="en-GB"/>
        </w:rPr>
        <w:t xml:space="preserve"> </w:t>
      </w:r>
      <w:r w:rsidR="00A0734D" w:rsidRPr="000E66D1">
        <w:rPr>
          <w:rFonts w:eastAsia="Times New Roman"/>
          <w:b/>
          <w:bCs/>
          <w:shd w:val="clear" w:color="auto" w:fill="FFFFFF"/>
          <w:lang w:eastAsia="en-GB"/>
        </w:rPr>
        <w:t>distress</w:t>
      </w:r>
      <w:r w:rsidR="00A0734D" w:rsidRPr="000E66D1">
        <w:rPr>
          <w:rFonts w:eastAsia="Times New Roman"/>
          <w:shd w:val="clear" w:color="auto" w:fill="FFFFFF"/>
          <w:lang w:eastAsia="en-GB"/>
        </w:rPr>
        <w:t xml:space="preserve">. </w:t>
      </w:r>
    </w:p>
    <w:p w14:paraId="186C6F5D" w14:textId="77777777" w:rsidR="00A0734D" w:rsidRDefault="00A0734D" w:rsidP="001754F4">
      <w:pPr>
        <w:rPr>
          <w:rFonts w:eastAsia="Times New Roman"/>
          <w:shd w:val="clear" w:color="auto" w:fill="FFFFFF"/>
          <w:lang w:eastAsia="en-GB"/>
        </w:rPr>
      </w:pPr>
    </w:p>
    <w:p w14:paraId="0C931322" w14:textId="2EC52C34" w:rsidR="00A0734D" w:rsidRDefault="00147365" w:rsidP="001754F4">
      <w:pPr>
        <w:rPr>
          <w:rFonts w:eastAsia="Times New Roman"/>
          <w:shd w:val="clear" w:color="auto" w:fill="FFFFFF"/>
          <w:lang w:eastAsia="en-GB"/>
        </w:rPr>
      </w:pPr>
      <w:r w:rsidRPr="009E5975">
        <w:rPr>
          <w:rFonts w:eastAsia="Times New Roman"/>
          <w:b/>
          <w:bCs/>
          <w:noProof/>
          <w:shd w:val="clear" w:color="auto" w:fill="FFFFFF"/>
          <w:lang w:eastAsia="en-GB"/>
        </w:rPr>
        <w:drawing>
          <wp:anchor distT="0" distB="0" distL="114300" distR="114300" simplePos="0" relativeHeight="252067840" behindDoc="0" locked="0" layoutInCell="1" allowOverlap="1" wp14:anchorId="421A4E2A" wp14:editId="2BDA1E3B">
            <wp:simplePos x="0" y="0"/>
            <wp:positionH relativeFrom="margin">
              <wp:posOffset>152400</wp:posOffset>
            </wp:positionH>
            <wp:positionV relativeFrom="paragraph">
              <wp:posOffset>93345</wp:posOffset>
            </wp:positionV>
            <wp:extent cx="1083945" cy="1083945"/>
            <wp:effectExtent l="0" t="0" r="1905" b="1905"/>
            <wp:wrapNone/>
            <wp:docPr id="127944511" name="Picture 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44511" name="Picture 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945" cy="108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39B569" w14:textId="799A47E6" w:rsidR="00A0734D" w:rsidRDefault="000E66D1" w:rsidP="000E66D1">
      <w:pPr>
        <w:ind w:left="4253"/>
        <w:rPr>
          <w:rFonts w:eastAsia="Times New Roman"/>
          <w:shd w:val="clear" w:color="auto" w:fill="FFFFFF"/>
          <w:lang w:eastAsia="en-GB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99904" behindDoc="1" locked="0" layoutInCell="1" allowOverlap="1" wp14:anchorId="713303E1" wp14:editId="44BCEBD1">
                <wp:simplePos x="0" y="0"/>
                <wp:positionH relativeFrom="margin">
                  <wp:align>right</wp:align>
                </wp:positionH>
                <wp:positionV relativeFrom="paragraph">
                  <wp:posOffset>-114300</wp:posOffset>
                </wp:positionV>
                <wp:extent cx="3162300" cy="2445385"/>
                <wp:effectExtent l="0" t="0" r="0" b="0"/>
                <wp:wrapNone/>
                <wp:docPr id="1876378849" name="Rectangle 18763788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300" cy="244538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01F549" id="Rectangle 1876378849" o:spid="_x0000_s1026" alt="&quot;&quot;" style="position:absolute;margin-left:197.8pt;margin-top:-9pt;width:249pt;height:192.55pt;z-index:-2514165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  <w:r w:rsidR="00A0734D" w:rsidRPr="00056E86">
        <w:rPr>
          <w:rFonts w:eastAsia="Times New Roman"/>
          <w:b/>
          <w:bCs/>
          <w:lang w:eastAsia="en-GB"/>
        </w:rPr>
        <w:t>Distress</w:t>
      </w:r>
      <w:r w:rsidR="00A0734D" w:rsidRPr="00056E86">
        <w:rPr>
          <w:rFonts w:eastAsia="Times New Roman"/>
          <w:lang w:eastAsia="en-GB"/>
        </w:rPr>
        <w:t xml:space="preserve"> is when someone feels:</w:t>
      </w:r>
    </w:p>
    <w:p w14:paraId="789CDC62" w14:textId="2602E182" w:rsidR="00A0734D" w:rsidRDefault="00A0734D" w:rsidP="000E66D1">
      <w:pPr>
        <w:pStyle w:val="Listtoplevel"/>
        <w:ind w:left="4820"/>
        <w:rPr>
          <w:shd w:val="clear" w:color="auto" w:fill="FFFFFF"/>
          <w:lang w:eastAsia="en-GB"/>
        </w:rPr>
      </w:pPr>
      <w:r w:rsidRPr="00056E86">
        <w:rPr>
          <w:lang w:eastAsia="en-GB"/>
        </w:rPr>
        <w:t>very upset</w:t>
      </w:r>
    </w:p>
    <w:p w14:paraId="4784DBEE" w14:textId="56F7A521" w:rsidR="00A0734D" w:rsidRDefault="009E5975" w:rsidP="000E66D1">
      <w:pPr>
        <w:pStyle w:val="Listtoplevel"/>
        <w:ind w:left="4820"/>
        <w:rPr>
          <w:shd w:val="clear" w:color="auto" w:fill="FFFFFF"/>
          <w:lang w:eastAsia="en-GB"/>
        </w:rPr>
      </w:pPr>
      <w:r w:rsidRPr="00056E86">
        <w:rPr>
          <w:lang w:eastAsia="en-GB"/>
        </w:rPr>
        <w:drawing>
          <wp:anchor distT="0" distB="0" distL="114300" distR="114300" simplePos="0" relativeHeight="252069888" behindDoc="0" locked="0" layoutInCell="1" allowOverlap="1" wp14:anchorId="054D7629" wp14:editId="4F31A9BA">
            <wp:simplePos x="0" y="0"/>
            <wp:positionH relativeFrom="margin">
              <wp:align>left</wp:align>
            </wp:positionH>
            <wp:positionV relativeFrom="paragraph">
              <wp:posOffset>317086</wp:posOffset>
            </wp:positionV>
            <wp:extent cx="1856997" cy="720000"/>
            <wp:effectExtent l="0" t="0" r="0" b="4445"/>
            <wp:wrapNone/>
            <wp:docPr id="141255565" name="Picture 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55565" name="Picture 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997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 w:rsidRPr="00056E86">
        <w:rPr>
          <w:lang w:eastAsia="en-GB"/>
        </w:rPr>
        <w:t>badly hurt</w:t>
      </w:r>
    </w:p>
    <w:p w14:paraId="751D360A" w14:textId="5B8AF41B" w:rsidR="00A0734D" w:rsidRPr="00E87D48" w:rsidRDefault="00A0734D" w:rsidP="000E66D1">
      <w:pPr>
        <w:pStyle w:val="Listtoplevel"/>
        <w:ind w:left="4820"/>
        <w:rPr>
          <w:shd w:val="clear" w:color="auto" w:fill="FFFFFF"/>
          <w:lang w:eastAsia="en-GB"/>
        </w:rPr>
      </w:pPr>
      <w:r w:rsidRPr="00056E86">
        <w:rPr>
          <w:lang w:eastAsia="en-GB"/>
        </w:rPr>
        <w:t>as if they are in danger.</w:t>
      </w:r>
    </w:p>
    <w:p w14:paraId="79F4CD1E" w14:textId="44C39776" w:rsidR="000E66D1" w:rsidRDefault="000E66D1" w:rsidP="00A0734D">
      <w:pPr>
        <w:rPr>
          <w:rFonts w:eastAsia="Times New Roman"/>
          <w:shd w:val="clear" w:color="auto" w:fill="FFFFFF"/>
          <w:lang w:eastAsia="en-GB"/>
        </w:rPr>
      </w:pPr>
    </w:p>
    <w:p w14:paraId="111DE7B6" w14:textId="77777777" w:rsidR="00BE6388" w:rsidRDefault="00BE6388">
      <w:pPr>
        <w:spacing w:line="240" w:lineRule="auto"/>
        <w:ind w:left="0"/>
        <w:rPr>
          <w:rFonts w:eastAsia="Times New Roman"/>
          <w:szCs w:val="22"/>
          <w:shd w:val="clear" w:color="auto" w:fill="FFFFFF"/>
          <w:lang w:val="en-GB"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196EC882" w14:textId="0161973A" w:rsidR="00A0734D" w:rsidRPr="000E66D1" w:rsidRDefault="00D10A7E" w:rsidP="000E66D1">
      <w:pPr>
        <w:pStyle w:val="ListParagraph"/>
        <w:numPr>
          <w:ilvl w:val="0"/>
          <w:numId w:val="28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D10A7E"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266496" behindDoc="0" locked="0" layoutInCell="1" allowOverlap="1" wp14:anchorId="4C52CD25" wp14:editId="432C2FF2">
            <wp:simplePos x="0" y="0"/>
            <wp:positionH relativeFrom="margin">
              <wp:posOffset>0</wp:posOffset>
            </wp:positionH>
            <wp:positionV relativeFrom="paragraph">
              <wp:posOffset>-114300</wp:posOffset>
            </wp:positionV>
            <wp:extent cx="2171700" cy="1406095"/>
            <wp:effectExtent l="0" t="0" r="0" b="0"/>
            <wp:wrapNone/>
            <wp:docPr id="806817920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817920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40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 w:rsidRPr="000E66D1">
        <w:rPr>
          <w:rFonts w:eastAsia="Times New Roman"/>
          <w:shd w:val="clear" w:color="auto" w:fill="FFFFFF"/>
          <w:lang w:eastAsia="en-GB"/>
        </w:rPr>
        <w:t xml:space="preserve">By 31 December 2027 the </w:t>
      </w:r>
      <w:r w:rsidR="00A0734D" w:rsidRPr="00D10A7E">
        <w:rPr>
          <w:rFonts w:eastAsia="Times New Roman"/>
          <w:b/>
          <w:bCs/>
          <w:shd w:val="clear" w:color="auto" w:fill="FFFFFF"/>
          <w:lang w:eastAsia="en-GB"/>
        </w:rPr>
        <w:t>Ministry of Education</w:t>
      </w:r>
      <w:r w:rsidR="00A0734D" w:rsidRPr="000E66D1">
        <w:rPr>
          <w:rFonts w:eastAsia="Times New Roman"/>
          <w:shd w:val="clear" w:color="auto" w:fill="FFFFFF"/>
          <w:lang w:eastAsia="en-GB"/>
        </w:rPr>
        <w:t xml:space="preserve"> will give more support to schools when students:</w:t>
      </w:r>
    </w:p>
    <w:p w14:paraId="218605D5" w14:textId="17F3476B" w:rsidR="00A0734D" w:rsidRDefault="00D10A7E" w:rsidP="000E66D1">
      <w:pPr>
        <w:pStyle w:val="Listtoplevel"/>
        <w:ind w:left="4820"/>
        <w:rPr>
          <w:shd w:val="clear" w:color="auto" w:fill="FFFFFF"/>
          <w:lang w:eastAsia="en-GB"/>
        </w:rPr>
      </w:pPr>
      <w:r w:rsidRPr="007B6D64">
        <w:rPr>
          <w:shd w:val="clear" w:color="auto" w:fill="FFFFFF"/>
          <w:lang w:eastAsia="en-GB"/>
        </w:rPr>
        <w:drawing>
          <wp:anchor distT="0" distB="0" distL="114300" distR="114300" simplePos="0" relativeHeight="252071936" behindDoc="0" locked="0" layoutInCell="1" allowOverlap="1" wp14:anchorId="3770A19C" wp14:editId="6B0781F3">
            <wp:simplePos x="0" y="0"/>
            <wp:positionH relativeFrom="margin">
              <wp:align>left</wp:align>
            </wp:positionH>
            <wp:positionV relativeFrom="paragraph">
              <wp:posOffset>312420</wp:posOffset>
            </wp:positionV>
            <wp:extent cx="1736828" cy="1260000"/>
            <wp:effectExtent l="0" t="0" r="0" b="0"/>
            <wp:wrapNone/>
            <wp:docPr id="2065790167" name="Picture 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790167" name="Picture 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828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>
        <w:rPr>
          <w:shd w:val="clear" w:color="auto" w:fill="FFFFFF"/>
          <w:lang w:eastAsia="en-GB"/>
        </w:rPr>
        <w:t>harm themselves</w:t>
      </w:r>
    </w:p>
    <w:p w14:paraId="1CA3B1B4" w14:textId="782B3B5E" w:rsidR="00A0734D" w:rsidRDefault="00FB211C" w:rsidP="00D10A7E">
      <w:pPr>
        <w:pStyle w:val="Listtoplevel"/>
        <w:tabs>
          <w:tab w:val="left" w:pos="4820"/>
        </w:tabs>
        <w:ind w:firstLine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die by suicide</w:t>
      </w:r>
      <w:r w:rsidR="00A0734D">
        <w:rPr>
          <w:shd w:val="clear" w:color="auto" w:fill="FFFFFF"/>
          <w:lang w:eastAsia="en-GB"/>
        </w:rPr>
        <w:t>.</w:t>
      </w:r>
    </w:p>
    <w:p w14:paraId="4E041875" w14:textId="613CB977" w:rsidR="00A0734D" w:rsidRDefault="00D10A7E" w:rsidP="00A0734D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  <w:r w:rsidRPr="00C55384">
        <w:drawing>
          <wp:anchor distT="0" distB="0" distL="114300" distR="114300" simplePos="0" relativeHeight="252203008" behindDoc="0" locked="0" layoutInCell="1" allowOverlap="1" wp14:anchorId="007A2089" wp14:editId="71A3F1EE">
            <wp:simplePos x="0" y="0"/>
            <wp:positionH relativeFrom="margin">
              <wp:align>left</wp:align>
            </wp:positionH>
            <wp:positionV relativeFrom="paragraph">
              <wp:posOffset>666115</wp:posOffset>
            </wp:positionV>
            <wp:extent cx="1795575" cy="1120140"/>
            <wp:effectExtent l="0" t="0" r="0" b="3810"/>
            <wp:wrapNone/>
            <wp:docPr id="1721069885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227642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575" cy="112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546F" w:rsidRPr="00A1546F">
        <mc:AlternateContent>
          <mc:Choice Requires="wps">
            <w:drawing>
              <wp:anchor distT="0" distB="0" distL="114300" distR="114300" simplePos="0" relativeHeight="252200960" behindDoc="1" locked="0" layoutInCell="1" allowOverlap="1" wp14:anchorId="139C6D2C" wp14:editId="6AF1F7A4">
                <wp:simplePos x="0" y="0"/>
                <wp:positionH relativeFrom="margin">
                  <wp:posOffset>2569210</wp:posOffset>
                </wp:positionH>
                <wp:positionV relativeFrom="paragraph">
                  <wp:posOffset>572135</wp:posOffset>
                </wp:positionV>
                <wp:extent cx="3162300" cy="1102360"/>
                <wp:effectExtent l="0" t="0" r="0" b="2540"/>
                <wp:wrapNone/>
                <wp:docPr id="189700799" name="Rectangle 18970079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300" cy="110236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F69F2C" id="Rectangle 189700799" o:spid="_x0000_s1026" alt="&quot;&quot;" style="position:absolute;margin-left:202.3pt;margin-top:45.05pt;width:249pt;height:86.8pt;z-index:-25111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7E5A8146" w14:textId="4DA8D694" w:rsidR="000E66D1" w:rsidRPr="00A1546F" w:rsidRDefault="000E66D1" w:rsidP="00A1546F">
      <w:pPr>
        <w:ind w:left="4253"/>
      </w:pPr>
      <w:r w:rsidRPr="00A1546F">
        <w:t xml:space="preserve">The </w:t>
      </w:r>
      <w:r w:rsidRPr="00A1546F">
        <w:rPr>
          <w:b/>
          <w:bCs/>
        </w:rPr>
        <w:t>Ministry of Education</w:t>
      </w:r>
      <w:r w:rsidRPr="00A1546F">
        <w:t xml:space="preserve"> is part of the government that looks after learning like in schools.</w:t>
      </w:r>
    </w:p>
    <w:p w14:paraId="3E658707" w14:textId="485C6316" w:rsidR="00A1546F" w:rsidRDefault="00A1546F">
      <w:pPr>
        <w:spacing w:line="240" w:lineRule="auto"/>
        <w:ind w:left="0"/>
        <w:rPr>
          <w:shd w:val="clear" w:color="auto" w:fill="FFFFFF"/>
          <w:lang w:eastAsia="en-GB"/>
        </w:rPr>
      </w:pPr>
    </w:p>
    <w:p w14:paraId="27837103" w14:textId="1FBC6CA8" w:rsidR="00BE6388" w:rsidRDefault="00BE6388">
      <w:pPr>
        <w:spacing w:line="240" w:lineRule="auto"/>
        <w:ind w:left="0"/>
        <w:rPr>
          <w:shd w:val="clear" w:color="auto" w:fill="FFFFFF"/>
          <w:lang w:eastAsia="en-GB"/>
        </w:rPr>
      </w:pPr>
    </w:p>
    <w:p w14:paraId="41470D1C" w14:textId="2F59F27E" w:rsidR="00A0734D" w:rsidRPr="00A1546F" w:rsidRDefault="00EB792F" w:rsidP="00A1546F">
      <w:pPr>
        <w:pStyle w:val="ListParagraph"/>
        <w:numPr>
          <w:ilvl w:val="0"/>
          <w:numId w:val="28"/>
        </w:numPr>
        <w:ind w:left="4253" w:hanging="567"/>
        <w:rPr>
          <w:shd w:val="clear" w:color="auto" w:fill="FFFFFF"/>
          <w:lang w:eastAsia="en-GB"/>
        </w:rPr>
      </w:pPr>
      <w:r w:rsidRPr="00EB792F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268544" behindDoc="0" locked="0" layoutInCell="1" allowOverlap="1" wp14:anchorId="5170876F" wp14:editId="4D887749">
            <wp:simplePos x="0" y="0"/>
            <wp:positionH relativeFrom="margin">
              <wp:align>left</wp:align>
            </wp:positionH>
            <wp:positionV relativeFrom="paragraph">
              <wp:posOffset>320675</wp:posOffset>
            </wp:positionV>
            <wp:extent cx="1608496" cy="937260"/>
            <wp:effectExtent l="0" t="0" r="0" b="0"/>
            <wp:wrapNone/>
            <wp:docPr id="1590468722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468722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928" cy="938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0A7E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78080" behindDoc="0" locked="0" layoutInCell="1" allowOverlap="1" wp14:anchorId="55DE1654" wp14:editId="4ABAAE27">
            <wp:simplePos x="0" y="0"/>
            <wp:positionH relativeFrom="margin">
              <wp:align>left</wp:align>
            </wp:positionH>
            <wp:positionV relativeFrom="paragraph">
              <wp:posOffset>1460500</wp:posOffset>
            </wp:positionV>
            <wp:extent cx="1577340" cy="1577340"/>
            <wp:effectExtent l="0" t="0" r="3810" b="3810"/>
            <wp:wrapNone/>
            <wp:docPr id="550931376" name="Pictur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931376" name="Pictur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552" cy="1577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 w:rsidRPr="00D10A7E">
        <w:rPr>
          <w:shd w:val="clear" w:color="auto" w:fill="FFFFFF"/>
          <w:lang w:eastAsia="en-GB"/>
        </w:rPr>
        <w:t>The Ministry of Education</w:t>
      </w:r>
      <w:r w:rsidR="00A0734D" w:rsidRPr="00A1546F">
        <w:rPr>
          <w:shd w:val="clear" w:color="auto" w:fill="FFFFFF"/>
          <w:lang w:eastAsia="en-GB"/>
        </w:rPr>
        <w:t xml:space="preserve"> will also support schools by giving them resource</w:t>
      </w:r>
      <w:r w:rsidR="00A91225" w:rsidRPr="00A1546F">
        <w:rPr>
          <w:shd w:val="clear" w:color="auto" w:fill="FFFFFF"/>
          <w:lang w:eastAsia="en-GB"/>
        </w:rPr>
        <w:t>s</w:t>
      </w:r>
      <w:r w:rsidR="00A0734D" w:rsidRPr="00A1546F">
        <w:rPr>
          <w:shd w:val="clear" w:color="auto" w:fill="FFFFFF"/>
          <w:lang w:eastAsia="en-GB"/>
        </w:rPr>
        <w:t xml:space="preserve"> to talk about suicide in the right way with:</w:t>
      </w:r>
    </w:p>
    <w:p w14:paraId="7DB8A197" w14:textId="5AB3DFB1" w:rsidR="00A0734D" w:rsidRDefault="00A0734D" w:rsidP="00A1546F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staff</w:t>
      </w:r>
    </w:p>
    <w:p w14:paraId="2BFB4A50" w14:textId="242E0D98" w:rsidR="00A0734D" w:rsidRDefault="00A0734D" w:rsidP="00A1546F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whānau</w:t>
      </w:r>
      <w:r w:rsidR="00A91225">
        <w:rPr>
          <w:shd w:val="clear" w:color="auto" w:fill="FFFFFF"/>
          <w:lang w:eastAsia="en-GB"/>
        </w:rPr>
        <w:t xml:space="preserve"> / families</w:t>
      </w:r>
      <w:r>
        <w:rPr>
          <w:shd w:val="clear" w:color="auto" w:fill="FFFFFF"/>
          <w:lang w:eastAsia="en-GB"/>
        </w:rPr>
        <w:t>.</w:t>
      </w:r>
    </w:p>
    <w:p w14:paraId="5F1D50D8" w14:textId="77777777" w:rsidR="00A0734D" w:rsidRDefault="00A0734D" w:rsidP="00A0734D">
      <w:pPr>
        <w:rPr>
          <w:rFonts w:eastAsia="Times New Roman"/>
          <w:shd w:val="clear" w:color="auto" w:fill="FFFFFF"/>
          <w:lang w:eastAsia="en-GB"/>
        </w:rPr>
      </w:pPr>
    </w:p>
    <w:p w14:paraId="0F1F77C9" w14:textId="12D0B35F" w:rsidR="00A0734D" w:rsidRPr="00A1546F" w:rsidRDefault="00DD7134" w:rsidP="00A1546F">
      <w:pPr>
        <w:pStyle w:val="ListParagraph"/>
        <w:numPr>
          <w:ilvl w:val="0"/>
          <w:numId w:val="28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DD7134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280832" behindDoc="0" locked="0" layoutInCell="1" allowOverlap="1" wp14:anchorId="1D8BFC63" wp14:editId="7F67DE76">
            <wp:simplePos x="0" y="0"/>
            <wp:positionH relativeFrom="margin">
              <wp:align>left</wp:align>
            </wp:positionH>
            <wp:positionV relativeFrom="paragraph">
              <wp:posOffset>635</wp:posOffset>
            </wp:positionV>
            <wp:extent cx="2021565" cy="1714500"/>
            <wp:effectExtent l="0" t="0" r="0" b="0"/>
            <wp:wrapNone/>
            <wp:docPr id="1060247268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247268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56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 w:rsidRPr="00A1546F">
        <w:rPr>
          <w:rFonts w:eastAsia="Times New Roman"/>
          <w:shd w:val="clear" w:color="auto" w:fill="FFFFFF"/>
          <w:lang w:eastAsia="en-GB"/>
        </w:rPr>
        <w:t>By 30 June 2028 the Office for Seniors will make sure that information about mental health is better for older people.</w:t>
      </w:r>
    </w:p>
    <w:p w14:paraId="2BF60DA1" w14:textId="77777777" w:rsidR="00A1546F" w:rsidRDefault="00A1546F">
      <w:pPr>
        <w:spacing w:line="240" w:lineRule="auto"/>
        <w:ind w:left="0"/>
        <w:rPr>
          <w:rFonts w:eastAsia="Arial Unicode MS"/>
          <w:b/>
          <w:kern w:val="28"/>
          <w:sz w:val="44"/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5EDF81E8" w14:textId="6A1E6ADA" w:rsidR="00F350D9" w:rsidRDefault="002307C6" w:rsidP="00F350D9">
      <w:pPr>
        <w:pStyle w:val="Heading1"/>
        <w:rPr>
          <w:shd w:val="clear" w:color="auto" w:fill="FFFFFF"/>
          <w:lang w:eastAsia="en-GB"/>
        </w:rPr>
      </w:pPr>
      <w:bookmarkStart w:id="7" w:name="_Focus_area_4"/>
      <w:bookmarkEnd w:id="7"/>
      <w:r>
        <w:rPr>
          <w:shd w:val="clear" w:color="auto" w:fill="FFFFFF"/>
          <w:lang w:eastAsia="en-GB"/>
        </w:rPr>
        <w:lastRenderedPageBreak/>
        <w:t xml:space="preserve">Focus area 4 – </w:t>
      </w:r>
      <w:r w:rsidR="001761A8">
        <w:rPr>
          <w:shd w:val="clear" w:color="auto" w:fill="FFFFFF"/>
          <w:lang w:eastAsia="en-GB"/>
        </w:rPr>
        <w:t xml:space="preserve">Understand </w:t>
      </w:r>
      <w:r>
        <w:rPr>
          <w:shd w:val="clear" w:color="auto" w:fill="FFFFFF"/>
          <w:lang w:eastAsia="en-GB"/>
        </w:rPr>
        <w:t>suicide</w:t>
      </w:r>
    </w:p>
    <w:p w14:paraId="4AF5ACA8" w14:textId="77777777" w:rsidR="00F350D9" w:rsidRDefault="00F350D9" w:rsidP="00124EA8">
      <w:pPr>
        <w:rPr>
          <w:rFonts w:eastAsia="Times New Roman"/>
          <w:shd w:val="clear" w:color="auto" w:fill="FFFFFF"/>
          <w:lang w:eastAsia="en-GB"/>
        </w:rPr>
      </w:pPr>
    </w:p>
    <w:p w14:paraId="1BECD148" w14:textId="26B5EA03" w:rsidR="002307C6" w:rsidRDefault="00A91225" w:rsidP="00124EA8">
      <w:pPr>
        <w:rPr>
          <w:rFonts w:eastAsia="Times New Roman"/>
          <w:shd w:val="clear" w:color="auto" w:fill="FFFFFF"/>
          <w:lang w:eastAsia="en-GB"/>
        </w:rPr>
      </w:pPr>
      <w:r w:rsidRPr="007B6D64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082176" behindDoc="0" locked="0" layoutInCell="1" allowOverlap="1" wp14:anchorId="50D5867A" wp14:editId="65A252F1">
            <wp:simplePos x="0" y="0"/>
            <wp:positionH relativeFrom="margin">
              <wp:align>left</wp:align>
            </wp:positionH>
            <wp:positionV relativeFrom="paragraph">
              <wp:posOffset>50165</wp:posOffset>
            </wp:positionV>
            <wp:extent cx="1182414" cy="1182414"/>
            <wp:effectExtent l="0" t="0" r="0" b="0"/>
            <wp:wrapNone/>
            <wp:docPr id="1994881942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881942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414" cy="1182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DB6982" w14:textId="644A2402" w:rsidR="00584B8E" w:rsidRPr="00A91225" w:rsidRDefault="008F0BC2" w:rsidP="00A91225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The </w:t>
      </w:r>
      <w:r w:rsidR="002169CA">
        <w:rPr>
          <w:rFonts w:eastAsia="Times New Roman"/>
          <w:shd w:val="clear" w:color="auto" w:fill="FFFFFF"/>
          <w:lang w:eastAsia="en-GB"/>
        </w:rPr>
        <w:t>G</w:t>
      </w:r>
      <w:r>
        <w:rPr>
          <w:rFonts w:eastAsia="Times New Roman"/>
          <w:shd w:val="clear" w:color="auto" w:fill="FFFFFF"/>
          <w:lang w:eastAsia="en-GB"/>
        </w:rPr>
        <w:t>overnment wants to get better at</w:t>
      </w:r>
      <w:r w:rsidR="00A91225">
        <w:rPr>
          <w:rFonts w:eastAsia="Times New Roman"/>
          <w:shd w:val="clear" w:color="auto" w:fill="FFFFFF"/>
          <w:lang w:eastAsia="en-GB"/>
        </w:rPr>
        <w:t xml:space="preserve"> </w:t>
      </w:r>
      <w:r w:rsidR="000424E4">
        <w:rPr>
          <w:shd w:val="clear" w:color="auto" w:fill="FFFFFF"/>
          <w:lang w:eastAsia="en-GB"/>
        </w:rPr>
        <w:t>understanding suicide.</w:t>
      </w:r>
    </w:p>
    <w:p w14:paraId="03825097" w14:textId="77777777" w:rsidR="000424E4" w:rsidRDefault="000424E4" w:rsidP="00124EA8">
      <w:pPr>
        <w:rPr>
          <w:rFonts w:eastAsia="Times New Roman"/>
          <w:shd w:val="clear" w:color="auto" w:fill="FFFFFF"/>
          <w:lang w:eastAsia="en-GB"/>
        </w:rPr>
      </w:pPr>
    </w:p>
    <w:p w14:paraId="0148D605" w14:textId="77777777" w:rsidR="000424E4" w:rsidRDefault="000424E4" w:rsidP="00124EA8">
      <w:pPr>
        <w:rPr>
          <w:rFonts w:eastAsia="Times New Roman"/>
          <w:shd w:val="clear" w:color="auto" w:fill="FFFFFF"/>
          <w:lang w:eastAsia="en-GB"/>
        </w:rPr>
      </w:pPr>
    </w:p>
    <w:p w14:paraId="5E01B586" w14:textId="3A426A72" w:rsidR="000424E4" w:rsidRDefault="007B6D64" w:rsidP="00124EA8">
      <w:pPr>
        <w:rPr>
          <w:rFonts w:eastAsia="Times New Roman"/>
          <w:shd w:val="clear" w:color="auto" w:fill="FFFFFF"/>
          <w:lang w:eastAsia="en-GB"/>
        </w:rPr>
      </w:pPr>
      <w:r w:rsidRPr="00043F30">
        <w:rPr>
          <w:noProof/>
          <w:lang w:eastAsia="en-NZ"/>
        </w:rPr>
        <w:drawing>
          <wp:anchor distT="0" distB="0" distL="114300" distR="114300" simplePos="0" relativeHeight="252084224" behindDoc="0" locked="0" layoutInCell="1" allowOverlap="1" wp14:anchorId="20FA71C8" wp14:editId="15CD54A2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095153" cy="1095153"/>
            <wp:effectExtent l="0" t="0" r="0" b="0"/>
            <wp:wrapNone/>
            <wp:docPr id="280579219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579219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961" cy="1095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3813">
        <w:rPr>
          <w:rFonts w:eastAsia="Times New Roman"/>
          <w:shd w:val="clear" w:color="auto" w:fill="FFFFFF"/>
          <w:lang w:eastAsia="en-GB"/>
        </w:rPr>
        <w:t xml:space="preserve">The reason for this is to put in place better ways of </w:t>
      </w:r>
      <w:r w:rsidR="005F03DA">
        <w:rPr>
          <w:rFonts w:eastAsia="Times New Roman"/>
          <w:shd w:val="clear" w:color="auto" w:fill="FFFFFF"/>
          <w:lang w:eastAsia="en-GB"/>
        </w:rPr>
        <w:t xml:space="preserve">stopping suicide. </w:t>
      </w:r>
    </w:p>
    <w:p w14:paraId="0A10375E" w14:textId="77777777" w:rsidR="008F0BC2" w:rsidRDefault="008F0BC2" w:rsidP="00124EA8">
      <w:pPr>
        <w:rPr>
          <w:rFonts w:eastAsia="Times New Roman"/>
          <w:shd w:val="clear" w:color="auto" w:fill="FFFFFF"/>
          <w:lang w:eastAsia="en-GB"/>
        </w:rPr>
      </w:pPr>
    </w:p>
    <w:p w14:paraId="1905ECF6" w14:textId="77777777" w:rsidR="00A0734D" w:rsidRDefault="00A0734D" w:rsidP="00124EA8">
      <w:pPr>
        <w:rPr>
          <w:rFonts w:eastAsia="Times New Roman"/>
          <w:shd w:val="clear" w:color="auto" w:fill="FFFFFF"/>
          <w:lang w:eastAsia="en-GB"/>
        </w:rPr>
      </w:pPr>
    </w:p>
    <w:p w14:paraId="2A99AD1B" w14:textId="7DF315DF" w:rsidR="00A0734D" w:rsidRDefault="00071B79" w:rsidP="00A0734D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222464" behindDoc="0" locked="0" layoutInCell="1" allowOverlap="1" wp14:anchorId="719B089D" wp14:editId="63A671EF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562100" cy="1206477"/>
            <wp:effectExtent l="0" t="0" r="0" b="0"/>
            <wp:wrapNone/>
            <wp:docPr id="484837078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836300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206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6047">
        <w:rPr>
          <w:rFonts w:eastAsia="Times New Roman"/>
          <w:shd w:val="clear" w:color="auto" w:fill="FFFFFF"/>
          <w:lang w:eastAsia="en-GB"/>
        </w:rPr>
        <w:t>Health services</w:t>
      </w:r>
      <w:r w:rsidR="00A0734D">
        <w:rPr>
          <w:rFonts w:eastAsia="Times New Roman"/>
          <w:shd w:val="clear" w:color="auto" w:fill="FFFFFF"/>
          <w:lang w:eastAsia="en-GB"/>
        </w:rPr>
        <w:t xml:space="preserve"> </w:t>
      </w:r>
      <w:r w:rsidR="0095553C">
        <w:rPr>
          <w:rFonts w:eastAsia="Times New Roman"/>
          <w:shd w:val="clear" w:color="auto" w:fill="FFFFFF"/>
          <w:lang w:eastAsia="en-GB"/>
        </w:rPr>
        <w:t>will do</w:t>
      </w:r>
      <w:r w:rsidR="00A0734D">
        <w:rPr>
          <w:rFonts w:eastAsia="Times New Roman"/>
          <w:shd w:val="clear" w:color="auto" w:fill="FFFFFF"/>
          <w:lang w:eastAsia="en-GB"/>
        </w:rPr>
        <w:t xml:space="preserve"> 6 </w:t>
      </w:r>
      <w:r w:rsidR="0095553C">
        <w:rPr>
          <w:rFonts w:eastAsia="Times New Roman"/>
          <w:shd w:val="clear" w:color="auto" w:fill="FFFFFF"/>
          <w:lang w:eastAsia="en-GB"/>
        </w:rPr>
        <w:t>things</w:t>
      </w:r>
      <w:r w:rsidR="00A0734D">
        <w:rPr>
          <w:rFonts w:eastAsia="Times New Roman"/>
          <w:shd w:val="clear" w:color="auto" w:fill="FFFFFF"/>
          <w:lang w:eastAsia="en-GB"/>
        </w:rPr>
        <w:t xml:space="preserve"> to </w:t>
      </w:r>
      <w:r w:rsidR="00766047">
        <w:rPr>
          <w:rFonts w:eastAsia="Times New Roman"/>
          <w:shd w:val="clear" w:color="auto" w:fill="FFFFFF"/>
          <w:lang w:eastAsia="en-GB"/>
        </w:rPr>
        <w:t xml:space="preserve">better </w:t>
      </w:r>
      <w:r w:rsidR="00A0734D">
        <w:rPr>
          <w:rFonts w:eastAsia="Times New Roman"/>
          <w:shd w:val="clear" w:color="auto" w:fill="FFFFFF"/>
          <w:lang w:eastAsia="en-GB"/>
        </w:rPr>
        <w:t>understand suicide.</w:t>
      </w:r>
    </w:p>
    <w:p w14:paraId="2F05CE71" w14:textId="77777777" w:rsidR="00A0734D" w:rsidRDefault="00A0734D" w:rsidP="00A0734D">
      <w:pPr>
        <w:rPr>
          <w:rFonts w:eastAsia="Times New Roman"/>
          <w:shd w:val="clear" w:color="auto" w:fill="FFFFFF"/>
          <w:lang w:eastAsia="en-GB"/>
        </w:rPr>
      </w:pPr>
    </w:p>
    <w:p w14:paraId="457DF7B6" w14:textId="5CD378F4" w:rsidR="00A91225" w:rsidRPr="002E7839" w:rsidRDefault="007B6D64" w:rsidP="002E7839">
      <w:pPr>
        <w:pStyle w:val="ListParagraph"/>
        <w:numPr>
          <w:ilvl w:val="0"/>
          <w:numId w:val="29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7B6D64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88320" behindDoc="0" locked="0" layoutInCell="1" allowOverlap="1" wp14:anchorId="597D3AC2" wp14:editId="61A456D2">
            <wp:simplePos x="0" y="0"/>
            <wp:positionH relativeFrom="margin">
              <wp:align>left</wp:align>
            </wp:positionH>
            <wp:positionV relativeFrom="paragraph">
              <wp:posOffset>321518</wp:posOffset>
            </wp:positionV>
            <wp:extent cx="1440000" cy="1440000"/>
            <wp:effectExtent l="0" t="0" r="8255" b="8255"/>
            <wp:wrapNone/>
            <wp:docPr id="1460774640" name="Picture 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774640" name="Picture 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 w:rsidRPr="002E7839">
        <w:rPr>
          <w:rFonts w:eastAsia="Times New Roman"/>
          <w:shd w:val="clear" w:color="auto" w:fill="FFFFFF"/>
          <w:lang w:eastAsia="en-GB"/>
        </w:rPr>
        <w:t xml:space="preserve">By 30 September 2025 the Suicide Prevention Office will set up a group to check how well the </w:t>
      </w:r>
      <w:r w:rsidR="0095553C" w:rsidRPr="002E7839">
        <w:rPr>
          <w:rFonts w:eastAsia="Times New Roman"/>
          <w:shd w:val="clear" w:color="auto" w:fill="FFFFFF"/>
          <w:lang w:eastAsia="en-GB"/>
        </w:rPr>
        <w:t>thing</w:t>
      </w:r>
      <w:r w:rsidR="00A0734D" w:rsidRPr="002E7839">
        <w:rPr>
          <w:rFonts w:eastAsia="Times New Roman"/>
          <w:shd w:val="clear" w:color="auto" w:fill="FFFFFF"/>
          <w:lang w:eastAsia="en-GB"/>
        </w:rPr>
        <w:t>s</w:t>
      </w:r>
      <w:r w:rsidR="0095553C" w:rsidRPr="002E7839">
        <w:rPr>
          <w:rFonts w:eastAsia="Times New Roman"/>
          <w:shd w:val="clear" w:color="auto" w:fill="FFFFFF"/>
          <w:lang w:eastAsia="en-GB"/>
        </w:rPr>
        <w:t xml:space="preserve"> they do</w:t>
      </w:r>
      <w:r w:rsidR="00A0734D" w:rsidRPr="002E7839">
        <w:rPr>
          <w:rFonts w:eastAsia="Times New Roman"/>
          <w:shd w:val="clear" w:color="auto" w:fill="FFFFFF"/>
          <w:lang w:eastAsia="en-GB"/>
        </w:rPr>
        <w:t xml:space="preserve"> are working.</w:t>
      </w:r>
    </w:p>
    <w:p w14:paraId="62D94FB8" w14:textId="77777777" w:rsidR="00A91225" w:rsidRDefault="00A91225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57DB77F5" w14:textId="67683A33" w:rsidR="00A0734D" w:rsidRPr="002E7839" w:rsidRDefault="00545FCE" w:rsidP="002E7839">
      <w:pPr>
        <w:pStyle w:val="ListParagraph"/>
        <w:numPr>
          <w:ilvl w:val="0"/>
          <w:numId w:val="29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7B6D64"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092416" behindDoc="0" locked="0" layoutInCell="1" allowOverlap="1" wp14:anchorId="2639726D" wp14:editId="169E1DD1">
            <wp:simplePos x="0" y="0"/>
            <wp:positionH relativeFrom="margin">
              <wp:align>left</wp:align>
            </wp:positionH>
            <wp:positionV relativeFrom="paragraph">
              <wp:posOffset>11649</wp:posOffset>
            </wp:positionV>
            <wp:extent cx="1510644" cy="1513489"/>
            <wp:effectExtent l="0" t="0" r="0" b="0"/>
            <wp:wrapNone/>
            <wp:docPr id="490768758" name="Picture 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768758" name="Picture 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669" cy="151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 w:rsidRPr="002E7839">
        <w:rPr>
          <w:rFonts w:eastAsia="Times New Roman"/>
          <w:shd w:val="clear" w:color="auto" w:fill="FFFFFF"/>
          <w:lang w:eastAsia="en-GB"/>
        </w:rPr>
        <w:t xml:space="preserve">By 30 June 2026 </w:t>
      </w:r>
      <w:r w:rsidR="002E7839" w:rsidRPr="002E7839">
        <w:rPr>
          <w:rFonts w:eastAsia="Times New Roman"/>
          <w:shd w:val="clear" w:color="auto" w:fill="FFFFFF"/>
          <w:lang w:eastAsia="en-GB"/>
        </w:rPr>
        <w:t>Health New Zealand</w:t>
      </w:r>
      <w:r w:rsidR="00A0734D" w:rsidRPr="002E7839">
        <w:rPr>
          <w:rFonts w:eastAsia="Times New Roman"/>
          <w:shd w:val="clear" w:color="auto" w:fill="FFFFFF"/>
          <w:lang w:eastAsia="en-GB"/>
        </w:rPr>
        <w:t xml:space="preserve"> will:</w:t>
      </w:r>
    </w:p>
    <w:p w14:paraId="39DBA5DA" w14:textId="40D5263C" w:rsidR="00A0734D" w:rsidRDefault="00A0734D" w:rsidP="002E7839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check how well the money we spent on suicide prevention services is being used</w:t>
      </w:r>
    </w:p>
    <w:p w14:paraId="48FDC2E7" w14:textId="3CB9911B" w:rsidR="00A0734D" w:rsidRDefault="00FD0828" w:rsidP="002E7839">
      <w:pPr>
        <w:pStyle w:val="Listtoplevel"/>
        <w:ind w:left="4820"/>
        <w:rPr>
          <w:shd w:val="clear" w:color="auto" w:fill="FFFFFF"/>
          <w:lang w:eastAsia="en-GB"/>
        </w:rPr>
      </w:pPr>
      <w:r w:rsidRPr="00FD0828">
        <w:rPr>
          <w:b/>
          <w:bCs/>
        </w:rPr>
        <w:drawing>
          <wp:anchor distT="0" distB="0" distL="114300" distR="114300" simplePos="0" relativeHeight="252163072" behindDoc="0" locked="0" layoutInCell="1" allowOverlap="1" wp14:anchorId="6E516BEE" wp14:editId="71FA52B2">
            <wp:simplePos x="0" y="0"/>
            <wp:positionH relativeFrom="margin">
              <wp:posOffset>-121920</wp:posOffset>
            </wp:positionH>
            <wp:positionV relativeFrom="paragraph">
              <wp:posOffset>309245</wp:posOffset>
            </wp:positionV>
            <wp:extent cx="2081419" cy="2956560"/>
            <wp:effectExtent l="0" t="0" r="0" b="0"/>
            <wp:wrapNone/>
            <wp:docPr id="195395970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95970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081419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734D">
        <w:rPr>
          <w:shd w:val="clear" w:color="auto" w:fill="FFFFFF"/>
          <w:lang w:eastAsia="en-GB"/>
        </w:rPr>
        <w:t xml:space="preserve">think about what we might change using information from the </w:t>
      </w:r>
      <w:r w:rsidR="00A0734D" w:rsidRPr="00FD0828">
        <w:rPr>
          <w:b/>
          <w:bCs/>
          <w:shd w:val="clear" w:color="auto" w:fill="FFFFFF"/>
          <w:lang w:eastAsia="en-GB"/>
        </w:rPr>
        <w:t>He Arotake</w:t>
      </w:r>
      <w:r w:rsidR="00A0734D">
        <w:rPr>
          <w:shd w:val="clear" w:color="auto" w:fill="FFFFFF"/>
          <w:lang w:eastAsia="en-GB"/>
        </w:rPr>
        <w:t xml:space="preserve"> suicide review.</w:t>
      </w:r>
    </w:p>
    <w:p w14:paraId="5EE48EC2" w14:textId="77777777" w:rsidR="00FB211C" w:rsidRDefault="00FB211C" w:rsidP="00A0734D">
      <w:pPr>
        <w:rPr>
          <w:rFonts w:eastAsia="Times New Roman"/>
          <w:shd w:val="clear" w:color="auto" w:fill="FFFFFF"/>
          <w:lang w:eastAsia="en-GB"/>
        </w:rPr>
      </w:pPr>
    </w:p>
    <w:p w14:paraId="17006A98" w14:textId="2C51F303" w:rsidR="00A0734D" w:rsidRDefault="00FD0828" w:rsidP="00A0734D">
      <w:pPr>
        <w:rPr>
          <w:rFonts w:eastAsia="Times New Roman"/>
          <w:shd w:val="clear" w:color="auto" w:fill="FFFFFF"/>
          <w:lang w:eastAsia="en-GB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161024" behindDoc="1" locked="0" layoutInCell="1" allowOverlap="1" wp14:anchorId="29718C65" wp14:editId="243A0EA9">
                <wp:simplePos x="0" y="0"/>
                <wp:positionH relativeFrom="margin">
                  <wp:align>right</wp:align>
                </wp:positionH>
                <wp:positionV relativeFrom="paragraph">
                  <wp:posOffset>298449</wp:posOffset>
                </wp:positionV>
                <wp:extent cx="3124200" cy="1038225"/>
                <wp:effectExtent l="0" t="0" r="0" b="9525"/>
                <wp:wrapNone/>
                <wp:docPr id="406629017" name="Rectangle 4066290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0" cy="10382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CB107D" id="Rectangle 406629017" o:spid="_x0000_s1026" alt="&quot;&quot;" style="position:absolute;margin-left:194.8pt;margin-top:23.5pt;width:246pt;height:81.75pt;z-index:-251155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" fillcolor="#bdd6ee [1304]" stroked="f" strokeweight="1pt">
                <w10:wrap anchorx="margin"/>
              </v:rect>
            </w:pict>
          </mc:Fallback>
        </mc:AlternateContent>
      </w:r>
    </w:p>
    <w:p w14:paraId="20FC72B3" w14:textId="66A1CA71" w:rsidR="00FD0828" w:rsidRPr="00FD0828" w:rsidRDefault="00FD0828" w:rsidP="002E7839">
      <w:pPr>
        <w:ind w:left="4253"/>
      </w:pPr>
      <w:r w:rsidRPr="00FD0828">
        <w:rPr>
          <w:b/>
          <w:bCs/>
        </w:rPr>
        <w:t xml:space="preserve">He </w:t>
      </w:r>
      <w:proofErr w:type="spellStart"/>
      <w:r w:rsidRPr="00FD0828">
        <w:rPr>
          <w:b/>
          <w:bCs/>
        </w:rPr>
        <w:t>Arotake</w:t>
      </w:r>
      <w:proofErr w:type="spellEnd"/>
      <w:r w:rsidRPr="00FD0828">
        <w:t xml:space="preserve"> is a report that looked at ways of stopping Māori suicide.</w:t>
      </w:r>
    </w:p>
    <w:p w14:paraId="65AAE9E4" w14:textId="7D16F286" w:rsidR="00FD0828" w:rsidRDefault="00FD0828" w:rsidP="00A0734D">
      <w:pPr>
        <w:rPr>
          <w:rFonts w:eastAsia="Times New Roman"/>
          <w:shd w:val="clear" w:color="auto" w:fill="FFFFFF"/>
          <w:lang w:eastAsia="en-GB"/>
        </w:rPr>
      </w:pPr>
    </w:p>
    <w:p w14:paraId="0FBF7198" w14:textId="42378347" w:rsidR="002E7839" w:rsidRDefault="002E7839">
      <w:pPr>
        <w:spacing w:line="240" w:lineRule="auto"/>
        <w:ind w:left="0"/>
        <w:rPr>
          <w:rFonts w:eastAsia="Times New Roman"/>
          <w:szCs w:val="22"/>
          <w:shd w:val="clear" w:color="auto" w:fill="FFFFFF"/>
          <w:lang w:val="en-GB"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195A14DC" w14:textId="7463033A" w:rsidR="00A0734D" w:rsidRPr="002E7839" w:rsidRDefault="002E7839" w:rsidP="002E7839">
      <w:pPr>
        <w:pStyle w:val="ListParagraph"/>
        <w:numPr>
          <w:ilvl w:val="0"/>
          <w:numId w:val="29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7B6D64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094464" behindDoc="0" locked="0" layoutInCell="1" allowOverlap="1" wp14:anchorId="6971527F" wp14:editId="157FAE5A">
            <wp:simplePos x="0" y="0"/>
            <wp:positionH relativeFrom="margin">
              <wp:align>left</wp:align>
            </wp:positionH>
            <wp:positionV relativeFrom="paragraph">
              <wp:posOffset>-137795</wp:posOffset>
            </wp:positionV>
            <wp:extent cx="1440000" cy="1440000"/>
            <wp:effectExtent l="0" t="0" r="8255" b="8255"/>
            <wp:wrapNone/>
            <wp:docPr id="157085564" name="Pictur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85564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 w:rsidRPr="002E7839">
        <w:rPr>
          <w:rFonts w:eastAsia="Times New Roman"/>
          <w:shd w:val="clear" w:color="auto" w:fill="FFFFFF"/>
          <w:lang w:eastAsia="en-GB"/>
        </w:rPr>
        <w:t xml:space="preserve">By 30 June 2026 the Suicide Prevention </w:t>
      </w:r>
      <w:r w:rsidR="001378A3" w:rsidRPr="002E7839">
        <w:rPr>
          <w:rFonts w:eastAsia="Times New Roman"/>
          <w:shd w:val="clear" w:color="auto" w:fill="FFFFFF"/>
          <w:lang w:eastAsia="en-GB"/>
        </w:rPr>
        <w:t xml:space="preserve">Office </w:t>
      </w:r>
      <w:r w:rsidR="00A0734D" w:rsidRPr="002E7839">
        <w:rPr>
          <w:rFonts w:eastAsia="Times New Roman"/>
          <w:shd w:val="clear" w:color="auto" w:fill="FFFFFF"/>
          <w:lang w:eastAsia="en-GB"/>
        </w:rPr>
        <w:t>will check the system of suicide supports to find:</w:t>
      </w:r>
    </w:p>
    <w:p w14:paraId="7E7B5AE1" w14:textId="57DBA435" w:rsidR="00A0734D" w:rsidRDefault="007B6D64" w:rsidP="002E7839">
      <w:pPr>
        <w:pStyle w:val="Listtoplevel"/>
        <w:ind w:left="4820"/>
        <w:rPr>
          <w:shd w:val="clear" w:color="auto" w:fill="FFFFFF"/>
          <w:lang w:eastAsia="en-GB"/>
        </w:rPr>
      </w:pPr>
      <w:r w:rsidRPr="007B6D64">
        <w:rPr>
          <w:shd w:val="clear" w:color="auto" w:fill="FFFFFF"/>
          <w:lang w:eastAsia="en-GB"/>
        </w:rPr>
        <w:drawing>
          <wp:anchor distT="0" distB="0" distL="114300" distR="114300" simplePos="0" relativeHeight="252096512" behindDoc="0" locked="0" layoutInCell="1" allowOverlap="1" wp14:anchorId="5FDD7326" wp14:editId="4BBA8243">
            <wp:simplePos x="0" y="0"/>
            <wp:positionH relativeFrom="margin">
              <wp:posOffset>0</wp:posOffset>
            </wp:positionH>
            <wp:positionV relativeFrom="paragraph">
              <wp:posOffset>48260</wp:posOffset>
            </wp:positionV>
            <wp:extent cx="1440000" cy="1440000"/>
            <wp:effectExtent l="0" t="0" r="8255" b="8255"/>
            <wp:wrapNone/>
            <wp:docPr id="349271231" name="Picture 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271231" name="Picture 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>
        <w:rPr>
          <w:shd w:val="clear" w:color="auto" w:fill="FFFFFF"/>
          <w:lang w:eastAsia="en-GB"/>
        </w:rPr>
        <w:t>gaps / things that are missing</w:t>
      </w:r>
    </w:p>
    <w:p w14:paraId="2DEC195E" w14:textId="23BB88AF" w:rsidR="00A0734D" w:rsidRDefault="00A0734D" w:rsidP="002E7839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things we can do better.</w:t>
      </w:r>
    </w:p>
    <w:p w14:paraId="6BAE8EB7" w14:textId="18BB1B8E" w:rsidR="00A0734D" w:rsidRDefault="00A0734D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</w:p>
    <w:p w14:paraId="1B6952A8" w14:textId="5E12BB24" w:rsidR="00A0734D" w:rsidRPr="002E7839" w:rsidRDefault="007B6D64" w:rsidP="002E7839">
      <w:pPr>
        <w:pStyle w:val="ListParagraph"/>
        <w:numPr>
          <w:ilvl w:val="0"/>
          <w:numId w:val="29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7B6D64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98560" behindDoc="0" locked="0" layoutInCell="1" allowOverlap="1" wp14:anchorId="282BB33D" wp14:editId="546C74F7">
            <wp:simplePos x="0" y="0"/>
            <wp:positionH relativeFrom="margin">
              <wp:align>left</wp:align>
            </wp:positionH>
            <wp:positionV relativeFrom="paragraph">
              <wp:posOffset>838200</wp:posOffset>
            </wp:positionV>
            <wp:extent cx="1841098" cy="1260000"/>
            <wp:effectExtent l="0" t="0" r="6985" b="0"/>
            <wp:wrapNone/>
            <wp:docPr id="366294217" name="Picture 1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294217" name="Picture 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098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 w:rsidRPr="002E7839">
        <w:rPr>
          <w:rFonts w:eastAsia="Times New Roman"/>
          <w:shd w:val="clear" w:color="auto" w:fill="FFFFFF"/>
          <w:lang w:eastAsia="en-GB"/>
        </w:rPr>
        <w:t xml:space="preserve">By 30 June 2027 </w:t>
      </w:r>
      <w:r w:rsidR="002E7839">
        <w:rPr>
          <w:rFonts w:eastAsia="Times New Roman"/>
          <w:shd w:val="clear" w:color="auto" w:fill="FFFFFF"/>
          <w:lang w:eastAsia="en-GB"/>
        </w:rPr>
        <w:t>the Suicide Prevention Office</w:t>
      </w:r>
      <w:r w:rsidR="00A0734D" w:rsidRPr="002E7839">
        <w:rPr>
          <w:rFonts w:eastAsia="Times New Roman"/>
          <w:shd w:val="clear" w:color="auto" w:fill="FFFFFF"/>
          <w:lang w:eastAsia="en-GB"/>
        </w:rPr>
        <w:t xml:space="preserve"> will look for ways to share information better to make sure:</w:t>
      </w:r>
    </w:p>
    <w:p w14:paraId="230193D2" w14:textId="43596196" w:rsidR="00A0734D" w:rsidRDefault="007B6D64" w:rsidP="002E7839">
      <w:pPr>
        <w:pStyle w:val="Listtoplevel"/>
        <w:ind w:left="4820"/>
        <w:rPr>
          <w:shd w:val="clear" w:color="auto" w:fill="FFFFFF"/>
          <w:lang w:eastAsia="en-GB"/>
        </w:rPr>
      </w:pPr>
      <w:r w:rsidRPr="007B6D64">
        <w:rPr>
          <w:shd w:val="clear" w:color="auto" w:fill="FFFFFF"/>
          <w:lang w:eastAsia="en-GB"/>
        </w:rPr>
        <w:drawing>
          <wp:anchor distT="0" distB="0" distL="114300" distR="114300" simplePos="0" relativeHeight="252100608" behindDoc="0" locked="0" layoutInCell="1" allowOverlap="1" wp14:anchorId="320257C1" wp14:editId="3EB65566">
            <wp:simplePos x="0" y="0"/>
            <wp:positionH relativeFrom="margin">
              <wp:align>left</wp:align>
            </wp:positionH>
            <wp:positionV relativeFrom="paragraph">
              <wp:posOffset>578485</wp:posOffset>
            </wp:positionV>
            <wp:extent cx="1628775" cy="1628775"/>
            <wp:effectExtent l="0" t="0" r="9525" b="0"/>
            <wp:wrapNone/>
            <wp:docPr id="113744004" name="Picture 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44004" name="Picture 1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>
        <w:rPr>
          <w:shd w:val="clear" w:color="auto" w:fill="FFFFFF"/>
          <w:lang w:eastAsia="en-GB"/>
        </w:rPr>
        <w:t>information is collected in the same way by everyone</w:t>
      </w:r>
    </w:p>
    <w:p w14:paraId="25B46FB1" w14:textId="02D1BD57" w:rsidR="00A0734D" w:rsidRDefault="00A0734D" w:rsidP="002E7839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we share information across services in a way that works.</w:t>
      </w:r>
    </w:p>
    <w:p w14:paraId="12FFF997" w14:textId="77777777" w:rsidR="002E7839" w:rsidRDefault="002E7839">
      <w:pPr>
        <w:spacing w:line="240" w:lineRule="auto"/>
        <w:ind w:left="0"/>
        <w:rPr>
          <w:rFonts w:eastAsia="Times New Roman"/>
          <w:szCs w:val="22"/>
          <w:shd w:val="clear" w:color="auto" w:fill="FFFFFF"/>
          <w:lang w:val="en-GB"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4EBD3F26" w14:textId="4441E18E" w:rsidR="00A0734D" w:rsidRPr="002E7839" w:rsidRDefault="00F36448" w:rsidP="002E7839">
      <w:pPr>
        <w:pStyle w:val="ListParagraph"/>
        <w:numPr>
          <w:ilvl w:val="0"/>
          <w:numId w:val="29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F36448"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102656" behindDoc="0" locked="0" layoutInCell="1" allowOverlap="1" wp14:anchorId="6B3D8C13" wp14:editId="37527FC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928317" cy="1446663"/>
            <wp:effectExtent l="0" t="0" r="0" b="1270"/>
            <wp:wrapNone/>
            <wp:docPr id="584305931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305931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317" cy="1446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 w:rsidRPr="002E7839">
        <w:rPr>
          <w:rFonts w:eastAsia="Times New Roman"/>
          <w:shd w:val="clear" w:color="auto" w:fill="FFFFFF"/>
          <w:lang w:eastAsia="en-GB"/>
        </w:rPr>
        <w:t xml:space="preserve">By </w:t>
      </w:r>
      <w:r w:rsidR="00FD609A">
        <w:rPr>
          <w:rFonts w:eastAsia="Times New Roman"/>
          <w:shd w:val="clear" w:color="auto" w:fill="FFFFFF"/>
          <w:lang w:eastAsia="en-GB"/>
        </w:rPr>
        <w:t xml:space="preserve">June </w:t>
      </w:r>
      <w:r w:rsidR="00A0734D" w:rsidRPr="002E7839">
        <w:rPr>
          <w:rFonts w:eastAsia="Times New Roman"/>
          <w:shd w:val="clear" w:color="auto" w:fill="FFFFFF"/>
          <w:lang w:eastAsia="en-GB"/>
        </w:rPr>
        <w:t xml:space="preserve">2028 </w:t>
      </w:r>
      <w:r w:rsidR="002E7839">
        <w:rPr>
          <w:rFonts w:eastAsia="Times New Roman"/>
          <w:shd w:val="clear" w:color="auto" w:fill="FFFFFF"/>
          <w:lang w:eastAsia="en-GB"/>
        </w:rPr>
        <w:t xml:space="preserve">the Suicide Prevention Office will work with Health New Zealand </w:t>
      </w:r>
      <w:r w:rsidR="00A0734D" w:rsidRPr="002E7839">
        <w:rPr>
          <w:rFonts w:eastAsia="Times New Roman"/>
          <w:shd w:val="clear" w:color="auto" w:fill="FFFFFF"/>
          <w:lang w:eastAsia="en-GB"/>
        </w:rPr>
        <w:t xml:space="preserve">look for </w:t>
      </w:r>
      <w:r w:rsidR="00E84D92">
        <w:rPr>
          <w:rFonts w:eastAsia="Times New Roman"/>
          <w:shd w:val="clear" w:color="auto" w:fill="FFFFFF"/>
          <w:lang w:eastAsia="en-GB"/>
        </w:rPr>
        <w:t xml:space="preserve">better </w:t>
      </w:r>
      <w:r w:rsidR="00A0734D" w:rsidRPr="002E7839">
        <w:rPr>
          <w:rFonts w:eastAsia="Times New Roman"/>
          <w:shd w:val="clear" w:color="auto" w:fill="FFFFFF"/>
          <w:lang w:eastAsia="en-GB"/>
        </w:rPr>
        <w:t>ways to:</w:t>
      </w:r>
    </w:p>
    <w:p w14:paraId="1D6A3883" w14:textId="2E76EDDD" w:rsidR="00A0734D" w:rsidRDefault="00796CB5" w:rsidP="002E7839">
      <w:pPr>
        <w:pStyle w:val="Listtoplevel"/>
        <w:ind w:left="4820"/>
        <w:rPr>
          <w:shd w:val="clear" w:color="auto" w:fill="FFFFFF"/>
          <w:lang w:eastAsia="en-GB"/>
        </w:rPr>
      </w:pPr>
      <w:r w:rsidRPr="00796CB5">
        <w:rPr>
          <w:shd w:val="clear" w:color="auto" w:fill="FFFFFF"/>
          <w:lang w:eastAsia="en-GB"/>
        </w:rPr>
        <w:drawing>
          <wp:anchor distT="0" distB="0" distL="114300" distR="114300" simplePos="0" relativeHeight="252272640" behindDoc="0" locked="0" layoutInCell="1" allowOverlap="1" wp14:anchorId="6721842E" wp14:editId="13875E45">
            <wp:simplePos x="0" y="0"/>
            <wp:positionH relativeFrom="margin">
              <wp:align>left</wp:align>
            </wp:positionH>
            <wp:positionV relativeFrom="paragraph">
              <wp:posOffset>317424</wp:posOffset>
            </wp:positionV>
            <wp:extent cx="1705970" cy="1705970"/>
            <wp:effectExtent l="0" t="0" r="0" b="8890"/>
            <wp:wrapNone/>
            <wp:docPr id="633337679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337679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970" cy="170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34D">
        <w:rPr>
          <w:shd w:val="clear" w:color="auto" w:fill="FFFFFF"/>
          <w:lang w:eastAsia="en-GB"/>
        </w:rPr>
        <w:t xml:space="preserve">find out the harm alcohol causes </w:t>
      </w:r>
    </w:p>
    <w:p w14:paraId="67B7BF77" w14:textId="0D35B186" w:rsidR="00A0734D" w:rsidRDefault="00A0734D" w:rsidP="004275FD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count how many suicides were because of alcohol.</w:t>
      </w:r>
    </w:p>
    <w:p w14:paraId="49A3E647" w14:textId="7532D214" w:rsidR="00E87D48" w:rsidRDefault="00E87D48" w:rsidP="00DF2EAE">
      <w:pPr>
        <w:rPr>
          <w:rFonts w:eastAsia="Times New Roman"/>
          <w:shd w:val="clear" w:color="auto" w:fill="FFFFFF"/>
          <w:lang w:eastAsia="en-GB"/>
        </w:rPr>
      </w:pPr>
    </w:p>
    <w:p w14:paraId="2B120C06" w14:textId="5F5302B4" w:rsidR="00A0734D" w:rsidRPr="002E7839" w:rsidRDefault="00264638" w:rsidP="002E7839">
      <w:pPr>
        <w:pStyle w:val="ListParagraph"/>
        <w:numPr>
          <w:ilvl w:val="0"/>
          <w:numId w:val="29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264638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274688" behindDoc="0" locked="0" layoutInCell="1" allowOverlap="1" wp14:anchorId="09EE3F8E" wp14:editId="681FC6FA">
            <wp:simplePos x="0" y="0"/>
            <wp:positionH relativeFrom="margin">
              <wp:align>left</wp:align>
            </wp:positionH>
            <wp:positionV relativeFrom="paragraph">
              <wp:posOffset>316040</wp:posOffset>
            </wp:positionV>
            <wp:extent cx="859808" cy="859808"/>
            <wp:effectExtent l="0" t="0" r="0" b="0"/>
            <wp:wrapNone/>
            <wp:docPr id="272722336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722336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808" cy="859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7D48" w:rsidRPr="002E7839">
        <w:rPr>
          <w:rFonts w:eastAsia="Times New Roman"/>
          <w:shd w:val="clear" w:color="auto" w:fill="FFFFFF"/>
          <w:lang w:eastAsia="en-GB"/>
        </w:rPr>
        <w:t xml:space="preserve">By 30 June 2029 </w:t>
      </w:r>
      <w:r w:rsidR="002E7839" w:rsidRPr="002E7839">
        <w:rPr>
          <w:rFonts w:eastAsia="Times New Roman"/>
          <w:shd w:val="clear" w:color="auto" w:fill="FFFFFF"/>
          <w:lang w:eastAsia="en-GB"/>
        </w:rPr>
        <w:t>the Suicide Prevention Office</w:t>
      </w:r>
      <w:r w:rsidR="00E87D48" w:rsidRPr="002E7839">
        <w:rPr>
          <w:rFonts w:eastAsia="Times New Roman"/>
          <w:shd w:val="clear" w:color="auto" w:fill="FFFFFF"/>
          <w:lang w:eastAsia="en-GB"/>
        </w:rPr>
        <w:t xml:space="preserve"> will:</w:t>
      </w:r>
    </w:p>
    <w:p w14:paraId="02093564" w14:textId="21D5D95B" w:rsidR="00E87D48" w:rsidRDefault="00796CB5" w:rsidP="002E7839">
      <w:pPr>
        <w:pStyle w:val="Listtoplevel"/>
        <w:ind w:left="4820"/>
        <w:rPr>
          <w:shd w:val="clear" w:color="auto" w:fill="FFFFFF"/>
          <w:lang w:eastAsia="en-GB"/>
        </w:rPr>
      </w:pPr>
      <w:r w:rsidRPr="00F36448">
        <w:rPr>
          <w:shd w:val="clear" w:color="auto" w:fill="FFFFFF"/>
          <w:lang w:eastAsia="en-GB"/>
        </w:rPr>
        <w:drawing>
          <wp:anchor distT="0" distB="0" distL="114300" distR="114300" simplePos="0" relativeHeight="252104704" behindDoc="0" locked="0" layoutInCell="1" allowOverlap="1" wp14:anchorId="600AFB99" wp14:editId="4A1ADFF3">
            <wp:simplePos x="0" y="0"/>
            <wp:positionH relativeFrom="margin">
              <wp:align>left</wp:align>
            </wp:positionH>
            <wp:positionV relativeFrom="paragraph">
              <wp:posOffset>304137</wp:posOffset>
            </wp:positionV>
            <wp:extent cx="2121566" cy="1637731"/>
            <wp:effectExtent l="0" t="0" r="0" b="635"/>
            <wp:wrapNone/>
            <wp:docPr id="580385453" name="Picture 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385453" name="Picture 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566" cy="163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7D48">
        <w:rPr>
          <w:shd w:val="clear" w:color="auto" w:fill="FFFFFF"/>
          <w:lang w:eastAsia="en-GB"/>
        </w:rPr>
        <w:t>check how well this</w:t>
      </w:r>
      <w:r w:rsidR="00672D07">
        <w:rPr>
          <w:shd w:val="clear" w:color="auto" w:fill="FFFFFF"/>
          <w:lang w:eastAsia="en-GB"/>
        </w:rPr>
        <w:t xml:space="preserve"> </w:t>
      </w:r>
      <w:r w:rsidR="00A91225">
        <w:rPr>
          <w:shd w:val="clear" w:color="auto" w:fill="FFFFFF"/>
          <w:lang w:eastAsia="en-GB"/>
        </w:rPr>
        <w:t>action plan</w:t>
      </w:r>
      <w:r w:rsidR="00E87D48">
        <w:rPr>
          <w:shd w:val="clear" w:color="auto" w:fill="FFFFFF"/>
          <w:lang w:eastAsia="en-GB"/>
        </w:rPr>
        <w:t xml:space="preserve"> is working</w:t>
      </w:r>
    </w:p>
    <w:p w14:paraId="11A667EC" w14:textId="4F886C69" w:rsidR="00E87D48" w:rsidRDefault="00E87D48" w:rsidP="002E7839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use that information to make future plans.</w:t>
      </w:r>
    </w:p>
    <w:p w14:paraId="521AC3AC" w14:textId="2ECF3C8F" w:rsidR="00BE6388" w:rsidRDefault="00BE6388">
      <w:pPr>
        <w:spacing w:line="240" w:lineRule="auto"/>
        <w:ind w:left="0"/>
        <w:rPr>
          <w:noProof/>
        </w:rPr>
      </w:pPr>
      <w:r>
        <w:rPr>
          <w:noProof/>
        </w:rPr>
        <w:br w:type="page"/>
      </w:r>
    </w:p>
    <w:p w14:paraId="5711CD54" w14:textId="2B435B85" w:rsidR="00C938A7" w:rsidRDefault="00C938A7" w:rsidP="00C938A7">
      <w:r w:rsidRPr="00C55384">
        <w:rPr>
          <w:noProof/>
        </w:rPr>
        <w:lastRenderedPageBreak/>
        <w:drawing>
          <wp:anchor distT="0" distB="0" distL="114300" distR="114300" simplePos="0" relativeHeight="252205056" behindDoc="0" locked="0" layoutInCell="1" allowOverlap="1" wp14:anchorId="2F6D6CAB" wp14:editId="13EEBB48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497724" cy="934572"/>
            <wp:effectExtent l="0" t="0" r="7620" b="0"/>
            <wp:wrapNone/>
            <wp:docPr id="960007380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227642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724" cy="934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Other parts of the government</w:t>
      </w:r>
      <w:r>
        <w:t xml:space="preserve"> will do 2 things to better understand suicide.</w:t>
      </w:r>
    </w:p>
    <w:p w14:paraId="315F03FD" w14:textId="4EE06D44" w:rsidR="00E87D48" w:rsidRDefault="00E87D48" w:rsidP="00124EA8">
      <w:pPr>
        <w:rPr>
          <w:rFonts w:eastAsia="Times New Roman"/>
          <w:shd w:val="clear" w:color="auto" w:fill="FFFFFF"/>
          <w:lang w:eastAsia="en-GB"/>
        </w:rPr>
      </w:pPr>
    </w:p>
    <w:p w14:paraId="2A5CF4EF" w14:textId="7389127D" w:rsidR="00E87D48" w:rsidRPr="00C938A7" w:rsidRDefault="00F36448" w:rsidP="00C938A7">
      <w:pPr>
        <w:pStyle w:val="ListParagraph"/>
        <w:numPr>
          <w:ilvl w:val="0"/>
          <w:numId w:val="30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F36448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106752" behindDoc="0" locked="0" layoutInCell="1" allowOverlap="1" wp14:anchorId="78FB2DC1" wp14:editId="746A90F7">
            <wp:simplePos x="0" y="0"/>
            <wp:positionH relativeFrom="margin">
              <wp:align>left</wp:align>
            </wp:positionH>
            <wp:positionV relativeFrom="paragraph">
              <wp:posOffset>313264</wp:posOffset>
            </wp:positionV>
            <wp:extent cx="1440000" cy="1440000"/>
            <wp:effectExtent l="0" t="0" r="8255" b="8255"/>
            <wp:wrapNone/>
            <wp:docPr id="632769668" name="Picture 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769668" name="Picture 1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38A7">
        <w:rPr>
          <w:rFonts w:eastAsia="Times New Roman"/>
          <w:shd w:val="clear" w:color="auto" w:fill="FFFFFF"/>
          <w:lang w:eastAsia="en-GB"/>
        </w:rPr>
        <w:t>By 31 December 2025 t</w:t>
      </w:r>
      <w:r w:rsidR="00E87D48" w:rsidRPr="00C938A7">
        <w:rPr>
          <w:rFonts w:eastAsia="Times New Roman"/>
          <w:shd w:val="clear" w:color="auto" w:fill="FFFFFF"/>
          <w:lang w:eastAsia="en-GB"/>
        </w:rPr>
        <w:t xml:space="preserve">he Ministry for Ethnic Communities will check </w:t>
      </w:r>
      <w:r w:rsidRPr="00C938A7">
        <w:rPr>
          <w:rFonts w:eastAsia="Times New Roman"/>
          <w:shd w:val="clear" w:color="auto" w:fill="FFFFFF"/>
          <w:lang w:eastAsia="en-GB"/>
        </w:rPr>
        <w:t>how they</w:t>
      </w:r>
      <w:r w:rsidR="00E87D48" w:rsidRPr="00C938A7">
        <w:rPr>
          <w:rFonts w:eastAsia="Times New Roman"/>
          <w:shd w:val="clear" w:color="auto" w:fill="FFFFFF"/>
          <w:lang w:eastAsia="en-GB"/>
        </w:rPr>
        <w:t xml:space="preserve"> understand </w:t>
      </w:r>
      <w:r w:rsidR="00CB6D0B" w:rsidRPr="00C938A7">
        <w:rPr>
          <w:rFonts w:eastAsia="Times New Roman"/>
          <w:shd w:val="clear" w:color="auto" w:fill="FFFFFF"/>
          <w:lang w:eastAsia="en-GB"/>
        </w:rPr>
        <w:t xml:space="preserve">the experience of young people from </w:t>
      </w:r>
      <w:r w:rsidR="00CB6D0B" w:rsidRPr="00C938A7">
        <w:rPr>
          <w:rFonts w:eastAsia="Times New Roman"/>
          <w:b/>
          <w:bCs/>
          <w:shd w:val="clear" w:color="auto" w:fill="FFFFFF"/>
          <w:lang w:eastAsia="en-GB"/>
        </w:rPr>
        <w:t>MELAA communities</w:t>
      </w:r>
      <w:r w:rsidR="00CB6D0B" w:rsidRPr="00C938A7">
        <w:rPr>
          <w:rFonts w:eastAsia="Times New Roman"/>
          <w:shd w:val="clear" w:color="auto" w:fill="FFFFFF"/>
          <w:lang w:eastAsia="en-GB"/>
        </w:rPr>
        <w:t xml:space="preserve"> with:</w:t>
      </w:r>
    </w:p>
    <w:p w14:paraId="790E3D83" w14:textId="14788099" w:rsidR="00CB6D0B" w:rsidRDefault="00D57C9C" w:rsidP="00B40B13">
      <w:pPr>
        <w:pStyle w:val="Listtoplevel"/>
        <w:ind w:left="4820"/>
        <w:rPr>
          <w:shd w:val="clear" w:color="auto" w:fill="FFFFFF"/>
          <w:lang w:eastAsia="en-GB"/>
        </w:rPr>
      </w:pPr>
      <w:r w:rsidRPr="00F36448">
        <w:rPr>
          <w:shd w:val="clear" w:color="auto" w:fill="FFFFFF"/>
          <w:lang w:eastAsia="en-GB"/>
        </w:rPr>
        <w:drawing>
          <wp:anchor distT="0" distB="0" distL="114300" distR="114300" simplePos="0" relativeHeight="252270592" behindDoc="0" locked="0" layoutInCell="1" allowOverlap="1" wp14:anchorId="6DEA1D02" wp14:editId="4967D51B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440000" cy="1440000"/>
            <wp:effectExtent l="0" t="0" r="8255" b="8255"/>
            <wp:wrapNone/>
            <wp:docPr id="1188260453" name="Picture 1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876346" name="Picture 1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6D0B">
        <w:rPr>
          <w:shd w:val="clear" w:color="auto" w:fill="FFFFFF"/>
          <w:lang w:eastAsia="en-GB"/>
        </w:rPr>
        <w:t>mental health</w:t>
      </w:r>
    </w:p>
    <w:p w14:paraId="60E45D58" w14:textId="4D1AF9A1" w:rsidR="00CB6D0B" w:rsidRDefault="00CB6D0B" w:rsidP="00B40B13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harming themselves</w:t>
      </w:r>
    </w:p>
    <w:p w14:paraId="648601FE" w14:textId="015D5F4C" w:rsidR="00CB6D0B" w:rsidRDefault="00CB6D0B" w:rsidP="00B40B13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suicide.</w:t>
      </w:r>
    </w:p>
    <w:p w14:paraId="43B7848C" w14:textId="70273287" w:rsidR="002307C6" w:rsidRDefault="00B40B13" w:rsidP="00124EA8">
      <w:pPr>
        <w:rPr>
          <w:rFonts w:eastAsia="Times New Roman"/>
          <w:shd w:val="clear" w:color="auto" w:fill="FFFFFF"/>
          <w:lang w:eastAsia="en-GB"/>
        </w:rPr>
      </w:pPr>
      <w:r w:rsidRPr="002C765C">
        <w:rPr>
          <w:rFonts w:eastAsia="Times New Roman"/>
          <w:noProof/>
          <w:lang w:eastAsia="en-GB"/>
        </w:rPr>
        <w:drawing>
          <wp:anchor distT="0" distB="0" distL="114300" distR="114300" simplePos="0" relativeHeight="252110848" behindDoc="0" locked="0" layoutInCell="1" allowOverlap="1" wp14:anchorId="58E0F783" wp14:editId="2ACA4F38">
            <wp:simplePos x="0" y="0"/>
            <wp:positionH relativeFrom="margin">
              <wp:align>left</wp:align>
            </wp:positionH>
            <wp:positionV relativeFrom="paragraph">
              <wp:posOffset>347980</wp:posOffset>
            </wp:positionV>
            <wp:extent cx="1439545" cy="1439545"/>
            <wp:effectExtent l="0" t="0" r="0" b="8255"/>
            <wp:wrapNone/>
            <wp:docPr id="1544242305" name="Picture 1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242305" name="Picture 1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C75996" w14:textId="7913549E" w:rsidR="00F73561" w:rsidRDefault="00CB6D0B" w:rsidP="00124EA8">
      <w:pPr>
        <w:rPr>
          <w:rFonts w:eastAsia="Times New Roman"/>
          <w:shd w:val="clear" w:color="auto" w:fill="FFFFFF"/>
          <w:lang w:eastAsia="en-GB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01952" behindDoc="1" locked="0" layoutInCell="1" allowOverlap="1" wp14:anchorId="56630C3F" wp14:editId="49EC4173">
                <wp:simplePos x="0" y="0"/>
                <wp:positionH relativeFrom="margin">
                  <wp:posOffset>2571750</wp:posOffset>
                </wp:positionH>
                <wp:positionV relativeFrom="paragraph">
                  <wp:posOffset>281305</wp:posOffset>
                </wp:positionV>
                <wp:extent cx="3162300" cy="2679405"/>
                <wp:effectExtent l="0" t="0" r="0" b="6985"/>
                <wp:wrapNone/>
                <wp:docPr id="257883375" name="Rectangle 25788337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300" cy="267940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CD3FD8" id="Rectangle 257883375" o:spid="_x0000_s1026" alt="&quot;&quot;" style="position:absolute;margin-left:202.5pt;margin-top:22.15pt;width:249pt;height:211pt;z-index:-251414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</w:p>
    <w:p w14:paraId="7CE23000" w14:textId="1E0991B3" w:rsidR="00CB6D0B" w:rsidRDefault="00CB6D0B" w:rsidP="00B40B13">
      <w:pPr>
        <w:ind w:left="4253"/>
        <w:rPr>
          <w:rFonts w:eastAsia="Times New Roman"/>
          <w:shd w:val="clear" w:color="auto" w:fill="FFFFFF"/>
          <w:lang w:eastAsia="en-GB"/>
        </w:rPr>
      </w:pPr>
      <w:r w:rsidRPr="002C765C">
        <w:rPr>
          <w:rFonts w:eastAsia="Times New Roman"/>
          <w:b/>
          <w:bCs/>
          <w:lang w:eastAsia="en-GB"/>
        </w:rPr>
        <w:t>MELAA communities</w:t>
      </w:r>
      <w:r w:rsidRPr="002C765C">
        <w:rPr>
          <w:rFonts w:eastAsia="Times New Roman"/>
          <w:lang w:eastAsia="en-GB"/>
        </w:rPr>
        <w:t xml:space="preserve"> means people from:</w:t>
      </w:r>
    </w:p>
    <w:p w14:paraId="6FE91DCC" w14:textId="4F83C209" w:rsidR="00CB6D0B" w:rsidRPr="00CB6D0B" w:rsidRDefault="00B40B13" w:rsidP="00B40B13">
      <w:pPr>
        <w:pStyle w:val="Listtoplevel"/>
        <w:ind w:left="4820"/>
        <w:rPr>
          <w:shd w:val="clear" w:color="auto" w:fill="FFFFFF"/>
          <w:lang w:eastAsia="en-GB"/>
        </w:rPr>
      </w:pPr>
      <w:r w:rsidRPr="002C765C">
        <w:rPr>
          <w:lang w:eastAsia="en-GB"/>
        </w:rPr>
        <w:drawing>
          <wp:anchor distT="0" distB="0" distL="114300" distR="114300" simplePos="0" relativeHeight="252108800" behindDoc="0" locked="0" layoutInCell="1" allowOverlap="1" wp14:anchorId="4E100792" wp14:editId="0CB7B4C1">
            <wp:simplePos x="0" y="0"/>
            <wp:positionH relativeFrom="margin">
              <wp:align>left</wp:align>
            </wp:positionH>
            <wp:positionV relativeFrom="paragraph">
              <wp:posOffset>609600</wp:posOffset>
            </wp:positionV>
            <wp:extent cx="1409700" cy="1340344"/>
            <wp:effectExtent l="0" t="0" r="0" b="0"/>
            <wp:wrapNone/>
            <wp:docPr id="731463688" name="Picture 1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463688" name="Picture 1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340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1777">
        <w:rPr>
          <w:lang w:eastAsia="en-GB"/>
        </w:rPr>
        <w:t>t</w:t>
      </w:r>
      <w:r w:rsidR="00031777" w:rsidRPr="002C765C">
        <w:rPr>
          <w:lang w:eastAsia="en-GB"/>
        </w:rPr>
        <w:t xml:space="preserve">he </w:t>
      </w:r>
      <w:r w:rsidR="00CB6D0B" w:rsidRPr="002C765C">
        <w:rPr>
          <w:lang w:eastAsia="en-GB"/>
        </w:rPr>
        <w:t>Middle East</w:t>
      </w:r>
    </w:p>
    <w:p w14:paraId="7C616650" w14:textId="21C2F6D3" w:rsidR="00CB6D0B" w:rsidRPr="00CB6D0B" w:rsidRDefault="00CB6D0B" w:rsidP="00B40B13">
      <w:pPr>
        <w:pStyle w:val="Listtoplevel"/>
        <w:ind w:left="4820"/>
        <w:rPr>
          <w:shd w:val="clear" w:color="auto" w:fill="FFFFFF"/>
          <w:lang w:eastAsia="en-GB"/>
        </w:rPr>
      </w:pPr>
      <w:r w:rsidRPr="002C765C">
        <w:rPr>
          <w:lang w:eastAsia="en-GB"/>
        </w:rPr>
        <w:t>Latin America</w:t>
      </w:r>
    </w:p>
    <w:p w14:paraId="6FC7F4EC" w14:textId="5EBC77B7" w:rsidR="00CB6D0B" w:rsidRDefault="00CB6D0B" w:rsidP="00B40B13">
      <w:pPr>
        <w:pStyle w:val="Listtoplevel"/>
        <w:ind w:left="4820"/>
        <w:rPr>
          <w:shd w:val="clear" w:color="auto" w:fill="FFFFFF"/>
          <w:lang w:eastAsia="en-GB"/>
        </w:rPr>
      </w:pPr>
      <w:r w:rsidRPr="002C765C">
        <w:rPr>
          <w:lang w:eastAsia="en-GB"/>
        </w:rPr>
        <w:t>Africa.</w:t>
      </w:r>
    </w:p>
    <w:p w14:paraId="62632AEA" w14:textId="5E879610" w:rsidR="00CB6D0B" w:rsidRPr="00B40B13" w:rsidRDefault="00F36448" w:rsidP="00B40B13">
      <w:pPr>
        <w:pStyle w:val="ListParagraph"/>
        <w:numPr>
          <w:ilvl w:val="0"/>
          <w:numId w:val="30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 w:rsidRPr="00F36448"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119040" behindDoc="0" locked="0" layoutInCell="1" allowOverlap="1" wp14:anchorId="4A09C368" wp14:editId="23F64BF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55238" cy="1440000"/>
            <wp:effectExtent l="0" t="0" r="0" b="8255"/>
            <wp:wrapNone/>
            <wp:docPr id="877684925" name="Picture 1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684925" name="Picture 1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23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6D0B" w:rsidRPr="00B40B13">
        <w:rPr>
          <w:rFonts w:eastAsia="Times New Roman"/>
          <w:shd w:val="clear" w:color="auto" w:fill="FFFFFF"/>
          <w:lang w:eastAsia="en-GB"/>
        </w:rPr>
        <w:t>By 30 June 2027 Veteran</w:t>
      </w:r>
      <w:r w:rsidR="00031777" w:rsidRPr="00B40B13">
        <w:rPr>
          <w:rFonts w:eastAsia="Times New Roman"/>
          <w:shd w:val="clear" w:color="auto" w:fill="FFFFFF"/>
          <w:lang w:eastAsia="en-GB"/>
        </w:rPr>
        <w:t>s’</w:t>
      </w:r>
      <w:r w:rsidR="00CB6D0B" w:rsidRPr="00B40B13">
        <w:rPr>
          <w:rFonts w:eastAsia="Times New Roman"/>
          <w:shd w:val="clear" w:color="auto" w:fill="FFFFFF"/>
          <w:lang w:eastAsia="en-GB"/>
        </w:rPr>
        <w:t xml:space="preserve"> Affairs New Zealand will find ways of collecting better information about the experience </w:t>
      </w:r>
      <w:r w:rsidR="00CB6D0B" w:rsidRPr="00B40B13">
        <w:rPr>
          <w:rFonts w:eastAsia="Times New Roman"/>
          <w:b/>
          <w:bCs/>
          <w:shd w:val="clear" w:color="auto" w:fill="FFFFFF"/>
          <w:lang w:eastAsia="en-GB"/>
        </w:rPr>
        <w:t>veterans</w:t>
      </w:r>
      <w:r w:rsidR="00CB6D0B" w:rsidRPr="00B40B13">
        <w:rPr>
          <w:rFonts w:eastAsia="Times New Roman"/>
          <w:shd w:val="clear" w:color="auto" w:fill="FFFFFF"/>
          <w:lang w:eastAsia="en-GB"/>
        </w:rPr>
        <w:t xml:space="preserve"> have of:</w:t>
      </w:r>
    </w:p>
    <w:p w14:paraId="780ECCA1" w14:textId="13F9DC67" w:rsidR="00CB6D0B" w:rsidRDefault="00F36448" w:rsidP="009F44A3">
      <w:pPr>
        <w:pStyle w:val="Listtoplevel"/>
        <w:ind w:left="4820"/>
        <w:rPr>
          <w:shd w:val="clear" w:color="auto" w:fill="FFFFFF"/>
          <w:lang w:eastAsia="en-GB"/>
        </w:rPr>
      </w:pPr>
      <w:r w:rsidRPr="00F36448">
        <w:rPr>
          <w:shd w:val="clear" w:color="auto" w:fill="FFFFFF"/>
          <w:lang w:eastAsia="en-GB"/>
        </w:rPr>
        <w:drawing>
          <wp:anchor distT="0" distB="0" distL="114300" distR="114300" simplePos="0" relativeHeight="252116992" behindDoc="0" locked="0" layoutInCell="1" allowOverlap="1" wp14:anchorId="58D63A97" wp14:editId="4C91379F">
            <wp:simplePos x="0" y="0"/>
            <wp:positionH relativeFrom="margin">
              <wp:align>left</wp:align>
            </wp:positionH>
            <wp:positionV relativeFrom="paragraph">
              <wp:posOffset>320395</wp:posOffset>
            </wp:positionV>
            <wp:extent cx="1440000" cy="1440000"/>
            <wp:effectExtent l="0" t="0" r="8255" b="8255"/>
            <wp:wrapNone/>
            <wp:docPr id="1637876346" name="Picture 1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876346" name="Picture 1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6D0B">
        <w:rPr>
          <w:shd w:val="clear" w:color="auto" w:fill="FFFFFF"/>
          <w:lang w:eastAsia="en-GB"/>
        </w:rPr>
        <w:t>mental health</w:t>
      </w:r>
    </w:p>
    <w:p w14:paraId="6ACD4322" w14:textId="53B3EEBD" w:rsidR="00CB6D0B" w:rsidRDefault="00CB6D0B" w:rsidP="00B40B13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harming themselves</w:t>
      </w:r>
    </w:p>
    <w:p w14:paraId="5F9558ED" w14:textId="38C6EF8E" w:rsidR="00CB6D0B" w:rsidRDefault="00CB6D0B" w:rsidP="00B40B13">
      <w:pPr>
        <w:pStyle w:val="Listtoplevel"/>
        <w:ind w:left="482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suicide.</w:t>
      </w:r>
    </w:p>
    <w:p w14:paraId="2FD42150" w14:textId="6AC8A3DC" w:rsidR="00CB6D0B" w:rsidRDefault="00CB6D0B" w:rsidP="00CB6D0B">
      <w:pPr>
        <w:rPr>
          <w:rFonts w:eastAsia="Times New Roman"/>
          <w:shd w:val="clear" w:color="auto" w:fill="FFFFFF"/>
          <w:lang w:eastAsia="en-GB"/>
        </w:rPr>
      </w:pPr>
    </w:p>
    <w:p w14:paraId="28FC52B6" w14:textId="03E9DE87" w:rsidR="00CB6D0B" w:rsidRDefault="00A91225" w:rsidP="00CB6D0B">
      <w:pPr>
        <w:rPr>
          <w:rFonts w:eastAsia="Times New Roman"/>
          <w:shd w:val="clear" w:color="auto" w:fill="FFFFFF"/>
          <w:lang w:eastAsia="en-GB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140544" behindDoc="1" locked="0" layoutInCell="1" allowOverlap="1" wp14:anchorId="001617F5" wp14:editId="1E0A3091">
                <wp:simplePos x="0" y="0"/>
                <wp:positionH relativeFrom="margin">
                  <wp:posOffset>2552700</wp:posOffset>
                </wp:positionH>
                <wp:positionV relativeFrom="paragraph">
                  <wp:posOffset>214630</wp:posOffset>
                </wp:positionV>
                <wp:extent cx="3219450" cy="2837793"/>
                <wp:effectExtent l="0" t="0" r="0" b="1270"/>
                <wp:wrapNone/>
                <wp:docPr id="910449159" name="Rectangle 91044915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9450" cy="283779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304789" id="Rectangle 910449159" o:spid="_x0000_s1026" alt="&quot;&quot;" style="position:absolute;margin-left:201pt;margin-top:16.9pt;width:253.5pt;height:223.45pt;z-index:-251175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  <w:r w:rsidRPr="00F36448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114944" behindDoc="0" locked="0" layoutInCell="1" allowOverlap="1" wp14:anchorId="3082599D" wp14:editId="3C54FEF7">
            <wp:simplePos x="0" y="0"/>
            <wp:positionH relativeFrom="margin">
              <wp:posOffset>-95250</wp:posOffset>
            </wp:positionH>
            <wp:positionV relativeFrom="paragraph">
              <wp:posOffset>365760</wp:posOffset>
            </wp:positionV>
            <wp:extent cx="1800000" cy="1800000"/>
            <wp:effectExtent l="0" t="0" r="0" b="0"/>
            <wp:wrapNone/>
            <wp:docPr id="298054453" name="Picture 1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054453" name="Picture 1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6AA2B4" w14:textId="31A78D70" w:rsidR="00CB6D0B" w:rsidRPr="00A91225" w:rsidRDefault="00CB6D0B" w:rsidP="00B40B13">
      <w:pPr>
        <w:ind w:left="4253"/>
      </w:pPr>
      <w:r w:rsidRPr="00545FCE">
        <w:rPr>
          <w:b/>
          <w:bCs/>
        </w:rPr>
        <w:t xml:space="preserve">Veterans </w:t>
      </w:r>
      <w:r w:rsidRPr="00A91225">
        <w:t xml:space="preserve">are people who have </w:t>
      </w:r>
      <w:r w:rsidR="00F36448" w:rsidRPr="00A91225">
        <w:t>been</w:t>
      </w:r>
      <w:r w:rsidRPr="00A91225">
        <w:t xml:space="preserve"> in the armed services like:</w:t>
      </w:r>
    </w:p>
    <w:p w14:paraId="4A025849" w14:textId="6BAFC44A" w:rsidR="00CB6D0B" w:rsidRPr="00A91225" w:rsidRDefault="00CB6D0B" w:rsidP="00B40B13">
      <w:pPr>
        <w:pStyle w:val="Listtoplevel"/>
        <w:ind w:left="4820"/>
      </w:pPr>
      <w:r w:rsidRPr="00A91225">
        <w:t>the navy</w:t>
      </w:r>
    </w:p>
    <w:p w14:paraId="61D2524A" w14:textId="112EF0EB" w:rsidR="00CB6D0B" w:rsidRPr="00A91225" w:rsidRDefault="00CB6D0B" w:rsidP="00B40B13">
      <w:pPr>
        <w:pStyle w:val="Listtoplevel"/>
        <w:ind w:left="4820"/>
      </w:pPr>
      <w:r w:rsidRPr="00A91225">
        <w:t>the army</w:t>
      </w:r>
    </w:p>
    <w:p w14:paraId="067DE67B" w14:textId="4CF16D4A" w:rsidR="00CB6D0B" w:rsidRPr="00A91225" w:rsidRDefault="00CB6D0B" w:rsidP="00B40B13">
      <w:pPr>
        <w:pStyle w:val="Listtoplevel"/>
        <w:ind w:left="4820"/>
      </w:pPr>
      <w:r w:rsidRPr="00A91225">
        <w:t>the airforce.</w:t>
      </w:r>
    </w:p>
    <w:p w14:paraId="74337BF2" w14:textId="2B5B7EA5" w:rsidR="008215D5" w:rsidRDefault="008215D5" w:rsidP="00F36448">
      <w:pPr>
        <w:spacing w:line="240" w:lineRule="auto"/>
        <w:ind w:left="0"/>
      </w:pPr>
      <w:bookmarkStart w:id="8" w:name="_Hlk53559738"/>
    </w:p>
    <w:p w14:paraId="33DD41F3" w14:textId="77777777" w:rsidR="002A7D79" w:rsidRDefault="008215D5" w:rsidP="002A7D79">
      <w:pPr>
        <w:pStyle w:val="Heading1"/>
      </w:pPr>
      <w:bookmarkStart w:id="9" w:name="_More_information"/>
      <w:bookmarkEnd w:id="9"/>
      <w:r>
        <w:br w:type="page"/>
      </w:r>
      <w:r w:rsidR="00B40B13">
        <w:lastRenderedPageBreak/>
        <w:t>More information</w:t>
      </w:r>
    </w:p>
    <w:p w14:paraId="58C1DBBD" w14:textId="77777777" w:rsidR="002A7D79" w:rsidRDefault="002A7D79" w:rsidP="002A7D79"/>
    <w:p w14:paraId="433A4A7F" w14:textId="53C4768D" w:rsidR="002A7D79" w:rsidRDefault="004466DD" w:rsidP="002A7D79">
      <w:r>
        <w:rPr>
          <w:b/>
          <w:bCs/>
          <w:noProof/>
        </w:rPr>
        <w:drawing>
          <wp:anchor distT="0" distB="0" distL="114300" distR="114300" simplePos="0" relativeHeight="252235776" behindDoc="0" locked="0" layoutInCell="1" allowOverlap="1" wp14:anchorId="3304EF2B" wp14:editId="7A3DB424">
            <wp:simplePos x="0" y="0"/>
            <wp:positionH relativeFrom="column">
              <wp:posOffset>-63544</wp:posOffset>
            </wp:positionH>
            <wp:positionV relativeFrom="paragraph">
              <wp:posOffset>262890</wp:posOffset>
            </wp:positionV>
            <wp:extent cx="2014889" cy="2787212"/>
            <wp:effectExtent l="19050" t="19050" r="23495" b="13335"/>
            <wp:wrapNone/>
            <wp:docPr id="1653941666" name="Picture 1" descr="Cover page of full Suicide Prevention Action Plan 2025-2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83618" name="Picture 1" descr="Cover page of full Suicide Prevention Action Plan 2025-202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889" cy="278721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17C877" w14:textId="5734521E" w:rsidR="002A7D79" w:rsidRDefault="002A7D79" w:rsidP="002A7D79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You can find the full Suicide Prevention Action Plan </w:t>
      </w:r>
      <w:r>
        <w:rPr>
          <w:rFonts w:eastAsia="Times New Roman"/>
          <w:shd w:val="clear" w:color="auto" w:fill="FFFFFF"/>
          <w:lang w:eastAsia="en-GB"/>
        </w:rPr>
        <w:br/>
        <w:t>2025 – 2029 at:</w:t>
      </w:r>
    </w:p>
    <w:p w14:paraId="4B7238CC" w14:textId="77777777" w:rsidR="002A7D79" w:rsidRDefault="002A7D79" w:rsidP="002A7D79">
      <w:pPr>
        <w:rPr>
          <w:rFonts w:eastAsia="Times New Roman"/>
          <w:shd w:val="clear" w:color="auto" w:fill="FFFFFF"/>
          <w:lang w:eastAsia="en-GB"/>
        </w:rPr>
      </w:pPr>
    </w:p>
    <w:p w14:paraId="77F9D375" w14:textId="6AA38A30" w:rsidR="002A7D79" w:rsidRDefault="00BE6388" w:rsidP="002A7D79">
      <w:pPr>
        <w:rPr>
          <w:rFonts w:eastAsia="Times New Roman"/>
          <w:shd w:val="clear" w:color="auto" w:fill="FFFFFF"/>
          <w:lang w:eastAsia="en-GB"/>
        </w:rPr>
      </w:pPr>
      <w:r w:rsidRPr="00496B9D">
        <w:rPr>
          <w:rFonts w:eastAsia="Times New Roman"/>
          <w:b/>
          <w:bCs/>
          <w:shd w:val="clear" w:color="auto" w:fill="FFFFFF"/>
          <w:lang w:eastAsia="en-GB"/>
        </w:rPr>
        <w:t>https://tinyurl.com/3s298sxc</w:t>
      </w:r>
    </w:p>
    <w:p w14:paraId="4632182E" w14:textId="7F97879F" w:rsidR="002A7D79" w:rsidRDefault="002A7D79" w:rsidP="002A7D79">
      <w:pPr>
        <w:rPr>
          <w:rFonts w:eastAsia="Times New Roman"/>
          <w:shd w:val="clear" w:color="auto" w:fill="FFFFFF"/>
          <w:lang w:eastAsia="en-GB"/>
        </w:rPr>
      </w:pPr>
    </w:p>
    <w:p w14:paraId="0AD66D1D" w14:textId="58AB33E9" w:rsidR="002A7D79" w:rsidRDefault="002A7D79" w:rsidP="002A7D79">
      <w:pPr>
        <w:rPr>
          <w:rFonts w:eastAsia="Times New Roman"/>
          <w:shd w:val="clear" w:color="auto" w:fill="FFFFFF"/>
          <w:lang w:eastAsia="en-GB"/>
        </w:rPr>
      </w:pPr>
    </w:p>
    <w:p w14:paraId="5F24A130" w14:textId="77777777" w:rsidR="002A7D79" w:rsidRDefault="002A7D79" w:rsidP="002A7D79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The full Suicide Prevention Action Plan 2025 – 2029 is not in </w:t>
      </w:r>
    </w:p>
    <w:p w14:paraId="1B489C5C" w14:textId="77777777" w:rsidR="002A7D79" w:rsidRDefault="002A7D79" w:rsidP="002A7D79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Easy Read.</w:t>
      </w:r>
    </w:p>
    <w:p w14:paraId="6CC4B722" w14:textId="77777777" w:rsidR="00BE6388" w:rsidRDefault="00BE6388" w:rsidP="002A7D79">
      <w:pPr>
        <w:rPr>
          <w:rFonts w:eastAsia="Times New Roman"/>
          <w:shd w:val="clear" w:color="auto" w:fill="FFFFFF"/>
          <w:lang w:eastAsia="en-GB"/>
        </w:rPr>
      </w:pPr>
    </w:p>
    <w:p w14:paraId="468C51AE" w14:textId="10FFA2BC" w:rsidR="00BE6388" w:rsidRDefault="00BE6388" w:rsidP="002A7D79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229632" behindDoc="0" locked="0" layoutInCell="1" allowOverlap="1" wp14:anchorId="32F3621B" wp14:editId="54587752">
            <wp:simplePos x="0" y="0"/>
            <wp:positionH relativeFrom="margin">
              <wp:posOffset>-59690</wp:posOffset>
            </wp:positionH>
            <wp:positionV relativeFrom="paragraph">
              <wp:posOffset>233680</wp:posOffset>
            </wp:positionV>
            <wp:extent cx="1836663" cy="868680"/>
            <wp:effectExtent l="0" t="0" r="0" b="0"/>
            <wp:wrapNone/>
            <wp:docPr id="703927833" name="Picture 25" descr="Ministry of Health Logo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517606" name="Picture 25" descr="Ministry of Health Logo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663" cy="86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F483E7" w14:textId="51D26F2B" w:rsidR="00BE6388" w:rsidRDefault="00BE6388" w:rsidP="002A7D79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You can contact the Ministry of Health on:</w:t>
      </w:r>
    </w:p>
    <w:p w14:paraId="2716DD3E" w14:textId="536FA3C6" w:rsidR="00BE6388" w:rsidRDefault="00BE6388" w:rsidP="002A7D79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eastAsia="en-GB"/>
        </w:rPr>
        <w:drawing>
          <wp:anchor distT="0" distB="0" distL="114300" distR="114300" simplePos="0" relativeHeight="252230656" behindDoc="0" locked="0" layoutInCell="1" allowOverlap="1" wp14:anchorId="3E375F77" wp14:editId="25E499D1">
            <wp:simplePos x="0" y="0"/>
            <wp:positionH relativeFrom="column">
              <wp:posOffset>213360</wp:posOffset>
            </wp:positionH>
            <wp:positionV relativeFrom="paragraph">
              <wp:posOffset>187960</wp:posOffset>
            </wp:positionV>
            <wp:extent cx="1324610" cy="1324610"/>
            <wp:effectExtent l="0" t="0" r="8890" b="0"/>
            <wp:wrapNone/>
            <wp:docPr id="39684706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84706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324610" cy="132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0B98D9" w14:textId="5DF9CE63" w:rsidR="00BE6388" w:rsidRDefault="00BE6388" w:rsidP="002A7D79">
      <w:pPr>
        <w:rPr>
          <w:rFonts w:eastAsia="Times New Roman"/>
          <w:shd w:val="clear" w:color="auto" w:fill="FFFFFF"/>
          <w:lang w:eastAsia="en-GB"/>
        </w:rPr>
      </w:pPr>
      <w:r w:rsidRPr="00BE6388">
        <w:rPr>
          <w:rFonts w:eastAsia="Times New Roman"/>
          <w:b/>
          <w:bCs/>
          <w:shd w:val="clear" w:color="auto" w:fill="FFFFFF"/>
          <w:lang w:eastAsia="en-GB"/>
        </w:rPr>
        <w:t>Phone</w:t>
      </w:r>
      <w:r>
        <w:rPr>
          <w:rFonts w:eastAsia="Times New Roman"/>
          <w:shd w:val="clear" w:color="auto" w:fill="FFFFFF"/>
          <w:lang w:eastAsia="en-GB"/>
        </w:rPr>
        <w:t>: 0800 400 569</w:t>
      </w:r>
    </w:p>
    <w:p w14:paraId="20E9D286" w14:textId="785528EE" w:rsidR="00BE6388" w:rsidRDefault="00BE6388" w:rsidP="002A7D79">
      <w:pPr>
        <w:rPr>
          <w:rFonts w:eastAsia="Times New Roman"/>
          <w:shd w:val="clear" w:color="auto" w:fill="FFFFFF"/>
          <w:lang w:eastAsia="en-GB"/>
        </w:rPr>
      </w:pPr>
    </w:p>
    <w:p w14:paraId="7C92B470" w14:textId="2E9BAB9A" w:rsidR="00BE6388" w:rsidRDefault="00BE6388" w:rsidP="002A7D79">
      <w:pPr>
        <w:rPr>
          <w:rFonts w:eastAsia="Times New Roman"/>
          <w:shd w:val="clear" w:color="auto" w:fill="FFFFFF"/>
          <w:lang w:eastAsia="en-GB"/>
        </w:rPr>
      </w:pPr>
      <w:r w:rsidRPr="00BE6388">
        <w:rPr>
          <w:rFonts w:eastAsia="Times New Roman"/>
          <w:b/>
          <w:bCs/>
          <w:shd w:val="clear" w:color="auto" w:fill="FFFFFF"/>
          <w:lang w:eastAsia="en-GB"/>
        </w:rPr>
        <w:t>Email</w:t>
      </w:r>
      <w:r>
        <w:rPr>
          <w:rFonts w:eastAsia="Times New Roman"/>
          <w:shd w:val="clear" w:color="auto" w:fill="FFFFFF"/>
          <w:lang w:eastAsia="en-GB"/>
        </w:rPr>
        <w:t>: info@health.govt.nz</w:t>
      </w:r>
    </w:p>
    <w:p w14:paraId="29A74B67" w14:textId="4A37C65E" w:rsidR="00B40B13" w:rsidRDefault="00B40B13" w:rsidP="00B40B13">
      <w:pPr>
        <w:pStyle w:val="Heading1"/>
      </w:pPr>
      <w:r>
        <w:br w:type="page"/>
      </w:r>
    </w:p>
    <w:p w14:paraId="6C691878" w14:textId="77777777" w:rsidR="00090942" w:rsidRPr="00E02C06" w:rsidRDefault="00090942" w:rsidP="00F36448">
      <w:pPr>
        <w:spacing w:line="240" w:lineRule="auto"/>
        <w:ind w:left="0"/>
      </w:pPr>
    </w:p>
    <w:bookmarkEnd w:id="8"/>
    <w:p w14:paraId="7626E40E" w14:textId="5C74BA6E" w:rsidR="00316DBA" w:rsidRPr="008215D5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36416" behindDoc="1" locked="0" layoutInCell="1" allowOverlap="1" wp14:anchorId="1EF16962" wp14:editId="31AE164A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F4ED1C" id="Rectangle: Rounded Corners 24" o:spid="_x0000_s1026" alt="&quot;&quot;" style="position:absolute;margin-left:-27pt;margin-top:-21pt;width:490.9pt;height:660.75pt;z-index:-251480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8215D5">
        <w:rPr>
          <w:noProof/>
        </w:rPr>
        <w:drawing>
          <wp:anchor distT="0" distB="0" distL="114300" distR="114300" simplePos="0" relativeHeight="252121088" behindDoc="0" locked="0" layoutInCell="1" allowOverlap="1" wp14:anchorId="79C9282A" wp14:editId="1191B9A2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141729" cy="540000"/>
            <wp:effectExtent l="0" t="0" r="1905" b="0"/>
            <wp:wrapNone/>
            <wp:docPr id="2019517606" name="Picture 25" descr="Ministry of Health Logo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517606" name="Picture 25" descr="Ministry of Health Logo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729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 w:rsidR="003630DA">
        <w:rPr>
          <w:rFonts w:eastAsia="Times New Roman" w:cs="Arial"/>
          <w:sz w:val="28"/>
          <w:szCs w:val="28"/>
          <w:lang w:eastAsia="en-NZ"/>
        </w:rPr>
        <w:t>t</w:t>
      </w:r>
      <w:r w:rsidR="003630DA" w:rsidRPr="008215D5">
        <w:rPr>
          <w:rFonts w:eastAsia="Times New Roman" w:cs="Arial"/>
          <w:sz w:val="28"/>
          <w:szCs w:val="28"/>
          <w:lang w:eastAsia="en-NZ"/>
        </w:rPr>
        <w:t xml:space="preserve">he </w:t>
      </w:r>
      <w:r w:rsidR="008215D5" w:rsidRPr="008215D5">
        <w:rPr>
          <w:rFonts w:eastAsia="Times New Roman" w:cs="Arial"/>
          <w:sz w:val="28"/>
          <w:szCs w:val="28"/>
          <w:lang w:eastAsia="en-NZ"/>
        </w:rPr>
        <w:t>Ministry of Health – Suicide Prevention Office</w:t>
      </w:r>
      <w:r w:rsidR="003630DA">
        <w:rPr>
          <w:rFonts w:eastAsia="Times New Roman" w:cs="Arial"/>
          <w:sz w:val="28"/>
          <w:szCs w:val="28"/>
          <w:lang w:eastAsia="en-NZ"/>
        </w:rPr>
        <w:t>.</w:t>
      </w:r>
    </w:p>
    <w:p w14:paraId="4D07D1B7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40053139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9488" behindDoc="0" locked="0" layoutInCell="1" allowOverlap="1" wp14:anchorId="05ABF578" wp14:editId="30F4B910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223E2616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8464" behindDoc="0" locked="0" layoutInCell="1" allowOverlap="1" wp14:anchorId="376C7031" wp14:editId="5CFC65F5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7CD51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6E9C8686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35392" behindDoc="0" locked="0" layoutInCell="1" allowOverlap="1" wp14:anchorId="0F71E1F3" wp14:editId="1EF5CDDE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E1A451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3C695E9D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315F86CD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41536" behindDoc="0" locked="0" layoutInCell="1" allowOverlap="1" wp14:anchorId="56E78607" wp14:editId="0B0DA638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38C3312D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334268DC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40512" behindDoc="1" locked="0" layoutInCell="1" allowOverlap="1" wp14:anchorId="25AE667F" wp14:editId="2E9ED9CC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15BD8DC6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3F4B435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7DB20F78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330873F8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44608" behindDoc="0" locked="0" layoutInCell="1" allowOverlap="1" wp14:anchorId="1F1641C6" wp14:editId="013EB041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6655B0DB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42560" behindDoc="0" locked="0" layoutInCell="1" allowOverlap="1" wp14:anchorId="1D947F77" wp14:editId="64EACA93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6EB18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319C6394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57A4E3B5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6BC06BE8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4FF8A103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43584" behindDoc="0" locked="0" layoutInCell="1" allowOverlap="1" wp14:anchorId="1E6A5B25" wp14:editId="713769F0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1045C224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5F358E95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24ABCA1D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6D758829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50F56DA0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315307">
      <w:footerReference w:type="even" r:id="rId140"/>
      <w:footerReference w:type="default" r:id="rId141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59FA18" w14:textId="77777777" w:rsidR="00F14BBB" w:rsidRDefault="00F14BBB">
      <w:pPr>
        <w:spacing w:line="240" w:lineRule="auto"/>
      </w:pPr>
      <w:r>
        <w:separator/>
      </w:r>
    </w:p>
  </w:endnote>
  <w:endnote w:type="continuationSeparator" w:id="0">
    <w:p w14:paraId="499ED46A" w14:textId="77777777" w:rsidR="00F14BBB" w:rsidRDefault="00F14BB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1BE9C630" w14:textId="77777777" w:rsidR="00E757C5" w:rsidRDefault="00BC7E0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7264DD8D" w14:textId="77777777" w:rsidR="00E757C5" w:rsidRDefault="00E757C5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b/>
        <w:bCs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  <w:b w:val="0"/>
        <w:bCs w:val="0"/>
      </w:rPr>
    </w:sdtEndPr>
    <w:sdtContent>
      <w:p w14:paraId="3059A513" w14:textId="77777777" w:rsidR="00E757C5" w:rsidRPr="00147365" w:rsidRDefault="00BC7E04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147365">
          <w:rPr>
            <w:rStyle w:val="PageNumber"/>
            <w:sz w:val="28"/>
            <w:szCs w:val="28"/>
          </w:rPr>
          <w:fldChar w:fldCharType="begin"/>
        </w:r>
        <w:r w:rsidRPr="00147365">
          <w:rPr>
            <w:rStyle w:val="PageNumber"/>
            <w:sz w:val="28"/>
            <w:szCs w:val="28"/>
          </w:rPr>
          <w:instrText xml:space="preserve"> PAGE </w:instrText>
        </w:r>
        <w:r w:rsidRPr="00147365">
          <w:rPr>
            <w:rStyle w:val="PageNumber"/>
            <w:sz w:val="28"/>
            <w:szCs w:val="28"/>
          </w:rPr>
          <w:fldChar w:fldCharType="separate"/>
        </w:r>
        <w:r w:rsidRPr="00147365">
          <w:rPr>
            <w:rStyle w:val="PageNumber"/>
            <w:noProof/>
            <w:sz w:val="28"/>
            <w:szCs w:val="28"/>
          </w:rPr>
          <w:t>2</w:t>
        </w:r>
        <w:r w:rsidRPr="00147365">
          <w:rPr>
            <w:rStyle w:val="PageNumber"/>
            <w:sz w:val="28"/>
            <w:szCs w:val="28"/>
          </w:rPr>
          <w:fldChar w:fldCharType="end"/>
        </w:r>
      </w:p>
    </w:sdtContent>
  </w:sdt>
  <w:p w14:paraId="7A1EA6F6" w14:textId="77777777" w:rsidR="00E757C5" w:rsidRDefault="00E757C5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D037573" w14:textId="77777777" w:rsidR="00F14BBB" w:rsidRDefault="00F14BBB">
      <w:pPr>
        <w:spacing w:line="240" w:lineRule="auto"/>
      </w:pPr>
      <w:r>
        <w:separator/>
      </w:r>
    </w:p>
  </w:footnote>
  <w:footnote w:type="continuationSeparator" w:id="0">
    <w:p w14:paraId="708F2BCB" w14:textId="77777777" w:rsidR="00F14BBB" w:rsidRDefault="00F14BBB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1AB8311F"/>
    <w:multiLevelType w:val="hybridMultilevel"/>
    <w:tmpl w:val="249E1FE4"/>
    <w:lvl w:ilvl="0" w:tplc="975C150E">
      <w:start w:val="1"/>
      <w:numFmt w:val="decimal"/>
      <w:lvlText w:val="%1."/>
      <w:lvlJc w:val="left"/>
      <w:pPr>
        <w:ind w:left="4046" w:hanging="360"/>
      </w:pPr>
      <w:rPr>
        <w:rFonts w:eastAsia="Times New Roman"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6" w15:restartNumberingAfterBreak="0">
    <w:nsid w:val="28F33F33"/>
    <w:multiLevelType w:val="hybridMultilevel"/>
    <w:tmpl w:val="7DD242CE"/>
    <w:lvl w:ilvl="0" w:tplc="9A1C943E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7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3A977748"/>
    <w:multiLevelType w:val="hybridMultilevel"/>
    <w:tmpl w:val="0882AF5A"/>
    <w:lvl w:ilvl="0" w:tplc="59FC9386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0" w15:restartNumberingAfterBreak="0">
    <w:nsid w:val="3E080562"/>
    <w:multiLevelType w:val="hybridMultilevel"/>
    <w:tmpl w:val="458C7D50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43F5D6C"/>
    <w:multiLevelType w:val="hybridMultilevel"/>
    <w:tmpl w:val="0BF8901C"/>
    <w:lvl w:ilvl="0" w:tplc="0B54EC0C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2" w15:restartNumberingAfterBreak="0">
    <w:nsid w:val="445E0765"/>
    <w:multiLevelType w:val="hybridMultilevel"/>
    <w:tmpl w:val="BC8832A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4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45457C1"/>
    <w:multiLevelType w:val="hybridMultilevel"/>
    <w:tmpl w:val="6700E284"/>
    <w:lvl w:ilvl="0" w:tplc="440851B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6" w15:restartNumberingAfterBreak="0">
    <w:nsid w:val="553055C7"/>
    <w:multiLevelType w:val="hybridMultilevel"/>
    <w:tmpl w:val="19D4409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7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8" w15:restartNumberingAfterBreak="0">
    <w:nsid w:val="57F943F1"/>
    <w:multiLevelType w:val="hybridMultilevel"/>
    <w:tmpl w:val="4850B7F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93D4903"/>
    <w:multiLevelType w:val="hybridMultilevel"/>
    <w:tmpl w:val="8E84CCC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1" w15:restartNumberingAfterBreak="0">
    <w:nsid w:val="651A6E61"/>
    <w:multiLevelType w:val="hybridMultilevel"/>
    <w:tmpl w:val="F3D83AA2"/>
    <w:lvl w:ilvl="0" w:tplc="080C1AB4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22" w15:restartNumberingAfterBreak="0">
    <w:nsid w:val="68D623D6"/>
    <w:multiLevelType w:val="hybridMultilevel"/>
    <w:tmpl w:val="03EA9ED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AD372B6"/>
    <w:multiLevelType w:val="hybridMultilevel"/>
    <w:tmpl w:val="0824CF86"/>
    <w:lvl w:ilvl="0" w:tplc="F0C4381C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24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EE920B9"/>
    <w:multiLevelType w:val="hybridMultilevel"/>
    <w:tmpl w:val="E6ACF124"/>
    <w:lvl w:ilvl="0" w:tplc="AFD4C6B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26" w15:restartNumberingAfterBreak="0">
    <w:nsid w:val="70566599"/>
    <w:multiLevelType w:val="hybridMultilevel"/>
    <w:tmpl w:val="E42026E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27C5ACF"/>
    <w:multiLevelType w:val="hybridMultilevel"/>
    <w:tmpl w:val="CC8A59DC"/>
    <w:lvl w:ilvl="0" w:tplc="8236C9C2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28" w15:restartNumberingAfterBreak="0">
    <w:nsid w:val="77170F77"/>
    <w:multiLevelType w:val="hybridMultilevel"/>
    <w:tmpl w:val="E5AC93C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7"/>
  </w:num>
  <w:num w:numId="2" w16cid:durableId="1751925994">
    <w:abstractNumId w:val="2"/>
  </w:num>
  <w:num w:numId="3" w16cid:durableId="930426864">
    <w:abstractNumId w:val="17"/>
  </w:num>
  <w:num w:numId="4" w16cid:durableId="90706847">
    <w:abstractNumId w:val="20"/>
  </w:num>
  <w:num w:numId="5" w16cid:durableId="313334513">
    <w:abstractNumId w:val="8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14"/>
  </w:num>
  <w:num w:numId="9" w16cid:durableId="279923130">
    <w:abstractNumId w:val="1"/>
  </w:num>
  <w:num w:numId="10" w16cid:durableId="1141115467">
    <w:abstractNumId w:val="13"/>
  </w:num>
  <w:num w:numId="11" w16cid:durableId="1254901281">
    <w:abstractNumId w:val="0"/>
  </w:num>
  <w:num w:numId="12" w16cid:durableId="2111922917">
    <w:abstractNumId w:val="24"/>
  </w:num>
  <w:num w:numId="13" w16cid:durableId="570190621">
    <w:abstractNumId w:val="29"/>
  </w:num>
  <w:num w:numId="14" w16cid:durableId="1512990431">
    <w:abstractNumId w:val="16"/>
  </w:num>
  <w:num w:numId="15" w16cid:durableId="775713025">
    <w:abstractNumId w:val="23"/>
  </w:num>
  <w:num w:numId="16" w16cid:durableId="1223297687">
    <w:abstractNumId w:val="22"/>
  </w:num>
  <w:num w:numId="17" w16cid:durableId="1557545739">
    <w:abstractNumId w:val="10"/>
  </w:num>
  <w:num w:numId="18" w16cid:durableId="1594125718">
    <w:abstractNumId w:val="19"/>
  </w:num>
  <w:num w:numId="19" w16cid:durableId="1461337817">
    <w:abstractNumId w:val="18"/>
  </w:num>
  <w:num w:numId="20" w16cid:durableId="1343044277">
    <w:abstractNumId w:val="26"/>
  </w:num>
  <w:num w:numId="21" w16cid:durableId="467016428">
    <w:abstractNumId w:val="28"/>
  </w:num>
  <w:num w:numId="22" w16cid:durableId="1571889712">
    <w:abstractNumId w:val="12"/>
  </w:num>
  <w:num w:numId="23" w16cid:durableId="738602842">
    <w:abstractNumId w:val="27"/>
  </w:num>
  <w:num w:numId="24" w16cid:durableId="387918320">
    <w:abstractNumId w:val="15"/>
  </w:num>
  <w:num w:numId="25" w16cid:durableId="1563171959">
    <w:abstractNumId w:val="9"/>
  </w:num>
  <w:num w:numId="26" w16cid:durableId="1913275549">
    <w:abstractNumId w:val="11"/>
  </w:num>
  <w:num w:numId="27" w16cid:durableId="782577179">
    <w:abstractNumId w:val="21"/>
  </w:num>
  <w:num w:numId="28" w16cid:durableId="258680065">
    <w:abstractNumId w:val="5"/>
  </w:num>
  <w:num w:numId="29" w16cid:durableId="1812555164">
    <w:abstractNumId w:val="6"/>
  </w:num>
  <w:num w:numId="30" w16cid:durableId="2090272553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isplayBackgroundShape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NKgFAJnO0G4tAAAA"/>
  </w:docVars>
  <w:rsids>
    <w:rsidRoot w:val="00F92324"/>
    <w:rsid w:val="000013CC"/>
    <w:rsid w:val="00002417"/>
    <w:rsid w:val="00005DB6"/>
    <w:rsid w:val="000064D2"/>
    <w:rsid w:val="00013783"/>
    <w:rsid w:val="000227B4"/>
    <w:rsid w:val="00025953"/>
    <w:rsid w:val="0003092A"/>
    <w:rsid w:val="00031777"/>
    <w:rsid w:val="000424E4"/>
    <w:rsid w:val="00043F30"/>
    <w:rsid w:val="0004557B"/>
    <w:rsid w:val="00052166"/>
    <w:rsid w:val="00056E86"/>
    <w:rsid w:val="00063FEB"/>
    <w:rsid w:val="0007134D"/>
    <w:rsid w:val="00071B79"/>
    <w:rsid w:val="0007659F"/>
    <w:rsid w:val="00085E05"/>
    <w:rsid w:val="0009079F"/>
    <w:rsid w:val="00090942"/>
    <w:rsid w:val="00091618"/>
    <w:rsid w:val="0009225C"/>
    <w:rsid w:val="00095183"/>
    <w:rsid w:val="000A3C46"/>
    <w:rsid w:val="000B235F"/>
    <w:rsid w:val="000B3DE9"/>
    <w:rsid w:val="000B53BD"/>
    <w:rsid w:val="000C6D66"/>
    <w:rsid w:val="000D0ABC"/>
    <w:rsid w:val="000D1B64"/>
    <w:rsid w:val="000D2B45"/>
    <w:rsid w:val="000E1B4D"/>
    <w:rsid w:val="000E66D1"/>
    <w:rsid w:val="0011090F"/>
    <w:rsid w:val="00122416"/>
    <w:rsid w:val="00124EA8"/>
    <w:rsid w:val="001358FC"/>
    <w:rsid w:val="001366BC"/>
    <w:rsid w:val="001378A3"/>
    <w:rsid w:val="00141DC5"/>
    <w:rsid w:val="00147365"/>
    <w:rsid w:val="00152A37"/>
    <w:rsid w:val="001754F4"/>
    <w:rsid w:val="001761A8"/>
    <w:rsid w:val="00184F50"/>
    <w:rsid w:val="001A0265"/>
    <w:rsid w:val="001A03C7"/>
    <w:rsid w:val="001A5B1B"/>
    <w:rsid w:val="001A6323"/>
    <w:rsid w:val="001B025D"/>
    <w:rsid w:val="001B4DD5"/>
    <w:rsid w:val="001B77AF"/>
    <w:rsid w:val="001D0837"/>
    <w:rsid w:val="001D223E"/>
    <w:rsid w:val="001D2A88"/>
    <w:rsid w:val="001E2EA2"/>
    <w:rsid w:val="001E3429"/>
    <w:rsid w:val="001F0511"/>
    <w:rsid w:val="00201791"/>
    <w:rsid w:val="00201BB0"/>
    <w:rsid w:val="00204E0C"/>
    <w:rsid w:val="00207ACC"/>
    <w:rsid w:val="00213A60"/>
    <w:rsid w:val="002169CA"/>
    <w:rsid w:val="00223D1C"/>
    <w:rsid w:val="002264E4"/>
    <w:rsid w:val="00226C0D"/>
    <w:rsid w:val="00226F54"/>
    <w:rsid w:val="002307C6"/>
    <w:rsid w:val="00246D06"/>
    <w:rsid w:val="002529AC"/>
    <w:rsid w:val="00257D60"/>
    <w:rsid w:val="0026121C"/>
    <w:rsid w:val="00261BF8"/>
    <w:rsid w:val="00264638"/>
    <w:rsid w:val="002658DB"/>
    <w:rsid w:val="00266B9F"/>
    <w:rsid w:val="002742A0"/>
    <w:rsid w:val="00284D0D"/>
    <w:rsid w:val="00284FD2"/>
    <w:rsid w:val="00290A2E"/>
    <w:rsid w:val="00290B32"/>
    <w:rsid w:val="00297C30"/>
    <w:rsid w:val="002A7D79"/>
    <w:rsid w:val="002C765C"/>
    <w:rsid w:val="002D1EFF"/>
    <w:rsid w:val="002E0C57"/>
    <w:rsid w:val="002E7839"/>
    <w:rsid w:val="002F6F47"/>
    <w:rsid w:val="00300288"/>
    <w:rsid w:val="00315195"/>
    <w:rsid w:val="003152E6"/>
    <w:rsid w:val="00315307"/>
    <w:rsid w:val="00316DBA"/>
    <w:rsid w:val="00323EB3"/>
    <w:rsid w:val="00324E01"/>
    <w:rsid w:val="003258A9"/>
    <w:rsid w:val="00337B0F"/>
    <w:rsid w:val="003444D3"/>
    <w:rsid w:val="0034659F"/>
    <w:rsid w:val="003505BB"/>
    <w:rsid w:val="003562CE"/>
    <w:rsid w:val="003630DA"/>
    <w:rsid w:val="003631C1"/>
    <w:rsid w:val="00367286"/>
    <w:rsid w:val="00371C85"/>
    <w:rsid w:val="003831EB"/>
    <w:rsid w:val="003926F3"/>
    <w:rsid w:val="003A07CE"/>
    <w:rsid w:val="003A403F"/>
    <w:rsid w:val="003A49C3"/>
    <w:rsid w:val="003B0954"/>
    <w:rsid w:val="003B0DA3"/>
    <w:rsid w:val="003B445C"/>
    <w:rsid w:val="003C28D5"/>
    <w:rsid w:val="003C4DC0"/>
    <w:rsid w:val="003D631D"/>
    <w:rsid w:val="003F07F7"/>
    <w:rsid w:val="003F4387"/>
    <w:rsid w:val="003F5628"/>
    <w:rsid w:val="004002D2"/>
    <w:rsid w:val="00421814"/>
    <w:rsid w:val="00423016"/>
    <w:rsid w:val="00424E21"/>
    <w:rsid w:val="00426BE4"/>
    <w:rsid w:val="004275FD"/>
    <w:rsid w:val="00432A3A"/>
    <w:rsid w:val="004466DD"/>
    <w:rsid w:val="00447A1C"/>
    <w:rsid w:val="004535B5"/>
    <w:rsid w:val="004567B0"/>
    <w:rsid w:val="00463E5B"/>
    <w:rsid w:val="0046460B"/>
    <w:rsid w:val="004700D3"/>
    <w:rsid w:val="00470EEF"/>
    <w:rsid w:val="00473964"/>
    <w:rsid w:val="004842BC"/>
    <w:rsid w:val="00487621"/>
    <w:rsid w:val="00493C7F"/>
    <w:rsid w:val="00496B9D"/>
    <w:rsid w:val="004A33B8"/>
    <w:rsid w:val="004A3B83"/>
    <w:rsid w:val="004B152E"/>
    <w:rsid w:val="004C1A2E"/>
    <w:rsid w:val="004C3168"/>
    <w:rsid w:val="004D0D00"/>
    <w:rsid w:val="004F1A28"/>
    <w:rsid w:val="004F3471"/>
    <w:rsid w:val="004F56C0"/>
    <w:rsid w:val="00503AD5"/>
    <w:rsid w:val="00510007"/>
    <w:rsid w:val="005157FC"/>
    <w:rsid w:val="00522E5E"/>
    <w:rsid w:val="00534C8E"/>
    <w:rsid w:val="00545FCE"/>
    <w:rsid w:val="00551FA6"/>
    <w:rsid w:val="00553778"/>
    <w:rsid w:val="00561DDF"/>
    <w:rsid w:val="005675E3"/>
    <w:rsid w:val="00570380"/>
    <w:rsid w:val="00577D24"/>
    <w:rsid w:val="00584B8E"/>
    <w:rsid w:val="005921AD"/>
    <w:rsid w:val="005A7C0F"/>
    <w:rsid w:val="005B1672"/>
    <w:rsid w:val="005C2F43"/>
    <w:rsid w:val="005E340F"/>
    <w:rsid w:val="005F03DA"/>
    <w:rsid w:val="005F32BC"/>
    <w:rsid w:val="0060011B"/>
    <w:rsid w:val="00614B30"/>
    <w:rsid w:val="00621884"/>
    <w:rsid w:val="00622B98"/>
    <w:rsid w:val="00630DD2"/>
    <w:rsid w:val="0064667B"/>
    <w:rsid w:val="00672D07"/>
    <w:rsid w:val="00683296"/>
    <w:rsid w:val="006B45FC"/>
    <w:rsid w:val="006C2CC2"/>
    <w:rsid w:val="006C5C26"/>
    <w:rsid w:val="006D12ED"/>
    <w:rsid w:val="006E050D"/>
    <w:rsid w:val="007012DC"/>
    <w:rsid w:val="00705CA3"/>
    <w:rsid w:val="00706355"/>
    <w:rsid w:val="007128D3"/>
    <w:rsid w:val="00715B5D"/>
    <w:rsid w:val="00727618"/>
    <w:rsid w:val="007310B3"/>
    <w:rsid w:val="00734C63"/>
    <w:rsid w:val="00736E4E"/>
    <w:rsid w:val="00737313"/>
    <w:rsid w:val="007471DD"/>
    <w:rsid w:val="00760DC8"/>
    <w:rsid w:val="00765451"/>
    <w:rsid w:val="00766047"/>
    <w:rsid w:val="00771522"/>
    <w:rsid w:val="007829EC"/>
    <w:rsid w:val="00796699"/>
    <w:rsid w:val="00796CB5"/>
    <w:rsid w:val="007A101F"/>
    <w:rsid w:val="007A5712"/>
    <w:rsid w:val="007B05F3"/>
    <w:rsid w:val="007B077F"/>
    <w:rsid w:val="007B6D64"/>
    <w:rsid w:val="007B6FF7"/>
    <w:rsid w:val="007C06F6"/>
    <w:rsid w:val="007C7764"/>
    <w:rsid w:val="007E34FB"/>
    <w:rsid w:val="007E7233"/>
    <w:rsid w:val="008158E4"/>
    <w:rsid w:val="008215D5"/>
    <w:rsid w:val="00825DD6"/>
    <w:rsid w:val="00840E1C"/>
    <w:rsid w:val="00863D53"/>
    <w:rsid w:val="00873685"/>
    <w:rsid w:val="008817E3"/>
    <w:rsid w:val="00882958"/>
    <w:rsid w:val="008848CB"/>
    <w:rsid w:val="00886082"/>
    <w:rsid w:val="00887F23"/>
    <w:rsid w:val="0089253F"/>
    <w:rsid w:val="008A7175"/>
    <w:rsid w:val="008B4D16"/>
    <w:rsid w:val="008D19E0"/>
    <w:rsid w:val="008D1E7B"/>
    <w:rsid w:val="008D4320"/>
    <w:rsid w:val="008D437D"/>
    <w:rsid w:val="008E2069"/>
    <w:rsid w:val="008E29E2"/>
    <w:rsid w:val="008F0BC2"/>
    <w:rsid w:val="00906421"/>
    <w:rsid w:val="009104EF"/>
    <w:rsid w:val="0091505F"/>
    <w:rsid w:val="00923303"/>
    <w:rsid w:val="00934EF0"/>
    <w:rsid w:val="0093594E"/>
    <w:rsid w:val="009411B0"/>
    <w:rsid w:val="0094183E"/>
    <w:rsid w:val="00943CDD"/>
    <w:rsid w:val="0094516C"/>
    <w:rsid w:val="0095553C"/>
    <w:rsid w:val="00970B66"/>
    <w:rsid w:val="00974E0B"/>
    <w:rsid w:val="0098180B"/>
    <w:rsid w:val="00994424"/>
    <w:rsid w:val="009A0959"/>
    <w:rsid w:val="009A238A"/>
    <w:rsid w:val="009A786A"/>
    <w:rsid w:val="009B1A38"/>
    <w:rsid w:val="009B431F"/>
    <w:rsid w:val="009C02E3"/>
    <w:rsid w:val="009C2962"/>
    <w:rsid w:val="009D60C3"/>
    <w:rsid w:val="009E16D4"/>
    <w:rsid w:val="009E178F"/>
    <w:rsid w:val="009E5975"/>
    <w:rsid w:val="009F44A3"/>
    <w:rsid w:val="00A0734D"/>
    <w:rsid w:val="00A12915"/>
    <w:rsid w:val="00A1546F"/>
    <w:rsid w:val="00A1608E"/>
    <w:rsid w:val="00A16CD6"/>
    <w:rsid w:val="00A17E41"/>
    <w:rsid w:val="00A33754"/>
    <w:rsid w:val="00A50948"/>
    <w:rsid w:val="00A54C7B"/>
    <w:rsid w:val="00A67570"/>
    <w:rsid w:val="00A74D63"/>
    <w:rsid w:val="00A8162B"/>
    <w:rsid w:val="00A8201E"/>
    <w:rsid w:val="00A87AA0"/>
    <w:rsid w:val="00A90240"/>
    <w:rsid w:val="00A91225"/>
    <w:rsid w:val="00A95176"/>
    <w:rsid w:val="00AA1830"/>
    <w:rsid w:val="00AA577E"/>
    <w:rsid w:val="00AB3D23"/>
    <w:rsid w:val="00AB487D"/>
    <w:rsid w:val="00AC4BAC"/>
    <w:rsid w:val="00AC6665"/>
    <w:rsid w:val="00AD1109"/>
    <w:rsid w:val="00AD20CC"/>
    <w:rsid w:val="00AE0ADB"/>
    <w:rsid w:val="00AF633E"/>
    <w:rsid w:val="00B028A5"/>
    <w:rsid w:val="00B05023"/>
    <w:rsid w:val="00B1431B"/>
    <w:rsid w:val="00B20B1C"/>
    <w:rsid w:val="00B3272A"/>
    <w:rsid w:val="00B40B13"/>
    <w:rsid w:val="00B457F8"/>
    <w:rsid w:val="00B50B0B"/>
    <w:rsid w:val="00B61A60"/>
    <w:rsid w:val="00B75479"/>
    <w:rsid w:val="00B81A2E"/>
    <w:rsid w:val="00B82B6C"/>
    <w:rsid w:val="00B85E40"/>
    <w:rsid w:val="00B86213"/>
    <w:rsid w:val="00BA69F4"/>
    <w:rsid w:val="00BB7148"/>
    <w:rsid w:val="00BC7E04"/>
    <w:rsid w:val="00BD1B12"/>
    <w:rsid w:val="00BD2C78"/>
    <w:rsid w:val="00BD34B6"/>
    <w:rsid w:val="00BD7AA5"/>
    <w:rsid w:val="00BE6388"/>
    <w:rsid w:val="00BF012C"/>
    <w:rsid w:val="00BF0E86"/>
    <w:rsid w:val="00BF191E"/>
    <w:rsid w:val="00BF1C18"/>
    <w:rsid w:val="00BF5DDC"/>
    <w:rsid w:val="00C0450F"/>
    <w:rsid w:val="00C200AE"/>
    <w:rsid w:val="00C214FE"/>
    <w:rsid w:val="00C24801"/>
    <w:rsid w:val="00C3434A"/>
    <w:rsid w:val="00C44CF5"/>
    <w:rsid w:val="00C44F13"/>
    <w:rsid w:val="00C55384"/>
    <w:rsid w:val="00C73813"/>
    <w:rsid w:val="00C7664F"/>
    <w:rsid w:val="00C80BF5"/>
    <w:rsid w:val="00C82778"/>
    <w:rsid w:val="00C84AB6"/>
    <w:rsid w:val="00C938A7"/>
    <w:rsid w:val="00CA0245"/>
    <w:rsid w:val="00CA3DA3"/>
    <w:rsid w:val="00CB104E"/>
    <w:rsid w:val="00CB628C"/>
    <w:rsid w:val="00CB6D0B"/>
    <w:rsid w:val="00CC6228"/>
    <w:rsid w:val="00CC747F"/>
    <w:rsid w:val="00CD058A"/>
    <w:rsid w:val="00CD7CB9"/>
    <w:rsid w:val="00D10A7E"/>
    <w:rsid w:val="00D10DC7"/>
    <w:rsid w:val="00D11F00"/>
    <w:rsid w:val="00D15274"/>
    <w:rsid w:val="00D22F92"/>
    <w:rsid w:val="00D34B89"/>
    <w:rsid w:val="00D377A5"/>
    <w:rsid w:val="00D44F71"/>
    <w:rsid w:val="00D53F41"/>
    <w:rsid w:val="00D57C9C"/>
    <w:rsid w:val="00D652D9"/>
    <w:rsid w:val="00D6718E"/>
    <w:rsid w:val="00D67451"/>
    <w:rsid w:val="00D67883"/>
    <w:rsid w:val="00D70BF6"/>
    <w:rsid w:val="00D7220F"/>
    <w:rsid w:val="00D75BD7"/>
    <w:rsid w:val="00D852B6"/>
    <w:rsid w:val="00D91067"/>
    <w:rsid w:val="00D914B7"/>
    <w:rsid w:val="00D91CC0"/>
    <w:rsid w:val="00D95D45"/>
    <w:rsid w:val="00DA5EAC"/>
    <w:rsid w:val="00DB2D40"/>
    <w:rsid w:val="00DC5D2A"/>
    <w:rsid w:val="00DD1D92"/>
    <w:rsid w:val="00DD7134"/>
    <w:rsid w:val="00DF2E18"/>
    <w:rsid w:val="00DF2EAE"/>
    <w:rsid w:val="00DF2EF5"/>
    <w:rsid w:val="00E02C06"/>
    <w:rsid w:val="00E0333A"/>
    <w:rsid w:val="00E045C1"/>
    <w:rsid w:val="00E1736E"/>
    <w:rsid w:val="00E17BF8"/>
    <w:rsid w:val="00E20D37"/>
    <w:rsid w:val="00E25EA4"/>
    <w:rsid w:val="00E301CA"/>
    <w:rsid w:val="00E33B80"/>
    <w:rsid w:val="00E37A40"/>
    <w:rsid w:val="00E37E31"/>
    <w:rsid w:val="00E422EA"/>
    <w:rsid w:val="00E43116"/>
    <w:rsid w:val="00E458BD"/>
    <w:rsid w:val="00E47690"/>
    <w:rsid w:val="00E52A53"/>
    <w:rsid w:val="00E5489F"/>
    <w:rsid w:val="00E56A37"/>
    <w:rsid w:val="00E56E1F"/>
    <w:rsid w:val="00E62AD9"/>
    <w:rsid w:val="00E70E61"/>
    <w:rsid w:val="00E757C5"/>
    <w:rsid w:val="00E84D92"/>
    <w:rsid w:val="00E87D48"/>
    <w:rsid w:val="00EA232D"/>
    <w:rsid w:val="00EA567F"/>
    <w:rsid w:val="00EA67AA"/>
    <w:rsid w:val="00EB792F"/>
    <w:rsid w:val="00EC5F32"/>
    <w:rsid w:val="00EF4A04"/>
    <w:rsid w:val="00F14BBB"/>
    <w:rsid w:val="00F20BCC"/>
    <w:rsid w:val="00F2115F"/>
    <w:rsid w:val="00F31DB4"/>
    <w:rsid w:val="00F32DCE"/>
    <w:rsid w:val="00F35085"/>
    <w:rsid w:val="00F350D9"/>
    <w:rsid w:val="00F36448"/>
    <w:rsid w:val="00F43D9D"/>
    <w:rsid w:val="00F639CD"/>
    <w:rsid w:val="00F664F2"/>
    <w:rsid w:val="00F73561"/>
    <w:rsid w:val="00F763C1"/>
    <w:rsid w:val="00F77342"/>
    <w:rsid w:val="00F87859"/>
    <w:rsid w:val="00F91A69"/>
    <w:rsid w:val="00F92324"/>
    <w:rsid w:val="00F94C13"/>
    <w:rsid w:val="00F95C5F"/>
    <w:rsid w:val="00F966E1"/>
    <w:rsid w:val="00FA10CB"/>
    <w:rsid w:val="00FA335A"/>
    <w:rsid w:val="00FB211C"/>
    <w:rsid w:val="00FC1BD7"/>
    <w:rsid w:val="00FC507A"/>
    <w:rsid w:val="00FC63B6"/>
    <w:rsid w:val="00FD0828"/>
    <w:rsid w:val="00FD609A"/>
    <w:rsid w:val="00FE094F"/>
    <w:rsid w:val="00FE19D3"/>
    <w:rsid w:val="00FE32CF"/>
    <w:rsid w:val="00FE59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4038C98"/>
  <w15:chartTrackingRefBased/>
  <w15:docId w15:val="{C10085D2-3711-4843-B57F-5349E671D5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evel 3,List Paragraph1,List Paragraph numbered,List Bullet indent,Normal text,Bullet Normal,numbered,FooterText,Paragraphe de liste1,Bulletr List Paragraph,列出段落,列出段落1,Bullet List,Board paper bullet list,#List Paragraph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evel 3 Char,List Paragraph1 Char,List Paragraph numbered Char,List Bullet indent Char,Normal text Char,Bullet Normal Char,numbered Char,FooterText Char,Paragraphe de liste1 Char,Bulletr List Paragraph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paragraph" w:customStyle="1" w:styleId="Year">
    <w:name w:val="Year"/>
    <w:basedOn w:val="Normal"/>
    <w:next w:val="Normal"/>
    <w:qFormat/>
    <w:rsid w:val="00DB2D40"/>
    <w:pPr>
      <w:spacing w:before="840" w:after="120" w:line="240" w:lineRule="auto"/>
      <w:ind w:left="0" w:right="3402"/>
    </w:pPr>
    <w:rPr>
      <w:rFonts w:ascii="Segoe UI Semibold" w:eastAsia="Times New Roman" w:hAnsi="Segoe UI Semibold" w:cs="Segoe UI Semibold"/>
      <w:sz w:val="28"/>
      <w:szCs w:val="26"/>
      <w:lang w:val="en-NZ" w:eastAsia="en-GB"/>
    </w:rPr>
  </w:style>
  <w:style w:type="paragraph" w:customStyle="1" w:styleId="Number">
    <w:name w:val="Number"/>
    <w:basedOn w:val="Normal"/>
    <w:rsid w:val="009B431F"/>
    <w:pPr>
      <w:spacing w:before="180" w:after="120" w:line="240" w:lineRule="auto"/>
      <w:ind w:left="0"/>
    </w:pPr>
    <w:rPr>
      <w:rFonts w:eastAsia="Times New Roman" w:cs="Times New Roman"/>
      <w:sz w:val="22"/>
      <w:lang w:val="en-NZ" w:eastAsia="en-GB"/>
    </w:rPr>
  </w:style>
  <w:style w:type="character" w:customStyle="1" w:styleId="normaltextrun">
    <w:name w:val="normaltextrun"/>
    <w:basedOn w:val="DefaultParagraphFont"/>
    <w:rsid w:val="009B431F"/>
  </w:style>
  <w:style w:type="paragraph" w:customStyle="1" w:styleId="Table">
    <w:name w:val="Table"/>
    <w:basedOn w:val="Normal"/>
    <w:qFormat/>
    <w:rsid w:val="00FE59DC"/>
    <w:pPr>
      <w:keepNext/>
      <w:spacing w:before="120" w:after="120" w:line="240" w:lineRule="auto"/>
      <w:ind w:left="0"/>
    </w:pPr>
    <w:rPr>
      <w:rFonts w:eastAsia="Times New Roman" w:cs="Times New Roman"/>
      <w:b/>
      <w:sz w:val="20"/>
      <w:szCs w:val="20"/>
      <w:lang w:val="en-NZ" w:eastAsia="en-GB"/>
    </w:rPr>
  </w:style>
  <w:style w:type="paragraph" w:styleId="Revision">
    <w:name w:val="Revision"/>
    <w:hidden/>
    <w:uiPriority w:val="99"/>
    <w:semiHidden/>
    <w:rsid w:val="00B1431B"/>
    <w:rPr>
      <w:rFonts w:ascii="Arial" w:eastAsiaTheme="minorEastAsia" w:hAnsi="Arial"/>
      <w:sz w:val="32"/>
      <w:lang w:val="en-AU"/>
    </w:rPr>
  </w:style>
  <w:style w:type="paragraph" w:styleId="TOCHeading">
    <w:name w:val="TOC Heading"/>
    <w:basedOn w:val="Heading1"/>
    <w:next w:val="Normal"/>
    <w:uiPriority w:val="39"/>
    <w:unhideWhenUsed/>
    <w:qFormat/>
    <w:rsid w:val="00545FCE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545FCE"/>
    <w:pPr>
      <w:spacing w:after="100"/>
      <w:ind w:left="0"/>
    </w:pPr>
  </w:style>
  <w:style w:type="character" w:styleId="UnresolvedMention">
    <w:name w:val="Unresolved Mention"/>
    <w:basedOn w:val="DefaultParagraphFont"/>
    <w:uiPriority w:val="99"/>
    <w:semiHidden/>
    <w:unhideWhenUsed/>
    <w:rsid w:val="00071B7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05.png"/><Relationship Id="rId42" Type="http://schemas.openxmlformats.org/officeDocument/2006/relationships/image" Target="media/image31.png"/><Relationship Id="rId63" Type="http://schemas.openxmlformats.org/officeDocument/2006/relationships/image" Target="media/image52.png"/><Relationship Id="rId84" Type="http://schemas.openxmlformats.org/officeDocument/2006/relationships/image" Target="media/image73.jpeg"/><Relationship Id="rId138" Type="http://schemas.openxmlformats.org/officeDocument/2006/relationships/image" Target="media/image128.jpeg"/><Relationship Id="rId107" Type="http://schemas.openxmlformats.org/officeDocument/2006/relationships/image" Target="media/image96.png"/><Relationship Id="rId11" Type="http://schemas.openxmlformats.org/officeDocument/2006/relationships/image" Target="media/image1.jpe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jpe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91.jpeg"/><Relationship Id="rId123" Type="http://schemas.openxmlformats.org/officeDocument/2006/relationships/image" Target="media/image113.png"/><Relationship Id="rId128" Type="http://schemas.openxmlformats.org/officeDocument/2006/relationships/image" Target="media/image118.jpeg"/><Relationship Id="rId144" Type="http://schemas.openxmlformats.org/officeDocument/2006/relationships/customXml" Target="../customXml/item5.xml"/><Relationship Id="rId5" Type="http://schemas.openxmlformats.org/officeDocument/2006/relationships/numbering" Target="numbering.xml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2.png"/><Relationship Id="rId48" Type="http://schemas.openxmlformats.org/officeDocument/2006/relationships/image" Target="media/image37.jpe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18" Type="http://schemas.openxmlformats.org/officeDocument/2006/relationships/image" Target="media/image108.png"/><Relationship Id="rId134" Type="http://schemas.openxmlformats.org/officeDocument/2006/relationships/image" Target="media/image124.png"/><Relationship Id="rId139" Type="http://schemas.openxmlformats.org/officeDocument/2006/relationships/image" Target="media/image129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jpeg"/><Relationship Id="rId108" Type="http://schemas.openxmlformats.org/officeDocument/2006/relationships/image" Target="media/image97.jpeg"/><Relationship Id="rId124" Type="http://schemas.openxmlformats.org/officeDocument/2006/relationships/image" Target="media/image114.jpeg"/><Relationship Id="rId129" Type="http://schemas.openxmlformats.org/officeDocument/2006/relationships/image" Target="media/image119.png"/><Relationship Id="rId54" Type="http://schemas.openxmlformats.org/officeDocument/2006/relationships/image" Target="media/image43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4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119" Type="http://schemas.openxmlformats.org/officeDocument/2006/relationships/image" Target="media/image109.png"/><Relationship Id="rId44" Type="http://schemas.openxmlformats.org/officeDocument/2006/relationships/image" Target="media/image33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10.jpeg"/><Relationship Id="rId125" Type="http://schemas.openxmlformats.org/officeDocument/2006/relationships/image" Target="media/image115.png"/><Relationship Id="rId141" Type="http://schemas.openxmlformats.org/officeDocument/2006/relationships/footer" Target="footer2.xml"/><Relationship Id="rId7" Type="http://schemas.openxmlformats.org/officeDocument/2006/relationships/settings" Target="settings.xml"/><Relationship Id="rId71" Type="http://schemas.openxmlformats.org/officeDocument/2006/relationships/image" Target="media/image60.png"/><Relationship Id="rId92" Type="http://schemas.openxmlformats.org/officeDocument/2006/relationships/image" Target="media/image81.jpe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21.png"/><Relationship Id="rId136" Type="http://schemas.openxmlformats.org/officeDocument/2006/relationships/image" Target="media/image126.jpeg"/><Relationship Id="rId61" Type="http://schemas.openxmlformats.org/officeDocument/2006/relationships/image" Target="media/image50.jpeg"/><Relationship Id="rId82" Type="http://schemas.openxmlformats.org/officeDocument/2006/relationships/image" Target="media/image71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6.png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image" Target="media/image111.png"/><Relationship Id="rId142" Type="http://schemas.openxmlformats.org/officeDocument/2006/relationships/fontTable" Target="fontTable.xml"/><Relationship Id="rId3" Type="http://schemas.openxmlformats.org/officeDocument/2006/relationships/customXml" Target="../customXml/item3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20" Type="http://schemas.openxmlformats.org/officeDocument/2006/relationships/image" Target="media/image10.sv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jpeg"/><Relationship Id="rId132" Type="http://schemas.openxmlformats.org/officeDocument/2006/relationships/image" Target="media/image122.jpeg"/><Relationship Id="rId15" Type="http://schemas.openxmlformats.org/officeDocument/2006/relationships/image" Target="media/image5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7.pn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jpeg"/><Relationship Id="rId94" Type="http://schemas.openxmlformats.org/officeDocument/2006/relationships/image" Target="media/image83.jpe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2.jpeg"/><Relationship Id="rId143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5.pn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3.png"/><Relationship Id="rId16" Type="http://schemas.openxmlformats.org/officeDocument/2006/relationships/image" Target="media/image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di\Downloads\Easy%20Read%20Template%20April%202025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4904628-6268-4ac5-9416-97794f1d508d">
      <Terms xmlns="http://schemas.microsoft.com/office/infopath/2007/PartnerControls"/>
    </lcf76f155ced4ddcb4097134ff3c332f>
    <Subactivity xmlns="4f9c820c-e7e2-444d-97ee-45f2b3485c1d">NA</Subactivity>
    <BusinessValue xmlns="4f9c820c-e7e2-444d-97ee-45f2b3485c1d" xsi:nil="true"/>
    <PRADateDisposal xmlns="4f9c820c-e7e2-444d-97ee-45f2b3485c1d" xsi:nil="true"/>
    <KeyWords xmlns="15ffb055-6eb4-45a1-bc20-bf2ac0d420da" xsi:nil="true"/>
    <SecurityClassification xmlns="15ffb055-6eb4-45a1-bc20-bf2ac0d420da">UNCLASSIFIED</SecurityClassification>
    <PRADate3 xmlns="4f9c820c-e7e2-444d-97ee-45f2b3485c1d" xsi:nil="true"/>
    <PRAText5 xmlns="4f9c820c-e7e2-444d-97ee-45f2b3485c1d" xsi:nil="true"/>
    <Level2 xmlns="c91a514c-9034-4fa3-897a-8352025b26ed">NA</Level2>
    <CopiedFrom xmlns="184c05c4-c568-455d-94a4-7e009b164348" xsi:nil="true"/>
    <TaxCatchAll xmlns="c5b47098-0215-444c-9096-523bda4ac5c6" xsi:nil="true"/>
    <AggregationStatus xmlns="4f9c820c-e7e2-444d-97ee-45f2b3485c1d">Normal</AggregationStatus>
    <OverrideLabel xmlns="d0b61010-d6f3-4072-b934-7bbb13e97771" xsi:nil="true"/>
    <CategoryValue xmlns="4f9c820c-e7e2-444d-97ee-45f2b3485c1d">Suicide prevention</CategoryValue>
    <PRADate2 xmlns="4f9c820c-e7e2-444d-97ee-45f2b3485c1d" xsi:nil="true"/>
    <zLegacyJSON xmlns="184c05c4-c568-455d-94a4-7e009b164348" xsi:nil="true"/>
    <Case xmlns="4f9c820c-e7e2-444d-97ee-45f2b3485c1d">NA</Case>
    <PRAText1 xmlns="4f9c820c-e7e2-444d-97ee-45f2b3485c1d" xsi:nil="true"/>
    <PRAText4 xmlns="4f9c820c-e7e2-444d-97ee-45f2b3485c1d" xsi:nil="true"/>
    <Level3 xmlns="c91a514c-9034-4fa3-897a-8352025b26ed">NA</Level3>
    <Endorsements xmlns="184c05c4-c568-455d-94a4-7e009b164348">N/A</Endorsements>
    <Team xmlns="c91a514c-9034-4fa3-897a-8352025b26ed">Mental Health and Addiction Programme</Team>
    <Project xmlns="4f9c820c-e7e2-444d-97ee-45f2b3485c1d">NA</Project>
    <HasNHI xmlns="184c05c4-c568-455d-94a4-7e009b164348">false</HasNHI>
    <FunctionGroup xmlns="4f9c820c-e7e2-444d-97ee-45f2b3485c1d">Strategy Policy and Legislative Development</FunctionGroup>
    <Function xmlns="4f9c820c-e7e2-444d-97ee-45f2b3485c1d">Mental Health and Addiction Programme</Function>
    <SetLabel xmlns="d0b61010-d6f3-4072-b934-7bbb13e97771">Retain</SetLabel>
    <RelatedPeople xmlns="4f9c820c-e7e2-444d-97ee-45f2b3485c1d">
      <UserInfo>
        <DisplayName/>
        <AccountId xsi:nil="true"/>
        <AccountType/>
      </UserInfo>
    </RelatedPeople>
    <AggregationNarrative xmlns="725c79e5-42ce-4aa0-ac78-b6418001f0d2" xsi:nil="true"/>
    <Channel xmlns="c91a514c-9034-4fa3-897a-8352025b26ed">Advice and input</Channel>
    <PRAType xmlns="4f9c820c-e7e2-444d-97ee-45f2b3485c1d">Doc</PRAType>
    <PRADate1 xmlns="4f9c820c-e7e2-444d-97ee-45f2b3485c1d" xsi:nil="true"/>
    <DocumentType xmlns="4f9c820c-e7e2-444d-97ee-45f2b3485c1d" xsi:nil="true"/>
    <PRAText3 xmlns="4f9c820c-e7e2-444d-97ee-45f2b3485c1d" xsi:nil="true"/>
    <zLegacy xmlns="184c05c4-c568-455d-94a4-7e009b164348" xsi:nil="true"/>
    <Year xmlns="c91a514c-9034-4fa3-897a-8352025b26ed">NA</Year>
    <Narrative xmlns="4f9c820c-e7e2-444d-97ee-45f2b3485c1d" xsi:nil="true"/>
    <CategoryName xmlns="4f9c820c-e7e2-444d-97ee-45f2b3485c1d">Areas, conditions, needs and social determinants</CategoryName>
    <PRADateTrigger xmlns="4f9c820c-e7e2-444d-97ee-45f2b3485c1d" xsi:nil="true"/>
    <PRAText2 xmlns="4f9c820c-e7e2-444d-97ee-45f2b3485c1d" xsi:nil="true"/>
    <zLegacyID xmlns="184c05c4-c568-455d-94a4-7e009b164348" xsi:nil="true"/>
    <_dlc_DocId xmlns="c5b47098-0215-444c-9096-523bda4ac5c6">MOHECM-952532665-31858</_dlc_DocId>
    <_dlc_DocIdUrl xmlns="c5b47098-0215-444c-9096-523bda4ac5c6">
      <Url>https://mohgovtnz.sharepoint.com/sites/moh-ecm-MentHealSPL/_layouts/15/DocIdRedir.aspx?ID=MOHECM-952532665-31858</Url>
      <Description>MOHECM-952532665-31858</Description>
    </_dlc_DocIdUrl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eDocument" ma:contentTypeID="0x010100A28230263C7D7A4FB197614F88F6A462" ma:contentTypeVersion="279" ma:contentTypeDescription="Create a new document." ma:contentTypeScope="" ma:versionID="9a59cc5b0901827856925c86f6256a28">
  <xsd:schema xmlns:xsd="http://www.w3.org/2001/XMLSchema" xmlns:xs="http://www.w3.org/2001/XMLSchema" xmlns:p="http://schemas.microsoft.com/office/2006/metadata/properties" xmlns:ns2="c5b47098-0215-444c-9096-523bda4ac5c6" xmlns:ns3="4f9c820c-e7e2-444d-97ee-45f2b3485c1d" xmlns:ns4="15ffb055-6eb4-45a1-bc20-bf2ac0d420da" xmlns:ns5="725c79e5-42ce-4aa0-ac78-b6418001f0d2" xmlns:ns6="c91a514c-9034-4fa3-897a-8352025b26ed" xmlns:ns7="d0b61010-d6f3-4072-b934-7bbb13e97771" xmlns:ns8="184c05c4-c568-455d-94a4-7e009b164348" xmlns:ns9="54904628-6268-4ac5-9416-97794f1d508d" targetNamespace="http://schemas.microsoft.com/office/2006/metadata/properties" ma:root="true" ma:fieldsID="a1f7ced8bdaeee5e16983f5d44698556" ns2:_="" ns3:_="" ns4:_="" ns5:_="" ns6:_="" ns7:_="" ns8:_="" ns9:_="">
    <xsd:import namespace="c5b47098-0215-444c-9096-523bda4ac5c6"/>
    <xsd:import namespace="4f9c820c-e7e2-444d-97ee-45f2b3485c1d"/>
    <xsd:import namespace="15ffb055-6eb4-45a1-bc20-bf2ac0d420da"/>
    <xsd:import namespace="725c79e5-42ce-4aa0-ac78-b6418001f0d2"/>
    <xsd:import namespace="c91a514c-9034-4fa3-897a-8352025b26ed"/>
    <xsd:import namespace="d0b61010-d6f3-4072-b934-7bbb13e97771"/>
    <xsd:import namespace="184c05c4-c568-455d-94a4-7e009b164348"/>
    <xsd:import namespace="54904628-6268-4ac5-9416-97794f1d508d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DocumentType" minOccurs="0"/>
                <xsd:element ref="ns4:KeyWords" minOccurs="0"/>
                <xsd:element ref="ns3:Narrative" minOccurs="0"/>
                <xsd:element ref="ns4:SecurityClassification" minOccurs="0"/>
                <xsd:element ref="ns3:Subactivity" minOccurs="0"/>
                <xsd:element ref="ns3:Case" minOccurs="0"/>
                <xsd:element ref="ns3:RelatedPeople" minOccurs="0"/>
                <xsd:element ref="ns3:CategoryName" minOccurs="0"/>
                <xsd:element ref="ns3:CategoryValue" minOccurs="0"/>
                <xsd:element ref="ns3:BusinessValue" minOccurs="0"/>
                <xsd:element ref="ns3:FunctionGroup" minOccurs="0"/>
                <xsd:element ref="ns3:Function" minOccurs="0"/>
                <xsd:element ref="ns3:PRAType" minOccurs="0"/>
                <xsd:element ref="ns3:PRADate1" minOccurs="0"/>
                <xsd:element ref="ns3:PRADate2" minOccurs="0"/>
                <xsd:element ref="ns3:PRADate3" minOccurs="0"/>
                <xsd:element ref="ns3:PRADateDisposal" minOccurs="0"/>
                <xsd:element ref="ns3:PRADateTrigger" minOccurs="0"/>
                <xsd:element ref="ns3:PRAText1" minOccurs="0"/>
                <xsd:element ref="ns3:PRAText2" minOccurs="0"/>
                <xsd:element ref="ns3:PRAText3" minOccurs="0"/>
                <xsd:element ref="ns3:PRAText4" minOccurs="0"/>
                <xsd:element ref="ns3:PRAText5" minOccurs="0"/>
                <xsd:element ref="ns3:AggregationStatus" minOccurs="0"/>
                <xsd:element ref="ns3:Project" minOccurs="0"/>
                <xsd:element ref="ns5:AggregationNarrative" minOccurs="0"/>
                <xsd:element ref="ns6:Channel" minOccurs="0"/>
                <xsd:element ref="ns6:Team" minOccurs="0"/>
                <xsd:element ref="ns6:Level2" minOccurs="0"/>
                <xsd:element ref="ns6:Level3" minOccurs="0"/>
                <xsd:element ref="ns6:Year" minOccurs="0"/>
                <xsd:element ref="ns7:SetLabel" minOccurs="0"/>
                <xsd:element ref="ns7:OverrideLabel" minOccurs="0"/>
                <xsd:element ref="ns8:HasNHI" minOccurs="0"/>
                <xsd:element ref="ns8:zLegacy" minOccurs="0"/>
                <xsd:element ref="ns8:zLegacyID" minOccurs="0"/>
                <xsd:element ref="ns8:zLegacyJSON" minOccurs="0"/>
                <xsd:element ref="ns8:CopiedFrom" minOccurs="0"/>
                <xsd:element ref="ns8:Endorsements" minOccurs="0"/>
                <xsd:element ref="ns9:MediaServiceMetadata" minOccurs="0"/>
                <xsd:element ref="ns9:MediaServiceFastMetadata" minOccurs="0"/>
                <xsd:element ref="ns2:SharedWithUsers" minOccurs="0"/>
                <xsd:element ref="ns2:SharedWithDetails" minOccurs="0"/>
                <xsd:element ref="ns9:lcf76f155ced4ddcb4097134ff3c332f" minOccurs="0"/>
                <xsd:element ref="ns2:TaxCatchAll" minOccurs="0"/>
                <xsd:element ref="ns9:MediaServiceGenerationTime" minOccurs="0"/>
                <xsd:element ref="ns9:MediaServiceEventHashCode" minOccurs="0"/>
                <xsd:element ref="ns9:MediaServiceOCR" minOccurs="0"/>
                <xsd:element ref="ns9:MediaServiceDateTaken" minOccurs="0"/>
                <xsd:element ref="ns9:MediaServiceLocation" minOccurs="0"/>
                <xsd:element ref="ns9:MediaLengthInSeconds" minOccurs="0"/>
                <xsd:element ref="ns9:MediaServiceObjectDetectorVersions" minOccurs="0"/>
                <xsd:element ref="ns9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b47098-0215-444c-9096-523bda4ac5c6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dexed="true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5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5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57" nillable="true" ma:displayName="Taxonomy Catch All Column" ma:hidden="true" ma:list="{ca88c282-f265-4c5d-a6ef-f1d25373d578}" ma:internalName="TaxCatchAll" ma:showField="CatchAllData" ma:web="c5b47098-0215-444c-9096-523bda4ac5c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9c820c-e7e2-444d-97ee-45f2b3485c1d" elementFormDefault="qualified">
    <xsd:import namespace="http://schemas.microsoft.com/office/2006/documentManagement/types"/>
    <xsd:import namespace="http://schemas.microsoft.com/office/infopath/2007/PartnerControls"/>
    <xsd:element name="DocumentType" ma:index="11" nillable="true" ma:displayName="Document Type" ma:format="Dropdown" ma:hidden="true" ma:internalName="DocumentType" ma:readOnly="false">
      <xsd:simpleType>
        <xsd:restriction base="dms:Choice">
          <xsd:enumeration value="APPLICATION, certificate, consent related"/>
          <xsd:enumeration value="CONTRACT, Variation, Agreement"/>
          <xsd:enumeration value="CORRESPONDENCE"/>
          <xsd:enumeration value="DRAWING, Plan, Map"/>
          <xsd:enumeration value="EMPLOYMENT related"/>
          <xsd:enumeration value="FINANCIAL related"/>
          <xsd:enumeration value="KNOWLEDGE article"/>
          <xsd:enumeration value="MEETING related"/>
          <xsd:enumeration value="MEMO, Filenote, Email"/>
          <xsd:enumeration value="MODEL, Calculation, Working"/>
          <xsd:enumeration value="PHOTO, Image or Multi-media"/>
          <xsd:enumeration value="PRESENTATION"/>
          <xsd:enumeration value="PUBLICATION material"/>
          <xsd:enumeration value="PURCHASING related"/>
          <xsd:enumeration value="REPORT, or planning related"/>
          <xsd:enumeration value="RULES, Policy, Bylaw, procedure"/>
          <xsd:enumeration value="SERVICE REQUEST related"/>
          <xsd:enumeration value="SPECIFICATION or standard"/>
          <xsd:enumeration value="SUPPLIER PRODUCT Info"/>
          <xsd:enumeration value="TEMPLATE, Checklist or Form"/>
        </xsd:restriction>
      </xsd:simpleType>
    </xsd:element>
    <xsd:element name="Narrative" ma:index="13" nillable="true" ma:displayName="Narrative" ma:hidden="true" ma:internalName="Narrative" ma:readOnly="false">
      <xsd:simpleType>
        <xsd:restriction base="dms:Note"/>
      </xsd:simpleType>
    </xsd:element>
    <xsd:element name="Subactivity" ma:index="15" nillable="true" ma:displayName="Subactivity" ma:default="NA" ma:hidden="true" ma:internalName="Subactivity" ma:readOnly="false">
      <xsd:simpleType>
        <xsd:restriction base="dms:Text">
          <xsd:maxLength value="255"/>
        </xsd:restriction>
      </xsd:simpleType>
    </xsd:element>
    <xsd:element name="Case" ma:index="16" nillable="true" ma:displayName="Case" ma:default="NA" ma:hidden="true" ma:internalName="Case" ma:readOnly="false">
      <xsd:simpleType>
        <xsd:restriction base="dms:Text">
          <xsd:maxLength value="255"/>
        </xsd:restriction>
      </xsd:simpleType>
    </xsd:element>
    <xsd:element name="RelatedPeople" ma:index="17" nillable="true" ma:displayName="Related People" ma:hidden="true" ma:list="UserInfo" ma:SharePointGroup="0" ma:internalName="RelatedPeople" ma:readOnly="false" ma:showField="ImnNam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CategoryName" ma:index="18" nillable="true" ma:displayName="Category 1" ma:default="NA" ma:hidden="true" ma:internalName="CategoryName" ma:readOnly="false">
      <xsd:simpleType>
        <xsd:restriction base="dms:Text">
          <xsd:maxLength value="255"/>
        </xsd:restriction>
      </xsd:simpleType>
    </xsd:element>
    <xsd:element name="CategoryValue" ma:index="19" nillable="true" ma:displayName="Category 2" ma:default="NA" ma:hidden="true" ma:internalName="CategoryValue" ma:readOnly="false">
      <xsd:simpleType>
        <xsd:restriction base="dms:Text">
          <xsd:maxLength value="255"/>
        </xsd:restriction>
      </xsd:simpleType>
    </xsd:element>
    <xsd:element name="BusinessValue" ma:index="20" nillable="true" ma:displayName="Business Value" ma:hidden="true" ma:internalName="BusinessValue" ma:readOnly="false">
      <xsd:simpleType>
        <xsd:restriction base="dms:Text">
          <xsd:maxLength value="255"/>
        </xsd:restriction>
      </xsd:simpleType>
    </xsd:element>
    <xsd:element name="FunctionGroup" ma:index="21" nillable="true" ma:displayName="Function Group" ma:default="Strategy Policy and Legislative Development" ma:hidden="true" ma:internalName="FunctionGroup" ma:readOnly="false">
      <xsd:simpleType>
        <xsd:restriction base="dms:Text">
          <xsd:maxLength value="255"/>
        </xsd:restriction>
      </xsd:simpleType>
    </xsd:element>
    <xsd:element name="Function" ma:index="22" nillable="true" ma:displayName="Function" ma:default="Mental Health and Addiction Programme" ma:hidden="true" ma:internalName="Function" ma:readOnly="false">
      <xsd:simpleType>
        <xsd:restriction base="dms:Text">
          <xsd:maxLength value="255"/>
        </xsd:restriction>
      </xsd:simpleType>
    </xsd:element>
    <xsd:element name="PRAType" ma:index="23" nillable="true" ma:displayName="PRA Type" ma:default="Doc" ma:hidden="true" ma:indexed="true" ma:internalName="PRAType" ma:readOnly="false">
      <xsd:simpleType>
        <xsd:restriction base="dms:Text">
          <xsd:maxLength value="255"/>
        </xsd:restriction>
      </xsd:simpleType>
    </xsd:element>
    <xsd:element name="PRADate1" ma:index="24" nillable="true" ma:displayName="PRA Date 1" ma:format="DateOnly" ma:hidden="true" ma:internalName="PRADate1" ma:readOnly="false">
      <xsd:simpleType>
        <xsd:restriction base="dms:DateTime"/>
      </xsd:simpleType>
    </xsd:element>
    <xsd:element name="PRADate2" ma:index="25" nillable="true" ma:displayName="PRA Date 2" ma:format="DateOnly" ma:hidden="true" ma:internalName="PRADate2" ma:readOnly="false">
      <xsd:simpleType>
        <xsd:restriction base="dms:DateTime"/>
      </xsd:simpleType>
    </xsd:element>
    <xsd:element name="PRADate3" ma:index="26" nillable="true" ma:displayName="PRA Date 3" ma:format="DateOnly" ma:hidden="true" ma:internalName="PRADate3" ma:readOnly="false">
      <xsd:simpleType>
        <xsd:restriction base="dms:DateTime"/>
      </xsd:simpleType>
    </xsd:element>
    <xsd:element name="PRADateDisposal" ma:index="27" nillable="true" ma:displayName="PRA Date Disposal" ma:format="DateOnly" ma:hidden="true" ma:internalName="PRADateDisposal" ma:readOnly="false">
      <xsd:simpleType>
        <xsd:restriction base="dms:DateTime"/>
      </xsd:simpleType>
    </xsd:element>
    <xsd:element name="PRADateTrigger" ma:index="28" nillable="true" ma:displayName="PRA Date Trigger" ma:format="DateOnly" ma:hidden="true" ma:internalName="PRADateTrigger" ma:readOnly="false">
      <xsd:simpleType>
        <xsd:restriction base="dms:DateTime"/>
      </xsd:simpleType>
    </xsd:element>
    <xsd:element name="PRAText1" ma:index="29" nillable="true" ma:displayName="PRA Text 1" ma:hidden="true" ma:internalName="PRAText1" ma:readOnly="false">
      <xsd:simpleType>
        <xsd:restriction base="dms:Text">
          <xsd:maxLength value="255"/>
        </xsd:restriction>
      </xsd:simpleType>
    </xsd:element>
    <xsd:element name="PRAText2" ma:index="30" nillable="true" ma:displayName="PRA Text 2" ma:hidden="true" ma:internalName="PRAText2" ma:readOnly="false">
      <xsd:simpleType>
        <xsd:restriction base="dms:Text">
          <xsd:maxLength value="255"/>
        </xsd:restriction>
      </xsd:simpleType>
    </xsd:element>
    <xsd:element name="PRAText3" ma:index="31" nillable="true" ma:displayName="PRA Text 3" ma:hidden="true" ma:internalName="PRAText3" ma:readOnly="false">
      <xsd:simpleType>
        <xsd:restriction base="dms:Text">
          <xsd:maxLength value="255"/>
        </xsd:restriction>
      </xsd:simpleType>
    </xsd:element>
    <xsd:element name="PRAText4" ma:index="32" nillable="true" ma:displayName="PRA Text 4" ma:hidden="true" ma:internalName="PRAText4" ma:readOnly="false">
      <xsd:simpleType>
        <xsd:restriction base="dms:Text">
          <xsd:maxLength value="255"/>
        </xsd:restriction>
      </xsd:simpleType>
    </xsd:element>
    <xsd:element name="PRAText5" ma:index="33" nillable="true" ma:displayName="PRA Text 5" ma:hidden="true" ma:internalName="PRAText5" ma:readOnly="false">
      <xsd:simpleType>
        <xsd:restriction base="dms:Text">
          <xsd:maxLength value="255"/>
        </xsd:restriction>
      </xsd:simpleType>
    </xsd:element>
    <xsd:element name="AggregationStatus" ma:index="34" nillable="true" ma:displayName="Aggregation Status" ma:default="Normal" ma:format="Dropdown" ma:hidden="true" ma:internalName="AggregationStatus" ma:readOnly="false">
      <xsd:simpleType>
        <xsd:union memberTypes="dms:Text">
          <xsd:simpleType>
            <xsd:restriction base="dms:Choice">
              <xsd:enumeration value="Delete Soon"/>
              <xsd:enumeration value="Transfer Soon"/>
              <xsd:enumeration value="Appraise Soon"/>
              <xsd:enumeration value="Delete"/>
              <xsd:enumeration value="Transfer"/>
              <xsd:enumeration value="Appraise"/>
              <xsd:enumeration value="Hold"/>
              <xsd:enumeration value="Normal"/>
              <xsd:enumeration value="Archive"/>
            </xsd:restriction>
          </xsd:simpleType>
        </xsd:union>
      </xsd:simpleType>
    </xsd:element>
    <xsd:element name="Project" ma:index="35" nillable="true" ma:displayName="Project" ma:default="NA" ma:hidden="true" ma:internalName="Project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ffb055-6eb4-45a1-bc20-bf2ac0d420da" elementFormDefault="qualified">
    <xsd:import namespace="http://schemas.microsoft.com/office/2006/documentManagement/types"/>
    <xsd:import namespace="http://schemas.microsoft.com/office/infopath/2007/PartnerControls"/>
    <xsd:element name="KeyWords" ma:index="12" nillable="true" ma:displayName="Key Words" ma:hidden="true" ma:internalName="KeyWords" ma:readOnly="false">
      <xsd:simpleType>
        <xsd:restriction base="dms:Note"/>
      </xsd:simpleType>
    </xsd:element>
    <xsd:element name="SecurityClassification" ma:index="14" nillable="true" ma:displayName="Security Classification" ma:default="UNCLASSIFIED" ma:format="Dropdown" ma:internalName="SecurityClassification" ma:readOnly="false">
      <xsd:simpleType>
        <xsd:restriction base="dms:Choice">
          <xsd:enumeration value="UNCLASSIFIED"/>
          <xsd:enumeration value="IN-CONFIDENCE"/>
          <xsd:enumeration value="SENSITIVE"/>
          <xsd:enumeration value="RESTRICTED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5c79e5-42ce-4aa0-ac78-b6418001f0d2" elementFormDefault="qualified">
    <xsd:import namespace="http://schemas.microsoft.com/office/2006/documentManagement/types"/>
    <xsd:import namespace="http://schemas.microsoft.com/office/infopath/2007/PartnerControls"/>
    <xsd:element name="AggregationNarrative" ma:index="36" nillable="true" ma:displayName="Aggregation Narrative" ma:hidden="true" ma:internalName="AggregationNarrative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1a514c-9034-4fa3-897a-8352025b26ed" elementFormDefault="qualified">
    <xsd:import namespace="http://schemas.microsoft.com/office/2006/documentManagement/types"/>
    <xsd:import namespace="http://schemas.microsoft.com/office/infopath/2007/PartnerControls"/>
    <xsd:element name="Channel" ma:index="37" nillable="true" ma:displayName="Channel" ma:default="NA" ma:hidden="true" ma:internalName="Channel" ma:readOnly="false">
      <xsd:simpleType>
        <xsd:restriction base="dms:Text">
          <xsd:maxLength value="255"/>
        </xsd:restriction>
      </xsd:simpleType>
    </xsd:element>
    <xsd:element name="Team" ma:index="38" nillable="true" ma:displayName="Team" ma:default="Mental Health and Addiction Programme" ma:hidden="true" ma:internalName="Team" ma:readOnly="false">
      <xsd:simpleType>
        <xsd:restriction base="dms:Text">
          <xsd:maxLength value="255"/>
        </xsd:restriction>
      </xsd:simpleType>
    </xsd:element>
    <xsd:element name="Level2" ma:index="39" nillable="true" ma:displayName="Level 2" ma:default="NA" ma:hidden="true" ma:internalName="Level2" ma:readOnly="false">
      <xsd:simpleType>
        <xsd:restriction base="dms:Text">
          <xsd:maxLength value="255"/>
        </xsd:restriction>
      </xsd:simpleType>
    </xsd:element>
    <xsd:element name="Level3" ma:index="40" nillable="true" ma:displayName="Level 3" ma:default="NA" ma:hidden="true" ma:internalName="Level3" ma:readOnly="false">
      <xsd:simpleType>
        <xsd:restriction base="dms:Text">
          <xsd:maxLength value="255"/>
        </xsd:restriction>
      </xsd:simpleType>
    </xsd:element>
    <xsd:element name="Year" ma:index="41" nillable="true" ma:displayName="Year" ma:default="NA" ma:hidden="true" ma:internalName="Year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0b61010-d6f3-4072-b934-7bbb13e97771" elementFormDefault="qualified">
    <xsd:import namespace="http://schemas.microsoft.com/office/2006/documentManagement/types"/>
    <xsd:import namespace="http://schemas.microsoft.com/office/infopath/2007/PartnerControls"/>
    <xsd:element name="SetLabel" ma:index="42" nillable="true" ma:displayName="Set Label" ma:default="Retain" ma:hidden="true" ma:indexed="true" ma:internalName="SetLabel" ma:readOnly="false">
      <xsd:simpleType>
        <xsd:restriction base="dms:Text">
          <xsd:maxLength value="255"/>
        </xsd:restriction>
      </xsd:simpleType>
    </xsd:element>
    <xsd:element name="OverrideLabel" ma:index="43" nillable="true" ma:displayName="Override Label" ma:hidden="true" ma:indexed="true" ma:internalName="OverrideLabel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4c05c4-c568-455d-94a4-7e009b164348" elementFormDefault="qualified">
    <xsd:import namespace="http://schemas.microsoft.com/office/2006/documentManagement/types"/>
    <xsd:import namespace="http://schemas.microsoft.com/office/infopath/2007/PartnerControls"/>
    <xsd:element name="HasNHI" ma:index="44" nillable="true" ma:displayName="Has NHI" ma:default="0" ma:internalName="HasNHI" ma:readOnly="false">
      <xsd:simpleType>
        <xsd:restriction base="dms:Boolean"/>
      </xsd:simpleType>
    </xsd:element>
    <xsd:element name="zLegacy" ma:index="45" nillable="true" ma:displayName="zLegacy" ma:hidden="true" ma:internalName="zLegacy" ma:readOnly="false">
      <xsd:simpleType>
        <xsd:restriction base="dms:Note"/>
      </xsd:simpleType>
    </xsd:element>
    <xsd:element name="zLegacyID" ma:index="46" nillable="true" ma:displayName="zLegacyID" ma:hidden="true" ma:indexed="true" ma:internalName="zLegacyID" ma:readOnly="false">
      <xsd:simpleType>
        <xsd:restriction base="dms:Text">
          <xsd:maxLength value="255"/>
        </xsd:restriction>
      </xsd:simpleType>
    </xsd:element>
    <xsd:element name="zLegacyJSON" ma:index="47" nillable="true" ma:displayName="zLegacyJSON" ma:hidden="true" ma:internalName="zLegacyJSON" ma:readOnly="false">
      <xsd:simpleType>
        <xsd:restriction base="dms:Note"/>
      </xsd:simpleType>
    </xsd:element>
    <xsd:element name="CopiedFrom" ma:index="48" nillable="true" ma:displayName="Copied From" ma:hidden="true" ma:internalName="CopiedFrom" ma:readOnly="false">
      <xsd:simpleType>
        <xsd:restriction base="dms:Text">
          <xsd:maxLength value="255"/>
        </xsd:restriction>
      </xsd:simpleType>
    </xsd:element>
    <xsd:element name="Endorsements" ma:index="49" nillable="true" ma:displayName="Endorsements" ma:default="N/A" ma:format="Dropdown" ma:internalName="Endorsements" ma:readOnly="false">
      <xsd:simpleType>
        <xsd:restriction base="dms:Choice">
          <xsd:enumeration value="N/A"/>
          <xsd:enumeration value="APPOINTMENTS"/>
          <xsd:enumeration value="BUDGET"/>
          <xsd:enumeration value="CABINET"/>
          <xsd:enumeration value="COMMERCIAL"/>
          <xsd:enumeration value="[DEPARTMENT] USE ONLY"/>
          <xsd:enumeration value="EMBARGOED FOR RELEASE"/>
          <xsd:enumeration value="EVALUATIVE"/>
          <xsd:enumeration value="HONOURS"/>
          <xsd:enumeration value="LEGAL PRIVILEGE"/>
          <xsd:enumeration value="MEDICAL"/>
          <xsd:enumeration value="NEW ZEALAND EYES ONLY (NZEO)"/>
          <xsd:enumeration value="STAFF"/>
          <xsd:enumeration value="POLICY"/>
          <xsd:enumeration value="TO BE REVIEWED ON"/>
          <xsd:enumeration value="RELEASEABLE TO (REL)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4904628-6268-4ac5-9416-97794f1d508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5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52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56" nillable="true" ma:taxonomy="true" ma:internalName="lcf76f155ced4ddcb4097134ff3c332f" ma:taxonomyFieldName="MediaServiceImageTags" ma:displayName="Image Tags" ma:readOnly="false" ma:fieldId="{5cf76f15-5ced-4ddc-b409-7134ff3c332f}" ma:taxonomyMulti="true" ma:sspId="0413e039-5297-4392-bfce-c6182202c71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5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5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6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6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62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6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6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6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0D299AB1-07A6-42EB-BFFE-1B6B237F138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F0CCC1F-C638-47F6-AB8E-677560243305}">
  <ds:schemaRefs>
    <ds:schemaRef ds:uri="http://schemas.microsoft.com/office/2006/metadata/properties"/>
    <ds:schemaRef ds:uri="http://schemas.microsoft.com/office/infopath/2007/PartnerControls"/>
    <ds:schemaRef ds:uri="c909a225-9d01-4495-81bc-6a3e6aacbd06"/>
  </ds:schemaRefs>
</ds:datastoreItem>
</file>

<file path=customXml/itemProps3.xml><?xml version="1.0" encoding="utf-8"?>
<ds:datastoreItem xmlns:ds="http://schemas.openxmlformats.org/officeDocument/2006/customXml" ds:itemID="{D0C1551C-D463-4446-96F9-7F772331649E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CC39876-6EE7-4699-B8B2-9907C9401927}"/>
</file>

<file path=customXml/itemProps5.xml><?xml version="1.0" encoding="utf-8"?>
<ds:datastoreItem xmlns:ds="http://schemas.openxmlformats.org/officeDocument/2006/customXml" ds:itemID="{780FF4E0-C603-4BA7-81F5-1E1443B74B59}"/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April 2025</Template>
  <TotalTime>1</TotalTime>
  <Pages>40</Pages>
  <Words>1949</Words>
  <Characters>11115</Characters>
  <Application>Microsoft Office Word</Application>
  <DocSecurity>0</DocSecurity>
  <Lines>92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nicola owen</dc:creator>
  <cp:keywords/>
  <dc:description/>
  <cp:lastModifiedBy>Andi Buchanan</cp:lastModifiedBy>
  <cp:revision>2</cp:revision>
  <cp:lastPrinted>2025-09-04T04:10:00Z</cp:lastPrinted>
  <dcterms:created xsi:type="dcterms:W3CDTF">2025-09-08T03:04:00Z</dcterms:created>
  <dcterms:modified xsi:type="dcterms:W3CDTF">2025-09-08T03:04:00Z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0x010100A28230263C7D7A4FB197614F88F6A462</vt:lpwstr>
  </property>
  <property fmtid="{D5CDD505-2E9C-101B-9397-08002B2CF9AE}" pid="3" name="MediaServiceImageTags">
    <vt:lpwstr/>
  </property>
  <property fmtid="{D5CDD505-2E9C-101B-9397-08002B2CF9AE}" pid="4" name="_dlc_DocIdItemGuid">
    <vt:lpwstr>e35b4726-4cde-4a8f-961e-80569890e37a</vt:lpwstr>
  </property>
</Properties>
</file>