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A4B6D1" w14:textId="0B453637" w:rsidR="00F87859" w:rsidRPr="00461041" w:rsidRDefault="00570380" w:rsidP="00F87859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6976" behindDoc="0" locked="0" layoutInCell="1" allowOverlap="1" wp14:anchorId="6B24B1DA" wp14:editId="2A72D1C4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BD7" w:rsidRPr="00CE1E8A">
        <w:rPr>
          <w:noProof/>
        </w:rPr>
        <w:drawing>
          <wp:anchor distT="0" distB="0" distL="114300" distR="114300" simplePos="0" relativeHeight="251898880" behindDoc="0" locked="0" layoutInCell="1" allowOverlap="1" wp14:anchorId="7B2929CB" wp14:editId="6253645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2648197" cy="1235418"/>
            <wp:effectExtent l="0" t="0" r="0" b="3175"/>
            <wp:wrapNone/>
            <wp:docPr id="1312880307" name="Picture 1" descr="Ministry of Health Manatū Hauor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880307" name="Picture 1" descr="Ministry of Health Manatū Hauora logo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8197" cy="1235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63071" w14:textId="2689283E" w:rsidR="00F87859" w:rsidRDefault="00F87859" w:rsidP="00F87859">
      <w:pPr>
        <w:rPr>
          <w:rFonts w:cs="Arial"/>
          <w:szCs w:val="32"/>
        </w:rPr>
      </w:pPr>
    </w:p>
    <w:p w14:paraId="7B7D2195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0A7E5CB9" w14:textId="77777777" w:rsidR="00F87859" w:rsidRPr="00552E4B" w:rsidRDefault="00F87859" w:rsidP="00F87859">
      <w:pPr>
        <w:rPr>
          <w:rFonts w:cs="Arial"/>
          <w:sz w:val="8"/>
          <w:szCs w:val="8"/>
        </w:rPr>
      </w:pPr>
    </w:p>
    <w:p w14:paraId="2CB7E7F8" w14:textId="4AAA7186" w:rsidR="00F87859" w:rsidRPr="00552E4B" w:rsidRDefault="00F87859" w:rsidP="00F87859">
      <w:pPr>
        <w:rPr>
          <w:rFonts w:cs="Arial"/>
          <w:sz w:val="2"/>
          <w:szCs w:val="2"/>
        </w:rPr>
      </w:pPr>
    </w:p>
    <w:p w14:paraId="6ADAA125" w14:textId="4153D9F5" w:rsidR="00E91EA7" w:rsidRDefault="00E91EA7" w:rsidP="00F87859">
      <w:pPr>
        <w:pStyle w:val="Title"/>
      </w:pPr>
    </w:p>
    <w:p w14:paraId="749AE7D7" w14:textId="77777777" w:rsidR="00552E4B" w:rsidRDefault="00E91EA7" w:rsidP="00F87859">
      <w:pPr>
        <w:pStyle w:val="Title"/>
      </w:pPr>
      <w:r>
        <w:t>S</w:t>
      </w:r>
      <w:bookmarkStart w:id="0" w:name="_Hlk179800879"/>
      <w:r>
        <w:t xml:space="preserve">ummary – Aotearoa </w:t>
      </w:r>
    </w:p>
    <w:p w14:paraId="3145DDF9" w14:textId="77777777" w:rsidR="00CE7A62" w:rsidRDefault="00E91EA7" w:rsidP="00F87859">
      <w:pPr>
        <w:pStyle w:val="Title"/>
      </w:pPr>
      <w:r>
        <w:t xml:space="preserve">New Zealand </w:t>
      </w:r>
    </w:p>
    <w:p w14:paraId="441A1862" w14:textId="685C2009" w:rsidR="00887F23" w:rsidRDefault="00E91EA7" w:rsidP="00F87859">
      <w:pPr>
        <w:pStyle w:val="Title"/>
      </w:pPr>
      <w:r>
        <w:t>Rare Disorders Strategy</w:t>
      </w:r>
    </w:p>
    <w:bookmarkEnd w:id="0"/>
    <w:p w14:paraId="38263DD8" w14:textId="1BBA875D" w:rsidR="00887F23" w:rsidRDefault="00552E4B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5DE7B11B" wp14:editId="380664F7">
                <wp:simplePos x="0" y="0"/>
                <wp:positionH relativeFrom="column">
                  <wp:posOffset>-373957</wp:posOffset>
                </wp:positionH>
                <wp:positionV relativeFrom="paragraph">
                  <wp:posOffset>325120</wp:posOffset>
                </wp:positionV>
                <wp:extent cx="5611091" cy="3566126"/>
                <wp:effectExtent l="0" t="19050" r="8890" b="15875"/>
                <wp:wrapNone/>
                <wp:docPr id="170494060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1091" cy="3566126"/>
                          <a:chOff x="58127" y="0"/>
                          <a:chExt cx="5885358" cy="3851277"/>
                        </a:xfrm>
                      </wpg:grpSpPr>
                      <pic:pic xmlns:pic="http://schemas.openxmlformats.org/drawingml/2006/picture">
                        <pic:nvPicPr>
                          <pic:cNvPr id="29187166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299855" y="0"/>
                            <a:ext cx="3643630" cy="3643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656520" name="Picture 1" descr="A person pushing a baby in a stroll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21447361" flipH="1">
                            <a:off x="58127" y="2"/>
                            <a:ext cx="3874770" cy="3851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F4832A0" id="Group 1" o:spid="_x0000_s1026" style="position:absolute;margin-left:-29.45pt;margin-top:25.6pt;width:441.8pt;height:280.8pt;z-index:251953152;mso-width-relative:margin;mso-height-relative:margin" coordorigin="581" coordsize="58853,38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22998;width:36436;height:36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">
                  <v:imagedata r:id="rId12" o:title=""/>
                </v:shape>
                <v:shape id="Picture 1" o:spid="_x0000_s1028" type="#_x0000_t75" alt="A person pushing a baby in a stroller&#10;&#10;Description automatically generated" style="position:absolute;left:581;width:38747;height:38512;rotation:16672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">
                  <v:imagedata r:id="rId13" o:title="A person pushing a baby in a stroller&#10;&#10;Description automatically generated"/>
                </v:shape>
              </v:group>
            </w:pict>
          </mc:Fallback>
        </mc:AlternateContent>
      </w:r>
    </w:p>
    <w:p w14:paraId="2E1F63EF" w14:textId="3CC38C2A" w:rsidR="00887F23" w:rsidRDefault="00887F23" w:rsidP="00F87859">
      <w:pPr>
        <w:pStyle w:val="Title"/>
      </w:pPr>
    </w:p>
    <w:p w14:paraId="054980D9" w14:textId="62F37D1D" w:rsidR="00887F23" w:rsidRDefault="00887F23" w:rsidP="00F87859">
      <w:pPr>
        <w:pStyle w:val="Title"/>
      </w:pPr>
    </w:p>
    <w:p w14:paraId="1A8BA76C" w14:textId="092B6500" w:rsidR="00E91EA7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</w:p>
    <w:p w14:paraId="300ECF06" w14:textId="77777777" w:rsidR="00552E4B" w:rsidRDefault="00552E4B" w:rsidP="00552E4B">
      <w:pPr>
        <w:pStyle w:val="Datepublished"/>
      </w:pPr>
    </w:p>
    <w:p w14:paraId="5C0DB74E" w14:textId="3C44A230" w:rsidR="00184603" w:rsidRDefault="00E91EA7" w:rsidP="00552E4B">
      <w:pPr>
        <w:pStyle w:val="Datepublished"/>
      </w:pPr>
      <w:r>
        <w:t>P</w:t>
      </w:r>
      <w:r w:rsidRPr="00570380">
        <w:t xml:space="preserve">ublished: </w:t>
      </w:r>
      <w:r w:rsidR="00552E4B">
        <w:t xml:space="preserve">March </w:t>
      </w:r>
      <w:r w:rsidR="004B65CA">
        <w:t>2025</w:t>
      </w:r>
      <w:r w:rsidR="00F87859" w:rsidRPr="00153863">
        <w:br w:type="page"/>
      </w:r>
      <w:bookmarkStart w:id="1" w:name="_Hlk179099676"/>
    </w:p>
    <w:p w14:paraId="38DF197F" w14:textId="5FAE627F" w:rsidR="00BF7A04" w:rsidRPr="00570380" w:rsidRDefault="00BF7A04" w:rsidP="00BF7A04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Before you start</w:t>
      </w:r>
    </w:p>
    <w:p w14:paraId="61E1DE8C" w14:textId="77777777" w:rsidR="00BF7A04" w:rsidRDefault="00BF7A04" w:rsidP="00BF7A04"/>
    <w:p w14:paraId="312390A7" w14:textId="77777777" w:rsidR="00BF7A04" w:rsidRDefault="00BF7A04" w:rsidP="00BF7A04">
      <w:r w:rsidRPr="00D13891">
        <w:rPr>
          <w:noProof/>
        </w:rPr>
        <w:drawing>
          <wp:anchor distT="0" distB="0" distL="114300" distR="114300" simplePos="0" relativeHeight="251931648" behindDoc="0" locked="0" layoutInCell="1" allowOverlap="1" wp14:anchorId="4FD91D5E" wp14:editId="5CDD1455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7130CF" w14:textId="77777777" w:rsidR="00BF7A04" w:rsidRDefault="00BF7A04" w:rsidP="00BF7A04">
      <w:r>
        <w:t>This is a long document.</w:t>
      </w:r>
    </w:p>
    <w:p w14:paraId="5D6A3C61" w14:textId="77777777" w:rsidR="00BF7A04" w:rsidRDefault="00BF7A04" w:rsidP="00BF7A04"/>
    <w:p w14:paraId="4F9B4482" w14:textId="77777777" w:rsidR="00BF7A04" w:rsidRDefault="00BF7A04" w:rsidP="00BF7A04"/>
    <w:p w14:paraId="129FFEF4" w14:textId="77777777" w:rsidR="00BF7A04" w:rsidRDefault="00BF7A04" w:rsidP="00BF7A04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930624" behindDoc="1" locked="0" layoutInCell="1" allowOverlap="1" wp14:anchorId="13AC6432" wp14:editId="00F89E4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1F04944F" w14:textId="77777777" w:rsidR="00BF7A04" w:rsidRDefault="00BF7A04" w:rsidP="00BF7A04"/>
    <w:p w14:paraId="0DBA60FC" w14:textId="77777777" w:rsidR="00BF7A04" w:rsidRDefault="00BF7A04" w:rsidP="00BF7A04"/>
    <w:p w14:paraId="4227658F" w14:textId="77777777" w:rsidR="00BF7A04" w:rsidRDefault="00BF7A04" w:rsidP="00BF7A04">
      <w:r>
        <w:rPr>
          <w:noProof/>
        </w:rPr>
        <w:drawing>
          <wp:anchor distT="0" distB="0" distL="114300" distR="114300" simplePos="0" relativeHeight="251928576" behindDoc="0" locked="0" layoutInCell="1" allowOverlap="1" wp14:anchorId="461D88AC" wp14:editId="2A99027B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7C6FF9C2" w14:textId="77777777" w:rsidR="00BF7A04" w:rsidRDefault="00BF7A04" w:rsidP="00BF7A04">
      <w:pPr>
        <w:pStyle w:val="Listtoplevel"/>
      </w:pPr>
      <w:r>
        <w:t>read it a few pages at a time</w:t>
      </w:r>
    </w:p>
    <w:p w14:paraId="6ECD8D5F" w14:textId="77777777" w:rsidR="00BF7A04" w:rsidRDefault="00BF7A04" w:rsidP="00BF7A04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929600" behindDoc="0" locked="0" layoutInCell="1" allowOverlap="1" wp14:anchorId="04CCDD19" wp14:editId="4B0103B9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5EB56621" w14:textId="77777777" w:rsidR="00BF7A04" w:rsidRDefault="00BF7A04" w:rsidP="00BF7A04">
      <w:pPr>
        <w:pStyle w:val="Listtoplevel"/>
      </w:pPr>
      <w:r>
        <w:t>have someone read it with you to support you to understand it.</w:t>
      </w:r>
    </w:p>
    <w:p w14:paraId="701BDA20" w14:textId="77777777" w:rsidR="00BF7A04" w:rsidRDefault="00BF7A04" w:rsidP="00BF7A04"/>
    <w:p w14:paraId="778BEB2B" w14:textId="77777777" w:rsidR="00BF7A04" w:rsidRPr="0060011B" w:rsidRDefault="00BF7A04" w:rsidP="00BF7A04">
      <w:pPr>
        <w:spacing w:after="120"/>
        <w:ind w:left="3402"/>
        <w:rPr>
          <w:rFonts w:eastAsia="Times New Roman" w:cs="Times New Roman"/>
        </w:rPr>
      </w:pPr>
    </w:p>
    <w:p w14:paraId="2745B936" w14:textId="4DC9C00A" w:rsidR="00BF7A04" w:rsidRDefault="00BF7A04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64F63463" w14:textId="20458D2D" w:rsidR="00184603" w:rsidRDefault="00184603" w:rsidP="00184603">
      <w:pPr>
        <w:pStyle w:val="Heading1"/>
      </w:pPr>
      <w:r>
        <w:lastRenderedPageBreak/>
        <w:t>What is in this document?</w:t>
      </w:r>
    </w:p>
    <w:p w14:paraId="5444A87C" w14:textId="77777777" w:rsidR="00184603" w:rsidRDefault="00184603" w:rsidP="00184603"/>
    <w:p w14:paraId="690073D0" w14:textId="21744035" w:rsidR="00184603" w:rsidRDefault="00184603" w:rsidP="00184603"/>
    <w:p w14:paraId="5167D970" w14:textId="03CFFF55" w:rsidR="00184603" w:rsidRPr="000A3C46" w:rsidRDefault="004B65CA" w:rsidP="00184603">
      <w:pPr>
        <w:jc w:val="right"/>
        <w:rPr>
          <w:rFonts w:cs="Arial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924480" behindDoc="0" locked="0" layoutInCell="1" allowOverlap="1" wp14:anchorId="7738BB8C" wp14:editId="6FD71DA4">
            <wp:simplePos x="0" y="0"/>
            <wp:positionH relativeFrom="margin">
              <wp:align>left</wp:align>
            </wp:positionH>
            <wp:positionV relativeFrom="paragraph">
              <wp:posOffset>177800</wp:posOffset>
            </wp:positionV>
            <wp:extent cx="1283335" cy="1181100"/>
            <wp:effectExtent l="0" t="0" r="0" b="0"/>
            <wp:wrapNone/>
            <wp:docPr id="1177513617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513617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333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603">
        <w:rPr>
          <w:rFonts w:cs="Arial"/>
          <w:b/>
          <w:bCs/>
          <w:szCs w:val="32"/>
        </w:rPr>
        <w:t>Page n</w:t>
      </w:r>
      <w:r w:rsidR="00184603" w:rsidRPr="00CA1163">
        <w:rPr>
          <w:rFonts w:cs="Arial"/>
          <w:b/>
          <w:bCs/>
          <w:szCs w:val="32"/>
        </w:rPr>
        <w:t>umber:</w:t>
      </w:r>
    </w:p>
    <w:p w14:paraId="0A9DDB64" w14:textId="1E7CB467" w:rsidR="00184603" w:rsidRDefault="00184603" w:rsidP="00184603">
      <w:pPr>
        <w:pStyle w:val="contentspage"/>
        <w:tabs>
          <w:tab w:val="left" w:pos="2552"/>
        </w:tabs>
      </w:pPr>
    </w:p>
    <w:p w14:paraId="62879993" w14:textId="77777777" w:rsidR="004B65CA" w:rsidRDefault="004B65CA" w:rsidP="00184603">
      <w:pPr>
        <w:pStyle w:val="contentspage"/>
        <w:tabs>
          <w:tab w:val="left" w:pos="2552"/>
        </w:tabs>
      </w:pPr>
    </w:p>
    <w:p w14:paraId="75D5EE14" w14:textId="515D9207" w:rsidR="00184603" w:rsidRPr="00243B2F" w:rsidRDefault="00000000" w:rsidP="00184603">
      <w:pPr>
        <w:pStyle w:val="contentspage"/>
        <w:tabs>
          <w:tab w:val="left" w:pos="2552"/>
        </w:tabs>
      </w:pPr>
      <w:hyperlink w:anchor="_About_this_document" w:history="1">
        <w:r w:rsidR="00184603" w:rsidRPr="00243B2F">
          <w:rPr>
            <w:rStyle w:val="Hyperlink"/>
            <w:color w:val="auto"/>
            <w:u w:val="none"/>
          </w:rPr>
          <w:t>About this document</w:t>
        </w:r>
        <w:r w:rsidR="00184603" w:rsidRPr="00243B2F">
          <w:rPr>
            <w:rStyle w:val="Hyperlink"/>
            <w:color w:val="auto"/>
            <w:u w:val="none"/>
          </w:rPr>
          <w:tab/>
        </w:r>
      </w:hyperlink>
      <w:r w:rsidR="003972F4">
        <w:rPr>
          <w:rStyle w:val="Hyperlink"/>
          <w:color w:val="auto"/>
          <w:u w:val="none"/>
        </w:rPr>
        <w:t>4</w:t>
      </w:r>
    </w:p>
    <w:p w14:paraId="2B1B7864" w14:textId="0D5CB669" w:rsidR="00184603" w:rsidRPr="00243B2F" w:rsidRDefault="00184603" w:rsidP="00184603">
      <w:pPr>
        <w:pStyle w:val="contentspage"/>
      </w:pPr>
      <w:r w:rsidRPr="00243B2F">
        <w:rPr>
          <w:noProof/>
        </w:rPr>
        <w:drawing>
          <wp:anchor distT="0" distB="0" distL="114300" distR="114300" simplePos="0" relativeHeight="251918336" behindDoc="0" locked="0" layoutInCell="1" allowOverlap="1" wp14:anchorId="474BC4F1" wp14:editId="2295A69E">
            <wp:simplePos x="0" y="0"/>
            <wp:positionH relativeFrom="margin">
              <wp:align>left</wp:align>
            </wp:positionH>
            <wp:positionV relativeFrom="paragraph">
              <wp:posOffset>173442</wp:posOffset>
            </wp:positionV>
            <wp:extent cx="1134745" cy="1306195"/>
            <wp:effectExtent l="0" t="0" r="0" b="0"/>
            <wp:wrapNone/>
            <wp:docPr id="2381742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742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92"/>
                    <a:stretch/>
                  </pic:blipFill>
                  <pic:spPr bwMode="auto">
                    <a:xfrm>
                      <a:off x="0" y="0"/>
                      <a:ext cx="1134745" cy="1306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6695F" w14:textId="11C3533B" w:rsidR="00184603" w:rsidRPr="00243B2F" w:rsidRDefault="00184603" w:rsidP="00184603">
      <w:pPr>
        <w:pStyle w:val="contentspage"/>
      </w:pPr>
    </w:p>
    <w:p w14:paraId="709152A1" w14:textId="6362BEB9" w:rsidR="00184603" w:rsidRPr="00243B2F" w:rsidRDefault="00000000" w:rsidP="00184603">
      <w:pPr>
        <w:pStyle w:val="contentspage"/>
      </w:pPr>
      <w:hyperlink w:anchor="_Our_vision" w:history="1">
        <w:r w:rsidR="00184603" w:rsidRPr="00243B2F">
          <w:rPr>
            <w:rStyle w:val="Hyperlink"/>
            <w:color w:val="auto"/>
            <w:u w:val="none"/>
          </w:rPr>
          <w:t xml:space="preserve">Our vision </w:t>
        </w:r>
        <w:r w:rsidR="00184603" w:rsidRPr="00243B2F">
          <w:rPr>
            <w:rStyle w:val="Hyperlink"/>
            <w:color w:val="auto"/>
            <w:u w:val="none"/>
          </w:rPr>
          <w:tab/>
        </w:r>
      </w:hyperlink>
      <w:r w:rsidR="003972F4">
        <w:rPr>
          <w:rStyle w:val="Hyperlink"/>
          <w:color w:val="auto"/>
          <w:u w:val="none"/>
        </w:rPr>
        <w:t>7</w:t>
      </w:r>
    </w:p>
    <w:p w14:paraId="121BED77" w14:textId="77777777" w:rsidR="00184603" w:rsidRPr="00243B2F" w:rsidRDefault="00184603" w:rsidP="00184603">
      <w:pPr>
        <w:pStyle w:val="contentspage"/>
      </w:pPr>
      <w:r w:rsidRPr="00243B2F">
        <w:br/>
      </w:r>
    </w:p>
    <w:p w14:paraId="739593DE" w14:textId="7F3E5093" w:rsidR="00184603" w:rsidRPr="00243B2F" w:rsidRDefault="00184603" w:rsidP="00184603">
      <w:pPr>
        <w:pStyle w:val="contentspage"/>
        <w:rPr>
          <w:rStyle w:val="Hyperlink"/>
          <w:color w:val="auto"/>
          <w:u w:val="none"/>
        </w:rPr>
      </w:pPr>
      <w:r w:rsidRPr="00243B2F">
        <w:rPr>
          <w:noProof/>
        </w:rPr>
        <w:drawing>
          <wp:anchor distT="0" distB="0" distL="114300" distR="114300" simplePos="0" relativeHeight="251916288" behindDoc="0" locked="0" layoutInCell="1" allowOverlap="1" wp14:anchorId="645948AC" wp14:editId="5D484F61">
            <wp:simplePos x="0" y="0"/>
            <wp:positionH relativeFrom="margin">
              <wp:align>left</wp:align>
            </wp:positionH>
            <wp:positionV relativeFrom="paragraph">
              <wp:posOffset>-1979</wp:posOffset>
            </wp:positionV>
            <wp:extent cx="1385526" cy="902524"/>
            <wp:effectExtent l="0" t="0" r="5715" b="0"/>
            <wp:wrapNone/>
            <wp:docPr id="2082525226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525226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526" cy="902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B2F" w:rsidRPr="00243B2F">
        <w:fldChar w:fldCharType="begin"/>
      </w:r>
      <w:r w:rsidR="00243B2F" w:rsidRPr="00243B2F">
        <w:instrText>HYPERLINK  \l "_Why_we_need"</w:instrText>
      </w:r>
      <w:r w:rsidR="00243B2F" w:rsidRPr="00243B2F">
        <w:fldChar w:fldCharType="separate"/>
      </w:r>
      <w:r w:rsidRPr="00243B2F">
        <w:rPr>
          <w:rStyle w:val="Hyperlink"/>
          <w:color w:val="auto"/>
          <w:u w:val="none"/>
        </w:rPr>
        <w:t xml:space="preserve">Why we need a </w:t>
      </w:r>
    </w:p>
    <w:p w14:paraId="5471B530" w14:textId="3056E86E" w:rsidR="00184603" w:rsidRPr="00243B2F" w:rsidRDefault="00184603" w:rsidP="00184603">
      <w:pPr>
        <w:pStyle w:val="contentspage"/>
      </w:pPr>
      <w:r w:rsidRPr="00243B2F">
        <w:rPr>
          <w:rStyle w:val="Hyperlink"/>
          <w:color w:val="auto"/>
          <w:u w:val="none"/>
        </w:rPr>
        <w:t>Rare Disorders Strategy</w:t>
      </w:r>
      <w:r w:rsidRPr="00243B2F">
        <w:rPr>
          <w:rStyle w:val="Hyperlink"/>
          <w:color w:val="auto"/>
          <w:u w:val="none"/>
        </w:rPr>
        <w:tab/>
      </w:r>
      <w:r w:rsidR="00243B2F" w:rsidRPr="00243B2F">
        <w:fldChar w:fldCharType="end"/>
      </w:r>
      <w:r w:rsidR="003972F4">
        <w:t>8</w:t>
      </w:r>
    </w:p>
    <w:p w14:paraId="2940CCCD" w14:textId="77777777" w:rsidR="00184603" w:rsidRPr="00243B2F" w:rsidRDefault="00184603" w:rsidP="00184603">
      <w:pPr>
        <w:pStyle w:val="contentspage"/>
      </w:pPr>
    </w:p>
    <w:p w14:paraId="35FDB08F" w14:textId="77777777" w:rsidR="00184603" w:rsidRPr="00243B2F" w:rsidRDefault="00184603" w:rsidP="00184603">
      <w:pPr>
        <w:pStyle w:val="contentspage"/>
      </w:pPr>
    </w:p>
    <w:p w14:paraId="606B40DA" w14:textId="709511C0" w:rsidR="00184603" w:rsidRPr="00243B2F" w:rsidRDefault="00184603" w:rsidP="00184603">
      <w:pPr>
        <w:pStyle w:val="contentspage"/>
      </w:pPr>
      <w:r w:rsidRPr="00243B2F">
        <w:rPr>
          <w:noProof/>
        </w:rPr>
        <w:drawing>
          <wp:anchor distT="0" distB="0" distL="114300" distR="114300" simplePos="0" relativeHeight="251917312" behindDoc="0" locked="0" layoutInCell="1" allowOverlap="1" wp14:anchorId="25C0292A" wp14:editId="3A1A17CD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294130" cy="1228725"/>
            <wp:effectExtent l="0" t="0" r="1270" b="9525"/>
            <wp:wrapNone/>
            <wp:docPr id="532050268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050268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3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Priority_1:" w:history="1">
        <w:r w:rsidR="00243B2F" w:rsidRPr="00243B2F">
          <w:rPr>
            <w:rStyle w:val="Hyperlink"/>
            <w:color w:val="auto"/>
            <w:u w:val="none"/>
          </w:rPr>
          <w:t>Priority 1</w:t>
        </w:r>
        <w:r w:rsidR="00243B2F" w:rsidRPr="00243B2F">
          <w:rPr>
            <w:rStyle w:val="Hyperlink"/>
            <w:color w:val="auto"/>
            <w:u w:val="none"/>
          </w:rPr>
          <w:tab/>
        </w:r>
      </w:hyperlink>
      <w:r w:rsidR="003972F4">
        <w:rPr>
          <w:rStyle w:val="Hyperlink"/>
          <w:color w:val="auto"/>
          <w:u w:val="none"/>
        </w:rPr>
        <w:t>10</w:t>
      </w:r>
    </w:p>
    <w:p w14:paraId="0DA3E269" w14:textId="68941ACA" w:rsidR="00184603" w:rsidRPr="00243B2F" w:rsidRDefault="00184603" w:rsidP="00184603">
      <w:pPr>
        <w:pStyle w:val="contentspage"/>
      </w:pPr>
    </w:p>
    <w:p w14:paraId="6331893E" w14:textId="77777777" w:rsidR="00184603" w:rsidRPr="00243B2F" w:rsidRDefault="00184603" w:rsidP="00184603">
      <w:pPr>
        <w:pStyle w:val="contentspage"/>
      </w:pPr>
    </w:p>
    <w:p w14:paraId="7E6B0B14" w14:textId="26652B67" w:rsidR="00184603" w:rsidRPr="00243B2F" w:rsidRDefault="00000000" w:rsidP="00184603">
      <w:pPr>
        <w:pStyle w:val="contentspage"/>
      </w:pPr>
      <w:hyperlink w:anchor="_Priority_2" w:history="1">
        <w:r w:rsidR="00184603" w:rsidRPr="00243B2F">
          <w:rPr>
            <w:rStyle w:val="Hyperlink"/>
            <w:color w:val="auto"/>
            <w:u w:val="none"/>
          </w:rPr>
          <w:t>Priority 2</w:t>
        </w:r>
        <w:r w:rsidR="00184603" w:rsidRPr="00243B2F">
          <w:rPr>
            <w:rStyle w:val="Hyperlink"/>
            <w:color w:val="auto"/>
            <w:u w:val="none"/>
          </w:rPr>
          <w:tab/>
        </w:r>
      </w:hyperlink>
      <w:r w:rsidR="003972F4">
        <w:rPr>
          <w:rStyle w:val="Hyperlink"/>
          <w:color w:val="auto"/>
          <w:u w:val="none"/>
        </w:rPr>
        <w:t>14</w:t>
      </w:r>
    </w:p>
    <w:p w14:paraId="6B94EC42" w14:textId="03A67874" w:rsidR="00184603" w:rsidRPr="00243B2F" w:rsidRDefault="00184603" w:rsidP="00184603">
      <w:pPr>
        <w:pStyle w:val="contentspage"/>
      </w:pPr>
      <w:r w:rsidRPr="00243B2F">
        <w:rPr>
          <w:noProof/>
        </w:rPr>
        <w:drawing>
          <wp:anchor distT="0" distB="0" distL="114300" distR="114300" simplePos="0" relativeHeight="251919360" behindDoc="0" locked="0" layoutInCell="1" allowOverlap="1" wp14:anchorId="5D80A29A" wp14:editId="7BDC2A0F">
            <wp:simplePos x="0" y="0"/>
            <wp:positionH relativeFrom="margin">
              <wp:align>left</wp:align>
            </wp:positionH>
            <wp:positionV relativeFrom="paragraph">
              <wp:posOffset>200025</wp:posOffset>
            </wp:positionV>
            <wp:extent cx="1270635" cy="1270635"/>
            <wp:effectExtent l="0" t="0" r="5715" b="0"/>
            <wp:wrapNone/>
            <wp:docPr id="878429555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29555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635" cy="1270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892B1" w14:textId="5737683B" w:rsidR="00184603" w:rsidRPr="00243B2F" w:rsidRDefault="00184603" w:rsidP="00184603">
      <w:pPr>
        <w:pStyle w:val="contentspage"/>
      </w:pPr>
    </w:p>
    <w:p w14:paraId="54606DBC" w14:textId="0F925DFC" w:rsidR="00184603" w:rsidRPr="00243B2F" w:rsidRDefault="00000000" w:rsidP="00184603">
      <w:pPr>
        <w:pStyle w:val="contentspage"/>
      </w:pPr>
      <w:hyperlink w:anchor="_Priority_3" w:history="1">
        <w:r w:rsidR="00184603" w:rsidRPr="00243B2F">
          <w:rPr>
            <w:rStyle w:val="Hyperlink"/>
            <w:color w:val="auto"/>
            <w:u w:val="none"/>
          </w:rPr>
          <w:t>Priority 3</w:t>
        </w:r>
        <w:r w:rsidR="00184603" w:rsidRPr="00243B2F">
          <w:rPr>
            <w:rStyle w:val="Hyperlink"/>
            <w:color w:val="auto"/>
            <w:u w:val="none"/>
          </w:rPr>
          <w:tab/>
        </w:r>
        <w:r w:rsidR="00243B2F" w:rsidRPr="00243B2F">
          <w:rPr>
            <w:rStyle w:val="Hyperlink"/>
            <w:color w:val="auto"/>
            <w:u w:val="none"/>
          </w:rPr>
          <w:t>1</w:t>
        </w:r>
      </w:hyperlink>
      <w:r w:rsidR="003972F4">
        <w:rPr>
          <w:rStyle w:val="Hyperlink"/>
          <w:color w:val="auto"/>
          <w:u w:val="none"/>
        </w:rPr>
        <w:t>8</w:t>
      </w:r>
    </w:p>
    <w:p w14:paraId="125EB28C" w14:textId="44426022" w:rsidR="00184603" w:rsidRDefault="00184603" w:rsidP="00184603">
      <w:pPr>
        <w:pStyle w:val="contentspage"/>
      </w:pPr>
    </w:p>
    <w:p w14:paraId="788A7F4F" w14:textId="6FA08AB4" w:rsidR="00184603" w:rsidRDefault="00184603" w:rsidP="0060611D">
      <w:pPr>
        <w:pStyle w:val="contentspage"/>
        <w:ind w:left="6804"/>
      </w:pPr>
      <w:r>
        <w:rPr>
          <w:b/>
        </w:rPr>
        <w:lastRenderedPageBreak/>
        <w:t>Page n</w:t>
      </w:r>
      <w:r w:rsidRPr="00CA1163">
        <w:rPr>
          <w:b/>
        </w:rPr>
        <w:t>umber</w:t>
      </w:r>
      <w:r>
        <w:rPr>
          <w:b/>
        </w:rPr>
        <w:t>:</w:t>
      </w:r>
      <w:r>
        <w:t xml:space="preserve"> </w:t>
      </w:r>
    </w:p>
    <w:p w14:paraId="48ECDF7E" w14:textId="11AC7A96" w:rsidR="00184603" w:rsidRDefault="00184603" w:rsidP="00184603">
      <w:pPr>
        <w:pStyle w:val="contentspage"/>
        <w:ind w:left="6804"/>
      </w:pPr>
      <w:r>
        <w:rPr>
          <w:noProof/>
        </w:rPr>
        <w:drawing>
          <wp:anchor distT="0" distB="0" distL="114300" distR="114300" simplePos="0" relativeHeight="251921408" behindDoc="0" locked="0" layoutInCell="1" allowOverlap="1" wp14:anchorId="10380B11" wp14:editId="5375BA96">
            <wp:simplePos x="0" y="0"/>
            <wp:positionH relativeFrom="margin">
              <wp:align>left</wp:align>
            </wp:positionH>
            <wp:positionV relativeFrom="paragraph">
              <wp:posOffset>75740</wp:posOffset>
            </wp:positionV>
            <wp:extent cx="1253659" cy="1140031"/>
            <wp:effectExtent l="0" t="0" r="3810" b="3175"/>
            <wp:wrapNone/>
            <wp:docPr id="1469061712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061712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3659" cy="1140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366FC" w14:textId="349B41FD" w:rsidR="00184603" w:rsidRPr="00243B2F" w:rsidRDefault="00243B2F" w:rsidP="00184603">
      <w:pPr>
        <w:pStyle w:val="contentspage"/>
        <w:ind w:left="6804"/>
        <w:rPr>
          <w:rStyle w:val="Hyperlink"/>
          <w:color w:val="auto"/>
          <w:u w:val="none"/>
        </w:rPr>
      </w:pPr>
      <w:r w:rsidRPr="00243B2F">
        <w:fldChar w:fldCharType="begin"/>
      </w:r>
      <w:r w:rsidRPr="00243B2F">
        <w:instrText>HYPERLINK  \l "_Priority_4"</w:instrText>
      </w:r>
      <w:r w:rsidRPr="00243B2F">
        <w:fldChar w:fldCharType="separate"/>
      </w:r>
    </w:p>
    <w:p w14:paraId="18F6780A" w14:textId="24BB0233" w:rsidR="00184603" w:rsidRPr="00243B2F" w:rsidRDefault="00184603" w:rsidP="00184603">
      <w:pPr>
        <w:pStyle w:val="contentspage"/>
      </w:pPr>
      <w:r w:rsidRPr="00243B2F">
        <w:rPr>
          <w:rStyle w:val="Hyperlink"/>
          <w:color w:val="auto"/>
          <w:u w:val="none"/>
        </w:rPr>
        <w:t>Priority 4</w:t>
      </w:r>
      <w:r w:rsidRPr="00243B2F">
        <w:rPr>
          <w:rStyle w:val="Hyperlink"/>
          <w:color w:val="auto"/>
          <w:u w:val="none"/>
        </w:rPr>
        <w:tab/>
        <w:t>2</w:t>
      </w:r>
      <w:r w:rsidR="00243B2F" w:rsidRPr="00243B2F">
        <w:fldChar w:fldCharType="end"/>
      </w:r>
      <w:r w:rsidR="003972F4">
        <w:t>2</w:t>
      </w:r>
    </w:p>
    <w:p w14:paraId="4267D3CD" w14:textId="77777777" w:rsidR="00184603" w:rsidRPr="00243B2F" w:rsidRDefault="00184603" w:rsidP="00184603">
      <w:pPr>
        <w:pStyle w:val="contentspage"/>
      </w:pPr>
    </w:p>
    <w:p w14:paraId="2C2AFB5D" w14:textId="77777777" w:rsidR="00184603" w:rsidRPr="00243B2F" w:rsidRDefault="00184603" w:rsidP="00184603">
      <w:pPr>
        <w:pStyle w:val="contentspage"/>
      </w:pPr>
      <w:r w:rsidRPr="00243B2F">
        <w:rPr>
          <w:b/>
          <w:bCs w:val="0"/>
          <w:noProof/>
        </w:rPr>
        <w:drawing>
          <wp:anchor distT="0" distB="0" distL="114300" distR="114300" simplePos="0" relativeHeight="251920384" behindDoc="0" locked="0" layoutInCell="1" allowOverlap="1" wp14:anchorId="0798F6C5" wp14:editId="48467EA7">
            <wp:simplePos x="0" y="0"/>
            <wp:positionH relativeFrom="margin">
              <wp:align>left</wp:align>
            </wp:positionH>
            <wp:positionV relativeFrom="paragraph">
              <wp:posOffset>105257</wp:posOffset>
            </wp:positionV>
            <wp:extent cx="1294410" cy="956626"/>
            <wp:effectExtent l="0" t="0" r="1270" b="0"/>
            <wp:wrapNone/>
            <wp:docPr id="455541714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541714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410" cy="956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9DF27" w14:textId="2F0F5A73" w:rsidR="00184603" w:rsidRPr="00243B2F" w:rsidRDefault="00000000" w:rsidP="00184603">
      <w:pPr>
        <w:pStyle w:val="contentspage"/>
      </w:pPr>
      <w:hyperlink w:anchor="_Priority_5" w:history="1">
        <w:r w:rsidR="00184603" w:rsidRPr="00243B2F">
          <w:rPr>
            <w:rStyle w:val="Hyperlink"/>
            <w:color w:val="auto"/>
            <w:u w:val="none"/>
          </w:rPr>
          <w:t>Priority 5</w:t>
        </w:r>
        <w:r w:rsidR="00184603" w:rsidRPr="00243B2F">
          <w:rPr>
            <w:rStyle w:val="Hyperlink"/>
            <w:color w:val="auto"/>
            <w:u w:val="none"/>
          </w:rPr>
          <w:tab/>
        </w:r>
        <w:r w:rsidR="003972F4">
          <w:rPr>
            <w:rStyle w:val="Hyperlink"/>
            <w:color w:val="auto"/>
            <w:u w:val="none"/>
          </w:rPr>
          <w:t>26</w:t>
        </w:r>
      </w:hyperlink>
    </w:p>
    <w:p w14:paraId="17F28FC5" w14:textId="77777777" w:rsidR="00184603" w:rsidRPr="00243B2F" w:rsidRDefault="00184603" w:rsidP="00184603">
      <w:pPr>
        <w:pStyle w:val="contentspage"/>
      </w:pPr>
    </w:p>
    <w:p w14:paraId="4F823FAC" w14:textId="77777777" w:rsidR="00184603" w:rsidRPr="00243B2F" w:rsidRDefault="00184603" w:rsidP="00184603">
      <w:pPr>
        <w:pStyle w:val="contentspage"/>
      </w:pPr>
    </w:p>
    <w:p w14:paraId="52D191C9" w14:textId="5B39C3DC" w:rsidR="00184603" w:rsidRPr="00243B2F" w:rsidRDefault="00184603" w:rsidP="00184603">
      <w:pPr>
        <w:pStyle w:val="contentspage"/>
      </w:pPr>
      <w:r w:rsidRPr="00243B2F">
        <w:rPr>
          <w:noProof/>
        </w:rPr>
        <w:drawing>
          <wp:anchor distT="0" distB="0" distL="114300" distR="114300" simplePos="0" relativeHeight="251922432" behindDoc="0" locked="0" layoutInCell="1" allowOverlap="1" wp14:anchorId="2D3ECAE9" wp14:editId="6683F83D">
            <wp:simplePos x="0" y="0"/>
            <wp:positionH relativeFrom="margin">
              <wp:align>left</wp:align>
            </wp:positionH>
            <wp:positionV relativeFrom="paragraph">
              <wp:posOffset>10580</wp:posOffset>
            </wp:positionV>
            <wp:extent cx="992659" cy="1033153"/>
            <wp:effectExtent l="0" t="0" r="0" b="0"/>
            <wp:wrapNone/>
            <wp:docPr id="1862217231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217231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659" cy="1033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More_information" w:history="1">
        <w:r w:rsidRPr="00243B2F">
          <w:rPr>
            <w:rStyle w:val="Hyperlink"/>
            <w:color w:val="auto"/>
            <w:u w:val="none"/>
          </w:rPr>
          <w:t>More information</w:t>
        </w:r>
        <w:r w:rsidRPr="00243B2F">
          <w:rPr>
            <w:rStyle w:val="Hyperlink"/>
            <w:color w:val="auto"/>
            <w:u w:val="none"/>
          </w:rPr>
          <w:tab/>
        </w:r>
        <w:r w:rsidR="00243B2F" w:rsidRPr="00243B2F">
          <w:rPr>
            <w:rStyle w:val="Hyperlink"/>
            <w:color w:val="auto"/>
            <w:u w:val="none"/>
          </w:rPr>
          <w:t>3</w:t>
        </w:r>
      </w:hyperlink>
      <w:r w:rsidR="003972F4">
        <w:rPr>
          <w:rStyle w:val="Hyperlink"/>
          <w:color w:val="auto"/>
          <w:u w:val="none"/>
        </w:rPr>
        <w:t>1</w:t>
      </w:r>
    </w:p>
    <w:p w14:paraId="0912FD13" w14:textId="4CD29FDD" w:rsidR="00184603" w:rsidRDefault="00184603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0ACC8FB1" w14:textId="77777777" w:rsidR="00184603" w:rsidRDefault="00184603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149E6B6" w14:textId="50A2A624" w:rsidR="00E757C5" w:rsidRDefault="00F30F2F" w:rsidP="00935A3F">
      <w:pPr>
        <w:pStyle w:val="Heading1"/>
      </w:pPr>
      <w:bookmarkStart w:id="2" w:name="_About_this_document"/>
      <w:bookmarkEnd w:id="2"/>
      <w:r>
        <w:lastRenderedPageBreak/>
        <w:t>About this document</w:t>
      </w:r>
    </w:p>
    <w:p w14:paraId="65FE3B5D" w14:textId="17A40F52" w:rsidR="00F30F2F" w:rsidRDefault="00F30F2F" w:rsidP="00F30F2F">
      <w:pPr>
        <w:pStyle w:val="BodyText"/>
      </w:pPr>
    </w:p>
    <w:p w14:paraId="3AC9CDD0" w14:textId="376F0EEA" w:rsidR="00F30F2F" w:rsidRDefault="00E91EA7" w:rsidP="00F30F2F">
      <w:pPr>
        <w:pStyle w:val="BodyText"/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6AFACA13" wp14:editId="764AECB9">
            <wp:simplePos x="0" y="0"/>
            <wp:positionH relativeFrom="margin">
              <wp:align>left</wp:align>
            </wp:positionH>
            <wp:positionV relativeFrom="paragraph">
              <wp:posOffset>68663</wp:posOffset>
            </wp:positionV>
            <wp:extent cx="1518285" cy="1397000"/>
            <wp:effectExtent l="0" t="0" r="5715" b="0"/>
            <wp:wrapNone/>
            <wp:docPr id="13502069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069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28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09933" w14:textId="5309237A" w:rsidR="00F30F2F" w:rsidRDefault="00F30F2F" w:rsidP="00F30F2F">
      <w:pPr>
        <w:pStyle w:val="BodyText"/>
      </w:pPr>
      <w:bookmarkStart w:id="3" w:name="_Hlk179099864"/>
      <w:r>
        <w:t>This document is a summary of a longer document called:</w:t>
      </w:r>
    </w:p>
    <w:p w14:paraId="0A347EA2" w14:textId="2C3CF574" w:rsidR="00F30F2F" w:rsidRDefault="00F30F2F" w:rsidP="00F30F2F">
      <w:pPr>
        <w:pStyle w:val="BodyText"/>
      </w:pPr>
    </w:p>
    <w:p w14:paraId="3D25CE10" w14:textId="34EF860C" w:rsidR="00F30F2F" w:rsidRPr="00F30F2F" w:rsidRDefault="00DA28F1" w:rsidP="00F30F2F">
      <w:pPr>
        <w:pStyle w:val="BodyText"/>
        <w:rPr>
          <w:b/>
          <w:bCs/>
        </w:rPr>
      </w:pPr>
      <w:r w:rsidRPr="00DA28F1">
        <w:rPr>
          <w:b/>
          <w:bCs/>
          <w:noProof/>
        </w:rPr>
        <w:drawing>
          <wp:anchor distT="0" distB="0" distL="114300" distR="114300" simplePos="0" relativeHeight="251758592" behindDoc="0" locked="0" layoutInCell="1" allowOverlap="1" wp14:anchorId="4CF9E9CB" wp14:editId="33686826">
            <wp:simplePos x="0" y="0"/>
            <wp:positionH relativeFrom="margin">
              <wp:align>left</wp:align>
            </wp:positionH>
            <wp:positionV relativeFrom="paragraph">
              <wp:posOffset>210020</wp:posOffset>
            </wp:positionV>
            <wp:extent cx="1674141" cy="2352675"/>
            <wp:effectExtent l="19050" t="19050" r="21590" b="9525"/>
            <wp:wrapNone/>
            <wp:docPr id="20298292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8292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74566" cy="23532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0F2F" w:rsidRPr="00F30F2F">
        <w:rPr>
          <w:b/>
          <w:bCs/>
        </w:rPr>
        <w:t>Aotearoa New Zealand Rare Disorders Strategy.</w:t>
      </w:r>
    </w:p>
    <w:p w14:paraId="785F5553" w14:textId="683122BE" w:rsidR="00F30F2F" w:rsidRDefault="00F30F2F" w:rsidP="00F30F2F">
      <w:pPr>
        <w:pStyle w:val="BodyText"/>
      </w:pPr>
    </w:p>
    <w:p w14:paraId="4EC349CF" w14:textId="3ED88C16" w:rsidR="00F30F2F" w:rsidRDefault="00DA28F1" w:rsidP="00F30F2F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1" locked="0" layoutInCell="1" allowOverlap="1" wp14:anchorId="7041ACD8" wp14:editId="477045DB">
                <wp:simplePos x="0" y="0"/>
                <wp:positionH relativeFrom="margin">
                  <wp:align>right</wp:align>
                </wp:positionH>
                <wp:positionV relativeFrom="paragraph">
                  <wp:posOffset>298864</wp:posOffset>
                </wp:positionV>
                <wp:extent cx="3513667" cy="808074"/>
                <wp:effectExtent l="0" t="0" r="0" b="0"/>
                <wp:wrapNone/>
                <wp:docPr id="1705734311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67" cy="80807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8BA130E" id="Rectangle 2" o:spid="_x0000_s1026" alt="&quot;&quot;" style="position:absolute;margin-left:225.45pt;margin-top:23.55pt;width:276.65pt;height:63.65pt;z-index:-251555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1F7AA398" w14:textId="5C9442EE" w:rsidR="00F30F2F" w:rsidRPr="00F30F2F" w:rsidRDefault="00F30F2F" w:rsidP="00F30F2F">
      <w:pPr>
        <w:pStyle w:val="BodyText"/>
      </w:pPr>
      <w:r>
        <w:t xml:space="preserve">A </w:t>
      </w:r>
      <w:r>
        <w:rPr>
          <w:b/>
          <w:bCs/>
        </w:rPr>
        <w:t xml:space="preserve">summary </w:t>
      </w:r>
      <w:r>
        <w:t>is a shorter copy of a longer document.</w:t>
      </w:r>
    </w:p>
    <w:p w14:paraId="2EBB2E8E" w14:textId="6217F09D" w:rsidR="00F30F2F" w:rsidRDefault="00F30F2F" w:rsidP="00F30F2F">
      <w:pPr>
        <w:pStyle w:val="BodyText"/>
      </w:pPr>
    </w:p>
    <w:bookmarkEnd w:id="3"/>
    <w:p w14:paraId="6BDAE31D" w14:textId="27EE6DC3" w:rsidR="00DA28F1" w:rsidRDefault="004B65CA" w:rsidP="00DA28F1">
      <w:r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7B3FC7CD" wp14:editId="4ADD2083">
                <wp:simplePos x="0" y="0"/>
                <wp:positionH relativeFrom="column">
                  <wp:posOffset>-228600</wp:posOffset>
                </wp:positionH>
                <wp:positionV relativeFrom="paragraph">
                  <wp:posOffset>342900</wp:posOffset>
                </wp:positionV>
                <wp:extent cx="1971675" cy="2059305"/>
                <wp:effectExtent l="0" t="0" r="9525" b="0"/>
                <wp:wrapNone/>
                <wp:docPr id="162586928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1675" cy="2059305"/>
                          <a:chOff x="0" y="0"/>
                          <a:chExt cx="1971675" cy="2059305"/>
                        </a:xfrm>
                      </wpg:grpSpPr>
                      <pic:pic xmlns:pic="http://schemas.openxmlformats.org/drawingml/2006/picture">
                        <pic:nvPicPr>
                          <pic:cNvPr id="1582695626" name="Picture 6" descr="A group of people's face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222"/>
                          <a:stretch/>
                        </pic:blipFill>
                        <pic:spPr bwMode="auto">
                          <a:xfrm>
                            <a:off x="0" y="0"/>
                            <a:ext cx="1971675" cy="2059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56328432" name="Oval 7"/>
                        <wps:cNvSpPr/>
                        <wps:spPr>
                          <a:xfrm>
                            <a:off x="346668" y="452176"/>
                            <a:ext cx="406958" cy="411982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4552748" name="Oval 7"/>
                        <wps:cNvSpPr/>
                        <wps:spPr>
                          <a:xfrm>
                            <a:off x="738554" y="1034980"/>
                            <a:ext cx="406958" cy="411982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1490483" name="Oval 7"/>
                        <wps:cNvSpPr/>
                        <wps:spPr>
                          <a:xfrm>
                            <a:off x="1165609" y="155749"/>
                            <a:ext cx="406958" cy="411982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6BC85331" id="Group 8" o:spid="_x0000_s1026" style="position:absolute;margin-left:-18pt;margin-top:27pt;width:155.25pt;height:162.15pt;z-index:251764736" coordsize="19716,205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">
                <v:shape id="Picture 6" o:spid="_x0000_s1027" type="#_x0000_t75" alt="A group of people's faces&#10;&#10;Description automatically generated" style="position:absolute;width:19716;height:20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">
                  <v:imagedata r:id="rId29" o:title="A group of people's faces&#10;&#10;Description automatically generated" cropright="31603f"/>
                </v:shape>
                <v:oval id="Oval 7" o:spid="_x0000_s1028" style="position:absolute;left:3466;top:4521;width:4070;height:41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" filled="f" strokecolor="red" strokeweight="1pt">
                  <v:stroke joinstyle="miter"/>
                </v:oval>
                <v:oval id="Oval 7" o:spid="_x0000_s1029" style="position:absolute;left:7385;top:10349;width:4070;height:41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" filled="f" strokecolor="red" strokeweight="1pt">
                  <v:stroke joinstyle="miter"/>
                </v:oval>
                <v:oval id="Oval 7" o:spid="_x0000_s1030" style="position:absolute;left:11656;top:1557;width:4069;height:41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" filled="f" strokecolor="red" strokeweight="1pt">
                  <v:stroke joinstyle="miter"/>
                </v:oval>
              </v:group>
            </w:pict>
          </mc:Fallback>
        </mc:AlternateContent>
      </w:r>
    </w:p>
    <w:p w14:paraId="4747C8C5" w14:textId="2391B58B" w:rsidR="00DA28F1" w:rsidRDefault="00DA28F1" w:rsidP="00DA28F1"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40ADA519" wp14:editId="3934CA69">
                <wp:simplePos x="0" y="0"/>
                <wp:positionH relativeFrom="margin">
                  <wp:align>right</wp:align>
                </wp:positionH>
                <wp:positionV relativeFrom="paragraph">
                  <wp:posOffset>-127192</wp:posOffset>
                </wp:positionV>
                <wp:extent cx="3513667" cy="2847975"/>
                <wp:effectExtent l="0" t="0" r="0" b="9525"/>
                <wp:wrapNone/>
                <wp:docPr id="77493381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67" cy="28479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0A77939" id="Rectangle 2" o:spid="_x0000_s1026" alt="&quot;&quot;" style="position:absolute;margin-left:225.45pt;margin-top:-10pt;width:276.65pt;height:224.25pt;z-index:-251553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>
        <w:t xml:space="preserve">A </w:t>
      </w:r>
      <w:r>
        <w:rPr>
          <w:b/>
          <w:bCs/>
        </w:rPr>
        <w:t>rare disorder</w:t>
      </w:r>
      <w:r>
        <w:t xml:space="preserve"> is a medical condition that only a few people in New Zealand have.</w:t>
      </w:r>
    </w:p>
    <w:p w14:paraId="27EE0383" w14:textId="77777777" w:rsidR="00DA28F1" w:rsidRDefault="00DA28F1" w:rsidP="00DA28F1"/>
    <w:p w14:paraId="7109792D" w14:textId="77777777" w:rsidR="00DA28F1" w:rsidRDefault="00DA28F1" w:rsidP="00DA28F1"/>
    <w:p w14:paraId="137AA338" w14:textId="77777777" w:rsidR="00DA28F1" w:rsidRDefault="00DA28F1" w:rsidP="00DA28F1">
      <w:r>
        <w:t>There are also ultra-rare disorders that even less people in New Zealand have.</w:t>
      </w:r>
    </w:p>
    <w:p w14:paraId="4C5A030B" w14:textId="77777777" w:rsidR="00DA28F1" w:rsidRDefault="00DA28F1" w:rsidP="00DA28F1"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4BEC4EDE" wp14:editId="20352F83">
            <wp:simplePos x="0" y="0"/>
            <wp:positionH relativeFrom="margin">
              <wp:posOffset>-276225</wp:posOffset>
            </wp:positionH>
            <wp:positionV relativeFrom="paragraph">
              <wp:posOffset>90805</wp:posOffset>
            </wp:positionV>
            <wp:extent cx="2059940" cy="1179195"/>
            <wp:effectExtent l="0" t="0" r="0" b="1905"/>
            <wp:wrapNone/>
            <wp:docPr id="193412823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12823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940" cy="1179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1ACF2A6B" wp14:editId="3945EE8B">
                <wp:simplePos x="0" y="0"/>
                <wp:positionH relativeFrom="margin">
                  <wp:align>right</wp:align>
                </wp:positionH>
                <wp:positionV relativeFrom="paragraph">
                  <wp:posOffset>-140276</wp:posOffset>
                </wp:positionV>
                <wp:extent cx="3513667" cy="3891516"/>
                <wp:effectExtent l="0" t="0" r="0" b="0"/>
                <wp:wrapNone/>
                <wp:docPr id="42381051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67" cy="389151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731168D" id="Rectangle 2" o:spid="_x0000_s1026" alt="&quot;&quot;" style="position:absolute;margin-left:225.45pt;margin-top:-11.05pt;width:276.65pt;height:306.4pt;z-index:-251552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>
        <w:t xml:space="preserve">The </w:t>
      </w:r>
      <w:r w:rsidRPr="001336C0">
        <w:rPr>
          <w:b/>
          <w:bCs/>
        </w:rPr>
        <w:t>Aotearoa New Zealand Rare Disorders Strategy</w:t>
      </w:r>
      <w:r>
        <w:t xml:space="preserve"> is a document that says what the New Zealand health system plans to do for people with rare disorders.</w:t>
      </w:r>
    </w:p>
    <w:p w14:paraId="34338993" w14:textId="77777777" w:rsidR="00DA28F1" w:rsidRDefault="00DA28F1" w:rsidP="00DA28F1"/>
    <w:p w14:paraId="3831984E" w14:textId="77777777" w:rsidR="00DA28F1" w:rsidRDefault="00DA28F1" w:rsidP="00DA28F1">
      <w:r>
        <w:rPr>
          <w:noProof/>
        </w:rPr>
        <w:drawing>
          <wp:anchor distT="0" distB="0" distL="114300" distR="114300" simplePos="0" relativeHeight="251766784" behindDoc="0" locked="0" layoutInCell="1" allowOverlap="1" wp14:anchorId="0C5BD6AC" wp14:editId="336C79F9">
            <wp:simplePos x="0" y="0"/>
            <wp:positionH relativeFrom="margin">
              <wp:align>left</wp:align>
            </wp:positionH>
            <wp:positionV relativeFrom="paragraph">
              <wp:posOffset>435316</wp:posOffset>
            </wp:positionV>
            <wp:extent cx="1456660" cy="1056103"/>
            <wp:effectExtent l="0" t="0" r="0" b="0"/>
            <wp:wrapNone/>
            <wp:docPr id="203539705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39705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660" cy="1056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CC240" w14:textId="77777777" w:rsidR="00DA28F1" w:rsidRDefault="00DA28F1" w:rsidP="00DA28F1">
      <w:r>
        <w:t xml:space="preserve">In this document we will call the Aotearoa Rare Disorders Strategy </w:t>
      </w:r>
      <w:r>
        <w:rPr>
          <w:b/>
          <w:bCs/>
        </w:rPr>
        <w:t>the Strategy.</w:t>
      </w:r>
    </w:p>
    <w:p w14:paraId="002412C8" w14:textId="77777777" w:rsidR="00DA28F1" w:rsidRDefault="00DA28F1" w:rsidP="00DA28F1"/>
    <w:p w14:paraId="77AE6AF1" w14:textId="77777777" w:rsidR="00DA28F1" w:rsidRDefault="00DA28F1" w:rsidP="00DA28F1"/>
    <w:p w14:paraId="1B93363C" w14:textId="562BDB90" w:rsidR="00DA28F1" w:rsidRDefault="00855E4B" w:rsidP="004B65CA">
      <w:r>
        <w:rPr>
          <w:noProof/>
        </w:rPr>
        <w:drawing>
          <wp:anchor distT="0" distB="0" distL="114300" distR="114300" simplePos="0" relativeHeight="251932672" behindDoc="0" locked="0" layoutInCell="1" allowOverlap="1" wp14:anchorId="1D3CDD84" wp14:editId="2861FB77">
            <wp:simplePos x="0" y="0"/>
            <wp:positionH relativeFrom="margin">
              <wp:posOffset>-142875</wp:posOffset>
            </wp:positionH>
            <wp:positionV relativeFrom="paragraph">
              <wp:posOffset>480695</wp:posOffset>
            </wp:positionV>
            <wp:extent cx="1866900" cy="1866900"/>
            <wp:effectExtent l="0" t="0" r="0" b="0"/>
            <wp:wrapThrough wrapText="bothSides">
              <wp:wrapPolygon edited="0">
                <wp:start x="9257" y="0"/>
                <wp:lineTo x="8155" y="1322"/>
                <wp:lineTo x="7053" y="3086"/>
                <wp:lineTo x="6833" y="3967"/>
                <wp:lineTo x="1763" y="7273"/>
                <wp:lineTo x="1102" y="11682"/>
                <wp:lineTo x="220" y="13886"/>
                <wp:lineTo x="1102" y="17853"/>
                <wp:lineTo x="1102" y="18735"/>
                <wp:lineTo x="4629" y="21159"/>
                <wp:lineTo x="5731" y="21380"/>
                <wp:lineTo x="16531" y="21380"/>
                <wp:lineTo x="17192" y="21159"/>
                <wp:lineTo x="20278" y="18294"/>
                <wp:lineTo x="20278" y="17853"/>
                <wp:lineTo x="21380" y="14547"/>
                <wp:lineTo x="21380" y="13665"/>
                <wp:lineTo x="20498" y="11682"/>
                <wp:lineTo x="19616" y="10800"/>
                <wp:lineTo x="19396" y="7273"/>
                <wp:lineTo x="14327" y="3086"/>
                <wp:lineTo x="13004" y="1102"/>
                <wp:lineTo x="11902" y="0"/>
                <wp:lineTo x="9257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There are </w:t>
      </w:r>
      <w:r w:rsidR="00DA28F1">
        <w:t xml:space="preserve">3 Easy Read documents </w:t>
      </w:r>
      <w:r>
        <w:t xml:space="preserve">that </w:t>
      </w:r>
      <w:r w:rsidR="00DA28F1">
        <w:t>make up the summary:</w:t>
      </w:r>
    </w:p>
    <w:p w14:paraId="79945D22" w14:textId="1B31879A" w:rsidR="00DA28F1" w:rsidRDefault="0079016D" w:rsidP="0079016D">
      <w:pPr>
        <w:pStyle w:val="Listtoplevel"/>
      </w:pPr>
      <w:r>
        <w:t>S</w:t>
      </w:r>
      <w:r w:rsidR="00DA28F1">
        <w:t>ummary – Aotearoa New Zealand Rare Disorders Strategy</w:t>
      </w:r>
    </w:p>
    <w:p w14:paraId="4BC5D890" w14:textId="77777777" w:rsidR="00DA28F1" w:rsidRDefault="00DA28F1" w:rsidP="00DA28F1">
      <w:pPr>
        <w:pStyle w:val="Listtoplevel"/>
      </w:pPr>
      <w:r>
        <w:t>Rare voices and aspirations</w:t>
      </w:r>
    </w:p>
    <w:p w14:paraId="608A2EF4" w14:textId="12112EA5" w:rsidR="00F30F2F" w:rsidRPr="00F30F2F" w:rsidRDefault="00DA28F1" w:rsidP="00DA28F1">
      <w:pPr>
        <w:pStyle w:val="Listtoplevel"/>
      </w:pPr>
      <w:r>
        <w:t>Context and evidence.</w:t>
      </w:r>
    </w:p>
    <w:bookmarkEnd w:id="1"/>
    <w:p w14:paraId="668ADBF7" w14:textId="77777777" w:rsidR="00F30F2F" w:rsidRDefault="00F30F2F" w:rsidP="00F30F2F">
      <w:pPr>
        <w:pStyle w:val="BodyText"/>
      </w:pPr>
    </w:p>
    <w:p w14:paraId="1FBDBB72" w14:textId="77777777" w:rsidR="00DA28F1" w:rsidRDefault="00DA28F1" w:rsidP="00F30F2F">
      <w:pPr>
        <w:pStyle w:val="BodyText"/>
      </w:pPr>
    </w:p>
    <w:p w14:paraId="04A34588" w14:textId="77777777" w:rsidR="00DA28F1" w:rsidRDefault="00DA28F1">
      <w:pPr>
        <w:spacing w:line="240" w:lineRule="auto"/>
        <w:ind w:left="0"/>
      </w:pPr>
      <w:r>
        <w:br w:type="page"/>
      </w:r>
    </w:p>
    <w:p w14:paraId="16977777" w14:textId="5588C2C0" w:rsidR="00DA28F1" w:rsidRDefault="00B65319" w:rsidP="00F30F2F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1899904" behindDoc="0" locked="0" layoutInCell="1" allowOverlap="1" wp14:anchorId="7AA41F82" wp14:editId="343DC2BD">
            <wp:simplePos x="0" y="0"/>
            <wp:positionH relativeFrom="margin">
              <wp:align>left</wp:align>
            </wp:positionH>
            <wp:positionV relativeFrom="paragraph">
              <wp:posOffset>-173421</wp:posOffset>
            </wp:positionV>
            <wp:extent cx="1828804" cy="1828804"/>
            <wp:effectExtent l="0" t="0" r="0" b="0"/>
            <wp:wrapNone/>
            <wp:docPr id="1926231721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231721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28F1">
        <w:t xml:space="preserve">This Easy Read summary </w:t>
      </w:r>
      <w:r w:rsidR="00B1706B">
        <w:t>tells you about</w:t>
      </w:r>
      <w:r w:rsidR="00A23B6F">
        <w:t xml:space="preserve"> </w:t>
      </w:r>
      <w:r w:rsidR="0079016D">
        <w:t>things we are going to do as part of the Rare Disorders Strategy.</w:t>
      </w:r>
    </w:p>
    <w:p w14:paraId="44B1A547" w14:textId="77777777" w:rsidR="00423A4F" w:rsidRDefault="00423A4F" w:rsidP="00F30F2F">
      <w:pPr>
        <w:pStyle w:val="BodyText"/>
      </w:pPr>
    </w:p>
    <w:p w14:paraId="619744F3" w14:textId="77777777" w:rsidR="00B65319" w:rsidRDefault="00B6531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5C98A83E" w14:textId="5FC69D8E" w:rsidR="00F30F2F" w:rsidRDefault="00F30F2F" w:rsidP="00F30F2F">
      <w:pPr>
        <w:pStyle w:val="Heading1"/>
      </w:pPr>
      <w:bookmarkStart w:id="4" w:name="_Our_vision"/>
      <w:bookmarkEnd w:id="4"/>
      <w:r>
        <w:lastRenderedPageBreak/>
        <w:t>Our vision</w:t>
      </w:r>
    </w:p>
    <w:p w14:paraId="14C168E4" w14:textId="77777777" w:rsidR="00F30F2F" w:rsidRDefault="00F30F2F" w:rsidP="00CD3E96"/>
    <w:p w14:paraId="1CD2BA3A" w14:textId="46EFDBC3" w:rsidR="00F30F2F" w:rsidRDefault="00F30F2F" w:rsidP="00CD3E96"/>
    <w:p w14:paraId="5BAAA592" w14:textId="7ACEAE90" w:rsidR="00F30F2F" w:rsidRDefault="002F6133" w:rsidP="00442F8E">
      <w:pPr>
        <w:pStyle w:val="BodyText"/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6FA828B4" wp14:editId="639026F0">
            <wp:simplePos x="0" y="0"/>
            <wp:positionH relativeFrom="margin">
              <wp:align>left</wp:align>
            </wp:positionH>
            <wp:positionV relativeFrom="paragraph">
              <wp:posOffset>7519</wp:posOffset>
            </wp:positionV>
            <wp:extent cx="1913893" cy="1250899"/>
            <wp:effectExtent l="0" t="0" r="0" b="6985"/>
            <wp:wrapNone/>
            <wp:docPr id="475287299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287299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893" cy="1250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0F2F">
        <w:t xml:space="preserve">Our </w:t>
      </w:r>
      <w:r w:rsidR="00F30F2F" w:rsidRPr="00F30F2F">
        <w:rPr>
          <w:b/>
          <w:bCs/>
        </w:rPr>
        <w:t>vision</w:t>
      </w:r>
      <w:r w:rsidR="00F30F2F">
        <w:t xml:space="preserve"> is for everyone with a rare disorder </w:t>
      </w:r>
      <w:r w:rsidR="008C4778">
        <w:t>/</w:t>
      </w:r>
      <w:r w:rsidR="00F30F2F">
        <w:t xml:space="preserve"> their whānau </w:t>
      </w:r>
      <w:r w:rsidR="0060611D">
        <w:t xml:space="preserve">/family </w:t>
      </w:r>
      <w:r w:rsidR="00F30F2F">
        <w:t xml:space="preserve">to share in </w:t>
      </w:r>
      <w:proofErr w:type="spellStart"/>
      <w:r w:rsidR="00F30F2F">
        <w:t>pae</w:t>
      </w:r>
      <w:proofErr w:type="spellEnd"/>
      <w:r w:rsidR="00F30F2F">
        <w:t xml:space="preserve"> </w:t>
      </w:r>
      <w:proofErr w:type="spellStart"/>
      <w:r w:rsidR="00F30F2F">
        <w:t>ora</w:t>
      </w:r>
      <w:proofErr w:type="spellEnd"/>
      <w:r w:rsidR="00F30F2F">
        <w:t xml:space="preserve"> / healthy futures</w:t>
      </w:r>
      <w:r w:rsidR="00442F8E">
        <w:t>.</w:t>
      </w:r>
    </w:p>
    <w:p w14:paraId="0B76E220" w14:textId="78B9002F" w:rsidR="00442F8E" w:rsidRDefault="00442F8E" w:rsidP="00CD3E96"/>
    <w:p w14:paraId="0C7B59BD" w14:textId="7B9D2A8B" w:rsidR="00CD3E96" w:rsidRDefault="00173AB3" w:rsidP="00CD3E96"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5454E173" wp14:editId="2C32AB17">
                <wp:simplePos x="0" y="0"/>
                <wp:positionH relativeFrom="margin">
                  <wp:align>right</wp:align>
                </wp:positionH>
                <wp:positionV relativeFrom="paragraph">
                  <wp:posOffset>253483</wp:posOffset>
                </wp:positionV>
                <wp:extent cx="3513667" cy="1116419"/>
                <wp:effectExtent l="0" t="0" r="0" b="7620"/>
                <wp:wrapNone/>
                <wp:docPr id="214410493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67" cy="111641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4AF0122" id="Rectangle 2" o:spid="_x0000_s1026" alt="&quot;&quot;" style="position:absolute;margin-left:225.45pt;margin-top:19.95pt;width:276.65pt;height:87.9pt;z-index:-251544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5F7D8125" w14:textId="7C0653E2" w:rsidR="00CD3E96" w:rsidRDefault="00173AB3" w:rsidP="00CD3E96">
      <w:r>
        <w:rPr>
          <w:noProof/>
        </w:rPr>
        <w:drawing>
          <wp:anchor distT="0" distB="0" distL="114300" distR="114300" simplePos="0" relativeHeight="251777024" behindDoc="0" locked="0" layoutInCell="1" allowOverlap="1" wp14:anchorId="28C7AE16" wp14:editId="0C7D2CC5">
            <wp:simplePos x="0" y="0"/>
            <wp:positionH relativeFrom="margin">
              <wp:align>left</wp:align>
            </wp:positionH>
            <wp:positionV relativeFrom="paragraph">
              <wp:posOffset>20630</wp:posOffset>
            </wp:positionV>
            <wp:extent cx="1352739" cy="1362265"/>
            <wp:effectExtent l="0" t="0" r="0" b="9525"/>
            <wp:wrapNone/>
            <wp:docPr id="422627909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27909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739" cy="1362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016D" w:rsidRPr="0079016D">
        <w:t xml:space="preserve">A </w:t>
      </w:r>
      <w:r w:rsidR="0079016D" w:rsidRPr="0079016D">
        <w:rPr>
          <w:b/>
          <w:bCs/>
        </w:rPr>
        <w:t>vision</w:t>
      </w:r>
      <w:r w:rsidR="0079016D" w:rsidRPr="0079016D">
        <w:t xml:space="preserve"> is an idea about what you want the future / years ahead to look like.</w:t>
      </w:r>
      <w:r w:rsidRPr="00173AB3">
        <w:rPr>
          <w:noProof/>
        </w:rPr>
        <w:t xml:space="preserve"> </w:t>
      </w:r>
    </w:p>
    <w:p w14:paraId="3A69C9DB" w14:textId="667F8C36" w:rsidR="0079016D" w:rsidRDefault="0079016D" w:rsidP="00CD3E96"/>
    <w:p w14:paraId="5587B295" w14:textId="7E9EEB51" w:rsidR="00CD3E96" w:rsidRDefault="00CD3E96" w:rsidP="00CD3E96"/>
    <w:p w14:paraId="29C71FFD" w14:textId="204556EE" w:rsidR="00F30F2F" w:rsidRDefault="00173AB3" w:rsidP="00CD3E96">
      <w:r>
        <w:rPr>
          <w:noProof/>
        </w:rPr>
        <w:drawing>
          <wp:anchor distT="0" distB="0" distL="114300" distR="114300" simplePos="0" relativeHeight="251778048" behindDoc="0" locked="0" layoutInCell="1" allowOverlap="1" wp14:anchorId="3DE6E4B5" wp14:editId="392B3F62">
            <wp:simplePos x="0" y="0"/>
            <wp:positionH relativeFrom="margin">
              <wp:align>left</wp:align>
            </wp:positionH>
            <wp:positionV relativeFrom="paragraph">
              <wp:posOffset>6734</wp:posOffset>
            </wp:positionV>
            <wp:extent cx="1594884" cy="1594884"/>
            <wp:effectExtent l="0" t="0" r="5715" b="5715"/>
            <wp:wrapNone/>
            <wp:docPr id="1123738347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738347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84" cy="1594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0F2F">
        <w:t>To do this we will need to work with:</w:t>
      </w:r>
    </w:p>
    <w:p w14:paraId="510837A5" w14:textId="369A1FE1" w:rsidR="00F30F2F" w:rsidRDefault="00F30F2F" w:rsidP="00CD3E96">
      <w:pPr>
        <w:pStyle w:val="Listtoplevel"/>
      </w:pPr>
      <w:r>
        <w:t>people with rare disorders / their wh</w:t>
      </w:r>
      <w:r w:rsidR="0060611D">
        <w:t>ā</w:t>
      </w:r>
      <w:r>
        <w:t>nau</w:t>
      </w:r>
      <w:r w:rsidR="0060611D">
        <w:t xml:space="preserve"> / family</w:t>
      </w:r>
    </w:p>
    <w:p w14:paraId="096FFC7D" w14:textId="6C49008F" w:rsidR="00F30F2F" w:rsidRDefault="00173AB3" w:rsidP="00F30F2F">
      <w:pPr>
        <w:pStyle w:val="Listtoplevel"/>
      </w:pPr>
      <w:r>
        <w:drawing>
          <wp:anchor distT="0" distB="0" distL="114300" distR="114300" simplePos="0" relativeHeight="251779072" behindDoc="0" locked="0" layoutInCell="1" allowOverlap="1" wp14:anchorId="4394B721" wp14:editId="4B2B66D2">
            <wp:simplePos x="0" y="0"/>
            <wp:positionH relativeFrom="margin">
              <wp:align>left</wp:align>
            </wp:positionH>
            <wp:positionV relativeFrom="paragraph">
              <wp:posOffset>603885</wp:posOffset>
            </wp:positionV>
            <wp:extent cx="1562735" cy="1562735"/>
            <wp:effectExtent l="0" t="0" r="0" b="0"/>
            <wp:wrapNone/>
            <wp:docPr id="407467771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467771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735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people</w:t>
      </w:r>
      <w:r w:rsidR="0079016D">
        <w:t xml:space="preserve"> who work as part of the </w:t>
      </w:r>
      <w:r w:rsidR="00F30F2F">
        <w:t>health system</w:t>
      </w:r>
    </w:p>
    <w:p w14:paraId="595BB487" w14:textId="3BF7B60E" w:rsidR="00F30F2F" w:rsidRDefault="00442F8E" w:rsidP="00F30F2F">
      <w:pPr>
        <w:pStyle w:val="Listtoplevel"/>
      </w:pPr>
      <w:r>
        <w:t>support people</w:t>
      </w:r>
    </w:p>
    <w:p w14:paraId="7DA22129" w14:textId="4C587E02" w:rsidR="00442F8E" w:rsidRDefault="00442F8E" w:rsidP="00F30F2F">
      <w:pPr>
        <w:pStyle w:val="Listtoplevel"/>
      </w:pPr>
      <w:r>
        <w:t>communities.</w:t>
      </w:r>
    </w:p>
    <w:p w14:paraId="2F69EDA4" w14:textId="5C813989" w:rsidR="00F30F2F" w:rsidRDefault="00F30F2F" w:rsidP="005C0165">
      <w:pPr>
        <w:pStyle w:val="Heading1"/>
        <w:rPr>
          <w:rFonts w:eastAsiaTheme="minorHAnsi"/>
          <w:noProof/>
          <w:szCs w:val="22"/>
          <w:lang w:val="en-GB"/>
        </w:rPr>
      </w:pPr>
      <w:bookmarkStart w:id="5" w:name="_Why_we_need"/>
      <w:bookmarkEnd w:id="5"/>
      <w:r>
        <w:br w:type="page"/>
      </w:r>
      <w:r>
        <w:lastRenderedPageBreak/>
        <w:t>Why we need a Rare Disorders Strat</w:t>
      </w:r>
      <w:r w:rsidR="005C0165">
        <w:t>egy</w:t>
      </w:r>
    </w:p>
    <w:p w14:paraId="48FE80B8" w14:textId="45699B2A" w:rsidR="00F30F2F" w:rsidRDefault="00F30F2F" w:rsidP="005C0165"/>
    <w:p w14:paraId="71A9C01C" w14:textId="28B58AEF" w:rsidR="005C0165" w:rsidRDefault="00173AB3" w:rsidP="005C0165">
      <w:r>
        <w:rPr>
          <w:noProof/>
        </w:rPr>
        <w:drawing>
          <wp:anchor distT="0" distB="0" distL="114300" distR="114300" simplePos="0" relativeHeight="251780096" behindDoc="0" locked="0" layoutInCell="1" allowOverlap="1" wp14:anchorId="5BBF8112" wp14:editId="5B14666C">
            <wp:simplePos x="0" y="0"/>
            <wp:positionH relativeFrom="margin">
              <wp:align>left</wp:align>
            </wp:positionH>
            <wp:positionV relativeFrom="paragraph">
              <wp:posOffset>14723</wp:posOffset>
            </wp:positionV>
            <wp:extent cx="1225787" cy="1701209"/>
            <wp:effectExtent l="0" t="0" r="0" b="0"/>
            <wp:wrapNone/>
            <wp:docPr id="558647789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64778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787" cy="1701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496BB" w14:textId="107B48D2" w:rsidR="005C0165" w:rsidRDefault="005C0165" w:rsidP="005C0165">
      <w:r>
        <w:t xml:space="preserve">About </w:t>
      </w:r>
      <w:r w:rsidR="0060611D">
        <w:t>3 hundred thousand</w:t>
      </w:r>
      <w:r>
        <w:t xml:space="preserve"> New Zealanders live with a rare disorder.</w:t>
      </w:r>
    </w:p>
    <w:p w14:paraId="05E51512" w14:textId="77777777" w:rsidR="005C0165" w:rsidRDefault="005C0165" w:rsidP="005C0165"/>
    <w:p w14:paraId="25EB6D55" w14:textId="77777777" w:rsidR="005C0165" w:rsidRDefault="005C0165" w:rsidP="005C0165"/>
    <w:p w14:paraId="729CDE26" w14:textId="21142939" w:rsidR="005C0165" w:rsidRDefault="00D70F11" w:rsidP="005C0165">
      <w:pPr>
        <w:jc w:val="both"/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1D7E4474" wp14:editId="38AA18CC">
            <wp:simplePos x="0" y="0"/>
            <wp:positionH relativeFrom="margin">
              <wp:align>left</wp:align>
            </wp:positionH>
            <wp:positionV relativeFrom="paragraph">
              <wp:posOffset>69629</wp:posOffset>
            </wp:positionV>
            <wp:extent cx="1424763" cy="1424763"/>
            <wp:effectExtent l="0" t="0" r="4445" b="4445"/>
            <wp:wrapNone/>
            <wp:docPr id="1481294498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294498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763" cy="1424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0165">
        <w:t>It can be hard for them to get support because of things like:</w:t>
      </w:r>
    </w:p>
    <w:p w14:paraId="58032436" w14:textId="6CB95A7A" w:rsidR="005C0165" w:rsidRDefault="005C0165" w:rsidP="005C0165">
      <w:pPr>
        <w:pStyle w:val="Listtoplevel"/>
      </w:pPr>
      <w:r>
        <w:t>healthcare</w:t>
      </w:r>
      <w:r w:rsidR="00442F8E">
        <w:t xml:space="preserve"> being hard to get</w:t>
      </w:r>
    </w:p>
    <w:p w14:paraId="1450D01E" w14:textId="42063F02" w:rsidR="005C0165" w:rsidRDefault="00D70F11" w:rsidP="00442F8E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32F9F744" wp14:editId="70862299">
                <wp:simplePos x="0" y="0"/>
                <wp:positionH relativeFrom="margin">
                  <wp:align>left</wp:align>
                </wp:positionH>
                <wp:positionV relativeFrom="paragraph">
                  <wp:posOffset>315669</wp:posOffset>
                </wp:positionV>
                <wp:extent cx="1924050" cy="1379766"/>
                <wp:effectExtent l="0" t="0" r="0" b="0"/>
                <wp:wrapNone/>
                <wp:docPr id="17248362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4050" cy="1379766"/>
                          <a:chOff x="0" y="0"/>
                          <a:chExt cx="1924050" cy="1379766"/>
                        </a:xfrm>
                      </wpg:grpSpPr>
                      <pic:pic xmlns:pic="http://schemas.openxmlformats.org/drawingml/2006/picture">
                        <pic:nvPicPr>
                          <pic:cNvPr id="1288736805" name="Picture 12" descr="A black and white of men t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5181"/>
                            <a:ext cx="1924050" cy="112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6448461" name="Text Box 13"/>
                        <wps:cNvSpPr txBox="1"/>
                        <wps:spPr>
                          <a:xfrm>
                            <a:off x="956930" y="0"/>
                            <a:ext cx="563525" cy="6060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B98B41" w14:textId="7554A90B" w:rsidR="00D70F11" w:rsidRPr="00D70F11" w:rsidRDefault="00D70F11">
                              <w:pPr>
                                <w:ind w:left="0"/>
                                <w:rPr>
                                  <w:b/>
                                  <w:bCs/>
                                  <w:sz w:val="52"/>
                                  <w:szCs w:val="44"/>
                                  <w:lang w:val="en-NZ"/>
                                </w:rPr>
                              </w:pPr>
                              <w:r w:rsidRPr="00D70F11">
                                <w:rPr>
                                  <w:b/>
                                  <w:bCs/>
                                  <w:sz w:val="52"/>
                                  <w:szCs w:val="44"/>
                                  <w:lang w:val="en-NZ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32F9F744" id="Group 14" o:spid="_x0000_s1026" style="position:absolute;left:0;text-align:left;margin-left:0;margin-top:24.85pt;width:151.5pt;height:108.65pt;z-index:251784192;mso-position-horizontal:left;mso-position-horizontal-relative:margin" coordsize="19240,137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">
                <v:shape id="Picture 12" o:spid="_x0000_s1027" type="#_x0000_t75" alt="A black and white of men talking&#10;&#10;Description automatically generated" style="position:absolute;top:2551;width:19240;height:1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">
                  <v:imagedata r:id="rId41" o:title="A black and white of men talking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" o:spid="_x0000_s1028" type="#_x0000_t202" style="position:absolute;left:9569;width:5635;height:6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" filled="f" stroked="f" strokeweight=".5pt">
                  <v:textbox>
                    <w:txbxContent>
                      <w:p w14:paraId="38B98B41" w14:textId="7554A90B" w:rsidR="00D70F11" w:rsidRPr="00D70F11" w:rsidRDefault="00D70F11">
                        <w:pPr>
                          <w:ind w:left="0"/>
                          <w:rPr>
                            <w:b/>
                            <w:bCs/>
                            <w:sz w:val="52"/>
                            <w:szCs w:val="44"/>
                            <w:lang w:val="en-NZ"/>
                          </w:rPr>
                        </w:pPr>
                        <w:r w:rsidRPr="00D70F11">
                          <w:rPr>
                            <w:b/>
                            <w:bCs/>
                            <w:sz w:val="52"/>
                            <w:szCs w:val="44"/>
                            <w:lang w:val="en-NZ"/>
                          </w:rPr>
                          <w:t>?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5C0165">
        <w:t xml:space="preserve">health practitioners like doctors not knowing </w:t>
      </w:r>
      <w:r w:rsidR="00442F8E">
        <w:t>enough about rare disorders.</w:t>
      </w:r>
    </w:p>
    <w:p w14:paraId="64C62D95" w14:textId="4369E7F7" w:rsidR="00442F8E" w:rsidRDefault="00442F8E" w:rsidP="00442F8E"/>
    <w:p w14:paraId="2261AD2C" w14:textId="6A079A22" w:rsidR="00442F8E" w:rsidRDefault="00442F8E" w:rsidP="00442F8E"/>
    <w:p w14:paraId="53E9CCF5" w14:textId="40B0F13A" w:rsidR="005C0165" w:rsidRDefault="00D70F11" w:rsidP="00442F8E">
      <w:r>
        <w:rPr>
          <w:noProof/>
        </w:rPr>
        <w:drawing>
          <wp:anchor distT="0" distB="0" distL="114300" distR="114300" simplePos="0" relativeHeight="251785216" behindDoc="0" locked="0" layoutInCell="1" allowOverlap="1" wp14:anchorId="27186D73" wp14:editId="64EA3546">
            <wp:simplePos x="0" y="0"/>
            <wp:positionH relativeFrom="margin">
              <wp:align>left</wp:align>
            </wp:positionH>
            <wp:positionV relativeFrom="paragraph">
              <wp:posOffset>143052</wp:posOffset>
            </wp:positionV>
            <wp:extent cx="1810191" cy="1379278"/>
            <wp:effectExtent l="0" t="0" r="0" b="0"/>
            <wp:wrapNone/>
            <wp:docPr id="1147848366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848366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191" cy="1379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0165">
        <w:t>We need a rare disorders strategy so support can be given to</w:t>
      </w:r>
      <w:r w:rsidR="00442F8E">
        <w:t xml:space="preserve"> the people who need it.</w:t>
      </w:r>
      <w:r w:rsidR="005C0165">
        <w:t xml:space="preserve"> </w:t>
      </w:r>
    </w:p>
    <w:p w14:paraId="2E337432" w14:textId="77777777" w:rsidR="005C0165" w:rsidRDefault="005C0165" w:rsidP="005C0165"/>
    <w:p w14:paraId="07DB6297" w14:textId="77777777" w:rsidR="005C0165" w:rsidRDefault="005C0165" w:rsidP="005C0165"/>
    <w:p w14:paraId="77937271" w14:textId="37F10360" w:rsidR="005C0165" w:rsidRDefault="005C0165" w:rsidP="005C0165">
      <w:r>
        <w:t xml:space="preserve">To do this we have created 5 </w:t>
      </w:r>
      <w:r>
        <w:rPr>
          <w:b/>
          <w:bCs/>
        </w:rPr>
        <w:t>priority areas.</w:t>
      </w:r>
    </w:p>
    <w:p w14:paraId="4C42D069" w14:textId="79C6204F" w:rsidR="005C0165" w:rsidRDefault="00D70F11" w:rsidP="005C0165"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40D2818B" wp14:editId="080ABBA3">
            <wp:simplePos x="0" y="0"/>
            <wp:positionH relativeFrom="margin">
              <wp:align>left</wp:align>
            </wp:positionH>
            <wp:positionV relativeFrom="paragraph">
              <wp:posOffset>-202019</wp:posOffset>
            </wp:positionV>
            <wp:extent cx="1541721" cy="1541721"/>
            <wp:effectExtent l="0" t="0" r="1905" b="1905"/>
            <wp:wrapNone/>
            <wp:docPr id="1988595064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595064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721" cy="1541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3AB3">
        <w:rPr>
          <w:noProof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 wp14:anchorId="0C0639C8" wp14:editId="2EDA6C65">
                <wp:simplePos x="0" y="0"/>
                <wp:positionH relativeFrom="margin">
                  <wp:align>right</wp:align>
                </wp:positionH>
                <wp:positionV relativeFrom="paragraph">
                  <wp:posOffset>-128934</wp:posOffset>
                </wp:positionV>
                <wp:extent cx="3513667" cy="839972"/>
                <wp:effectExtent l="0" t="0" r="0" b="0"/>
                <wp:wrapNone/>
                <wp:docPr id="169646750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67" cy="83997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3A05374" id="Rectangle 2" o:spid="_x0000_s1026" alt="&quot;&quot;" style="position:absolute;margin-left:225.45pt;margin-top:-10.15pt;width:276.65pt;height:66.15pt;z-index:-251542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5C0165">
        <w:t xml:space="preserve">A </w:t>
      </w:r>
      <w:r w:rsidR="005C0165">
        <w:rPr>
          <w:b/>
          <w:bCs/>
        </w:rPr>
        <w:t>priority area</w:t>
      </w:r>
      <w:r w:rsidR="005C0165">
        <w:t xml:space="preserve"> is a list of things that we need to do first.</w:t>
      </w:r>
    </w:p>
    <w:p w14:paraId="289E8990" w14:textId="677326F0" w:rsidR="005C0165" w:rsidRDefault="005C0165" w:rsidP="005C0165"/>
    <w:p w14:paraId="37E383B9" w14:textId="77777777" w:rsidR="005C0165" w:rsidRDefault="005C0165" w:rsidP="005C0165"/>
    <w:p w14:paraId="1313F5C3" w14:textId="7FC7EEA9" w:rsidR="005C0165" w:rsidRDefault="005C0165">
      <w:pPr>
        <w:spacing w:line="240" w:lineRule="auto"/>
        <w:ind w:left="0"/>
      </w:pPr>
      <w:r>
        <w:br w:type="page"/>
      </w:r>
    </w:p>
    <w:p w14:paraId="6821F89B" w14:textId="090C0676" w:rsidR="005C0165" w:rsidRDefault="005C0165" w:rsidP="005C0165">
      <w:pPr>
        <w:pStyle w:val="Heading1"/>
      </w:pPr>
      <w:bookmarkStart w:id="6" w:name="_Priority_1:"/>
      <w:bookmarkEnd w:id="6"/>
      <w:r>
        <w:lastRenderedPageBreak/>
        <w:t xml:space="preserve">Priority 1: </w:t>
      </w:r>
    </w:p>
    <w:p w14:paraId="36B79C9E" w14:textId="3439D145" w:rsidR="005C0165" w:rsidRDefault="00D70F11" w:rsidP="005C0165">
      <w:r>
        <w:rPr>
          <w:b/>
          <w:bCs/>
          <w:noProof/>
        </w:rPr>
        <w:drawing>
          <wp:anchor distT="0" distB="0" distL="114300" distR="114300" simplePos="0" relativeHeight="251787264" behindDoc="0" locked="0" layoutInCell="1" allowOverlap="1" wp14:anchorId="63550064" wp14:editId="1ECD23B3">
            <wp:simplePos x="0" y="0"/>
            <wp:positionH relativeFrom="margin">
              <wp:align>left</wp:align>
            </wp:positionH>
            <wp:positionV relativeFrom="paragraph">
              <wp:posOffset>312081</wp:posOffset>
            </wp:positionV>
            <wp:extent cx="1711842" cy="1711842"/>
            <wp:effectExtent l="0" t="0" r="3175" b="0"/>
            <wp:wrapNone/>
            <wp:docPr id="89787712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87712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842" cy="1711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70225" w14:textId="5CDA0D37" w:rsidR="005C0165" w:rsidRDefault="005C0165" w:rsidP="005C0165"/>
    <w:p w14:paraId="40725080" w14:textId="1E73C6AA" w:rsidR="004E4BDB" w:rsidRDefault="004E4BDB" w:rsidP="004E4BDB">
      <w:r w:rsidRPr="00173AB3">
        <w:rPr>
          <w:b/>
          <w:bCs/>
        </w:rPr>
        <w:t>Priority 1</w:t>
      </w:r>
      <w:r>
        <w:t xml:space="preserve"> is about setting up the health system to care for people with rare disorders / their whānau</w:t>
      </w:r>
      <w:r w:rsidR="008C4778">
        <w:t xml:space="preserve"> / family</w:t>
      </w:r>
      <w:r>
        <w:t>.</w:t>
      </w:r>
    </w:p>
    <w:p w14:paraId="477429E1" w14:textId="1716C610" w:rsidR="004E4BDB" w:rsidRDefault="004E4BDB" w:rsidP="005C0165"/>
    <w:p w14:paraId="56F8E9DA" w14:textId="5FB8FF45" w:rsidR="004E4BDB" w:rsidRDefault="00B94631" w:rsidP="005C0165">
      <w:r>
        <w:rPr>
          <w:noProof/>
        </w:rPr>
        <w:drawing>
          <wp:anchor distT="0" distB="0" distL="114300" distR="114300" simplePos="0" relativeHeight="251788288" behindDoc="0" locked="0" layoutInCell="1" allowOverlap="1" wp14:anchorId="14E83B1E" wp14:editId="3EDF4871">
            <wp:simplePos x="0" y="0"/>
            <wp:positionH relativeFrom="margin">
              <wp:align>left</wp:align>
            </wp:positionH>
            <wp:positionV relativeFrom="paragraph">
              <wp:posOffset>5434</wp:posOffset>
            </wp:positionV>
            <wp:extent cx="1299140" cy="1903228"/>
            <wp:effectExtent l="0" t="0" r="0" b="1905"/>
            <wp:wrapNone/>
            <wp:docPr id="1866732889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732889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140" cy="1903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09447" w14:textId="5664872D" w:rsidR="005C0165" w:rsidRDefault="005C0165" w:rsidP="005C0165">
      <w:r>
        <w:t xml:space="preserve">People with rare disorders </w:t>
      </w:r>
      <w:r w:rsidR="008C4778">
        <w:t>/</w:t>
      </w:r>
      <w:r>
        <w:t xml:space="preserve"> their </w:t>
      </w:r>
      <w:r w:rsidR="008C4778">
        <w:t xml:space="preserve">whānau / family </w:t>
      </w:r>
      <w:r>
        <w:t>often need support from health services throughout New Zealand.</w:t>
      </w:r>
    </w:p>
    <w:p w14:paraId="34D19392" w14:textId="77777777" w:rsidR="005C0165" w:rsidRDefault="005C0165" w:rsidP="005C0165"/>
    <w:p w14:paraId="7D7006ED" w14:textId="0BDD7029" w:rsidR="005C0165" w:rsidRDefault="00B94631" w:rsidP="005C0165">
      <w:r>
        <w:rPr>
          <w:noProof/>
        </w:rPr>
        <w:drawing>
          <wp:anchor distT="0" distB="0" distL="114300" distR="114300" simplePos="0" relativeHeight="251789312" behindDoc="0" locked="0" layoutInCell="1" allowOverlap="1" wp14:anchorId="6A31B787" wp14:editId="16EAFCA8">
            <wp:simplePos x="0" y="0"/>
            <wp:positionH relativeFrom="margin">
              <wp:align>left</wp:align>
            </wp:positionH>
            <wp:positionV relativeFrom="paragraph">
              <wp:posOffset>156741</wp:posOffset>
            </wp:positionV>
            <wp:extent cx="1977656" cy="1611278"/>
            <wp:effectExtent l="0" t="0" r="3810" b="8255"/>
            <wp:wrapNone/>
            <wp:docPr id="2050784815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784815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656" cy="1611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A6C42" w14:textId="0D8B557B" w:rsidR="005C0165" w:rsidRDefault="005C0165" w:rsidP="005C0165">
      <w:r>
        <w:t>Health practitioners have told us th</w:t>
      </w:r>
      <w:r w:rsidR="00FB7844">
        <w:t>at</w:t>
      </w:r>
      <w:r>
        <w:t xml:space="preserve"> services need to </w:t>
      </w:r>
      <w:r w:rsidR="0060611D">
        <w:t>work together better</w:t>
      </w:r>
      <w:r w:rsidR="001F5EE3">
        <w:t xml:space="preserve"> so that people can get better support.</w:t>
      </w:r>
    </w:p>
    <w:p w14:paraId="391BBD6C" w14:textId="77777777" w:rsidR="00442F8E" w:rsidRDefault="00442F8E" w:rsidP="005C0165"/>
    <w:p w14:paraId="17CF59C0" w14:textId="65B357DB" w:rsidR="00442F8E" w:rsidRDefault="00B94631" w:rsidP="005C0165">
      <w:r>
        <w:rPr>
          <w:noProof/>
        </w:rPr>
        <w:drawing>
          <wp:anchor distT="0" distB="0" distL="114300" distR="114300" simplePos="0" relativeHeight="251790336" behindDoc="0" locked="0" layoutInCell="1" allowOverlap="1" wp14:anchorId="17AF7784" wp14:editId="4FEB7832">
            <wp:simplePos x="0" y="0"/>
            <wp:positionH relativeFrom="margin">
              <wp:align>left</wp:align>
            </wp:positionH>
            <wp:positionV relativeFrom="paragraph">
              <wp:posOffset>350638</wp:posOffset>
            </wp:positionV>
            <wp:extent cx="1562986" cy="1111065"/>
            <wp:effectExtent l="0" t="0" r="0" b="0"/>
            <wp:wrapNone/>
            <wp:docPr id="502646078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46078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986" cy="111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18F6F" w14:textId="53F128B4" w:rsidR="00442F8E" w:rsidRDefault="00442F8E" w:rsidP="005C0165">
      <w:r>
        <w:t>We will have good leadership that can connect services so people can get better support.</w:t>
      </w:r>
    </w:p>
    <w:p w14:paraId="7DF8EEA9" w14:textId="77777777" w:rsidR="00442F8E" w:rsidRDefault="00442F8E" w:rsidP="005C0165"/>
    <w:p w14:paraId="6876FC54" w14:textId="77777777" w:rsidR="00442F8E" w:rsidRDefault="00442F8E" w:rsidP="005C0165"/>
    <w:p w14:paraId="1CBA91DC" w14:textId="57D907B6" w:rsidR="00442F8E" w:rsidRDefault="00B94631" w:rsidP="005C0165"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1" wp14:anchorId="3C09B599" wp14:editId="176EF4B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01082" cy="1435395"/>
            <wp:effectExtent l="0" t="0" r="4445" b="0"/>
            <wp:wrapNone/>
            <wp:docPr id="260896390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9639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082" cy="1435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Leaders will also look at what is being done in other countries to see if what they are using could work well in New Zealand.</w:t>
      </w:r>
    </w:p>
    <w:p w14:paraId="40C0E61A" w14:textId="77777777" w:rsidR="004E4BDB" w:rsidRDefault="004E4BDB" w:rsidP="00442F8E"/>
    <w:p w14:paraId="48F1CDDF" w14:textId="69413B7E" w:rsidR="004E4BDB" w:rsidRDefault="00B94631" w:rsidP="00442F8E">
      <w:r>
        <w:rPr>
          <w:noProof/>
        </w:rPr>
        <w:drawing>
          <wp:anchor distT="0" distB="0" distL="114300" distR="114300" simplePos="0" relativeHeight="251792384" behindDoc="0" locked="0" layoutInCell="1" allowOverlap="1" wp14:anchorId="40C9B1EE" wp14:editId="16AF3FE4">
            <wp:simplePos x="0" y="0"/>
            <wp:positionH relativeFrom="margin">
              <wp:align>left</wp:align>
            </wp:positionH>
            <wp:positionV relativeFrom="paragraph">
              <wp:posOffset>107876</wp:posOffset>
            </wp:positionV>
            <wp:extent cx="1584251" cy="1584251"/>
            <wp:effectExtent l="0" t="0" r="0" b="0"/>
            <wp:wrapNone/>
            <wp:docPr id="1787500939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500939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605" cy="158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29C5C" w14:textId="3D00F845" w:rsidR="00442F8E" w:rsidRDefault="00442F8E" w:rsidP="00442F8E">
      <w:r>
        <w:t>Having good leadership will support everyone in the health system to:</w:t>
      </w:r>
    </w:p>
    <w:p w14:paraId="0C492152" w14:textId="39B27517" w:rsidR="00442F8E" w:rsidRDefault="00442F8E" w:rsidP="00442F8E">
      <w:pPr>
        <w:pStyle w:val="Listtoplevel"/>
      </w:pPr>
      <w:r>
        <w:t>understand rare disorders better</w:t>
      </w:r>
    </w:p>
    <w:p w14:paraId="3D4AD487" w14:textId="15EB386D" w:rsidR="00442F8E" w:rsidRDefault="00B94631">
      <w:pPr>
        <w:pStyle w:val="Listtoplevel"/>
      </w:pPr>
      <w:r>
        <w:drawing>
          <wp:anchor distT="0" distB="0" distL="114300" distR="114300" simplePos="0" relativeHeight="251795456" behindDoc="0" locked="0" layoutInCell="1" allowOverlap="1" wp14:anchorId="6315B2C2" wp14:editId="23737065">
            <wp:simplePos x="0" y="0"/>
            <wp:positionH relativeFrom="margin">
              <wp:align>left</wp:align>
            </wp:positionH>
            <wp:positionV relativeFrom="paragraph">
              <wp:posOffset>253483</wp:posOffset>
            </wp:positionV>
            <wp:extent cx="1562986" cy="1111065"/>
            <wp:effectExtent l="0" t="0" r="0" b="0"/>
            <wp:wrapNone/>
            <wp:docPr id="216572925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572925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986" cy="111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connect services for rare disorders</w:t>
      </w:r>
    </w:p>
    <w:p w14:paraId="7935DA01" w14:textId="5B462EBF" w:rsidR="00442F8E" w:rsidRDefault="00B94631">
      <w:pPr>
        <w:pStyle w:val="Listtoplevel"/>
      </w:pPr>
      <w:r>
        <w:drawing>
          <wp:anchor distT="0" distB="0" distL="114300" distR="114300" simplePos="0" relativeHeight="251793408" behindDoc="0" locked="0" layoutInCell="1" allowOverlap="1" wp14:anchorId="468A57C8" wp14:editId="5C32C9C5">
            <wp:simplePos x="0" y="0"/>
            <wp:positionH relativeFrom="margin">
              <wp:posOffset>202019</wp:posOffset>
            </wp:positionH>
            <wp:positionV relativeFrom="paragraph">
              <wp:posOffset>578722</wp:posOffset>
            </wp:positionV>
            <wp:extent cx="1509823" cy="1509823"/>
            <wp:effectExtent l="0" t="0" r="0" b="0"/>
            <wp:wrapNone/>
            <wp:docPr id="193034524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34524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823" cy="1509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have better / faster ways of:</w:t>
      </w:r>
    </w:p>
    <w:p w14:paraId="2123B7B5" w14:textId="0E4EC843" w:rsidR="00442F8E" w:rsidRPr="00442F8E" w:rsidRDefault="00442F8E" w:rsidP="00442F8E">
      <w:pPr>
        <w:pStyle w:val="Listsecondlevel"/>
      </w:pPr>
      <w:r w:rsidRPr="00442F8E">
        <w:t>diagnosing</w:t>
      </w:r>
      <w:r>
        <w:t xml:space="preserve"> people</w:t>
      </w:r>
      <w:r>
        <w:rPr>
          <w:b/>
          <w:bCs/>
        </w:rPr>
        <w:t xml:space="preserve"> </w:t>
      </w:r>
      <w:r>
        <w:t>which means working out what rare disorder someone has</w:t>
      </w:r>
    </w:p>
    <w:p w14:paraId="68B6FB1F" w14:textId="7F656F07" w:rsidR="00442F8E" w:rsidRDefault="00B94631" w:rsidP="00442F8E">
      <w:pPr>
        <w:pStyle w:val="Listsecondlevel"/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00873F75" wp14:editId="1EABA6C3">
            <wp:simplePos x="0" y="0"/>
            <wp:positionH relativeFrom="margin">
              <wp:align>left</wp:align>
            </wp:positionH>
            <wp:positionV relativeFrom="paragraph">
              <wp:posOffset>431342</wp:posOffset>
            </wp:positionV>
            <wp:extent cx="1843431" cy="1843431"/>
            <wp:effectExtent l="0" t="0" r="4445" b="0"/>
            <wp:wrapNone/>
            <wp:docPr id="1042656355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656355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431" cy="1843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 w:rsidRPr="00442F8E">
        <w:t>referring</w:t>
      </w:r>
      <w:r w:rsidR="00442F8E">
        <w:t xml:space="preserve"> people which means sending someone to another medical professional</w:t>
      </w:r>
    </w:p>
    <w:p w14:paraId="69CBF85E" w14:textId="385457D0" w:rsidR="00442F8E" w:rsidRPr="00442F8E" w:rsidRDefault="00442F8E" w:rsidP="00442F8E">
      <w:pPr>
        <w:pStyle w:val="Listsecondlevel"/>
      </w:pPr>
      <w:r>
        <w:t>caring for people with rare disorders.</w:t>
      </w:r>
    </w:p>
    <w:p w14:paraId="01BD7DA3" w14:textId="254213A4" w:rsidR="00442F8E" w:rsidRDefault="00B94631" w:rsidP="004E4BDB"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1" wp14:anchorId="72F83D69" wp14:editId="3A29590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265274" cy="1265274"/>
            <wp:effectExtent l="0" t="0" r="0" b="0"/>
            <wp:wrapNone/>
            <wp:docPr id="191942490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42490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966" cy="1266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It will take time for us to get the things we need for:</w:t>
      </w:r>
    </w:p>
    <w:p w14:paraId="62764FA7" w14:textId="6304BA43" w:rsidR="00442F8E" w:rsidRDefault="00B94631" w:rsidP="00442F8E">
      <w:pPr>
        <w:pStyle w:val="Listtoplevel"/>
      </w:pPr>
      <w:r>
        <w:drawing>
          <wp:anchor distT="0" distB="0" distL="114300" distR="114300" simplePos="0" relativeHeight="251798528" behindDoc="0" locked="0" layoutInCell="1" allowOverlap="1" wp14:anchorId="02A2C6A1" wp14:editId="5F499213">
            <wp:simplePos x="0" y="0"/>
            <wp:positionH relativeFrom="margin">
              <wp:align>left</wp:align>
            </wp:positionH>
            <wp:positionV relativeFrom="paragraph">
              <wp:posOffset>670560</wp:posOffset>
            </wp:positionV>
            <wp:extent cx="1828800" cy="1828800"/>
            <wp:effectExtent l="0" t="0" r="0" b="0"/>
            <wp:wrapNone/>
            <wp:docPr id="1954853867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853867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early testing for rare disorders</w:t>
      </w:r>
    </w:p>
    <w:p w14:paraId="695E1FFF" w14:textId="1B2E872E" w:rsidR="00442F8E" w:rsidRDefault="00442F8E" w:rsidP="00442F8E">
      <w:pPr>
        <w:pStyle w:val="Listtoplevel"/>
      </w:pPr>
      <w:r w:rsidRPr="00C17D7C">
        <w:t>preventative care</w:t>
      </w:r>
      <w:r>
        <w:t xml:space="preserve"> which is when we do things to try and stop something happening.</w:t>
      </w:r>
    </w:p>
    <w:p w14:paraId="66F8ADF3" w14:textId="77777777" w:rsidR="00442F8E" w:rsidRDefault="00442F8E" w:rsidP="00442F8E"/>
    <w:p w14:paraId="5207828D" w14:textId="038119F1" w:rsidR="00442F8E" w:rsidRDefault="003B1016" w:rsidP="00442F8E">
      <w:r>
        <w:rPr>
          <w:noProof/>
        </w:rPr>
        <w:drawing>
          <wp:anchor distT="0" distB="0" distL="114300" distR="114300" simplePos="0" relativeHeight="251799552" behindDoc="0" locked="0" layoutInCell="1" allowOverlap="1" wp14:anchorId="64D17878" wp14:editId="2475BAA5">
            <wp:simplePos x="0" y="0"/>
            <wp:positionH relativeFrom="margin">
              <wp:align>left</wp:align>
            </wp:positionH>
            <wp:positionV relativeFrom="paragraph">
              <wp:posOffset>322433</wp:posOffset>
            </wp:positionV>
            <wp:extent cx="1900278" cy="1084521"/>
            <wp:effectExtent l="0" t="0" r="5080" b="1905"/>
            <wp:wrapNone/>
            <wp:docPr id="831835946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835946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0278" cy="1084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50147" w14:textId="2D0DBFBA" w:rsidR="00442F8E" w:rsidRDefault="00442F8E" w:rsidP="00442F8E">
      <w:r>
        <w:t xml:space="preserve">We will </w:t>
      </w:r>
      <w:r w:rsidR="00B94631">
        <w:t>learn</w:t>
      </w:r>
      <w:r>
        <w:t xml:space="preserve"> about new things that may work well in New Zealand.</w:t>
      </w:r>
    </w:p>
    <w:p w14:paraId="4E95E856" w14:textId="77777777" w:rsidR="00442F8E" w:rsidRDefault="00442F8E" w:rsidP="00442F8E"/>
    <w:p w14:paraId="3F16756B" w14:textId="58F81AB5" w:rsidR="00442F8E" w:rsidRDefault="003B1016" w:rsidP="00442F8E">
      <w:r>
        <w:rPr>
          <w:noProof/>
        </w:rPr>
        <w:drawing>
          <wp:anchor distT="0" distB="0" distL="114300" distR="114300" simplePos="0" relativeHeight="251800576" behindDoc="0" locked="0" layoutInCell="1" allowOverlap="1" wp14:anchorId="0607FB80" wp14:editId="53861A51">
            <wp:simplePos x="0" y="0"/>
            <wp:positionH relativeFrom="margin">
              <wp:align>left</wp:align>
            </wp:positionH>
            <wp:positionV relativeFrom="paragraph">
              <wp:posOffset>298679</wp:posOffset>
            </wp:positionV>
            <wp:extent cx="1645920" cy="1645920"/>
            <wp:effectExtent l="0" t="0" r="0" b="0"/>
            <wp:wrapNone/>
            <wp:docPr id="456351171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351171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57A9E" w14:textId="20A2EB5E" w:rsidR="00442F8E" w:rsidRPr="00442F8E" w:rsidRDefault="00442F8E" w:rsidP="00442F8E">
      <w:r>
        <w:t xml:space="preserve">We will work with people with rare disorders </w:t>
      </w:r>
      <w:r w:rsidR="008C4778">
        <w:t>/</w:t>
      </w:r>
      <w:r>
        <w:t xml:space="preserve"> their whānau / family to make sure these new things are good for New Zealanders.</w:t>
      </w:r>
    </w:p>
    <w:p w14:paraId="2D4F10B0" w14:textId="77777777" w:rsidR="00442F8E" w:rsidRPr="00442F8E" w:rsidRDefault="00442F8E" w:rsidP="00442F8E"/>
    <w:p w14:paraId="33D52831" w14:textId="77777777" w:rsidR="00442F8E" w:rsidRDefault="00442F8E" w:rsidP="00442F8E"/>
    <w:p w14:paraId="6B4CCA65" w14:textId="2E63A2A8" w:rsidR="00442F8E" w:rsidRDefault="003B1016" w:rsidP="00442F8E">
      <w:r>
        <w:rPr>
          <w:noProof/>
        </w:rPr>
        <w:drawing>
          <wp:anchor distT="0" distB="0" distL="114300" distR="114300" simplePos="0" relativeHeight="251801600" behindDoc="0" locked="0" layoutInCell="1" allowOverlap="1" wp14:anchorId="1DE6BA75" wp14:editId="5AAC6F1D">
            <wp:simplePos x="0" y="0"/>
            <wp:positionH relativeFrom="margin">
              <wp:align>left</wp:align>
            </wp:positionH>
            <wp:positionV relativeFrom="paragraph">
              <wp:posOffset>148486</wp:posOffset>
            </wp:positionV>
            <wp:extent cx="1853188" cy="1310643"/>
            <wp:effectExtent l="0" t="0" r="0" b="0"/>
            <wp:wrapNone/>
            <wp:docPr id="1173765411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765411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188" cy="1310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2F8E">
        <w:t xml:space="preserve">How we choose what to spend money on will look at what will work well for people with rare disorders </w:t>
      </w:r>
      <w:r w:rsidR="008C4778">
        <w:t>/</w:t>
      </w:r>
      <w:r w:rsidR="00442F8E">
        <w:t xml:space="preserve"> their whānau / family.</w:t>
      </w:r>
    </w:p>
    <w:p w14:paraId="49797172" w14:textId="14103D25" w:rsidR="00FB7844" w:rsidRDefault="003B1016" w:rsidP="00FB7844"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31D445FD" wp14:editId="242F95A3">
            <wp:simplePos x="0" y="0"/>
            <wp:positionH relativeFrom="margin">
              <wp:align>left</wp:align>
            </wp:positionH>
            <wp:positionV relativeFrom="paragraph">
              <wp:posOffset>-292608</wp:posOffset>
            </wp:positionV>
            <wp:extent cx="1697533" cy="1584251"/>
            <wp:effectExtent l="0" t="0" r="0" b="0"/>
            <wp:wrapNone/>
            <wp:docPr id="1956010675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01067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7533" cy="1584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Some of the first things we will do will focus on better access to:</w:t>
      </w:r>
    </w:p>
    <w:p w14:paraId="1F8F9176" w14:textId="392FC21B" w:rsidR="00442F8E" w:rsidRDefault="00442F8E" w:rsidP="00442F8E">
      <w:pPr>
        <w:pStyle w:val="Listtoplevel"/>
      </w:pPr>
      <w:r>
        <w:t>diagnosis</w:t>
      </w:r>
    </w:p>
    <w:p w14:paraId="6E5922D0" w14:textId="4E0666DE" w:rsidR="00442F8E" w:rsidRDefault="003B1016" w:rsidP="00442F8E">
      <w:pPr>
        <w:pStyle w:val="Listtoplevel"/>
      </w:pPr>
      <w:r>
        <w:drawing>
          <wp:anchor distT="0" distB="0" distL="114300" distR="114300" simplePos="0" relativeHeight="251804672" behindDoc="0" locked="0" layoutInCell="1" allowOverlap="1" wp14:anchorId="7EE19618" wp14:editId="30EBE786">
            <wp:simplePos x="0" y="0"/>
            <wp:positionH relativeFrom="margin">
              <wp:align>left</wp:align>
            </wp:positionH>
            <wp:positionV relativeFrom="paragraph">
              <wp:posOffset>108534</wp:posOffset>
            </wp:positionV>
            <wp:extent cx="1701209" cy="1701209"/>
            <wp:effectExtent l="0" t="0" r="0" b="0"/>
            <wp:wrapNone/>
            <wp:docPr id="1908769483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769483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209" cy="1701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prevention</w:t>
      </w:r>
    </w:p>
    <w:p w14:paraId="7930A7D8" w14:textId="7F6FEDA9" w:rsidR="00442F8E" w:rsidRDefault="00442F8E" w:rsidP="00442F8E">
      <w:pPr>
        <w:pStyle w:val="Listtoplevel"/>
      </w:pPr>
      <w:r>
        <w:t>treatment.</w:t>
      </w:r>
    </w:p>
    <w:p w14:paraId="1167768F" w14:textId="59655EE6" w:rsidR="00FB7844" w:rsidRDefault="00FB7844" w:rsidP="00442F8E"/>
    <w:p w14:paraId="27044088" w14:textId="01399A28" w:rsidR="00442F8E" w:rsidRDefault="003B1016" w:rsidP="00442F8E">
      <w:r>
        <w:rPr>
          <w:noProof/>
        </w:rPr>
        <w:drawing>
          <wp:anchor distT="0" distB="0" distL="114300" distR="114300" simplePos="0" relativeHeight="251803648" behindDoc="0" locked="0" layoutInCell="1" allowOverlap="1" wp14:anchorId="70460856" wp14:editId="508C497C">
            <wp:simplePos x="0" y="0"/>
            <wp:positionH relativeFrom="margin">
              <wp:align>left</wp:align>
            </wp:positionH>
            <wp:positionV relativeFrom="paragraph">
              <wp:posOffset>193396</wp:posOffset>
            </wp:positionV>
            <wp:extent cx="1669312" cy="1669312"/>
            <wp:effectExtent l="0" t="0" r="7620" b="0"/>
            <wp:wrapNone/>
            <wp:docPr id="125808422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08422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312" cy="166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96ED4" w14:textId="356A122D" w:rsidR="00442F8E" w:rsidRDefault="00442F8E" w:rsidP="00442F8E">
      <w:r>
        <w:t>Over time we will also look at how what we do will make a difference to the care of people with rare disorders.</w:t>
      </w:r>
    </w:p>
    <w:p w14:paraId="0BC0B200" w14:textId="30E7150A" w:rsidR="00442F8E" w:rsidRDefault="00442F8E">
      <w:pPr>
        <w:spacing w:line="240" w:lineRule="auto"/>
        <w:ind w:left="0"/>
      </w:pPr>
      <w:r>
        <w:br w:type="page"/>
      </w:r>
    </w:p>
    <w:p w14:paraId="5142C63D" w14:textId="73C49DBD" w:rsidR="00442F8E" w:rsidRDefault="00442F8E" w:rsidP="00442F8E">
      <w:pPr>
        <w:pStyle w:val="Heading1"/>
      </w:pPr>
      <w:bookmarkStart w:id="7" w:name="_Priority_2"/>
      <w:bookmarkEnd w:id="7"/>
      <w:r>
        <w:lastRenderedPageBreak/>
        <w:t>Priority 2</w:t>
      </w:r>
    </w:p>
    <w:p w14:paraId="1A1F49BC" w14:textId="50DA2E91" w:rsidR="00442F8E" w:rsidRDefault="003B1016" w:rsidP="00442F8E">
      <w:r>
        <w:rPr>
          <w:b/>
          <w:bCs/>
          <w:noProof/>
        </w:rPr>
        <w:drawing>
          <wp:anchor distT="0" distB="0" distL="114300" distR="114300" simplePos="0" relativeHeight="251805696" behindDoc="0" locked="0" layoutInCell="1" allowOverlap="1" wp14:anchorId="5AFC83F1" wp14:editId="651DD279">
            <wp:simplePos x="0" y="0"/>
            <wp:positionH relativeFrom="margin">
              <wp:align>left</wp:align>
            </wp:positionH>
            <wp:positionV relativeFrom="paragraph">
              <wp:posOffset>258401</wp:posOffset>
            </wp:positionV>
            <wp:extent cx="1645684" cy="1562986"/>
            <wp:effectExtent l="0" t="0" r="0" b="0"/>
            <wp:wrapNone/>
            <wp:docPr id="1259812700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812700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684" cy="1562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36819" w14:textId="6A8E2947" w:rsidR="004E4BDB" w:rsidRDefault="004E4BDB" w:rsidP="004E4BDB"/>
    <w:p w14:paraId="3C5C8173" w14:textId="4F7E4DDF" w:rsidR="004E4BDB" w:rsidRDefault="004E4BDB" w:rsidP="004E4BDB">
      <w:r w:rsidRPr="00173AB3">
        <w:rPr>
          <w:b/>
          <w:bCs/>
        </w:rPr>
        <w:t>Priority 2</w:t>
      </w:r>
      <w:r>
        <w:t xml:space="preserve"> is about collecting information about rare disorders.</w:t>
      </w:r>
    </w:p>
    <w:p w14:paraId="43DEE069" w14:textId="68D6CA2A" w:rsidR="004E4BDB" w:rsidRDefault="004E4BDB" w:rsidP="004E4BDB"/>
    <w:p w14:paraId="5853E87F" w14:textId="758D7745" w:rsidR="004E4BDB" w:rsidRDefault="003B1016" w:rsidP="004E4BDB">
      <w:r>
        <w:rPr>
          <w:noProof/>
        </w:rPr>
        <w:drawing>
          <wp:anchor distT="0" distB="0" distL="114300" distR="114300" simplePos="0" relativeHeight="251807744" behindDoc="0" locked="0" layoutInCell="1" allowOverlap="1" wp14:anchorId="0810D05A" wp14:editId="293BA594">
            <wp:simplePos x="0" y="0"/>
            <wp:positionH relativeFrom="margin">
              <wp:align>left</wp:align>
            </wp:positionH>
            <wp:positionV relativeFrom="paragraph">
              <wp:posOffset>345411</wp:posOffset>
            </wp:positionV>
            <wp:extent cx="1414130" cy="1309901"/>
            <wp:effectExtent l="0" t="0" r="0" b="5080"/>
            <wp:wrapNone/>
            <wp:docPr id="1756743108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743108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681" cy="1316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B2D80" w14:textId="5868F01C" w:rsidR="004E4BDB" w:rsidRDefault="004E4BDB" w:rsidP="004E4BDB">
      <w:r>
        <w:t>Priority 2 is also about using that information to:</w:t>
      </w:r>
    </w:p>
    <w:p w14:paraId="15DD476B" w14:textId="32CB5F45" w:rsidR="004E4BDB" w:rsidRDefault="003B1016" w:rsidP="004E4BDB">
      <w:pPr>
        <w:pStyle w:val="Listtoplevel"/>
      </w:pPr>
      <w:r>
        <w:drawing>
          <wp:anchor distT="0" distB="0" distL="114300" distR="114300" simplePos="0" relativeHeight="251808768" behindDoc="0" locked="0" layoutInCell="1" allowOverlap="1" wp14:anchorId="431B2867" wp14:editId="704BF023">
            <wp:simplePos x="0" y="0"/>
            <wp:positionH relativeFrom="margin">
              <wp:align>left</wp:align>
            </wp:positionH>
            <wp:positionV relativeFrom="paragraph">
              <wp:posOffset>804619</wp:posOffset>
            </wp:positionV>
            <wp:extent cx="1616149" cy="1509908"/>
            <wp:effectExtent l="0" t="0" r="3175" b="0"/>
            <wp:wrapNone/>
            <wp:docPr id="797233150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233150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149" cy="1509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BDB">
        <w:t>support people with rare disorders</w:t>
      </w:r>
    </w:p>
    <w:p w14:paraId="65098506" w14:textId="4419F4A6" w:rsidR="004E4BDB" w:rsidRDefault="004E4BDB" w:rsidP="004E4BDB">
      <w:pPr>
        <w:pStyle w:val="Listtoplevel"/>
      </w:pPr>
      <w:r>
        <w:t>find better ways of caring for people with rare disorders</w:t>
      </w:r>
    </w:p>
    <w:p w14:paraId="39411704" w14:textId="68AF10D3" w:rsidR="004E4BDB" w:rsidRDefault="003B1016" w:rsidP="004E4BDB">
      <w:pPr>
        <w:pStyle w:val="Listtoplevel"/>
      </w:pPr>
      <w:r>
        <w:drawing>
          <wp:anchor distT="0" distB="0" distL="114300" distR="114300" simplePos="0" relativeHeight="251806720" behindDoc="0" locked="0" layoutInCell="1" allowOverlap="1" wp14:anchorId="462C69FC" wp14:editId="44206125">
            <wp:simplePos x="0" y="0"/>
            <wp:positionH relativeFrom="margin">
              <wp:align>left</wp:align>
            </wp:positionH>
            <wp:positionV relativeFrom="paragraph">
              <wp:posOffset>646652</wp:posOffset>
            </wp:positionV>
            <wp:extent cx="1791026" cy="1339702"/>
            <wp:effectExtent l="0" t="0" r="0" b="0"/>
            <wp:wrapNone/>
            <wp:docPr id="1988706041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706041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026" cy="1339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BDB">
        <w:t>choose what we need to do next</w:t>
      </w:r>
    </w:p>
    <w:p w14:paraId="111CB425" w14:textId="6AA8CC36" w:rsidR="004E4BDB" w:rsidRDefault="004E4BDB" w:rsidP="004E4BDB">
      <w:pPr>
        <w:pStyle w:val="Listtoplevel"/>
      </w:pPr>
      <w:r>
        <w:t>do more research.</w:t>
      </w:r>
    </w:p>
    <w:p w14:paraId="11548CE2" w14:textId="77777777" w:rsidR="00442F8E" w:rsidRDefault="00442F8E" w:rsidP="00442F8E"/>
    <w:p w14:paraId="150F71CF" w14:textId="48C360CB" w:rsidR="004E4BDB" w:rsidRDefault="004E4BDB" w:rsidP="00442F8E"/>
    <w:p w14:paraId="622BB796" w14:textId="48090545" w:rsidR="00442F8E" w:rsidRDefault="003B1016" w:rsidP="00442F8E">
      <w:r>
        <w:rPr>
          <w:noProof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1D1C14CA" wp14:editId="2C485299">
                <wp:simplePos x="0" y="0"/>
                <wp:positionH relativeFrom="column">
                  <wp:posOffset>0</wp:posOffset>
                </wp:positionH>
                <wp:positionV relativeFrom="paragraph">
                  <wp:posOffset>75934</wp:posOffset>
                </wp:positionV>
                <wp:extent cx="1935126" cy="1871331"/>
                <wp:effectExtent l="0" t="0" r="0" b="0"/>
                <wp:wrapNone/>
                <wp:docPr id="183425727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5126" cy="1871331"/>
                          <a:chOff x="0" y="0"/>
                          <a:chExt cx="1935126" cy="1871331"/>
                        </a:xfrm>
                      </wpg:grpSpPr>
                      <pic:pic xmlns:pic="http://schemas.openxmlformats.org/drawingml/2006/picture">
                        <pic:nvPicPr>
                          <pic:cNvPr id="923886581" name="Picture 33" descr="A person sitting at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285" cy="1562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4240315" name="Multiplication Sign 37"/>
                        <wps:cNvSpPr/>
                        <wps:spPr>
                          <a:xfrm>
                            <a:off x="680484" y="627321"/>
                            <a:ext cx="1254642" cy="1244010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2728F730" id="Group 38" o:spid="_x0000_s1026" style="position:absolute;margin-left:0;margin-top:6pt;width:152.35pt;height:147.35pt;z-index:251812864" coordsize="19351,187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">
                <v:shape id="Picture 33" o:spid="_x0000_s1027" type="#_x0000_t75" alt="A person sitting at a computer&#10;&#10;Description automatically generated" style="position:absolute;width:16452;height:15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">
                  <v:imagedata r:id="rId64" o:title="A person sitting at a computer&#10;&#10;Description automatically generated"/>
                </v:shape>
                <v:shape id="Multiplication Sign 37" o:spid="_x0000_s1028" style="position:absolute;left:6804;top:6273;width:12547;height:12440;visibility:visible;mso-wrap-style:square;v-text-anchor:middle" coordsize="1254642,1244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" path="m198328,402666l404339,194894,627321,415987,850303,194894r206011,207772l835100,622005r221214,219339l850303,1049116,627321,828023,404339,1049116,198328,841344,419542,622005,198328,402666xe" fillcolor="red" stroked="f" strokeweight="1pt">
                  <v:stroke joinstyle="miter"/>
                  <v:path arrowok="t" o:connecttype="custom" o:connectlocs="198328,402666;404339,194894;627321,415987;850303,194894;1056314,402666;835100,622005;1056314,841344;850303,1049116;627321,828023;404339,1049116;198328,841344;419542,622005;198328,402666" o:connectangles="0,0,0,0,0,0,0,0,0,0,0,0,0"/>
                </v:shape>
              </v:group>
            </w:pict>
          </mc:Fallback>
        </mc:AlternateContent>
      </w:r>
      <w:proofErr w:type="gramStart"/>
      <w:r w:rsidR="00442F8E">
        <w:t>At the moment</w:t>
      </w:r>
      <w:proofErr w:type="gramEnd"/>
      <w:r w:rsidR="00442F8E">
        <w:t xml:space="preserve"> we do not collect much information about rare disorders in New Zealand.</w:t>
      </w:r>
    </w:p>
    <w:p w14:paraId="56DAF135" w14:textId="52CC921A" w:rsidR="00442F8E" w:rsidRDefault="00442F8E" w:rsidP="00442F8E"/>
    <w:p w14:paraId="59E5E3AC" w14:textId="3DE9097A" w:rsidR="00442F8E" w:rsidRDefault="003B1016" w:rsidP="00442F8E"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301D65E3" wp14:editId="3FCEC937">
            <wp:simplePos x="0" y="0"/>
            <wp:positionH relativeFrom="margin">
              <wp:posOffset>-207818</wp:posOffset>
            </wp:positionH>
            <wp:positionV relativeFrom="paragraph">
              <wp:posOffset>-631825</wp:posOffset>
            </wp:positionV>
            <wp:extent cx="1782207" cy="1616149"/>
            <wp:effectExtent l="0" t="0" r="8890" b="3175"/>
            <wp:wrapNone/>
            <wp:docPr id="1766349794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349794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207" cy="1616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This means we do not know much about rare disorders in New Zealand.</w:t>
      </w:r>
    </w:p>
    <w:p w14:paraId="21AE8003" w14:textId="143D3EED" w:rsidR="00442F8E" w:rsidRDefault="00442F8E" w:rsidP="00442F8E"/>
    <w:p w14:paraId="30B352EE" w14:textId="122A980B" w:rsidR="00442F8E" w:rsidRPr="00442F8E" w:rsidRDefault="00E64D73" w:rsidP="00442F8E">
      <w:r>
        <w:rPr>
          <w:noProof/>
        </w:rPr>
        <w:drawing>
          <wp:anchor distT="0" distB="0" distL="114300" distR="114300" simplePos="0" relativeHeight="251814912" behindDoc="0" locked="0" layoutInCell="1" allowOverlap="1" wp14:anchorId="16AD0FA7" wp14:editId="1BCFA2A7">
            <wp:simplePos x="0" y="0"/>
            <wp:positionH relativeFrom="margin">
              <wp:posOffset>-24130</wp:posOffset>
            </wp:positionH>
            <wp:positionV relativeFrom="paragraph">
              <wp:posOffset>238125</wp:posOffset>
            </wp:positionV>
            <wp:extent cx="1463040" cy="1463040"/>
            <wp:effectExtent l="0" t="0" r="0" b="3810"/>
            <wp:wrapNone/>
            <wp:docPr id="1772628243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628243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B58572" w14:textId="7DDC941A" w:rsidR="00442F8E" w:rsidRDefault="00442F8E" w:rsidP="00442F8E">
      <w:pPr>
        <w:pStyle w:val="BodyText"/>
      </w:pPr>
      <w:r>
        <w:t>We will start collecting more information about:</w:t>
      </w:r>
    </w:p>
    <w:p w14:paraId="5D7E81F2" w14:textId="0CB15E92" w:rsidR="00442F8E" w:rsidRDefault="00442F8E" w:rsidP="00442F8E">
      <w:pPr>
        <w:pStyle w:val="Listtoplevel"/>
      </w:pPr>
      <w:r>
        <w:t>rare disorders</w:t>
      </w:r>
    </w:p>
    <w:p w14:paraId="12A2B231" w14:textId="6E7AEAD7" w:rsidR="00442F8E" w:rsidRDefault="004A4F46" w:rsidP="00442F8E">
      <w:pPr>
        <w:pStyle w:val="Listtoplevel"/>
      </w:pPr>
      <w:r>
        <w:drawing>
          <wp:anchor distT="0" distB="0" distL="114300" distR="114300" simplePos="0" relativeHeight="251815936" behindDoc="0" locked="0" layoutInCell="1" allowOverlap="1" wp14:anchorId="4B946DA1" wp14:editId="48EBEA36">
            <wp:simplePos x="0" y="0"/>
            <wp:positionH relativeFrom="margin">
              <wp:posOffset>110836</wp:posOffset>
            </wp:positionH>
            <wp:positionV relativeFrom="paragraph">
              <wp:posOffset>249555</wp:posOffset>
            </wp:positionV>
            <wp:extent cx="1017767" cy="1017767"/>
            <wp:effectExtent l="0" t="0" r="0" b="0"/>
            <wp:wrapNone/>
            <wp:docPr id="847595004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595004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767" cy="1017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illnesses that we do not have names for yet that might be rare disorders.</w:t>
      </w:r>
    </w:p>
    <w:p w14:paraId="1873DFA2" w14:textId="676B1D40" w:rsidR="00442F8E" w:rsidRDefault="00442F8E">
      <w:pPr>
        <w:spacing w:line="240" w:lineRule="auto"/>
        <w:ind w:left="0"/>
      </w:pPr>
    </w:p>
    <w:p w14:paraId="485F9B37" w14:textId="18842FF7" w:rsidR="004E4BDB" w:rsidRDefault="00CE7A62">
      <w:pPr>
        <w:spacing w:line="240" w:lineRule="auto"/>
        <w:ind w:left="0"/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5F3336AB" wp14:editId="670A0B09">
            <wp:simplePos x="0" y="0"/>
            <wp:positionH relativeFrom="margin">
              <wp:posOffset>0</wp:posOffset>
            </wp:positionH>
            <wp:positionV relativeFrom="paragraph">
              <wp:posOffset>100907</wp:posOffset>
            </wp:positionV>
            <wp:extent cx="1439186" cy="1360031"/>
            <wp:effectExtent l="0" t="0" r="8890" b="0"/>
            <wp:wrapNone/>
            <wp:docPr id="448067598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067598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186" cy="1360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D9635" w14:textId="5218B27C" w:rsidR="004E4BDB" w:rsidRDefault="004E4BDB">
      <w:pPr>
        <w:spacing w:line="240" w:lineRule="auto"/>
        <w:ind w:left="0"/>
      </w:pPr>
    </w:p>
    <w:p w14:paraId="5BEEAC78" w14:textId="70EE13C6" w:rsidR="00442F8E" w:rsidRDefault="00442F8E" w:rsidP="00442F8E">
      <w:pPr>
        <w:pStyle w:val="BodyText"/>
      </w:pPr>
      <w:r>
        <w:t xml:space="preserve">People with rare disorders </w:t>
      </w:r>
      <w:r w:rsidR="008C4778">
        <w:t>/</w:t>
      </w:r>
      <w:r>
        <w:t xml:space="preserve"> their whānau / family will be able to see:</w:t>
      </w:r>
    </w:p>
    <w:p w14:paraId="7B85C23D" w14:textId="58B0EE48" w:rsidR="00442F8E" w:rsidRDefault="00CE7A62">
      <w:pPr>
        <w:pStyle w:val="Listtoplevel"/>
      </w:pPr>
      <w:r>
        <w:drawing>
          <wp:anchor distT="0" distB="0" distL="114300" distR="114300" simplePos="0" relativeHeight="251817984" behindDoc="0" locked="0" layoutInCell="1" allowOverlap="1" wp14:anchorId="56109CD6" wp14:editId="49712CEE">
            <wp:simplePos x="0" y="0"/>
            <wp:positionH relativeFrom="margin">
              <wp:posOffset>341</wp:posOffset>
            </wp:positionH>
            <wp:positionV relativeFrom="paragraph">
              <wp:posOffset>446810</wp:posOffset>
            </wp:positionV>
            <wp:extent cx="1502796" cy="1089552"/>
            <wp:effectExtent l="0" t="0" r="2540" b="0"/>
            <wp:wrapNone/>
            <wp:docPr id="1724746674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746674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796" cy="1089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their information</w:t>
      </w:r>
    </w:p>
    <w:p w14:paraId="081D0139" w14:textId="4AEBF208" w:rsidR="00442F8E" w:rsidRDefault="00442F8E" w:rsidP="00442F8E">
      <w:pPr>
        <w:pStyle w:val="Listtoplevel"/>
      </w:pPr>
      <w:r>
        <w:t>information about rare disorders in Aotearoa New Zealand.</w:t>
      </w:r>
    </w:p>
    <w:p w14:paraId="446D3654" w14:textId="52A8614A" w:rsidR="00442F8E" w:rsidRDefault="00CE7A62" w:rsidP="00442F8E">
      <w:r>
        <w:rPr>
          <w:noProof/>
        </w:rPr>
        <w:drawing>
          <wp:anchor distT="0" distB="0" distL="114300" distR="114300" simplePos="0" relativeHeight="251819008" behindDoc="0" locked="0" layoutInCell="1" allowOverlap="1" wp14:anchorId="6DBA11C2" wp14:editId="607A37D3">
            <wp:simplePos x="0" y="0"/>
            <wp:positionH relativeFrom="margin">
              <wp:posOffset>135</wp:posOffset>
            </wp:positionH>
            <wp:positionV relativeFrom="paragraph">
              <wp:posOffset>152747</wp:posOffset>
            </wp:positionV>
            <wp:extent cx="1256306" cy="1406350"/>
            <wp:effectExtent l="0" t="0" r="0" b="3810"/>
            <wp:wrapNone/>
            <wp:docPr id="787389316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389316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306" cy="140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D61596" w14:textId="6419F3BC" w:rsidR="00442F8E" w:rsidRDefault="00442F8E" w:rsidP="00442F8E"/>
    <w:p w14:paraId="1F6FDB14" w14:textId="3CD48428" w:rsidR="00442F8E" w:rsidRDefault="00442F8E" w:rsidP="00442F8E">
      <w:r>
        <w:t>We will use this information to make services for rare disorders better.</w:t>
      </w:r>
    </w:p>
    <w:p w14:paraId="2408F2AC" w14:textId="30FC6A2F" w:rsidR="00442F8E" w:rsidRDefault="004A4F46" w:rsidP="00442F8E"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5E825395" wp14:editId="148B425F">
            <wp:simplePos x="0" y="0"/>
            <wp:positionH relativeFrom="margin">
              <wp:align>left</wp:align>
            </wp:positionH>
            <wp:positionV relativeFrom="paragraph">
              <wp:posOffset>-608</wp:posOffset>
            </wp:positionV>
            <wp:extent cx="1311965" cy="1311965"/>
            <wp:effectExtent l="0" t="0" r="2540" b="0"/>
            <wp:wrapNone/>
            <wp:docPr id="1948275507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275507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914" cy="1313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 xml:space="preserve">More people </w:t>
      </w:r>
      <w:r>
        <w:t>getting</w:t>
      </w:r>
      <w:r w:rsidR="00442F8E">
        <w:t xml:space="preserve"> this information will make it easier to create a better system for people with rare disorders.</w:t>
      </w:r>
    </w:p>
    <w:p w14:paraId="09506E7A" w14:textId="0880E2D7" w:rsidR="00442F8E" w:rsidRDefault="00442F8E" w:rsidP="00442F8E"/>
    <w:p w14:paraId="53D3FC38" w14:textId="50A0F4FD" w:rsidR="00442F8E" w:rsidRDefault="004A4F46" w:rsidP="00442F8E">
      <w:r>
        <w:rPr>
          <w:noProof/>
        </w:rPr>
        <w:drawing>
          <wp:anchor distT="0" distB="0" distL="114300" distR="114300" simplePos="0" relativeHeight="251822080" behindDoc="0" locked="0" layoutInCell="1" allowOverlap="1" wp14:anchorId="397C5517" wp14:editId="249748CA">
            <wp:simplePos x="0" y="0"/>
            <wp:positionH relativeFrom="margin">
              <wp:align>left</wp:align>
            </wp:positionH>
            <wp:positionV relativeFrom="paragraph">
              <wp:posOffset>28658</wp:posOffset>
            </wp:positionV>
            <wp:extent cx="1319917" cy="1064737"/>
            <wp:effectExtent l="0" t="0" r="0" b="2540"/>
            <wp:wrapNone/>
            <wp:docPr id="565633475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633475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9917" cy="1064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804B1" w14:textId="199DAA74" w:rsidR="00442F8E" w:rsidRDefault="00442F8E" w:rsidP="00442F8E">
      <w:r>
        <w:t>Any information we use to create a better system</w:t>
      </w:r>
      <w:r w:rsidR="004A4F46">
        <w:t xml:space="preserve"> will</w:t>
      </w:r>
      <w:r>
        <w:t xml:space="preserve"> be </w:t>
      </w:r>
      <w:r w:rsidRPr="00442F8E">
        <w:rPr>
          <w:b/>
          <w:bCs/>
        </w:rPr>
        <w:t>anonymous</w:t>
      </w:r>
      <w:r>
        <w:t>.</w:t>
      </w:r>
    </w:p>
    <w:p w14:paraId="2893C9E4" w14:textId="250EA371" w:rsidR="00442F8E" w:rsidRDefault="004A4F46" w:rsidP="00442F8E">
      <w:r>
        <w:rPr>
          <w:noProof/>
        </w:rPr>
        <w:drawing>
          <wp:anchor distT="0" distB="0" distL="114300" distR="114300" simplePos="0" relativeHeight="251821056" behindDoc="0" locked="0" layoutInCell="1" allowOverlap="1" wp14:anchorId="511E3EA4" wp14:editId="3D7DF7C6">
            <wp:simplePos x="0" y="0"/>
            <wp:positionH relativeFrom="margin">
              <wp:align>left</wp:align>
            </wp:positionH>
            <wp:positionV relativeFrom="paragraph">
              <wp:posOffset>308803</wp:posOffset>
            </wp:positionV>
            <wp:extent cx="1950724" cy="1246635"/>
            <wp:effectExtent l="0" t="0" r="0" b="0"/>
            <wp:wrapNone/>
            <wp:docPr id="1570850188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850188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4" cy="1246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EE0895" w14:textId="542DE0EC" w:rsidR="00442F8E" w:rsidRDefault="004A4F46" w:rsidP="00442F8E"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485E75AC" wp14:editId="5AD02966">
                <wp:simplePos x="0" y="0"/>
                <wp:positionH relativeFrom="margin">
                  <wp:align>right</wp:align>
                </wp:positionH>
                <wp:positionV relativeFrom="paragraph">
                  <wp:posOffset>262421</wp:posOffset>
                </wp:positionV>
                <wp:extent cx="3513667" cy="839972"/>
                <wp:effectExtent l="0" t="0" r="0" b="0"/>
                <wp:wrapNone/>
                <wp:docPr id="120918616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67" cy="83997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4B4134D" id="Rectangle 2" o:spid="_x0000_s1026" alt="&quot;&quot;" style="position:absolute;margin-left:225.45pt;margin-top:20.65pt;width:276.65pt;height:66.15pt;z-index:-2514923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377065E0" w14:textId="2A13C9B5" w:rsidR="00442F8E" w:rsidRDefault="00442F8E" w:rsidP="00442F8E">
      <w:r w:rsidRPr="004A4F46">
        <w:rPr>
          <w:b/>
          <w:bCs/>
        </w:rPr>
        <w:t>Anonymous</w:t>
      </w:r>
      <w:r>
        <w:t xml:space="preserve"> mea</w:t>
      </w:r>
      <w:r w:rsidR="004A4F46">
        <w:t>ns that no one can tell the information is about you.</w:t>
      </w:r>
    </w:p>
    <w:p w14:paraId="2112653E" w14:textId="56D4E03B" w:rsidR="004A4F46" w:rsidRDefault="004A4F46" w:rsidP="00442F8E"/>
    <w:p w14:paraId="1A0A57E9" w14:textId="5C89A271" w:rsidR="00442F8E" w:rsidRDefault="00E92151" w:rsidP="00442F8E">
      <w:pPr>
        <w:ind w:left="0"/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7A56581D" wp14:editId="7ED11AD9">
            <wp:simplePos x="0" y="0"/>
            <wp:positionH relativeFrom="margin">
              <wp:align>left</wp:align>
            </wp:positionH>
            <wp:positionV relativeFrom="paragraph">
              <wp:posOffset>160351</wp:posOffset>
            </wp:positionV>
            <wp:extent cx="1853188" cy="1310643"/>
            <wp:effectExtent l="0" t="0" r="0" b="0"/>
            <wp:wrapNone/>
            <wp:docPr id="201436910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36910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188" cy="1310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7D2508" w14:textId="35C46DE6" w:rsidR="00442F8E" w:rsidRDefault="00442F8E" w:rsidP="00442F8E">
      <w:r>
        <w:t xml:space="preserve">When we choose what to spend money </w:t>
      </w:r>
      <w:proofErr w:type="gramStart"/>
      <w:r>
        <w:t>on</w:t>
      </w:r>
      <w:proofErr w:type="gramEnd"/>
      <w:r>
        <w:t xml:space="preserve"> we will put things that are good for rare disorder patients </w:t>
      </w:r>
      <w:r w:rsidR="00CD0C2E">
        <w:t>higher on our list of things to do</w:t>
      </w:r>
      <w:r>
        <w:t>.</w:t>
      </w:r>
    </w:p>
    <w:p w14:paraId="38796656" w14:textId="1D8289FC" w:rsidR="00442F8E" w:rsidRDefault="00E92151" w:rsidP="00442F8E">
      <w:r>
        <w:rPr>
          <w:noProof/>
        </w:rPr>
        <w:drawing>
          <wp:anchor distT="0" distB="0" distL="114300" distR="114300" simplePos="0" relativeHeight="251826176" behindDoc="0" locked="0" layoutInCell="1" allowOverlap="1" wp14:anchorId="5DFAC9A5" wp14:editId="36FFED25">
            <wp:simplePos x="0" y="0"/>
            <wp:positionH relativeFrom="margin">
              <wp:align>left</wp:align>
            </wp:positionH>
            <wp:positionV relativeFrom="paragraph">
              <wp:posOffset>331525</wp:posOffset>
            </wp:positionV>
            <wp:extent cx="1820849" cy="1820849"/>
            <wp:effectExtent l="0" t="0" r="8255" b="0"/>
            <wp:wrapNone/>
            <wp:docPr id="193186609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86609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849" cy="1820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24EA25" w14:textId="77777777" w:rsidR="00442F8E" w:rsidRDefault="00442F8E" w:rsidP="00442F8E"/>
    <w:p w14:paraId="36E10E12" w14:textId="2234D0DB" w:rsidR="00442F8E" w:rsidRDefault="00442F8E" w:rsidP="00442F8E">
      <w:r>
        <w:t>We will check these things work for people with rare disorders instead of just thinking that they do.</w:t>
      </w:r>
    </w:p>
    <w:p w14:paraId="1338E8EB" w14:textId="77777777" w:rsidR="00442F8E" w:rsidRDefault="00442F8E" w:rsidP="00442F8E"/>
    <w:p w14:paraId="27E6FCD1" w14:textId="77777777" w:rsidR="00E92151" w:rsidRDefault="00E92151" w:rsidP="00442F8E"/>
    <w:p w14:paraId="0EBD174D" w14:textId="76CF9A95" w:rsidR="00442F8E" w:rsidRDefault="00E92151" w:rsidP="00442F8E">
      <w:r>
        <w:rPr>
          <w:noProof/>
        </w:rPr>
        <w:lastRenderedPageBreak/>
        <w:drawing>
          <wp:anchor distT="0" distB="0" distL="114300" distR="114300" simplePos="0" relativeHeight="251827200" behindDoc="0" locked="0" layoutInCell="1" allowOverlap="1" wp14:anchorId="156A40CA" wp14:editId="1339771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06643" cy="1144988"/>
            <wp:effectExtent l="0" t="0" r="0" b="0"/>
            <wp:wrapNone/>
            <wp:docPr id="1034227602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227602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246" cy="1146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Research</w:t>
      </w:r>
      <w:r w:rsidR="00442F8E">
        <w:t xml:space="preserve"> into rare disorders </w:t>
      </w:r>
      <w:r>
        <w:t>will be</w:t>
      </w:r>
      <w:r w:rsidR="00442F8E">
        <w:t xml:space="preserve"> part of the research done by our health system by:</w:t>
      </w:r>
    </w:p>
    <w:p w14:paraId="3406F83E" w14:textId="38230DAE" w:rsidR="00442F8E" w:rsidRDefault="00E92151" w:rsidP="003E2454">
      <w:pPr>
        <w:pStyle w:val="Listtoplevel"/>
      </w:pPr>
      <w:r>
        <w:drawing>
          <wp:anchor distT="0" distB="0" distL="114300" distR="114300" simplePos="0" relativeHeight="251828224" behindDoc="0" locked="0" layoutInCell="1" allowOverlap="1" wp14:anchorId="33D08D79" wp14:editId="1E9A6E3F">
            <wp:simplePos x="0" y="0"/>
            <wp:positionH relativeFrom="margin">
              <wp:align>left</wp:align>
            </wp:positionH>
            <wp:positionV relativeFrom="paragraph">
              <wp:posOffset>307671</wp:posOffset>
            </wp:positionV>
            <wp:extent cx="1423284" cy="1423284"/>
            <wp:effectExtent l="0" t="0" r="5715" b="0"/>
            <wp:wrapNone/>
            <wp:docPr id="1944283640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28364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419" cy="1426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getting the things needed to test new treatments</w:t>
      </w:r>
    </w:p>
    <w:p w14:paraId="6D4556B6" w14:textId="7271A95F" w:rsidR="00442F8E" w:rsidRDefault="00442F8E" w:rsidP="003E2454">
      <w:pPr>
        <w:pStyle w:val="Listtoplevel"/>
      </w:pPr>
      <w:r>
        <w:t>creating ways to check:</w:t>
      </w:r>
    </w:p>
    <w:p w14:paraId="58F8292D" w14:textId="628A9911" w:rsidR="00442F8E" w:rsidRDefault="00E92151" w:rsidP="003E2454">
      <w:pPr>
        <w:pStyle w:val="Listsecondlevel"/>
      </w:pPr>
      <w:r>
        <w:rPr>
          <w:noProof/>
        </w:rPr>
        <w:drawing>
          <wp:anchor distT="0" distB="0" distL="114300" distR="114300" simplePos="0" relativeHeight="251830272" behindDoc="0" locked="0" layoutInCell="1" allowOverlap="1" wp14:anchorId="54F03F23" wp14:editId="258425E7">
            <wp:simplePos x="0" y="0"/>
            <wp:positionH relativeFrom="margin">
              <wp:align>left</wp:align>
            </wp:positionH>
            <wp:positionV relativeFrom="paragraph">
              <wp:posOffset>74240</wp:posOffset>
            </wp:positionV>
            <wp:extent cx="1853188" cy="1310643"/>
            <wp:effectExtent l="0" t="0" r="0" b="0"/>
            <wp:wrapNone/>
            <wp:docPr id="138131152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31152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188" cy="1310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2F8E">
        <w:t>the cost of doing something</w:t>
      </w:r>
      <w:r w:rsidR="003E2454">
        <w:br/>
      </w:r>
    </w:p>
    <w:p w14:paraId="138CC305" w14:textId="27C88217" w:rsidR="00442F8E" w:rsidRPr="00442F8E" w:rsidRDefault="00442F8E" w:rsidP="003E2454">
      <w:pPr>
        <w:ind w:left="4253"/>
        <w:rPr>
          <w:b/>
          <w:bCs/>
        </w:rPr>
      </w:pPr>
      <w:r w:rsidRPr="00442F8E">
        <w:rPr>
          <w:b/>
          <w:bCs/>
        </w:rPr>
        <w:t>and</w:t>
      </w:r>
    </w:p>
    <w:p w14:paraId="70C2A24A" w14:textId="52337BDB" w:rsidR="00442F8E" w:rsidRDefault="00E92151" w:rsidP="003E2454">
      <w:pPr>
        <w:pStyle w:val="Listsecondlevel"/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788E00F8" wp14:editId="59AEDF8A">
            <wp:simplePos x="0" y="0"/>
            <wp:positionH relativeFrom="margin">
              <wp:align>left</wp:align>
            </wp:positionH>
            <wp:positionV relativeFrom="paragraph">
              <wp:posOffset>93649</wp:posOffset>
            </wp:positionV>
            <wp:extent cx="1536192" cy="1536192"/>
            <wp:effectExtent l="0" t="0" r="0" b="6985"/>
            <wp:wrapNone/>
            <wp:docPr id="941166615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66615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273" cy="1541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what good things could happen if we do it.</w:t>
      </w:r>
    </w:p>
    <w:p w14:paraId="07A22D2E" w14:textId="77777777" w:rsidR="00442F8E" w:rsidRDefault="00442F8E" w:rsidP="00442F8E"/>
    <w:p w14:paraId="1C8112A0" w14:textId="132CAEA6" w:rsidR="004E4BDB" w:rsidRDefault="004E4BDB" w:rsidP="00442F8E"/>
    <w:p w14:paraId="272B0648" w14:textId="4EDCAF85" w:rsidR="003E2454" w:rsidRDefault="00E92151" w:rsidP="00442F8E">
      <w:r>
        <w:rPr>
          <w:noProof/>
        </w:rPr>
        <w:drawing>
          <wp:anchor distT="0" distB="0" distL="114300" distR="114300" simplePos="0" relativeHeight="251832320" behindDoc="0" locked="0" layoutInCell="1" allowOverlap="1" wp14:anchorId="59578E4F" wp14:editId="24C29C0F">
            <wp:simplePos x="0" y="0"/>
            <wp:positionH relativeFrom="margin">
              <wp:align>left</wp:align>
            </wp:positionH>
            <wp:positionV relativeFrom="paragraph">
              <wp:posOffset>222403</wp:posOffset>
            </wp:positionV>
            <wp:extent cx="1294198" cy="1229163"/>
            <wp:effectExtent l="0" t="0" r="1270" b="9525"/>
            <wp:wrapNone/>
            <wp:docPr id="598528934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528934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98" cy="1229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 xml:space="preserve">We will add the information we collect to other information </w:t>
      </w:r>
      <w:r w:rsidR="0060611D">
        <w:t>we already have.</w:t>
      </w:r>
    </w:p>
    <w:p w14:paraId="66A20D6F" w14:textId="77777777" w:rsidR="003E2454" w:rsidRDefault="003E2454">
      <w:pPr>
        <w:spacing w:line="240" w:lineRule="auto"/>
        <w:ind w:left="0"/>
      </w:pPr>
      <w:r>
        <w:br w:type="page"/>
      </w:r>
    </w:p>
    <w:p w14:paraId="5B68CED7" w14:textId="5A225FDE" w:rsidR="00442F8E" w:rsidRDefault="00442F8E" w:rsidP="00442F8E">
      <w:pPr>
        <w:pStyle w:val="Heading1"/>
      </w:pPr>
      <w:bookmarkStart w:id="8" w:name="_Priority_3"/>
      <w:bookmarkEnd w:id="8"/>
      <w:r>
        <w:lastRenderedPageBreak/>
        <w:t>Priority 3</w:t>
      </w:r>
    </w:p>
    <w:p w14:paraId="1E198945" w14:textId="77777777" w:rsidR="00442F8E" w:rsidRDefault="00442F8E" w:rsidP="00442F8E"/>
    <w:p w14:paraId="6CEC77C6" w14:textId="53FE361D" w:rsidR="004E4BDB" w:rsidRDefault="00E92151" w:rsidP="004E4BDB">
      <w:r>
        <w:rPr>
          <w:b/>
          <w:bCs/>
          <w:noProof/>
        </w:rPr>
        <w:drawing>
          <wp:anchor distT="0" distB="0" distL="114300" distR="114300" simplePos="0" relativeHeight="251833344" behindDoc="0" locked="0" layoutInCell="1" allowOverlap="1" wp14:anchorId="2F94336F" wp14:editId="58E9A6A4">
            <wp:simplePos x="0" y="0"/>
            <wp:positionH relativeFrom="margin">
              <wp:align>left</wp:align>
            </wp:positionH>
            <wp:positionV relativeFrom="paragraph">
              <wp:posOffset>159689</wp:posOffset>
            </wp:positionV>
            <wp:extent cx="1705131" cy="1399430"/>
            <wp:effectExtent l="0" t="0" r="0" b="0"/>
            <wp:wrapNone/>
            <wp:docPr id="1140455335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455335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131" cy="139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52FC7" w14:textId="7161E795" w:rsidR="004E4BDB" w:rsidRDefault="004E4BDB" w:rsidP="004E4BDB">
      <w:r w:rsidRPr="00E92151">
        <w:rPr>
          <w:b/>
          <w:bCs/>
        </w:rPr>
        <w:t>Priority 3</w:t>
      </w:r>
      <w:r>
        <w:t xml:space="preserve"> is about making sure our health workers:</w:t>
      </w:r>
    </w:p>
    <w:p w14:paraId="4A66B7A4" w14:textId="5F839EEB" w:rsidR="004E4BDB" w:rsidRDefault="00E92151" w:rsidP="004E4BDB">
      <w:pPr>
        <w:pStyle w:val="Listtoplevel"/>
      </w:pPr>
      <w:r>
        <w:drawing>
          <wp:anchor distT="0" distB="0" distL="114300" distR="114300" simplePos="0" relativeHeight="251834368" behindDoc="0" locked="0" layoutInCell="1" allowOverlap="1" wp14:anchorId="4D5E01C9" wp14:editId="16AACE74">
            <wp:simplePos x="0" y="0"/>
            <wp:positionH relativeFrom="margin">
              <wp:align>left</wp:align>
            </wp:positionH>
            <wp:positionV relativeFrom="paragraph">
              <wp:posOffset>921496</wp:posOffset>
            </wp:positionV>
            <wp:extent cx="1649867" cy="1097280"/>
            <wp:effectExtent l="0" t="0" r="7620" b="7620"/>
            <wp:wrapNone/>
            <wp:docPr id="1842697261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697261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451" cy="1098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BDB">
        <w:t>can support people with rare disorders well</w:t>
      </w:r>
    </w:p>
    <w:p w14:paraId="619FD9F4" w14:textId="0A431E11" w:rsidR="004E4BDB" w:rsidRDefault="004E4BDB" w:rsidP="004E4BDB">
      <w:pPr>
        <w:pStyle w:val="Listtoplevel"/>
      </w:pPr>
      <w:r>
        <w:t>learn about rare disorders when they are first studying.</w:t>
      </w:r>
    </w:p>
    <w:p w14:paraId="51A454E3" w14:textId="77777777" w:rsidR="00442F8E" w:rsidRDefault="00442F8E" w:rsidP="00442F8E"/>
    <w:p w14:paraId="2DD340D0" w14:textId="56B9916F" w:rsidR="004E4BDB" w:rsidRDefault="004E4BDB" w:rsidP="00442F8E"/>
    <w:p w14:paraId="3660DEDF" w14:textId="699E61A6" w:rsidR="00442F8E" w:rsidRDefault="00B73EAC" w:rsidP="00442F8E">
      <w:r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13BAAD35" wp14:editId="31BEE8B2">
                <wp:simplePos x="0" y="0"/>
                <wp:positionH relativeFrom="column">
                  <wp:posOffset>0</wp:posOffset>
                </wp:positionH>
                <wp:positionV relativeFrom="paragraph">
                  <wp:posOffset>10270</wp:posOffset>
                </wp:positionV>
                <wp:extent cx="1765190" cy="1653871"/>
                <wp:effectExtent l="0" t="0" r="0" b="0"/>
                <wp:wrapNone/>
                <wp:docPr id="1631099003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5190" cy="1653871"/>
                          <a:chOff x="0" y="0"/>
                          <a:chExt cx="1765190" cy="1653871"/>
                        </a:xfrm>
                      </wpg:grpSpPr>
                      <wpg:grpSp>
                        <wpg:cNvPr id="417449817" name="Group 58"/>
                        <wpg:cNvGrpSpPr/>
                        <wpg:grpSpPr>
                          <a:xfrm>
                            <a:off x="0" y="0"/>
                            <a:ext cx="1542332" cy="1550284"/>
                            <a:chOff x="0" y="0"/>
                            <a:chExt cx="1542332" cy="1550284"/>
                          </a:xfrm>
                        </wpg:grpSpPr>
                        <pic:pic xmlns:pic="http://schemas.openxmlformats.org/drawingml/2006/picture">
                          <pic:nvPicPr>
                            <pic:cNvPr id="1392911322" name="Picture 56" descr="A clock with a red ha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96010" cy="10960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52029870" name="Picture 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5172" y="143124"/>
                              <a:ext cx="1407160" cy="14071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04348984" name="Multiplication Sign 59"/>
                        <wps:cNvSpPr/>
                        <wps:spPr>
                          <a:xfrm>
                            <a:off x="874643" y="755374"/>
                            <a:ext cx="890547" cy="898497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62E0B199" id="Group 60" o:spid="_x0000_s1026" style="position:absolute;margin-left:0;margin-top:.8pt;width:139pt;height:130.25pt;z-index:251839488" coordsize="17651,16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">
                <v:group id="Group 58" o:spid="_x0000_s1027" style="position:absolute;width:15423;height:15502" coordsize="15423,15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">
                  <v:shape id="Picture 56" o:spid="_x0000_s1028" type="#_x0000_t75" alt="A clock with a red hand&#10;&#10;Description automatically generated" style="position:absolute;width:10960;height:1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">
                    <v:imagedata r:id="rId83" o:title="A clock with a red hand&#10;&#10;Description automatically generated"/>
                  </v:shape>
                  <v:shape id="Picture 57" o:spid="_x0000_s1029" type="#_x0000_t75" style="position:absolute;left:1351;top:1431;width:14072;height:14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">
                    <v:imagedata r:id="rId84" o:title=""/>
                  </v:shape>
                </v:group>
                <v:shape id="Multiplication Sign 59" o:spid="_x0000_s1030" style="position:absolute;left:8746;top:7553;width:8905;height:8985;visibility:visible;mso-wrap-style:square;v-text-anchor:middle" coordsize="890547,898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" path="m139505,289521l288270,142072,445274,300478,602277,142072,751042,289521,592728,449249,751042,608976,602277,756425,445274,598019,288270,756425,139505,608976,297819,449249,139505,289521xe" fillcolor="red" stroked="f" strokeweight="1pt">
                  <v:stroke joinstyle="miter"/>
                  <v:path arrowok="t" o:connecttype="custom" o:connectlocs="139505,289521;288270,142072;445274,300478;602277,142072;751042,289521;592728,449249;751042,608976;602277,756425;445274,598019;288270,756425;139505,608976;297819,449249;139505,289521" o:connectangles="0,0,0,0,0,0,0,0,0,0,0,0,0"/>
                </v:shape>
              </v:group>
            </w:pict>
          </mc:Fallback>
        </mc:AlternateContent>
      </w:r>
      <w:r w:rsidR="00442F8E">
        <w:t xml:space="preserve">A lot of people </w:t>
      </w:r>
      <w:r w:rsidR="008C4778">
        <w:t>/</w:t>
      </w:r>
      <w:r w:rsidR="00442F8E">
        <w:t xml:space="preserve"> their whānau / family have said:</w:t>
      </w:r>
    </w:p>
    <w:p w14:paraId="31482177" w14:textId="03D85B6B" w:rsidR="00442F8E" w:rsidRDefault="00442F8E" w:rsidP="003E2454">
      <w:pPr>
        <w:pStyle w:val="Listtoplevel"/>
      </w:pPr>
      <w:r>
        <w:t>getting a rare disorder diagnosis takes too long</w:t>
      </w:r>
    </w:p>
    <w:p w14:paraId="2B7F4302" w14:textId="49024AB4" w:rsidR="00442F8E" w:rsidRDefault="00E64D73" w:rsidP="003E2454">
      <w:pPr>
        <w:pStyle w:val="Listtoplevel"/>
      </w:pPr>
      <w:r>
        <w:drawing>
          <wp:anchor distT="0" distB="0" distL="114300" distR="114300" simplePos="0" relativeHeight="251840512" behindDoc="0" locked="0" layoutInCell="1" allowOverlap="1" wp14:anchorId="1C134117" wp14:editId="03F1C31E">
            <wp:simplePos x="0" y="0"/>
            <wp:positionH relativeFrom="margin">
              <wp:posOffset>-146304</wp:posOffset>
            </wp:positionH>
            <wp:positionV relativeFrom="paragraph">
              <wp:posOffset>311277</wp:posOffset>
            </wp:positionV>
            <wp:extent cx="1784909" cy="1284651"/>
            <wp:effectExtent l="0" t="0" r="6350" b="0"/>
            <wp:wrapNone/>
            <wp:docPr id="1494703256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703256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8" t="28244" r="15816" b="22087"/>
                    <a:stretch/>
                  </pic:blipFill>
                  <pic:spPr bwMode="auto">
                    <a:xfrm>
                      <a:off x="0" y="0"/>
                      <a:ext cx="1791363" cy="1289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  <w:r w:rsidR="00442F8E">
        <w:t>they have to go to a lot of different health practitioners to get a diagnosis</w:t>
      </w:r>
      <w:r w:rsidR="0060611D">
        <w:t>.</w:t>
      </w:r>
    </w:p>
    <w:p w14:paraId="4AE0F1E1" w14:textId="7A7AA24F" w:rsidR="00B73EAC" w:rsidRDefault="00B73EAC" w:rsidP="00B73EAC"/>
    <w:p w14:paraId="2EA3CE1B" w14:textId="77777777" w:rsidR="00B73EAC" w:rsidRDefault="00B73EAC">
      <w:pPr>
        <w:spacing w:line="240" w:lineRule="auto"/>
        <w:ind w:left="0"/>
      </w:pPr>
      <w:r>
        <w:br w:type="page"/>
      </w:r>
    </w:p>
    <w:p w14:paraId="65E40504" w14:textId="50A6DB12" w:rsidR="00B73EAC" w:rsidRDefault="00B73EAC" w:rsidP="00B73EAC">
      <w:r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1" wp14:anchorId="7A47FCA2" wp14:editId="6CD71031">
            <wp:simplePos x="0" y="0"/>
            <wp:positionH relativeFrom="margin">
              <wp:align>left</wp:align>
            </wp:positionH>
            <wp:positionV relativeFrom="paragraph">
              <wp:posOffset>47708</wp:posOffset>
            </wp:positionV>
            <wp:extent cx="1876508" cy="1540082"/>
            <wp:effectExtent l="0" t="0" r="0" b="3175"/>
            <wp:wrapNone/>
            <wp:docPr id="169609057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090572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508" cy="1540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A lot of people </w:t>
      </w:r>
      <w:r w:rsidR="0060611D">
        <w:t xml:space="preserve">with rare disorders </w:t>
      </w:r>
      <w:r w:rsidR="008C4778">
        <w:t>/</w:t>
      </w:r>
      <w:r>
        <w:t xml:space="preserve"> their whānau / family have also said:</w:t>
      </w:r>
    </w:p>
    <w:p w14:paraId="1D586AC9" w14:textId="256C7930" w:rsidR="00442F8E" w:rsidRDefault="00B73EAC" w:rsidP="003E2454">
      <w:pPr>
        <w:pStyle w:val="Listtoplevel"/>
      </w:pPr>
      <w:r>
        <w:drawing>
          <wp:anchor distT="0" distB="0" distL="114300" distR="114300" simplePos="0" relativeHeight="251842560" behindDoc="0" locked="0" layoutInCell="1" allowOverlap="1" wp14:anchorId="0DF95A47" wp14:editId="11950DC8">
            <wp:simplePos x="0" y="0"/>
            <wp:positionH relativeFrom="margin">
              <wp:align>left</wp:align>
            </wp:positionH>
            <wp:positionV relativeFrom="paragraph">
              <wp:posOffset>1318592</wp:posOffset>
            </wp:positionV>
            <wp:extent cx="1781092" cy="1781092"/>
            <wp:effectExtent l="0" t="0" r="0" b="0"/>
            <wp:wrapNone/>
            <wp:docPr id="1472587452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587452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092" cy="1781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often health practitioners do not know enough about rare disorders</w:t>
      </w:r>
    </w:p>
    <w:p w14:paraId="79EC3F12" w14:textId="5DD130A6" w:rsidR="00442F8E" w:rsidRDefault="00442F8E" w:rsidP="003E2454">
      <w:pPr>
        <w:pStyle w:val="Listtoplevel"/>
      </w:pPr>
      <w:r>
        <w:t>they feel they need to fight to:</w:t>
      </w:r>
    </w:p>
    <w:p w14:paraId="6DEC5E20" w14:textId="08DA035C" w:rsidR="00442F8E" w:rsidRDefault="00442F8E" w:rsidP="003E2454">
      <w:pPr>
        <w:pStyle w:val="Listsecondlevel"/>
      </w:pPr>
      <w:r>
        <w:t>get support</w:t>
      </w:r>
    </w:p>
    <w:p w14:paraId="66C6849B" w14:textId="1296E081" w:rsidR="00442F8E" w:rsidRDefault="00442F8E" w:rsidP="003E2454">
      <w:pPr>
        <w:pStyle w:val="Listsecondlevel"/>
      </w:pPr>
      <w:r>
        <w:t>be heard.</w:t>
      </w:r>
    </w:p>
    <w:p w14:paraId="51315993" w14:textId="3C044DB3" w:rsidR="00442F8E" w:rsidRDefault="00B73EAC" w:rsidP="00442F8E">
      <w:r>
        <w:rPr>
          <w:noProof/>
        </w:rPr>
        <w:drawing>
          <wp:anchor distT="0" distB="0" distL="114300" distR="114300" simplePos="0" relativeHeight="251843584" behindDoc="0" locked="0" layoutInCell="1" allowOverlap="1" wp14:anchorId="68E232CC" wp14:editId="1E3E6D60">
            <wp:simplePos x="0" y="0"/>
            <wp:positionH relativeFrom="margin">
              <wp:align>left</wp:align>
            </wp:positionH>
            <wp:positionV relativeFrom="paragraph">
              <wp:posOffset>51932</wp:posOffset>
            </wp:positionV>
            <wp:extent cx="1804946" cy="1804946"/>
            <wp:effectExtent l="0" t="0" r="5080" b="0"/>
            <wp:wrapNone/>
            <wp:docPr id="375601975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601975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946" cy="1804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E3833" w14:textId="152D15F4" w:rsidR="00B73EAC" w:rsidRDefault="00B73EAC" w:rsidP="00442F8E"/>
    <w:p w14:paraId="5A261A52" w14:textId="52C27820" w:rsidR="00442F8E" w:rsidRDefault="00442F8E" w:rsidP="00442F8E">
      <w:r>
        <w:t>Health practitioners want to support people but often do not have the right:</w:t>
      </w:r>
    </w:p>
    <w:p w14:paraId="03096C65" w14:textId="5D009934" w:rsidR="00442F8E" w:rsidRDefault="00B73EAC" w:rsidP="003E2454">
      <w:pPr>
        <w:pStyle w:val="Listtoplevel"/>
      </w:pPr>
      <w:r>
        <w:drawing>
          <wp:anchor distT="0" distB="0" distL="114300" distR="114300" simplePos="0" relativeHeight="251844608" behindDoc="0" locked="0" layoutInCell="1" allowOverlap="1" wp14:anchorId="0190F5C8" wp14:editId="5BF6CCCC">
            <wp:simplePos x="0" y="0"/>
            <wp:positionH relativeFrom="margin">
              <wp:align>left</wp:align>
            </wp:positionH>
            <wp:positionV relativeFrom="paragraph">
              <wp:posOffset>191604</wp:posOffset>
            </wp:positionV>
            <wp:extent cx="1248355" cy="1765345"/>
            <wp:effectExtent l="0" t="0" r="9525" b="0"/>
            <wp:wrapNone/>
            <wp:docPr id="1517465254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465254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355" cy="1765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611D">
        <w:t>medical things to do so like medicine</w:t>
      </w:r>
    </w:p>
    <w:p w14:paraId="2D3169D7" w14:textId="68095D39" w:rsidR="00442F8E" w:rsidRDefault="00442F8E" w:rsidP="003E2454">
      <w:pPr>
        <w:pStyle w:val="Listtoplevel"/>
      </w:pPr>
      <w:r>
        <w:t>knowledge to do so.</w:t>
      </w:r>
    </w:p>
    <w:p w14:paraId="7C914775" w14:textId="77777777" w:rsidR="00442F8E" w:rsidRDefault="00442F8E" w:rsidP="00442F8E"/>
    <w:p w14:paraId="06A0306F" w14:textId="77777777" w:rsidR="00442F8E" w:rsidRDefault="00442F8E" w:rsidP="00442F8E"/>
    <w:p w14:paraId="30F5D49F" w14:textId="77777777" w:rsidR="004E4BDB" w:rsidRDefault="004E4BDB">
      <w:pPr>
        <w:spacing w:line="240" w:lineRule="auto"/>
        <w:ind w:left="0"/>
      </w:pPr>
      <w:r>
        <w:br w:type="page"/>
      </w:r>
    </w:p>
    <w:p w14:paraId="1445B691" w14:textId="2A76330C" w:rsidR="00442F8E" w:rsidRDefault="00F300D2" w:rsidP="00442F8E">
      <w:r>
        <w:rPr>
          <w:noProof/>
        </w:rPr>
        <w:lastRenderedPageBreak/>
        <w:drawing>
          <wp:anchor distT="0" distB="0" distL="114300" distR="114300" simplePos="0" relativeHeight="251845632" behindDoc="0" locked="0" layoutInCell="1" allowOverlap="1" wp14:anchorId="13911A3F" wp14:editId="261B8E8B">
            <wp:simplePos x="0" y="0"/>
            <wp:positionH relativeFrom="margin">
              <wp:align>left</wp:align>
            </wp:positionH>
            <wp:positionV relativeFrom="paragraph">
              <wp:posOffset>-349858</wp:posOffset>
            </wp:positionV>
            <wp:extent cx="1431235" cy="1431235"/>
            <wp:effectExtent l="0" t="0" r="0" b="0"/>
            <wp:wrapNone/>
            <wp:docPr id="1826506686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506686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235" cy="143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 xml:space="preserve">People studying </w:t>
      </w:r>
      <w:r w:rsidR="002C0DF7">
        <w:t>health care</w:t>
      </w:r>
      <w:r w:rsidR="00442F8E">
        <w:t xml:space="preserve"> at any level will be taught more about:</w:t>
      </w:r>
    </w:p>
    <w:p w14:paraId="7A0CE358" w14:textId="1428EAD2" w:rsidR="00442F8E" w:rsidRDefault="00F300D2" w:rsidP="00442F8E">
      <w:pPr>
        <w:pStyle w:val="Listtoplevel"/>
      </w:pPr>
      <w:r>
        <w:drawing>
          <wp:anchor distT="0" distB="0" distL="114300" distR="114300" simplePos="0" relativeHeight="251846656" behindDoc="0" locked="0" layoutInCell="1" allowOverlap="1" wp14:anchorId="2EA003D0" wp14:editId="0A383B92">
            <wp:simplePos x="0" y="0"/>
            <wp:positionH relativeFrom="margin">
              <wp:align>left</wp:align>
            </wp:positionH>
            <wp:positionV relativeFrom="paragraph">
              <wp:posOffset>642730</wp:posOffset>
            </wp:positionV>
            <wp:extent cx="1455089" cy="1455089"/>
            <wp:effectExtent l="0" t="0" r="0" b="0"/>
            <wp:wrapNone/>
            <wp:docPr id="38500371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00371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089" cy="1455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F8E">
        <w:t>rare disorders</w:t>
      </w:r>
    </w:p>
    <w:p w14:paraId="04974B2C" w14:textId="0CC8F342" w:rsidR="00442F8E" w:rsidRDefault="00442F8E" w:rsidP="00442F8E">
      <w:pPr>
        <w:pStyle w:val="Listtoplevel"/>
      </w:pPr>
      <w:r>
        <w:t>supporting people with different needs</w:t>
      </w:r>
    </w:p>
    <w:p w14:paraId="089F3E7D" w14:textId="1C9D772D" w:rsidR="002C0DF7" w:rsidRDefault="00442F8E" w:rsidP="00442F8E">
      <w:pPr>
        <w:pStyle w:val="Listtoplevel"/>
      </w:pPr>
      <w:r>
        <w:t>how to find more information about rare disorders.</w:t>
      </w:r>
    </w:p>
    <w:p w14:paraId="07101159" w14:textId="06FC80A1" w:rsidR="004E4BDB" w:rsidRDefault="00F300D2" w:rsidP="004E4BDB">
      <w:r>
        <w:rPr>
          <w:noProof/>
        </w:rPr>
        <w:drawing>
          <wp:anchor distT="0" distB="0" distL="114300" distR="114300" simplePos="0" relativeHeight="251847680" behindDoc="0" locked="0" layoutInCell="1" allowOverlap="1" wp14:anchorId="0A01073B" wp14:editId="2A52180C">
            <wp:simplePos x="0" y="0"/>
            <wp:positionH relativeFrom="margin">
              <wp:align>left</wp:align>
            </wp:positionH>
            <wp:positionV relativeFrom="paragraph">
              <wp:posOffset>80838</wp:posOffset>
            </wp:positionV>
            <wp:extent cx="1828804" cy="1828804"/>
            <wp:effectExtent l="0" t="0" r="0" b="0"/>
            <wp:wrapNone/>
            <wp:docPr id="1287450917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50917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ABC5AE" w14:textId="153CE6A9" w:rsidR="004E4BDB" w:rsidRDefault="004E4BDB" w:rsidP="004E4BDB"/>
    <w:p w14:paraId="21910F9B" w14:textId="1D3F4B34" w:rsidR="00442F8E" w:rsidRDefault="002C0DF7" w:rsidP="004E4BDB">
      <w:r>
        <w:t xml:space="preserve">We will create </w:t>
      </w:r>
      <w:r>
        <w:rPr>
          <w:b/>
          <w:bCs/>
        </w:rPr>
        <w:t>guidelines</w:t>
      </w:r>
      <w:r>
        <w:t xml:space="preserve"> to support </w:t>
      </w:r>
      <w:r w:rsidR="007B2A23">
        <w:t>practitioners</w:t>
      </w:r>
      <w:r>
        <w:t xml:space="preserve"> to know how to best support people with rare disorders.</w:t>
      </w:r>
    </w:p>
    <w:p w14:paraId="363AD8F1" w14:textId="2094EE59" w:rsidR="002C0DF7" w:rsidRDefault="002C0DF7" w:rsidP="002C0DF7"/>
    <w:p w14:paraId="6E09CF15" w14:textId="1FDF4462" w:rsidR="002C0DF7" w:rsidRDefault="00F300D2" w:rsidP="002C0DF7">
      <w:r>
        <w:rPr>
          <w:b/>
          <w:bCs/>
          <w:noProof/>
        </w:rPr>
        <w:drawing>
          <wp:anchor distT="0" distB="0" distL="114300" distR="114300" simplePos="0" relativeHeight="251850752" behindDoc="0" locked="0" layoutInCell="1" allowOverlap="1" wp14:anchorId="132D72A9" wp14:editId="57AB198E">
            <wp:simplePos x="0" y="0"/>
            <wp:positionH relativeFrom="margin">
              <wp:align>left</wp:align>
            </wp:positionH>
            <wp:positionV relativeFrom="paragraph">
              <wp:posOffset>149528</wp:posOffset>
            </wp:positionV>
            <wp:extent cx="1558456" cy="1558456"/>
            <wp:effectExtent l="0" t="0" r="3810" b="0"/>
            <wp:wrapNone/>
            <wp:docPr id="2129379718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379718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456" cy="1558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4EBEF15C" wp14:editId="2A714D31">
                <wp:simplePos x="0" y="0"/>
                <wp:positionH relativeFrom="margin">
                  <wp:align>right</wp:align>
                </wp:positionH>
                <wp:positionV relativeFrom="paragraph">
                  <wp:posOffset>310791</wp:posOffset>
                </wp:positionV>
                <wp:extent cx="3513667" cy="1121134"/>
                <wp:effectExtent l="0" t="0" r="0" b="3175"/>
                <wp:wrapNone/>
                <wp:docPr id="13582041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67" cy="112113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9684E6F" id="Rectangle 2" o:spid="_x0000_s1026" alt="&quot;&quot;" style="position:absolute;margin-left:225.45pt;margin-top:24.45pt;width:276.65pt;height:88.3pt;z-index:-251466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4A45A9F2" w14:textId="0F4010F1" w:rsidR="002C0DF7" w:rsidRPr="002C0DF7" w:rsidRDefault="002C0DF7" w:rsidP="002C0DF7">
      <w:r w:rsidRPr="002C0DF7">
        <w:rPr>
          <w:b/>
          <w:bCs/>
        </w:rPr>
        <w:t>Guidelines</w:t>
      </w:r>
      <w:r>
        <w:t xml:space="preserve"> are like instructions that tell </w:t>
      </w:r>
      <w:r w:rsidR="00F300D2">
        <w:t>practitioners</w:t>
      </w:r>
      <w:r>
        <w:t xml:space="preserve"> what the next thing they should do is.</w:t>
      </w:r>
    </w:p>
    <w:p w14:paraId="0379772E" w14:textId="2EDB069F" w:rsidR="00442F8E" w:rsidRDefault="00442F8E" w:rsidP="00442F8E"/>
    <w:p w14:paraId="0B1B1D2E" w14:textId="27D6AF31" w:rsidR="00442F8E" w:rsidRDefault="00F300D2" w:rsidP="00442F8E">
      <w:r>
        <w:rPr>
          <w:noProof/>
        </w:rPr>
        <w:drawing>
          <wp:anchor distT="0" distB="0" distL="114300" distR="114300" simplePos="0" relativeHeight="251851776" behindDoc="0" locked="0" layoutInCell="1" allowOverlap="1" wp14:anchorId="20FC5BDF" wp14:editId="5A0044BC">
            <wp:simplePos x="0" y="0"/>
            <wp:positionH relativeFrom="margin">
              <wp:align>left</wp:align>
            </wp:positionH>
            <wp:positionV relativeFrom="paragraph">
              <wp:posOffset>145939</wp:posOffset>
            </wp:positionV>
            <wp:extent cx="1542553" cy="1153842"/>
            <wp:effectExtent l="0" t="0" r="635" b="8255"/>
            <wp:wrapNone/>
            <wp:docPr id="122677725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77725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553" cy="1153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F2FD1" w14:textId="0C7F19EA" w:rsidR="00442F8E" w:rsidRDefault="002E6B3E" w:rsidP="00442F8E">
      <w:r>
        <w:t>These guidelines will change as we learn more</w:t>
      </w:r>
      <w:r w:rsidR="00F300D2">
        <w:t>.</w:t>
      </w:r>
    </w:p>
    <w:p w14:paraId="7FEE3DB2" w14:textId="29FD4207" w:rsidR="002E6B3E" w:rsidRDefault="000540E6" w:rsidP="00442F8E">
      <w:r>
        <w:rPr>
          <w:noProof/>
        </w:rPr>
        <w:lastRenderedPageBreak/>
        <w:drawing>
          <wp:anchor distT="0" distB="0" distL="114300" distR="114300" simplePos="0" relativeHeight="251852800" behindDoc="0" locked="0" layoutInCell="1" allowOverlap="1" wp14:anchorId="73DACCAC" wp14:editId="5759CC91">
            <wp:simplePos x="0" y="0"/>
            <wp:positionH relativeFrom="margin">
              <wp:posOffset>-15985</wp:posOffset>
            </wp:positionH>
            <wp:positionV relativeFrom="paragraph">
              <wp:posOffset>-87465</wp:posOffset>
            </wp:positionV>
            <wp:extent cx="1874251" cy="1089025"/>
            <wp:effectExtent l="0" t="0" r="0" b="0"/>
            <wp:wrapNone/>
            <wp:docPr id="75820267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202672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6" b="48261"/>
                    <a:stretch/>
                  </pic:blipFill>
                  <pic:spPr bwMode="auto">
                    <a:xfrm>
                      <a:off x="0" y="0"/>
                      <a:ext cx="1874251" cy="108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B3E">
        <w:t xml:space="preserve">We will need more systems </w:t>
      </w:r>
      <w:r w:rsidR="004E4BDB">
        <w:t>to teach / support practitioners:</w:t>
      </w:r>
    </w:p>
    <w:p w14:paraId="7FCFFC64" w14:textId="5074AD7D" w:rsidR="004E4BDB" w:rsidRDefault="000540E6" w:rsidP="004E4BDB">
      <w:pPr>
        <w:pStyle w:val="Listtoplevel"/>
      </w:pPr>
      <w:r>
        <w:drawing>
          <wp:anchor distT="0" distB="0" distL="114300" distR="114300" simplePos="0" relativeHeight="251853824" behindDoc="0" locked="0" layoutInCell="1" allowOverlap="1" wp14:anchorId="73532584" wp14:editId="2B09C293">
            <wp:simplePos x="0" y="0"/>
            <wp:positionH relativeFrom="margin">
              <wp:align>left</wp:align>
            </wp:positionH>
            <wp:positionV relativeFrom="paragraph">
              <wp:posOffset>626359</wp:posOffset>
            </wp:positionV>
            <wp:extent cx="1192696" cy="1192696"/>
            <wp:effectExtent l="0" t="0" r="7620" b="7620"/>
            <wp:wrapNone/>
            <wp:docPr id="531714336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714336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696" cy="1192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BDB">
        <w:t>in person</w:t>
      </w:r>
    </w:p>
    <w:p w14:paraId="030CAA6E" w14:textId="463DEB32" w:rsidR="004E4BDB" w:rsidRDefault="004E4BDB" w:rsidP="004E4BDB">
      <w:pPr>
        <w:pStyle w:val="Listtoplevel"/>
      </w:pPr>
      <w:r>
        <w:t>online.</w:t>
      </w:r>
    </w:p>
    <w:p w14:paraId="34637EF3" w14:textId="56DD5964" w:rsidR="004E4BDB" w:rsidRDefault="004E4BDB" w:rsidP="003417F3"/>
    <w:p w14:paraId="6005A2AE" w14:textId="6DACA04A" w:rsidR="004E4BDB" w:rsidRDefault="004E4BDB" w:rsidP="003417F3"/>
    <w:p w14:paraId="2A1C52C2" w14:textId="2034C2EA" w:rsidR="004E4BDB" w:rsidRDefault="000540E6" w:rsidP="00442F8E">
      <w:r>
        <w:rPr>
          <w:noProof/>
        </w:rPr>
        <w:drawing>
          <wp:anchor distT="0" distB="0" distL="114300" distR="114300" simplePos="0" relativeHeight="251854848" behindDoc="0" locked="0" layoutInCell="1" allowOverlap="1" wp14:anchorId="0F37ABDF" wp14:editId="307A4A75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319530" cy="1633855"/>
            <wp:effectExtent l="0" t="0" r="0" b="4445"/>
            <wp:wrapNone/>
            <wp:docPr id="1162027298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027298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9530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BDB">
        <w:t xml:space="preserve">We might need </w:t>
      </w:r>
      <w:r w:rsidR="00CD0C2E">
        <w:t>experts to spend more of their time supporting other practitioners.</w:t>
      </w:r>
    </w:p>
    <w:p w14:paraId="687B89A9" w14:textId="77777777" w:rsidR="004E4BDB" w:rsidRDefault="004E4BDB">
      <w:pPr>
        <w:spacing w:line="240" w:lineRule="auto"/>
        <w:ind w:left="0"/>
      </w:pPr>
      <w:r>
        <w:br w:type="page"/>
      </w:r>
    </w:p>
    <w:p w14:paraId="2AFBD5B2" w14:textId="072213E3" w:rsidR="004E4BDB" w:rsidRDefault="004E4BDB" w:rsidP="004E4BDB">
      <w:pPr>
        <w:pStyle w:val="Heading1"/>
      </w:pPr>
      <w:bookmarkStart w:id="9" w:name="_Priority_4"/>
      <w:bookmarkEnd w:id="9"/>
      <w:r>
        <w:lastRenderedPageBreak/>
        <w:t>Priority 4</w:t>
      </w:r>
    </w:p>
    <w:p w14:paraId="17FC61C0" w14:textId="356AC1EC" w:rsidR="004E4BDB" w:rsidRDefault="004E4BDB" w:rsidP="004E4BDB"/>
    <w:p w14:paraId="11F63225" w14:textId="53C95679" w:rsidR="004E4BDB" w:rsidRDefault="00306F16" w:rsidP="004E4BDB">
      <w:r>
        <w:rPr>
          <w:noProof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010CA93F" wp14:editId="5055ADC6">
                <wp:simplePos x="0" y="0"/>
                <wp:positionH relativeFrom="margin">
                  <wp:align>left</wp:align>
                </wp:positionH>
                <wp:positionV relativeFrom="paragraph">
                  <wp:posOffset>193040</wp:posOffset>
                </wp:positionV>
                <wp:extent cx="2036511" cy="1150620"/>
                <wp:effectExtent l="0" t="0" r="0" b="0"/>
                <wp:wrapNone/>
                <wp:docPr id="1031204756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6511" cy="1150620"/>
                          <a:chOff x="0" y="495300"/>
                          <a:chExt cx="5104765" cy="2884170"/>
                        </a:xfrm>
                      </wpg:grpSpPr>
                      <pic:pic xmlns:pic="http://schemas.openxmlformats.org/drawingml/2006/picture">
                        <pic:nvPicPr>
                          <pic:cNvPr id="1739180739" name="Picture 23" descr="A cartoon of a person with her arms crosse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765"/>
                          <a:stretch/>
                        </pic:blipFill>
                        <pic:spPr bwMode="auto">
                          <a:xfrm>
                            <a:off x="1905000" y="495300"/>
                            <a:ext cx="1875790" cy="2381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18259648" name="Group 27"/>
                        <wpg:cNvGrpSpPr/>
                        <wpg:grpSpPr>
                          <a:xfrm>
                            <a:off x="0" y="638175"/>
                            <a:ext cx="5104765" cy="2741295"/>
                            <a:chOff x="0" y="0"/>
                            <a:chExt cx="5104765" cy="2741295"/>
                          </a:xfrm>
                        </wpg:grpSpPr>
                        <pic:pic xmlns:pic="http://schemas.openxmlformats.org/drawingml/2006/picture">
                          <pic:nvPicPr>
                            <pic:cNvPr id="562283904" name="Picture 21" descr="A person with beard and mustache wearing a white shi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4500"/>
                            <a:stretch/>
                          </pic:blipFill>
                          <pic:spPr bwMode="auto">
                            <a:xfrm>
                              <a:off x="0" y="0"/>
                              <a:ext cx="1969135" cy="25139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5956616" name="Picture 24" descr="A person with blonde hair and a purple blanke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95350" y="371475"/>
                              <a:ext cx="1943100" cy="23698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5716667" name="Picture 25" descr="A person with a beard and pink ha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30000"/>
                            <a:stretch/>
                          </pic:blipFill>
                          <pic:spPr bwMode="auto">
                            <a:xfrm>
                              <a:off x="2466975" y="171450"/>
                              <a:ext cx="2637790" cy="24669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36728559" name="Picture 19" descr="A cartoon of a chil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38400" y="971550"/>
                              <a:ext cx="1195705" cy="17240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E4F793D" id="Group 28" o:spid="_x0000_s1026" style="position:absolute;margin-left:0;margin-top:15.2pt;width:160.35pt;height:90.6pt;z-index:251948032;mso-position-horizontal:left;mso-position-horizontal-relative:margin;mso-width-relative:margin;mso-height-relative:margin" coordorigin=",4953" coordsize="51047,28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">
                <v:shape id="Picture 23" o:spid="_x0000_s1027" type="#_x0000_t75" alt="A cartoon of a person with her arms crossed&#10;&#10;Description automatically generated" style="position:absolute;left:19050;top:4953;width:18757;height:2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">
                  <v:imagedata r:id="rId103" o:title="A cartoon of a person with her arms crossed&#10;&#10;Description automatically generated" cropbottom="15575f"/>
                </v:shape>
                <v:group id="Group 27" o:spid="_x0000_s1028" style="position:absolute;top:6381;width:51047;height:27413" coordsize="51047,27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">
                  <v:shape id="Picture 21" o:spid="_x0000_s1029" type="#_x0000_t75" alt="A person with beard and mustache wearing a white shirt&#10;&#10;Description automatically generated" style="position:absolute;width:19691;height:25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">
                    <v:imagedata r:id="rId104" o:title="A person with beard and mustache wearing a white shirt&#10;&#10;Description automatically generated" cropbottom="16056f"/>
                  </v:shape>
                  <v:shape id="Picture 24" o:spid="_x0000_s1030" type="#_x0000_t75" alt="A person with blonde hair and a purple blanket&#10;&#10;Description automatically generated" style="position:absolute;left:8953;top:3714;width:19431;height:23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">
                    <v:imagedata r:id="rId105" o:title="A person with blonde hair and a purple blanket&#10;&#10;Description automatically generated"/>
                  </v:shape>
                  <v:shape id="Picture 25" o:spid="_x0000_s1031" type="#_x0000_t75" alt="A person with a beard and pink hat&#10;&#10;Description automatically generated" style="position:absolute;left:24669;top:1714;width:26378;height:24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">
                    <v:imagedata r:id="rId106" o:title="A person with a beard and pink hat&#10;&#10;Description automatically generated" cropbottom="19661f"/>
                  </v:shape>
                  <v:shape id="Picture 19" o:spid="_x0000_s1032" type="#_x0000_t75" alt="A cartoon of a child&#10;&#10;Description automatically generated" style="position:absolute;left:24384;top:9715;width:11957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">
                    <v:imagedata r:id="rId107" o:title="A cartoon of a child&#10;&#10;Description automatically generated"/>
                  </v:shape>
                </v:group>
                <w10:wrap anchorx="margin"/>
              </v:group>
            </w:pict>
          </mc:Fallback>
        </mc:AlternateContent>
      </w:r>
    </w:p>
    <w:p w14:paraId="20144D2B" w14:textId="2E17B585" w:rsidR="004E4BDB" w:rsidRDefault="004E4BDB" w:rsidP="004E4BDB">
      <w:r w:rsidRPr="000540E6">
        <w:rPr>
          <w:b/>
          <w:bCs/>
        </w:rPr>
        <w:t>Priority 4</w:t>
      </w:r>
      <w:r>
        <w:t xml:space="preserve"> is about listening to people with rare disorders from lots of different communities.</w:t>
      </w:r>
    </w:p>
    <w:p w14:paraId="60E319E6" w14:textId="1F928A1E" w:rsidR="00E93F13" w:rsidRDefault="000540E6" w:rsidP="003417F3">
      <w:r>
        <w:rPr>
          <w:noProof/>
        </w:rPr>
        <w:drawing>
          <wp:anchor distT="0" distB="0" distL="114300" distR="114300" simplePos="0" relativeHeight="251856896" behindDoc="0" locked="0" layoutInCell="1" allowOverlap="1" wp14:anchorId="779C6E5C" wp14:editId="5E87482A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1455089" cy="1455089"/>
            <wp:effectExtent l="0" t="0" r="0" b="0"/>
            <wp:wrapNone/>
            <wp:docPr id="1074171072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171072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089" cy="1455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FCA7E" w14:textId="01ADB4CB" w:rsidR="00E93F13" w:rsidRDefault="00E93F13" w:rsidP="003417F3"/>
    <w:p w14:paraId="512D7B2B" w14:textId="33AA91B0" w:rsidR="00E93F13" w:rsidRDefault="00E93F13" w:rsidP="004E4BDB">
      <w:r>
        <w:t xml:space="preserve">People want </w:t>
      </w:r>
      <w:r w:rsidR="0060611D">
        <w:t>people with rare disorders</w:t>
      </w:r>
      <w:r>
        <w:t xml:space="preserve"> heard in the health system.</w:t>
      </w:r>
    </w:p>
    <w:p w14:paraId="0C07EC03" w14:textId="77777777" w:rsidR="00E93F13" w:rsidRDefault="00E93F13" w:rsidP="003417F3"/>
    <w:p w14:paraId="41103136" w14:textId="357BC1BE" w:rsidR="00E93F13" w:rsidRDefault="000540E6" w:rsidP="003417F3">
      <w:r>
        <w:rPr>
          <w:noProof/>
        </w:rPr>
        <w:drawing>
          <wp:anchor distT="0" distB="0" distL="114300" distR="114300" simplePos="0" relativeHeight="251857920" behindDoc="0" locked="0" layoutInCell="1" allowOverlap="1" wp14:anchorId="693687C6" wp14:editId="06E84F0C">
            <wp:simplePos x="0" y="0"/>
            <wp:positionH relativeFrom="margin">
              <wp:align>left</wp:align>
            </wp:positionH>
            <wp:positionV relativeFrom="paragraph">
              <wp:posOffset>353613</wp:posOffset>
            </wp:positionV>
            <wp:extent cx="1526028" cy="962108"/>
            <wp:effectExtent l="0" t="0" r="0" b="9525"/>
            <wp:wrapNone/>
            <wp:docPr id="1664774735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774735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028" cy="962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49F67" w14:textId="3BC2A68A" w:rsidR="00E93F13" w:rsidRPr="00E93F13" w:rsidRDefault="000540E6" w:rsidP="004E4BDB">
      <w:r>
        <w:t>They want the people in charge to make choices that put people with rare disorders first.</w:t>
      </w:r>
    </w:p>
    <w:p w14:paraId="296B9A89" w14:textId="77777777" w:rsidR="004E4BDB" w:rsidRDefault="004E4BDB" w:rsidP="003417F3"/>
    <w:p w14:paraId="626D43D1" w14:textId="3D24AB10" w:rsidR="00E93F13" w:rsidRDefault="003417F3" w:rsidP="003417F3">
      <w:r>
        <w:rPr>
          <w:noProof/>
        </w:rPr>
        <w:drawing>
          <wp:anchor distT="0" distB="0" distL="114300" distR="114300" simplePos="0" relativeHeight="251858944" behindDoc="0" locked="0" layoutInCell="1" allowOverlap="1" wp14:anchorId="725F74E6" wp14:editId="192D4665">
            <wp:simplePos x="0" y="0"/>
            <wp:positionH relativeFrom="margin">
              <wp:align>left</wp:align>
            </wp:positionH>
            <wp:positionV relativeFrom="paragraph">
              <wp:posOffset>10768</wp:posOffset>
            </wp:positionV>
            <wp:extent cx="1875036" cy="1574358"/>
            <wp:effectExtent l="0" t="0" r="0" b="6985"/>
            <wp:wrapNone/>
            <wp:docPr id="1293592833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592833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036" cy="1574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AB7A9" w14:textId="3CE1CA8F" w:rsidR="00E93F13" w:rsidRDefault="00E93F13" w:rsidP="004E4BDB">
      <w:pPr>
        <w:pStyle w:val="BodyText"/>
      </w:pPr>
      <w:r>
        <w:t>Rare disorder communities feel that the system takes care of people with more common conditions better.</w:t>
      </w:r>
    </w:p>
    <w:p w14:paraId="556F66E5" w14:textId="77777777" w:rsidR="00E93F13" w:rsidRDefault="00E93F13" w:rsidP="003417F3"/>
    <w:p w14:paraId="6B76D5A0" w14:textId="6B150356" w:rsidR="00E93F13" w:rsidRDefault="003417F3" w:rsidP="004E4BDB">
      <w:pPr>
        <w:pStyle w:val="BodyText"/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6844658E" wp14:editId="78F24BA8">
            <wp:simplePos x="0" y="0"/>
            <wp:positionH relativeFrom="margin">
              <wp:align>left</wp:align>
            </wp:positionH>
            <wp:positionV relativeFrom="paragraph">
              <wp:posOffset>77552</wp:posOffset>
            </wp:positionV>
            <wp:extent cx="1320032" cy="1272209"/>
            <wp:effectExtent l="0" t="0" r="0" b="4445"/>
            <wp:wrapNone/>
            <wp:docPr id="850836129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836129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032" cy="1272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AB133" w14:textId="7F0A2ECC" w:rsidR="00E93F13" w:rsidRDefault="00E93F13" w:rsidP="004E4BDB">
      <w:pPr>
        <w:pStyle w:val="BodyText"/>
      </w:pPr>
      <w:r>
        <w:t>Listening to rare voices more would make their healthcare better.</w:t>
      </w:r>
    </w:p>
    <w:p w14:paraId="5ABC54DE" w14:textId="306A3280" w:rsidR="00E93F13" w:rsidRDefault="003417F3" w:rsidP="003417F3">
      <w:r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1" wp14:anchorId="2B173B66" wp14:editId="024D6A5D">
            <wp:simplePos x="0" y="0"/>
            <wp:positionH relativeFrom="margin">
              <wp:align>left</wp:align>
            </wp:positionH>
            <wp:positionV relativeFrom="paragraph">
              <wp:posOffset>4942</wp:posOffset>
            </wp:positionV>
            <wp:extent cx="1762913" cy="1105232"/>
            <wp:effectExtent l="0" t="0" r="8890" b="0"/>
            <wp:wrapNone/>
            <wp:docPr id="481471697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471697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913" cy="1105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F13">
        <w:t xml:space="preserve">People with rare disorders </w:t>
      </w:r>
      <w:r w:rsidR="008C4778">
        <w:t>/</w:t>
      </w:r>
      <w:r w:rsidR="00E93F13">
        <w:t xml:space="preserve"> their </w:t>
      </w:r>
      <w:r w:rsidR="008C4778">
        <w:t xml:space="preserve">whānau / family </w:t>
      </w:r>
      <w:r w:rsidR="00E93F13">
        <w:t>will join groups like committees to tell us what they think.</w:t>
      </w:r>
    </w:p>
    <w:p w14:paraId="1DB32A55" w14:textId="77777777" w:rsidR="002468B7" w:rsidRDefault="002468B7" w:rsidP="003417F3"/>
    <w:p w14:paraId="28B45293" w14:textId="7C1EE15D" w:rsidR="002468B7" w:rsidRDefault="00880531" w:rsidP="003417F3">
      <w:r>
        <w:rPr>
          <w:noProof/>
        </w:rPr>
        <w:drawing>
          <wp:anchor distT="0" distB="0" distL="114300" distR="114300" simplePos="0" relativeHeight="251862016" behindDoc="0" locked="0" layoutInCell="1" allowOverlap="1" wp14:anchorId="45B5A867" wp14:editId="6EF62ED9">
            <wp:simplePos x="0" y="0"/>
            <wp:positionH relativeFrom="margin">
              <wp:align>left</wp:align>
            </wp:positionH>
            <wp:positionV relativeFrom="paragraph">
              <wp:posOffset>31833</wp:posOffset>
            </wp:positionV>
            <wp:extent cx="1447137" cy="1457328"/>
            <wp:effectExtent l="0" t="0" r="1270" b="0"/>
            <wp:wrapNone/>
            <wp:docPr id="2000975901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975901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137" cy="1457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C682C" w14:textId="676A828A" w:rsidR="002468B7" w:rsidRDefault="002468B7" w:rsidP="002468B7">
      <w:pPr>
        <w:pStyle w:val="BodyText"/>
      </w:pPr>
      <w:r>
        <w:t>What they tell us will help us to plan what we do next in healthcare.</w:t>
      </w:r>
    </w:p>
    <w:p w14:paraId="41A4A3A3" w14:textId="77777777" w:rsidR="00E93F13" w:rsidRDefault="00E93F13" w:rsidP="00880531"/>
    <w:p w14:paraId="67A5426F" w14:textId="7B77BC3C" w:rsidR="002468B7" w:rsidRDefault="00880531" w:rsidP="00880531">
      <w:r>
        <w:rPr>
          <w:noProof/>
        </w:rPr>
        <w:drawing>
          <wp:anchor distT="0" distB="0" distL="114300" distR="114300" simplePos="0" relativeHeight="251866112" behindDoc="0" locked="0" layoutInCell="1" allowOverlap="1" wp14:anchorId="23A7A21F" wp14:editId="51EEC01B">
            <wp:simplePos x="0" y="0"/>
            <wp:positionH relativeFrom="margin">
              <wp:align>left</wp:align>
            </wp:positionH>
            <wp:positionV relativeFrom="paragraph">
              <wp:posOffset>347870</wp:posOffset>
            </wp:positionV>
            <wp:extent cx="1685677" cy="1314626"/>
            <wp:effectExtent l="0" t="0" r="0" b="0"/>
            <wp:wrapNone/>
            <wp:docPr id="995440579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440579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003" cy="131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90005" w14:textId="52D764C8" w:rsidR="003928FC" w:rsidRDefault="002468B7" w:rsidP="004E4BDB">
      <w:pPr>
        <w:pStyle w:val="BodyText"/>
      </w:pPr>
      <w:r>
        <w:t xml:space="preserve">Māori with rare disorders will be treated with </w:t>
      </w:r>
      <w:proofErr w:type="spellStart"/>
      <w:r w:rsidRPr="00880531">
        <w:rPr>
          <w:b/>
          <w:bCs/>
        </w:rPr>
        <w:t>manaakitanga</w:t>
      </w:r>
      <w:proofErr w:type="spellEnd"/>
      <w:r>
        <w:t xml:space="preserve"> by health service providers.</w:t>
      </w:r>
    </w:p>
    <w:p w14:paraId="7AE26D2D" w14:textId="0257A75C" w:rsidR="002468B7" w:rsidRDefault="002468B7" w:rsidP="004E4BDB">
      <w:pPr>
        <w:pStyle w:val="BodyText"/>
      </w:pPr>
    </w:p>
    <w:p w14:paraId="5E84AEF8" w14:textId="570ECCEB" w:rsidR="003417F3" w:rsidRDefault="00880531" w:rsidP="004E4BDB">
      <w:pPr>
        <w:pStyle w:val="BodyText"/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66A7FC59" wp14:editId="6DCC4E8F">
            <wp:simplePos x="0" y="0"/>
            <wp:positionH relativeFrom="margin">
              <wp:align>left</wp:align>
            </wp:positionH>
            <wp:positionV relativeFrom="paragraph">
              <wp:posOffset>199942</wp:posOffset>
            </wp:positionV>
            <wp:extent cx="1645920" cy="1645920"/>
            <wp:effectExtent l="0" t="0" r="0" b="0"/>
            <wp:wrapNone/>
            <wp:docPr id="1129897824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897824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13B2CC30" wp14:editId="75703C75">
                <wp:simplePos x="0" y="0"/>
                <wp:positionH relativeFrom="margin">
                  <wp:align>right</wp:align>
                </wp:positionH>
                <wp:positionV relativeFrom="paragraph">
                  <wp:posOffset>283596</wp:posOffset>
                </wp:positionV>
                <wp:extent cx="3513667" cy="2973788"/>
                <wp:effectExtent l="0" t="0" r="0" b="0"/>
                <wp:wrapNone/>
                <wp:docPr id="154852810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67" cy="297378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8F94B62" id="Rectangle 2" o:spid="_x0000_s1026" alt="&quot;&quot;" style="position:absolute;margin-left:225.45pt;margin-top:22.35pt;width:276.65pt;height:234.15pt;z-index:-251452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5A26FDEF" w14:textId="42238457" w:rsidR="002468B7" w:rsidRDefault="00880531" w:rsidP="003417F3">
      <w:proofErr w:type="spellStart"/>
      <w:r w:rsidRPr="00880531">
        <w:rPr>
          <w:b/>
          <w:bCs/>
        </w:rPr>
        <w:t>Manaakitanga</w:t>
      </w:r>
      <w:proofErr w:type="spellEnd"/>
      <w:r w:rsidR="003417F3">
        <w:t xml:space="preserve"> means t</w:t>
      </w:r>
      <w:r w:rsidR="002468B7">
        <w:t>hey will be treated better by being:</w:t>
      </w:r>
    </w:p>
    <w:p w14:paraId="04915B39" w14:textId="49619BBA" w:rsidR="002468B7" w:rsidRDefault="002468B7" w:rsidP="002468B7">
      <w:pPr>
        <w:pStyle w:val="Listtoplevel"/>
      </w:pPr>
      <w:r>
        <w:t>cared for</w:t>
      </w:r>
    </w:p>
    <w:p w14:paraId="20AC26AC" w14:textId="6DD828B6" w:rsidR="002468B7" w:rsidRDefault="00880531" w:rsidP="002468B7">
      <w:pPr>
        <w:pStyle w:val="Listtoplevel"/>
      </w:pPr>
      <w:r>
        <w:drawing>
          <wp:anchor distT="0" distB="0" distL="114300" distR="114300" simplePos="0" relativeHeight="251867136" behindDoc="0" locked="0" layoutInCell="1" allowOverlap="1" wp14:anchorId="0D69E9A8" wp14:editId="4F4CA4E6">
            <wp:simplePos x="0" y="0"/>
            <wp:positionH relativeFrom="margin">
              <wp:align>left</wp:align>
            </wp:positionH>
            <wp:positionV relativeFrom="paragraph">
              <wp:posOffset>418719</wp:posOffset>
            </wp:positionV>
            <wp:extent cx="1463040" cy="1463040"/>
            <wp:effectExtent l="0" t="0" r="3810" b="3810"/>
            <wp:wrapNone/>
            <wp:docPr id="795150966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150966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8B7">
        <w:t>listened to</w:t>
      </w:r>
    </w:p>
    <w:p w14:paraId="2A0999E9" w14:textId="0840BB2C" w:rsidR="002468B7" w:rsidRDefault="002468B7" w:rsidP="002468B7">
      <w:pPr>
        <w:pStyle w:val="Listtoplevel"/>
      </w:pPr>
      <w:r>
        <w:t>respected.</w:t>
      </w:r>
    </w:p>
    <w:p w14:paraId="7957104B" w14:textId="77777777" w:rsidR="002468B7" w:rsidRDefault="002468B7" w:rsidP="002468B7"/>
    <w:p w14:paraId="106CC3A8" w14:textId="73D8F7EA" w:rsidR="002468B7" w:rsidRDefault="002468B7">
      <w:pPr>
        <w:spacing w:line="240" w:lineRule="auto"/>
        <w:ind w:left="0"/>
      </w:pPr>
    </w:p>
    <w:p w14:paraId="2137C446" w14:textId="77777777" w:rsidR="00880531" w:rsidRDefault="00880531">
      <w:pPr>
        <w:spacing w:line="240" w:lineRule="auto"/>
        <w:ind w:left="0"/>
      </w:pPr>
      <w:r>
        <w:br w:type="page"/>
      </w:r>
    </w:p>
    <w:p w14:paraId="7ABEEB38" w14:textId="25A50AAE" w:rsidR="002468B7" w:rsidRDefault="00880531" w:rsidP="002468B7">
      <w:r>
        <w:rPr>
          <w:noProof/>
        </w:rPr>
        <w:lastRenderedPageBreak/>
        <w:drawing>
          <wp:anchor distT="0" distB="0" distL="114300" distR="114300" simplePos="0" relativeHeight="251868160" behindDoc="0" locked="0" layoutInCell="1" allowOverlap="1" wp14:anchorId="4797847C" wp14:editId="4A5EE44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79875" cy="1544066"/>
            <wp:effectExtent l="0" t="0" r="1905" b="0"/>
            <wp:wrapNone/>
            <wp:docPr id="72866516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66516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875" cy="1544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8B7">
        <w:t>Providers will:</w:t>
      </w:r>
    </w:p>
    <w:p w14:paraId="116E6929" w14:textId="40482C95" w:rsidR="002468B7" w:rsidRPr="003417F3" w:rsidRDefault="002468B7" w:rsidP="002468B7">
      <w:pPr>
        <w:pStyle w:val="Listtoplevel"/>
      </w:pPr>
      <w:r>
        <w:t xml:space="preserve">welcome </w:t>
      </w:r>
      <w:r w:rsidR="00880531">
        <w:t>tikanga / māori ways of doing things</w:t>
      </w:r>
    </w:p>
    <w:p w14:paraId="32273A5C" w14:textId="1F04C344" w:rsidR="002468B7" w:rsidRDefault="00B80C38" w:rsidP="00B80C38">
      <w:pPr>
        <w:pStyle w:val="Listtoplevel"/>
      </w:pPr>
      <w:r w:rsidRPr="00B80C38">
        <w:drawing>
          <wp:anchor distT="0" distB="0" distL="114300" distR="114300" simplePos="0" relativeHeight="251883520" behindDoc="0" locked="0" layoutInCell="1" allowOverlap="1" wp14:anchorId="03185632" wp14:editId="0A32FF93">
            <wp:simplePos x="0" y="0"/>
            <wp:positionH relativeFrom="margin">
              <wp:align>left</wp:align>
            </wp:positionH>
            <wp:positionV relativeFrom="paragraph">
              <wp:posOffset>313243</wp:posOffset>
            </wp:positionV>
            <wp:extent cx="1738365" cy="1398512"/>
            <wp:effectExtent l="0" t="0" r="0" b="0"/>
            <wp:wrapNone/>
            <wp:docPr id="7341767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1767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738365" cy="1398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8B7">
        <w:t>offer choices when possible</w:t>
      </w:r>
    </w:p>
    <w:p w14:paraId="0A6EFBBC" w14:textId="464EDC7B" w:rsidR="003417F3" w:rsidRDefault="003417F3" w:rsidP="002468B7">
      <w:pPr>
        <w:pStyle w:val="Listtoplevel"/>
      </w:pPr>
      <w:r>
        <w:t>use:</w:t>
      </w:r>
    </w:p>
    <w:p w14:paraId="5646B85F" w14:textId="33637244" w:rsidR="003417F3" w:rsidRDefault="00565073" w:rsidP="003417F3">
      <w:pPr>
        <w:pStyle w:val="Listsecondlevel"/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5F687273" wp14:editId="3568074E">
            <wp:simplePos x="0" y="0"/>
            <wp:positionH relativeFrom="margin">
              <wp:align>left</wp:align>
            </wp:positionH>
            <wp:positionV relativeFrom="paragraph">
              <wp:posOffset>814922</wp:posOffset>
            </wp:positionV>
            <wp:extent cx="1381648" cy="1381648"/>
            <wp:effectExtent l="0" t="0" r="9525" b="9525"/>
            <wp:wrapNone/>
            <wp:docPr id="321980757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980757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648" cy="1381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2468B7">
        <w:t>rongoā</w:t>
      </w:r>
      <w:proofErr w:type="spellEnd"/>
      <w:r w:rsidR="002468B7">
        <w:t xml:space="preserve"> Māori</w:t>
      </w:r>
      <w:r w:rsidR="00880531">
        <w:t xml:space="preserve"> / Māori medicine</w:t>
      </w:r>
    </w:p>
    <w:p w14:paraId="463D2475" w14:textId="5731FA7D" w:rsidR="002468B7" w:rsidRDefault="002468B7" w:rsidP="003417F3">
      <w:pPr>
        <w:pStyle w:val="Listsecondlevel"/>
      </w:pPr>
      <w:r>
        <w:t>mirimiri</w:t>
      </w:r>
      <w:r w:rsidR="00880531">
        <w:t xml:space="preserve"> / massage</w:t>
      </w:r>
      <w:r>
        <w:t>.</w:t>
      </w:r>
    </w:p>
    <w:p w14:paraId="485EA6CA" w14:textId="77777777" w:rsidR="002468B7" w:rsidRDefault="002468B7" w:rsidP="002468B7"/>
    <w:p w14:paraId="4FF50D8F" w14:textId="021C2966" w:rsidR="002468B7" w:rsidRDefault="002468B7" w:rsidP="002468B7"/>
    <w:p w14:paraId="03DC4280" w14:textId="0D6CE6B4" w:rsidR="002468B7" w:rsidRDefault="00565073" w:rsidP="002468B7">
      <w:r>
        <w:rPr>
          <w:noProof/>
        </w:rPr>
        <w:drawing>
          <wp:anchor distT="0" distB="0" distL="114300" distR="114300" simplePos="0" relativeHeight="251871232" behindDoc="0" locked="0" layoutInCell="1" allowOverlap="1" wp14:anchorId="7ACFA1CC" wp14:editId="72ED05D0">
            <wp:simplePos x="0" y="0"/>
            <wp:positionH relativeFrom="margin">
              <wp:align>left</wp:align>
            </wp:positionH>
            <wp:positionV relativeFrom="paragraph">
              <wp:posOffset>4487</wp:posOffset>
            </wp:positionV>
            <wp:extent cx="1858415" cy="1160584"/>
            <wp:effectExtent l="0" t="0" r="8890" b="1905"/>
            <wp:wrapNone/>
            <wp:docPr id="1349063498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063498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630" cy="1165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8B7">
        <w:t>We will support people with rare disorders to be included in their communities.</w:t>
      </w:r>
    </w:p>
    <w:p w14:paraId="549A2D6B" w14:textId="39AB2B2C" w:rsidR="002468B7" w:rsidRDefault="002468B7" w:rsidP="002468B7"/>
    <w:p w14:paraId="1078B24D" w14:textId="157F380B" w:rsidR="002468B7" w:rsidRDefault="00565073" w:rsidP="002468B7">
      <w:r>
        <w:rPr>
          <w:noProof/>
        </w:rPr>
        <w:drawing>
          <wp:anchor distT="0" distB="0" distL="114300" distR="114300" simplePos="0" relativeHeight="251872256" behindDoc="0" locked="0" layoutInCell="1" allowOverlap="1" wp14:anchorId="1A15829D" wp14:editId="0A04EB89">
            <wp:simplePos x="0" y="0"/>
            <wp:positionH relativeFrom="margin">
              <wp:align>left</wp:align>
            </wp:positionH>
            <wp:positionV relativeFrom="paragraph">
              <wp:posOffset>3894</wp:posOffset>
            </wp:positionV>
            <wp:extent cx="1621370" cy="1502228"/>
            <wp:effectExtent l="0" t="0" r="0" b="3175"/>
            <wp:wrapNone/>
            <wp:docPr id="729265169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265169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837" cy="150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D6871" w14:textId="73B88514" w:rsidR="002468B7" w:rsidRDefault="002468B7" w:rsidP="002468B7">
      <w:r>
        <w:t>We will look at what the best ways to support these communities are.</w:t>
      </w:r>
    </w:p>
    <w:p w14:paraId="43254204" w14:textId="77777777" w:rsidR="002468B7" w:rsidRDefault="002468B7" w:rsidP="002468B7"/>
    <w:p w14:paraId="201F05D3" w14:textId="77777777" w:rsidR="002468B7" w:rsidRDefault="002468B7" w:rsidP="002468B7"/>
    <w:p w14:paraId="654150D7" w14:textId="0D4B78EF" w:rsidR="002468B7" w:rsidRDefault="00565073" w:rsidP="002468B7">
      <w:r>
        <w:rPr>
          <w:noProof/>
        </w:rPr>
        <w:lastRenderedPageBreak/>
        <w:drawing>
          <wp:anchor distT="0" distB="0" distL="114300" distR="114300" simplePos="0" relativeHeight="251873280" behindDoc="0" locked="0" layoutInCell="1" allowOverlap="1" wp14:anchorId="236B1A21" wp14:editId="79CC9AB1">
            <wp:simplePos x="0" y="0"/>
            <wp:positionH relativeFrom="margin">
              <wp:align>left</wp:align>
            </wp:positionH>
            <wp:positionV relativeFrom="paragraph">
              <wp:posOffset>-205992</wp:posOffset>
            </wp:positionV>
            <wp:extent cx="1657978" cy="1657978"/>
            <wp:effectExtent l="0" t="0" r="0" b="0"/>
            <wp:wrapNone/>
            <wp:docPr id="292621442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21442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978" cy="1657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8B7">
        <w:t>People who have experience of rare disorders will be part of working out what is needed in the community.</w:t>
      </w:r>
    </w:p>
    <w:p w14:paraId="707702F8" w14:textId="6ACAF561" w:rsidR="002468B7" w:rsidRDefault="002468B7" w:rsidP="00E91EA7">
      <w:pPr>
        <w:pStyle w:val="Heading1"/>
      </w:pPr>
      <w:bookmarkStart w:id="10" w:name="_Priority_5"/>
      <w:bookmarkEnd w:id="10"/>
      <w:r>
        <w:br w:type="page"/>
      </w:r>
      <w:r w:rsidR="00880531">
        <w:lastRenderedPageBreak/>
        <w:t>P</w:t>
      </w:r>
      <w:r w:rsidR="00E91EA7">
        <w:t>riority 5</w:t>
      </w:r>
    </w:p>
    <w:p w14:paraId="0ADBC529" w14:textId="77777777" w:rsidR="00E91EA7" w:rsidRDefault="00E91EA7" w:rsidP="00E91EA7">
      <w:pPr>
        <w:pStyle w:val="BodyText"/>
      </w:pPr>
    </w:p>
    <w:p w14:paraId="0143F931" w14:textId="3BEC2B3D" w:rsidR="00E91EA7" w:rsidRDefault="00C4645D" w:rsidP="00E91EA7">
      <w:pPr>
        <w:pStyle w:val="BodyText"/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633872EA" wp14:editId="11E61DE1">
            <wp:simplePos x="0" y="0"/>
            <wp:positionH relativeFrom="margin">
              <wp:align>left</wp:align>
            </wp:positionH>
            <wp:positionV relativeFrom="paragraph">
              <wp:posOffset>4318</wp:posOffset>
            </wp:positionV>
            <wp:extent cx="1552575" cy="1552575"/>
            <wp:effectExtent l="0" t="0" r="9525" b="9525"/>
            <wp:wrapNone/>
            <wp:docPr id="1683322619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322619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CCBC7A" w14:textId="1282B87C" w:rsidR="00E91EA7" w:rsidRDefault="00E91EA7" w:rsidP="00E91EA7">
      <w:r>
        <w:t>Priority 5 is about:</w:t>
      </w:r>
    </w:p>
    <w:p w14:paraId="57677F64" w14:textId="3D7F51DC" w:rsidR="00E91EA7" w:rsidRDefault="00E91EA7" w:rsidP="00E91EA7">
      <w:pPr>
        <w:pStyle w:val="Listtoplevel"/>
      </w:pPr>
      <w:r>
        <w:t xml:space="preserve">people with rare disorders </w:t>
      </w:r>
      <w:r w:rsidR="0060611D">
        <w:t>being part of</w:t>
      </w:r>
      <w:r>
        <w:t xml:space="preserve"> their communities</w:t>
      </w:r>
    </w:p>
    <w:p w14:paraId="388F0ED2" w14:textId="6166D405" w:rsidR="00E91EA7" w:rsidRDefault="00E91EA7" w:rsidP="00E91EA7">
      <w:pPr>
        <w:pStyle w:val="Listtoplevel"/>
      </w:pPr>
      <w:r>
        <w:drawing>
          <wp:anchor distT="0" distB="0" distL="114300" distR="114300" simplePos="0" relativeHeight="251754496" behindDoc="0" locked="0" layoutInCell="1" allowOverlap="1" wp14:anchorId="3F393C0A" wp14:editId="44150AC4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504950" cy="1511317"/>
            <wp:effectExtent l="0" t="0" r="0" b="0"/>
            <wp:wrapNone/>
            <wp:docPr id="2020364240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364240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11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New Zealand </w:t>
      </w:r>
      <w:r w:rsidR="0060611D">
        <w:t>working</w:t>
      </w:r>
      <w:r>
        <w:t xml:space="preserve"> with other countries to learn more about rare disorders.</w:t>
      </w:r>
    </w:p>
    <w:p w14:paraId="617C7B36" w14:textId="7D281FD6" w:rsidR="00E91EA7" w:rsidRDefault="00E91EA7" w:rsidP="00E91EA7"/>
    <w:p w14:paraId="161185B8" w14:textId="075A5433" w:rsidR="00E91EA7" w:rsidRDefault="00565073" w:rsidP="00E91EA7">
      <w:r>
        <w:rPr>
          <w:noProof/>
        </w:rPr>
        <w:drawing>
          <wp:anchor distT="0" distB="0" distL="114300" distR="114300" simplePos="0" relativeHeight="251875328" behindDoc="0" locked="0" layoutInCell="1" allowOverlap="1" wp14:anchorId="3C9528B9" wp14:editId="6B01A6AE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1421765" cy="1421765"/>
            <wp:effectExtent l="0" t="0" r="6985" b="6985"/>
            <wp:wrapNone/>
            <wp:docPr id="1742914675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914675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A16AA" w14:textId="6F2BBFE8" w:rsidR="00E250AB" w:rsidRDefault="00E250AB" w:rsidP="00E91EA7">
      <w:r>
        <w:t xml:space="preserve">It is important for people with rare disorders to </w:t>
      </w:r>
      <w:r w:rsidR="0060611D">
        <w:t>know</w:t>
      </w:r>
      <w:r>
        <w:t xml:space="preserve"> other people with rare disorders:</w:t>
      </w:r>
    </w:p>
    <w:p w14:paraId="415D1A1C" w14:textId="098D47FA" w:rsidR="00E250AB" w:rsidRDefault="00565073" w:rsidP="00E250AB">
      <w:pPr>
        <w:pStyle w:val="Listtoplevel"/>
      </w:pPr>
      <w:r>
        <w:drawing>
          <wp:anchor distT="0" distB="0" distL="114300" distR="114300" simplePos="0" relativeHeight="251874304" behindDoc="0" locked="0" layoutInCell="1" allowOverlap="1" wp14:anchorId="371058BC" wp14:editId="395773C9">
            <wp:simplePos x="0" y="0"/>
            <wp:positionH relativeFrom="margin">
              <wp:align>left</wp:align>
            </wp:positionH>
            <wp:positionV relativeFrom="paragraph">
              <wp:posOffset>399045</wp:posOffset>
            </wp:positionV>
            <wp:extent cx="1996363" cy="1507253"/>
            <wp:effectExtent l="0" t="0" r="4445" b="0"/>
            <wp:wrapNone/>
            <wp:docPr id="1632676831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676831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363" cy="15072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0AB">
        <w:t>in New Zealand</w:t>
      </w:r>
    </w:p>
    <w:p w14:paraId="75554550" w14:textId="4E68C168" w:rsidR="00E250AB" w:rsidRDefault="00E250AB" w:rsidP="00E250AB">
      <w:pPr>
        <w:pStyle w:val="Listtoplevel"/>
      </w:pPr>
      <w:r>
        <w:t>in other countries.</w:t>
      </w:r>
    </w:p>
    <w:p w14:paraId="3640B154" w14:textId="77777777" w:rsidR="00E250AB" w:rsidRDefault="00E250AB" w:rsidP="00E250AB">
      <w:pPr>
        <w:pStyle w:val="Listtoplevel"/>
      </w:pPr>
      <w:r>
        <w:br w:type="page"/>
      </w:r>
    </w:p>
    <w:p w14:paraId="24FFFAED" w14:textId="27FDF6D6" w:rsidR="00E91EA7" w:rsidRDefault="00565073" w:rsidP="00E91EA7">
      <w:r>
        <w:rPr>
          <w:noProof/>
        </w:rPr>
        <w:lastRenderedPageBreak/>
        <w:drawing>
          <wp:anchor distT="0" distB="0" distL="114300" distR="114300" simplePos="0" relativeHeight="251876352" behindDoc="0" locked="0" layoutInCell="1" allowOverlap="1" wp14:anchorId="54F340D0" wp14:editId="3964580C">
            <wp:simplePos x="0" y="0"/>
            <wp:positionH relativeFrom="margin">
              <wp:align>left</wp:align>
            </wp:positionH>
            <wp:positionV relativeFrom="paragraph">
              <wp:posOffset>-236136</wp:posOffset>
            </wp:positionV>
            <wp:extent cx="1421358" cy="1547446"/>
            <wp:effectExtent l="0" t="0" r="7620" b="0"/>
            <wp:wrapNone/>
            <wp:docPr id="428361519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361519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358" cy="1547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0AB">
        <w:t>New Zealand will join / create partnerships with other countries around rare disorders to:</w:t>
      </w:r>
    </w:p>
    <w:p w14:paraId="56B4CE94" w14:textId="424EE900" w:rsidR="00E250AB" w:rsidRDefault="001F0478" w:rsidP="00E250AB">
      <w:pPr>
        <w:pStyle w:val="Listtoplevel"/>
      </w:pPr>
      <w:r>
        <w:drawing>
          <wp:anchor distT="0" distB="0" distL="114300" distR="114300" simplePos="0" relativeHeight="251877376" behindDoc="0" locked="0" layoutInCell="1" allowOverlap="1" wp14:anchorId="626CCF47" wp14:editId="5992A17E">
            <wp:simplePos x="0" y="0"/>
            <wp:positionH relativeFrom="margin">
              <wp:align>left</wp:align>
            </wp:positionH>
            <wp:positionV relativeFrom="paragraph">
              <wp:posOffset>470905</wp:posOffset>
            </wp:positionV>
            <wp:extent cx="1470697" cy="1547447"/>
            <wp:effectExtent l="0" t="0" r="0" b="0"/>
            <wp:wrapNone/>
            <wp:docPr id="1769011547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011547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97" cy="1547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0AB">
        <w:t>have better health outcomes for people with rare disorders</w:t>
      </w:r>
    </w:p>
    <w:p w14:paraId="4B20A9AB" w14:textId="271B47BA" w:rsidR="00E250AB" w:rsidRDefault="001F0478" w:rsidP="00E250AB">
      <w:pPr>
        <w:pStyle w:val="Listtoplevel"/>
      </w:pPr>
      <w:r>
        <w:t>talk about</w:t>
      </w:r>
      <w:r w:rsidR="00E250AB">
        <w:t xml:space="preserve"> ideas about rare disorders</w:t>
      </w:r>
    </w:p>
    <w:p w14:paraId="1D12DA00" w14:textId="1D0CBFA3" w:rsidR="00E250AB" w:rsidRDefault="00B80C38" w:rsidP="00E250AB">
      <w:pPr>
        <w:pStyle w:val="Listtoplevel"/>
      </w:pPr>
      <w:r>
        <w:drawing>
          <wp:anchor distT="0" distB="0" distL="114300" distR="114300" simplePos="0" relativeHeight="251879424" behindDoc="0" locked="0" layoutInCell="1" allowOverlap="1" wp14:anchorId="0D2086FE" wp14:editId="63E59D1B">
            <wp:simplePos x="0" y="0"/>
            <wp:positionH relativeFrom="margin">
              <wp:align>left</wp:align>
            </wp:positionH>
            <wp:positionV relativeFrom="paragraph">
              <wp:posOffset>471442</wp:posOffset>
            </wp:positionV>
            <wp:extent cx="1663002" cy="1175126"/>
            <wp:effectExtent l="0" t="0" r="0" b="6350"/>
            <wp:wrapNone/>
            <wp:docPr id="1141057060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057060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002" cy="1175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0AB">
        <w:t>support other countries in their work around:</w:t>
      </w:r>
    </w:p>
    <w:p w14:paraId="05820F22" w14:textId="197E711B" w:rsidR="00E250AB" w:rsidRDefault="00E250AB" w:rsidP="00E250AB">
      <w:pPr>
        <w:pStyle w:val="Listsecondlevel"/>
      </w:pPr>
      <w:r>
        <w:t>new ways of diagnosing rare disorders</w:t>
      </w:r>
    </w:p>
    <w:p w14:paraId="66257077" w14:textId="67E8A794" w:rsidR="00E250AB" w:rsidRDefault="00B80C38" w:rsidP="00E250AB">
      <w:pPr>
        <w:pStyle w:val="Listsecondlevel"/>
      </w:pPr>
      <w:r>
        <w:rPr>
          <w:noProof/>
        </w:rPr>
        <w:drawing>
          <wp:anchor distT="0" distB="0" distL="114300" distR="114300" simplePos="0" relativeHeight="251878400" behindDoc="0" locked="0" layoutInCell="1" allowOverlap="1" wp14:anchorId="3D00DF76" wp14:editId="694A5682">
            <wp:simplePos x="0" y="0"/>
            <wp:positionH relativeFrom="margin">
              <wp:align>left</wp:align>
            </wp:positionH>
            <wp:positionV relativeFrom="paragraph">
              <wp:posOffset>8785</wp:posOffset>
            </wp:positionV>
            <wp:extent cx="1602712" cy="1602712"/>
            <wp:effectExtent l="0" t="0" r="0" b="0"/>
            <wp:wrapNone/>
            <wp:docPr id="72079062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79062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712" cy="1602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0AB">
        <w:t>making treatments / technologies more accessible.</w:t>
      </w:r>
    </w:p>
    <w:p w14:paraId="3B3192BF" w14:textId="77777777" w:rsidR="00E250AB" w:rsidRDefault="00E250AB" w:rsidP="00E250AB"/>
    <w:p w14:paraId="0B90BDAA" w14:textId="63C41610" w:rsidR="00E250AB" w:rsidRDefault="00B80C38" w:rsidP="00E250AB">
      <w:r>
        <w:rPr>
          <w:noProof/>
        </w:rPr>
        <w:drawing>
          <wp:anchor distT="0" distB="0" distL="114300" distR="114300" simplePos="0" relativeHeight="251880448" behindDoc="0" locked="0" layoutInCell="1" allowOverlap="1" wp14:anchorId="4913168C" wp14:editId="7AC8F384">
            <wp:simplePos x="0" y="0"/>
            <wp:positionH relativeFrom="margin">
              <wp:align>left</wp:align>
            </wp:positionH>
            <wp:positionV relativeFrom="paragraph">
              <wp:posOffset>352083</wp:posOffset>
            </wp:positionV>
            <wp:extent cx="1929284" cy="792148"/>
            <wp:effectExtent l="0" t="0" r="0" b="8255"/>
            <wp:wrapNone/>
            <wp:docPr id="1478043314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043314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284" cy="792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63C252" w14:textId="1B8F4E85" w:rsidR="00E250AB" w:rsidRDefault="00E250AB" w:rsidP="00E250AB">
      <w:r>
        <w:t xml:space="preserve">We will also support people with rare disorders in smaller countries like the Pacific islands. </w:t>
      </w:r>
    </w:p>
    <w:p w14:paraId="5AB43005" w14:textId="77777777" w:rsidR="00E250AB" w:rsidRDefault="00E250AB">
      <w:pPr>
        <w:spacing w:line="240" w:lineRule="auto"/>
        <w:ind w:left="0"/>
      </w:pPr>
      <w:r>
        <w:br w:type="page"/>
      </w:r>
    </w:p>
    <w:p w14:paraId="025CBA83" w14:textId="0744C81F" w:rsidR="00E250AB" w:rsidRDefault="00B80C38" w:rsidP="00E250AB">
      <w:r>
        <w:rPr>
          <w:noProof/>
        </w:rPr>
        <w:lastRenderedPageBreak/>
        <w:drawing>
          <wp:anchor distT="0" distB="0" distL="114300" distR="114300" simplePos="0" relativeHeight="251884544" behindDoc="0" locked="0" layoutInCell="1" allowOverlap="1" wp14:anchorId="74BDF9D7" wp14:editId="61835E2D">
            <wp:simplePos x="0" y="0"/>
            <wp:positionH relativeFrom="margin">
              <wp:align>left</wp:align>
            </wp:positionH>
            <wp:positionV relativeFrom="paragraph">
              <wp:posOffset>-185894</wp:posOffset>
            </wp:positionV>
            <wp:extent cx="1637881" cy="1244724"/>
            <wp:effectExtent l="0" t="0" r="635" b="0"/>
            <wp:wrapNone/>
            <wp:docPr id="1932880151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880151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881" cy="1244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7980">
        <w:t>We will use things that other countri</w:t>
      </w:r>
      <w:r>
        <w:t>es have researched</w:t>
      </w:r>
      <w:r w:rsidR="00D17980">
        <w:t xml:space="preserve"> in ways that work for New Zealand.</w:t>
      </w:r>
    </w:p>
    <w:p w14:paraId="16DF6C4C" w14:textId="51A4B4D2" w:rsidR="00D17980" w:rsidRDefault="004445F9" w:rsidP="00E250AB">
      <w:r>
        <w:rPr>
          <w:noProof/>
        </w:rPr>
        <w:drawing>
          <wp:anchor distT="0" distB="0" distL="114300" distR="114300" simplePos="0" relativeHeight="251885568" behindDoc="0" locked="0" layoutInCell="1" allowOverlap="1" wp14:anchorId="0C21AC5D" wp14:editId="07C0D1E6">
            <wp:simplePos x="0" y="0"/>
            <wp:positionH relativeFrom="margin">
              <wp:align>left</wp:align>
            </wp:positionH>
            <wp:positionV relativeFrom="paragraph">
              <wp:posOffset>219054</wp:posOffset>
            </wp:positionV>
            <wp:extent cx="1823776" cy="1823776"/>
            <wp:effectExtent l="0" t="0" r="5080" b="0"/>
            <wp:wrapNone/>
            <wp:docPr id="238815909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15909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776" cy="1823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ACD5CC" w14:textId="2AA3313D" w:rsidR="00D17980" w:rsidRDefault="00D17980" w:rsidP="00E250AB"/>
    <w:p w14:paraId="4AF41259" w14:textId="509B7CB8" w:rsidR="00D17980" w:rsidRDefault="00D17980" w:rsidP="00E250AB">
      <w:r>
        <w:t>We will need to listen to rare disorder / community voices about what things we want to start using.</w:t>
      </w:r>
    </w:p>
    <w:p w14:paraId="231B30A5" w14:textId="326B46E9" w:rsidR="00D17980" w:rsidRDefault="00D17980" w:rsidP="00E250AB"/>
    <w:p w14:paraId="6126E327" w14:textId="787751EA" w:rsidR="00D17980" w:rsidRDefault="004445F9" w:rsidP="00E250AB">
      <w:r>
        <w:rPr>
          <w:noProof/>
        </w:rPr>
        <w:drawing>
          <wp:anchor distT="0" distB="0" distL="114300" distR="114300" simplePos="0" relativeHeight="251886592" behindDoc="0" locked="0" layoutInCell="1" allowOverlap="1" wp14:anchorId="2C0CC9CE" wp14:editId="21DC7C34">
            <wp:simplePos x="0" y="0"/>
            <wp:positionH relativeFrom="margin">
              <wp:posOffset>-40640</wp:posOffset>
            </wp:positionH>
            <wp:positionV relativeFrom="paragraph">
              <wp:posOffset>277842</wp:posOffset>
            </wp:positionV>
            <wp:extent cx="1527349" cy="1527349"/>
            <wp:effectExtent l="0" t="0" r="0" b="0"/>
            <wp:wrapNone/>
            <wp:docPr id="529224285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224285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349" cy="1527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589BC8" w14:textId="2F4DA0E8" w:rsidR="00D17980" w:rsidRPr="00E250AB" w:rsidRDefault="00D17980" w:rsidP="00E250AB">
      <w:r>
        <w:t>We will stay updated on what new things are working in other countries.</w:t>
      </w:r>
    </w:p>
    <w:p w14:paraId="6A8CDC0B" w14:textId="02E100A4" w:rsidR="00E250AB" w:rsidRDefault="00E250AB" w:rsidP="00E91EA7"/>
    <w:p w14:paraId="174F3832" w14:textId="54F2AE00" w:rsidR="00E250AB" w:rsidRDefault="00E250AB" w:rsidP="00E91EA7"/>
    <w:p w14:paraId="612AE60A" w14:textId="644DE1AE" w:rsidR="004445F9" w:rsidRDefault="004445F9" w:rsidP="00E91EA7">
      <w:r>
        <w:rPr>
          <w:noProof/>
        </w:rPr>
        <w:drawing>
          <wp:anchor distT="0" distB="0" distL="114300" distR="114300" simplePos="0" relativeHeight="251887616" behindDoc="0" locked="0" layoutInCell="1" allowOverlap="1" wp14:anchorId="72946208" wp14:editId="58BA19CE">
            <wp:simplePos x="0" y="0"/>
            <wp:positionH relativeFrom="margin">
              <wp:align>left</wp:align>
            </wp:positionH>
            <wp:positionV relativeFrom="paragraph">
              <wp:posOffset>553720</wp:posOffset>
            </wp:positionV>
            <wp:extent cx="1486535" cy="1486535"/>
            <wp:effectExtent l="0" t="0" r="0" b="0"/>
            <wp:wrapNone/>
            <wp:docPr id="113795578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95578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535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7980">
        <w:t xml:space="preserve">People with rare disorders will be </w:t>
      </w:r>
      <w:r w:rsidR="00CD0C2E">
        <w:t>able to join</w:t>
      </w:r>
      <w:r w:rsidR="00D17980">
        <w:t xml:space="preserve"> clinical trials in the future</w:t>
      </w:r>
      <w:r>
        <w:t>.</w:t>
      </w:r>
    </w:p>
    <w:p w14:paraId="24FBB11C" w14:textId="5C5592EE" w:rsidR="004445F9" w:rsidRDefault="004445F9" w:rsidP="00E91EA7"/>
    <w:p w14:paraId="6805ADCD" w14:textId="613421E3" w:rsidR="004445F9" w:rsidRDefault="004445F9" w:rsidP="00E91EA7"/>
    <w:p w14:paraId="02A5463F" w14:textId="35ECBC02" w:rsidR="00E250AB" w:rsidRDefault="00CE7A62" w:rsidP="00E91EA7">
      <w:r>
        <w:rPr>
          <w:noProof/>
        </w:rPr>
        <w:drawing>
          <wp:anchor distT="0" distB="0" distL="114300" distR="114300" simplePos="0" relativeHeight="251888640" behindDoc="0" locked="0" layoutInCell="1" allowOverlap="1" wp14:anchorId="754CA7E9" wp14:editId="760F30D0">
            <wp:simplePos x="0" y="0"/>
            <wp:positionH relativeFrom="margin">
              <wp:posOffset>-95885</wp:posOffset>
            </wp:positionH>
            <wp:positionV relativeFrom="paragraph">
              <wp:posOffset>953712</wp:posOffset>
            </wp:positionV>
            <wp:extent cx="1918970" cy="1918970"/>
            <wp:effectExtent l="0" t="0" r="5080" b="0"/>
            <wp:wrapNone/>
            <wp:docPr id="1179200635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200635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970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5F9">
        <w:t>We need to</w:t>
      </w:r>
      <w:r w:rsidR="00D17980">
        <w:t xml:space="preserve"> build up the things New Zealand needs to </w:t>
      </w:r>
      <w:r w:rsidR="00CD0C2E">
        <w:t>join more</w:t>
      </w:r>
      <w:r w:rsidR="00D17980">
        <w:t xml:space="preserve"> clinical trials</w:t>
      </w:r>
      <w:r w:rsidR="00CD0C2E">
        <w:t xml:space="preserve"> with other countries</w:t>
      </w:r>
      <w:r w:rsidR="00D17980">
        <w:t>.</w:t>
      </w:r>
    </w:p>
    <w:p w14:paraId="69987CA9" w14:textId="5BD282B2" w:rsidR="00D17980" w:rsidRDefault="00D17980" w:rsidP="00E91EA7"/>
    <w:p w14:paraId="27820F72" w14:textId="77777777" w:rsidR="00D17980" w:rsidRDefault="00D17980" w:rsidP="00E91EA7"/>
    <w:p w14:paraId="2150ACE9" w14:textId="6C05C72E" w:rsidR="00D17980" w:rsidRDefault="00D17980" w:rsidP="00E91EA7">
      <w:r>
        <w:t xml:space="preserve">Clinicians will get support </w:t>
      </w:r>
      <w:r w:rsidR="00CD0C2E">
        <w:t>for</w:t>
      </w:r>
      <w:r>
        <w:t xml:space="preserve"> their patients </w:t>
      </w:r>
      <w:r w:rsidR="00CD0C2E">
        <w:t>to be part of</w:t>
      </w:r>
      <w:r>
        <w:t xml:space="preserve"> some trials.</w:t>
      </w:r>
    </w:p>
    <w:p w14:paraId="6E46F0F1" w14:textId="49B7CAFC" w:rsidR="00DB3B6B" w:rsidRDefault="004445F9" w:rsidP="00E91EA7">
      <w:r>
        <w:rPr>
          <w:noProof/>
        </w:rPr>
        <w:lastRenderedPageBreak/>
        <w:drawing>
          <wp:anchor distT="0" distB="0" distL="114300" distR="114300" simplePos="0" relativeHeight="251889664" behindDoc="0" locked="0" layoutInCell="1" allowOverlap="1" wp14:anchorId="2AF2F26D" wp14:editId="2E7225EF">
            <wp:simplePos x="0" y="0"/>
            <wp:positionH relativeFrom="margin">
              <wp:align>left</wp:align>
            </wp:positionH>
            <wp:positionV relativeFrom="paragraph">
              <wp:posOffset>-437104</wp:posOffset>
            </wp:positionV>
            <wp:extent cx="1828804" cy="1828804"/>
            <wp:effectExtent l="0" t="0" r="0" b="0"/>
            <wp:wrapNone/>
            <wp:docPr id="385979065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979065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3B6B">
        <w:t>The changes we make will support rare disorder outcomes as well as possible.</w:t>
      </w:r>
    </w:p>
    <w:p w14:paraId="564F1D22" w14:textId="4F0E0029" w:rsidR="00DB3B6B" w:rsidRDefault="00DB3B6B" w:rsidP="00E91EA7"/>
    <w:p w14:paraId="69D81ACC" w14:textId="232AD6C1" w:rsidR="00DB3B6B" w:rsidRDefault="00DB3B6B" w:rsidP="00E91EA7"/>
    <w:p w14:paraId="7D0447E7" w14:textId="3D7D6B14" w:rsidR="00DB3B6B" w:rsidRDefault="00233970" w:rsidP="00E91EA7">
      <w:r>
        <w:rPr>
          <w:noProof/>
        </w:rPr>
        <w:drawing>
          <wp:anchor distT="0" distB="0" distL="114300" distR="114300" simplePos="0" relativeHeight="251890688" behindDoc="0" locked="0" layoutInCell="1" allowOverlap="1" wp14:anchorId="295A3B15" wp14:editId="6C2603FC">
            <wp:simplePos x="0" y="0"/>
            <wp:positionH relativeFrom="margin">
              <wp:align>left</wp:align>
            </wp:positionH>
            <wp:positionV relativeFrom="paragraph">
              <wp:posOffset>5394</wp:posOffset>
            </wp:positionV>
            <wp:extent cx="1029956" cy="1418694"/>
            <wp:effectExtent l="0" t="0" r="0" b="0"/>
            <wp:wrapNone/>
            <wp:docPr id="883111146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111146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956" cy="1418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B6B">
        <w:t>We will have a group look at:</w:t>
      </w:r>
    </w:p>
    <w:p w14:paraId="7431B256" w14:textId="05133391" w:rsidR="00DB3B6B" w:rsidRDefault="00DB3B6B" w:rsidP="004445F9">
      <w:pPr>
        <w:pStyle w:val="Listtoplevel"/>
      </w:pPr>
      <w:r>
        <w:t>laws</w:t>
      </w:r>
    </w:p>
    <w:p w14:paraId="4DB9AFDA" w14:textId="07EBB789" w:rsidR="00DB3B6B" w:rsidRDefault="00DB3B6B" w:rsidP="004445F9">
      <w:pPr>
        <w:pStyle w:val="Listtoplevel"/>
      </w:pPr>
      <w:r>
        <w:t>ways we do things.</w:t>
      </w:r>
    </w:p>
    <w:p w14:paraId="2D9325AC" w14:textId="5ED0878A" w:rsidR="00DB3B6B" w:rsidRDefault="00DB3B6B" w:rsidP="00E91EA7"/>
    <w:p w14:paraId="3EC70C84" w14:textId="00ECA5B5" w:rsidR="004445F9" w:rsidRDefault="00C4645D" w:rsidP="00E91EA7">
      <w:r>
        <w:rPr>
          <w:noProof/>
        </w:rPr>
        <w:drawing>
          <wp:anchor distT="0" distB="0" distL="114300" distR="114300" simplePos="0" relativeHeight="251891712" behindDoc="0" locked="0" layoutInCell="1" allowOverlap="1" wp14:anchorId="443174DF" wp14:editId="0973C34D">
            <wp:simplePos x="0" y="0"/>
            <wp:positionH relativeFrom="margin">
              <wp:align>left</wp:align>
            </wp:positionH>
            <wp:positionV relativeFrom="paragraph">
              <wp:posOffset>187757</wp:posOffset>
            </wp:positionV>
            <wp:extent cx="1433779" cy="1433779"/>
            <wp:effectExtent l="0" t="0" r="0" b="0"/>
            <wp:wrapNone/>
            <wp:docPr id="904769353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769353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779" cy="1433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197611" w14:textId="790C373D" w:rsidR="00DB3B6B" w:rsidRDefault="00DB3B6B" w:rsidP="00E91EA7">
      <w:r>
        <w:t xml:space="preserve">This is so we can make sure that </w:t>
      </w:r>
      <w:r w:rsidR="00233970">
        <w:t>our laws / the ways we do things</w:t>
      </w:r>
      <w:r>
        <w:t xml:space="preserve"> also </w:t>
      </w:r>
      <w:r w:rsidR="00A045E9">
        <w:t>make the lives of people with rare disorders better</w:t>
      </w:r>
      <w:r>
        <w:t>.</w:t>
      </w:r>
    </w:p>
    <w:p w14:paraId="546D0EEB" w14:textId="2BF058F6" w:rsidR="00DB3B6B" w:rsidRDefault="00DB3B6B" w:rsidP="00E91EA7"/>
    <w:p w14:paraId="5B9724D7" w14:textId="54993CD9" w:rsidR="00DB3B6B" w:rsidRDefault="00DB3B6B" w:rsidP="00E91EA7"/>
    <w:p w14:paraId="0A99D572" w14:textId="15C03E4E" w:rsidR="00DB3B6B" w:rsidRPr="00DB3B6B" w:rsidRDefault="00C4645D" w:rsidP="00E91EA7">
      <w:r>
        <w:rPr>
          <w:b/>
          <w:bCs/>
          <w:noProof/>
        </w:rPr>
        <w:drawing>
          <wp:anchor distT="0" distB="0" distL="114300" distR="114300" simplePos="0" relativeHeight="251892736" behindDoc="0" locked="0" layoutInCell="1" allowOverlap="1" wp14:anchorId="5386534A" wp14:editId="3918120D">
            <wp:simplePos x="0" y="0"/>
            <wp:positionH relativeFrom="margin">
              <wp:align>left</wp:align>
            </wp:positionH>
            <wp:positionV relativeFrom="paragraph">
              <wp:posOffset>126948</wp:posOffset>
            </wp:positionV>
            <wp:extent cx="1324051" cy="1324051"/>
            <wp:effectExtent l="0" t="0" r="9525" b="9525"/>
            <wp:wrapNone/>
            <wp:docPr id="488523195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523195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4051" cy="1324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45E9">
        <w:t>Rules</w:t>
      </w:r>
      <w:r w:rsidR="00DB3B6B">
        <w:t xml:space="preserve"> will be needed for new </w:t>
      </w:r>
      <w:r w:rsidR="00DB3B6B" w:rsidRPr="00DB3B6B">
        <w:t>things like:</w:t>
      </w:r>
    </w:p>
    <w:p w14:paraId="7CEEB643" w14:textId="4A7B0CF2" w:rsidR="00DB3B6B" w:rsidRPr="00DB3B6B" w:rsidRDefault="00DB3B6B" w:rsidP="004445F9">
      <w:pPr>
        <w:pStyle w:val="Listtoplevel"/>
      </w:pPr>
      <w:r w:rsidRPr="00DB3B6B">
        <w:t>technologies</w:t>
      </w:r>
    </w:p>
    <w:p w14:paraId="1710584C" w14:textId="4DC53B59" w:rsidR="00DB3B6B" w:rsidRPr="00DB3B6B" w:rsidRDefault="00233970" w:rsidP="004445F9">
      <w:pPr>
        <w:pStyle w:val="Listtoplevel"/>
      </w:pPr>
      <w:r>
        <w:drawing>
          <wp:anchor distT="0" distB="0" distL="114300" distR="114300" simplePos="0" relativeHeight="251893760" behindDoc="0" locked="0" layoutInCell="1" allowOverlap="1" wp14:anchorId="3D55CEEA" wp14:editId="6B795596">
            <wp:simplePos x="0" y="0"/>
            <wp:positionH relativeFrom="margin">
              <wp:align>left</wp:align>
            </wp:positionH>
            <wp:positionV relativeFrom="paragraph">
              <wp:posOffset>311150</wp:posOffset>
            </wp:positionV>
            <wp:extent cx="1314450" cy="1314450"/>
            <wp:effectExtent l="0" t="0" r="0" b="0"/>
            <wp:wrapNone/>
            <wp:docPr id="1149753697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753697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B6B" w:rsidRPr="00DB3B6B">
        <w:t>medicines</w:t>
      </w:r>
    </w:p>
    <w:p w14:paraId="5DB17DEA" w14:textId="10E21ED3" w:rsidR="00DB3B6B" w:rsidRPr="00DB3B6B" w:rsidRDefault="00DB3B6B" w:rsidP="004445F9">
      <w:pPr>
        <w:pStyle w:val="Listtoplevel"/>
      </w:pPr>
      <w:r w:rsidRPr="00DB3B6B">
        <w:t>devices.</w:t>
      </w:r>
    </w:p>
    <w:p w14:paraId="45A81EB1" w14:textId="6F5BD545" w:rsidR="00DB3B6B" w:rsidRDefault="00233970" w:rsidP="00E91EA7">
      <w:r>
        <w:rPr>
          <w:noProof/>
        </w:rPr>
        <w:lastRenderedPageBreak/>
        <w:drawing>
          <wp:anchor distT="0" distB="0" distL="114300" distR="114300" simplePos="0" relativeHeight="251894784" behindDoc="0" locked="0" layoutInCell="1" allowOverlap="1" wp14:anchorId="3111AD68" wp14:editId="28D545AB">
            <wp:simplePos x="0" y="0"/>
            <wp:positionH relativeFrom="margin">
              <wp:align>left</wp:align>
            </wp:positionH>
            <wp:positionV relativeFrom="paragraph">
              <wp:posOffset>-209550</wp:posOffset>
            </wp:positionV>
            <wp:extent cx="1282700" cy="1282700"/>
            <wp:effectExtent l="0" t="0" r="0" b="0"/>
            <wp:wrapNone/>
            <wp:docPr id="68264678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46788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B6B" w:rsidRPr="00DB3B6B">
        <w:t>This will make sure access to these things</w:t>
      </w:r>
      <w:r w:rsidR="00D61ED4">
        <w:t xml:space="preserve"> is:</w:t>
      </w:r>
    </w:p>
    <w:p w14:paraId="3B436EC2" w14:textId="3CB58184" w:rsidR="00D61ED4" w:rsidRDefault="00233970" w:rsidP="004445F9">
      <w:pPr>
        <w:pStyle w:val="Listtoplevel"/>
      </w:pPr>
      <w:r>
        <w:drawing>
          <wp:anchor distT="0" distB="0" distL="114300" distR="114300" simplePos="0" relativeHeight="251895808" behindDoc="0" locked="0" layoutInCell="1" allowOverlap="1" wp14:anchorId="52EF81D8" wp14:editId="0C5B33BC">
            <wp:simplePos x="0" y="0"/>
            <wp:positionH relativeFrom="margin">
              <wp:align>left</wp:align>
            </wp:positionH>
            <wp:positionV relativeFrom="paragraph">
              <wp:posOffset>530860</wp:posOffset>
            </wp:positionV>
            <wp:extent cx="1095001" cy="1253066"/>
            <wp:effectExtent l="0" t="0" r="0" b="0"/>
            <wp:wrapNone/>
            <wp:docPr id="658335873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335873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6505" cy="1254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1ED4">
        <w:t>safe</w:t>
      </w:r>
    </w:p>
    <w:p w14:paraId="09C626C2" w14:textId="70F68768" w:rsidR="00D61ED4" w:rsidRDefault="00D61ED4" w:rsidP="004445F9">
      <w:pPr>
        <w:pStyle w:val="Listtoplevel"/>
      </w:pPr>
      <w:r>
        <w:t>fast.</w:t>
      </w:r>
    </w:p>
    <w:p w14:paraId="338DD365" w14:textId="77777777" w:rsidR="004445F9" w:rsidRDefault="004445F9" w:rsidP="00D61ED4"/>
    <w:p w14:paraId="33DBD7DC" w14:textId="7F72A2A4" w:rsidR="004445F9" w:rsidRDefault="00A045E9" w:rsidP="00D61ED4">
      <w:r>
        <w:rPr>
          <w:noProof/>
        </w:rPr>
        <w:drawing>
          <wp:anchor distT="0" distB="0" distL="114300" distR="114300" simplePos="0" relativeHeight="251896832" behindDoc="0" locked="0" layoutInCell="1" allowOverlap="1" wp14:anchorId="4B43E52D" wp14:editId="28FF39A6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1430867" cy="1430867"/>
            <wp:effectExtent l="0" t="0" r="0" b="0"/>
            <wp:wrapNone/>
            <wp:docPr id="1901366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366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867" cy="143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3B110" w14:textId="24377AE7" w:rsidR="00D61ED4" w:rsidRDefault="00D61ED4" w:rsidP="00D61ED4">
      <w:r>
        <w:t xml:space="preserve">The health system will need to </w:t>
      </w:r>
      <w:r w:rsidR="00A045E9">
        <w:t xml:space="preserve">work </w:t>
      </w:r>
      <w:r>
        <w:t>for people with rare disorders.</w:t>
      </w:r>
    </w:p>
    <w:p w14:paraId="2E89CF1F" w14:textId="77777777" w:rsidR="00D61ED4" w:rsidRDefault="00D61ED4" w:rsidP="00D61ED4"/>
    <w:p w14:paraId="3E27B0D7" w14:textId="30295C2F" w:rsidR="00D61ED4" w:rsidRDefault="00D61ED4" w:rsidP="00D61ED4"/>
    <w:p w14:paraId="130D4B29" w14:textId="3DC249CC" w:rsidR="00D61ED4" w:rsidRDefault="00A045E9" w:rsidP="00D61ED4">
      <w:r>
        <w:rPr>
          <w:noProof/>
        </w:rPr>
        <w:drawing>
          <wp:anchor distT="0" distB="0" distL="114300" distR="114300" simplePos="0" relativeHeight="251900928" behindDoc="0" locked="0" layoutInCell="1" allowOverlap="1" wp14:anchorId="36195879" wp14:editId="406491AB">
            <wp:simplePos x="0" y="0"/>
            <wp:positionH relativeFrom="margin">
              <wp:posOffset>67734</wp:posOffset>
            </wp:positionH>
            <wp:positionV relativeFrom="paragraph">
              <wp:posOffset>338667</wp:posOffset>
            </wp:positionV>
            <wp:extent cx="1774829" cy="1340069"/>
            <wp:effectExtent l="0" t="0" r="0" b="0"/>
            <wp:wrapNone/>
            <wp:docPr id="94063297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63297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9" cy="1340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1ED4">
        <w:t>Working with other counties that think the same way will make diagnosis of people with rare disorders quicker.</w:t>
      </w:r>
    </w:p>
    <w:p w14:paraId="48DB9821" w14:textId="77777777" w:rsidR="00D61ED4" w:rsidRDefault="00D61ED4">
      <w:pPr>
        <w:spacing w:line="240" w:lineRule="auto"/>
        <w:ind w:left="0"/>
      </w:pPr>
      <w:r>
        <w:br w:type="page"/>
      </w:r>
    </w:p>
    <w:p w14:paraId="0491F828" w14:textId="77777777" w:rsidR="00B65319" w:rsidRDefault="00B65319" w:rsidP="00B65319">
      <w:pPr>
        <w:pStyle w:val="Heading1"/>
      </w:pPr>
      <w:bookmarkStart w:id="11" w:name="_More_information"/>
      <w:bookmarkStart w:id="12" w:name="_Hlk179806721"/>
      <w:bookmarkEnd w:id="11"/>
      <w:r>
        <w:lastRenderedPageBreak/>
        <w:t>More information</w:t>
      </w:r>
    </w:p>
    <w:p w14:paraId="6EE9D58B" w14:textId="77777777" w:rsidR="00B65319" w:rsidRDefault="00B65319" w:rsidP="00B65319"/>
    <w:p w14:paraId="1BB22C7C" w14:textId="77777777" w:rsidR="00B65319" w:rsidRDefault="00B65319" w:rsidP="00B65319"/>
    <w:p w14:paraId="1D61559C" w14:textId="77777777" w:rsidR="00B65319" w:rsidRDefault="00B65319" w:rsidP="00B65319">
      <w:r>
        <w:rPr>
          <w:noProof/>
        </w:rPr>
        <w:drawing>
          <wp:anchor distT="0" distB="0" distL="114300" distR="114300" simplePos="0" relativeHeight="251904000" behindDoc="0" locked="0" layoutInCell="1" allowOverlap="1" wp14:anchorId="35402B86" wp14:editId="6D35321F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369186" cy="1425039"/>
            <wp:effectExtent l="0" t="0" r="2540" b="3810"/>
            <wp:wrapNone/>
            <wp:docPr id="73086493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86493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870" cy="1426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find the 3 full versions of the strategy documents on the Ministry of Health website at:</w:t>
      </w:r>
    </w:p>
    <w:p w14:paraId="3A1DFCDE" w14:textId="77777777" w:rsidR="00B65319" w:rsidRDefault="00B65319" w:rsidP="00B65319"/>
    <w:p w14:paraId="12E263BB" w14:textId="0BA0C805" w:rsidR="00B65319" w:rsidRDefault="00000000" w:rsidP="00855E4B">
      <w:hyperlink r:id="rId146" w:history="1">
        <w:r w:rsidR="00B65319" w:rsidRPr="006662F1">
          <w:rPr>
            <w:rStyle w:val="Hyperlink"/>
            <w:b/>
            <w:bCs/>
            <w:color w:val="auto"/>
            <w:u w:val="none"/>
          </w:rPr>
          <w:t>https://bit.ly/4h6LAK4</w:t>
        </w:r>
      </w:hyperlink>
    </w:p>
    <w:p w14:paraId="1218BC8D" w14:textId="77777777" w:rsidR="00B65319" w:rsidRDefault="00B65319" w:rsidP="00B65319"/>
    <w:p w14:paraId="5A0628DD" w14:textId="2F4383FB" w:rsidR="00B65319" w:rsidRDefault="00855E4B" w:rsidP="00B65319">
      <w:r>
        <w:rPr>
          <w:noProof/>
        </w:rPr>
        <w:drawing>
          <wp:anchor distT="0" distB="0" distL="114300" distR="114300" simplePos="0" relativeHeight="251934720" behindDoc="0" locked="0" layoutInCell="1" allowOverlap="1" wp14:anchorId="039457B3" wp14:editId="51F8C977">
            <wp:simplePos x="0" y="0"/>
            <wp:positionH relativeFrom="margin">
              <wp:posOffset>-76200</wp:posOffset>
            </wp:positionH>
            <wp:positionV relativeFrom="paragraph">
              <wp:posOffset>245110</wp:posOffset>
            </wp:positionV>
            <wp:extent cx="1866900" cy="1866900"/>
            <wp:effectExtent l="0" t="0" r="0" b="0"/>
            <wp:wrapThrough wrapText="bothSides">
              <wp:wrapPolygon edited="0">
                <wp:start x="9257" y="0"/>
                <wp:lineTo x="8155" y="1322"/>
                <wp:lineTo x="7053" y="3086"/>
                <wp:lineTo x="6833" y="3967"/>
                <wp:lineTo x="1763" y="7273"/>
                <wp:lineTo x="1102" y="11682"/>
                <wp:lineTo x="220" y="13886"/>
                <wp:lineTo x="1102" y="17853"/>
                <wp:lineTo x="1102" y="18735"/>
                <wp:lineTo x="4629" y="21159"/>
                <wp:lineTo x="5731" y="21380"/>
                <wp:lineTo x="16531" y="21380"/>
                <wp:lineTo x="17412" y="21159"/>
                <wp:lineTo x="20278" y="18514"/>
                <wp:lineTo x="20278" y="17853"/>
                <wp:lineTo x="21380" y="14547"/>
                <wp:lineTo x="21380" y="13665"/>
                <wp:lineTo x="20498" y="11682"/>
                <wp:lineTo x="19616" y="10800"/>
                <wp:lineTo x="19396" y="7273"/>
                <wp:lineTo x="14327" y="3527"/>
                <wp:lineTo x="13004" y="1102"/>
                <wp:lineTo x="12122" y="0"/>
                <wp:lineTo x="9257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A969A" w14:textId="7A3A7265" w:rsidR="00B65319" w:rsidRDefault="00B65319" w:rsidP="00B65319">
      <w:r>
        <w:t xml:space="preserve">You can find Easy Read versions of the 3 summaries on the Ministry of Health </w:t>
      </w:r>
      <w:r w:rsidRPr="00855E4B">
        <w:rPr>
          <w:b/>
          <w:bCs/>
        </w:rPr>
        <w:t>website</w:t>
      </w:r>
      <w:r>
        <w:t xml:space="preserve"> at:</w:t>
      </w:r>
    </w:p>
    <w:p w14:paraId="6350767F" w14:textId="77777777" w:rsidR="00B65319" w:rsidRDefault="00B65319" w:rsidP="00B65319"/>
    <w:p w14:paraId="03959ACA" w14:textId="6AA48C4B" w:rsidR="00B65319" w:rsidRDefault="00855E4B" w:rsidP="00855E4B">
      <w:pPr>
        <w:spacing w:line="240" w:lineRule="auto"/>
      </w:pPr>
      <w:r w:rsidRPr="00855E4B">
        <w:rPr>
          <w:b/>
          <w:bCs/>
        </w:rPr>
        <w:t xml:space="preserve">https://tinyurl.com/ymevjz6k </w:t>
      </w:r>
      <w:r w:rsidR="00B65319">
        <w:br w:type="page"/>
      </w:r>
    </w:p>
    <w:bookmarkStart w:id="13" w:name="_Hlk53559738"/>
    <w:p w14:paraId="0FF22C25" w14:textId="01C1734B" w:rsidR="00B65319" w:rsidRPr="00CE1E8A" w:rsidRDefault="00A92F21" w:rsidP="00B65319">
      <w:pPr>
        <w:spacing w:after="120"/>
        <w:ind w:left="3402"/>
        <w:rPr>
          <w:rFonts w:eastAsia="Times New Roman" w:cs="Arial"/>
          <w:szCs w:val="32"/>
          <w:lang w:val="mi-NZ" w:eastAsia="en-NZ"/>
        </w:rPr>
      </w:pPr>
      <w:r w:rsidRPr="00E43F08">
        <w:rPr>
          <w:rFonts w:eastAsia="Times New Roman" w:cs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6F3A8434" wp14:editId="07F67D89">
                <wp:simplePos x="0" y="0"/>
                <wp:positionH relativeFrom="margin">
                  <wp:posOffset>-346364</wp:posOffset>
                </wp:positionH>
                <wp:positionV relativeFrom="paragraph">
                  <wp:posOffset>-263236</wp:posOffset>
                </wp:positionV>
                <wp:extent cx="6234430" cy="8894618"/>
                <wp:effectExtent l="0" t="0" r="13970" b="2095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89461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28C9BDA" id="Rectangle: Rounded Corners 24" o:spid="_x0000_s1026" style="position:absolute;margin-left:-27.25pt;margin-top:-20.75pt;width:490.9pt;height:700.35pt;z-index:-25140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="00B65319" w:rsidRPr="00CE1E8A">
        <w:rPr>
          <w:noProof/>
        </w:rPr>
        <w:drawing>
          <wp:anchor distT="0" distB="0" distL="114300" distR="114300" simplePos="0" relativeHeight="251914240" behindDoc="0" locked="0" layoutInCell="1" allowOverlap="1" wp14:anchorId="5CBA1BE9" wp14:editId="058C75A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64426" cy="869779"/>
            <wp:effectExtent l="0" t="0" r="2540" b="6985"/>
            <wp:wrapNone/>
            <wp:docPr id="1016667419" name="Picture 1" descr="Ministry of Health Manatū Hauor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667419" name="Picture 1" descr="Ministry of Health Manatū Hauora logo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64426" cy="869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319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B65319">
        <w:rPr>
          <w:rFonts w:eastAsia="Times New Roman" w:cs="Arial"/>
          <w:szCs w:val="32"/>
          <w:lang w:eastAsia="en-NZ"/>
        </w:rPr>
        <w:t>the Ministry of Health Manat</w:t>
      </w:r>
      <w:r w:rsidR="00B65319">
        <w:rPr>
          <w:rFonts w:eastAsia="Times New Roman" w:cs="Arial"/>
          <w:szCs w:val="32"/>
          <w:lang w:val="mi-NZ" w:eastAsia="en-NZ"/>
        </w:rPr>
        <w:t>ū Hauora.</w:t>
      </w:r>
    </w:p>
    <w:p w14:paraId="58944C13" w14:textId="77777777" w:rsidR="00B65319" w:rsidRPr="00E43F08" w:rsidRDefault="00B65319" w:rsidP="00B65319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4C375D6D" w14:textId="77777777" w:rsidR="00B65319" w:rsidRPr="00E43F08" w:rsidRDefault="00B65319" w:rsidP="00B65319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913216" behindDoc="0" locked="0" layoutInCell="1" allowOverlap="1" wp14:anchorId="09516E0F" wp14:editId="74045550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>
        <w:rPr>
          <w:rFonts w:eastAsia="Times New Roman" w:cs="Arial"/>
          <w:szCs w:val="32"/>
          <w:lang w:eastAsia="en-NZ"/>
        </w:rPr>
        <w:t>i</w:t>
      </w:r>
      <w:r w:rsidRPr="00E43F08">
        <w:rPr>
          <w:rFonts w:eastAsia="Times New Roman" w:cs="Arial"/>
          <w:szCs w:val="32"/>
          <w:lang w:eastAsia="en-NZ"/>
        </w:rPr>
        <w:t>t</w:t>
      </w:r>
      <w:proofErr w:type="gramEnd"/>
      <w:r w:rsidRPr="00E43F08">
        <w:rPr>
          <w:rFonts w:eastAsia="Times New Roman" w:cs="Arial"/>
          <w:szCs w:val="32"/>
          <w:lang w:eastAsia="en-NZ"/>
        </w:rPr>
        <w:t xml:space="preserve"> Easy </w:t>
      </w:r>
      <w:r>
        <w:rPr>
          <w:rFonts w:eastAsia="Times New Roman" w:cs="Arial"/>
          <w:szCs w:val="32"/>
          <w:lang w:eastAsia="en-NZ"/>
        </w:rPr>
        <w:t xml:space="preserve">Kia Māmā Mai </w:t>
      </w:r>
      <w:r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0308075A" w14:textId="77777777" w:rsidR="00B65319" w:rsidRPr="00E43F08" w:rsidRDefault="00B65319" w:rsidP="00B65319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912192" behindDoc="0" locked="0" layoutInCell="1" allowOverlap="1" wp14:anchorId="2A112DDD" wp14:editId="0FD8320A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EB89F" w14:textId="77777777" w:rsidR="00B65319" w:rsidRPr="00E43F08" w:rsidRDefault="00B65319" w:rsidP="00B65319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906048" behindDoc="1" locked="0" layoutInCell="1" allowOverlap="1" wp14:anchorId="14FF792C" wp14:editId="2CD0C9C5">
            <wp:simplePos x="0" y="0"/>
            <wp:positionH relativeFrom="margin">
              <wp:posOffset>283845</wp:posOffset>
            </wp:positionH>
            <wp:positionV relativeFrom="paragraph">
              <wp:posOffset>1071880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5DCD9D0E" w14:textId="77777777" w:rsidR="00B65319" w:rsidRPr="00E43F08" w:rsidRDefault="00B65319" w:rsidP="00B65319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340F0524" w14:textId="77777777" w:rsidR="00B65319" w:rsidRPr="00E43F08" w:rsidRDefault="00B65319" w:rsidP="00B65319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3F4514DD" w14:textId="77777777" w:rsidR="00B65319" w:rsidRPr="00EC6639" w:rsidRDefault="00B65319" w:rsidP="00B65319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583E3382" w14:textId="77777777" w:rsidR="00B65319" w:rsidRPr="00E43F08" w:rsidRDefault="00B65319" w:rsidP="00B65319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909120" behindDoc="0" locked="0" layoutInCell="1" allowOverlap="1" wp14:anchorId="3027A9C7" wp14:editId="5F09DB67">
            <wp:simplePos x="0" y="0"/>
            <wp:positionH relativeFrom="margin">
              <wp:posOffset>32385</wp:posOffset>
            </wp:positionH>
            <wp:positionV relativeFrom="paragraph">
              <wp:posOffset>106045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654AD82B" w14:textId="77777777" w:rsidR="00B65319" w:rsidRPr="00E43F08" w:rsidRDefault="00B65319" w:rsidP="00B65319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0353D094" w14:textId="77777777" w:rsidR="00B65319" w:rsidRPr="00E43F08" w:rsidRDefault="00B65319" w:rsidP="00B65319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910144" behindDoc="0" locked="0" layoutInCell="1" allowOverlap="1" wp14:anchorId="7D7BD197" wp14:editId="1832F003">
            <wp:simplePos x="0" y="0"/>
            <wp:positionH relativeFrom="column">
              <wp:posOffset>419735</wp:posOffset>
            </wp:positionH>
            <wp:positionV relativeFrom="paragraph">
              <wp:posOffset>9525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417560E8" w14:textId="77777777" w:rsidR="00B65319" w:rsidRPr="00E43F08" w:rsidRDefault="00B65319" w:rsidP="00B65319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4F138564" w14:textId="77777777" w:rsidR="00B65319" w:rsidRPr="00AF668B" w:rsidRDefault="00B65319" w:rsidP="00B65319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3AF12764" w14:textId="77777777" w:rsidR="00B65319" w:rsidRPr="00CF46AA" w:rsidRDefault="00B65319" w:rsidP="00B65319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50810DE7" w14:textId="77777777" w:rsidR="00B65319" w:rsidRPr="00AF668B" w:rsidRDefault="00B65319" w:rsidP="00B65319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911168" behindDoc="0" locked="0" layoutInCell="1" allowOverlap="1" wp14:anchorId="1C6849DC" wp14:editId="752E64A6">
            <wp:simplePos x="0" y="0"/>
            <wp:positionH relativeFrom="column">
              <wp:posOffset>556260</wp:posOffset>
            </wp:positionH>
            <wp:positionV relativeFrom="paragraph">
              <wp:posOffset>15875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46AA">
        <w:rPr>
          <w:shd w:val="clear" w:color="auto" w:fill="FFFFFF"/>
        </w:rPr>
        <w:t>T.</w:t>
      </w:r>
      <w:r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3F8E4C1F" w14:textId="2BC3632C" w:rsidR="00D17980" w:rsidRPr="00E91EA7" w:rsidRDefault="00B65319" w:rsidP="00B65319">
      <w:pPr>
        <w:spacing w:after="120"/>
        <w:ind w:left="3402"/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907072" behindDoc="0" locked="0" layoutInCell="1" allowOverlap="1" wp14:anchorId="049F2D72" wp14:editId="60D963CE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</w:t>
      </w:r>
      <w:bookmarkEnd w:id="12"/>
      <w:r w:rsidRPr="00E43F08">
        <w:rPr>
          <w:rFonts w:eastAsia="Times New Roman" w:cs="Arial"/>
          <w:szCs w:val="32"/>
        </w:rPr>
        <w:t>.</w:t>
      </w:r>
      <w:bookmarkEnd w:id="13"/>
      <w:r w:rsidR="00A76CE0">
        <w:t xml:space="preserve">                                                                                                                                        </w:t>
      </w:r>
    </w:p>
    <w:sectPr w:rsidR="00D17980" w:rsidRPr="00E91EA7" w:rsidSect="00315307">
      <w:footerReference w:type="even" r:id="rId154"/>
      <w:footerReference w:type="default" r:id="rId155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C7197E" w14:textId="77777777" w:rsidR="00F9253F" w:rsidRDefault="00F9253F">
      <w:pPr>
        <w:spacing w:line="240" w:lineRule="auto"/>
      </w:pPr>
      <w:r>
        <w:separator/>
      </w:r>
    </w:p>
  </w:endnote>
  <w:endnote w:type="continuationSeparator" w:id="0">
    <w:p w14:paraId="1A9BB604" w14:textId="77777777" w:rsidR="00F9253F" w:rsidRDefault="00F9253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7A7CFA76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7A1832C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67CC4EE6" w14:textId="77777777" w:rsidR="00E757C5" w:rsidRPr="00AA03EC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3FBB3AF" w14:textId="77777777" w:rsidR="00E757C5" w:rsidRDefault="00E757C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C4BB65" w14:textId="77777777" w:rsidR="00F9253F" w:rsidRDefault="00F9253F">
      <w:pPr>
        <w:spacing w:line="240" w:lineRule="auto"/>
      </w:pPr>
      <w:r>
        <w:separator/>
      </w:r>
    </w:p>
  </w:footnote>
  <w:footnote w:type="continuationSeparator" w:id="0">
    <w:p w14:paraId="27096252" w14:textId="77777777" w:rsidR="00F9253F" w:rsidRDefault="00F9253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C7604FA2"/>
    <w:lvl w:ilvl="0" w:tplc="8CAAFA14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78560B"/>
    <w:rsid w:val="000013CC"/>
    <w:rsid w:val="00005DB6"/>
    <w:rsid w:val="000064D2"/>
    <w:rsid w:val="00007A7F"/>
    <w:rsid w:val="00013933"/>
    <w:rsid w:val="000227B4"/>
    <w:rsid w:val="0003092A"/>
    <w:rsid w:val="00040605"/>
    <w:rsid w:val="0004557B"/>
    <w:rsid w:val="000540E6"/>
    <w:rsid w:val="00066C6B"/>
    <w:rsid w:val="000731B7"/>
    <w:rsid w:val="000830DA"/>
    <w:rsid w:val="00085E05"/>
    <w:rsid w:val="0009079F"/>
    <w:rsid w:val="000945D5"/>
    <w:rsid w:val="000A3C46"/>
    <w:rsid w:val="000D2B45"/>
    <w:rsid w:val="000F0814"/>
    <w:rsid w:val="00122416"/>
    <w:rsid w:val="00124EA8"/>
    <w:rsid w:val="00160CA4"/>
    <w:rsid w:val="00173AB3"/>
    <w:rsid w:val="001754F4"/>
    <w:rsid w:val="00184603"/>
    <w:rsid w:val="001B4DD5"/>
    <w:rsid w:val="001D223E"/>
    <w:rsid w:val="001E3429"/>
    <w:rsid w:val="001F0478"/>
    <w:rsid w:val="001F0F2F"/>
    <w:rsid w:val="001F5EE3"/>
    <w:rsid w:val="00201791"/>
    <w:rsid w:val="0020505A"/>
    <w:rsid w:val="00215BD7"/>
    <w:rsid w:val="00226F54"/>
    <w:rsid w:val="00233970"/>
    <w:rsid w:val="00243B2F"/>
    <w:rsid w:val="002468B7"/>
    <w:rsid w:val="002549B3"/>
    <w:rsid w:val="00257D60"/>
    <w:rsid w:val="00261BF8"/>
    <w:rsid w:val="00262B49"/>
    <w:rsid w:val="00266B9F"/>
    <w:rsid w:val="00280C18"/>
    <w:rsid w:val="002C0DF7"/>
    <w:rsid w:val="002E6B3E"/>
    <w:rsid w:val="002F6133"/>
    <w:rsid w:val="003065E2"/>
    <w:rsid w:val="00306F16"/>
    <w:rsid w:val="00313547"/>
    <w:rsid w:val="00315307"/>
    <w:rsid w:val="00323EB3"/>
    <w:rsid w:val="00335F78"/>
    <w:rsid w:val="003417F3"/>
    <w:rsid w:val="00371C85"/>
    <w:rsid w:val="003831EB"/>
    <w:rsid w:val="003928FC"/>
    <w:rsid w:val="003949EF"/>
    <w:rsid w:val="003972F4"/>
    <w:rsid w:val="003B1016"/>
    <w:rsid w:val="003B60E9"/>
    <w:rsid w:val="003C334A"/>
    <w:rsid w:val="003E2454"/>
    <w:rsid w:val="003F07F7"/>
    <w:rsid w:val="003F1CDE"/>
    <w:rsid w:val="003F5628"/>
    <w:rsid w:val="00416906"/>
    <w:rsid w:val="00423A4F"/>
    <w:rsid w:val="00436250"/>
    <w:rsid w:val="00440232"/>
    <w:rsid w:val="00442F8E"/>
    <w:rsid w:val="004435AF"/>
    <w:rsid w:val="004445F9"/>
    <w:rsid w:val="00452889"/>
    <w:rsid w:val="004535B5"/>
    <w:rsid w:val="004567B0"/>
    <w:rsid w:val="00461041"/>
    <w:rsid w:val="00482C82"/>
    <w:rsid w:val="0048422A"/>
    <w:rsid w:val="004A4F46"/>
    <w:rsid w:val="004B65CA"/>
    <w:rsid w:val="004E4BDB"/>
    <w:rsid w:val="004F454F"/>
    <w:rsid w:val="004F56C0"/>
    <w:rsid w:val="00503AD5"/>
    <w:rsid w:val="00522E5E"/>
    <w:rsid w:val="005463BB"/>
    <w:rsid w:val="00552E4B"/>
    <w:rsid w:val="00565073"/>
    <w:rsid w:val="00570380"/>
    <w:rsid w:val="00570C7C"/>
    <w:rsid w:val="005921AD"/>
    <w:rsid w:val="005C0165"/>
    <w:rsid w:val="005C6DAE"/>
    <w:rsid w:val="005D364A"/>
    <w:rsid w:val="0060011B"/>
    <w:rsid w:val="00601EBC"/>
    <w:rsid w:val="006055FF"/>
    <w:rsid w:val="0060611D"/>
    <w:rsid w:val="00612A21"/>
    <w:rsid w:val="00621884"/>
    <w:rsid w:val="00641143"/>
    <w:rsid w:val="0064667B"/>
    <w:rsid w:val="00683296"/>
    <w:rsid w:val="00685BD7"/>
    <w:rsid w:val="006B26D6"/>
    <w:rsid w:val="006B45FC"/>
    <w:rsid w:val="006C5C26"/>
    <w:rsid w:val="006D12ED"/>
    <w:rsid w:val="006E050D"/>
    <w:rsid w:val="00705CA3"/>
    <w:rsid w:val="007169CC"/>
    <w:rsid w:val="00726681"/>
    <w:rsid w:val="00733DE5"/>
    <w:rsid w:val="00736E4E"/>
    <w:rsid w:val="007829EC"/>
    <w:rsid w:val="0078560B"/>
    <w:rsid w:val="0079016D"/>
    <w:rsid w:val="0079412C"/>
    <w:rsid w:val="007B2A23"/>
    <w:rsid w:val="007C7764"/>
    <w:rsid w:val="007E7233"/>
    <w:rsid w:val="0083384C"/>
    <w:rsid w:val="00840E1C"/>
    <w:rsid w:val="00841D1F"/>
    <w:rsid w:val="00855E4B"/>
    <w:rsid w:val="00863D53"/>
    <w:rsid w:val="008769E5"/>
    <w:rsid w:val="00880531"/>
    <w:rsid w:val="008848CB"/>
    <w:rsid w:val="00887F23"/>
    <w:rsid w:val="008C4778"/>
    <w:rsid w:val="008D437D"/>
    <w:rsid w:val="008E2EDC"/>
    <w:rsid w:val="00935A3F"/>
    <w:rsid w:val="009411B0"/>
    <w:rsid w:val="0094516C"/>
    <w:rsid w:val="00974E0B"/>
    <w:rsid w:val="0098180B"/>
    <w:rsid w:val="009C0FB7"/>
    <w:rsid w:val="00A045E9"/>
    <w:rsid w:val="00A12915"/>
    <w:rsid w:val="00A1608E"/>
    <w:rsid w:val="00A23B6F"/>
    <w:rsid w:val="00A31795"/>
    <w:rsid w:val="00A5188C"/>
    <w:rsid w:val="00A548A4"/>
    <w:rsid w:val="00A54A8B"/>
    <w:rsid w:val="00A67570"/>
    <w:rsid w:val="00A76CE0"/>
    <w:rsid w:val="00A92F21"/>
    <w:rsid w:val="00AE496E"/>
    <w:rsid w:val="00AF5DF0"/>
    <w:rsid w:val="00AF6C15"/>
    <w:rsid w:val="00B01009"/>
    <w:rsid w:val="00B12C3C"/>
    <w:rsid w:val="00B1706B"/>
    <w:rsid w:val="00B32DCC"/>
    <w:rsid w:val="00B50B0B"/>
    <w:rsid w:val="00B65319"/>
    <w:rsid w:val="00B7285A"/>
    <w:rsid w:val="00B73EAC"/>
    <w:rsid w:val="00B77CF8"/>
    <w:rsid w:val="00B80C38"/>
    <w:rsid w:val="00B81A2E"/>
    <w:rsid w:val="00B94631"/>
    <w:rsid w:val="00BC3579"/>
    <w:rsid w:val="00BC7E04"/>
    <w:rsid w:val="00BD34B6"/>
    <w:rsid w:val="00BF42BA"/>
    <w:rsid w:val="00BF5DDC"/>
    <w:rsid w:val="00BF7A04"/>
    <w:rsid w:val="00C00850"/>
    <w:rsid w:val="00C17D7C"/>
    <w:rsid w:val="00C200AE"/>
    <w:rsid w:val="00C4645D"/>
    <w:rsid w:val="00CD0C2E"/>
    <w:rsid w:val="00CD3E96"/>
    <w:rsid w:val="00CD4921"/>
    <w:rsid w:val="00CE7A62"/>
    <w:rsid w:val="00D17980"/>
    <w:rsid w:val="00D51698"/>
    <w:rsid w:val="00D61ED4"/>
    <w:rsid w:val="00D652D9"/>
    <w:rsid w:val="00D67451"/>
    <w:rsid w:val="00D70F11"/>
    <w:rsid w:val="00D852B6"/>
    <w:rsid w:val="00DA28F1"/>
    <w:rsid w:val="00DB3B6B"/>
    <w:rsid w:val="00DC5D2A"/>
    <w:rsid w:val="00DF2E18"/>
    <w:rsid w:val="00E001F8"/>
    <w:rsid w:val="00E17BF8"/>
    <w:rsid w:val="00E250AB"/>
    <w:rsid w:val="00E25EA4"/>
    <w:rsid w:val="00E301CA"/>
    <w:rsid w:val="00E564FF"/>
    <w:rsid w:val="00E56A37"/>
    <w:rsid w:val="00E61184"/>
    <w:rsid w:val="00E64D73"/>
    <w:rsid w:val="00E70E61"/>
    <w:rsid w:val="00E757C5"/>
    <w:rsid w:val="00E91EA7"/>
    <w:rsid w:val="00E92151"/>
    <w:rsid w:val="00E93F13"/>
    <w:rsid w:val="00EA567F"/>
    <w:rsid w:val="00EC5F32"/>
    <w:rsid w:val="00EF4A04"/>
    <w:rsid w:val="00F20BCC"/>
    <w:rsid w:val="00F300D2"/>
    <w:rsid w:val="00F30F2F"/>
    <w:rsid w:val="00F32DCE"/>
    <w:rsid w:val="00F77688"/>
    <w:rsid w:val="00F87859"/>
    <w:rsid w:val="00F9253F"/>
    <w:rsid w:val="00FB7844"/>
    <w:rsid w:val="00FC1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A0E44F8"/>
  <w15:chartTrackingRefBased/>
  <w15:docId w15:val="{A90CBD42-34FB-409D-95EF-231E20CF31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243B2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6.pn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8.jpeg"/><Relationship Id="rId84" Type="http://schemas.openxmlformats.org/officeDocument/2006/relationships/image" Target="media/image77.png"/><Relationship Id="rId89" Type="http://schemas.openxmlformats.org/officeDocument/2006/relationships/image" Target="media/image79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38" Type="http://schemas.openxmlformats.org/officeDocument/2006/relationships/image" Target="media/image127.png"/><Relationship Id="rId154" Type="http://schemas.openxmlformats.org/officeDocument/2006/relationships/footer" Target="footer1.xml"/><Relationship Id="rId16" Type="http://schemas.openxmlformats.org/officeDocument/2006/relationships/image" Target="media/image8.jpe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4.png"/><Relationship Id="rId79" Type="http://schemas.openxmlformats.org/officeDocument/2006/relationships/image" Target="media/image69.jpeg"/><Relationship Id="rId102" Type="http://schemas.openxmlformats.org/officeDocument/2006/relationships/image" Target="media/image92.png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144" Type="http://schemas.openxmlformats.org/officeDocument/2006/relationships/image" Target="media/image133.jpeg"/><Relationship Id="rId149" Type="http://schemas.openxmlformats.org/officeDocument/2006/relationships/image" Target="media/image137.jpe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64" Type="http://schemas.openxmlformats.org/officeDocument/2006/relationships/image" Target="media/image57.jpeg"/><Relationship Id="rId69" Type="http://schemas.openxmlformats.org/officeDocument/2006/relationships/image" Target="media/image59.jpeg"/><Relationship Id="rId113" Type="http://schemas.openxmlformats.org/officeDocument/2006/relationships/image" Target="media/image102.jpe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70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55" Type="http://schemas.openxmlformats.org/officeDocument/2006/relationships/footer" Target="footer2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0.png"/><Relationship Id="rId103" Type="http://schemas.openxmlformats.org/officeDocument/2006/relationships/image" Target="media/image96.png"/><Relationship Id="rId108" Type="http://schemas.openxmlformats.org/officeDocument/2006/relationships/image" Target="media/image93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20" Type="http://schemas.openxmlformats.org/officeDocument/2006/relationships/image" Target="media/image12.jpeg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png"/><Relationship Id="rId75" Type="http://schemas.openxmlformats.org/officeDocument/2006/relationships/image" Target="media/image65.jpeg"/><Relationship Id="rId83" Type="http://schemas.openxmlformats.org/officeDocument/2006/relationships/image" Target="media/image76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96.jpeg"/><Relationship Id="rId132" Type="http://schemas.openxmlformats.org/officeDocument/2006/relationships/image" Target="media/image121.png"/><Relationship Id="rId140" Type="http://schemas.openxmlformats.org/officeDocument/2006/relationships/image" Target="media/image129.png"/><Relationship Id="rId145" Type="http://schemas.openxmlformats.org/officeDocument/2006/relationships/image" Target="media/image134.jpeg"/><Relationship Id="rId153" Type="http://schemas.openxmlformats.org/officeDocument/2006/relationships/image" Target="media/image14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6" Type="http://schemas.openxmlformats.org/officeDocument/2006/relationships/image" Target="media/image99.png"/><Relationship Id="rId114" Type="http://schemas.openxmlformats.org/officeDocument/2006/relationships/image" Target="media/image103.png"/><Relationship Id="rId119" Type="http://schemas.openxmlformats.org/officeDocument/2006/relationships/image" Target="media/image108.jpeg"/><Relationship Id="rId127" Type="http://schemas.openxmlformats.org/officeDocument/2006/relationships/image" Target="media/image116.jpe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jpeg"/><Relationship Id="rId81" Type="http://schemas.openxmlformats.org/officeDocument/2006/relationships/image" Target="media/image71.png"/><Relationship Id="rId86" Type="http://schemas.openxmlformats.org/officeDocument/2006/relationships/image" Target="media/image74.jpeg"/><Relationship Id="rId94" Type="http://schemas.openxmlformats.org/officeDocument/2006/relationships/image" Target="media/image84.jpe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30" Type="http://schemas.openxmlformats.org/officeDocument/2006/relationships/image" Target="media/image119.jpeg"/><Relationship Id="rId135" Type="http://schemas.openxmlformats.org/officeDocument/2006/relationships/image" Target="media/image124.png"/><Relationship Id="rId143" Type="http://schemas.openxmlformats.org/officeDocument/2006/relationships/image" Target="media/image132.png"/><Relationship Id="rId148" Type="http://schemas.openxmlformats.org/officeDocument/2006/relationships/image" Target="media/image136.png"/><Relationship Id="rId151" Type="http://schemas.openxmlformats.org/officeDocument/2006/relationships/image" Target="media/image139.png"/><Relationship Id="rId15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94.jpeg"/><Relationship Id="rId34" Type="http://schemas.openxmlformats.org/officeDocument/2006/relationships/image" Target="media/image26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7.pn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141" Type="http://schemas.openxmlformats.org/officeDocument/2006/relationships/image" Target="media/image130.png"/><Relationship Id="rId146" Type="http://schemas.openxmlformats.org/officeDocument/2006/relationships/hyperlink" Target="https://bit.ly/4h6LAK4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66" Type="http://schemas.openxmlformats.org/officeDocument/2006/relationships/image" Target="media/image56.png"/><Relationship Id="rId87" Type="http://schemas.openxmlformats.org/officeDocument/2006/relationships/image" Target="media/image75.png"/><Relationship Id="rId110" Type="http://schemas.openxmlformats.org/officeDocument/2006/relationships/image" Target="media/image95.jpeg"/><Relationship Id="rId115" Type="http://schemas.openxmlformats.org/officeDocument/2006/relationships/image" Target="media/image104.png"/><Relationship Id="rId131" Type="http://schemas.openxmlformats.org/officeDocument/2006/relationships/image" Target="media/image120.jpeg"/><Relationship Id="rId136" Type="http://schemas.openxmlformats.org/officeDocument/2006/relationships/image" Target="media/image125.png"/><Relationship Id="rId157" Type="http://schemas.openxmlformats.org/officeDocument/2006/relationships/theme" Target="theme/theme1.xml"/><Relationship Id="rId61" Type="http://schemas.openxmlformats.org/officeDocument/2006/relationships/image" Target="media/image52.jpeg"/><Relationship Id="rId82" Type="http://schemas.openxmlformats.org/officeDocument/2006/relationships/image" Target="media/image72.png"/><Relationship Id="rId152" Type="http://schemas.openxmlformats.org/officeDocument/2006/relationships/image" Target="media/image140.jpeg"/><Relationship Id="rId19" Type="http://schemas.openxmlformats.org/officeDocument/2006/relationships/image" Target="media/image11.png"/><Relationship Id="rId14" Type="http://schemas.openxmlformats.org/officeDocument/2006/relationships/image" Target="media/image5.jpeg"/><Relationship Id="rId30" Type="http://schemas.openxmlformats.org/officeDocument/2006/relationships/image" Target="media/image21.png"/><Relationship Id="rId35" Type="http://schemas.openxmlformats.org/officeDocument/2006/relationships/image" Target="media/image27.png"/><Relationship Id="rId56" Type="http://schemas.openxmlformats.org/officeDocument/2006/relationships/image" Target="media/image47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8.png"/><Relationship Id="rId126" Type="http://schemas.openxmlformats.org/officeDocument/2006/relationships/image" Target="media/image115.jpeg"/><Relationship Id="rId147" Type="http://schemas.openxmlformats.org/officeDocument/2006/relationships/image" Target="media/image135.jpe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2.jpe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7.jpeg"/><Relationship Id="rId67" Type="http://schemas.openxmlformats.org/officeDocument/2006/relationships/image" Target="media/image57.png"/><Relationship Id="rId116" Type="http://schemas.openxmlformats.org/officeDocument/2006/relationships/image" Target="media/image105.jpeg"/><Relationship Id="rId137" Type="http://schemas.openxmlformats.org/officeDocument/2006/relationships/image" Target="media/image12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ura\Downloads\Easy%20Read%20Template%20October%202023%20(2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B8B058-1403-4880-89E1-B100D7C436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 (2).dotx</Template>
  <TotalTime>25</TotalTime>
  <Pages>33</Pages>
  <Words>1690</Words>
  <Characters>9636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Read: Summary – Aotearoa New Zealand Rare Disorders Strategy</dc:title>
  <dc:subject/>
  <dc:creator>Ministry of Health</dc:creator>
  <cp:keywords/>
  <dc:description/>
  <cp:lastModifiedBy>Ministry of Health</cp:lastModifiedBy>
  <cp:revision>4</cp:revision>
  <dcterms:created xsi:type="dcterms:W3CDTF">2025-03-05T02:10:00Z</dcterms:created>
  <dcterms:modified xsi:type="dcterms:W3CDTF">2025-03-18T21:04:00Z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3d760f95-b0a8-43e5-88bb-3c095961c4e8</vt:lpwstr>
  </property>
</Properties>
</file>