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DF735" w14:textId="3A9A8162" w:rsidR="00F87859" w:rsidRDefault="009372F0" w:rsidP="00F87859">
      <w:pPr>
        <w:rPr>
          <w:rFonts w:cs="Arial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62688" behindDoc="0" locked="0" layoutInCell="1" allowOverlap="1" wp14:anchorId="57C9B0AC" wp14:editId="4113D332">
            <wp:simplePos x="0" y="0"/>
            <wp:positionH relativeFrom="margin">
              <wp:posOffset>-190500</wp:posOffset>
            </wp:positionH>
            <wp:positionV relativeFrom="paragraph">
              <wp:posOffset>-436245</wp:posOffset>
            </wp:positionV>
            <wp:extent cx="2936240" cy="1455420"/>
            <wp:effectExtent l="0" t="0" r="0" b="0"/>
            <wp:wrapNone/>
            <wp:docPr id="41" name="Picture 41" descr="Logo for Manatū Hauora - the Ministry of Health. Blue text on a white background with a gold swir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Logo for Manatū Hauora - the Ministry of Health. Blue text on a white background with a gold swirl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24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8240" behindDoc="0" locked="0" layoutInCell="1" allowOverlap="1" wp14:anchorId="6F153A7E" wp14:editId="54626B3C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19766" w14:textId="77777777" w:rsidR="00F87859" w:rsidRDefault="00F87859" w:rsidP="00F87859">
      <w:pPr>
        <w:rPr>
          <w:rFonts w:cs="Arial"/>
          <w:szCs w:val="32"/>
        </w:rPr>
      </w:pPr>
    </w:p>
    <w:p w14:paraId="4C9A1A84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4EF81A89" w14:textId="77777777" w:rsidR="00F87859" w:rsidRDefault="00F87859" w:rsidP="00F87859">
      <w:pPr>
        <w:rPr>
          <w:rFonts w:cs="Arial"/>
          <w:szCs w:val="32"/>
        </w:rPr>
      </w:pPr>
    </w:p>
    <w:p w14:paraId="7D6F306B" w14:textId="77777777" w:rsidR="00F87859" w:rsidRPr="00B82CE0" w:rsidRDefault="00F87859" w:rsidP="007E7233">
      <w:pPr>
        <w:ind w:left="0"/>
        <w:rPr>
          <w:rFonts w:cs="Arial"/>
          <w:b/>
          <w:sz w:val="48"/>
          <w:szCs w:val="48"/>
        </w:rPr>
      </w:pPr>
    </w:p>
    <w:p w14:paraId="2DA168D1" w14:textId="43411A95" w:rsidR="00887F23" w:rsidRDefault="00B82CE0" w:rsidP="00F87859">
      <w:pPr>
        <w:pStyle w:val="Title"/>
      </w:pPr>
      <w:r>
        <w:t>Summary of a plan for how Aotearoa New Zealand will manage</w:t>
      </w:r>
      <w:r w:rsidR="009372F0">
        <w:t xml:space="preserve"> COVID-19</w:t>
      </w:r>
    </w:p>
    <w:p w14:paraId="243EDBCA" w14:textId="6DA170EF" w:rsidR="00887F23" w:rsidRDefault="00B82CE0" w:rsidP="00F87859">
      <w:pPr>
        <w:pStyle w:val="Title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C068577" wp14:editId="6FF53255">
            <wp:simplePos x="0" y="0"/>
            <wp:positionH relativeFrom="margin">
              <wp:posOffset>1057910</wp:posOffset>
            </wp:positionH>
            <wp:positionV relativeFrom="paragraph">
              <wp:posOffset>249288</wp:posOffset>
            </wp:positionV>
            <wp:extent cx="3621505" cy="3621505"/>
            <wp:effectExtent l="0" t="0" r="0" b="0"/>
            <wp:wrapNone/>
            <wp:docPr id="5" name="Picture 5" descr="Two people stand behind a shield that is blocking a virus. They are looking at each other and smil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wo people stand behind a shield that is blocking a virus. They are looking at each other and smiling.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505" cy="362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2A143" w14:textId="77777777" w:rsidR="00887F23" w:rsidRDefault="00887F23" w:rsidP="00F87859">
      <w:pPr>
        <w:pStyle w:val="Title"/>
      </w:pPr>
    </w:p>
    <w:p w14:paraId="207148C1" w14:textId="77777777" w:rsidR="00887F23" w:rsidRDefault="00887F23" w:rsidP="00F87859">
      <w:pPr>
        <w:pStyle w:val="Title"/>
      </w:pPr>
    </w:p>
    <w:p w14:paraId="02DC70C1" w14:textId="77777777" w:rsidR="00B82CE0" w:rsidRPr="00B82CE0" w:rsidRDefault="00F87859" w:rsidP="00BF5DDC">
      <w:pPr>
        <w:pStyle w:val="Datepublished"/>
        <w:rPr>
          <w:sz w:val="36"/>
          <w:szCs w:val="18"/>
        </w:rPr>
      </w:pPr>
      <w:r w:rsidRPr="00F87859">
        <w:br/>
        <w:t xml:space="preserve"> </w:t>
      </w:r>
      <w:r w:rsidR="00570380">
        <w:br/>
      </w:r>
      <w:r w:rsidR="00570380">
        <w:br/>
      </w:r>
    </w:p>
    <w:p w14:paraId="2A3A5885" w14:textId="77777777" w:rsidR="00B82CE0" w:rsidRDefault="00B82CE0" w:rsidP="00BF5DDC">
      <w:pPr>
        <w:pStyle w:val="Datepublished"/>
      </w:pPr>
    </w:p>
    <w:p w14:paraId="7D3FF7A2" w14:textId="06C263C9" w:rsidR="00F87859" w:rsidRPr="00570380" w:rsidRDefault="00887F23" w:rsidP="00BF5DDC">
      <w:pPr>
        <w:pStyle w:val="Datepublished"/>
      </w:pPr>
      <w:r w:rsidRPr="00570380">
        <w:t xml:space="preserve">Published: </w:t>
      </w:r>
      <w:r w:rsidR="0027759A">
        <w:t>February</w:t>
      </w:r>
      <w:r w:rsidR="009372F0">
        <w:t xml:space="preserve"> 2024</w:t>
      </w:r>
    </w:p>
    <w:p w14:paraId="1A0BEF66" w14:textId="771B960B" w:rsidR="00570380" w:rsidRDefault="00F87859" w:rsidP="00570380">
      <w:pPr>
        <w:pStyle w:val="Heading1"/>
        <w:rPr>
          <w:noProof/>
          <w:lang w:val="en-NZ" w:eastAsia="en-NZ"/>
        </w:rPr>
      </w:pPr>
      <w:r w:rsidRPr="00153863">
        <w:br w:type="page"/>
      </w:r>
      <w:r w:rsidR="00B70C77">
        <w:rPr>
          <w:noProof/>
          <w:lang w:val="en-NZ" w:eastAsia="en-NZ"/>
        </w:rPr>
        <w:lastRenderedPageBreak/>
        <w:t>What this document is about</w:t>
      </w:r>
    </w:p>
    <w:p w14:paraId="662FC457" w14:textId="77777777" w:rsidR="00B70C77" w:rsidRDefault="00B70C77" w:rsidP="00B70C77">
      <w:pPr>
        <w:rPr>
          <w:lang w:val="en-NZ" w:eastAsia="en-NZ"/>
        </w:rPr>
      </w:pPr>
    </w:p>
    <w:p w14:paraId="736A7BE5" w14:textId="77777777" w:rsidR="00B70C77" w:rsidRDefault="00B70C77" w:rsidP="00B70C77">
      <w:pPr>
        <w:rPr>
          <w:lang w:val="en-NZ" w:eastAsia="en-NZ"/>
        </w:rPr>
      </w:pPr>
    </w:p>
    <w:p w14:paraId="6B1793D3" w14:textId="7D25C097" w:rsidR="00B70C77" w:rsidRDefault="00ED03EE" w:rsidP="00B70C77">
      <w:r>
        <w:rPr>
          <w:noProof/>
          <w:lang w:eastAsia="en-GB"/>
        </w:rPr>
        <w:drawing>
          <wp:anchor distT="0" distB="0" distL="114300" distR="114300" simplePos="0" relativeHeight="251855872" behindDoc="0" locked="0" layoutInCell="1" allowOverlap="1" wp14:anchorId="1BD4C193" wp14:editId="79DAA4FE">
            <wp:simplePos x="0" y="0"/>
            <wp:positionH relativeFrom="margin">
              <wp:align>left</wp:align>
            </wp:positionH>
            <wp:positionV relativeFrom="paragraph">
              <wp:posOffset>127275</wp:posOffset>
            </wp:positionV>
            <wp:extent cx="1487606" cy="1487606"/>
            <wp:effectExtent l="0" t="0" r="0" b="0"/>
            <wp:wrapNone/>
            <wp:docPr id="1307652410" name="Picture 13076524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652410" name="Picture 13076524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606" cy="1487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C77">
        <w:t xml:space="preserve">This Easy Read document is a </w:t>
      </w:r>
      <w:r w:rsidR="00B70C77" w:rsidRPr="00C576B3">
        <w:rPr>
          <w:b/>
          <w:bCs/>
        </w:rPr>
        <w:t>summary</w:t>
      </w:r>
      <w:r w:rsidR="00B70C77">
        <w:t xml:space="preserve"> of </w:t>
      </w:r>
      <w:r w:rsidR="00B70C77" w:rsidRPr="0042066C">
        <w:t xml:space="preserve">the </w:t>
      </w:r>
      <w:r w:rsidR="00B70C77">
        <w:rPr>
          <w:b/>
          <w:bCs/>
        </w:rPr>
        <w:t>Aotearoa</w:t>
      </w:r>
      <w:r w:rsidR="00B70C77">
        <w:t xml:space="preserve"> </w:t>
      </w:r>
      <w:r w:rsidR="00B70C77" w:rsidRPr="00B70C77">
        <w:rPr>
          <w:b/>
          <w:bCs/>
        </w:rPr>
        <w:t>New Zealand Strategic Framework for Managing COVID-19</w:t>
      </w:r>
      <w:r w:rsidR="00B70C77">
        <w:t xml:space="preserve"> </w:t>
      </w:r>
      <w:r w:rsidR="00B70C77" w:rsidRPr="0042066C">
        <w:t xml:space="preserve">from </w:t>
      </w:r>
      <w:proofErr w:type="spellStart"/>
      <w:r w:rsidR="00B70C77" w:rsidRPr="0042066C">
        <w:t>Manat</w:t>
      </w:r>
      <w:r w:rsidR="00B70C77">
        <w:t>ū</w:t>
      </w:r>
      <w:proofErr w:type="spellEnd"/>
      <w:r w:rsidR="00B70C77" w:rsidRPr="0042066C">
        <w:t xml:space="preserve"> Hauora –</w:t>
      </w:r>
      <w:r w:rsidR="00B82CE0">
        <w:t xml:space="preserve"> </w:t>
      </w:r>
      <w:r w:rsidR="00B70C77" w:rsidRPr="0042066C">
        <w:t>Ministry of Health</w:t>
      </w:r>
      <w:r w:rsidR="00B70C77">
        <w:t xml:space="preserve">. </w:t>
      </w:r>
    </w:p>
    <w:p w14:paraId="028F0137" w14:textId="7F6B8582" w:rsidR="00B70C77" w:rsidRDefault="00B70C77" w:rsidP="00B70C77"/>
    <w:p w14:paraId="432E3C53" w14:textId="744E602A" w:rsidR="00B70C77" w:rsidRDefault="00F61593" w:rsidP="00B70C77"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2EB94209" wp14:editId="4A4A5A60">
                <wp:simplePos x="0" y="0"/>
                <wp:positionH relativeFrom="column">
                  <wp:posOffset>2206038</wp:posOffset>
                </wp:positionH>
                <wp:positionV relativeFrom="paragraph">
                  <wp:posOffset>264951</wp:posOffset>
                </wp:positionV>
                <wp:extent cx="3423513" cy="1901952"/>
                <wp:effectExtent l="0" t="0" r="5715" b="3175"/>
                <wp:wrapNone/>
                <wp:docPr id="81408737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3513" cy="190195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7C7CAF" id="Rectangle 1" o:spid="_x0000_s1026" style="position:absolute;margin-left:173.7pt;margin-top:20.85pt;width:269.55pt;height:149.75pt;z-index:-2515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" fillcolor="#bdd6ee [1304]" stroked="f" strokeweight="1pt"/>
            </w:pict>
          </mc:Fallback>
        </mc:AlternateContent>
      </w:r>
    </w:p>
    <w:p w14:paraId="5FCD0F79" w14:textId="72CE6D92" w:rsidR="00B70C77" w:rsidRDefault="00B70C77" w:rsidP="00B70C77">
      <w:r>
        <w:rPr>
          <w:noProof/>
          <w:lang w:eastAsia="en-NZ"/>
        </w:rPr>
        <w:drawing>
          <wp:anchor distT="0" distB="0" distL="114300" distR="114300" simplePos="0" relativeHeight="251814912" behindDoc="0" locked="0" layoutInCell="1" allowOverlap="1" wp14:anchorId="3B317CEB" wp14:editId="74920EF9">
            <wp:simplePos x="0" y="0"/>
            <wp:positionH relativeFrom="margin">
              <wp:align>left</wp:align>
            </wp:positionH>
            <wp:positionV relativeFrom="paragraph">
              <wp:posOffset>36609</wp:posOffset>
            </wp:positionV>
            <wp:extent cx="1518920" cy="1534160"/>
            <wp:effectExtent l="0" t="0" r="0" b="8890"/>
            <wp:wrapThrough wrapText="bothSides">
              <wp:wrapPolygon edited="0">
                <wp:start x="2438" y="0"/>
                <wp:lineTo x="2709" y="21457"/>
                <wp:lineTo x="7856" y="21457"/>
                <wp:lineTo x="18151" y="21457"/>
                <wp:lineTo x="20047" y="20921"/>
                <wp:lineTo x="19776" y="1073"/>
                <wp:lineTo x="19505" y="0"/>
                <wp:lineTo x="2438" y="0"/>
              </wp:wrapPolygon>
            </wp:wrapThrough>
            <wp:docPr id="1434324539" name="Picture 14343245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24539" name="Picture 14343245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" r="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152" cy="1538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 </w:t>
      </w:r>
      <w:r w:rsidRPr="00B777C6">
        <w:rPr>
          <w:b/>
          <w:bCs/>
        </w:rPr>
        <w:t>summary</w:t>
      </w:r>
      <w:r>
        <w:t xml:space="preserve"> is:</w:t>
      </w:r>
    </w:p>
    <w:p w14:paraId="58D78533" w14:textId="77777777" w:rsidR="00B70C77" w:rsidRDefault="00B70C77" w:rsidP="00C0352E">
      <w:pPr>
        <w:pStyle w:val="ListParagraph"/>
      </w:pPr>
      <w:r>
        <w:t>shorter than the main report</w:t>
      </w:r>
    </w:p>
    <w:p w14:paraId="5F1DD31C" w14:textId="77777777" w:rsidR="00B70C77" w:rsidRDefault="00B70C77" w:rsidP="00C0352E">
      <w:pPr>
        <w:pStyle w:val="ListParagraph"/>
      </w:pPr>
      <w:r>
        <w:t xml:space="preserve">tells you the main ideas. </w:t>
      </w:r>
    </w:p>
    <w:p w14:paraId="1638D45B" w14:textId="591748CC" w:rsidR="00B70C77" w:rsidRDefault="00B70C77" w:rsidP="00B70C77"/>
    <w:p w14:paraId="47BFF32E" w14:textId="0A68861E" w:rsidR="00B70C77" w:rsidRDefault="00B70C77" w:rsidP="00B70C77"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7A972F47" wp14:editId="51497794">
                <wp:simplePos x="0" y="0"/>
                <wp:positionH relativeFrom="column">
                  <wp:posOffset>2238223</wp:posOffset>
                </wp:positionH>
                <wp:positionV relativeFrom="paragraph">
                  <wp:posOffset>295455</wp:posOffset>
                </wp:positionV>
                <wp:extent cx="3467405" cy="1451041"/>
                <wp:effectExtent l="0" t="0" r="0" b="0"/>
                <wp:wrapNone/>
                <wp:docPr id="42354440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405" cy="145104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D99D26" id="Rectangle 1" o:spid="_x0000_s1026" style="position:absolute;margin-left:176.25pt;margin-top:23.25pt;width:273pt;height:114.25pt;z-index:-251497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" fillcolor="#ffe599 [1303]" stroked="f" strokeweight="1pt"/>
            </w:pict>
          </mc:Fallback>
        </mc:AlternateContent>
      </w:r>
    </w:p>
    <w:p w14:paraId="5C1F1018" w14:textId="140DED05" w:rsidR="00B70C77" w:rsidRDefault="00C352E0" w:rsidP="00B70C77">
      <w:r>
        <w:rPr>
          <w:noProof/>
          <w:lang w:eastAsia="en-GB"/>
        </w:rPr>
        <w:drawing>
          <wp:anchor distT="0" distB="0" distL="114300" distR="114300" simplePos="0" relativeHeight="251859968" behindDoc="0" locked="0" layoutInCell="1" allowOverlap="1" wp14:anchorId="51CBE44F" wp14:editId="51BFD842">
            <wp:simplePos x="0" y="0"/>
            <wp:positionH relativeFrom="margin">
              <wp:align>left</wp:align>
            </wp:positionH>
            <wp:positionV relativeFrom="paragraph">
              <wp:posOffset>6710</wp:posOffset>
            </wp:positionV>
            <wp:extent cx="1337481" cy="1337481"/>
            <wp:effectExtent l="0" t="0" r="0" b="0"/>
            <wp:wrapNone/>
            <wp:docPr id="445085363" name="Picture 4450853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085363" name="Picture 4450853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481" cy="1337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C77">
        <w:t xml:space="preserve">In this document the </w:t>
      </w:r>
      <w:r w:rsidR="00B70C77">
        <w:rPr>
          <w:b/>
          <w:bCs/>
        </w:rPr>
        <w:t>Aotearoa</w:t>
      </w:r>
      <w:r w:rsidR="00B70C77">
        <w:t xml:space="preserve"> </w:t>
      </w:r>
      <w:r w:rsidR="00B70C77" w:rsidRPr="00B70C77">
        <w:rPr>
          <w:b/>
          <w:bCs/>
        </w:rPr>
        <w:t>New Zealand Strategic Framework for Managing COVID-19</w:t>
      </w:r>
      <w:r w:rsidR="00B70C77">
        <w:t xml:space="preserve"> will be called the </w:t>
      </w:r>
      <w:r w:rsidR="00B70C77" w:rsidRPr="00B70C77">
        <w:rPr>
          <w:b/>
          <w:bCs/>
        </w:rPr>
        <w:t>Strategic</w:t>
      </w:r>
      <w:r w:rsidR="00B70C77">
        <w:t xml:space="preserve"> </w:t>
      </w:r>
      <w:r w:rsidR="00B70C77">
        <w:rPr>
          <w:b/>
          <w:bCs/>
        </w:rPr>
        <w:t>Framework</w:t>
      </w:r>
      <w:r w:rsidR="00B70C77">
        <w:t>.</w:t>
      </w:r>
    </w:p>
    <w:p w14:paraId="1D6F68EB" w14:textId="77777777" w:rsidR="00B70C77" w:rsidRDefault="00B70C77" w:rsidP="00B70C77"/>
    <w:p w14:paraId="0D585795" w14:textId="77777777" w:rsidR="00B70C77" w:rsidRDefault="00B70C77" w:rsidP="00B70C77"/>
    <w:p w14:paraId="48CEDFD4" w14:textId="77777777" w:rsidR="00B70C77" w:rsidRDefault="00B70C77" w:rsidP="00B70C77"/>
    <w:p w14:paraId="619EEC71" w14:textId="6FB46B22" w:rsidR="00B70C77" w:rsidRDefault="00ED03EE" w:rsidP="00B70C77">
      <w:r>
        <w:rPr>
          <w:noProof/>
          <w:lang w:eastAsia="en-GB"/>
        </w:rPr>
        <w:lastRenderedPageBreak/>
        <w:drawing>
          <wp:anchor distT="0" distB="0" distL="114300" distR="114300" simplePos="0" relativeHeight="251857920" behindDoc="0" locked="0" layoutInCell="1" allowOverlap="1" wp14:anchorId="777EEFC2" wp14:editId="5498489F">
            <wp:simplePos x="0" y="0"/>
            <wp:positionH relativeFrom="margin">
              <wp:posOffset>179939</wp:posOffset>
            </wp:positionH>
            <wp:positionV relativeFrom="paragraph">
              <wp:posOffset>480695</wp:posOffset>
            </wp:positionV>
            <wp:extent cx="1491916" cy="1491916"/>
            <wp:effectExtent l="0" t="0" r="0" b="0"/>
            <wp:wrapNone/>
            <wp:docPr id="498872699" name="Picture 4988726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872699" name="Picture 4988726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916" cy="1491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C77"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5BE90159" wp14:editId="244DE39A">
                <wp:simplePos x="0" y="0"/>
                <wp:positionH relativeFrom="column">
                  <wp:posOffset>2279176</wp:posOffset>
                </wp:positionH>
                <wp:positionV relativeFrom="paragraph">
                  <wp:posOffset>-61415</wp:posOffset>
                </wp:positionV>
                <wp:extent cx="3568890" cy="1105469"/>
                <wp:effectExtent l="0" t="0" r="0" b="0"/>
                <wp:wrapNone/>
                <wp:docPr id="126697924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890" cy="110546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5B27E8" id="Rectangle 1" o:spid="_x0000_s1026" style="position:absolute;margin-left:179.45pt;margin-top:-4.85pt;width:281pt;height:87.05pt;z-index:-2514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" fillcolor="#bdd6ee [1304]" stroked="f" strokeweight="1pt"/>
            </w:pict>
          </mc:Fallback>
        </mc:AlternateContent>
      </w:r>
      <w:r w:rsidR="00B70C77">
        <w:t xml:space="preserve">A </w:t>
      </w:r>
      <w:r w:rsidR="00B70C77" w:rsidRPr="00B70C77">
        <w:rPr>
          <w:b/>
          <w:bCs/>
        </w:rPr>
        <w:t>Strategic Framework</w:t>
      </w:r>
      <w:r w:rsidR="00B70C77">
        <w:t xml:space="preserve"> is the rules used to </w:t>
      </w:r>
      <w:proofErr w:type="gramStart"/>
      <w:r w:rsidR="00B70C77">
        <w:t>make a plan</w:t>
      </w:r>
      <w:proofErr w:type="gramEnd"/>
      <w:r w:rsidR="00B70C77">
        <w:t xml:space="preserve"> happen over a long time.</w:t>
      </w:r>
    </w:p>
    <w:p w14:paraId="10D0BF99" w14:textId="77777777" w:rsidR="00400EFA" w:rsidRDefault="00400EFA" w:rsidP="00B70C77"/>
    <w:p w14:paraId="118AB3BD" w14:textId="3FB57A6E" w:rsidR="00400EFA" w:rsidRDefault="00B82CE0" w:rsidP="00B70C77"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1" locked="0" layoutInCell="1" allowOverlap="1" wp14:anchorId="22A43E22" wp14:editId="47B927E1">
                <wp:simplePos x="0" y="0"/>
                <wp:positionH relativeFrom="margin">
                  <wp:posOffset>2266121</wp:posOffset>
                </wp:positionH>
                <wp:positionV relativeFrom="paragraph">
                  <wp:posOffset>172278</wp:posOffset>
                </wp:positionV>
                <wp:extent cx="3601941" cy="986589"/>
                <wp:effectExtent l="0" t="0" r="0" b="4445"/>
                <wp:wrapNone/>
                <wp:docPr id="171996913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1941" cy="98658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03A25" id="Rectangle 1" o:spid="_x0000_s1026" style="position:absolute;margin-left:178.45pt;margin-top:13.55pt;width:283.6pt;height:77.7pt;z-index:-25130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" fillcolor="#ffe599 [1303]" stroked="f" strokeweight="1pt">
                <w10:wrap anchorx="margin"/>
              </v:rect>
            </w:pict>
          </mc:Fallback>
        </mc:AlternateContent>
      </w:r>
    </w:p>
    <w:p w14:paraId="49A5A0FB" w14:textId="56D8606B" w:rsidR="00400EFA" w:rsidRPr="00400EFA" w:rsidRDefault="00400EFA" w:rsidP="00B70C77">
      <w:pPr>
        <w:rPr>
          <w:lang w:val="mi-NZ"/>
        </w:rPr>
      </w:pPr>
      <w:r>
        <w:t xml:space="preserve">In this document </w:t>
      </w:r>
      <w:r w:rsidRPr="00400EFA">
        <w:rPr>
          <w:b/>
          <w:bCs/>
        </w:rPr>
        <w:t>we</w:t>
      </w:r>
      <w:r>
        <w:t xml:space="preserve"> </w:t>
      </w:r>
      <w:proofErr w:type="gramStart"/>
      <w:r>
        <w:t>means</w:t>
      </w:r>
      <w:proofErr w:type="gramEnd"/>
      <w:r>
        <w:t xml:space="preserve"> Manat</w:t>
      </w:r>
      <w:r>
        <w:rPr>
          <w:lang w:val="mi-NZ"/>
        </w:rPr>
        <w:t>ū Hauora –</w:t>
      </w:r>
      <w:r w:rsidR="00B82CE0">
        <w:rPr>
          <w:lang w:val="mi-NZ"/>
        </w:rPr>
        <w:t xml:space="preserve"> </w:t>
      </w:r>
      <w:proofErr w:type="spellStart"/>
      <w:r>
        <w:rPr>
          <w:lang w:val="mi-NZ"/>
        </w:rPr>
        <w:t>Ministry</w:t>
      </w:r>
      <w:proofErr w:type="spellEnd"/>
      <w:r>
        <w:rPr>
          <w:lang w:val="mi-NZ"/>
        </w:rPr>
        <w:t xml:space="preserve"> </w:t>
      </w:r>
      <w:proofErr w:type="spellStart"/>
      <w:r>
        <w:rPr>
          <w:lang w:val="mi-NZ"/>
        </w:rPr>
        <w:t>of</w:t>
      </w:r>
      <w:proofErr w:type="spellEnd"/>
      <w:r>
        <w:rPr>
          <w:lang w:val="mi-NZ"/>
        </w:rPr>
        <w:t xml:space="preserve"> </w:t>
      </w:r>
      <w:proofErr w:type="spellStart"/>
      <w:r>
        <w:rPr>
          <w:lang w:val="mi-NZ"/>
        </w:rPr>
        <w:t>Health</w:t>
      </w:r>
      <w:proofErr w:type="spellEnd"/>
      <w:r>
        <w:rPr>
          <w:lang w:val="mi-NZ"/>
        </w:rPr>
        <w:t>.</w:t>
      </w:r>
      <w:r w:rsidR="00B82CE0" w:rsidRPr="00B82CE0">
        <w:rPr>
          <w:noProof/>
        </w:rPr>
        <w:t xml:space="preserve"> </w:t>
      </w:r>
    </w:p>
    <w:p w14:paraId="76B8CA2E" w14:textId="77777777" w:rsidR="00B70C77" w:rsidRDefault="00B70C77" w:rsidP="00B70C77"/>
    <w:p w14:paraId="7E3D6BE8" w14:textId="35485C30" w:rsidR="00B70C77" w:rsidRDefault="00B70C77" w:rsidP="00B70C77"/>
    <w:p w14:paraId="706022B1" w14:textId="77777777" w:rsidR="005F4B9E" w:rsidRDefault="005F4B9E">
      <w:pPr>
        <w:spacing w:line="240" w:lineRule="auto"/>
        <w:ind w:left="0"/>
      </w:pPr>
      <w:r>
        <w:br w:type="page"/>
      </w:r>
    </w:p>
    <w:p w14:paraId="7CE97F83" w14:textId="4DBA0EEF" w:rsidR="005F4B9E" w:rsidRDefault="005F4B9E" w:rsidP="005F4B9E">
      <w:pPr>
        <w:pStyle w:val="Heading1"/>
        <w:pBdr>
          <w:top w:val="single" w:sz="18" w:space="10" w:color="009CB6"/>
          <w:left w:val="single" w:sz="18" w:space="4" w:color="009CB6"/>
          <w:bottom w:val="single" w:sz="18" w:space="0" w:color="009CB6"/>
          <w:right w:val="single" w:sz="18" w:space="4" w:color="009CB6"/>
        </w:pBdr>
      </w:pPr>
      <w:r>
        <w:lastRenderedPageBreak/>
        <w:t>What is the COVID-19 pandemic?</w:t>
      </w:r>
    </w:p>
    <w:p w14:paraId="24CDACD1" w14:textId="26E58954" w:rsidR="005F4B9E" w:rsidRDefault="005F4B9E" w:rsidP="005F4B9E"/>
    <w:p w14:paraId="016B9AE2" w14:textId="4ED22FA9" w:rsidR="005F4B9E" w:rsidRDefault="00890B0A" w:rsidP="005F4B9E">
      <w:r>
        <w:rPr>
          <w:noProof/>
        </w:rPr>
        <w:drawing>
          <wp:anchor distT="0" distB="0" distL="114300" distR="114300" simplePos="0" relativeHeight="251834368" behindDoc="0" locked="0" layoutInCell="1" allowOverlap="1" wp14:anchorId="28FC16D4" wp14:editId="50D2B4C2">
            <wp:simplePos x="0" y="0"/>
            <wp:positionH relativeFrom="margin">
              <wp:align>left</wp:align>
            </wp:positionH>
            <wp:positionV relativeFrom="paragraph">
              <wp:posOffset>168155</wp:posOffset>
            </wp:positionV>
            <wp:extent cx="1177925" cy="1177925"/>
            <wp:effectExtent l="0" t="0" r="3175" b="3175"/>
            <wp:wrapNone/>
            <wp:docPr id="1479471608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471608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117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1721F" w14:textId="45F7C5A2" w:rsidR="005F4B9E" w:rsidRDefault="005F4B9E" w:rsidP="005F4B9E">
      <w:r>
        <w:t xml:space="preserve">The </w:t>
      </w:r>
      <w:r>
        <w:rPr>
          <w:b/>
          <w:bCs/>
        </w:rPr>
        <w:t>COVID-19 pandemic</w:t>
      </w:r>
      <w:r>
        <w:t xml:space="preserve"> started in 20</w:t>
      </w:r>
      <w:r w:rsidR="00890B0A">
        <w:t>19</w:t>
      </w:r>
      <w:r>
        <w:t>.</w:t>
      </w:r>
    </w:p>
    <w:p w14:paraId="5623D492" w14:textId="77777777" w:rsidR="005F4B9E" w:rsidRDefault="005F4B9E" w:rsidP="005F4B9E"/>
    <w:p w14:paraId="379ECB0E" w14:textId="6EB6D8C1" w:rsidR="005F4B9E" w:rsidRDefault="00C352E0" w:rsidP="005F4B9E">
      <w:r>
        <w:rPr>
          <w:noProof/>
          <w:lang w:eastAsia="en-GB"/>
        </w:rPr>
        <w:drawing>
          <wp:anchor distT="0" distB="0" distL="114300" distR="114300" simplePos="0" relativeHeight="251862016" behindDoc="0" locked="0" layoutInCell="1" allowOverlap="1" wp14:anchorId="3E0C4095" wp14:editId="5A719076">
            <wp:simplePos x="0" y="0"/>
            <wp:positionH relativeFrom="margin">
              <wp:align>left</wp:align>
            </wp:positionH>
            <wp:positionV relativeFrom="paragraph">
              <wp:posOffset>221786</wp:posOffset>
            </wp:positionV>
            <wp:extent cx="1078173" cy="1078173"/>
            <wp:effectExtent l="0" t="0" r="8255" b="0"/>
            <wp:wrapNone/>
            <wp:docPr id="1723260088" name="Picture 17232600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260088" name="Picture 17232600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173" cy="1078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B9E">
        <w:rPr>
          <w:noProof/>
        </w:rPr>
        <w:drawing>
          <wp:anchor distT="0" distB="0" distL="114300" distR="114300" simplePos="0" relativeHeight="251824128" behindDoc="0" locked="0" layoutInCell="1" allowOverlap="1" wp14:anchorId="6A04834D" wp14:editId="5FC1C283">
            <wp:simplePos x="0" y="0"/>
            <wp:positionH relativeFrom="margin">
              <wp:posOffset>-3291205</wp:posOffset>
            </wp:positionH>
            <wp:positionV relativeFrom="paragraph">
              <wp:posOffset>73025</wp:posOffset>
            </wp:positionV>
            <wp:extent cx="1316990" cy="1316990"/>
            <wp:effectExtent l="0" t="0" r="0" b="0"/>
            <wp:wrapNone/>
            <wp:docPr id="1836237018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0708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B9E"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4A2E1B55" wp14:editId="1F19531D">
                <wp:simplePos x="0" y="0"/>
                <wp:positionH relativeFrom="margin">
                  <wp:align>right</wp:align>
                </wp:positionH>
                <wp:positionV relativeFrom="paragraph">
                  <wp:posOffset>280670</wp:posOffset>
                </wp:positionV>
                <wp:extent cx="3430905" cy="819150"/>
                <wp:effectExtent l="0" t="0" r="0" b="0"/>
                <wp:wrapNone/>
                <wp:docPr id="762861268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0270" cy="8191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3F718D" id="Rectangle 12" o:spid="_x0000_s1026" style="position:absolute;margin-left:218.95pt;margin-top:22.1pt;width:270.15pt;height:64.5pt;z-index:-251481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" fillcolor="#bdd6ee [1304]" stroked="f" strokeweight="1pt">
                <w10:wrap anchorx="margin"/>
              </v:rect>
            </w:pict>
          </mc:Fallback>
        </mc:AlternateContent>
      </w:r>
    </w:p>
    <w:p w14:paraId="61E0AA5B" w14:textId="0C0D506F" w:rsidR="005F4B9E" w:rsidRDefault="005F4B9E" w:rsidP="005F4B9E">
      <w:r>
        <w:rPr>
          <w:b/>
          <w:bCs/>
        </w:rPr>
        <w:t>C</w:t>
      </w:r>
      <w:r w:rsidR="00890B0A">
        <w:rPr>
          <w:b/>
          <w:bCs/>
        </w:rPr>
        <w:t>OVID</w:t>
      </w:r>
      <w:r>
        <w:rPr>
          <w:b/>
          <w:bCs/>
        </w:rPr>
        <w:t>-19</w:t>
      </w:r>
      <w:r>
        <w:t xml:space="preserve"> is a type of virus that makes people sick.</w:t>
      </w:r>
    </w:p>
    <w:p w14:paraId="3F070AEC" w14:textId="77777777" w:rsidR="005F4B9E" w:rsidRDefault="005F4B9E" w:rsidP="005F4B9E"/>
    <w:p w14:paraId="0C3ACC2A" w14:textId="459A666D" w:rsidR="005F4B9E" w:rsidRDefault="005F4B9E" w:rsidP="005F4B9E">
      <w:r>
        <w:rPr>
          <w:noProof/>
        </w:rPr>
        <w:drawing>
          <wp:anchor distT="0" distB="0" distL="114300" distR="114300" simplePos="0" relativeHeight="251825152" behindDoc="0" locked="0" layoutInCell="1" allowOverlap="1" wp14:anchorId="2AA98EBC" wp14:editId="5FBA8619">
            <wp:simplePos x="0" y="0"/>
            <wp:positionH relativeFrom="margin">
              <wp:align>left</wp:align>
            </wp:positionH>
            <wp:positionV relativeFrom="paragraph">
              <wp:posOffset>293370</wp:posOffset>
            </wp:positionV>
            <wp:extent cx="1262418" cy="1367608"/>
            <wp:effectExtent l="0" t="0" r="0" b="0"/>
            <wp:wrapNone/>
            <wp:docPr id="1398823991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823991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082" cy="1376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45D599AA" wp14:editId="57907F26">
                <wp:simplePos x="0" y="0"/>
                <wp:positionH relativeFrom="margin">
                  <wp:posOffset>2296795</wp:posOffset>
                </wp:positionH>
                <wp:positionV relativeFrom="paragraph">
                  <wp:posOffset>234315</wp:posOffset>
                </wp:positionV>
                <wp:extent cx="3526155" cy="1111885"/>
                <wp:effectExtent l="0" t="0" r="0" b="0"/>
                <wp:wrapNone/>
                <wp:docPr id="174077961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5520" cy="111188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5952C" id="Rectangle 9" o:spid="_x0000_s1026" style="position:absolute;margin-left:180.85pt;margin-top:18.45pt;width:277.65pt;height:87.55pt;z-index:-25148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" fillcolor="#bdd6ee [1304]" stroked="f" strokeweight="1pt">
                <w10:wrap anchorx="margin"/>
              </v:rect>
            </w:pict>
          </mc:Fallback>
        </mc:AlternateContent>
      </w:r>
    </w:p>
    <w:p w14:paraId="46B72539" w14:textId="77777777" w:rsidR="005F4B9E" w:rsidRDefault="005F4B9E" w:rsidP="005F4B9E">
      <w:r>
        <w:t xml:space="preserve">A </w:t>
      </w:r>
      <w:r>
        <w:rPr>
          <w:b/>
          <w:bCs/>
        </w:rPr>
        <w:t>pandemic</w:t>
      </w:r>
      <w:r>
        <w:t xml:space="preserve"> is when many people around the world get the same sickness at the same time.</w:t>
      </w:r>
    </w:p>
    <w:p w14:paraId="7B1BDDDC" w14:textId="77777777" w:rsidR="005F4B9E" w:rsidRDefault="005F4B9E" w:rsidP="005F4B9E"/>
    <w:p w14:paraId="12DC6755" w14:textId="6C5DD62E" w:rsidR="00890B0A" w:rsidRDefault="00890B0A" w:rsidP="00890B0A">
      <w:r>
        <w:rPr>
          <w:noProof/>
        </w:rPr>
        <w:drawing>
          <wp:anchor distT="0" distB="0" distL="114300" distR="114300" simplePos="0" relativeHeight="252010496" behindDoc="0" locked="0" layoutInCell="1" allowOverlap="1" wp14:anchorId="1849922E" wp14:editId="292248A9">
            <wp:simplePos x="0" y="0"/>
            <wp:positionH relativeFrom="margin">
              <wp:align>left</wp:align>
            </wp:positionH>
            <wp:positionV relativeFrom="paragraph">
              <wp:posOffset>196779</wp:posOffset>
            </wp:positionV>
            <wp:extent cx="995045" cy="995045"/>
            <wp:effectExtent l="0" t="0" r="0" b="0"/>
            <wp:wrapNone/>
            <wp:docPr id="168030150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41188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D1DB6" w14:textId="3FF0320B" w:rsidR="00890B0A" w:rsidRDefault="00890B0A" w:rsidP="00890B0A">
      <w:r>
        <w:t xml:space="preserve">There is no cure for </w:t>
      </w:r>
      <w:r w:rsidR="00B82CE0">
        <w:t>COVID</w:t>
      </w:r>
      <w:r>
        <w:t xml:space="preserve">-19 yet. </w:t>
      </w:r>
    </w:p>
    <w:p w14:paraId="771B3F2C" w14:textId="77777777" w:rsidR="005F4B9E" w:rsidRDefault="005F4B9E" w:rsidP="005F4B9E"/>
    <w:p w14:paraId="6B537DBB" w14:textId="77777777" w:rsidR="005F4B9E" w:rsidRDefault="005F4B9E" w:rsidP="005F4B9E"/>
    <w:p w14:paraId="7D0B6DC9" w14:textId="77777777" w:rsidR="005F4B9E" w:rsidRDefault="005F4B9E" w:rsidP="005F4B9E">
      <w:pPr>
        <w:spacing w:line="240" w:lineRule="auto"/>
        <w:ind w:left="0"/>
      </w:pPr>
      <w:r>
        <w:br w:type="page"/>
      </w:r>
    </w:p>
    <w:p w14:paraId="3A7FA5CA" w14:textId="6AA058F7" w:rsidR="005F4B9E" w:rsidRDefault="005F4B9E" w:rsidP="005F4B9E">
      <w:r>
        <w:rPr>
          <w:noProof/>
        </w:rPr>
        <w:lastRenderedPageBreak/>
        <w:drawing>
          <wp:anchor distT="0" distB="0" distL="114300" distR="114300" simplePos="0" relativeHeight="251830272" behindDoc="0" locked="0" layoutInCell="1" allowOverlap="1" wp14:anchorId="2E74E0A8" wp14:editId="6B9AD254">
            <wp:simplePos x="0" y="0"/>
            <wp:positionH relativeFrom="margin">
              <wp:align>left</wp:align>
            </wp:positionH>
            <wp:positionV relativeFrom="paragraph">
              <wp:posOffset>335915</wp:posOffset>
            </wp:positionV>
            <wp:extent cx="1440815" cy="1057910"/>
            <wp:effectExtent l="0" t="0" r="6985" b="8890"/>
            <wp:wrapNone/>
            <wp:docPr id="2081838925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23296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05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There were lots of rules to follow during the COVID-19 pandemic like:</w:t>
      </w:r>
    </w:p>
    <w:p w14:paraId="4E081444" w14:textId="77777777" w:rsidR="005F4B9E" w:rsidRPr="00C0352E" w:rsidRDefault="005F4B9E" w:rsidP="00C0352E">
      <w:pPr>
        <w:pStyle w:val="ListParagraph"/>
        <w:rPr>
          <w:b/>
          <w:bCs/>
        </w:rPr>
      </w:pPr>
      <w:r w:rsidRPr="00C0352E">
        <w:rPr>
          <w:b/>
          <w:bCs/>
        </w:rPr>
        <w:t>lockdown</w:t>
      </w:r>
    </w:p>
    <w:p w14:paraId="26FE6566" w14:textId="6BCCD7CC" w:rsidR="005F4B9E" w:rsidRPr="005F4B9E" w:rsidRDefault="005F4B9E" w:rsidP="00C0352E">
      <w:pPr>
        <w:pStyle w:val="ListParagraph"/>
      </w:pPr>
      <w:r w:rsidRPr="005F4B9E">
        <w:rPr>
          <w:noProof/>
        </w:rPr>
        <w:drawing>
          <wp:anchor distT="0" distB="0" distL="114300" distR="114300" simplePos="0" relativeHeight="251833344" behindDoc="0" locked="0" layoutInCell="1" allowOverlap="1" wp14:anchorId="54DB54F6" wp14:editId="2A925698">
            <wp:simplePos x="0" y="0"/>
            <wp:positionH relativeFrom="margin">
              <wp:align>left</wp:align>
            </wp:positionH>
            <wp:positionV relativeFrom="paragraph">
              <wp:posOffset>292072</wp:posOffset>
            </wp:positionV>
            <wp:extent cx="1454785" cy="1454785"/>
            <wp:effectExtent l="0" t="0" r="0" b="0"/>
            <wp:wrapNone/>
            <wp:docPr id="2004607693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71821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45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4B9E">
        <w:t>wearing masks</w:t>
      </w:r>
    </w:p>
    <w:p w14:paraId="0884B4BA" w14:textId="77777777" w:rsidR="005F4B9E" w:rsidRPr="005F4B9E" w:rsidRDefault="005F4B9E" w:rsidP="00C0352E">
      <w:pPr>
        <w:pStyle w:val="ListParagraph"/>
      </w:pPr>
      <w:r w:rsidRPr="005F4B9E">
        <w:t>keeping a distance from people</w:t>
      </w:r>
    </w:p>
    <w:p w14:paraId="6615FFA9" w14:textId="7CAB95B1" w:rsidR="005F4B9E" w:rsidRPr="005F4B9E" w:rsidRDefault="005F4B9E" w:rsidP="00C0352E">
      <w:pPr>
        <w:pStyle w:val="ListParagraph"/>
      </w:pPr>
      <w:r w:rsidRPr="005F4B9E">
        <w:t>staying at home when sick</w:t>
      </w:r>
    </w:p>
    <w:p w14:paraId="74FDEA28" w14:textId="5D9AA687" w:rsidR="005F4B9E" w:rsidRDefault="005F4B9E" w:rsidP="00C0352E">
      <w:pPr>
        <w:pStyle w:val="ListParagraph"/>
      </w:pPr>
      <w:r w:rsidRPr="005F4B9E">
        <w:rPr>
          <w:noProof/>
        </w:rPr>
        <w:drawing>
          <wp:anchor distT="0" distB="0" distL="114300" distR="114300" simplePos="0" relativeHeight="251832320" behindDoc="0" locked="0" layoutInCell="1" allowOverlap="1" wp14:anchorId="7D574997" wp14:editId="10F3735F">
            <wp:simplePos x="0" y="0"/>
            <wp:positionH relativeFrom="margin">
              <wp:align>left</wp:align>
            </wp:positionH>
            <wp:positionV relativeFrom="paragraph">
              <wp:posOffset>8976</wp:posOffset>
            </wp:positionV>
            <wp:extent cx="1441450" cy="1257935"/>
            <wp:effectExtent l="0" t="0" r="6350" b="0"/>
            <wp:wrapNone/>
            <wp:docPr id="983406087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19487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25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taking tests</w:t>
      </w:r>
    </w:p>
    <w:p w14:paraId="4C0CF2B9" w14:textId="7E6A6A20" w:rsidR="005F4B9E" w:rsidRDefault="005F4B9E" w:rsidP="00C0352E">
      <w:pPr>
        <w:pStyle w:val="ListParagraph"/>
      </w:pPr>
      <w:r>
        <w:t xml:space="preserve">getting the the COVID-19 </w:t>
      </w:r>
      <w:r w:rsidRPr="00C0352E">
        <w:rPr>
          <w:b/>
          <w:bCs/>
        </w:rPr>
        <w:t>vaccine</w:t>
      </w:r>
      <w:r>
        <w:t>.</w:t>
      </w:r>
    </w:p>
    <w:p w14:paraId="27C87628" w14:textId="77777777" w:rsidR="005F4B9E" w:rsidRDefault="005F4B9E" w:rsidP="005F4B9E"/>
    <w:p w14:paraId="506992EE" w14:textId="1029C403" w:rsidR="005F4B9E" w:rsidRDefault="00B82CE0" w:rsidP="005F4B9E">
      <w:r>
        <w:rPr>
          <w:noProof/>
        </w:rPr>
        <w:drawing>
          <wp:anchor distT="0" distB="0" distL="114300" distR="114300" simplePos="0" relativeHeight="251831296" behindDoc="0" locked="0" layoutInCell="1" allowOverlap="1" wp14:anchorId="106295A6" wp14:editId="63ABE688">
            <wp:simplePos x="0" y="0"/>
            <wp:positionH relativeFrom="margin">
              <wp:posOffset>0</wp:posOffset>
            </wp:positionH>
            <wp:positionV relativeFrom="paragraph">
              <wp:posOffset>247650</wp:posOffset>
            </wp:positionV>
            <wp:extent cx="1338580" cy="1338580"/>
            <wp:effectExtent l="0" t="0" r="0" b="0"/>
            <wp:wrapNone/>
            <wp:docPr id="1966495897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495897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1338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18AF1919" wp14:editId="1862110F">
                <wp:simplePos x="0" y="0"/>
                <wp:positionH relativeFrom="column">
                  <wp:posOffset>2273968</wp:posOffset>
                </wp:positionH>
                <wp:positionV relativeFrom="paragraph">
                  <wp:posOffset>250958</wp:posOffset>
                </wp:positionV>
                <wp:extent cx="3686810" cy="1564105"/>
                <wp:effectExtent l="0" t="0" r="8890" b="0"/>
                <wp:wrapNone/>
                <wp:docPr id="194665883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810" cy="156410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6E496" id="Rectangle 5" o:spid="_x0000_s1026" style="position:absolute;margin-left:179.05pt;margin-top:19.75pt;width:290.3pt;height:123.15pt;z-index:-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" fillcolor="#bdd6ee [1304]" stroked="f" strokeweight="1pt"/>
            </w:pict>
          </mc:Fallback>
        </mc:AlternateContent>
      </w:r>
    </w:p>
    <w:p w14:paraId="7D36895A" w14:textId="3E53DF49" w:rsidR="005F4B9E" w:rsidRDefault="005F4B9E" w:rsidP="005F4B9E">
      <w:r>
        <w:rPr>
          <w:b/>
          <w:bCs/>
        </w:rPr>
        <w:t>Lockdown</w:t>
      </w:r>
      <w:r>
        <w:t xml:space="preserve"> was when the </w:t>
      </w:r>
      <w:r w:rsidR="00B82CE0">
        <w:t>G</w:t>
      </w:r>
      <w:r>
        <w:t xml:space="preserve">overnment asked everyone to stay at home so that they did not get </w:t>
      </w:r>
      <w:r w:rsidR="00B82CE0">
        <w:t>COVID-19</w:t>
      </w:r>
      <w:r>
        <w:t>.</w:t>
      </w:r>
    </w:p>
    <w:p w14:paraId="30403A2E" w14:textId="77777777" w:rsidR="005F4B9E" w:rsidRDefault="005F4B9E" w:rsidP="005F4B9E"/>
    <w:p w14:paraId="2B04D38C" w14:textId="0CB2179A" w:rsidR="005F4B9E" w:rsidRDefault="005F4B9E" w:rsidP="005F4B9E"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5BAC5298" wp14:editId="46A58F83">
                <wp:simplePos x="0" y="0"/>
                <wp:positionH relativeFrom="column">
                  <wp:posOffset>2242868</wp:posOffset>
                </wp:positionH>
                <wp:positionV relativeFrom="paragraph">
                  <wp:posOffset>319212</wp:posOffset>
                </wp:positionV>
                <wp:extent cx="3716020" cy="1061049"/>
                <wp:effectExtent l="0" t="0" r="0" b="6350"/>
                <wp:wrapNone/>
                <wp:docPr id="108263482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6020" cy="106104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37A90" id="Rectangle 2" o:spid="_x0000_s1026" style="position:absolute;margin-left:176.6pt;margin-top:25.15pt;width:292.6pt;height:83.55pt;z-index:-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" fillcolor="#bdd6ee [1304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9248" behindDoc="0" locked="0" layoutInCell="1" allowOverlap="1" wp14:anchorId="3113B24F" wp14:editId="6DC92163">
            <wp:simplePos x="0" y="0"/>
            <wp:positionH relativeFrom="margin">
              <wp:align>left</wp:align>
            </wp:positionH>
            <wp:positionV relativeFrom="paragraph">
              <wp:posOffset>154305</wp:posOffset>
            </wp:positionV>
            <wp:extent cx="1605915" cy="1101090"/>
            <wp:effectExtent l="0" t="0" r="0" b="3810"/>
            <wp:wrapNone/>
            <wp:docPr id="764202360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202360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1101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47DB8" w14:textId="2750E36C" w:rsidR="005F4B9E" w:rsidRDefault="005F4B9E" w:rsidP="005F4B9E">
      <w:r>
        <w:t xml:space="preserve">A </w:t>
      </w:r>
      <w:r>
        <w:rPr>
          <w:b/>
          <w:bCs/>
        </w:rPr>
        <w:t>vaccine</w:t>
      </w:r>
      <w:r>
        <w:t xml:space="preserve"> is a medicine that can </w:t>
      </w:r>
      <w:r w:rsidR="00890B0A">
        <w:t xml:space="preserve">stop many people from </w:t>
      </w:r>
      <w:r>
        <w:t>getting very sick.</w:t>
      </w:r>
    </w:p>
    <w:p w14:paraId="1452BF38" w14:textId="62F83E15" w:rsidR="003C06B7" w:rsidRDefault="003C06B7" w:rsidP="003C06B7">
      <w:pPr>
        <w:pStyle w:val="Heading1"/>
      </w:pPr>
      <w:r>
        <w:lastRenderedPageBreak/>
        <w:t>What is changing about COVID-19?</w:t>
      </w:r>
    </w:p>
    <w:p w14:paraId="104E320A" w14:textId="77777777" w:rsidR="003C06B7" w:rsidRDefault="003C06B7" w:rsidP="003C06B7"/>
    <w:p w14:paraId="1EB3CDCE" w14:textId="6EB099B4" w:rsidR="003C06B7" w:rsidRDefault="00C352E0" w:rsidP="003C06B7">
      <w:r>
        <w:rPr>
          <w:noProof/>
          <w:lang w:eastAsia="en-GB"/>
        </w:rPr>
        <w:drawing>
          <wp:anchor distT="0" distB="0" distL="114300" distR="114300" simplePos="0" relativeHeight="251864064" behindDoc="0" locked="0" layoutInCell="1" allowOverlap="1" wp14:anchorId="62536BC9" wp14:editId="3244ADF9">
            <wp:simplePos x="0" y="0"/>
            <wp:positionH relativeFrom="margin">
              <wp:posOffset>0</wp:posOffset>
            </wp:positionH>
            <wp:positionV relativeFrom="paragraph">
              <wp:posOffset>359444</wp:posOffset>
            </wp:positionV>
            <wp:extent cx="1603612" cy="1211164"/>
            <wp:effectExtent l="0" t="0" r="0" b="8255"/>
            <wp:wrapNone/>
            <wp:docPr id="1287170842" name="Picture 12871708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170842" name="Picture 12871708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612" cy="1211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3A248" w14:textId="6DF51842" w:rsidR="003C06B7" w:rsidRDefault="003C06B7" w:rsidP="003C06B7">
      <w:r>
        <w:t>The COVID-19 pandemic has made big changes to life all around the world.</w:t>
      </w:r>
    </w:p>
    <w:p w14:paraId="24B163A1" w14:textId="77777777" w:rsidR="003C06B7" w:rsidRDefault="003C06B7" w:rsidP="003C06B7"/>
    <w:p w14:paraId="13DA3988" w14:textId="0EFE9935" w:rsidR="003C06B7" w:rsidRDefault="003C06B7" w:rsidP="003C06B7"/>
    <w:p w14:paraId="19968944" w14:textId="29E81795" w:rsidR="003C06B7" w:rsidRDefault="000A4397" w:rsidP="003C06B7">
      <w:r>
        <w:rPr>
          <w:noProof/>
          <w:lang w:eastAsia="en-GB"/>
        </w:rPr>
        <w:drawing>
          <wp:anchor distT="0" distB="0" distL="114300" distR="114300" simplePos="0" relativeHeight="251866112" behindDoc="0" locked="0" layoutInCell="1" allowOverlap="1" wp14:anchorId="4185B36E" wp14:editId="525234A4">
            <wp:simplePos x="0" y="0"/>
            <wp:positionH relativeFrom="margin">
              <wp:align>left</wp:align>
            </wp:positionH>
            <wp:positionV relativeFrom="paragraph">
              <wp:posOffset>5108</wp:posOffset>
            </wp:positionV>
            <wp:extent cx="1391024" cy="1932167"/>
            <wp:effectExtent l="0" t="0" r="0" b="0"/>
            <wp:wrapNone/>
            <wp:docPr id="2063272870" name="Picture 20632728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272870" name="Picture 20632728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024" cy="1932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C89">
        <w:rPr>
          <w:noProof/>
          <w:lang w:eastAsia="en-GB"/>
        </w:rPr>
        <w:drawing>
          <wp:anchor distT="0" distB="0" distL="114300" distR="114300" simplePos="0" relativeHeight="251870208" behindDoc="0" locked="0" layoutInCell="1" allowOverlap="1" wp14:anchorId="05032209" wp14:editId="4DB28ADF">
            <wp:simplePos x="0" y="0"/>
            <wp:positionH relativeFrom="margin">
              <wp:posOffset>320097</wp:posOffset>
            </wp:positionH>
            <wp:positionV relativeFrom="paragraph">
              <wp:posOffset>304696</wp:posOffset>
            </wp:positionV>
            <wp:extent cx="648269" cy="648269"/>
            <wp:effectExtent l="0" t="0" r="0" b="0"/>
            <wp:wrapNone/>
            <wp:docPr id="274558901" name="Picture 2745589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558901" name="Picture 2745589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69" cy="648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6B7">
        <w:t xml:space="preserve">How we </w:t>
      </w:r>
      <w:r w:rsidR="00B82CE0">
        <w:t>manage</w:t>
      </w:r>
      <w:r w:rsidR="003C06B7">
        <w:t xml:space="preserve"> COVID-19 in Aotearoa New Zealand is changing.</w:t>
      </w:r>
    </w:p>
    <w:p w14:paraId="645208B8" w14:textId="0389C34E" w:rsidR="003C06B7" w:rsidRDefault="003C06B7" w:rsidP="003C06B7"/>
    <w:p w14:paraId="48C945BB" w14:textId="60D59B36" w:rsidR="003C06B7" w:rsidRDefault="003C06B7" w:rsidP="003C06B7"/>
    <w:p w14:paraId="3C1FCB9B" w14:textId="44A65730" w:rsidR="003C06B7" w:rsidRDefault="003C06B7" w:rsidP="003C06B7">
      <w:r>
        <w:t>We are not trying to stop COVID-19</w:t>
      </w:r>
      <w:r w:rsidR="00EF2FC7">
        <w:t xml:space="preserve"> coming into Aotearoa New Zealand</w:t>
      </w:r>
      <w:r>
        <w:t>.</w:t>
      </w:r>
    </w:p>
    <w:p w14:paraId="347932DF" w14:textId="77777777" w:rsidR="003C06B7" w:rsidRDefault="003C06B7" w:rsidP="003C06B7"/>
    <w:p w14:paraId="544EB10E" w14:textId="416F1AF6" w:rsidR="003C06B7" w:rsidRDefault="000A4397" w:rsidP="003C06B7">
      <w:r>
        <w:rPr>
          <w:noProof/>
        </w:rPr>
        <w:drawing>
          <wp:anchor distT="0" distB="0" distL="114300" distR="114300" simplePos="0" relativeHeight="252006400" behindDoc="0" locked="0" layoutInCell="1" allowOverlap="1" wp14:anchorId="3545141A" wp14:editId="4CE74271">
            <wp:simplePos x="0" y="0"/>
            <wp:positionH relativeFrom="margin">
              <wp:align>left</wp:align>
            </wp:positionH>
            <wp:positionV relativeFrom="paragraph">
              <wp:posOffset>107627</wp:posOffset>
            </wp:positionV>
            <wp:extent cx="1494846" cy="1494846"/>
            <wp:effectExtent l="0" t="0" r="0" b="0"/>
            <wp:wrapNone/>
            <wp:docPr id="1422693096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693096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846" cy="1494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C918B3" w14:textId="1F455232" w:rsidR="003C06B7" w:rsidRDefault="00EF2FC7" w:rsidP="003C06B7">
      <w:r>
        <w:t>We</w:t>
      </w:r>
      <w:r w:rsidR="00512BAF">
        <w:t xml:space="preserve"> now </w:t>
      </w:r>
      <w:r>
        <w:t>deal with COVID-19 by having</w:t>
      </w:r>
      <w:r w:rsidR="00512BAF">
        <w:t>:</w:t>
      </w:r>
    </w:p>
    <w:p w14:paraId="0669A67F" w14:textId="49419CDD" w:rsidR="00512BAF" w:rsidRDefault="00512BAF" w:rsidP="00F2452D">
      <w:pPr>
        <w:pStyle w:val="ListParagraph"/>
      </w:pPr>
      <w:r>
        <w:t xml:space="preserve">high levels of </w:t>
      </w:r>
      <w:r w:rsidRPr="00512BAF">
        <w:rPr>
          <w:b/>
          <w:bCs/>
        </w:rPr>
        <w:t>immunity</w:t>
      </w:r>
    </w:p>
    <w:p w14:paraId="392D22AB" w14:textId="3C6BA980" w:rsidR="00512BAF" w:rsidRPr="00EF2FC7" w:rsidRDefault="000A4397" w:rsidP="00F2452D">
      <w:pPr>
        <w:pStyle w:val="ListParagraph"/>
      </w:pPr>
      <w:r>
        <w:rPr>
          <w:noProof/>
        </w:rPr>
        <w:drawing>
          <wp:anchor distT="0" distB="0" distL="114300" distR="114300" simplePos="0" relativeHeight="251874304" behindDoc="0" locked="0" layoutInCell="1" allowOverlap="1" wp14:anchorId="7E3A9D30" wp14:editId="01C3DF86">
            <wp:simplePos x="0" y="0"/>
            <wp:positionH relativeFrom="margin">
              <wp:posOffset>135890</wp:posOffset>
            </wp:positionH>
            <wp:positionV relativeFrom="paragraph">
              <wp:posOffset>78713</wp:posOffset>
            </wp:positionV>
            <wp:extent cx="1241947" cy="1241947"/>
            <wp:effectExtent l="0" t="0" r="0" b="0"/>
            <wp:wrapNone/>
            <wp:docPr id="54383610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83610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947" cy="1241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BAF">
        <w:t xml:space="preserve">better access to </w:t>
      </w:r>
      <w:r w:rsidR="00512BAF" w:rsidRPr="00512BAF">
        <w:rPr>
          <w:b/>
          <w:bCs/>
        </w:rPr>
        <w:t>antivirals</w:t>
      </w:r>
      <w:r w:rsidR="00C9383A" w:rsidRPr="00C9383A">
        <w:t>.</w:t>
      </w:r>
    </w:p>
    <w:p w14:paraId="565708FC" w14:textId="294E6BF9" w:rsidR="00EF2FC7" w:rsidRDefault="00EF2FC7" w:rsidP="00EF2FC7"/>
    <w:p w14:paraId="2D9A316A" w14:textId="77777777" w:rsidR="00F2452D" w:rsidRDefault="00F2452D" w:rsidP="00EF2FC7"/>
    <w:p w14:paraId="32D6A4B7" w14:textId="35CEE1AB" w:rsidR="00F2452D" w:rsidRDefault="00276483" w:rsidP="00EF2FC7">
      <w:r w:rsidRPr="00512BAF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26B875CF" wp14:editId="372DFA61">
                <wp:simplePos x="0" y="0"/>
                <wp:positionH relativeFrom="column">
                  <wp:posOffset>2178657</wp:posOffset>
                </wp:positionH>
                <wp:positionV relativeFrom="paragraph">
                  <wp:posOffset>-39757</wp:posOffset>
                </wp:positionV>
                <wp:extent cx="3667650" cy="4810125"/>
                <wp:effectExtent l="0" t="0" r="9525" b="9525"/>
                <wp:wrapNone/>
                <wp:docPr id="72946631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650" cy="48101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35582E" id="Rectangle 15" o:spid="_x0000_s1026" style="position:absolute;margin-left:171.55pt;margin-top:-3.15pt;width:288.8pt;height:378.75pt;z-index:-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" fillcolor="#bdd6ee [1304]" stroked="f" strokeweight="1pt"/>
            </w:pict>
          </mc:Fallback>
        </mc:AlternateContent>
      </w:r>
      <w:r w:rsidR="00F2452D">
        <w:rPr>
          <w:noProof/>
        </w:rPr>
        <w:drawing>
          <wp:anchor distT="0" distB="0" distL="114300" distR="114300" simplePos="0" relativeHeight="251872256" behindDoc="0" locked="0" layoutInCell="1" allowOverlap="1" wp14:anchorId="3AB1A84C" wp14:editId="199F1D9B">
            <wp:simplePos x="0" y="0"/>
            <wp:positionH relativeFrom="margin">
              <wp:align>left</wp:align>
            </wp:positionH>
            <wp:positionV relativeFrom="paragraph">
              <wp:posOffset>386</wp:posOffset>
            </wp:positionV>
            <wp:extent cx="1574358" cy="1574358"/>
            <wp:effectExtent l="0" t="0" r="6985" b="0"/>
            <wp:wrapNone/>
            <wp:docPr id="102330451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30451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408" cy="1576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FC7" w:rsidRPr="00512BAF">
        <w:rPr>
          <w:b/>
          <w:bCs/>
        </w:rPr>
        <w:t>Immunity</w:t>
      </w:r>
      <w:r w:rsidR="00EF2FC7">
        <w:t xml:space="preserve"> means</w:t>
      </w:r>
      <w:r w:rsidR="00F2452D">
        <w:t>:</w:t>
      </w:r>
    </w:p>
    <w:p w14:paraId="29F6D610" w14:textId="77777777" w:rsidR="00392FBE" w:rsidRDefault="00230DA7" w:rsidP="00F2452D">
      <w:pPr>
        <w:pStyle w:val="ListParagraph"/>
      </w:pPr>
      <w:r>
        <w:rPr>
          <w:noProof/>
        </w:rPr>
        <w:drawing>
          <wp:anchor distT="0" distB="0" distL="114300" distR="114300" simplePos="0" relativeHeight="252014592" behindDoc="0" locked="0" layoutInCell="1" allowOverlap="1" wp14:anchorId="68A9BEE6" wp14:editId="296AB843">
            <wp:simplePos x="0" y="0"/>
            <wp:positionH relativeFrom="margin">
              <wp:align>left</wp:align>
            </wp:positionH>
            <wp:positionV relativeFrom="paragraph">
              <wp:posOffset>885272</wp:posOffset>
            </wp:positionV>
            <wp:extent cx="1630017" cy="1100747"/>
            <wp:effectExtent l="0" t="0" r="8890" b="4445"/>
            <wp:wrapNone/>
            <wp:docPr id="1082795600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795600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516" cy="110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52D">
        <w:t>once you have had COVID-19 you might not get it again</w:t>
      </w:r>
    </w:p>
    <w:p w14:paraId="7D7EE4FF" w14:textId="77777777" w:rsidR="00392FBE" w:rsidRDefault="00392FBE" w:rsidP="00392FBE">
      <w:pPr>
        <w:pStyle w:val="ListParagraph"/>
      </w:pPr>
      <w:r>
        <w:t>getting vaccinated</w:t>
      </w:r>
    </w:p>
    <w:p w14:paraId="3A63836B" w14:textId="77777777" w:rsidR="00F2452D" w:rsidRDefault="00F2452D" w:rsidP="00EF2FC7"/>
    <w:p w14:paraId="528601E5" w14:textId="77777777" w:rsidR="00392FBE" w:rsidRDefault="00392FBE" w:rsidP="00EF2FC7"/>
    <w:p w14:paraId="7B869B34" w14:textId="71DB8E14" w:rsidR="000A4397" w:rsidRDefault="00F2452D" w:rsidP="00EF2FC7">
      <w:r>
        <w:t>This means</w:t>
      </w:r>
      <w:r w:rsidR="000A4397">
        <w:t>:</w:t>
      </w:r>
    </w:p>
    <w:p w14:paraId="5DACD974" w14:textId="52ECFB60" w:rsidR="000A4397" w:rsidRDefault="000A4397" w:rsidP="00276483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CEA29EF" wp14:editId="0DBDFFEB">
                <wp:simplePos x="0" y="0"/>
                <wp:positionH relativeFrom="column">
                  <wp:posOffset>1317956</wp:posOffset>
                </wp:positionH>
                <wp:positionV relativeFrom="paragraph">
                  <wp:posOffset>630996</wp:posOffset>
                </wp:positionV>
                <wp:extent cx="450377" cy="429905"/>
                <wp:effectExtent l="0" t="0" r="0" b="0"/>
                <wp:wrapNone/>
                <wp:docPr id="632496481" name="Multiplication Sig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377" cy="42990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82DF0" id="Multiplication Sign 31" o:spid="_x0000_s1026" style="position:absolute;margin-left:103.8pt;margin-top:49.7pt;width:35.45pt;height:33.8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0377,42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" path="m73261,139823l143078,66682r82111,78378l307299,66682r69817,73141l298409,214953r78707,75129l307299,363223,225189,284845r-82111,78378l73261,290082r78707,-75129l73261,139823xe" fillcolor="red" strokecolor="#09101d [484]" strokeweight="1pt">
                <v:stroke joinstyle="miter"/>
                <v:path arrowok="t" o:connecttype="custom" o:connectlocs="73261,139823;143078,66682;225189,145060;307299,66682;377116,139823;298409,214953;377116,290082;307299,363223;225189,284845;143078,363223;73261,290082;151968,214953;73261,139823" o:connectangles="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8400" behindDoc="0" locked="0" layoutInCell="1" allowOverlap="1" wp14:anchorId="6F44E25E" wp14:editId="6EF29EF2">
            <wp:simplePos x="0" y="0"/>
            <wp:positionH relativeFrom="margin">
              <wp:posOffset>1277620</wp:posOffset>
            </wp:positionH>
            <wp:positionV relativeFrom="paragraph">
              <wp:posOffset>587458</wp:posOffset>
            </wp:positionV>
            <wp:extent cx="511791" cy="511791"/>
            <wp:effectExtent l="0" t="0" r="3175" b="3175"/>
            <wp:wrapNone/>
            <wp:docPr id="78982368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82368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91" cy="511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6352" behindDoc="0" locked="0" layoutInCell="1" allowOverlap="1" wp14:anchorId="721DD62D" wp14:editId="1F9BB4E4">
            <wp:simplePos x="0" y="0"/>
            <wp:positionH relativeFrom="margin">
              <wp:align>left</wp:align>
            </wp:positionH>
            <wp:positionV relativeFrom="paragraph">
              <wp:posOffset>500601</wp:posOffset>
            </wp:positionV>
            <wp:extent cx="1446663" cy="1446663"/>
            <wp:effectExtent l="0" t="0" r="1270" b="0"/>
            <wp:wrapNone/>
            <wp:docPr id="957080681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080681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663" cy="1446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you can avoid COVID-19 </w:t>
      </w:r>
      <w:proofErr w:type="gramStart"/>
      <w:r>
        <w:t>better</w:t>
      </w:r>
      <w:proofErr w:type="gramEnd"/>
    </w:p>
    <w:p w14:paraId="474C6205" w14:textId="0815FC78" w:rsidR="00EF2FC7" w:rsidRDefault="000A4397" w:rsidP="00276483">
      <w:pPr>
        <w:pStyle w:val="ListParagraph"/>
      </w:pPr>
      <w:r>
        <w:t>your body can fight COVID-19 better</w:t>
      </w:r>
      <w:r w:rsidR="00711C75">
        <w:t xml:space="preserve"> if you get it</w:t>
      </w:r>
      <w:r w:rsidR="00EF2FC7">
        <w:t>.</w:t>
      </w:r>
    </w:p>
    <w:p w14:paraId="585924D2" w14:textId="77777777" w:rsidR="00EF2FC7" w:rsidRDefault="00EF2FC7" w:rsidP="00EF2FC7"/>
    <w:p w14:paraId="6EE65F4F" w14:textId="5B073290" w:rsidR="00EF2FC7" w:rsidRDefault="00B82CE0" w:rsidP="00EF2FC7">
      <w:r>
        <w:rPr>
          <w:noProof/>
        </w:rPr>
        <w:drawing>
          <wp:anchor distT="0" distB="0" distL="114300" distR="114300" simplePos="0" relativeHeight="251883520" behindDoc="0" locked="0" layoutInCell="1" allowOverlap="1" wp14:anchorId="25161FC7" wp14:editId="3492BB26">
            <wp:simplePos x="0" y="0"/>
            <wp:positionH relativeFrom="margin">
              <wp:posOffset>82049</wp:posOffset>
            </wp:positionH>
            <wp:positionV relativeFrom="paragraph">
              <wp:posOffset>176296</wp:posOffset>
            </wp:positionV>
            <wp:extent cx="1241947" cy="1241947"/>
            <wp:effectExtent l="0" t="0" r="0" b="0"/>
            <wp:wrapNone/>
            <wp:docPr id="143837829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83610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947" cy="1241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C75"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5D3ED1F3" wp14:editId="76AD8229">
                <wp:simplePos x="0" y="0"/>
                <wp:positionH relativeFrom="column">
                  <wp:posOffset>2313830</wp:posOffset>
                </wp:positionH>
                <wp:positionV relativeFrom="paragraph">
                  <wp:posOffset>297373</wp:posOffset>
                </wp:positionV>
                <wp:extent cx="3575685" cy="1041621"/>
                <wp:effectExtent l="0" t="0" r="5715" b="6350"/>
                <wp:wrapNone/>
                <wp:docPr id="1372390704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685" cy="104162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02932" id="Rectangle 16" o:spid="_x0000_s1026" style="position:absolute;margin-left:182.2pt;margin-top:23.4pt;width:281.55pt;height:82pt;z-index:-251473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" fillcolor="#bdd6ee [1304]" stroked="f" strokeweight="1pt"/>
            </w:pict>
          </mc:Fallback>
        </mc:AlternateContent>
      </w:r>
    </w:p>
    <w:p w14:paraId="16E33D6E" w14:textId="045086BA" w:rsidR="00EF2FC7" w:rsidRDefault="00EF2FC7" w:rsidP="00EF2FC7">
      <w:r w:rsidRPr="00512BAF">
        <w:rPr>
          <w:b/>
          <w:bCs/>
        </w:rPr>
        <w:t>Antivirals</w:t>
      </w:r>
      <w:r>
        <w:t xml:space="preserve"> are a type of medicine that supports you getting better </w:t>
      </w:r>
      <w:r w:rsidR="00711C75">
        <w:t>if you get COVID-19</w:t>
      </w:r>
      <w:r>
        <w:t>.</w:t>
      </w:r>
    </w:p>
    <w:p w14:paraId="66A75065" w14:textId="77777777" w:rsidR="00EF2FC7" w:rsidRDefault="00EF2FC7" w:rsidP="00EF2FC7"/>
    <w:p w14:paraId="025AC887" w14:textId="16240D9B" w:rsidR="00EF2FC7" w:rsidRDefault="00B82CE0" w:rsidP="00EF2FC7">
      <w:r>
        <w:rPr>
          <w:noProof/>
        </w:rPr>
        <w:drawing>
          <wp:anchor distT="0" distB="0" distL="114300" distR="114300" simplePos="0" relativeHeight="251885568" behindDoc="0" locked="0" layoutInCell="1" allowOverlap="1" wp14:anchorId="25ED5318" wp14:editId="7A85C077">
            <wp:simplePos x="0" y="0"/>
            <wp:positionH relativeFrom="margin">
              <wp:posOffset>60158</wp:posOffset>
            </wp:positionH>
            <wp:positionV relativeFrom="paragraph">
              <wp:posOffset>147888</wp:posOffset>
            </wp:positionV>
            <wp:extent cx="1558456" cy="1558456"/>
            <wp:effectExtent l="0" t="0" r="0" b="3810"/>
            <wp:wrapNone/>
            <wp:docPr id="1132737590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737590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456" cy="1558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BC595" w14:textId="1D16FE3C" w:rsidR="00512BAF" w:rsidRDefault="00C9383A" w:rsidP="00C9383A">
      <w:r>
        <w:rPr>
          <w:noProof/>
        </w:rPr>
        <w:drawing>
          <wp:anchor distT="0" distB="0" distL="114300" distR="114300" simplePos="0" relativeHeight="252008448" behindDoc="0" locked="0" layoutInCell="1" allowOverlap="1" wp14:anchorId="3B47B648" wp14:editId="2D317CE9">
            <wp:simplePos x="0" y="0"/>
            <wp:positionH relativeFrom="margin">
              <wp:posOffset>1463148</wp:posOffset>
            </wp:positionH>
            <wp:positionV relativeFrom="paragraph">
              <wp:posOffset>221711</wp:posOffset>
            </wp:positionV>
            <wp:extent cx="445273" cy="445273"/>
            <wp:effectExtent l="0" t="0" r="0" b="0"/>
            <wp:wrapNone/>
            <wp:docPr id="2027831706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831706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73" cy="445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FC7">
        <w:t>We also deal with COVID-19 with</w:t>
      </w:r>
      <w:r>
        <w:t xml:space="preserve"> </w:t>
      </w:r>
      <w:r w:rsidR="00512BAF">
        <w:t xml:space="preserve">better ways to watch what is going on with </w:t>
      </w:r>
      <w:r w:rsidR="00EF2FC7">
        <w:t>the virus</w:t>
      </w:r>
      <w:r>
        <w:t>.</w:t>
      </w:r>
    </w:p>
    <w:p w14:paraId="0EF0BA63" w14:textId="09B4A74A" w:rsidR="00A0739D" w:rsidRDefault="00A0739D" w:rsidP="00512BAF">
      <w:pPr>
        <w:rPr>
          <w:b/>
          <w:bCs/>
        </w:rPr>
      </w:pPr>
    </w:p>
    <w:p w14:paraId="55F985DE" w14:textId="11C23A1C" w:rsidR="00EF2FC7" w:rsidRDefault="00C9383A" w:rsidP="00512BAF">
      <w:r>
        <w:rPr>
          <w:noProof/>
          <w:lang w:eastAsia="en-GB"/>
        </w:rPr>
        <w:lastRenderedPageBreak/>
        <w:drawing>
          <wp:anchor distT="0" distB="0" distL="114300" distR="114300" simplePos="0" relativeHeight="251898880" behindDoc="0" locked="0" layoutInCell="1" allowOverlap="1" wp14:anchorId="53BF4C3C" wp14:editId="2432EDF6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186815" cy="1374140"/>
            <wp:effectExtent l="0" t="0" r="0" b="0"/>
            <wp:wrapNone/>
            <wp:docPr id="1620516534" name="Picture 16205165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516534" name="Picture 16205165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FC7">
        <w:t>COVID-19 is hard to deal with because it is different to other viruses.</w:t>
      </w:r>
    </w:p>
    <w:p w14:paraId="76005C9C" w14:textId="77777777" w:rsidR="00EF2FC7" w:rsidRDefault="00EF2FC7" w:rsidP="00512BAF"/>
    <w:p w14:paraId="6C6F0F53" w14:textId="07D694CA" w:rsidR="00EF2FC7" w:rsidRDefault="00EF2FC7" w:rsidP="00512BAF"/>
    <w:p w14:paraId="077282F5" w14:textId="4E16B24B" w:rsidR="00EF2FC7" w:rsidRDefault="00C9383A" w:rsidP="00512BAF">
      <w:r>
        <w:rPr>
          <w:noProof/>
          <w:lang w:eastAsia="en-GB"/>
        </w:rPr>
        <w:drawing>
          <wp:anchor distT="0" distB="0" distL="114300" distR="114300" simplePos="0" relativeHeight="251896832" behindDoc="0" locked="0" layoutInCell="1" allowOverlap="1" wp14:anchorId="26D3DF8A" wp14:editId="7FEB88A0">
            <wp:simplePos x="0" y="0"/>
            <wp:positionH relativeFrom="margin">
              <wp:posOffset>0</wp:posOffset>
            </wp:positionH>
            <wp:positionV relativeFrom="paragraph">
              <wp:posOffset>-192505</wp:posOffset>
            </wp:positionV>
            <wp:extent cx="1426191" cy="1354523"/>
            <wp:effectExtent l="0" t="0" r="3175" b="0"/>
            <wp:wrapNone/>
            <wp:docPr id="2030818545" name="Picture 20308185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818545" name="Picture 20308185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191" cy="1354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FC7">
        <w:t xml:space="preserve">We will use what we now </w:t>
      </w:r>
      <w:r w:rsidR="00153A8B">
        <w:t xml:space="preserve">know </w:t>
      </w:r>
      <w:r w:rsidR="00EF2FC7">
        <w:t xml:space="preserve">about COVID-19 to be ready for other outbreaks. </w:t>
      </w:r>
    </w:p>
    <w:p w14:paraId="20B8590E" w14:textId="77777777" w:rsidR="00EF2FC7" w:rsidRDefault="00EF2FC7" w:rsidP="00512BAF"/>
    <w:p w14:paraId="55374C39" w14:textId="685E9D80" w:rsidR="00EF2FC7" w:rsidRDefault="001778CF" w:rsidP="00512BAF">
      <w:r>
        <w:rPr>
          <w:noProof/>
        </w:rPr>
        <w:drawing>
          <wp:anchor distT="0" distB="0" distL="114300" distR="114300" simplePos="0" relativeHeight="251900928" behindDoc="0" locked="0" layoutInCell="1" allowOverlap="1" wp14:anchorId="448FACEE" wp14:editId="1A40F5B2">
            <wp:simplePos x="0" y="0"/>
            <wp:positionH relativeFrom="margin">
              <wp:align>left</wp:align>
            </wp:positionH>
            <wp:positionV relativeFrom="paragraph">
              <wp:posOffset>117873</wp:posOffset>
            </wp:positionV>
            <wp:extent cx="1262418" cy="1367608"/>
            <wp:effectExtent l="0" t="0" r="0" b="0"/>
            <wp:wrapNone/>
            <wp:docPr id="1051854051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823991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418" cy="1367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A8B"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2BA4A378" wp14:editId="23EAA047">
                <wp:simplePos x="0" y="0"/>
                <wp:positionH relativeFrom="column">
                  <wp:posOffset>2299648</wp:posOffset>
                </wp:positionH>
                <wp:positionV relativeFrom="paragraph">
                  <wp:posOffset>305027</wp:posOffset>
                </wp:positionV>
                <wp:extent cx="3487003" cy="716508"/>
                <wp:effectExtent l="0" t="0" r="0" b="7620"/>
                <wp:wrapNone/>
                <wp:docPr id="922341042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7003" cy="71650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F75495" id="Rectangle 18" o:spid="_x0000_s1026" style="position:absolute;margin-left:181.05pt;margin-top:24pt;width:274.55pt;height:56.4pt;z-index:-25147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" fillcolor="#bdd6ee [1304]" stroked="f" strokeweight="1pt"/>
            </w:pict>
          </mc:Fallback>
        </mc:AlternateContent>
      </w:r>
    </w:p>
    <w:p w14:paraId="0EBE871A" w14:textId="561114FA" w:rsidR="00EF2FC7" w:rsidRDefault="00EF2FC7" w:rsidP="00512BAF">
      <w:r>
        <w:t xml:space="preserve">An </w:t>
      </w:r>
      <w:r w:rsidRPr="00EF2FC7">
        <w:rPr>
          <w:b/>
          <w:bCs/>
        </w:rPr>
        <w:t>outbreak</w:t>
      </w:r>
      <w:r>
        <w:t xml:space="preserve"> is</w:t>
      </w:r>
      <w:r w:rsidR="00153A8B">
        <w:t xml:space="preserve"> when a sickness happens again.</w:t>
      </w:r>
    </w:p>
    <w:p w14:paraId="15FF18E4" w14:textId="77777777" w:rsidR="00153A8B" w:rsidRDefault="00153A8B" w:rsidP="00512BAF"/>
    <w:p w14:paraId="73AD2DA4" w14:textId="55BCE297" w:rsidR="00153A8B" w:rsidRDefault="00153A8B">
      <w:pPr>
        <w:spacing w:line="240" w:lineRule="auto"/>
        <w:ind w:left="0"/>
      </w:pPr>
      <w:r>
        <w:br w:type="page"/>
      </w:r>
    </w:p>
    <w:p w14:paraId="4A4D97FE" w14:textId="3B2230FA" w:rsidR="00153A8B" w:rsidRDefault="00153A8B" w:rsidP="00153A8B">
      <w:pPr>
        <w:pStyle w:val="Heading1"/>
      </w:pPr>
      <w:r>
        <w:lastRenderedPageBreak/>
        <w:t>What will the Strategic Framework do?</w:t>
      </w:r>
    </w:p>
    <w:p w14:paraId="714F9126" w14:textId="77777777" w:rsidR="00153A8B" w:rsidRDefault="00153A8B" w:rsidP="00153A8B"/>
    <w:p w14:paraId="6BCA7EB9" w14:textId="32BB57FB" w:rsidR="00153A8B" w:rsidRDefault="001778CF" w:rsidP="00153A8B">
      <w:r>
        <w:rPr>
          <w:noProof/>
        </w:rPr>
        <w:drawing>
          <wp:anchor distT="0" distB="0" distL="114300" distR="114300" simplePos="0" relativeHeight="251902976" behindDoc="0" locked="0" layoutInCell="1" allowOverlap="1" wp14:anchorId="178DB5E1" wp14:editId="4ADAD495">
            <wp:simplePos x="0" y="0"/>
            <wp:positionH relativeFrom="margin">
              <wp:align>left</wp:align>
            </wp:positionH>
            <wp:positionV relativeFrom="paragraph">
              <wp:posOffset>209617</wp:posOffset>
            </wp:positionV>
            <wp:extent cx="1447137" cy="1447137"/>
            <wp:effectExtent l="0" t="0" r="1270" b="0"/>
            <wp:wrapNone/>
            <wp:docPr id="274878795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878795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474" cy="1453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C8E77" w14:textId="5DAC36B3" w:rsidR="00153A8B" w:rsidRDefault="00153A8B" w:rsidP="00153A8B">
      <w:r>
        <w:t>The Strategic Framework replaces other plans we have used to deal with COVID-19.</w:t>
      </w:r>
    </w:p>
    <w:p w14:paraId="73D608C4" w14:textId="77777777" w:rsidR="00153A8B" w:rsidRDefault="00153A8B" w:rsidP="00153A8B"/>
    <w:p w14:paraId="2E2E24F7" w14:textId="77777777" w:rsidR="00153A8B" w:rsidRDefault="00153A8B" w:rsidP="00153A8B"/>
    <w:p w14:paraId="123DFB51" w14:textId="5253EC8F" w:rsidR="00153A8B" w:rsidRDefault="001778CF" w:rsidP="00153A8B">
      <w:r>
        <w:rPr>
          <w:noProof/>
        </w:rPr>
        <w:drawing>
          <wp:anchor distT="0" distB="0" distL="114300" distR="114300" simplePos="0" relativeHeight="251905024" behindDoc="0" locked="0" layoutInCell="1" allowOverlap="1" wp14:anchorId="392FB292" wp14:editId="24254660">
            <wp:simplePos x="0" y="0"/>
            <wp:positionH relativeFrom="margin">
              <wp:align>left</wp:align>
            </wp:positionH>
            <wp:positionV relativeFrom="paragraph">
              <wp:posOffset>237547</wp:posOffset>
            </wp:positionV>
            <wp:extent cx="1473959" cy="1473959"/>
            <wp:effectExtent l="0" t="0" r="0" b="0"/>
            <wp:wrapNone/>
            <wp:docPr id="1602683742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683742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959" cy="1473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A8B">
        <w:t>The Strategic Framework sets out:</w:t>
      </w:r>
    </w:p>
    <w:p w14:paraId="064A27E7" w14:textId="7B2366FB" w:rsidR="00153A8B" w:rsidRDefault="00153A8B" w:rsidP="00276483">
      <w:pPr>
        <w:pStyle w:val="ListParagraph"/>
      </w:pPr>
      <w:r>
        <w:t xml:space="preserve">what we want to </w:t>
      </w:r>
      <w:r w:rsidR="00C9383A">
        <w:t>make happen</w:t>
      </w:r>
    </w:p>
    <w:p w14:paraId="5ACBAE14" w14:textId="5740D9F1" w:rsidR="00153A8B" w:rsidRDefault="00153A8B" w:rsidP="00276483">
      <w:pPr>
        <w:pStyle w:val="ListParagraph"/>
      </w:pPr>
      <w:r>
        <w:t>the important things we will do for a long time.</w:t>
      </w:r>
    </w:p>
    <w:p w14:paraId="0E12D770" w14:textId="77777777" w:rsidR="00153A8B" w:rsidRDefault="00153A8B" w:rsidP="00153A8B"/>
    <w:p w14:paraId="0D669823" w14:textId="47BAEE71" w:rsidR="00153A8B" w:rsidRDefault="001778CF" w:rsidP="00153A8B">
      <w:r>
        <w:rPr>
          <w:noProof/>
        </w:rPr>
        <w:drawing>
          <wp:anchor distT="0" distB="0" distL="114300" distR="114300" simplePos="0" relativeHeight="251907072" behindDoc="0" locked="0" layoutInCell="1" allowOverlap="1" wp14:anchorId="33EE0334" wp14:editId="34831765">
            <wp:simplePos x="0" y="0"/>
            <wp:positionH relativeFrom="margin">
              <wp:align>left</wp:align>
            </wp:positionH>
            <wp:positionV relativeFrom="paragraph">
              <wp:posOffset>139633</wp:posOffset>
            </wp:positionV>
            <wp:extent cx="1569493" cy="1569493"/>
            <wp:effectExtent l="0" t="0" r="0" b="0"/>
            <wp:wrapNone/>
            <wp:docPr id="1463325019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325019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70" cy="157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A358F" w14:textId="28E3D6FA" w:rsidR="00153A8B" w:rsidRDefault="00153A8B" w:rsidP="00153A8B">
      <w:r>
        <w:t xml:space="preserve">The Strategic Framework </w:t>
      </w:r>
      <w:r w:rsidR="00BE01BF">
        <w:t>works</w:t>
      </w:r>
      <w:r>
        <w:t xml:space="preserve"> on dealing with COVID-19 as an everyday </w:t>
      </w:r>
      <w:r w:rsidR="00BE01BF">
        <w:t>part of</w:t>
      </w:r>
      <w:r>
        <w:t xml:space="preserve"> our health system.</w:t>
      </w:r>
    </w:p>
    <w:p w14:paraId="5BCFFADE" w14:textId="77777777" w:rsidR="008B5C23" w:rsidRDefault="008B5C23" w:rsidP="00153A8B"/>
    <w:p w14:paraId="7D2E9D31" w14:textId="77777777" w:rsidR="008B5C23" w:rsidRDefault="008B5C23" w:rsidP="00153A8B"/>
    <w:p w14:paraId="7FF5C5B3" w14:textId="77777777" w:rsidR="008B5C23" w:rsidRDefault="008B5C23" w:rsidP="00153A8B"/>
    <w:p w14:paraId="47537CAA" w14:textId="77777777" w:rsidR="008B5C23" w:rsidRDefault="008B5C23" w:rsidP="00153A8B"/>
    <w:p w14:paraId="4DFBF374" w14:textId="77777777" w:rsidR="008B5C23" w:rsidRDefault="008B5C23" w:rsidP="00153A8B"/>
    <w:p w14:paraId="4B820670" w14:textId="7134486B" w:rsidR="008B5C23" w:rsidRDefault="001778CF" w:rsidP="00153A8B">
      <w:r>
        <w:rPr>
          <w:noProof/>
        </w:rPr>
        <w:lastRenderedPageBreak/>
        <w:drawing>
          <wp:anchor distT="0" distB="0" distL="114300" distR="114300" simplePos="0" relativeHeight="251909120" behindDoc="0" locked="0" layoutInCell="1" allowOverlap="1" wp14:anchorId="051A2979" wp14:editId="6492B941">
            <wp:simplePos x="0" y="0"/>
            <wp:positionH relativeFrom="margin">
              <wp:align>left</wp:align>
            </wp:positionH>
            <wp:positionV relativeFrom="paragraph">
              <wp:posOffset>148012</wp:posOffset>
            </wp:positionV>
            <wp:extent cx="1716389" cy="1071349"/>
            <wp:effectExtent l="0" t="0" r="0" b="0"/>
            <wp:wrapNone/>
            <wp:docPr id="2077902811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902811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389" cy="1071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C23">
        <w:t>The Strategic Framework will:</w:t>
      </w:r>
    </w:p>
    <w:p w14:paraId="03D1341E" w14:textId="3A27DD82" w:rsidR="008B5C23" w:rsidRDefault="008B5C23" w:rsidP="00276483">
      <w:pPr>
        <w:pStyle w:val="ListParagraph"/>
      </w:pPr>
      <w:r>
        <w:t xml:space="preserve">be </w:t>
      </w:r>
      <w:r w:rsidR="00C9383A">
        <w:t>the place the Government can get all its information from</w:t>
      </w:r>
    </w:p>
    <w:p w14:paraId="63AEF831" w14:textId="6BD9CDCC" w:rsidR="008B5C23" w:rsidRDefault="001778CF" w:rsidP="00276483">
      <w:pPr>
        <w:pStyle w:val="ListParagraph"/>
      </w:pPr>
      <w:r>
        <w:rPr>
          <w:noProof/>
        </w:rPr>
        <w:drawing>
          <wp:anchor distT="0" distB="0" distL="114300" distR="114300" simplePos="0" relativeHeight="251911168" behindDoc="0" locked="0" layoutInCell="1" allowOverlap="1" wp14:anchorId="1DB90D7D" wp14:editId="3FDAE9A8">
            <wp:simplePos x="0" y="0"/>
            <wp:positionH relativeFrom="margin">
              <wp:align>left</wp:align>
            </wp:positionH>
            <wp:positionV relativeFrom="paragraph">
              <wp:posOffset>235753</wp:posOffset>
            </wp:positionV>
            <wp:extent cx="1612710" cy="1016758"/>
            <wp:effectExtent l="0" t="0" r="6985" b="0"/>
            <wp:wrapNone/>
            <wp:docPr id="1841923943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923943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710" cy="1016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C23">
        <w:t xml:space="preserve">show what is important for the government to </w:t>
      </w:r>
      <w:proofErr w:type="gramStart"/>
      <w:r w:rsidR="008B5C23">
        <w:t>do</w:t>
      </w:r>
      <w:proofErr w:type="gramEnd"/>
    </w:p>
    <w:p w14:paraId="2F81A77E" w14:textId="511B1D07" w:rsidR="008B5C23" w:rsidRDefault="001778CF" w:rsidP="00276483">
      <w:pPr>
        <w:pStyle w:val="ListParagraph"/>
      </w:pPr>
      <w:r>
        <w:rPr>
          <w:noProof/>
        </w:rPr>
        <w:drawing>
          <wp:anchor distT="0" distB="0" distL="114300" distR="114300" simplePos="0" relativeHeight="251913216" behindDoc="0" locked="0" layoutInCell="1" allowOverlap="1" wp14:anchorId="53945FFD" wp14:editId="15651C09">
            <wp:simplePos x="0" y="0"/>
            <wp:positionH relativeFrom="margin">
              <wp:align>left</wp:align>
            </wp:positionH>
            <wp:positionV relativeFrom="paragraph">
              <wp:posOffset>653756</wp:posOffset>
            </wp:positionV>
            <wp:extent cx="1590260" cy="1590260"/>
            <wp:effectExtent l="0" t="0" r="0" b="0"/>
            <wp:wrapNone/>
            <wp:docPr id="1937448184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448184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139" cy="1592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C23">
        <w:t>set up ways to deal with:</w:t>
      </w:r>
    </w:p>
    <w:p w14:paraId="169C0B31" w14:textId="5DFD14FD" w:rsidR="008B5C23" w:rsidRDefault="008B5C23" w:rsidP="008B5C23">
      <w:pPr>
        <w:pStyle w:val="Listsecondlevel"/>
      </w:pPr>
      <w:r>
        <w:t>COVID-19 outbreaks</w:t>
      </w:r>
    </w:p>
    <w:p w14:paraId="038E5692" w14:textId="1BFCF65E" w:rsidR="008B5C23" w:rsidRDefault="008B5C23" w:rsidP="008B5C23">
      <w:pPr>
        <w:pStyle w:val="Listparagraph2"/>
        <w:rPr>
          <w:lang w:eastAsia="en-US"/>
        </w:rPr>
      </w:pPr>
      <w:r>
        <w:rPr>
          <w:lang w:eastAsia="en-US"/>
        </w:rPr>
        <w:t>other pandemics that may happen.</w:t>
      </w:r>
    </w:p>
    <w:p w14:paraId="7143F149" w14:textId="2AB6A639" w:rsidR="00EA7827" w:rsidRDefault="00EA7827">
      <w:pPr>
        <w:spacing w:line="240" w:lineRule="auto"/>
        <w:ind w:left="0"/>
      </w:pPr>
      <w:r>
        <w:br w:type="page"/>
      </w:r>
    </w:p>
    <w:p w14:paraId="75BE5F3C" w14:textId="66BA7961" w:rsidR="00EA7827" w:rsidRDefault="003207C5" w:rsidP="00EA7827">
      <w:pPr>
        <w:pStyle w:val="Heading1"/>
      </w:pPr>
      <w:r>
        <w:lastRenderedPageBreak/>
        <w:t xml:space="preserve">Te Tiriti / </w:t>
      </w:r>
      <w:r w:rsidR="00EA7827">
        <w:t xml:space="preserve">The Treaty </w:t>
      </w:r>
      <w:r>
        <w:t>and COVID-19</w:t>
      </w:r>
    </w:p>
    <w:p w14:paraId="5521D266" w14:textId="25422051" w:rsidR="003207C5" w:rsidRDefault="003207C5" w:rsidP="003207C5"/>
    <w:p w14:paraId="5296292C" w14:textId="7C21F9C1" w:rsidR="003207C5" w:rsidRDefault="001778CF" w:rsidP="003207C5">
      <w:r>
        <w:rPr>
          <w:noProof/>
        </w:rPr>
        <w:drawing>
          <wp:anchor distT="0" distB="0" distL="114300" distR="114300" simplePos="0" relativeHeight="251915264" behindDoc="0" locked="0" layoutInCell="1" allowOverlap="1" wp14:anchorId="32447E8F" wp14:editId="7FB8B9F7">
            <wp:simplePos x="0" y="0"/>
            <wp:positionH relativeFrom="margin">
              <wp:posOffset>-224752</wp:posOffset>
            </wp:positionH>
            <wp:positionV relativeFrom="paragraph">
              <wp:posOffset>183847</wp:posOffset>
            </wp:positionV>
            <wp:extent cx="2084468" cy="1473958"/>
            <wp:effectExtent l="0" t="0" r="0" b="0"/>
            <wp:wrapNone/>
            <wp:docPr id="501470793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470793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468" cy="1473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DB8BB" w14:textId="2CCB9385" w:rsidR="003207C5" w:rsidRDefault="003207C5" w:rsidP="003207C5">
      <w:r w:rsidRPr="003207C5">
        <w:rPr>
          <w:b/>
          <w:bCs/>
        </w:rPr>
        <w:t xml:space="preserve">Te Tiriti o Waitangi / </w:t>
      </w:r>
      <w:r w:rsidR="00942D3F">
        <w:rPr>
          <w:b/>
          <w:bCs/>
        </w:rPr>
        <w:t>T</w:t>
      </w:r>
      <w:r w:rsidRPr="003207C5">
        <w:rPr>
          <w:b/>
          <w:bCs/>
        </w:rPr>
        <w:t>he Treaty of Waitangi</w:t>
      </w:r>
      <w:r>
        <w:rPr>
          <w:b/>
          <w:bCs/>
        </w:rPr>
        <w:t xml:space="preserve"> </w:t>
      </w:r>
      <w:r w:rsidRPr="003207C5">
        <w:t>is a big part of the Strategic Framework.</w:t>
      </w:r>
    </w:p>
    <w:p w14:paraId="3B24A649" w14:textId="77777777" w:rsidR="003207C5" w:rsidRDefault="003207C5" w:rsidP="003207C5"/>
    <w:p w14:paraId="535CEF9A" w14:textId="77777777" w:rsidR="003207C5" w:rsidRDefault="003207C5" w:rsidP="003207C5"/>
    <w:p w14:paraId="3F26C2ED" w14:textId="77777777" w:rsidR="003207C5" w:rsidRDefault="003207C5" w:rsidP="003207C5">
      <w:r>
        <w:rPr>
          <w:noProof/>
          <w:lang w:eastAsia="en-GB"/>
        </w:rPr>
        <w:drawing>
          <wp:anchor distT="0" distB="0" distL="114300" distR="114300" simplePos="0" relativeHeight="251846656" behindDoc="0" locked="0" layoutInCell="1" allowOverlap="1" wp14:anchorId="6C39B328" wp14:editId="7C9AE656">
            <wp:simplePos x="0" y="0"/>
            <wp:positionH relativeFrom="margin">
              <wp:posOffset>23854</wp:posOffset>
            </wp:positionH>
            <wp:positionV relativeFrom="paragraph">
              <wp:posOffset>7950</wp:posOffset>
            </wp:positionV>
            <wp:extent cx="1741336" cy="1231543"/>
            <wp:effectExtent l="0" t="0" r="0" b="6985"/>
            <wp:wrapNone/>
            <wp:docPr id="198198616" name="Picture 1981986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98616" name="Picture 1981986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205" cy="123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4C22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5D836528" wp14:editId="14CC8960">
                <wp:simplePos x="0" y="0"/>
                <wp:positionH relativeFrom="column">
                  <wp:posOffset>2267712</wp:posOffset>
                </wp:positionH>
                <wp:positionV relativeFrom="paragraph">
                  <wp:posOffset>-51206</wp:posOffset>
                </wp:positionV>
                <wp:extent cx="3760013" cy="5588812"/>
                <wp:effectExtent l="0" t="0" r="0" b="0"/>
                <wp:wrapNone/>
                <wp:docPr id="408594669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0013" cy="558881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6FB94D" id="Rectangle 8" o:spid="_x0000_s1026" style="position:absolute;margin-left:178.55pt;margin-top:-4.05pt;width:296.05pt;height:440.05pt;z-index:-25147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" fillcolor="#bdd6ee [1304]" stroked="f" strokeweight="1pt"/>
            </w:pict>
          </mc:Fallback>
        </mc:AlternateContent>
      </w:r>
      <w:r w:rsidRPr="00C54C22">
        <w:rPr>
          <w:b/>
          <w:bCs/>
        </w:rPr>
        <w:t>Te Tiriti o Waitangi / The Treaty of Waitangi</w:t>
      </w:r>
      <w:r>
        <w:t xml:space="preserve"> is a legal document that was signed in 1840.</w:t>
      </w:r>
    </w:p>
    <w:p w14:paraId="4D10CA4D" w14:textId="77777777" w:rsidR="003207C5" w:rsidRDefault="003207C5" w:rsidP="003207C5"/>
    <w:p w14:paraId="182DBB66" w14:textId="77777777" w:rsidR="003207C5" w:rsidRDefault="003207C5" w:rsidP="003207C5"/>
    <w:p w14:paraId="2D7B0036" w14:textId="77777777" w:rsidR="003207C5" w:rsidRDefault="003207C5" w:rsidP="003207C5">
      <w:r>
        <w:rPr>
          <w:noProof/>
          <w:lang w:eastAsia="en-GB"/>
        </w:rPr>
        <w:drawing>
          <wp:anchor distT="0" distB="0" distL="114300" distR="114300" simplePos="0" relativeHeight="251847680" behindDoc="0" locked="0" layoutInCell="1" allowOverlap="1" wp14:anchorId="05BED330" wp14:editId="04B88B78">
            <wp:simplePos x="0" y="0"/>
            <wp:positionH relativeFrom="margin">
              <wp:align>left</wp:align>
            </wp:positionH>
            <wp:positionV relativeFrom="paragraph">
              <wp:posOffset>8062</wp:posOffset>
            </wp:positionV>
            <wp:extent cx="1666532" cy="898336"/>
            <wp:effectExtent l="0" t="0" r="0" b="0"/>
            <wp:wrapNone/>
            <wp:docPr id="1657604249" name="Picture 16576042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604249" name="Picture 16576042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532" cy="898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4C22">
        <w:rPr>
          <w:b/>
          <w:bCs/>
        </w:rPr>
        <w:t>Te Tiriti / The Treaty</w:t>
      </w:r>
      <w:r>
        <w:t xml:space="preserve"> is important to Aotearoa New Zealand.</w:t>
      </w:r>
    </w:p>
    <w:p w14:paraId="62C3EE62" w14:textId="77777777" w:rsidR="003207C5" w:rsidRDefault="003207C5" w:rsidP="003207C5"/>
    <w:p w14:paraId="119D0C7B" w14:textId="77777777" w:rsidR="003207C5" w:rsidRDefault="003207C5" w:rsidP="003207C5"/>
    <w:p w14:paraId="50F48D38" w14:textId="77777777" w:rsidR="003207C5" w:rsidRDefault="003207C5" w:rsidP="003207C5">
      <w:r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48704" behindDoc="0" locked="0" layoutInCell="1" allowOverlap="1" wp14:anchorId="36CB2275" wp14:editId="29F5AE42">
            <wp:simplePos x="0" y="0"/>
            <wp:positionH relativeFrom="margin">
              <wp:align>left</wp:align>
            </wp:positionH>
            <wp:positionV relativeFrom="paragraph">
              <wp:posOffset>556563</wp:posOffset>
            </wp:positionV>
            <wp:extent cx="1869440" cy="1166788"/>
            <wp:effectExtent l="0" t="0" r="0" b="0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11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It is about Māori and the New Zealand Government:</w:t>
      </w:r>
    </w:p>
    <w:p w14:paraId="50DA8292" w14:textId="77777777" w:rsidR="003207C5" w:rsidRDefault="003207C5" w:rsidP="00276483">
      <w:pPr>
        <w:pStyle w:val="ListParagraph"/>
      </w:pPr>
      <w:r>
        <w:t>making decisions together</w:t>
      </w:r>
    </w:p>
    <w:p w14:paraId="69D00416" w14:textId="77777777" w:rsidR="003207C5" w:rsidRDefault="003207C5" w:rsidP="00276483">
      <w:pPr>
        <w:pStyle w:val="ListParagraph"/>
      </w:pPr>
      <w:r>
        <w:t>protecting things that are important to Māori.</w:t>
      </w:r>
    </w:p>
    <w:p w14:paraId="0915CFBB" w14:textId="51A2CB06" w:rsidR="003207C5" w:rsidRDefault="00362249" w:rsidP="003207C5">
      <w:r>
        <w:rPr>
          <w:noProof/>
        </w:rPr>
        <w:lastRenderedPageBreak/>
        <w:drawing>
          <wp:anchor distT="0" distB="0" distL="114300" distR="114300" simplePos="0" relativeHeight="251917312" behindDoc="0" locked="0" layoutInCell="1" allowOverlap="1" wp14:anchorId="7F928156" wp14:editId="65A68220">
            <wp:simplePos x="0" y="0"/>
            <wp:positionH relativeFrom="margin">
              <wp:align>left</wp:align>
            </wp:positionH>
            <wp:positionV relativeFrom="paragraph">
              <wp:posOffset>372935</wp:posOffset>
            </wp:positionV>
            <wp:extent cx="1665027" cy="1665027"/>
            <wp:effectExtent l="0" t="0" r="0" b="0"/>
            <wp:wrapNone/>
            <wp:docPr id="1457582143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582143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027" cy="1665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7C5">
        <w:t>As part of the Strategic Framework the Government commits to working with Māori to:</w:t>
      </w:r>
    </w:p>
    <w:p w14:paraId="351CE951" w14:textId="5B7ECC8E" w:rsidR="003207C5" w:rsidRDefault="003207C5" w:rsidP="00276483">
      <w:pPr>
        <w:pStyle w:val="ListParagraph"/>
      </w:pPr>
      <w:r>
        <w:t>prepare for COVID-19</w:t>
      </w:r>
    </w:p>
    <w:p w14:paraId="51CEF0BB" w14:textId="1462C9DA" w:rsidR="003207C5" w:rsidRPr="003207C5" w:rsidRDefault="003207C5" w:rsidP="00276483">
      <w:pPr>
        <w:pStyle w:val="ListParagraph"/>
      </w:pPr>
      <w:r>
        <w:t>manage COVID-19.</w:t>
      </w:r>
    </w:p>
    <w:p w14:paraId="650B4B68" w14:textId="2A5C598E" w:rsidR="003207C5" w:rsidRDefault="003207C5" w:rsidP="003207C5"/>
    <w:p w14:paraId="4E6678FA" w14:textId="77777777" w:rsidR="003207C5" w:rsidRDefault="003207C5" w:rsidP="003207C5"/>
    <w:p w14:paraId="6C47717F" w14:textId="317B0B69" w:rsidR="003207C5" w:rsidRDefault="00362249" w:rsidP="003207C5">
      <w:r>
        <w:rPr>
          <w:noProof/>
        </w:rPr>
        <w:drawing>
          <wp:anchor distT="0" distB="0" distL="114300" distR="114300" simplePos="0" relativeHeight="251921408" behindDoc="0" locked="0" layoutInCell="1" allowOverlap="1" wp14:anchorId="653F7B95" wp14:editId="22A6FCEF">
            <wp:simplePos x="0" y="0"/>
            <wp:positionH relativeFrom="margin">
              <wp:align>left</wp:align>
            </wp:positionH>
            <wp:positionV relativeFrom="paragraph">
              <wp:posOffset>205143</wp:posOffset>
            </wp:positionV>
            <wp:extent cx="1555845" cy="1799932"/>
            <wp:effectExtent l="0" t="0" r="6350" b="0"/>
            <wp:wrapNone/>
            <wp:docPr id="104886024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86024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845" cy="1799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7C5">
        <w:t xml:space="preserve">As part of the Strategic Framework the Government </w:t>
      </w:r>
      <w:r w:rsidR="002D3A56">
        <w:t>agrees to support</w:t>
      </w:r>
      <w:r w:rsidR="003207C5">
        <w:t xml:space="preserve"> </w:t>
      </w:r>
      <w:proofErr w:type="spellStart"/>
      <w:r w:rsidR="003207C5" w:rsidRPr="003207C5">
        <w:rPr>
          <w:b/>
          <w:bCs/>
        </w:rPr>
        <w:t>tino</w:t>
      </w:r>
      <w:proofErr w:type="spellEnd"/>
      <w:r w:rsidR="003207C5" w:rsidRPr="003207C5">
        <w:rPr>
          <w:b/>
          <w:bCs/>
        </w:rPr>
        <w:t xml:space="preserve"> rangatiratanga</w:t>
      </w:r>
      <w:r w:rsidR="003207C5">
        <w:t>.</w:t>
      </w:r>
    </w:p>
    <w:p w14:paraId="3BA3C860" w14:textId="17DD91F4" w:rsidR="003207C5" w:rsidRDefault="003207C5" w:rsidP="003207C5"/>
    <w:p w14:paraId="75772F2D" w14:textId="3370572C" w:rsidR="003207C5" w:rsidRDefault="000A68EA" w:rsidP="003207C5"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77CCFB5D" wp14:editId="19747066">
                <wp:simplePos x="0" y="0"/>
                <wp:positionH relativeFrom="column">
                  <wp:posOffset>2286000</wp:posOffset>
                </wp:positionH>
                <wp:positionV relativeFrom="paragraph">
                  <wp:posOffset>243276</wp:posOffset>
                </wp:positionV>
                <wp:extent cx="3261815" cy="1104181"/>
                <wp:effectExtent l="0" t="0" r="0" b="1270"/>
                <wp:wrapNone/>
                <wp:docPr id="1192893655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1815" cy="110418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0FF0C" id="Rectangle 19" o:spid="_x0000_s1026" style="position:absolute;margin-left:180pt;margin-top:19.15pt;width:256.85pt;height:86.95pt;z-index:-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" fillcolor="#bdd6ee [1304]" stroked="f" strokeweight="1pt"/>
            </w:pict>
          </mc:Fallback>
        </mc:AlternateContent>
      </w:r>
    </w:p>
    <w:p w14:paraId="2602DFD7" w14:textId="0CC0171F" w:rsidR="003207C5" w:rsidRDefault="003207C5" w:rsidP="003207C5">
      <w:r w:rsidRPr="003207C5">
        <w:rPr>
          <w:b/>
          <w:bCs/>
        </w:rPr>
        <w:t>Tino</w:t>
      </w:r>
      <w:r>
        <w:t xml:space="preserve"> </w:t>
      </w:r>
      <w:r w:rsidRPr="003207C5">
        <w:rPr>
          <w:b/>
          <w:bCs/>
        </w:rPr>
        <w:t>rangatiratanga</w:t>
      </w:r>
      <w:r w:rsidR="000A68EA">
        <w:rPr>
          <w:b/>
          <w:bCs/>
        </w:rPr>
        <w:t xml:space="preserve"> </w:t>
      </w:r>
      <w:r w:rsidR="002D3A56" w:rsidRPr="002D3A56">
        <w:t>means</w:t>
      </w:r>
      <w:r w:rsidR="002D3A56">
        <w:rPr>
          <w:b/>
          <w:bCs/>
        </w:rPr>
        <w:t xml:space="preserve"> </w:t>
      </w:r>
      <w:r w:rsidR="000A68EA">
        <w:t xml:space="preserve">decisions </w:t>
      </w:r>
      <w:r w:rsidR="002D3A56">
        <w:t xml:space="preserve">are </w:t>
      </w:r>
      <w:r w:rsidR="000A68EA">
        <w:t>made by Māori for Māori.</w:t>
      </w:r>
    </w:p>
    <w:p w14:paraId="6D01BB78" w14:textId="00F9DBDC" w:rsidR="000A68EA" w:rsidRDefault="00B82CE0" w:rsidP="003207C5">
      <w:r>
        <w:rPr>
          <w:noProof/>
        </w:rPr>
        <w:drawing>
          <wp:anchor distT="0" distB="0" distL="114300" distR="114300" simplePos="0" relativeHeight="251923456" behindDoc="0" locked="0" layoutInCell="1" allowOverlap="1" wp14:anchorId="3C601B03" wp14:editId="13E3E237">
            <wp:simplePos x="0" y="0"/>
            <wp:positionH relativeFrom="margin">
              <wp:posOffset>0</wp:posOffset>
            </wp:positionH>
            <wp:positionV relativeFrom="paragraph">
              <wp:posOffset>209817</wp:posOffset>
            </wp:positionV>
            <wp:extent cx="1518249" cy="1518249"/>
            <wp:effectExtent l="0" t="0" r="6350" b="6350"/>
            <wp:wrapNone/>
            <wp:docPr id="2064857477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857477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49" cy="1518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2B531E" w14:textId="44761469" w:rsidR="000A68EA" w:rsidRDefault="000A68EA" w:rsidP="003207C5"/>
    <w:p w14:paraId="7AB3E9CF" w14:textId="6E32C527" w:rsidR="003207C5" w:rsidRDefault="000A68EA" w:rsidP="000A68EA">
      <w:r>
        <w:t xml:space="preserve">As part of the Strategic Framework the Government </w:t>
      </w:r>
      <w:r w:rsidR="002D3A56">
        <w:t xml:space="preserve">agrees to make </w:t>
      </w:r>
      <w:r>
        <w:t xml:space="preserve">health services </w:t>
      </w:r>
      <w:r w:rsidR="00362249">
        <w:t>that</w:t>
      </w:r>
      <w:r>
        <w:t xml:space="preserve"> Māori need.</w:t>
      </w:r>
    </w:p>
    <w:p w14:paraId="33ECE7D2" w14:textId="77777777" w:rsidR="00D24BED" w:rsidRDefault="00D24BED" w:rsidP="000A68EA"/>
    <w:p w14:paraId="10C4A51B" w14:textId="77777777" w:rsidR="00D24BED" w:rsidRDefault="00D24BED" w:rsidP="000A68EA"/>
    <w:p w14:paraId="6169FEEC" w14:textId="77777777" w:rsidR="00D24BED" w:rsidRDefault="00D24BED" w:rsidP="000A68EA"/>
    <w:p w14:paraId="6275633D" w14:textId="5EECD43D" w:rsidR="00D24BED" w:rsidRDefault="00D24BED" w:rsidP="00D24BED">
      <w:pPr>
        <w:pStyle w:val="Heading1"/>
      </w:pPr>
      <w:r>
        <w:lastRenderedPageBreak/>
        <w:t>How we will make things fair</w:t>
      </w:r>
    </w:p>
    <w:p w14:paraId="0D74F2D5" w14:textId="7EE09BD2" w:rsidR="00D24BED" w:rsidRDefault="005D7459" w:rsidP="00D24BED">
      <w:pPr>
        <w:pStyle w:val="BodyText"/>
      </w:pPr>
      <w:r>
        <w:rPr>
          <w:noProof/>
        </w:rPr>
        <w:drawing>
          <wp:anchor distT="0" distB="0" distL="114300" distR="114300" simplePos="0" relativeHeight="252020736" behindDoc="0" locked="0" layoutInCell="1" allowOverlap="1" wp14:anchorId="31054D34" wp14:editId="55D5DC28">
            <wp:simplePos x="0" y="0"/>
            <wp:positionH relativeFrom="margin">
              <wp:align>left</wp:align>
            </wp:positionH>
            <wp:positionV relativeFrom="paragraph">
              <wp:posOffset>1156776</wp:posOffset>
            </wp:positionV>
            <wp:extent cx="1574358" cy="1788531"/>
            <wp:effectExtent l="0" t="0" r="6985" b="2540"/>
            <wp:wrapNone/>
            <wp:docPr id="716735488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735488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358" cy="1788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BED">
        <w:br/>
      </w:r>
      <w:r w:rsidR="00D24BED">
        <w:br/>
      </w:r>
      <w:r w:rsidR="006D7EFC">
        <w:t>We will manage COVID-19 by using the ideas of:</w:t>
      </w:r>
    </w:p>
    <w:p w14:paraId="348B1AAD" w14:textId="122E178B" w:rsidR="006D7EFC" w:rsidRPr="006D7EFC" w:rsidRDefault="006D7EFC" w:rsidP="006D7EFC">
      <w:pPr>
        <w:pStyle w:val="ListParagraph"/>
        <w:rPr>
          <w:b/>
          <w:bCs/>
        </w:rPr>
      </w:pPr>
      <w:r w:rsidRPr="006D7EFC">
        <w:rPr>
          <w:b/>
          <w:bCs/>
        </w:rPr>
        <w:t>equity</w:t>
      </w:r>
    </w:p>
    <w:p w14:paraId="2F62EFF5" w14:textId="1AF75394" w:rsidR="006D7EFC" w:rsidRDefault="006D7EFC" w:rsidP="006D7EFC">
      <w:pPr>
        <w:pStyle w:val="ListParagraph"/>
        <w:numPr>
          <w:ilvl w:val="0"/>
          <w:numId w:val="0"/>
        </w:numPr>
        <w:ind w:left="4167"/>
      </w:pPr>
      <w:r>
        <w:t>and</w:t>
      </w:r>
    </w:p>
    <w:p w14:paraId="1548EE90" w14:textId="5334D1BF" w:rsidR="006D7EFC" w:rsidRDefault="006D7EFC" w:rsidP="006D7EFC">
      <w:pPr>
        <w:pStyle w:val="ListParagraph"/>
      </w:pPr>
      <w:r w:rsidRPr="006D7EFC">
        <w:rPr>
          <w:b/>
          <w:bCs/>
        </w:rPr>
        <w:t>proportionality</w:t>
      </w:r>
      <w:r>
        <w:t>.</w:t>
      </w:r>
    </w:p>
    <w:p w14:paraId="74E585D2" w14:textId="607187B5" w:rsidR="006D7EFC" w:rsidRDefault="006D7EFC" w:rsidP="006D7EFC"/>
    <w:p w14:paraId="500F129B" w14:textId="2161C59C" w:rsidR="006D7EFC" w:rsidRDefault="005D7459" w:rsidP="006D7EFC">
      <w:r>
        <w:rPr>
          <w:noProof/>
        </w:rPr>
        <w:drawing>
          <wp:anchor distT="0" distB="0" distL="114300" distR="114300" simplePos="0" relativeHeight="252018688" behindDoc="0" locked="0" layoutInCell="1" allowOverlap="1" wp14:anchorId="76D74CB1" wp14:editId="482F3375">
            <wp:simplePos x="0" y="0"/>
            <wp:positionH relativeFrom="margin">
              <wp:align>left</wp:align>
            </wp:positionH>
            <wp:positionV relativeFrom="paragraph">
              <wp:posOffset>111981</wp:posOffset>
            </wp:positionV>
            <wp:extent cx="1623308" cy="1160891"/>
            <wp:effectExtent l="0" t="0" r="0" b="1270"/>
            <wp:wrapNone/>
            <wp:docPr id="1073484103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484103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050" cy="1162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029">
        <w:rPr>
          <w:noProof/>
        </w:rPr>
        <mc:AlternateContent>
          <mc:Choice Requires="wps">
            <w:drawing>
              <wp:anchor distT="0" distB="0" distL="114300" distR="114300" simplePos="0" relativeHeight="252015616" behindDoc="1" locked="0" layoutInCell="1" allowOverlap="1" wp14:anchorId="600CF23F" wp14:editId="6E46334B">
                <wp:simplePos x="0" y="0"/>
                <wp:positionH relativeFrom="column">
                  <wp:posOffset>2297927</wp:posOffset>
                </wp:positionH>
                <wp:positionV relativeFrom="paragraph">
                  <wp:posOffset>255436</wp:posOffset>
                </wp:positionV>
                <wp:extent cx="3466769" cy="834887"/>
                <wp:effectExtent l="0" t="0" r="635" b="3810"/>
                <wp:wrapNone/>
                <wp:docPr id="198082438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6769" cy="83488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B704E3" id="Rectangle 1" o:spid="_x0000_s1026" style="position:absolute;margin-left:180.95pt;margin-top:20.1pt;width:272.95pt;height:65.75pt;z-index:-25130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" fillcolor="#bdd6ee [1304]" stroked="f" strokeweight="1pt"/>
            </w:pict>
          </mc:Fallback>
        </mc:AlternateContent>
      </w:r>
    </w:p>
    <w:p w14:paraId="3F7B047D" w14:textId="49B3489F" w:rsidR="006D7EFC" w:rsidRDefault="006D7EFC" w:rsidP="006D7EFC">
      <w:r w:rsidRPr="00B24029">
        <w:rPr>
          <w:b/>
          <w:bCs/>
        </w:rPr>
        <w:t>Equity</w:t>
      </w:r>
      <w:r>
        <w:t xml:space="preserve"> means </w:t>
      </w:r>
      <w:r w:rsidR="006F5CE1">
        <w:t>everyone gets what they need</w:t>
      </w:r>
      <w:r w:rsidR="00B24029">
        <w:t xml:space="preserve"> no matter who they are.</w:t>
      </w:r>
    </w:p>
    <w:p w14:paraId="7D3FFD21" w14:textId="44F61361" w:rsidR="00B24029" w:rsidRDefault="00B24029" w:rsidP="006D7EFC"/>
    <w:p w14:paraId="632E0DC5" w14:textId="3BCB5B97" w:rsidR="006A790B" w:rsidRDefault="006A790B" w:rsidP="006D7EFC"/>
    <w:p w14:paraId="0D29482E" w14:textId="4C58CFD0" w:rsidR="006A790B" w:rsidRDefault="00985A59" w:rsidP="006A790B">
      <w:r>
        <w:rPr>
          <w:noProof/>
        </w:rPr>
        <w:drawing>
          <wp:anchor distT="0" distB="0" distL="114300" distR="114300" simplePos="0" relativeHeight="252022784" behindDoc="0" locked="0" layoutInCell="1" allowOverlap="1" wp14:anchorId="06292CCB" wp14:editId="3F5A049E">
            <wp:simplePos x="0" y="0"/>
            <wp:positionH relativeFrom="margin">
              <wp:align>left</wp:align>
            </wp:positionH>
            <wp:positionV relativeFrom="paragraph">
              <wp:posOffset>6046</wp:posOffset>
            </wp:positionV>
            <wp:extent cx="1494845" cy="1507495"/>
            <wp:effectExtent l="0" t="0" r="0" b="0"/>
            <wp:wrapNone/>
            <wp:docPr id="1317051528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051528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167" cy="1508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90B">
        <w:t>The Strategic Framework will make sure things are done in a fair way for people who are at a higher risk of getting COVID-19.</w:t>
      </w:r>
    </w:p>
    <w:p w14:paraId="3EEFB616" w14:textId="77777777" w:rsidR="006A790B" w:rsidRDefault="006A790B" w:rsidP="006D7EFC"/>
    <w:p w14:paraId="56E02DFE" w14:textId="15474D24" w:rsidR="006A790B" w:rsidRDefault="006A790B" w:rsidP="006D7EFC"/>
    <w:p w14:paraId="7101EA56" w14:textId="53F7C513" w:rsidR="00B24029" w:rsidRDefault="00B24029" w:rsidP="006D7EFC"/>
    <w:p w14:paraId="58E736DB" w14:textId="77777777" w:rsidR="00967EE9" w:rsidRDefault="00967EE9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44F4F24C" w14:textId="059828F4" w:rsidR="00967EE9" w:rsidRDefault="00967EE9" w:rsidP="006D7EF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16640" behindDoc="1" locked="0" layoutInCell="1" allowOverlap="1" wp14:anchorId="7C25BBF7" wp14:editId="7DBD2EFE">
                <wp:simplePos x="0" y="0"/>
                <wp:positionH relativeFrom="column">
                  <wp:posOffset>2247900</wp:posOffset>
                </wp:positionH>
                <wp:positionV relativeFrom="paragraph">
                  <wp:posOffset>-76200</wp:posOffset>
                </wp:positionV>
                <wp:extent cx="3514090" cy="3931920"/>
                <wp:effectExtent l="0" t="0" r="0" b="0"/>
                <wp:wrapNone/>
                <wp:docPr id="101747488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090" cy="39319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9972DC" id="Rectangle 2" o:spid="_x0000_s1026" style="position:absolute;margin-left:177pt;margin-top:-6pt;width:276.7pt;height:309.6pt;z-index:-25129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" fillcolor="#bdd6ee [1304]" stroked="f" strokeweight="1pt"/>
            </w:pict>
          </mc:Fallback>
        </mc:AlternateContent>
      </w:r>
      <w:r w:rsidR="00985A59">
        <w:rPr>
          <w:noProof/>
        </w:rPr>
        <w:drawing>
          <wp:anchor distT="0" distB="0" distL="114300" distR="114300" simplePos="0" relativeHeight="252026880" behindDoc="0" locked="0" layoutInCell="1" allowOverlap="1" wp14:anchorId="62FAA827" wp14:editId="3A6ECBD1">
            <wp:simplePos x="0" y="0"/>
            <wp:positionH relativeFrom="margin">
              <wp:align>left</wp:align>
            </wp:positionH>
            <wp:positionV relativeFrom="paragraph">
              <wp:posOffset>2209</wp:posOffset>
            </wp:positionV>
            <wp:extent cx="1486894" cy="1491330"/>
            <wp:effectExtent l="0" t="0" r="0" b="0"/>
            <wp:wrapNone/>
            <wp:docPr id="1981564947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564947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94" cy="149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029" w:rsidRPr="00B24029">
        <w:rPr>
          <w:b/>
          <w:bCs/>
        </w:rPr>
        <w:t>Proportionality</w:t>
      </w:r>
      <w:r w:rsidR="00B24029">
        <w:t xml:space="preserve"> mean</w:t>
      </w:r>
      <w:r>
        <w:t>s:</w:t>
      </w:r>
    </w:p>
    <w:p w14:paraId="5181EE44" w14:textId="5F7B7C25" w:rsidR="00B24029" w:rsidRDefault="00967EE9" w:rsidP="00967EE9">
      <w:pPr>
        <w:pStyle w:val="ListParagraph"/>
        <w:numPr>
          <w:ilvl w:val="0"/>
          <w:numId w:val="16"/>
        </w:numPr>
        <w:ind w:left="4253" w:hanging="567"/>
      </w:pPr>
      <w:r>
        <w:t>the</w:t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2028928" behindDoc="0" locked="0" layoutInCell="1" allowOverlap="1" wp14:anchorId="0E884819" wp14:editId="19A67A83">
            <wp:simplePos x="0" y="0"/>
            <wp:positionH relativeFrom="margin">
              <wp:posOffset>-302260</wp:posOffset>
            </wp:positionH>
            <wp:positionV relativeFrom="paragraph">
              <wp:posOffset>1525905</wp:posOffset>
            </wp:positionV>
            <wp:extent cx="922020" cy="922020"/>
            <wp:effectExtent l="0" t="0" r="0" b="0"/>
            <wp:wrapNone/>
            <wp:docPr id="177209025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09025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3024" behindDoc="0" locked="0" layoutInCell="1" allowOverlap="1" wp14:anchorId="2E827D3F" wp14:editId="6C5B0642">
            <wp:simplePos x="0" y="0"/>
            <wp:positionH relativeFrom="margin">
              <wp:posOffset>838200</wp:posOffset>
            </wp:positionH>
            <wp:positionV relativeFrom="paragraph">
              <wp:posOffset>1631315</wp:posOffset>
            </wp:positionV>
            <wp:extent cx="834390" cy="834390"/>
            <wp:effectExtent l="0" t="0" r="3810" b="3810"/>
            <wp:wrapNone/>
            <wp:docPr id="1925268262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268262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029">
        <w:t xml:space="preserve">right </w:t>
      </w:r>
      <w:proofErr w:type="gramStart"/>
      <w:r w:rsidR="00B24029">
        <w:t>amount</w:t>
      </w:r>
      <w:proofErr w:type="gramEnd"/>
      <w:r w:rsidR="00B24029">
        <w:t xml:space="preserve"> of things are given to different groups of people depending on how many of them there are</w:t>
      </w:r>
    </w:p>
    <w:p w14:paraId="7F7B58A2" w14:textId="49581028" w:rsidR="00967EE9" w:rsidRPr="00967EE9" w:rsidRDefault="00967EE9" w:rsidP="00967EE9">
      <w:pPr>
        <w:pStyle w:val="ListParagraph"/>
        <w:numPr>
          <w:ilvl w:val="0"/>
          <w:numId w:val="0"/>
        </w:numPr>
        <w:ind w:left="4253" w:hanging="567"/>
        <w:rPr>
          <w:b/>
          <w:bCs/>
        </w:rPr>
      </w:pPr>
      <w:r w:rsidRPr="00967EE9">
        <w:rPr>
          <w:b/>
          <w:bCs/>
        </w:rPr>
        <w:t>and</w:t>
      </w:r>
    </w:p>
    <w:p w14:paraId="619E4331" w14:textId="5A94BE3D" w:rsidR="006A790B" w:rsidRDefault="00985A59" w:rsidP="00967EE9">
      <w:pPr>
        <w:pStyle w:val="ListParagraph"/>
        <w:numPr>
          <w:ilvl w:val="0"/>
          <w:numId w:val="16"/>
        </w:numPr>
        <w:ind w:left="4253" w:hanging="567"/>
      </w:pPr>
      <w:r>
        <w:rPr>
          <w:noProof/>
        </w:rPr>
        <w:drawing>
          <wp:anchor distT="0" distB="0" distL="114300" distR="114300" simplePos="0" relativeHeight="252030976" behindDoc="0" locked="0" layoutInCell="1" allowOverlap="1" wp14:anchorId="60748898" wp14:editId="2FD8CC0E">
            <wp:simplePos x="0" y="0"/>
            <wp:positionH relativeFrom="margin">
              <wp:posOffset>241935</wp:posOffset>
            </wp:positionH>
            <wp:positionV relativeFrom="paragraph">
              <wp:posOffset>184785</wp:posOffset>
            </wp:positionV>
            <wp:extent cx="998220" cy="998220"/>
            <wp:effectExtent l="0" t="0" r="0" b="0"/>
            <wp:wrapNone/>
            <wp:docPr id="1106424678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424678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99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EE9">
        <w:t xml:space="preserve">the </w:t>
      </w:r>
      <w:r w:rsidR="006A790B">
        <w:t xml:space="preserve">different problems </w:t>
      </w:r>
      <w:r w:rsidR="00967EE9">
        <w:t xml:space="preserve">they have with </w:t>
      </w:r>
      <w:r w:rsidR="006A790B">
        <w:t>COVID-19.</w:t>
      </w:r>
    </w:p>
    <w:p w14:paraId="6AD6C91C" w14:textId="3E5E7E75" w:rsidR="006A790B" w:rsidRDefault="006A790B" w:rsidP="006D7EFC"/>
    <w:p w14:paraId="673A0D5D" w14:textId="21003AAA" w:rsidR="006A790B" w:rsidRDefault="006A790B" w:rsidP="006D7EFC"/>
    <w:p w14:paraId="7E9FDF15" w14:textId="1C31EC85" w:rsidR="00B24029" w:rsidRDefault="00985A59" w:rsidP="006A790B">
      <w:r>
        <w:rPr>
          <w:noProof/>
        </w:rPr>
        <w:drawing>
          <wp:anchor distT="0" distB="0" distL="114300" distR="114300" simplePos="0" relativeHeight="252024832" behindDoc="0" locked="0" layoutInCell="1" allowOverlap="1" wp14:anchorId="51203DD8" wp14:editId="573A4077">
            <wp:simplePos x="0" y="0"/>
            <wp:positionH relativeFrom="margin">
              <wp:posOffset>63611</wp:posOffset>
            </wp:positionH>
            <wp:positionV relativeFrom="paragraph">
              <wp:posOffset>80811</wp:posOffset>
            </wp:positionV>
            <wp:extent cx="1614115" cy="1549807"/>
            <wp:effectExtent l="0" t="0" r="5715" b="0"/>
            <wp:wrapNone/>
            <wp:docPr id="1792980914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980914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15" cy="1549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90B">
        <w:t>The Strategic Framework will make sure these different groups of people will get the right things they need all the time to deal with their COVID-19 problems.</w:t>
      </w:r>
    </w:p>
    <w:p w14:paraId="5D6B1282" w14:textId="77777777" w:rsidR="00B24029" w:rsidRDefault="00B24029" w:rsidP="006D7EFC"/>
    <w:p w14:paraId="448A7C3C" w14:textId="5F28AF57" w:rsidR="00D24BED" w:rsidRDefault="00D24BED" w:rsidP="00D24BED">
      <w:r>
        <w:br w:type="page"/>
      </w:r>
    </w:p>
    <w:p w14:paraId="30700264" w14:textId="641D9DF8" w:rsidR="000A68EA" w:rsidRDefault="000A68EA" w:rsidP="000A68EA">
      <w:pPr>
        <w:pStyle w:val="Heading1"/>
      </w:pPr>
      <w:r>
        <w:lastRenderedPageBreak/>
        <w:t>What are the outcomes?</w:t>
      </w:r>
    </w:p>
    <w:p w14:paraId="05D42908" w14:textId="35642B01" w:rsidR="000A68EA" w:rsidRDefault="00CE4CD3" w:rsidP="000A68EA">
      <w:r>
        <w:rPr>
          <w:noProof/>
        </w:rPr>
        <w:drawing>
          <wp:anchor distT="0" distB="0" distL="114300" distR="114300" simplePos="0" relativeHeight="251925504" behindDoc="0" locked="0" layoutInCell="1" allowOverlap="1" wp14:anchorId="620590DE" wp14:editId="3FB1A130">
            <wp:simplePos x="0" y="0"/>
            <wp:positionH relativeFrom="margin">
              <wp:align>left</wp:align>
            </wp:positionH>
            <wp:positionV relativeFrom="paragraph">
              <wp:posOffset>322750</wp:posOffset>
            </wp:positionV>
            <wp:extent cx="1064525" cy="1438834"/>
            <wp:effectExtent l="0" t="0" r="2540" b="9525"/>
            <wp:wrapNone/>
            <wp:docPr id="1224983444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983444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525" cy="1438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183F8" w14:textId="3D710F49" w:rsidR="000A68EA" w:rsidRDefault="000A68EA" w:rsidP="000A68EA"/>
    <w:p w14:paraId="4F5E83E3" w14:textId="0178909E" w:rsidR="000A68EA" w:rsidRDefault="000A68EA" w:rsidP="000A68EA">
      <w:r>
        <w:t xml:space="preserve">The Strategic Framework sets out 3 </w:t>
      </w:r>
      <w:r w:rsidRPr="000A68EA">
        <w:rPr>
          <w:b/>
          <w:bCs/>
        </w:rPr>
        <w:t>outcomes</w:t>
      </w:r>
      <w:r>
        <w:t>.</w:t>
      </w:r>
    </w:p>
    <w:p w14:paraId="703277B3" w14:textId="77777777" w:rsidR="000A68EA" w:rsidRDefault="000A68EA" w:rsidP="000A68EA"/>
    <w:p w14:paraId="04F7D825" w14:textId="46208B65" w:rsidR="000A68EA" w:rsidRDefault="00CE4CD3" w:rsidP="000A68EA">
      <w:r>
        <w:rPr>
          <w:noProof/>
        </w:rPr>
        <w:drawing>
          <wp:anchor distT="0" distB="0" distL="114300" distR="114300" simplePos="0" relativeHeight="251927552" behindDoc="0" locked="0" layoutInCell="1" allowOverlap="1" wp14:anchorId="29A7FF09" wp14:editId="676F9B9C">
            <wp:simplePos x="0" y="0"/>
            <wp:positionH relativeFrom="margin">
              <wp:align>left</wp:align>
            </wp:positionH>
            <wp:positionV relativeFrom="paragraph">
              <wp:posOffset>197542</wp:posOffset>
            </wp:positionV>
            <wp:extent cx="1091821" cy="989787"/>
            <wp:effectExtent l="0" t="0" r="0" b="1270"/>
            <wp:wrapNone/>
            <wp:docPr id="918174543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174543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821" cy="989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2F0"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7A3CDC08" wp14:editId="42666DBC">
                <wp:simplePos x="0" y="0"/>
                <wp:positionH relativeFrom="column">
                  <wp:posOffset>2272352</wp:posOffset>
                </wp:positionH>
                <wp:positionV relativeFrom="paragraph">
                  <wp:posOffset>317661</wp:posOffset>
                </wp:positionV>
                <wp:extent cx="3425588" cy="696036"/>
                <wp:effectExtent l="0" t="0" r="3810" b="8890"/>
                <wp:wrapNone/>
                <wp:docPr id="119108139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5588" cy="69603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573E99" id="Rectangle 20" o:spid="_x0000_s1026" style="position:absolute;margin-left:178.95pt;margin-top:25pt;width:269.75pt;height:54.8pt;z-index:-25146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" fillcolor="#bdd6ee [1304]" stroked="f" strokeweight="1pt"/>
            </w:pict>
          </mc:Fallback>
        </mc:AlternateContent>
      </w:r>
    </w:p>
    <w:p w14:paraId="31A1A9B0" w14:textId="54319CFB" w:rsidR="000A68EA" w:rsidRDefault="000A68EA" w:rsidP="000A68EA">
      <w:r>
        <w:t xml:space="preserve">An </w:t>
      </w:r>
      <w:r w:rsidRPr="000A68EA">
        <w:rPr>
          <w:b/>
          <w:bCs/>
        </w:rPr>
        <w:t>outcome</w:t>
      </w:r>
      <w:r>
        <w:t xml:space="preserve"> is a result you want to happen.</w:t>
      </w:r>
    </w:p>
    <w:p w14:paraId="25851F16" w14:textId="35320BCD" w:rsidR="009822F0" w:rsidRDefault="009822F0" w:rsidP="000A68EA"/>
    <w:p w14:paraId="2EE8BEFD" w14:textId="5BFB78F5" w:rsidR="009822F0" w:rsidRDefault="00967EE9" w:rsidP="000A68EA"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1" locked="0" layoutInCell="1" allowOverlap="1" wp14:anchorId="63B83134" wp14:editId="378BC7CE">
                <wp:simplePos x="0" y="0"/>
                <wp:positionH relativeFrom="column">
                  <wp:posOffset>2270760</wp:posOffset>
                </wp:positionH>
                <wp:positionV relativeFrom="paragraph">
                  <wp:posOffset>217805</wp:posOffset>
                </wp:positionV>
                <wp:extent cx="3425190" cy="504825"/>
                <wp:effectExtent l="0" t="0" r="3810" b="9525"/>
                <wp:wrapNone/>
                <wp:docPr id="192363675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5190" cy="5048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23B00" id="Rectangle 23" o:spid="_x0000_s1026" style="position:absolute;margin-left:178.8pt;margin-top:17.15pt;width:269.7pt;height:39.75pt;z-index:-25128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" fillcolor="#fff2cc [663]" stroked="f" strokeweight="1pt"/>
            </w:pict>
          </mc:Fallback>
        </mc:AlternateContent>
      </w:r>
    </w:p>
    <w:p w14:paraId="713C14A9" w14:textId="1B074F16" w:rsidR="009822F0" w:rsidRDefault="00283E88" w:rsidP="009822F0">
      <w:pPr>
        <w:pStyle w:val="Heading2"/>
      </w:pPr>
      <w:r>
        <w:rPr>
          <w:noProof/>
        </w:rPr>
        <w:drawing>
          <wp:anchor distT="0" distB="0" distL="114300" distR="114300" simplePos="0" relativeHeight="251931648" behindDoc="0" locked="0" layoutInCell="1" allowOverlap="1" wp14:anchorId="1794BD0E" wp14:editId="1732B7D0">
            <wp:simplePos x="0" y="0"/>
            <wp:positionH relativeFrom="margin">
              <wp:align>left</wp:align>
            </wp:positionH>
            <wp:positionV relativeFrom="paragraph">
              <wp:posOffset>236689</wp:posOffset>
            </wp:positionV>
            <wp:extent cx="1280160" cy="1280160"/>
            <wp:effectExtent l="0" t="0" r="0" b="0"/>
            <wp:wrapNone/>
            <wp:docPr id="1852415624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415624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2F0">
        <w:t>Outcome 1</w:t>
      </w:r>
      <w:r w:rsidR="00B82CE0">
        <w:t>:</w:t>
      </w:r>
      <w:r w:rsidR="00967EE9">
        <w:t xml:space="preserve"> </w:t>
      </w:r>
      <w:r w:rsidR="00967EE9" w:rsidRPr="001466F5">
        <w:rPr>
          <w:szCs w:val="36"/>
        </w:rPr>
        <w:t>Prepare</w:t>
      </w:r>
    </w:p>
    <w:p w14:paraId="40FE54AF" w14:textId="76CB42F0" w:rsidR="009822F0" w:rsidRDefault="009822F0" w:rsidP="009822F0"/>
    <w:p w14:paraId="080E2B61" w14:textId="06A4E518" w:rsidR="009822F0" w:rsidRDefault="009822F0" w:rsidP="009822F0">
      <w:r>
        <w:t xml:space="preserve">Outcome 1 is about being prepared for COVID-19 in the </w:t>
      </w:r>
      <w:r w:rsidRPr="009822F0">
        <w:rPr>
          <w:b/>
          <w:bCs/>
        </w:rPr>
        <w:t>future</w:t>
      </w:r>
      <w:r>
        <w:t>.</w:t>
      </w:r>
    </w:p>
    <w:p w14:paraId="33B0B7A3" w14:textId="1402FA58" w:rsidR="009822F0" w:rsidRDefault="009822F0" w:rsidP="009822F0"/>
    <w:p w14:paraId="52AA67A1" w14:textId="1501ABC8" w:rsidR="009822F0" w:rsidRDefault="002D3A56" w:rsidP="009822F0"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575D335A" wp14:editId="39BCAAC1">
                <wp:simplePos x="0" y="0"/>
                <wp:positionH relativeFrom="column">
                  <wp:posOffset>2211645</wp:posOffset>
                </wp:positionH>
                <wp:positionV relativeFrom="paragraph">
                  <wp:posOffset>307448</wp:posOffset>
                </wp:positionV>
                <wp:extent cx="3411941" cy="723331"/>
                <wp:effectExtent l="0" t="0" r="0" b="635"/>
                <wp:wrapNone/>
                <wp:docPr id="18743593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1941" cy="72333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3E0297" id="Rectangle 21" o:spid="_x0000_s1026" style="position:absolute;margin-left:174.15pt;margin-top:24.2pt;width:268.65pt;height:56.95pt;z-index:-25146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" fillcolor="#bdd6ee [1304]" stroked="f" strokeweight="1pt"/>
            </w:pict>
          </mc:Fallback>
        </mc:AlternateContent>
      </w:r>
      <w:r w:rsidR="00AE4D1E">
        <w:rPr>
          <w:noProof/>
        </w:rPr>
        <w:drawing>
          <wp:anchor distT="0" distB="0" distL="114300" distR="114300" simplePos="0" relativeHeight="251929600" behindDoc="0" locked="0" layoutInCell="1" allowOverlap="1" wp14:anchorId="06067080" wp14:editId="6A4F6D00">
            <wp:simplePos x="0" y="0"/>
            <wp:positionH relativeFrom="margin">
              <wp:align>left</wp:align>
            </wp:positionH>
            <wp:positionV relativeFrom="paragraph">
              <wp:posOffset>104245</wp:posOffset>
            </wp:positionV>
            <wp:extent cx="1359673" cy="1359673"/>
            <wp:effectExtent l="0" t="0" r="0" b="0"/>
            <wp:wrapNone/>
            <wp:docPr id="352119986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119986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505" cy="136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3E779" w14:textId="0C09B991" w:rsidR="009822F0" w:rsidRDefault="009822F0" w:rsidP="009822F0">
      <w:r>
        <w:t xml:space="preserve">The </w:t>
      </w:r>
      <w:r w:rsidRPr="009822F0">
        <w:rPr>
          <w:b/>
          <w:bCs/>
        </w:rPr>
        <w:t>future</w:t>
      </w:r>
      <w:r>
        <w:t xml:space="preserve"> is a time that is yet to happen.</w:t>
      </w:r>
    </w:p>
    <w:p w14:paraId="2DAEF825" w14:textId="77777777" w:rsidR="009822F0" w:rsidRDefault="009822F0" w:rsidP="009822F0"/>
    <w:p w14:paraId="3F0C2707" w14:textId="77777777" w:rsidR="009822F0" w:rsidRDefault="009822F0" w:rsidP="009822F0"/>
    <w:p w14:paraId="718D1E2E" w14:textId="77777777" w:rsidR="00AE4D1E" w:rsidRDefault="00AE4D1E" w:rsidP="009822F0"/>
    <w:p w14:paraId="4C0FAE42" w14:textId="77777777" w:rsidR="00AE4D1E" w:rsidRDefault="00AE4D1E" w:rsidP="009822F0"/>
    <w:p w14:paraId="71286040" w14:textId="77777777" w:rsidR="00AE4D1E" w:rsidRDefault="00AE4D1E" w:rsidP="009822F0"/>
    <w:p w14:paraId="10909A90" w14:textId="0BFF43F3" w:rsidR="009822F0" w:rsidRDefault="00AE4D1E" w:rsidP="009822F0">
      <w:r>
        <w:rPr>
          <w:noProof/>
        </w:rPr>
        <w:lastRenderedPageBreak/>
        <w:drawing>
          <wp:anchor distT="0" distB="0" distL="114300" distR="114300" simplePos="0" relativeHeight="251933696" behindDoc="0" locked="0" layoutInCell="1" allowOverlap="1" wp14:anchorId="01C36223" wp14:editId="53C0D65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31235" cy="1431235"/>
            <wp:effectExtent l="0" t="0" r="0" b="0"/>
            <wp:wrapNone/>
            <wp:docPr id="165932528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32528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825" cy="143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2F0">
        <w:t>We want people to be vaccinated.</w:t>
      </w:r>
    </w:p>
    <w:p w14:paraId="0807F079" w14:textId="064B260C" w:rsidR="009822F0" w:rsidRDefault="009822F0" w:rsidP="009822F0"/>
    <w:p w14:paraId="44D2D40E" w14:textId="77777777" w:rsidR="009822F0" w:rsidRDefault="009822F0" w:rsidP="009822F0"/>
    <w:p w14:paraId="031B1956" w14:textId="7D3AFE55" w:rsidR="009822F0" w:rsidRDefault="009822F0" w:rsidP="009822F0">
      <w:r>
        <w:t>Being vaccinated:</w:t>
      </w:r>
    </w:p>
    <w:p w14:paraId="38EE6DDB" w14:textId="5B3BFC69" w:rsidR="009822F0" w:rsidRDefault="00AE4D1E" w:rsidP="00276483">
      <w:pPr>
        <w:pStyle w:val="ListParagraph"/>
      </w:pPr>
      <w:r>
        <w:rPr>
          <w:noProof/>
        </w:rPr>
        <w:drawing>
          <wp:anchor distT="0" distB="0" distL="114300" distR="114300" simplePos="0" relativeHeight="251935744" behindDoc="0" locked="0" layoutInCell="1" allowOverlap="1" wp14:anchorId="0872A8E1" wp14:editId="648BAB7E">
            <wp:simplePos x="0" y="0"/>
            <wp:positionH relativeFrom="margin">
              <wp:align>left</wp:align>
            </wp:positionH>
            <wp:positionV relativeFrom="paragraph">
              <wp:posOffset>385859</wp:posOffset>
            </wp:positionV>
            <wp:extent cx="1562763" cy="1248770"/>
            <wp:effectExtent l="0" t="0" r="0" b="8890"/>
            <wp:wrapNone/>
            <wp:docPr id="134092811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92811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63" cy="124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2F0">
        <w:t xml:space="preserve">protects you from being very </w:t>
      </w:r>
      <w:proofErr w:type="gramStart"/>
      <w:r w:rsidR="009822F0">
        <w:t>sick</w:t>
      </w:r>
      <w:proofErr w:type="gramEnd"/>
    </w:p>
    <w:p w14:paraId="63FB2D19" w14:textId="3B3D0A81" w:rsidR="009822F0" w:rsidRDefault="009822F0" w:rsidP="00276483">
      <w:pPr>
        <w:pStyle w:val="ListParagraph"/>
      </w:pPr>
      <w:r>
        <w:t xml:space="preserve">slows down the spread of </w:t>
      </w:r>
      <w:r w:rsidR="00276483">
        <w:br/>
      </w:r>
      <w:r>
        <w:t>COVID-19.</w:t>
      </w:r>
    </w:p>
    <w:p w14:paraId="3FAF3ACE" w14:textId="77777777" w:rsidR="009822F0" w:rsidRDefault="009822F0" w:rsidP="009822F0"/>
    <w:p w14:paraId="5E2FA421" w14:textId="5C2E6313" w:rsidR="00967EE9" w:rsidRPr="00967EE9" w:rsidRDefault="00967EE9" w:rsidP="00967EE9">
      <w:pPr>
        <w:rPr>
          <w:rFonts w:cs="Times New Roman"/>
        </w:rPr>
      </w:pPr>
      <w:r w:rsidRPr="00967EE9">
        <w:rPr>
          <w:rFonts w:cs="Times New Roman"/>
          <w:noProof/>
        </w:rPr>
        <w:drawing>
          <wp:anchor distT="0" distB="0" distL="114300" distR="114300" simplePos="0" relativeHeight="252041216" behindDoc="0" locked="0" layoutInCell="1" allowOverlap="1" wp14:anchorId="618CC378" wp14:editId="2FE76C31">
            <wp:simplePos x="0" y="0"/>
            <wp:positionH relativeFrom="margin">
              <wp:posOffset>151130</wp:posOffset>
            </wp:positionH>
            <wp:positionV relativeFrom="paragraph">
              <wp:posOffset>189865</wp:posOffset>
            </wp:positionV>
            <wp:extent cx="1351280" cy="1351280"/>
            <wp:effectExtent l="0" t="0" r="0" b="127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B863A6" w14:textId="77777777" w:rsidR="00967EE9" w:rsidRPr="00967EE9" w:rsidRDefault="00967EE9" w:rsidP="00967EE9">
      <w:pPr>
        <w:rPr>
          <w:rFonts w:cs="Times New Roman"/>
        </w:rPr>
      </w:pPr>
      <w:bookmarkStart w:id="0" w:name="_Hlk159171446"/>
      <w:r w:rsidRPr="00967EE9">
        <w:rPr>
          <w:rFonts w:cs="Times New Roman"/>
        </w:rPr>
        <w:t>We want our experts to know:</w:t>
      </w:r>
    </w:p>
    <w:p w14:paraId="10D3B318" w14:textId="77777777" w:rsidR="00967EE9" w:rsidRPr="00967EE9" w:rsidRDefault="00967EE9" w:rsidP="00967EE9">
      <w:pPr>
        <w:numPr>
          <w:ilvl w:val="0"/>
          <w:numId w:val="15"/>
        </w:numPr>
        <w:spacing w:before="480"/>
        <w:ind w:left="4253" w:right="-46" w:hanging="567"/>
        <w:rPr>
          <w:rFonts w:eastAsia="Times New Roman" w:cs="Times New Roman"/>
          <w:szCs w:val="22"/>
          <w:lang w:val="en-GB"/>
        </w:rPr>
      </w:pPr>
      <w:r w:rsidRPr="00967EE9">
        <w:rPr>
          <w:rFonts w:eastAsia="Times New Roman" w:cs="Times New Roman"/>
          <w:szCs w:val="22"/>
          <w:lang w:val="en-GB"/>
        </w:rPr>
        <w:t>all about things about COVID-19 / the virus</w:t>
      </w:r>
    </w:p>
    <w:p w14:paraId="248A66C1" w14:textId="040DCC19" w:rsidR="00967EE9" w:rsidRPr="00967EE9" w:rsidRDefault="00967EE9" w:rsidP="00967EE9">
      <w:pPr>
        <w:numPr>
          <w:ilvl w:val="0"/>
          <w:numId w:val="15"/>
        </w:numPr>
        <w:spacing w:before="480"/>
        <w:ind w:left="4253" w:right="-46" w:hanging="567"/>
        <w:rPr>
          <w:rFonts w:eastAsia="Times New Roman" w:cs="Times New Roman"/>
          <w:szCs w:val="22"/>
          <w:lang w:val="en-GB"/>
        </w:rPr>
      </w:pPr>
      <w:r w:rsidRPr="00967EE9">
        <w:rPr>
          <w:rFonts w:eastAsia="Times New Roman" w:cs="Times New Roman"/>
          <w:noProof/>
          <w:szCs w:val="22"/>
          <w:lang w:val="en-GB"/>
        </w:rPr>
        <w:drawing>
          <wp:anchor distT="0" distB="0" distL="114300" distR="114300" simplePos="0" relativeHeight="252042240" behindDoc="0" locked="0" layoutInCell="1" allowOverlap="1" wp14:anchorId="7033BEDD" wp14:editId="22DC9A07">
            <wp:simplePos x="0" y="0"/>
            <wp:positionH relativeFrom="column">
              <wp:posOffset>0</wp:posOffset>
            </wp:positionH>
            <wp:positionV relativeFrom="paragraph">
              <wp:posOffset>303530</wp:posOffset>
            </wp:positionV>
            <wp:extent cx="1613535" cy="1613535"/>
            <wp:effectExtent l="0" t="0" r="0" b="0"/>
            <wp:wrapThrough wrapText="bothSides">
              <wp:wrapPolygon edited="0">
                <wp:start x="1530" y="1275"/>
                <wp:lineTo x="1020" y="9946"/>
                <wp:lineTo x="1530" y="14026"/>
                <wp:lineTo x="3060" y="18106"/>
                <wp:lineTo x="3060" y="19126"/>
                <wp:lineTo x="11476" y="19891"/>
                <wp:lineTo x="12751" y="19891"/>
                <wp:lineTo x="13516" y="18106"/>
                <wp:lineTo x="20656" y="15046"/>
                <wp:lineTo x="20656" y="14026"/>
                <wp:lineTo x="13261" y="14026"/>
                <wp:lineTo x="18616" y="9946"/>
                <wp:lineTo x="20911" y="5610"/>
                <wp:lineTo x="19636" y="2550"/>
                <wp:lineTo x="16066" y="1275"/>
                <wp:lineTo x="1530" y="1275"/>
              </wp:wrapPolygon>
            </wp:wrapThrough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7EE9">
        <w:rPr>
          <w:rFonts w:eastAsia="Times New Roman" w:cs="Times New Roman"/>
          <w:szCs w:val="22"/>
          <w:lang w:val="en-GB"/>
        </w:rPr>
        <w:t>what the virus is doing / how it is spreading</w:t>
      </w:r>
    </w:p>
    <w:p w14:paraId="6C94B514" w14:textId="77777777" w:rsidR="00967EE9" w:rsidRPr="00967EE9" w:rsidRDefault="00967EE9" w:rsidP="00967EE9">
      <w:pPr>
        <w:numPr>
          <w:ilvl w:val="0"/>
          <w:numId w:val="15"/>
        </w:numPr>
        <w:spacing w:before="480"/>
        <w:ind w:left="4253" w:right="-46" w:hanging="567"/>
        <w:rPr>
          <w:rFonts w:eastAsia="Times New Roman" w:cs="Times New Roman"/>
          <w:szCs w:val="22"/>
          <w:lang w:val="en-GB"/>
        </w:rPr>
      </w:pPr>
      <w:r w:rsidRPr="00967EE9">
        <w:rPr>
          <w:rFonts w:eastAsia="Times New Roman" w:cs="Times New Roman"/>
          <w:szCs w:val="22"/>
          <w:lang w:val="en-GB"/>
        </w:rPr>
        <w:t>how the virus is changing.</w:t>
      </w:r>
    </w:p>
    <w:bookmarkEnd w:id="0"/>
    <w:p w14:paraId="766BDF0B" w14:textId="77777777" w:rsidR="009822F0" w:rsidRDefault="009822F0" w:rsidP="009822F0"/>
    <w:p w14:paraId="17CAE475" w14:textId="3ADDEF3B" w:rsidR="009822F0" w:rsidRDefault="009822F0" w:rsidP="009822F0"/>
    <w:p w14:paraId="0BF1A2EC" w14:textId="77777777" w:rsidR="00967EE9" w:rsidRDefault="00967EE9">
      <w:pPr>
        <w:spacing w:line="240" w:lineRule="auto"/>
        <w:ind w:left="0"/>
      </w:pPr>
      <w:r>
        <w:br w:type="page"/>
      </w:r>
    </w:p>
    <w:p w14:paraId="080970EB" w14:textId="018398B9" w:rsidR="009822F0" w:rsidRDefault="000327EE" w:rsidP="009822F0">
      <w:r>
        <w:rPr>
          <w:noProof/>
        </w:rPr>
        <w:lastRenderedPageBreak/>
        <w:drawing>
          <wp:anchor distT="0" distB="0" distL="114300" distR="114300" simplePos="0" relativeHeight="251939840" behindDoc="0" locked="0" layoutInCell="1" allowOverlap="1" wp14:anchorId="4EE16A4F" wp14:editId="17BBA29A">
            <wp:simplePos x="0" y="0"/>
            <wp:positionH relativeFrom="margin">
              <wp:align>left</wp:align>
            </wp:positionH>
            <wp:positionV relativeFrom="paragraph">
              <wp:posOffset>26035</wp:posOffset>
            </wp:positionV>
            <wp:extent cx="1489075" cy="1221740"/>
            <wp:effectExtent l="0" t="0" r="0" b="0"/>
            <wp:wrapNone/>
            <wp:docPr id="1326809746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809746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122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EE9">
        <w:rPr>
          <w:noProof/>
        </w:rPr>
        <w:t xml:space="preserve">Understanding these things means </w:t>
      </w:r>
      <w:r w:rsidR="00967EE9">
        <w:t>we</w:t>
      </w:r>
      <w:r w:rsidR="009822F0">
        <w:t xml:space="preserve"> know:</w:t>
      </w:r>
    </w:p>
    <w:p w14:paraId="36B81100" w14:textId="565129C3" w:rsidR="009822F0" w:rsidRDefault="00967EE9" w:rsidP="00276483">
      <w:pPr>
        <w:pStyle w:val="ListParagraph"/>
      </w:pPr>
      <w:r>
        <w:rPr>
          <w:noProof/>
        </w:rPr>
        <w:drawing>
          <wp:anchor distT="0" distB="0" distL="114300" distR="114300" simplePos="0" relativeHeight="251941888" behindDoc="0" locked="0" layoutInCell="1" allowOverlap="1" wp14:anchorId="7671A5A6" wp14:editId="2E8275C2">
            <wp:simplePos x="0" y="0"/>
            <wp:positionH relativeFrom="margin">
              <wp:align>left</wp:align>
            </wp:positionH>
            <wp:positionV relativeFrom="paragraph">
              <wp:posOffset>989330</wp:posOffset>
            </wp:positionV>
            <wp:extent cx="1604645" cy="1001395"/>
            <wp:effectExtent l="0" t="0" r="0" b="8255"/>
            <wp:wrapNone/>
            <wp:docPr id="74654898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54898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001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2F0">
        <w:t xml:space="preserve">what happens when </w:t>
      </w:r>
      <w:r w:rsidR="00711C75">
        <w:t>you</w:t>
      </w:r>
      <w:r w:rsidR="009822F0">
        <w:t xml:space="preserve"> get COVID-</w:t>
      </w:r>
      <w:proofErr w:type="gramStart"/>
      <w:r w:rsidR="009822F0">
        <w:t>19</w:t>
      </w:r>
      <w:proofErr w:type="gramEnd"/>
    </w:p>
    <w:p w14:paraId="4AA38F34" w14:textId="13B30846" w:rsidR="009822F0" w:rsidRDefault="009822F0" w:rsidP="00276483">
      <w:pPr>
        <w:pStyle w:val="ListParagraph"/>
      </w:pPr>
      <w:r>
        <w:t xml:space="preserve">how the Government </w:t>
      </w:r>
      <w:r w:rsidR="0084402F">
        <w:t>deals with COVID-19 in our country.</w:t>
      </w:r>
    </w:p>
    <w:p w14:paraId="55674470" w14:textId="77777777" w:rsidR="0084402F" w:rsidRDefault="0084402F" w:rsidP="0084402F"/>
    <w:p w14:paraId="0664817C" w14:textId="68DFB2F5" w:rsidR="009822F0" w:rsidRDefault="00967EE9" w:rsidP="009822F0">
      <w:r>
        <w:rPr>
          <w:noProof/>
        </w:rPr>
        <w:drawing>
          <wp:anchor distT="0" distB="0" distL="114300" distR="114300" simplePos="0" relativeHeight="251943936" behindDoc="0" locked="0" layoutInCell="1" allowOverlap="1" wp14:anchorId="7B0DF237" wp14:editId="67F8112C">
            <wp:simplePos x="0" y="0"/>
            <wp:positionH relativeFrom="margin">
              <wp:align>left</wp:align>
            </wp:positionH>
            <wp:positionV relativeFrom="paragraph">
              <wp:posOffset>55245</wp:posOffset>
            </wp:positionV>
            <wp:extent cx="1350645" cy="1350645"/>
            <wp:effectExtent l="0" t="0" r="1905" b="1905"/>
            <wp:wrapNone/>
            <wp:docPr id="2031274734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274734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35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1E359" w14:textId="31D58F1A" w:rsidR="009822F0" w:rsidRDefault="009822F0" w:rsidP="009822F0">
      <w:r>
        <w:t>We want to have all the things ready to respond to COVID-19.</w:t>
      </w:r>
    </w:p>
    <w:p w14:paraId="242ED615" w14:textId="77777777" w:rsidR="0099675D" w:rsidRDefault="0099675D" w:rsidP="009822F0"/>
    <w:p w14:paraId="7319FDF7" w14:textId="77777777" w:rsidR="0099675D" w:rsidRDefault="0099675D" w:rsidP="009822F0"/>
    <w:p w14:paraId="3ACD80D8" w14:textId="0B278A4B" w:rsidR="0099675D" w:rsidRDefault="000327EE" w:rsidP="009822F0">
      <w:r>
        <w:rPr>
          <w:noProof/>
        </w:rPr>
        <w:drawing>
          <wp:anchor distT="0" distB="0" distL="114300" distR="114300" simplePos="0" relativeHeight="251945984" behindDoc="0" locked="0" layoutInCell="1" allowOverlap="1" wp14:anchorId="626E86A9" wp14:editId="2EB89912">
            <wp:simplePos x="0" y="0"/>
            <wp:positionH relativeFrom="margin">
              <wp:posOffset>0</wp:posOffset>
            </wp:positionH>
            <wp:positionV relativeFrom="paragraph">
              <wp:posOffset>48351</wp:posOffset>
            </wp:positionV>
            <wp:extent cx="1423283" cy="1423283"/>
            <wp:effectExtent l="0" t="0" r="0" b="5715"/>
            <wp:wrapNone/>
            <wp:docPr id="107724509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24509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283" cy="1423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75D">
        <w:t>This can mean things like:</w:t>
      </w:r>
    </w:p>
    <w:p w14:paraId="079E75FB" w14:textId="2675AAD6" w:rsidR="0099675D" w:rsidRDefault="0099675D" w:rsidP="00985A59">
      <w:pPr>
        <w:pStyle w:val="ListParagraph"/>
      </w:pPr>
      <w:r>
        <w:t>vaccines</w:t>
      </w:r>
    </w:p>
    <w:p w14:paraId="22468CE7" w14:textId="163E3C01" w:rsidR="0099675D" w:rsidRDefault="000327EE" w:rsidP="00985A59">
      <w:pPr>
        <w:pStyle w:val="ListParagraph"/>
      </w:pPr>
      <w:r>
        <w:rPr>
          <w:noProof/>
        </w:rPr>
        <w:drawing>
          <wp:anchor distT="0" distB="0" distL="114300" distR="114300" simplePos="0" relativeHeight="251948032" behindDoc="0" locked="0" layoutInCell="1" allowOverlap="1" wp14:anchorId="18E2FA23" wp14:editId="0C85B4B7">
            <wp:simplePos x="0" y="0"/>
            <wp:positionH relativeFrom="margin">
              <wp:align>left</wp:align>
            </wp:positionH>
            <wp:positionV relativeFrom="paragraph">
              <wp:posOffset>671802</wp:posOffset>
            </wp:positionV>
            <wp:extent cx="1447137" cy="1447137"/>
            <wp:effectExtent l="0" t="0" r="1270" b="1270"/>
            <wp:wrapNone/>
            <wp:docPr id="1449085140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085140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37" cy="1447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75D">
        <w:t>medicines</w:t>
      </w:r>
    </w:p>
    <w:p w14:paraId="40FDE182" w14:textId="2B4BCE83" w:rsidR="0099675D" w:rsidRDefault="0099675D" w:rsidP="00985A59">
      <w:pPr>
        <w:pStyle w:val="ListParagraph"/>
      </w:pPr>
      <w:r>
        <w:t>health care workers</w:t>
      </w:r>
    </w:p>
    <w:p w14:paraId="61E18E26" w14:textId="22D6C4D4" w:rsidR="0099675D" w:rsidRDefault="0099675D" w:rsidP="00985A59">
      <w:pPr>
        <w:pStyle w:val="ListParagraph"/>
      </w:pPr>
      <w:r>
        <w:t>health care services.</w:t>
      </w:r>
    </w:p>
    <w:p w14:paraId="347F5157" w14:textId="77777777" w:rsidR="009822F0" w:rsidRDefault="009822F0" w:rsidP="009822F0"/>
    <w:p w14:paraId="6CC50795" w14:textId="77777777" w:rsidR="009822F0" w:rsidRDefault="009822F0" w:rsidP="009822F0"/>
    <w:p w14:paraId="7D97F8BE" w14:textId="77777777" w:rsidR="00967EE9" w:rsidRDefault="00967EE9">
      <w:pPr>
        <w:spacing w:line="240" w:lineRule="auto"/>
        <w:ind w:left="0"/>
      </w:pPr>
      <w:r>
        <w:br w:type="page"/>
      </w:r>
    </w:p>
    <w:p w14:paraId="3592EA59" w14:textId="40F7CD9E" w:rsidR="0099675D" w:rsidRDefault="000327EE" w:rsidP="009822F0">
      <w:r>
        <w:rPr>
          <w:noProof/>
        </w:rPr>
        <w:lastRenderedPageBreak/>
        <w:drawing>
          <wp:anchor distT="0" distB="0" distL="114300" distR="114300" simplePos="0" relativeHeight="251953152" behindDoc="0" locked="0" layoutInCell="1" allowOverlap="1" wp14:anchorId="021F3EBB" wp14:editId="33FDD357">
            <wp:simplePos x="0" y="0"/>
            <wp:positionH relativeFrom="margin">
              <wp:align>left</wp:align>
            </wp:positionH>
            <wp:positionV relativeFrom="paragraph">
              <wp:posOffset>453914</wp:posOffset>
            </wp:positionV>
            <wp:extent cx="1391478" cy="1507422"/>
            <wp:effectExtent l="0" t="0" r="0" b="0"/>
            <wp:wrapNone/>
            <wp:docPr id="2140242037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823991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651" cy="1509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2F0">
        <w:t xml:space="preserve">This is so the Government can </w:t>
      </w:r>
      <w:r w:rsidR="0099675D">
        <w:t>make changes:</w:t>
      </w:r>
    </w:p>
    <w:p w14:paraId="67B2F43F" w14:textId="6F26DFCA" w:rsidR="009822F0" w:rsidRDefault="0099675D" w:rsidP="00985A59">
      <w:pPr>
        <w:pStyle w:val="ListParagraph"/>
      </w:pPr>
      <w:r>
        <w:t>during outbreaks</w:t>
      </w:r>
    </w:p>
    <w:p w14:paraId="61F37659" w14:textId="0F3497F6" w:rsidR="0099675D" w:rsidRDefault="0099675D" w:rsidP="00985A59">
      <w:pPr>
        <w:pStyle w:val="ListParagraph"/>
      </w:pPr>
      <w:r>
        <w:t xml:space="preserve">if a new COVID-19 </w:t>
      </w:r>
      <w:r w:rsidRPr="000327EE">
        <w:rPr>
          <w:b/>
          <w:bCs/>
        </w:rPr>
        <w:t>variant</w:t>
      </w:r>
      <w:r>
        <w:t xml:space="preserve"> happens.</w:t>
      </w:r>
    </w:p>
    <w:p w14:paraId="1A89A3E9" w14:textId="5124E47C" w:rsidR="0099675D" w:rsidRDefault="000327EE" w:rsidP="002D3A56">
      <w:r>
        <w:rPr>
          <w:noProof/>
        </w:rPr>
        <w:drawing>
          <wp:anchor distT="0" distB="0" distL="114300" distR="114300" simplePos="0" relativeHeight="251950080" behindDoc="0" locked="0" layoutInCell="1" allowOverlap="1" wp14:anchorId="77D75C75" wp14:editId="0F5E53AC">
            <wp:simplePos x="0" y="0"/>
            <wp:positionH relativeFrom="margin">
              <wp:align>left</wp:align>
            </wp:positionH>
            <wp:positionV relativeFrom="paragraph">
              <wp:posOffset>10243</wp:posOffset>
            </wp:positionV>
            <wp:extent cx="1534602" cy="1534602"/>
            <wp:effectExtent l="0" t="0" r="8890" b="0"/>
            <wp:wrapNone/>
            <wp:docPr id="732510338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510338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602" cy="1534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55CC2" w14:textId="79A0231F" w:rsidR="0099675D" w:rsidRDefault="0099675D" w:rsidP="002D3A56"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008406CC" wp14:editId="203309A8">
                <wp:simplePos x="0" y="0"/>
                <wp:positionH relativeFrom="margin">
                  <wp:align>right</wp:align>
                </wp:positionH>
                <wp:positionV relativeFrom="paragraph">
                  <wp:posOffset>315595</wp:posOffset>
                </wp:positionV>
                <wp:extent cx="3421380" cy="709295"/>
                <wp:effectExtent l="0" t="0" r="7620" b="0"/>
                <wp:wrapNone/>
                <wp:docPr id="636019036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1380" cy="7092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D669FC" id="Rectangle 22" o:spid="_x0000_s1026" style="position:absolute;margin-left:218.2pt;margin-top:24.85pt;width:269.4pt;height:55.85pt;z-index:-25146368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" fillcolor="#bdd6ee [1304]" stroked="f" strokeweight="1pt">
                <w10:wrap anchorx="margin"/>
              </v:rect>
            </w:pict>
          </mc:Fallback>
        </mc:AlternateContent>
      </w:r>
    </w:p>
    <w:p w14:paraId="6FD4898C" w14:textId="3C1A9EF4" w:rsidR="0099675D" w:rsidRDefault="0099675D" w:rsidP="002D3A56">
      <w:r>
        <w:t xml:space="preserve">A </w:t>
      </w:r>
      <w:r w:rsidRPr="0099675D">
        <w:rPr>
          <w:b/>
          <w:bCs/>
        </w:rPr>
        <w:t>variant</w:t>
      </w:r>
      <w:r>
        <w:t xml:space="preserve"> is when a virus changes how it works. </w:t>
      </w:r>
    </w:p>
    <w:p w14:paraId="4397A0DF" w14:textId="77777777" w:rsidR="00967EE9" w:rsidRDefault="00967EE9" w:rsidP="0099675D">
      <w:pPr>
        <w:pStyle w:val="Heading2"/>
      </w:pPr>
    </w:p>
    <w:p w14:paraId="3EE4527A" w14:textId="1F53AB62" w:rsidR="00967EE9" w:rsidRDefault="00967EE9" w:rsidP="0099675D">
      <w:pPr>
        <w:pStyle w:val="Heading2"/>
      </w:pPr>
    </w:p>
    <w:p w14:paraId="4067714D" w14:textId="712162AF" w:rsidR="00967EE9" w:rsidRDefault="00967EE9">
      <w:pPr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</w:rPr>
      </w:pPr>
      <w:r>
        <w:br w:type="page"/>
      </w:r>
    </w:p>
    <w:p w14:paraId="17E73376" w14:textId="28D3CD42" w:rsidR="0099675D" w:rsidRDefault="00967EE9" w:rsidP="0099675D">
      <w:pPr>
        <w:pStyle w:val="Heading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37120" behindDoc="1" locked="0" layoutInCell="1" allowOverlap="1" wp14:anchorId="78A861C5" wp14:editId="320AC2A2">
                <wp:simplePos x="0" y="0"/>
                <wp:positionH relativeFrom="margin">
                  <wp:posOffset>2188210</wp:posOffset>
                </wp:positionH>
                <wp:positionV relativeFrom="paragraph">
                  <wp:posOffset>-117475</wp:posOffset>
                </wp:positionV>
                <wp:extent cx="3425190" cy="504825"/>
                <wp:effectExtent l="0" t="0" r="3810" b="9525"/>
                <wp:wrapNone/>
                <wp:docPr id="1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5190" cy="5048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225199" id="Rectangle 23" o:spid="_x0000_s1026" style="position:absolute;margin-left:172.3pt;margin-top:-9.25pt;width:269.7pt;height:39.75pt;z-index:-251279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" fillcolor="#fff2cc [663]" stroked="f" strokeweight="1pt">
                <w10:wrap anchorx="margin"/>
              </v:rect>
            </w:pict>
          </mc:Fallback>
        </mc:AlternateContent>
      </w:r>
      <w:r w:rsidR="002B1F70">
        <w:rPr>
          <w:noProof/>
        </w:rPr>
        <w:drawing>
          <wp:anchor distT="0" distB="0" distL="114300" distR="114300" simplePos="0" relativeHeight="251955200" behindDoc="0" locked="0" layoutInCell="1" allowOverlap="1" wp14:anchorId="6D40C07E" wp14:editId="3A6765D5">
            <wp:simplePos x="0" y="0"/>
            <wp:positionH relativeFrom="margin">
              <wp:align>left</wp:align>
            </wp:positionH>
            <wp:positionV relativeFrom="paragraph">
              <wp:posOffset>102345</wp:posOffset>
            </wp:positionV>
            <wp:extent cx="1431235" cy="1431235"/>
            <wp:effectExtent l="0" t="0" r="0" b="0"/>
            <wp:wrapNone/>
            <wp:docPr id="255202904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202904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35" cy="1431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75D">
        <w:t>Outcome 2</w:t>
      </w:r>
      <w:r w:rsidR="00B82CE0">
        <w:t>:</w:t>
      </w:r>
      <w:r>
        <w:t xml:space="preserve"> </w:t>
      </w:r>
      <w:r>
        <w:t>Manage</w:t>
      </w:r>
    </w:p>
    <w:p w14:paraId="130BC3AF" w14:textId="202E9377" w:rsidR="0099675D" w:rsidRDefault="0099675D" w:rsidP="0099675D"/>
    <w:p w14:paraId="630C306E" w14:textId="101BB590" w:rsidR="0099675D" w:rsidRDefault="0099675D" w:rsidP="0099675D">
      <w:r>
        <w:t xml:space="preserve">Outcome 2 is about how we will </w:t>
      </w:r>
      <w:r w:rsidR="0021612D">
        <w:t xml:space="preserve">manage </w:t>
      </w:r>
      <w:r>
        <w:t xml:space="preserve">the </w:t>
      </w:r>
      <w:r w:rsidR="002D3A56">
        <w:t>problems caused by</w:t>
      </w:r>
      <w:r>
        <w:t xml:space="preserve"> COVID-19. </w:t>
      </w:r>
    </w:p>
    <w:p w14:paraId="50BBE5FE" w14:textId="77777777" w:rsidR="0021612D" w:rsidRDefault="0021612D" w:rsidP="0099675D"/>
    <w:p w14:paraId="02E0EDD5" w14:textId="28F5CCCC" w:rsidR="0021612D" w:rsidRDefault="002B1F70" w:rsidP="0099675D">
      <w:r>
        <w:rPr>
          <w:noProof/>
        </w:rPr>
        <w:drawing>
          <wp:anchor distT="0" distB="0" distL="114300" distR="114300" simplePos="0" relativeHeight="251957248" behindDoc="0" locked="0" layoutInCell="1" allowOverlap="1" wp14:anchorId="41534A8E" wp14:editId="1EC3E497">
            <wp:simplePos x="0" y="0"/>
            <wp:positionH relativeFrom="margin">
              <wp:align>left</wp:align>
            </wp:positionH>
            <wp:positionV relativeFrom="paragraph">
              <wp:posOffset>8531</wp:posOffset>
            </wp:positionV>
            <wp:extent cx="1391478" cy="1507422"/>
            <wp:effectExtent l="0" t="0" r="0" b="0"/>
            <wp:wrapNone/>
            <wp:docPr id="2025304398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823991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478" cy="1507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DFD03" w14:textId="1EAB33FA" w:rsidR="0021612D" w:rsidRDefault="002B1F70" w:rsidP="0099675D"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06727F2" wp14:editId="1800A014">
                <wp:simplePos x="0" y="0"/>
                <wp:positionH relativeFrom="column">
                  <wp:posOffset>404522</wp:posOffset>
                </wp:positionH>
                <wp:positionV relativeFrom="paragraph">
                  <wp:posOffset>238373</wp:posOffset>
                </wp:positionV>
                <wp:extent cx="707666" cy="675861"/>
                <wp:effectExtent l="0" t="0" r="0" b="0"/>
                <wp:wrapNone/>
                <wp:docPr id="1433876962" name="Multiplication Sign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666" cy="675861"/>
                        </a:xfrm>
                        <a:prstGeom prst="mathMultiply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3E422" id="Multiplication Sign 2" o:spid="_x0000_s1026" alt="&quot;&quot;" style="position:absolute;margin-left:31.85pt;margin-top:18.75pt;width:55.7pt;height:53.2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7666,675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" path="m115068,219803l224859,104846,353833,228024,482807,104846,592598,219803,468912,337931,592598,456058,482807,571015,353833,447837,224859,571015,115068,456058,238754,337931,115068,219803xe" fillcolor="#92d050" strokecolor="#09101d [484]" strokeweight="1pt">
                <v:stroke joinstyle="miter"/>
                <v:path arrowok="t" o:connecttype="custom" o:connectlocs="115068,219803;224859,104846;353833,228024;482807,104846;592598,219803;468912,337931;592598,456058;482807,571015;353833,447837;224859,571015;115068,456058;238754,337931;115068,219803" o:connectangles="0,0,0,0,0,0,0,0,0,0,0,0,0"/>
              </v:shape>
            </w:pict>
          </mc:Fallback>
        </mc:AlternateContent>
      </w:r>
      <w:r w:rsidR="00F03815">
        <w:t>We want to manage the spread of COVID-19.</w:t>
      </w:r>
    </w:p>
    <w:p w14:paraId="4458758B" w14:textId="57E12D4D" w:rsidR="00F03815" w:rsidRDefault="00F03815" w:rsidP="0099675D"/>
    <w:p w14:paraId="39100724" w14:textId="77777777" w:rsidR="00F03815" w:rsidRDefault="00F03815" w:rsidP="0099675D"/>
    <w:p w14:paraId="7DFF397E" w14:textId="1211092A" w:rsidR="00F03815" w:rsidRDefault="002B1F70" w:rsidP="0099675D">
      <w:r>
        <w:rPr>
          <w:noProof/>
        </w:rPr>
        <w:drawing>
          <wp:anchor distT="0" distB="0" distL="114300" distR="114300" simplePos="0" relativeHeight="251960320" behindDoc="0" locked="0" layoutInCell="1" allowOverlap="1" wp14:anchorId="4E392694" wp14:editId="22D88017">
            <wp:simplePos x="0" y="0"/>
            <wp:positionH relativeFrom="margin">
              <wp:align>left</wp:align>
            </wp:positionH>
            <wp:positionV relativeFrom="paragraph">
              <wp:posOffset>4886</wp:posOffset>
            </wp:positionV>
            <wp:extent cx="1457864" cy="1457864"/>
            <wp:effectExtent l="0" t="0" r="9525" b="0"/>
            <wp:wrapNone/>
            <wp:docPr id="1650665219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665219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245" cy="1460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815">
        <w:t xml:space="preserve">This is so people can still live their lives while keeping safe from </w:t>
      </w:r>
      <w:r w:rsidR="002D3A56">
        <w:br/>
      </w:r>
      <w:r w:rsidR="00F03815">
        <w:t>COVID-19.</w:t>
      </w:r>
    </w:p>
    <w:p w14:paraId="1F468E4B" w14:textId="77777777" w:rsidR="00F03815" w:rsidRDefault="00F03815" w:rsidP="0099675D"/>
    <w:p w14:paraId="1800F585" w14:textId="77777777" w:rsidR="00F03815" w:rsidRDefault="00F03815" w:rsidP="0099675D"/>
    <w:p w14:paraId="27AC8A7D" w14:textId="7DBD1CD6" w:rsidR="00F03815" w:rsidRDefault="002B1F70" w:rsidP="0099675D">
      <w:r>
        <w:rPr>
          <w:noProof/>
        </w:rPr>
        <w:drawing>
          <wp:anchor distT="0" distB="0" distL="114300" distR="114300" simplePos="0" relativeHeight="251962368" behindDoc="0" locked="0" layoutInCell="1" allowOverlap="1" wp14:anchorId="374DC0C3" wp14:editId="7B2E1621">
            <wp:simplePos x="0" y="0"/>
            <wp:positionH relativeFrom="margin">
              <wp:align>left</wp:align>
            </wp:positionH>
            <wp:positionV relativeFrom="paragraph">
              <wp:posOffset>379897</wp:posOffset>
            </wp:positionV>
            <wp:extent cx="1751162" cy="1182873"/>
            <wp:effectExtent l="0" t="0" r="1905" b="0"/>
            <wp:wrapNone/>
            <wp:docPr id="160597238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97238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310" cy="1183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815">
        <w:t>We want to manage treatment of COVID-19.</w:t>
      </w:r>
    </w:p>
    <w:p w14:paraId="270EE7D9" w14:textId="77777777" w:rsidR="00F03815" w:rsidRDefault="00F03815" w:rsidP="0099675D"/>
    <w:p w14:paraId="39F10760" w14:textId="77777777" w:rsidR="00F03815" w:rsidRDefault="00F03815" w:rsidP="0099675D"/>
    <w:p w14:paraId="46F7709B" w14:textId="76294B57" w:rsidR="00F03815" w:rsidRDefault="00F03815" w:rsidP="00F03815">
      <w:r>
        <w:t xml:space="preserve">This is so people </w:t>
      </w:r>
      <w:r w:rsidR="00711C75">
        <w:t>are looked after better when they are sick</w:t>
      </w:r>
      <w:r>
        <w:t>.</w:t>
      </w:r>
    </w:p>
    <w:p w14:paraId="23C9BBA2" w14:textId="77777777" w:rsidR="00F03815" w:rsidRDefault="00F03815" w:rsidP="00F03815"/>
    <w:p w14:paraId="027E8889" w14:textId="77777777" w:rsidR="00F03815" w:rsidRDefault="00F03815" w:rsidP="00F03815"/>
    <w:p w14:paraId="3D5DB18B" w14:textId="77777777" w:rsidR="00F03815" w:rsidRDefault="00F03815" w:rsidP="00F03815"/>
    <w:p w14:paraId="14517609" w14:textId="469A184C" w:rsidR="00F03815" w:rsidRDefault="002B1F70" w:rsidP="00F03815">
      <w:r>
        <w:rPr>
          <w:noProof/>
        </w:rPr>
        <w:lastRenderedPageBreak/>
        <w:drawing>
          <wp:anchor distT="0" distB="0" distL="114300" distR="114300" simplePos="0" relativeHeight="251964416" behindDoc="0" locked="0" layoutInCell="1" allowOverlap="1" wp14:anchorId="0046D900" wp14:editId="7C3035D0">
            <wp:simplePos x="0" y="0"/>
            <wp:positionH relativeFrom="margin">
              <wp:align>left</wp:align>
            </wp:positionH>
            <wp:positionV relativeFrom="paragraph">
              <wp:posOffset>-7261</wp:posOffset>
            </wp:positionV>
            <wp:extent cx="1350645" cy="1350645"/>
            <wp:effectExtent l="0" t="0" r="1905" b="1905"/>
            <wp:wrapNone/>
            <wp:docPr id="1188277594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274734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35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815">
        <w:t xml:space="preserve">We want to manage </w:t>
      </w:r>
      <w:r w:rsidR="002D3A56">
        <w:t>the problems caused in our lives by</w:t>
      </w:r>
      <w:r w:rsidR="00F03815">
        <w:t xml:space="preserve"> COVID-19.</w:t>
      </w:r>
    </w:p>
    <w:p w14:paraId="20596C91" w14:textId="2DA71F7D" w:rsidR="00F03815" w:rsidRDefault="00F03815" w:rsidP="00F03815"/>
    <w:p w14:paraId="116A50E3" w14:textId="77777777" w:rsidR="00F03815" w:rsidRDefault="00F03815" w:rsidP="00F03815"/>
    <w:p w14:paraId="44E1CE74" w14:textId="66D6B11D" w:rsidR="00F03815" w:rsidRDefault="00F03815" w:rsidP="00F03815">
      <w:r>
        <w:t>This is so:</w:t>
      </w:r>
    </w:p>
    <w:p w14:paraId="2EA62A65" w14:textId="0BFC606C" w:rsidR="00F03815" w:rsidRDefault="002B1F70" w:rsidP="00985A59">
      <w:pPr>
        <w:pStyle w:val="ListParagraph"/>
      </w:pPr>
      <w:r>
        <w:rPr>
          <w:noProof/>
        </w:rPr>
        <w:drawing>
          <wp:anchor distT="0" distB="0" distL="114300" distR="114300" simplePos="0" relativeHeight="251968512" behindDoc="0" locked="0" layoutInCell="1" allowOverlap="1" wp14:anchorId="6C0BD477" wp14:editId="369620CD">
            <wp:simplePos x="0" y="0"/>
            <wp:positionH relativeFrom="margin">
              <wp:align>left</wp:align>
            </wp:positionH>
            <wp:positionV relativeFrom="paragraph">
              <wp:posOffset>211345</wp:posOffset>
            </wp:positionV>
            <wp:extent cx="1618383" cy="946205"/>
            <wp:effectExtent l="0" t="0" r="1270" b="6350"/>
            <wp:wrapNone/>
            <wp:docPr id="1203923729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923729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383" cy="94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815">
        <w:t>people have their health taken care of</w:t>
      </w:r>
    </w:p>
    <w:p w14:paraId="1CCB3CFA" w14:textId="1F74EC17" w:rsidR="00F03815" w:rsidRDefault="002B1F70" w:rsidP="00985A59">
      <w:pPr>
        <w:pStyle w:val="ListParagraph"/>
      </w:pPr>
      <w:r>
        <w:rPr>
          <w:noProof/>
        </w:rPr>
        <w:drawing>
          <wp:anchor distT="0" distB="0" distL="114300" distR="114300" simplePos="0" relativeHeight="251966464" behindDoc="0" locked="0" layoutInCell="1" allowOverlap="1" wp14:anchorId="2C2531DE" wp14:editId="75C1CA73">
            <wp:simplePos x="0" y="0"/>
            <wp:positionH relativeFrom="margin">
              <wp:align>left</wp:align>
            </wp:positionH>
            <wp:positionV relativeFrom="paragraph">
              <wp:posOffset>495383</wp:posOffset>
            </wp:positionV>
            <wp:extent cx="1578634" cy="1578634"/>
            <wp:effectExtent l="0" t="0" r="2540" b="2540"/>
            <wp:wrapNone/>
            <wp:docPr id="2043693561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693561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351" cy="1579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815">
        <w:t xml:space="preserve">we can do the things we like to </w:t>
      </w:r>
      <w:proofErr w:type="gramStart"/>
      <w:r w:rsidR="00F03815">
        <w:t>do</w:t>
      </w:r>
      <w:proofErr w:type="gramEnd"/>
    </w:p>
    <w:p w14:paraId="2B52727F" w14:textId="7CA43571" w:rsidR="00F03815" w:rsidRDefault="00F03815" w:rsidP="00985A59">
      <w:pPr>
        <w:pStyle w:val="ListParagraph"/>
      </w:pPr>
      <w:r>
        <w:t xml:space="preserve">the </w:t>
      </w:r>
      <w:r w:rsidRPr="00F03815">
        <w:rPr>
          <w:b/>
          <w:bCs/>
        </w:rPr>
        <w:t>economy</w:t>
      </w:r>
      <w:r>
        <w:t xml:space="preserve"> can carry on as usual.</w:t>
      </w:r>
    </w:p>
    <w:p w14:paraId="068DE13F" w14:textId="77777777" w:rsidR="00F03815" w:rsidRDefault="00F03815" w:rsidP="00F03815"/>
    <w:p w14:paraId="7F559CB9" w14:textId="0DCABC69" w:rsidR="00F03815" w:rsidRDefault="00F03815" w:rsidP="00F03815"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35AACD9B" wp14:editId="5F66C85A">
                <wp:simplePos x="0" y="0"/>
                <wp:positionH relativeFrom="column">
                  <wp:posOffset>2234317</wp:posOffset>
                </wp:positionH>
                <wp:positionV relativeFrom="paragraph">
                  <wp:posOffset>301266</wp:posOffset>
                </wp:positionV>
                <wp:extent cx="3719015" cy="2806811"/>
                <wp:effectExtent l="0" t="0" r="0" b="0"/>
                <wp:wrapNone/>
                <wp:docPr id="1845100929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9015" cy="280681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65BD68" id="Rectangle 23" o:spid="_x0000_s1026" style="position:absolute;margin-left:175.95pt;margin-top:23.7pt;width:292.85pt;height:221pt;z-index:-25146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" fillcolor="#bdd6ee [1304]" stroked="f" strokeweight="1pt"/>
            </w:pict>
          </mc:Fallback>
        </mc:AlternateContent>
      </w:r>
    </w:p>
    <w:p w14:paraId="1542F02B" w14:textId="302E7B47" w:rsidR="00F03815" w:rsidRDefault="002B1F70" w:rsidP="00F03815">
      <w:r>
        <w:rPr>
          <w:noProof/>
        </w:rPr>
        <w:drawing>
          <wp:anchor distT="0" distB="0" distL="114300" distR="114300" simplePos="0" relativeHeight="251972608" behindDoc="0" locked="0" layoutInCell="1" allowOverlap="1" wp14:anchorId="70EF7515" wp14:editId="7B794678">
            <wp:simplePos x="0" y="0"/>
            <wp:positionH relativeFrom="margin">
              <wp:align>left</wp:align>
            </wp:positionH>
            <wp:positionV relativeFrom="paragraph">
              <wp:posOffset>213857</wp:posOffset>
            </wp:positionV>
            <wp:extent cx="1613484" cy="659958"/>
            <wp:effectExtent l="0" t="0" r="6350" b="6985"/>
            <wp:wrapNone/>
            <wp:docPr id="1309594468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594468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484" cy="659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815">
        <w:t xml:space="preserve">The </w:t>
      </w:r>
      <w:r w:rsidR="00F03815" w:rsidRPr="00F03815">
        <w:rPr>
          <w:b/>
          <w:bCs/>
        </w:rPr>
        <w:t>economy</w:t>
      </w:r>
      <w:r w:rsidR="00F03815">
        <w:rPr>
          <w:b/>
          <w:bCs/>
        </w:rPr>
        <w:t xml:space="preserve"> </w:t>
      </w:r>
      <w:r w:rsidR="00F03815">
        <w:t xml:space="preserve">is </w:t>
      </w:r>
      <w:r w:rsidR="00283E88">
        <w:t xml:space="preserve">all </w:t>
      </w:r>
      <w:r w:rsidR="000327EE">
        <w:t xml:space="preserve">the </w:t>
      </w:r>
      <w:proofErr w:type="gramStart"/>
      <w:r w:rsidR="000327EE">
        <w:t>ways</w:t>
      </w:r>
      <w:proofErr w:type="gramEnd"/>
      <w:r w:rsidR="000327EE">
        <w:t xml:space="preserve"> a country</w:t>
      </w:r>
      <w:r w:rsidR="00F03815">
        <w:t>:</w:t>
      </w:r>
    </w:p>
    <w:p w14:paraId="21FA3A61" w14:textId="65AF4979" w:rsidR="00F03815" w:rsidRDefault="000327EE" w:rsidP="00985A59">
      <w:pPr>
        <w:pStyle w:val="ListParagraph"/>
      </w:pPr>
      <w:r>
        <w:t xml:space="preserve">makes </w:t>
      </w:r>
      <w:proofErr w:type="gramStart"/>
      <w:r>
        <w:t>money</w:t>
      </w:r>
      <w:proofErr w:type="gramEnd"/>
    </w:p>
    <w:p w14:paraId="1C484258" w14:textId="57A539B0" w:rsidR="000327EE" w:rsidRPr="000327EE" w:rsidRDefault="002B1F70" w:rsidP="00985A59">
      <w:pPr>
        <w:pStyle w:val="ListParagraph"/>
        <w:numPr>
          <w:ilvl w:val="0"/>
          <w:numId w:val="0"/>
        </w:numPr>
        <w:ind w:left="4167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970560" behindDoc="0" locked="0" layoutInCell="1" allowOverlap="1" wp14:anchorId="01C553E6" wp14:editId="2466E26A">
            <wp:simplePos x="0" y="0"/>
            <wp:positionH relativeFrom="margin">
              <wp:posOffset>15903</wp:posOffset>
            </wp:positionH>
            <wp:positionV relativeFrom="paragraph">
              <wp:posOffset>109193</wp:posOffset>
            </wp:positionV>
            <wp:extent cx="1641983" cy="1192695"/>
            <wp:effectExtent l="0" t="0" r="0" b="7620"/>
            <wp:wrapNone/>
            <wp:docPr id="1213296485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296485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983" cy="119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7EE" w:rsidRPr="000327EE">
        <w:rPr>
          <w:b/>
          <w:bCs/>
        </w:rPr>
        <w:t>and</w:t>
      </w:r>
    </w:p>
    <w:p w14:paraId="295D61F1" w14:textId="0D5BE8DF" w:rsidR="000327EE" w:rsidRDefault="000327EE" w:rsidP="00985A59">
      <w:pPr>
        <w:pStyle w:val="ListParagraph"/>
      </w:pPr>
      <w:r>
        <w:t>spends money</w:t>
      </w:r>
      <w:r w:rsidR="002D3A56">
        <w:t>.</w:t>
      </w:r>
    </w:p>
    <w:p w14:paraId="37B559B2" w14:textId="77777777" w:rsidR="00F03815" w:rsidRDefault="00F03815" w:rsidP="00F03815"/>
    <w:p w14:paraId="0C8C24A9" w14:textId="77777777" w:rsidR="00F03815" w:rsidRDefault="00F03815" w:rsidP="00F03815"/>
    <w:p w14:paraId="48FA74A2" w14:textId="7C07B485" w:rsidR="00F03815" w:rsidRDefault="00967EE9" w:rsidP="00F03815">
      <w:pPr>
        <w:pStyle w:val="Heading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44288" behindDoc="1" locked="0" layoutInCell="1" allowOverlap="1" wp14:anchorId="7330140F" wp14:editId="231D902E">
                <wp:simplePos x="0" y="0"/>
                <wp:positionH relativeFrom="margin">
                  <wp:posOffset>2195830</wp:posOffset>
                </wp:positionH>
                <wp:positionV relativeFrom="paragraph">
                  <wp:posOffset>-114300</wp:posOffset>
                </wp:positionV>
                <wp:extent cx="3425190" cy="504825"/>
                <wp:effectExtent l="0" t="0" r="3810" b="9525"/>
                <wp:wrapNone/>
                <wp:docPr id="2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5190" cy="5048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5248A" id="Rectangle 23" o:spid="_x0000_s1026" style="position:absolute;margin-left:172.9pt;margin-top:-9pt;width:269.7pt;height:39.75pt;z-index:-2512721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" fillcolor="#fff2cc [663]" stroked="f" strokeweight="1pt">
                <w10:wrap anchorx="margin"/>
              </v:rect>
            </w:pict>
          </mc:Fallback>
        </mc:AlternateContent>
      </w:r>
      <w:r w:rsidR="00F03815">
        <w:t>Outcome 3</w:t>
      </w:r>
      <w:r w:rsidR="00B82CE0">
        <w:t>:</w:t>
      </w:r>
      <w:r w:rsidRPr="00967EE9">
        <w:rPr>
          <w:noProof/>
        </w:rPr>
        <w:t xml:space="preserve"> </w:t>
      </w:r>
      <w:r>
        <w:t>Integrate</w:t>
      </w:r>
    </w:p>
    <w:p w14:paraId="16B81084" w14:textId="3A750C61" w:rsidR="00F03815" w:rsidRDefault="002B1F70" w:rsidP="00F03815">
      <w:r>
        <w:rPr>
          <w:noProof/>
        </w:rPr>
        <w:drawing>
          <wp:anchor distT="0" distB="0" distL="114300" distR="114300" simplePos="0" relativeHeight="251974656" behindDoc="0" locked="0" layoutInCell="1" allowOverlap="1" wp14:anchorId="61777B29" wp14:editId="7D70C4E5">
            <wp:simplePos x="0" y="0"/>
            <wp:positionH relativeFrom="margin">
              <wp:align>left</wp:align>
            </wp:positionH>
            <wp:positionV relativeFrom="paragraph">
              <wp:posOffset>9581</wp:posOffset>
            </wp:positionV>
            <wp:extent cx="1800684" cy="850789"/>
            <wp:effectExtent l="0" t="0" r="0" b="6985"/>
            <wp:wrapNone/>
            <wp:docPr id="1286478892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478892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60" cy="857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BDA74" w14:textId="12254281" w:rsidR="00F03815" w:rsidRDefault="002C7D12" w:rsidP="00F03815">
      <w:r>
        <w:t>Outcome 3 is about managing COVID-19 for a long time.</w:t>
      </w:r>
    </w:p>
    <w:p w14:paraId="66E2B6F6" w14:textId="77777777" w:rsidR="0084402F" w:rsidRDefault="0084402F" w:rsidP="00F03815"/>
    <w:p w14:paraId="522E2716" w14:textId="1B7AA13A" w:rsidR="0084402F" w:rsidRDefault="0084402F" w:rsidP="00F03815"/>
    <w:p w14:paraId="119E3867" w14:textId="4A87F793" w:rsidR="00230DA7" w:rsidRDefault="00230DA7" w:rsidP="00F03815">
      <w:r>
        <w:rPr>
          <w:noProof/>
        </w:rPr>
        <w:drawing>
          <wp:anchor distT="0" distB="0" distL="114300" distR="114300" simplePos="0" relativeHeight="251976704" behindDoc="0" locked="0" layoutInCell="1" allowOverlap="1" wp14:anchorId="1F35BECE" wp14:editId="3D7AC1D4">
            <wp:simplePos x="0" y="0"/>
            <wp:positionH relativeFrom="margin">
              <wp:align>left</wp:align>
            </wp:positionH>
            <wp:positionV relativeFrom="paragraph">
              <wp:posOffset>562720</wp:posOffset>
            </wp:positionV>
            <wp:extent cx="1630017" cy="1630017"/>
            <wp:effectExtent l="0" t="0" r="8890" b="0"/>
            <wp:wrapNone/>
            <wp:docPr id="327523950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523950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44" cy="1633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02F">
        <w:t>All the things we learned during the COVID-19 emergency will be used to</w:t>
      </w:r>
      <w:r>
        <w:t xml:space="preserve"> deal with:</w:t>
      </w:r>
    </w:p>
    <w:p w14:paraId="02A22059" w14:textId="77777777" w:rsidR="00230DA7" w:rsidRPr="00985A59" w:rsidRDefault="0084402F" w:rsidP="00985A59">
      <w:pPr>
        <w:pStyle w:val="ListParagraph"/>
      </w:pPr>
      <w:r w:rsidRPr="00985A59">
        <w:t>COVID-19 every day from now on</w:t>
      </w:r>
    </w:p>
    <w:p w14:paraId="604EC38E" w14:textId="0E6FF8B2" w:rsidR="00230DA7" w:rsidRPr="00985A59" w:rsidRDefault="00230DA7" w:rsidP="00985A59">
      <w:pPr>
        <w:pStyle w:val="ListParagraph"/>
        <w:numPr>
          <w:ilvl w:val="0"/>
          <w:numId w:val="0"/>
        </w:numPr>
        <w:ind w:left="4167"/>
        <w:rPr>
          <w:b/>
          <w:bCs/>
        </w:rPr>
      </w:pPr>
      <w:r w:rsidRPr="00985A59">
        <w:rPr>
          <w:b/>
          <w:bCs/>
        </w:rPr>
        <w:t>and</w:t>
      </w:r>
    </w:p>
    <w:p w14:paraId="07C0AADB" w14:textId="1D2B1B2F" w:rsidR="0084402F" w:rsidRPr="00985A59" w:rsidRDefault="00230DA7" w:rsidP="00985A59">
      <w:pPr>
        <w:pStyle w:val="ListParagraph"/>
      </w:pPr>
      <w:r w:rsidRPr="00985A59">
        <w:t>other viruses</w:t>
      </w:r>
      <w:r w:rsidR="0084402F" w:rsidRPr="00985A59">
        <w:t>.</w:t>
      </w:r>
    </w:p>
    <w:p w14:paraId="3794AACE" w14:textId="1CAEB1F8" w:rsidR="0084402F" w:rsidRDefault="00460BC5" w:rsidP="00F03815">
      <w:r>
        <w:rPr>
          <w:noProof/>
        </w:rPr>
        <w:drawing>
          <wp:anchor distT="0" distB="0" distL="114300" distR="114300" simplePos="0" relativeHeight="251978752" behindDoc="0" locked="0" layoutInCell="1" allowOverlap="1" wp14:anchorId="044AEBC8" wp14:editId="6BF2F573">
            <wp:simplePos x="0" y="0"/>
            <wp:positionH relativeFrom="margin">
              <wp:align>left</wp:align>
            </wp:positionH>
            <wp:positionV relativeFrom="paragraph">
              <wp:posOffset>143041</wp:posOffset>
            </wp:positionV>
            <wp:extent cx="1473835" cy="1473835"/>
            <wp:effectExtent l="0" t="0" r="0" b="0"/>
            <wp:wrapNone/>
            <wp:docPr id="1988266564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683742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47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AE3FA" w14:textId="6FBF65BB" w:rsidR="0084402F" w:rsidRDefault="0084402F" w:rsidP="00F03815"/>
    <w:p w14:paraId="09952CA7" w14:textId="5177E0BE" w:rsidR="0084402F" w:rsidRDefault="0084402F" w:rsidP="00F03815">
      <w:r>
        <w:t xml:space="preserve">We have all the rules ready in case things change again. </w:t>
      </w:r>
    </w:p>
    <w:p w14:paraId="1A5C4A76" w14:textId="77777777" w:rsidR="0084402F" w:rsidRDefault="0084402F" w:rsidP="00F03815"/>
    <w:p w14:paraId="0268D9EA" w14:textId="6DA9D9C9" w:rsidR="0084402F" w:rsidRDefault="0084402F" w:rsidP="00F03815"/>
    <w:p w14:paraId="4369FAA1" w14:textId="26808435" w:rsidR="0084402F" w:rsidRDefault="00460BC5" w:rsidP="00F03815">
      <w:r>
        <w:rPr>
          <w:noProof/>
        </w:rPr>
        <w:drawing>
          <wp:anchor distT="0" distB="0" distL="114300" distR="114300" simplePos="0" relativeHeight="251980800" behindDoc="0" locked="0" layoutInCell="1" allowOverlap="1" wp14:anchorId="3AE95C31" wp14:editId="440D015B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446530" cy="1446530"/>
            <wp:effectExtent l="0" t="0" r="1270" b="1270"/>
            <wp:wrapNone/>
            <wp:docPr id="149502049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085140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44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A00">
        <w:t xml:space="preserve">All the things we know about </w:t>
      </w:r>
      <w:r w:rsidR="002D3A56">
        <w:br/>
      </w:r>
      <w:r w:rsidR="00A82A00">
        <w:t xml:space="preserve">COVID-19 will be used in our health system. </w:t>
      </w:r>
    </w:p>
    <w:p w14:paraId="15F60DE7" w14:textId="77777777" w:rsidR="00A82A00" w:rsidRDefault="00A82A00" w:rsidP="00F03815"/>
    <w:p w14:paraId="27850559" w14:textId="198FCC84" w:rsidR="00D24BED" w:rsidRDefault="00276483" w:rsidP="00D24BED">
      <w:pPr>
        <w:pStyle w:val="Heading1"/>
      </w:pPr>
      <w:r>
        <w:lastRenderedPageBreak/>
        <w:t>Keeping you informed about COVID-19</w:t>
      </w:r>
    </w:p>
    <w:p w14:paraId="49B6F63F" w14:textId="77777777" w:rsidR="00D24BED" w:rsidRDefault="00D24BED" w:rsidP="00F03815"/>
    <w:p w14:paraId="241038CB" w14:textId="77777777" w:rsidR="00D24BED" w:rsidRDefault="00D24BED" w:rsidP="00F03815"/>
    <w:p w14:paraId="30C85E23" w14:textId="352AE599" w:rsidR="00A82A00" w:rsidRDefault="00460BC5" w:rsidP="00F03815">
      <w:r>
        <w:rPr>
          <w:noProof/>
        </w:rPr>
        <w:drawing>
          <wp:anchor distT="0" distB="0" distL="114300" distR="114300" simplePos="0" relativeHeight="251982848" behindDoc="0" locked="0" layoutInCell="1" allowOverlap="1" wp14:anchorId="05818C1E" wp14:editId="318624A8">
            <wp:simplePos x="0" y="0"/>
            <wp:positionH relativeFrom="margin">
              <wp:posOffset>-635</wp:posOffset>
            </wp:positionH>
            <wp:positionV relativeFrom="paragraph">
              <wp:posOffset>304</wp:posOffset>
            </wp:positionV>
            <wp:extent cx="1447137" cy="1367544"/>
            <wp:effectExtent l="0" t="0" r="1270" b="4445"/>
            <wp:wrapNone/>
            <wp:docPr id="2110922985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922985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37" cy="1367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A00">
        <w:t>We will keep giving all the correct information to everyone about COVID-19.</w:t>
      </w:r>
    </w:p>
    <w:p w14:paraId="389D2229" w14:textId="77777777" w:rsidR="00A82A00" w:rsidRDefault="00A82A00" w:rsidP="00F03815"/>
    <w:p w14:paraId="1306DAF5" w14:textId="09A5F5CB" w:rsidR="00A82A00" w:rsidRDefault="00A82A00" w:rsidP="00F03815"/>
    <w:p w14:paraId="7B383D47" w14:textId="3ED317C1" w:rsidR="00F642EA" w:rsidRDefault="00460BC5" w:rsidP="00F03815">
      <w:r>
        <w:rPr>
          <w:noProof/>
        </w:rPr>
        <w:drawing>
          <wp:anchor distT="0" distB="0" distL="114300" distR="114300" simplePos="0" relativeHeight="251984896" behindDoc="0" locked="0" layoutInCell="1" allowOverlap="1" wp14:anchorId="539DBF47" wp14:editId="7D153459">
            <wp:simplePos x="0" y="0"/>
            <wp:positionH relativeFrom="margin">
              <wp:align>left</wp:align>
            </wp:positionH>
            <wp:positionV relativeFrom="paragraph">
              <wp:posOffset>4637</wp:posOffset>
            </wp:positionV>
            <wp:extent cx="1574359" cy="1574359"/>
            <wp:effectExtent l="0" t="0" r="0" b="6985"/>
            <wp:wrapNone/>
            <wp:docPr id="1000660339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60339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359" cy="1574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A00">
        <w:t>Having all the correct information means you can trust you are being looked after properly.</w:t>
      </w:r>
    </w:p>
    <w:p w14:paraId="3085CCB7" w14:textId="77777777" w:rsidR="00F642EA" w:rsidRDefault="00F642EA">
      <w:pPr>
        <w:spacing w:line="240" w:lineRule="auto"/>
        <w:ind w:left="0"/>
      </w:pPr>
      <w:r>
        <w:br w:type="page"/>
      </w:r>
    </w:p>
    <w:p w14:paraId="42DAFBC5" w14:textId="06CE6B52" w:rsidR="00A82A00" w:rsidRDefault="00F642EA" w:rsidP="00F642EA">
      <w:pPr>
        <w:pStyle w:val="Heading1"/>
      </w:pPr>
      <w:r>
        <w:lastRenderedPageBreak/>
        <w:t xml:space="preserve">How we will </w:t>
      </w:r>
      <w:r w:rsidR="00B82CE0">
        <w:t>check</w:t>
      </w:r>
      <w:r>
        <w:t xml:space="preserve"> things</w:t>
      </w:r>
    </w:p>
    <w:p w14:paraId="2E49BDEF" w14:textId="693464FC" w:rsidR="00F642EA" w:rsidRDefault="00F642EA" w:rsidP="002D3A56"/>
    <w:p w14:paraId="18438394" w14:textId="1A12FFA0" w:rsidR="002D3A56" w:rsidRDefault="00B82CE0" w:rsidP="002D3A56">
      <w:r>
        <w:rPr>
          <w:noProof/>
        </w:rPr>
        <w:drawing>
          <wp:anchor distT="0" distB="0" distL="114300" distR="114300" simplePos="0" relativeHeight="251986944" behindDoc="0" locked="0" layoutInCell="1" allowOverlap="1" wp14:anchorId="373007CF" wp14:editId="6422E118">
            <wp:simplePos x="0" y="0"/>
            <wp:positionH relativeFrom="margin">
              <wp:posOffset>-12700</wp:posOffset>
            </wp:positionH>
            <wp:positionV relativeFrom="paragraph">
              <wp:posOffset>161925</wp:posOffset>
            </wp:positionV>
            <wp:extent cx="1383030" cy="1244600"/>
            <wp:effectExtent l="0" t="0" r="7620" b="0"/>
            <wp:wrapNone/>
            <wp:docPr id="662733322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733322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24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78533A" w14:textId="50FA30DD" w:rsidR="00F642EA" w:rsidRDefault="00F642EA" w:rsidP="002D3A56">
      <w:r>
        <w:t>We have ways to keep checking we are doing the right things when dealing with COVID-19.</w:t>
      </w:r>
    </w:p>
    <w:p w14:paraId="2AAC563A" w14:textId="07D6EA05" w:rsidR="00F642EA" w:rsidRDefault="00B82CE0" w:rsidP="002D3A56">
      <w:r>
        <w:rPr>
          <w:noProof/>
        </w:rPr>
        <w:drawing>
          <wp:anchor distT="0" distB="0" distL="114300" distR="114300" simplePos="0" relativeHeight="251988992" behindDoc="0" locked="0" layoutInCell="1" allowOverlap="1" wp14:anchorId="5F63CD77" wp14:editId="0B7C029E">
            <wp:simplePos x="0" y="0"/>
            <wp:positionH relativeFrom="margin">
              <wp:posOffset>76761</wp:posOffset>
            </wp:positionH>
            <wp:positionV relativeFrom="paragraph">
              <wp:posOffset>239763</wp:posOffset>
            </wp:positionV>
            <wp:extent cx="1479885" cy="1479885"/>
            <wp:effectExtent l="0" t="0" r="6350" b="0"/>
            <wp:wrapNone/>
            <wp:docPr id="989646389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646389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885" cy="147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36970" w14:textId="73C280DF" w:rsidR="00F642EA" w:rsidRDefault="00F642EA" w:rsidP="002D3A56"/>
    <w:p w14:paraId="3A870060" w14:textId="339F39B4" w:rsidR="00B82CE0" w:rsidRDefault="00F642EA" w:rsidP="002D3A56">
      <w:r>
        <w:t xml:space="preserve">We </w:t>
      </w:r>
      <w:r w:rsidR="00B82CE0">
        <w:t>will look at what:</w:t>
      </w:r>
    </w:p>
    <w:p w14:paraId="03A27CB0" w14:textId="3C75E2E1" w:rsidR="00B82CE0" w:rsidRPr="00D24BED" w:rsidRDefault="00B82CE0" w:rsidP="00D24BED">
      <w:pPr>
        <w:pStyle w:val="ListParagraph"/>
      </w:pPr>
      <w:r w:rsidRPr="00D24BED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6A7A730" wp14:editId="17D29CC8">
                <wp:simplePos x="0" y="0"/>
                <wp:positionH relativeFrom="column">
                  <wp:posOffset>605422</wp:posOffset>
                </wp:positionH>
                <wp:positionV relativeFrom="paragraph">
                  <wp:posOffset>889327</wp:posOffset>
                </wp:positionV>
                <wp:extent cx="136477" cy="429905"/>
                <wp:effectExtent l="95250" t="0" r="130810" b="0"/>
                <wp:wrapNone/>
                <wp:docPr id="1790455342" name="Arrow: Down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58204">
                          <a:off x="0" y="0"/>
                          <a:ext cx="136477" cy="42990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236C4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3" o:spid="_x0000_s1026" type="#_x0000_t67" alt="&quot;&quot;" style="position:absolute;margin-left:47.65pt;margin-top:70.05pt;width:10.75pt;height:33.85pt;rotation:8910934fd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" adj="18171" fillcolor="#92d050" strokecolor="#09101d [484]" strokeweight="1pt"/>
            </w:pict>
          </mc:Fallback>
        </mc:AlternateContent>
      </w:r>
      <w:r w:rsidRPr="00D24BED">
        <w:rPr>
          <w:noProof/>
        </w:rPr>
        <w:drawing>
          <wp:anchor distT="0" distB="0" distL="114300" distR="114300" simplePos="0" relativeHeight="251992064" behindDoc="0" locked="0" layoutInCell="1" allowOverlap="1" wp14:anchorId="0D79BDD5" wp14:editId="7F689DB1">
            <wp:simplePos x="0" y="0"/>
            <wp:positionH relativeFrom="margin">
              <wp:posOffset>134620</wp:posOffset>
            </wp:positionH>
            <wp:positionV relativeFrom="paragraph">
              <wp:posOffset>771291</wp:posOffset>
            </wp:positionV>
            <wp:extent cx="1150601" cy="1598213"/>
            <wp:effectExtent l="0" t="0" r="0" b="2540"/>
            <wp:wrapNone/>
            <wp:docPr id="418303150" name="Picture 4183031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272870" name="Picture 20632728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01" cy="1598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2EA" w:rsidRPr="00D24BED">
        <w:t xml:space="preserve">people are doing across the country to look after their </w:t>
      </w:r>
      <w:proofErr w:type="gramStart"/>
      <w:r w:rsidR="00F642EA" w:rsidRPr="00D24BED">
        <w:t>health</w:t>
      </w:r>
      <w:proofErr w:type="gramEnd"/>
    </w:p>
    <w:p w14:paraId="61FDE208" w14:textId="030A47EC" w:rsidR="00F642EA" w:rsidRPr="00D24BED" w:rsidRDefault="00B82CE0" w:rsidP="00D24BED">
      <w:pPr>
        <w:pStyle w:val="ListParagraph"/>
      </w:pPr>
      <w:r w:rsidRPr="00D24BED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108E1E66" wp14:editId="57042657">
                <wp:simplePos x="0" y="0"/>
                <wp:positionH relativeFrom="margin">
                  <wp:posOffset>327961</wp:posOffset>
                </wp:positionH>
                <wp:positionV relativeFrom="paragraph">
                  <wp:posOffset>180607</wp:posOffset>
                </wp:positionV>
                <wp:extent cx="136477" cy="429905"/>
                <wp:effectExtent l="133350" t="0" r="92710" b="0"/>
                <wp:wrapNone/>
                <wp:docPr id="1019749557" name="Arrow: Down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07445">
                          <a:off x="0" y="0"/>
                          <a:ext cx="136477" cy="42990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63F1C" id="Arrow: Down 33" o:spid="_x0000_s1026" type="#_x0000_t67" alt="&quot;&quot;" style="position:absolute;margin-left:25.8pt;margin-top:14.2pt;width:10.75pt;height:33.85pt;rotation:-2831761fd;z-index:2519941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" adj="18171" fillcolor="#92d050" strokecolor="#09101d [484]" strokeweight="1pt">
                <w10:wrap anchorx="margin"/>
              </v:shape>
            </w:pict>
          </mc:Fallback>
        </mc:AlternateContent>
      </w:r>
      <w:r w:rsidR="002D3A56" w:rsidRPr="00D24BED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60C0BE9" wp14:editId="303B8A50">
                <wp:simplePos x="0" y="0"/>
                <wp:positionH relativeFrom="column">
                  <wp:posOffset>945514</wp:posOffset>
                </wp:positionH>
                <wp:positionV relativeFrom="paragraph">
                  <wp:posOffset>825369</wp:posOffset>
                </wp:positionV>
                <wp:extent cx="136477" cy="429905"/>
                <wp:effectExtent l="114300" t="0" r="92710" b="0"/>
                <wp:wrapNone/>
                <wp:docPr id="1397236270" name="Arrow: Down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27777">
                          <a:off x="0" y="0"/>
                          <a:ext cx="136477" cy="42990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7A3B8B" id="Arrow: Down 33" o:spid="_x0000_s1026" type="#_x0000_t67" alt="&quot;&quot;" style="position:absolute;margin-left:74.45pt;margin-top:65pt;width:10.75pt;height:33.85pt;rotation:-2700327fd;z-index:25199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" adj="18171" fillcolor="#92d050" strokecolor="#09101d [484]" strokeweight="1pt"/>
            </w:pict>
          </mc:Fallback>
        </mc:AlternateContent>
      </w:r>
      <w:r w:rsidR="00A0739D" w:rsidRPr="00D24BED"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6FB2A398" wp14:editId="55BDA026">
                <wp:simplePos x="0" y="0"/>
                <wp:positionH relativeFrom="column">
                  <wp:posOffset>1212270</wp:posOffset>
                </wp:positionH>
                <wp:positionV relativeFrom="paragraph">
                  <wp:posOffset>496044</wp:posOffset>
                </wp:positionV>
                <wp:extent cx="136477" cy="429905"/>
                <wp:effectExtent l="95250" t="0" r="130810" b="0"/>
                <wp:wrapNone/>
                <wp:docPr id="1077216277" name="Arrow: Down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30252">
                          <a:off x="0" y="0"/>
                          <a:ext cx="136477" cy="42990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25583C" id="Arrow: Down 33" o:spid="_x0000_s1026" type="#_x0000_t67" alt="&quot;&quot;" style="position:absolute;margin-left:95.45pt;margin-top:39.05pt;width:10.75pt;height:33.85pt;rotation:8880403fd;z-index:25199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" adj="18171" fillcolor="#92d050" strokecolor="#09101d [484]" strokeweight="1pt"/>
            </w:pict>
          </mc:Fallback>
        </mc:AlternateContent>
      </w:r>
      <w:r w:rsidR="00F642EA" w:rsidRPr="00D24BED">
        <w:t xml:space="preserve">is happening at </w:t>
      </w:r>
      <w:r w:rsidR="002D3A56" w:rsidRPr="00D24BED">
        <w:t>the places people enter or leave</w:t>
      </w:r>
      <w:r w:rsidR="00A0739D" w:rsidRPr="00D24BED">
        <w:t xml:space="preserve"> the country</w:t>
      </w:r>
      <w:r w:rsidR="00F642EA" w:rsidRPr="00D24BED">
        <w:t>.</w:t>
      </w:r>
    </w:p>
    <w:p w14:paraId="4F6578F6" w14:textId="6C9B4E2B" w:rsidR="002D3A56" w:rsidRDefault="002D3A56" w:rsidP="002D3A56"/>
    <w:p w14:paraId="4BB683FF" w14:textId="6C693445" w:rsidR="00F642EA" w:rsidRDefault="002D3A56" w:rsidP="002D3A56">
      <w:r>
        <w:rPr>
          <w:noProof/>
        </w:rPr>
        <w:drawing>
          <wp:anchor distT="0" distB="0" distL="114300" distR="114300" simplePos="0" relativeHeight="251998208" behindDoc="0" locked="0" layoutInCell="1" allowOverlap="1" wp14:anchorId="139A4543" wp14:editId="4D0E6D6B">
            <wp:simplePos x="0" y="0"/>
            <wp:positionH relativeFrom="margin">
              <wp:posOffset>-33613</wp:posOffset>
            </wp:positionH>
            <wp:positionV relativeFrom="paragraph">
              <wp:posOffset>141104</wp:posOffset>
            </wp:positionV>
            <wp:extent cx="1431207" cy="1431207"/>
            <wp:effectExtent l="0" t="0" r="0" b="0"/>
            <wp:wrapNone/>
            <wp:docPr id="130712591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12591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07" cy="1431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627D4" w14:textId="320106A8" w:rsidR="00F642EA" w:rsidRDefault="00F642EA" w:rsidP="002D3A56">
      <w:r>
        <w:t>We can support people to look after their health.</w:t>
      </w:r>
    </w:p>
    <w:p w14:paraId="33DAA199" w14:textId="77777777" w:rsidR="00ED3BB0" w:rsidRDefault="00ED3BB0" w:rsidP="002D3A56"/>
    <w:p w14:paraId="0559B2D7" w14:textId="6A259975" w:rsidR="00ED3BB0" w:rsidRDefault="00B82CE0" w:rsidP="002D3A56">
      <w:r>
        <w:rPr>
          <w:noProof/>
        </w:rPr>
        <w:drawing>
          <wp:anchor distT="0" distB="0" distL="114300" distR="114300" simplePos="0" relativeHeight="252000256" behindDoc="0" locked="0" layoutInCell="1" allowOverlap="1" wp14:anchorId="5B341DBD" wp14:editId="56E419F3">
            <wp:simplePos x="0" y="0"/>
            <wp:positionH relativeFrom="margin">
              <wp:posOffset>-12032</wp:posOffset>
            </wp:positionH>
            <wp:positionV relativeFrom="paragraph">
              <wp:posOffset>270242</wp:posOffset>
            </wp:positionV>
            <wp:extent cx="1455821" cy="1455821"/>
            <wp:effectExtent l="0" t="0" r="0" b="0"/>
            <wp:wrapNone/>
            <wp:docPr id="2015202736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202736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821" cy="1455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F34DB" w14:textId="5205CF48" w:rsidR="00ED3BB0" w:rsidRDefault="00ED3BB0" w:rsidP="00B82CE0">
      <w:r>
        <w:t xml:space="preserve">People </w:t>
      </w:r>
      <w:r w:rsidR="00283E88">
        <w:t xml:space="preserve">who make big decisions </w:t>
      </w:r>
      <w:r>
        <w:t xml:space="preserve">can use the Strategic Framework to work out what is best for them to do. </w:t>
      </w:r>
      <w:r>
        <w:br w:type="page"/>
      </w:r>
    </w:p>
    <w:p w14:paraId="58CDA7AE" w14:textId="03D569F8" w:rsidR="00ED3BB0" w:rsidRDefault="00ED3BB0" w:rsidP="00ED3BB0">
      <w:pPr>
        <w:pStyle w:val="Heading1"/>
      </w:pPr>
      <w:r>
        <w:lastRenderedPageBreak/>
        <w:t>Where to find more information</w:t>
      </w:r>
    </w:p>
    <w:p w14:paraId="4AF74EA7" w14:textId="77777777" w:rsidR="00ED3BB0" w:rsidRDefault="00ED3BB0" w:rsidP="002D3A56"/>
    <w:p w14:paraId="43D756EC" w14:textId="36AB1106" w:rsidR="00ED3BB0" w:rsidRDefault="00ED3BB0" w:rsidP="002D3A56"/>
    <w:p w14:paraId="0B646575" w14:textId="5BB8D677" w:rsidR="00ED3BB0" w:rsidRDefault="00283E88" w:rsidP="00ED3BB0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2002304" behindDoc="0" locked="0" layoutInCell="1" allowOverlap="1" wp14:anchorId="49B32C94" wp14:editId="30B0E09F">
            <wp:simplePos x="0" y="0"/>
            <wp:positionH relativeFrom="margin">
              <wp:posOffset>15212</wp:posOffset>
            </wp:positionH>
            <wp:positionV relativeFrom="paragraph">
              <wp:posOffset>8310</wp:posOffset>
            </wp:positionV>
            <wp:extent cx="1527771" cy="1590261"/>
            <wp:effectExtent l="0" t="0" r="0" b="0"/>
            <wp:wrapNone/>
            <wp:docPr id="857105439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105439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771" cy="1590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BB0">
        <w:t xml:space="preserve">You can read the full </w:t>
      </w:r>
      <w:r w:rsidR="00ED3BB0" w:rsidRPr="00ED3BB0">
        <w:t>Aotearoa New Zealand Strategic Framework for Managing COVID-19 at this website</w:t>
      </w:r>
      <w:r w:rsidR="00ED3BB0">
        <w:rPr>
          <w:b/>
          <w:bCs/>
        </w:rPr>
        <w:t>:</w:t>
      </w:r>
    </w:p>
    <w:p w14:paraId="4ED493AA" w14:textId="77777777" w:rsidR="00ED3BB0" w:rsidRDefault="00ED3BB0" w:rsidP="00ED3BB0">
      <w:pPr>
        <w:rPr>
          <w:b/>
          <w:bCs/>
        </w:rPr>
      </w:pPr>
    </w:p>
    <w:p w14:paraId="2DB5EFE4" w14:textId="6771E277" w:rsidR="00ED3BB0" w:rsidRDefault="00ED3BB0" w:rsidP="00ED3BB0">
      <w:pPr>
        <w:rPr>
          <w:b/>
          <w:bCs/>
        </w:rPr>
      </w:pPr>
      <w:r>
        <w:rPr>
          <w:b/>
          <w:bCs/>
        </w:rPr>
        <w:t>tinyurl.com/4jk24y8m</w:t>
      </w:r>
    </w:p>
    <w:p w14:paraId="701CCA8F" w14:textId="77777777" w:rsidR="00ED3BB0" w:rsidRDefault="00ED3BB0" w:rsidP="00ED3BB0">
      <w:pPr>
        <w:rPr>
          <w:b/>
          <w:bCs/>
        </w:rPr>
      </w:pPr>
    </w:p>
    <w:p w14:paraId="0DF07929" w14:textId="5A3EDAE4" w:rsidR="00ED3BB0" w:rsidRDefault="00283E88" w:rsidP="00ED3BB0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2004352" behindDoc="0" locked="0" layoutInCell="1" allowOverlap="1" wp14:anchorId="27F3D5B6" wp14:editId="481A36B0">
            <wp:simplePos x="0" y="0"/>
            <wp:positionH relativeFrom="margin">
              <wp:align>left</wp:align>
            </wp:positionH>
            <wp:positionV relativeFrom="paragraph">
              <wp:posOffset>3865</wp:posOffset>
            </wp:positionV>
            <wp:extent cx="1322218" cy="1693628"/>
            <wp:effectExtent l="0" t="0" r="0" b="1905"/>
            <wp:wrapNone/>
            <wp:docPr id="654593874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593874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28" cy="169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91748" w14:textId="1E9BCE1C" w:rsidR="00ED3BB0" w:rsidRPr="00ED3BB0" w:rsidRDefault="00ED3BB0" w:rsidP="00ED3BB0">
      <w:r w:rsidRPr="00ED3BB0">
        <w:t>This website is not in Easy Read.</w:t>
      </w:r>
    </w:p>
    <w:p w14:paraId="4664A539" w14:textId="753C1048" w:rsidR="00ED3BB0" w:rsidRPr="00ED3BB0" w:rsidRDefault="00ED3BB0" w:rsidP="00ED3BB0"/>
    <w:p w14:paraId="32C4E5CF" w14:textId="77777777" w:rsidR="00A82A00" w:rsidRDefault="00A82A00" w:rsidP="00F03815"/>
    <w:p w14:paraId="0D62F39E" w14:textId="77777777" w:rsidR="00A82A00" w:rsidRDefault="00A82A00" w:rsidP="00F03815"/>
    <w:p w14:paraId="39727CEC" w14:textId="77777777" w:rsidR="00A82A00" w:rsidRDefault="00A82A00" w:rsidP="00F03815"/>
    <w:p w14:paraId="00F87481" w14:textId="77777777" w:rsidR="0084402F" w:rsidRDefault="0084402F" w:rsidP="00F03815"/>
    <w:p w14:paraId="719B8EAF" w14:textId="77777777" w:rsidR="0084402F" w:rsidRDefault="0084402F" w:rsidP="00F03815"/>
    <w:p w14:paraId="464C28E3" w14:textId="77777777" w:rsidR="0084402F" w:rsidRPr="002C7D12" w:rsidRDefault="0084402F" w:rsidP="00F03815"/>
    <w:p w14:paraId="5A5E593A" w14:textId="77777777" w:rsidR="00F03815" w:rsidRDefault="00F03815" w:rsidP="0099675D"/>
    <w:p w14:paraId="2AF0D528" w14:textId="77777777" w:rsidR="00F03815" w:rsidRPr="0099675D" w:rsidRDefault="00F03815" w:rsidP="0099675D"/>
    <w:p w14:paraId="3C276A90" w14:textId="77777777" w:rsidR="009822F0" w:rsidRDefault="009822F0" w:rsidP="009822F0"/>
    <w:p w14:paraId="770BE902" w14:textId="77777777" w:rsidR="00EF2FC7" w:rsidRDefault="00EF2FC7" w:rsidP="00512BAF"/>
    <w:p w14:paraId="7FE0497B" w14:textId="77777777" w:rsidR="00EF2FC7" w:rsidRDefault="00EF2FC7" w:rsidP="00512BAF"/>
    <w:p w14:paraId="408AACEF" w14:textId="77777777" w:rsidR="003C06B7" w:rsidRDefault="003C06B7" w:rsidP="003C06B7"/>
    <w:bookmarkStart w:id="1" w:name="_Hlk53559738"/>
    <w:p w14:paraId="6F62E4FC" w14:textId="601F5639" w:rsidR="00EC5F32" w:rsidRPr="00E43F08" w:rsidRDefault="00B82CE0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Times New Roman"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3BDD7D40" wp14:editId="13055C66">
                <wp:simplePos x="0" y="0"/>
                <wp:positionH relativeFrom="margin">
                  <wp:posOffset>-348916</wp:posOffset>
                </wp:positionH>
                <wp:positionV relativeFrom="paragraph">
                  <wp:posOffset>-264695</wp:posOffset>
                </wp:positionV>
                <wp:extent cx="6234430" cy="8927432"/>
                <wp:effectExtent l="0" t="0" r="13970" b="2667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927432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AD5315" id="Rectangle: Rounded Corners 24" o:spid="_x0000_s1026" style="position:absolute;margin-left:-27.45pt;margin-top:-20.85pt;width:490.9pt;height:702.95pt;z-index:-25153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" filled="f" strokecolor="windowText">
                <w10:wrap anchorx="margin"/>
              </v:rect>
            </w:pict>
          </mc:Fallback>
        </mc:AlternateContent>
      </w:r>
      <w:r w:rsidR="00EC5F32">
        <w:rPr>
          <w:rFonts w:eastAsia="Times New Roman" w:cs="Arial"/>
          <w:i/>
          <w:iCs/>
          <w:noProof/>
          <w:szCs w:val="32"/>
          <w:lang w:eastAsia="en-NZ"/>
        </w:rPr>
        <w:drawing>
          <wp:anchor distT="0" distB="0" distL="114300" distR="114300" simplePos="0" relativeHeight="251804672" behindDoc="0" locked="0" layoutInCell="1" allowOverlap="1" wp14:anchorId="18CB6FF2" wp14:editId="7B394ADB">
            <wp:simplePos x="0" y="0"/>
            <wp:positionH relativeFrom="margin">
              <wp:align>left</wp:align>
            </wp:positionH>
            <wp:positionV relativeFrom="paragraph">
              <wp:posOffset>79508</wp:posOffset>
            </wp:positionV>
            <wp:extent cx="1541650" cy="764274"/>
            <wp:effectExtent l="0" t="0" r="190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650" cy="764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proofErr w:type="spellStart"/>
      <w:r w:rsidR="00133962">
        <w:rPr>
          <w:rFonts w:eastAsia="Times New Roman" w:cs="Arial"/>
          <w:szCs w:val="32"/>
          <w:lang w:eastAsia="en-NZ"/>
        </w:rPr>
        <w:t>Manatū</w:t>
      </w:r>
      <w:proofErr w:type="spellEnd"/>
      <w:r w:rsidR="00133962">
        <w:rPr>
          <w:rFonts w:eastAsia="Times New Roman" w:cs="Arial"/>
          <w:szCs w:val="32"/>
          <w:lang w:eastAsia="en-NZ"/>
        </w:rPr>
        <w:t xml:space="preserve"> Hauora –</w:t>
      </w:r>
      <w:r>
        <w:rPr>
          <w:rFonts w:eastAsia="Times New Roman" w:cs="Arial"/>
          <w:szCs w:val="32"/>
          <w:lang w:eastAsia="en-NZ"/>
        </w:rPr>
        <w:t xml:space="preserve"> M</w:t>
      </w:r>
      <w:r w:rsidR="00133962">
        <w:rPr>
          <w:rFonts w:eastAsia="Times New Roman" w:cs="Arial"/>
          <w:szCs w:val="32"/>
          <w:lang w:eastAsia="en-NZ"/>
        </w:rPr>
        <w:t>inistry of Health.</w:t>
      </w:r>
    </w:p>
    <w:p w14:paraId="3FF78A1D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167A4A09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0CCC3CF5" wp14:editId="124B42D9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1336230554" name="Picture 5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A blue text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It has been transla</w:t>
      </w:r>
      <w:r w:rsidR="00EC5F32">
        <w:rPr>
          <w:rFonts w:eastAsia="Times New Roman" w:cs="Arial"/>
          <w:szCs w:val="32"/>
          <w:lang w:eastAsia="en-NZ"/>
        </w:rPr>
        <w:t xml:space="preserve">ted into Easy Read by the Make </w:t>
      </w:r>
      <w:proofErr w:type="gramStart"/>
      <w:r w:rsidR="00EC5F32">
        <w:rPr>
          <w:rFonts w:eastAsia="Times New Roman" w:cs="Arial"/>
          <w:szCs w:val="32"/>
          <w:lang w:eastAsia="en-NZ"/>
        </w:rPr>
        <w:t>i</w:t>
      </w:r>
      <w:r w:rsidR="00EC5F32" w:rsidRPr="00E43F08">
        <w:rPr>
          <w:rFonts w:eastAsia="Times New Roman" w:cs="Arial"/>
          <w:szCs w:val="32"/>
          <w:lang w:eastAsia="en-NZ"/>
        </w:rPr>
        <w:t>t</w:t>
      </w:r>
      <w:proofErr w:type="gramEnd"/>
      <w:r w:rsidR="00EC5F32" w:rsidRPr="00E43F08">
        <w:rPr>
          <w:rFonts w:eastAsia="Times New Roman" w:cs="Arial"/>
          <w:szCs w:val="32"/>
          <w:lang w:eastAsia="en-NZ"/>
        </w:rPr>
        <w:t xml:space="preserve"> Easy </w:t>
      </w:r>
      <w:r w:rsidR="00EC5F32">
        <w:rPr>
          <w:rFonts w:eastAsia="Times New Roman" w:cs="Arial"/>
          <w:szCs w:val="32"/>
          <w:lang w:eastAsia="en-NZ"/>
        </w:rPr>
        <w:t xml:space="preserve">Kia Māmā Mai </w:t>
      </w:r>
      <w:r w:rsidR="00EC5F32"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6C770A64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6C502904" wp14:editId="5A426268">
            <wp:simplePos x="0" y="0"/>
            <wp:positionH relativeFrom="margin">
              <wp:align>left</wp:align>
            </wp:positionH>
            <wp:positionV relativeFrom="paragraph">
              <wp:posOffset>174426</wp:posOffset>
            </wp:positionV>
            <wp:extent cx="1971675" cy="986117"/>
            <wp:effectExtent l="0" t="0" r="0" b="5080"/>
            <wp:wrapNone/>
            <wp:docPr id="1960139436" name="Picture 4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A close-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D69757" w14:textId="5D597DBC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1C78A592" w14:textId="4D397CB3" w:rsidR="00EC5F32" w:rsidRPr="00E43F08" w:rsidRDefault="00FB0E8E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81120" behindDoc="1" locked="0" layoutInCell="1" allowOverlap="1" wp14:anchorId="3FC6159C" wp14:editId="70DF8490">
            <wp:simplePos x="0" y="0"/>
            <wp:positionH relativeFrom="margin">
              <wp:posOffset>260985</wp:posOffset>
            </wp:positionH>
            <wp:positionV relativeFrom="paragraph">
              <wp:posOffset>294640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49805" w14:textId="77777777" w:rsidR="00EC5F32" w:rsidRPr="00E43F08" w:rsidRDefault="00EC5F32" w:rsidP="00EC5F32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22F8EAAF" w14:textId="77777777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42500082" w14:textId="6A5D3BB5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t>Changepeople.org</w:t>
      </w:r>
    </w:p>
    <w:p w14:paraId="12305944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63DD379A" w14:textId="15C87256" w:rsidR="00EC5F32" w:rsidRPr="00E43F08" w:rsidRDefault="00FB0E8E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785216" behindDoc="0" locked="0" layoutInCell="1" allowOverlap="1" wp14:anchorId="520FAC38" wp14:editId="6690AA00">
            <wp:simplePos x="0" y="0"/>
            <wp:positionH relativeFrom="margin">
              <wp:posOffset>78105</wp:posOffset>
            </wp:positionH>
            <wp:positionV relativeFrom="paragraph">
              <wp:posOffset>23495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t>Photosymbols.com</w:t>
      </w:r>
    </w:p>
    <w:p w14:paraId="38AB0E19" w14:textId="1569825D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1548B84A" w14:textId="0BBAF577" w:rsidR="00EC5F32" w:rsidRPr="00AF668B" w:rsidRDefault="00FB0E8E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noProof/>
          <w:sz w:val="20"/>
        </w:rPr>
        <w:drawing>
          <wp:anchor distT="0" distB="0" distL="114300" distR="114300" simplePos="0" relativeHeight="251786240" behindDoc="0" locked="0" layoutInCell="1" allowOverlap="1" wp14:anchorId="6EC7BD8B" wp14:editId="39321767">
            <wp:simplePos x="0" y="0"/>
            <wp:positionH relativeFrom="margin">
              <wp:align>left</wp:align>
            </wp:positionH>
            <wp:positionV relativeFrom="paragraph">
              <wp:posOffset>52705</wp:posOffset>
            </wp:positionV>
            <wp:extent cx="958850" cy="1016000"/>
            <wp:effectExtent l="0" t="0" r="0" b="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hd w:val="clear" w:color="auto" w:fill="FFFFFF"/>
        </w:rPr>
        <w:drawing>
          <wp:anchor distT="0" distB="0" distL="114300" distR="114300" simplePos="0" relativeHeight="251809792" behindDoc="0" locked="0" layoutInCell="1" allowOverlap="1" wp14:anchorId="6E8E41A2" wp14:editId="1191BEED">
            <wp:simplePos x="0" y="0"/>
            <wp:positionH relativeFrom="column">
              <wp:posOffset>1035050</wp:posOffset>
            </wp:positionH>
            <wp:positionV relativeFrom="paragraph">
              <wp:posOffset>133985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AF668B">
        <w:rPr>
          <w:color w:val="000000"/>
          <w:shd w:val="clear" w:color="auto" w:fill="FFFFFF"/>
        </w:rPr>
        <w:t>SGC Image Works</w:t>
      </w:r>
    </w:p>
    <w:p w14:paraId="21D2B53E" w14:textId="77777777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t>Huriana</w:t>
      </w:r>
      <w:r w:rsidRPr="00CF46AA">
        <w:rPr>
          <w:shd w:val="clear" w:color="auto" w:fill="FFFFFF"/>
        </w:rPr>
        <w:t> Kopeke-Te Aho</w:t>
      </w:r>
    </w:p>
    <w:p w14:paraId="2B7FD481" w14:textId="51B8A395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CF46AA">
        <w:rPr>
          <w:shd w:val="clear" w:color="auto" w:fill="FFFFFF"/>
        </w:rPr>
        <w:t>T.</w:t>
      </w:r>
      <w:r w:rsidR="00FB0E8E">
        <w:rPr>
          <w:shd w:val="clear" w:color="auto" w:fill="FFFFFF"/>
        </w:rPr>
        <w:t xml:space="preserve"> </w:t>
      </w:r>
      <w:r w:rsidRPr="00CF46AA">
        <w:rPr>
          <w:shd w:val="clear" w:color="auto" w:fill="FFFFFF"/>
        </w:rPr>
        <w:t>Wood.</w:t>
      </w:r>
    </w:p>
    <w:p w14:paraId="62082F8E" w14:textId="77777777" w:rsidR="00E757C5" w:rsidRPr="0060011B" w:rsidRDefault="00EC5F32" w:rsidP="00EC5F32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783168" behindDoc="0" locked="0" layoutInCell="1" allowOverlap="1" wp14:anchorId="519B4CCD" wp14:editId="4DDE258B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1"/>
    </w:p>
    <w:sectPr w:rsidR="00E757C5" w:rsidRPr="0060011B" w:rsidSect="00465A5D">
      <w:footerReference w:type="even" r:id="rId97"/>
      <w:footerReference w:type="default" r:id="rId98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718245" w14:textId="77777777" w:rsidR="00465A5D" w:rsidRDefault="00465A5D">
      <w:pPr>
        <w:spacing w:line="240" w:lineRule="auto"/>
      </w:pPr>
      <w:r>
        <w:separator/>
      </w:r>
    </w:p>
  </w:endnote>
  <w:endnote w:type="continuationSeparator" w:id="0">
    <w:p w14:paraId="591585AD" w14:textId="77777777" w:rsidR="00465A5D" w:rsidRDefault="00465A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C499A0C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EA7BAF7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F78810E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5CFBD492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A16E0A" w14:textId="77777777" w:rsidR="00465A5D" w:rsidRDefault="00465A5D">
      <w:pPr>
        <w:spacing w:line="240" w:lineRule="auto"/>
      </w:pPr>
      <w:r>
        <w:separator/>
      </w:r>
    </w:p>
  </w:footnote>
  <w:footnote w:type="continuationSeparator" w:id="0">
    <w:p w14:paraId="203AA4C0" w14:textId="77777777" w:rsidR="00465A5D" w:rsidRDefault="00465A5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2A06D5"/>
    <w:multiLevelType w:val="hybridMultilevel"/>
    <w:tmpl w:val="A6C43A1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 w15:restartNumberingAfterBreak="0">
    <w:nsid w:val="220F5479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48164305"/>
    <w:multiLevelType w:val="hybridMultilevel"/>
    <w:tmpl w:val="CDAA899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1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3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4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756596">
    <w:abstractNumId w:val="7"/>
  </w:num>
  <w:num w:numId="2" w16cid:durableId="1751925994">
    <w:abstractNumId w:val="2"/>
  </w:num>
  <w:num w:numId="3" w16cid:durableId="930426864">
    <w:abstractNumId w:val="12"/>
  </w:num>
  <w:num w:numId="4" w16cid:durableId="90706847">
    <w:abstractNumId w:val="13"/>
  </w:num>
  <w:num w:numId="5" w16cid:durableId="313334513">
    <w:abstractNumId w:val="8"/>
  </w:num>
  <w:num w:numId="6" w16cid:durableId="2033803924">
    <w:abstractNumId w:val="5"/>
  </w:num>
  <w:num w:numId="7" w16cid:durableId="808132422">
    <w:abstractNumId w:val="3"/>
  </w:num>
  <w:num w:numId="8" w16cid:durableId="1143546541">
    <w:abstractNumId w:val="11"/>
  </w:num>
  <w:num w:numId="9" w16cid:durableId="279923130">
    <w:abstractNumId w:val="1"/>
  </w:num>
  <w:num w:numId="10" w16cid:durableId="1141115467">
    <w:abstractNumId w:val="10"/>
  </w:num>
  <w:num w:numId="11" w16cid:durableId="1254901281">
    <w:abstractNumId w:val="0"/>
  </w:num>
  <w:num w:numId="12" w16cid:durableId="2111922917">
    <w:abstractNumId w:val="14"/>
  </w:num>
  <w:num w:numId="13" w16cid:durableId="1376126183">
    <w:abstractNumId w:val="2"/>
  </w:num>
  <w:num w:numId="14" w16cid:durableId="1859853175">
    <w:abstractNumId w:val="9"/>
  </w:num>
  <w:num w:numId="15" w16cid:durableId="1649241914">
    <w:abstractNumId w:val="6"/>
  </w:num>
  <w:num w:numId="16" w16cid:durableId="20104776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qwUAJqWO8ywAAAA="/>
  </w:docVars>
  <w:rsids>
    <w:rsidRoot w:val="009372F0"/>
    <w:rsid w:val="000013CC"/>
    <w:rsid w:val="00005DB6"/>
    <w:rsid w:val="000064D2"/>
    <w:rsid w:val="000227B4"/>
    <w:rsid w:val="0003092A"/>
    <w:rsid w:val="000327EE"/>
    <w:rsid w:val="0004557B"/>
    <w:rsid w:val="00085E05"/>
    <w:rsid w:val="0009079F"/>
    <w:rsid w:val="000A3C46"/>
    <w:rsid w:val="000A4397"/>
    <w:rsid w:val="000A68EA"/>
    <w:rsid w:val="000D2B45"/>
    <w:rsid w:val="00122416"/>
    <w:rsid w:val="00124EA8"/>
    <w:rsid w:val="00127AC9"/>
    <w:rsid w:val="00133962"/>
    <w:rsid w:val="00153A8B"/>
    <w:rsid w:val="001754F4"/>
    <w:rsid w:val="001778CF"/>
    <w:rsid w:val="001B4DD5"/>
    <w:rsid w:val="001C56E5"/>
    <w:rsid w:val="001D223E"/>
    <w:rsid w:val="001E3429"/>
    <w:rsid w:val="00201791"/>
    <w:rsid w:val="0021612D"/>
    <w:rsid w:val="00226F54"/>
    <w:rsid w:val="00230DA7"/>
    <w:rsid w:val="00257D60"/>
    <w:rsid w:val="00261BF8"/>
    <w:rsid w:val="00266B9F"/>
    <w:rsid w:val="00276483"/>
    <w:rsid w:val="0027759A"/>
    <w:rsid w:val="002775DE"/>
    <w:rsid w:val="00283E88"/>
    <w:rsid w:val="002B1F70"/>
    <w:rsid w:val="002C7D12"/>
    <w:rsid w:val="002D3A56"/>
    <w:rsid w:val="00303C89"/>
    <w:rsid w:val="00315307"/>
    <w:rsid w:val="003207C5"/>
    <w:rsid w:val="00323EB3"/>
    <w:rsid w:val="00362249"/>
    <w:rsid w:val="00371C85"/>
    <w:rsid w:val="00392FBE"/>
    <w:rsid w:val="003C06B7"/>
    <w:rsid w:val="003F07F7"/>
    <w:rsid w:val="003F5628"/>
    <w:rsid w:val="00400EFA"/>
    <w:rsid w:val="00430EB0"/>
    <w:rsid w:val="004535B5"/>
    <w:rsid w:val="004567B0"/>
    <w:rsid w:val="00460BC5"/>
    <w:rsid w:val="00465A5D"/>
    <w:rsid w:val="004F56C0"/>
    <w:rsid w:val="00503AD5"/>
    <w:rsid w:val="00512BAF"/>
    <w:rsid w:val="00522E5E"/>
    <w:rsid w:val="00570380"/>
    <w:rsid w:val="005921AD"/>
    <w:rsid w:val="005D7459"/>
    <w:rsid w:val="005F4B9E"/>
    <w:rsid w:val="0060011B"/>
    <w:rsid w:val="00603614"/>
    <w:rsid w:val="00643550"/>
    <w:rsid w:val="0064667B"/>
    <w:rsid w:val="00683296"/>
    <w:rsid w:val="006A790B"/>
    <w:rsid w:val="006B45FC"/>
    <w:rsid w:val="006C5C26"/>
    <w:rsid w:val="006D12ED"/>
    <w:rsid w:val="006D7EFC"/>
    <w:rsid w:val="006E050D"/>
    <w:rsid w:val="006F5CE1"/>
    <w:rsid w:val="00705CA3"/>
    <w:rsid w:val="00711C75"/>
    <w:rsid w:val="00736E4E"/>
    <w:rsid w:val="00745F3B"/>
    <w:rsid w:val="007829EC"/>
    <w:rsid w:val="007B59B5"/>
    <w:rsid w:val="007C7764"/>
    <w:rsid w:val="007E7233"/>
    <w:rsid w:val="00840E1C"/>
    <w:rsid w:val="0084402F"/>
    <w:rsid w:val="00863D53"/>
    <w:rsid w:val="008848CB"/>
    <w:rsid w:val="00887F23"/>
    <w:rsid w:val="00890B0A"/>
    <w:rsid w:val="008B5C23"/>
    <w:rsid w:val="008D437D"/>
    <w:rsid w:val="008E54D3"/>
    <w:rsid w:val="00925BE3"/>
    <w:rsid w:val="009372F0"/>
    <w:rsid w:val="009411B0"/>
    <w:rsid w:val="00942D3F"/>
    <w:rsid w:val="0094516C"/>
    <w:rsid w:val="00967EE9"/>
    <w:rsid w:val="00974E0B"/>
    <w:rsid w:val="0098180B"/>
    <w:rsid w:val="009822F0"/>
    <w:rsid w:val="00985A59"/>
    <w:rsid w:val="0099675D"/>
    <w:rsid w:val="009D2A2A"/>
    <w:rsid w:val="00A0739D"/>
    <w:rsid w:val="00A12915"/>
    <w:rsid w:val="00A1608E"/>
    <w:rsid w:val="00A67570"/>
    <w:rsid w:val="00A82A00"/>
    <w:rsid w:val="00AC629A"/>
    <w:rsid w:val="00AE4D1E"/>
    <w:rsid w:val="00B24029"/>
    <w:rsid w:val="00B50B0B"/>
    <w:rsid w:val="00B70C77"/>
    <w:rsid w:val="00B81A2E"/>
    <w:rsid w:val="00B82CE0"/>
    <w:rsid w:val="00BC7E04"/>
    <w:rsid w:val="00BD34B6"/>
    <w:rsid w:val="00BE01BF"/>
    <w:rsid w:val="00BF5DDC"/>
    <w:rsid w:val="00C0352E"/>
    <w:rsid w:val="00C200AE"/>
    <w:rsid w:val="00C352E0"/>
    <w:rsid w:val="00C9383A"/>
    <w:rsid w:val="00CE4CD3"/>
    <w:rsid w:val="00D24BED"/>
    <w:rsid w:val="00D652D9"/>
    <w:rsid w:val="00D67451"/>
    <w:rsid w:val="00D852B6"/>
    <w:rsid w:val="00DC5D2A"/>
    <w:rsid w:val="00DF2E18"/>
    <w:rsid w:val="00E10D0A"/>
    <w:rsid w:val="00E17BF8"/>
    <w:rsid w:val="00E25EA4"/>
    <w:rsid w:val="00E301CA"/>
    <w:rsid w:val="00E35204"/>
    <w:rsid w:val="00E56A37"/>
    <w:rsid w:val="00E70E61"/>
    <w:rsid w:val="00E757C5"/>
    <w:rsid w:val="00EA567F"/>
    <w:rsid w:val="00EA7827"/>
    <w:rsid w:val="00EC5F32"/>
    <w:rsid w:val="00ED03EE"/>
    <w:rsid w:val="00ED3BB0"/>
    <w:rsid w:val="00EF2FC7"/>
    <w:rsid w:val="00EF4A04"/>
    <w:rsid w:val="00F03815"/>
    <w:rsid w:val="00F20BCC"/>
    <w:rsid w:val="00F2452D"/>
    <w:rsid w:val="00F32DCE"/>
    <w:rsid w:val="00F61593"/>
    <w:rsid w:val="00F642EA"/>
    <w:rsid w:val="00F87859"/>
    <w:rsid w:val="00FB0E8E"/>
    <w:rsid w:val="00FB5CCB"/>
    <w:rsid w:val="00FC1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90E4014"/>
  <w15:chartTrackingRefBased/>
  <w15:docId w15:val="{74D35E67-679F-4DA2-AFE0-2138ED7E8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styleId="Revision">
    <w:name w:val="Revision"/>
    <w:hidden/>
    <w:uiPriority w:val="99"/>
    <w:semiHidden/>
    <w:rsid w:val="002775DE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jpe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jpe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J\Documents\Make%20it%20Easy\Easy%20Read%20Template%20October%20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D5FE5-39A1-405C-ABAC-AB5112F28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October 2023.dotx</Template>
  <TotalTime>12</TotalTime>
  <Pages>25</Pages>
  <Words>1129</Words>
  <Characters>6436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</dc:creator>
  <cp:keywords/>
  <dc:description/>
  <cp:lastModifiedBy>Kathryn Parrish</cp:lastModifiedBy>
  <cp:revision>6</cp:revision>
  <dcterms:created xsi:type="dcterms:W3CDTF">2024-02-19T01:59:00Z</dcterms:created>
  <dcterms:modified xsi:type="dcterms:W3CDTF">2024-02-19T03:44:00Z</dcterms:modified>
</cp:coreProperties>
</file>