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022F2" w:rsidRPr="00974F16" w:rsidRDefault="0051641B">
      <w:pPr>
        <w:pStyle w:val="BodyText"/>
        <w:rPr>
          <w:rFonts w:ascii="Arial" w:hAnsi="Arial" w:cs="Arial"/>
          <w:sz w:val="20"/>
        </w:rPr>
      </w:pPr>
      <w:r w:rsidRPr="00974F16">
        <w:rPr>
          <w:rFonts w:ascii="Arial" w:hAnsi="Arial" w:cs="Arial"/>
          <w:noProof/>
          <w:lang w:val="en-NZ" w:eastAsia="en-NZ" w:bidi="ar-SA"/>
        </w:rPr>
        <mc:AlternateContent>
          <mc:Choice Requires="wps">
            <w:drawing>
              <wp:anchor distT="0" distB="0" distL="114300" distR="114300" simplePos="0" relativeHeight="251648000" behindDoc="1" locked="0" layoutInCell="1" allowOverlap="1">
                <wp:simplePos x="0" y="0"/>
                <wp:positionH relativeFrom="column">
                  <wp:posOffset>-469900</wp:posOffset>
                </wp:positionH>
                <wp:positionV relativeFrom="paragraph">
                  <wp:posOffset>0</wp:posOffset>
                </wp:positionV>
                <wp:extent cx="7560310" cy="8244205"/>
                <wp:effectExtent l="0" t="0" r="2540" b="4445"/>
                <wp:wrapNone/>
                <wp:docPr id="139" name="Rectangle 122" descr="Hand holding a mobile phone" title="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244205"/>
                        </a:xfrm>
                        <a:prstGeom prst="rect">
                          <a:avLst/>
                        </a:prstGeom>
                        <a:solidFill>
                          <a:srgbClr val="00A2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F3BCAFC" id="Rectangle 122" o:spid="_x0000_s1026" alt="Title: Cover image - Description: Hand holding a mobile phone" style="position:absolute;margin-left:-37pt;margin-top:0;width:595.3pt;height:649.15pt;z-index:-25291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" fillcolor="#00a2c5" stroked="f"/>
            </w:pict>
          </mc:Fallback>
        </mc:AlternateContent>
      </w:r>
      <w:r w:rsidR="003233C5" w:rsidRPr="00974F16">
        <w:rPr>
          <w:rFonts w:ascii="Arial" w:hAnsi="Arial" w:cs="Arial"/>
          <w:noProof/>
          <w:lang w:val="en-NZ" w:eastAsia="en-NZ" w:bidi="ar-SA"/>
        </w:rPr>
        <mc:AlternateContent>
          <mc:Choice Requires="wps">
            <w:drawing>
              <wp:anchor distT="0" distB="0" distL="114300" distR="114300" simplePos="0" relativeHeight="251661312" behindDoc="0" locked="0" layoutInCell="1" allowOverlap="1">
                <wp:simplePos x="0" y="0"/>
                <wp:positionH relativeFrom="page">
                  <wp:posOffset>5645785</wp:posOffset>
                </wp:positionH>
                <wp:positionV relativeFrom="page">
                  <wp:posOffset>9071610</wp:posOffset>
                </wp:positionV>
                <wp:extent cx="664210" cy="140335"/>
                <wp:effectExtent l="0" t="0" r="0" b="0"/>
                <wp:wrapNone/>
                <wp:docPr id="137" name="AutoShape 116" descr="Vodaphone Business logo " title="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 cy="140335"/>
                        </a:xfrm>
                        <a:custGeom>
                          <a:avLst/>
                          <a:gdLst>
                            <a:gd name="T0" fmla="+- 0 8933 8891"/>
                            <a:gd name="T1" fmla="*/ T0 w 1046"/>
                            <a:gd name="T2" fmla="+- 0 14506 14286"/>
                            <a:gd name="T3" fmla="*/ 14506 h 221"/>
                            <a:gd name="T4" fmla="+- 0 8923 8891"/>
                            <a:gd name="T5" fmla="*/ T4 w 1046"/>
                            <a:gd name="T6" fmla="+- 0 14484 14286"/>
                            <a:gd name="T7" fmla="*/ 14484 h 221"/>
                            <a:gd name="T8" fmla="+- 0 8942 8891"/>
                            <a:gd name="T9" fmla="*/ T8 w 1046"/>
                            <a:gd name="T10" fmla="+- 0 14365 14286"/>
                            <a:gd name="T11" fmla="*/ 14365 h 221"/>
                            <a:gd name="T12" fmla="+- 0 8953 8891"/>
                            <a:gd name="T13" fmla="*/ T12 w 1046"/>
                            <a:gd name="T14" fmla="+- 0 14365 14286"/>
                            <a:gd name="T15" fmla="*/ 14365 h 221"/>
                            <a:gd name="T16" fmla="+- 0 8993 8891"/>
                            <a:gd name="T17" fmla="*/ T16 w 1046"/>
                            <a:gd name="T18" fmla="+- 0 14438 14286"/>
                            <a:gd name="T19" fmla="*/ 14438 h 221"/>
                            <a:gd name="T20" fmla="+- 0 8941 8891"/>
                            <a:gd name="T21" fmla="*/ T20 w 1046"/>
                            <a:gd name="T22" fmla="+- 0 14487 14286"/>
                            <a:gd name="T23" fmla="*/ 14487 h 221"/>
                            <a:gd name="T24" fmla="+- 0 9017 8891"/>
                            <a:gd name="T25" fmla="*/ T24 w 1046"/>
                            <a:gd name="T26" fmla="+- 0 14426 14286"/>
                            <a:gd name="T27" fmla="*/ 14426 h 221"/>
                            <a:gd name="T28" fmla="+- 0 8939 8891"/>
                            <a:gd name="T29" fmla="*/ T28 w 1046"/>
                            <a:gd name="T30" fmla="+- 0 14345 14286"/>
                            <a:gd name="T31" fmla="*/ 14345 h 221"/>
                            <a:gd name="T32" fmla="+- 0 9073 8891"/>
                            <a:gd name="T33" fmla="*/ T32 w 1046"/>
                            <a:gd name="T34" fmla="+- 0 14348 14286"/>
                            <a:gd name="T35" fmla="*/ 14348 h 221"/>
                            <a:gd name="T36" fmla="+- 0 9069 8891"/>
                            <a:gd name="T37" fmla="*/ T36 w 1046"/>
                            <a:gd name="T38" fmla="+- 0 14498 14286"/>
                            <a:gd name="T39" fmla="*/ 14498 h 221"/>
                            <a:gd name="T40" fmla="+- 0 9143 8891"/>
                            <a:gd name="T41" fmla="*/ T40 w 1046"/>
                            <a:gd name="T42" fmla="+- 0 14496 14286"/>
                            <a:gd name="T43" fmla="*/ 14496 h 221"/>
                            <a:gd name="T44" fmla="+- 0 9073 8891"/>
                            <a:gd name="T45" fmla="*/ T44 w 1046"/>
                            <a:gd name="T46" fmla="+- 0 14461 14286"/>
                            <a:gd name="T47" fmla="*/ 14461 h 221"/>
                            <a:gd name="T48" fmla="+- 0 9173 8891"/>
                            <a:gd name="T49" fmla="*/ T48 w 1046"/>
                            <a:gd name="T50" fmla="+- 0 14348 14286"/>
                            <a:gd name="T51" fmla="*/ 14348 h 221"/>
                            <a:gd name="T52" fmla="+- 0 9173 8891"/>
                            <a:gd name="T53" fmla="*/ T52 w 1046"/>
                            <a:gd name="T54" fmla="+- 0 14486 14286"/>
                            <a:gd name="T55" fmla="*/ 14486 h 221"/>
                            <a:gd name="T56" fmla="+- 0 9225 8891"/>
                            <a:gd name="T57" fmla="*/ T56 w 1046"/>
                            <a:gd name="T58" fmla="+- 0 14501 14286"/>
                            <a:gd name="T59" fmla="*/ 14501 h 221"/>
                            <a:gd name="T60" fmla="+- 0 9301 8891"/>
                            <a:gd name="T61" fmla="*/ T60 w 1046"/>
                            <a:gd name="T62" fmla="+- 0 14486 14286"/>
                            <a:gd name="T63" fmla="*/ 14486 h 221"/>
                            <a:gd name="T64" fmla="+- 0 9241 8891"/>
                            <a:gd name="T65" fmla="*/ T64 w 1046"/>
                            <a:gd name="T66" fmla="+- 0 14344 14286"/>
                            <a:gd name="T67" fmla="*/ 14344 h 221"/>
                            <a:gd name="T68" fmla="+- 0 9233 8891"/>
                            <a:gd name="T69" fmla="*/ T68 w 1046"/>
                            <a:gd name="T70" fmla="+- 0 14425 14286"/>
                            <a:gd name="T71" fmla="*/ 14425 h 221"/>
                            <a:gd name="T72" fmla="+- 0 9284 8891"/>
                            <a:gd name="T73" fmla="*/ T72 w 1046"/>
                            <a:gd name="T74" fmla="+- 0 14477 14286"/>
                            <a:gd name="T75" fmla="*/ 14477 h 221"/>
                            <a:gd name="T76" fmla="+- 0 9305 8891"/>
                            <a:gd name="T77" fmla="*/ T76 w 1046"/>
                            <a:gd name="T78" fmla="+- 0 14438 14286"/>
                            <a:gd name="T79" fmla="*/ 14438 h 221"/>
                            <a:gd name="T80" fmla="+- 0 9230 8891"/>
                            <a:gd name="T81" fmla="*/ T80 w 1046"/>
                            <a:gd name="T82" fmla="+- 0 14385 14286"/>
                            <a:gd name="T83" fmla="*/ 14385 h 221"/>
                            <a:gd name="T84" fmla="+- 0 9300 8891"/>
                            <a:gd name="T85" fmla="*/ T84 w 1046"/>
                            <a:gd name="T86" fmla="+- 0 14357 14286"/>
                            <a:gd name="T87" fmla="*/ 14357 h 221"/>
                            <a:gd name="T88" fmla="+- 0 9284 8891"/>
                            <a:gd name="T89" fmla="*/ T88 w 1046"/>
                            <a:gd name="T90" fmla="+- 0 14371 14286"/>
                            <a:gd name="T91" fmla="*/ 14371 h 221"/>
                            <a:gd name="T92" fmla="+- 0 9360 8891"/>
                            <a:gd name="T93" fmla="*/ T92 w 1046"/>
                            <a:gd name="T94" fmla="+- 0 14503 14286"/>
                            <a:gd name="T95" fmla="*/ 14503 h 221"/>
                            <a:gd name="T96" fmla="+- 0 9332 8891"/>
                            <a:gd name="T97" fmla="*/ T96 w 1046"/>
                            <a:gd name="T98" fmla="+- 0 14310 14286"/>
                            <a:gd name="T99" fmla="*/ 14310 h 221"/>
                            <a:gd name="T100" fmla="+- 0 9364 8891"/>
                            <a:gd name="T101" fmla="*/ T100 w 1046"/>
                            <a:gd name="T102" fmla="+- 0 14310 14286"/>
                            <a:gd name="T103" fmla="*/ 14310 h 221"/>
                            <a:gd name="T104" fmla="+- 0 9400 8891"/>
                            <a:gd name="T105" fmla="*/ T104 w 1046"/>
                            <a:gd name="T106" fmla="+- 0 14503 14286"/>
                            <a:gd name="T107" fmla="*/ 14503 h 221"/>
                            <a:gd name="T108" fmla="+- 0 9515 8891"/>
                            <a:gd name="T109" fmla="*/ T108 w 1046"/>
                            <a:gd name="T110" fmla="+- 0 14364 14286"/>
                            <a:gd name="T111" fmla="*/ 14364 h 221"/>
                            <a:gd name="T112" fmla="+- 0 9498 8891"/>
                            <a:gd name="T113" fmla="*/ T112 w 1046"/>
                            <a:gd name="T114" fmla="+- 0 14383 14286"/>
                            <a:gd name="T115" fmla="*/ 14383 h 221"/>
                            <a:gd name="T116" fmla="+- 0 9518 8891"/>
                            <a:gd name="T117" fmla="*/ T116 w 1046"/>
                            <a:gd name="T118" fmla="+- 0 14368 14286"/>
                            <a:gd name="T119" fmla="*/ 14368 h 221"/>
                            <a:gd name="T120" fmla="+- 0 9423 8891"/>
                            <a:gd name="T121" fmla="*/ T120 w 1046"/>
                            <a:gd name="T122" fmla="+- 0 14360 14286"/>
                            <a:gd name="T123" fmla="*/ 14360 h 221"/>
                            <a:gd name="T124" fmla="+- 0 9622 8891"/>
                            <a:gd name="T125" fmla="*/ T124 w 1046"/>
                            <a:gd name="T126" fmla="+- 0 14344 14286"/>
                            <a:gd name="T127" fmla="*/ 14344 h 221"/>
                            <a:gd name="T128" fmla="+- 0 9559 8891"/>
                            <a:gd name="T129" fmla="*/ T128 w 1046"/>
                            <a:gd name="T130" fmla="+- 0 14400 14286"/>
                            <a:gd name="T131" fmla="*/ 14400 h 221"/>
                            <a:gd name="T132" fmla="+- 0 9586 8891"/>
                            <a:gd name="T133" fmla="*/ T132 w 1046"/>
                            <a:gd name="T134" fmla="+- 0 14495 14286"/>
                            <a:gd name="T135" fmla="*/ 14495 h 221"/>
                            <a:gd name="T136" fmla="+- 0 9675 8891"/>
                            <a:gd name="T137" fmla="*/ T136 w 1046"/>
                            <a:gd name="T138" fmla="+- 0 14494 14286"/>
                            <a:gd name="T139" fmla="*/ 14494 h 221"/>
                            <a:gd name="T140" fmla="+- 0 9592 8891"/>
                            <a:gd name="T141" fmla="*/ T140 w 1046"/>
                            <a:gd name="T142" fmla="+- 0 14470 14286"/>
                            <a:gd name="T143" fmla="*/ 14470 h 221"/>
                            <a:gd name="T144" fmla="+- 0 9685 8891"/>
                            <a:gd name="T145" fmla="*/ T144 w 1046"/>
                            <a:gd name="T146" fmla="+- 0 14404 14286"/>
                            <a:gd name="T147" fmla="*/ 14404 h 221"/>
                            <a:gd name="T148" fmla="+- 0 9660 8891"/>
                            <a:gd name="T149" fmla="*/ T148 w 1046"/>
                            <a:gd name="T150" fmla="+- 0 14356 14286"/>
                            <a:gd name="T151" fmla="*/ 14356 h 221"/>
                            <a:gd name="T152" fmla="+- 0 9662 8891"/>
                            <a:gd name="T153" fmla="*/ T152 w 1046"/>
                            <a:gd name="T154" fmla="+- 0 14478 14286"/>
                            <a:gd name="T155" fmla="*/ 14478 h 221"/>
                            <a:gd name="T156" fmla="+- 0 9631 8891"/>
                            <a:gd name="T157" fmla="*/ T156 w 1046"/>
                            <a:gd name="T158" fmla="+- 0 14365 14286"/>
                            <a:gd name="T159" fmla="*/ 14365 h 221"/>
                            <a:gd name="T160" fmla="+- 0 9685 8891"/>
                            <a:gd name="T161" fmla="*/ T160 w 1046"/>
                            <a:gd name="T162" fmla="+- 0 14400 14286"/>
                            <a:gd name="T163" fmla="*/ 14400 h 221"/>
                            <a:gd name="T164" fmla="+- 0 9713 8891"/>
                            <a:gd name="T165" fmla="*/ T164 w 1046"/>
                            <a:gd name="T166" fmla="+- 0 14493 14286"/>
                            <a:gd name="T167" fmla="*/ 14493 h 221"/>
                            <a:gd name="T168" fmla="+- 0 9792 8891"/>
                            <a:gd name="T169" fmla="*/ T168 w 1046"/>
                            <a:gd name="T170" fmla="+- 0 14499 14286"/>
                            <a:gd name="T171" fmla="*/ 14499 h 221"/>
                            <a:gd name="T172" fmla="+- 0 9717 8891"/>
                            <a:gd name="T173" fmla="*/ T172 w 1046"/>
                            <a:gd name="T174" fmla="+- 0 14469 14286"/>
                            <a:gd name="T175" fmla="*/ 14469 h 221"/>
                            <a:gd name="T176" fmla="+- 0 9715 8891"/>
                            <a:gd name="T177" fmla="*/ T176 w 1046"/>
                            <a:gd name="T178" fmla="+- 0 14406 14286"/>
                            <a:gd name="T179" fmla="*/ 14406 h 221"/>
                            <a:gd name="T180" fmla="+- 0 9791 8891"/>
                            <a:gd name="T181" fmla="*/ T180 w 1046"/>
                            <a:gd name="T182" fmla="+- 0 14462 14286"/>
                            <a:gd name="T183" fmla="*/ 14462 h 221"/>
                            <a:gd name="T184" fmla="+- 0 9813 8891"/>
                            <a:gd name="T185" fmla="*/ T184 w 1046"/>
                            <a:gd name="T186" fmla="+- 0 14471 14286"/>
                            <a:gd name="T187" fmla="*/ 14471 h 221"/>
                            <a:gd name="T188" fmla="+- 0 9744 8891"/>
                            <a:gd name="T189" fmla="*/ T188 w 1046"/>
                            <a:gd name="T190" fmla="+- 0 14399 14286"/>
                            <a:gd name="T191" fmla="*/ 14399 h 221"/>
                            <a:gd name="T192" fmla="+- 0 9809 8891"/>
                            <a:gd name="T193" fmla="*/ T192 w 1046"/>
                            <a:gd name="T194" fmla="+- 0 14364 14286"/>
                            <a:gd name="T195" fmla="*/ 14364 h 221"/>
                            <a:gd name="T196" fmla="+- 0 9768 8891"/>
                            <a:gd name="T197" fmla="*/ T196 w 1046"/>
                            <a:gd name="T198" fmla="+- 0 14364 14286"/>
                            <a:gd name="T199" fmla="*/ 14364 h 221"/>
                            <a:gd name="T200" fmla="+- 0 9832 8891"/>
                            <a:gd name="T201" fmla="*/ T200 w 1046"/>
                            <a:gd name="T202" fmla="+- 0 14489 14286"/>
                            <a:gd name="T203" fmla="*/ 14489 h 221"/>
                            <a:gd name="T204" fmla="+- 0 9892 8891"/>
                            <a:gd name="T205" fmla="*/ T204 w 1046"/>
                            <a:gd name="T206" fmla="+- 0 14506 14286"/>
                            <a:gd name="T207" fmla="*/ 14506 h 221"/>
                            <a:gd name="T208" fmla="+- 0 9851 8891"/>
                            <a:gd name="T209" fmla="*/ T208 w 1046"/>
                            <a:gd name="T210" fmla="+- 0 14477 14286"/>
                            <a:gd name="T211" fmla="*/ 14477 h 221"/>
                            <a:gd name="T212" fmla="+- 0 9836 8891"/>
                            <a:gd name="T213" fmla="*/ T212 w 1046"/>
                            <a:gd name="T214" fmla="+- 0 14374 14286"/>
                            <a:gd name="T215" fmla="*/ 14374 h 221"/>
                            <a:gd name="T216" fmla="+- 0 9905 8891"/>
                            <a:gd name="T217" fmla="*/ T216 w 1046"/>
                            <a:gd name="T218" fmla="+- 0 14446 14286"/>
                            <a:gd name="T219" fmla="*/ 14446 h 221"/>
                            <a:gd name="T220" fmla="+- 0 9929 8891"/>
                            <a:gd name="T221" fmla="*/ T220 w 1046"/>
                            <a:gd name="T222" fmla="+- 0 14486 14286"/>
                            <a:gd name="T223" fmla="*/ 14486 h 221"/>
                            <a:gd name="T224" fmla="+- 0 9894 8891"/>
                            <a:gd name="T225" fmla="*/ T224 w 1046"/>
                            <a:gd name="T226" fmla="+- 0 14413 14286"/>
                            <a:gd name="T227" fmla="*/ 14413 h 221"/>
                            <a:gd name="T228" fmla="+- 0 9868 8891"/>
                            <a:gd name="T229" fmla="*/ T228 w 1046"/>
                            <a:gd name="T230" fmla="+- 0 14366 14286"/>
                            <a:gd name="T231" fmla="*/ 14366 h 221"/>
                            <a:gd name="T232" fmla="+- 0 9895 8891"/>
                            <a:gd name="T233" fmla="*/ T232 w 1046"/>
                            <a:gd name="T234" fmla="+- 0 14344 14286"/>
                            <a:gd name="T235" fmla="*/ 14344 h 221"/>
                            <a:gd name="T236" fmla="+- 0 9932 8891"/>
                            <a:gd name="T237" fmla="*/ T236 w 1046"/>
                            <a:gd name="T238" fmla="+- 0 14364 14286"/>
                            <a:gd name="T239" fmla="*/ 1436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46" h="221">
                              <a:moveTo>
                                <a:pt x="24" y="0"/>
                              </a:moveTo>
                              <a:lnTo>
                                <a:pt x="0" y="0"/>
                              </a:lnTo>
                              <a:lnTo>
                                <a:pt x="1" y="209"/>
                              </a:lnTo>
                              <a:lnTo>
                                <a:pt x="6" y="212"/>
                              </a:lnTo>
                              <a:lnTo>
                                <a:pt x="14" y="214"/>
                              </a:lnTo>
                              <a:lnTo>
                                <a:pt x="32" y="219"/>
                              </a:lnTo>
                              <a:lnTo>
                                <a:pt x="42" y="220"/>
                              </a:lnTo>
                              <a:lnTo>
                                <a:pt x="63" y="220"/>
                              </a:lnTo>
                              <a:lnTo>
                                <a:pt x="74" y="218"/>
                              </a:lnTo>
                              <a:lnTo>
                                <a:pt x="96" y="209"/>
                              </a:lnTo>
                              <a:lnTo>
                                <a:pt x="105" y="201"/>
                              </a:lnTo>
                              <a:lnTo>
                                <a:pt x="45" y="201"/>
                              </a:lnTo>
                              <a:lnTo>
                                <a:pt x="41" y="200"/>
                              </a:lnTo>
                              <a:lnTo>
                                <a:pt x="32" y="198"/>
                              </a:lnTo>
                              <a:lnTo>
                                <a:pt x="28" y="196"/>
                              </a:lnTo>
                              <a:lnTo>
                                <a:pt x="24" y="195"/>
                              </a:lnTo>
                              <a:lnTo>
                                <a:pt x="24" y="89"/>
                              </a:lnTo>
                              <a:lnTo>
                                <a:pt x="29" y="85"/>
                              </a:lnTo>
                              <a:lnTo>
                                <a:pt x="35" y="82"/>
                              </a:lnTo>
                              <a:lnTo>
                                <a:pt x="45" y="79"/>
                              </a:lnTo>
                              <a:lnTo>
                                <a:pt x="51" y="79"/>
                              </a:lnTo>
                              <a:lnTo>
                                <a:pt x="108" y="79"/>
                              </a:lnTo>
                              <a:lnTo>
                                <a:pt x="108" y="78"/>
                              </a:lnTo>
                              <a:lnTo>
                                <a:pt x="93" y="67"/>
                              </a:lnTo>
                              <a:lnTo>
                                <a:pt x="24" y="67"/>
                              </a:lnTo>
                              <a:lnTo>
                                <a:pt x="24" y="0"/>
                              </a:lnTo>
                              <a:close/>
                              <a:moveTo>
                                <a:pt x="108" y="79"/>
                              </a:moveTo>
                              <a:lnTo>
                                <a:pt x="62" y="79"/>
                              </a:lnTo>
                              <a:lnTo>
                                <a:pt x="69" y="81"/>
                              </a:lnTo>
                              <a:lnTo>
                                <a:pt x="84" y="88"/>
                              </a:lnTo>
                              <a:lnTo>
                                <a:pt x="90" y="95"/>
                              </a:lnTo>
                              <a:lnTo>
                                <a:pt x="101" y="113"/>
                              </a:lnTo>
                              <a:lnTo>
                                <a:pt x="103" y="125"/>
                              </a:lnTo>
                              <a:lnTo>
                                <a:pt x="103" y="140"/>
                              </a:lnTo>
                              <a:lnTo>
                                <a:pt x="102" y="152"/>
                              </a:lnTo>
                              <a:lnTo>
                                <a:pt x="100" y="164"/>
                              </a:lnTo>
                              <a:lnTo>
                                <a:pt x="95" y="175"/>
                              </a:lnTo>
                              <a:lnTo>
                                <a:pt x="89" y="184"/>
                              </a:lnTo>
                              <a:lnTo>
                                <a:pt x="81" y="191"/>
                              </a:lnTo>
                              <a:lnTo>
                                <a:pt x="72" y="196"/>
                              </a:lnTo>
                              <a:lnTo>
                                <a:pt x="62" y="200"/>
                              </a:lnTo>
                              <a:lnTo>
                                <a:pt x="50" y="201"/>
                              </a:lnTo>
                              <a:lnTo>
                                <a:pt x="105" y="201"/>
                              </a:lnTo>
                              <a:lnTo>
                                <a:pt x="106" y="200"/>
                              </a:lnTo>
                              <a:lnTo>
                                <a:pt x="114" y="187"/>
                              </a:lnTo>
                              <a:lnTo>
                                <a:pt x="120" y="177"/>
                              </a:lnTo>
                              <a:lnTo>
                                <a:pt x="123" y="165"/>
                              </a:lnTo>
                              <a:lnTo>
                                <a:pt x="126" y="153"/>
                              </a:lnTo>
                              <a:lnTo>
                                <a:pt x="126" y="140"/>
                              </a:lnTo>
                              <a:lnTo>
                                <a:pt x="126" y="126"/>
                              </a:lnTo>
                              <a:lnTo>
                                <a:pt x="124" y="113"/>
                              </a:lnTo>
                              <a:lnTo>
                                <a:pt x="115" y="88"/>
                              </a:lnTo>
                              <a:lnTo>
                                <a:pt x="108" y="79"/>
                              </a:lnTo>
                              <a:close/>
                              <a:moveTo>
                                <a:pt x="74" y="58"/>
                              </a:moveTo>
                              <a:lnTo>
                                <a:pt x="54" y="58"/>
                              </a:lnTo>
                              <a:lnTo>
                                <a:pt x="48" y="59"/>
                              </a:lnTo>
                              <a:lnTo>
                                <a:pt x="36" y="62"/>
                              </a:lnTo>
                              <a:lnTo>
                                <a:pt x="30" y="64"/>
                              </a:lnTo>
                              <a:lnTo>
                                <a:pt x="24" y="67"/>
                              </a:lnTo>
                              <a:lnTo>
                                <a:pt x="93" y="67"/>
                              </a:lnTo>
                              <a:lnTo>
                                <a:pt x="86" y="62"/>
                              </a:lnTo>
                              <a:lnTo>
                                <a:pt x="74" y="58"/>
                              </a:lnTo>
                              <a:close/>
                              <a:moveTo>
                                <a:pt x="182" y="62"/>
                              </a:moveTo>
                              <a:lnTo>
                                <a:pt x="158" y="62"/>
                              </a:lnTo>
                              <a:lnTo>
                                <a:pt x="158" y="160"/>
                              </a:lnTo>
                              <a:lnTo>
                                <a:pt x="159" y="174"/>
                              </a:lnTo>
                              <a:lnTo>
                                <a:pt x="161" y="187"/>
                              </a:lnTo>
                              <a:lnTo>
                                <a:pt x="165" y="197"/>
                              </a:lnTo>
                              <a:lnTo>
                                <a:pt x="171" y="205"/>
                              </a:lnTo>
                              <a:lnTo>
                                <a:pt x="178" y="212"/>
                              </a:lnTo>
                              <a:lnTo>
                                <a:pt x="188" y="217"/>
                              </a:lnTo>
                              <a:lnTo>
                                <a:pt x="199" y="219"/>
                              </a:lnTo>
                              <a:lnTo>
                                <a:pt x="213" y="220"/>
                              </a:lnTo>
                              <a:lnTo>
                                <a:pt x="223" y="220"/>
                              </a:lnTo>
                              <a:lnTo>
                                <a:pt x="232" y="219"/>
                              </a:lnTo>
                              <a:lnTo>
                                <a:pt x="246" y="213"/>
                              </a:lnTo>
                              <a:lnTo>
                                <a:pt x="252" y="210"/>
                              </a:lnTo>
                              <a:lnTo>
                                <a:pt x="259" y="205"/>
                              </a:lnTo>
                              <a:lnTo>
                                <a:pt x="282" y="205"/>
                              </a:lnTo>
                              <a:lnTo>
                                <a:pt x="282" y="200"/>
                              </a:lnTo>
                              <a:lnTo>
                                <a:pt x="205" y="200"/>
                              </a:lnTo>
                              <a:lnTo>
                                <a:pt x="196" y="197"/>
                              </a:lnTo>
                              <a:lnTo>
                                <a:pt x="185" y="185"/>
                              </a:lnTo>
                              <a:lnTo>
                                <a:pt x="182" y="175"/>
                              </a:lnTo>
                              <a:lnTo>
                                <a:pt x="182" y="62"/>
                              </a:lnTo>
                              <a:close/>
                              <a:moveTo>
                                <a:pt x="282" y="205"/>
                              </a:moveTo>
                              <a:lnTo>
                                <a:pt x="259" y="205"/>
                              </a:lnTo>
                              <a:lnTo>
                                <a:pt x="260" y="217"/>
                              </a:lnTo>
                              <a:lnTo>
                                <a:pt x="282" y="217"/>
                              </a:lnTo>
                              <a:lnTo>
                                <a:pt x="282" y="205"/>
                              </a:lnTo>
                              <a:close/>
                              <a:moveTo>
                                <a:pt x="282" y="62"/>
                              </a:moveTo>
                              <a:lnTo>
                                <a:pt x="258" y="62"/>
                              </a:lnTo>
                              <a:lnTo>
                                <a:pt x="258" y="183"/>
                              </a:lnTo>
                              <a:lnTo>
                                <a:pt x="253" y="188"/>
                              </a:lnTo>
                              <a:lnTo>
                                <a:pt x="247" y="192"/>
                              </a:lnTo>
                              <a:lnTo>
                                <a:pt x="232" y="199"/>
                              </a:lnTo>
                              <a:lnTo>
                                <a:pt x="225" y="200"/>
                              </a:lnTo>
                              <a:lnTo>
                                <a:pt x="282" y="200"/>
                              </a:lnTo>
                              <a:lnTo>
                                <a:pt x="282" y="62"/>
                              </a:lnTo>
                              <a:close/>
                              <a:moveTo>
                                <a:pt x="322" y="183"/>
                              </a:moveTo>
                              <a:lnTo>
                                <a:pt x="313" y="203"/>
                              </a:lnTo>
                              <a:lnTo>
                                <a:pt x="315" y="205"/>
                              </a:lnTo>
                              <a:lnTo>
                                <a:pt x="318" y="207"/>
                              </a:lnTo>
                              <a:lnTo>
                                <a:pt x="328" y="212"/>
                              </a:lnTo>
                              <a:lnTo>
                                <a:pt x="334" y="215"/>
                              </a:lnTo>
                              <a:lnTo>
                                <a:pt x="348" y="219"/>
                              </a:lnTo>
                              <a:lnTo>
                                <a:pt x="356" y="220"/>
                              </a:lnTo>
                              <a:lnTo>
                                <a:pt x="373" y="220"/>
                              </a:lnTo>
                              <a:lnTo>
                                <a:pt x="380" y="219"/>
                              </a:lnTo>
                              <a:lnTo>
                                <a:pt x="397" y="213"/>
                              </a:lnTo>
                              <a:lnTo>
                                <a:pt x="404" y="208"/>
                              </a:lnTo>
                              <a:lnTo>
                                <a:pt x="410" y="200"/>
                              </a:lnTo>
                              <a:lnTo>
                                <a:pt x="355" y="200"/>
                              </a:lnTo>
                              <a:lnTo>
                                <a:pt x="347" y="198"/>
                              </a:lnTo>
                              <a:lnTo>
                                <a:pt x="332" y="191"/>
                              </a:lnTo>
                              <a:lnTo>
                                <a:pt x="326" y="187"/>
                              </a:lnTo>
                              <a:lnTo>
                                <a:pt x="322" y="183"/>
                              </a:lnTo>
                              <a:close/>
                              <a:moveTo>
                                <a:pt x="376" y="58"/>
                              </a:moveTo>
                              <a:lnTo>
                                <a:pt x="350" y="58"/>
                              </a:lnTo>
                              <a:lnTo>
                                <a:pt x="339" y="62"/>
                              </a:lnTo>
                              <a:lnTo>
                                <a:pt x="321" y="78"/>
                              </a:lnTo>
                              <a:lnTo>
                                <a:pt x="317" y="88"/>
                              </a:lnTo>
                              <a:lnTo>
                                <a:pt x="317" y="111"/>
                              </a:lnTo>
                              <a:lnTo>
                                <a:pt x="320" y="120"/>
                              </a:lnTo>
                              <a:lnTo>
                                <a:pt x="332" y="133"/>
                              </a:lnTo>
                              <a:lnTo>
                                <a:pt x="342" y="139"/>
                              </a:lnTo>
                              <a:lnTo>
                                <a:pt x="357" y="145"/>
                              </a:lnTo>
                              <a:lnTo>
                                <a:pt x="374" y="152"/>
                              </a:lnTo>
                              <a:lnTo>
                                <a:pt x="386" y="160"/>
                              </a:lnTo>
                              <a:lnTo>
                                <a:pt x="393" y="168"/>
                              </a:lnTo>
                              <a:lnTo>
                                <a:pt x="395" y="176"/>
                              </a:lnTo>
                              <a:lnTo>
                                <a:pt x="395" y="184"/>
                              </a:lnTo>
                              <a:lnTo>
                                <a:pt x="393" y="191"/>
                              </a:lnTo>
                              <a:lnTo>
                                <a:pt x="383" y="198"/>
                              </a:lnTo>
                              <a:lnTo>
                                <a:pt x="375" y="200"/>
                              </a:lnTo>
                              <a:lnTo>
                                <a:pt x="410" y="200"/>
                              </a:lnTo>
                              <a:lnTo>
                                <a:pt x="415" y="194"/>
                              </a:lnTo>
                              <a:lnTo>
                                <a:pt x="417" y="185"/>
                              </a:lnTo>
                              <a:lnTo>
                                <a:pt x="417" y="162"/>
                              </a:lnTo>
                              <a:lnTo>
                                <a:pt x="414" y="152"/>
                              </a:lnTo>
                              <a:lnTo>
                                <a:pt x="399" y="138"/>
                              </a:lnTo>
                              <a:lnTo>
                                <a:pt x="389" y="132"/>
                              </a:lnTo>
                              <a:lnTo>
                                <a:pt x="375" y="127"/>
                              </a:lnTo>
                              <a:lnTo>
                                <a:pt x="360" y="120"/>
                              </a:lnTo>
                              <a:lnTo>
                                <a:pt x="348" y="113"/>
                              </a:lnTo>
                              <a:lnTo>
                                <a:pt x="342" y="106"/>
                              </a:lnTo>
                              <a:lnTo>
                                <a:pt x="339" y="99"/>
                              </a:lnTo>
                              <a:lnTo>
                                <a:pt x="339" y="94"/>
                              </a:lnTo>
                              <a:lnTo>
                                <a:pt x="341" y="89"/>
                              </a:lnTo>
                              <a:lnTo>
                                <a:pt x="349" y="80"/>
                              </a:lnTo>
                              <a:lnTo>
                                <a:pt x="356" y="78"/>
                              </a:lnTo>
                              <a:lnTo>
                                <a:pt x="413" y="78"/>
                              </a:lnTo>
                              <a:lnTo>
                                <a:pt x="414" y="76"/>
                              </a:lnTo>
                              <a:lnTo>
                                <a:pt x="409" y="71"/>
                              </a:lnTo>
                              <a:lnTo>
                                <a:pt x="403" y="67"/>
                              </a:lnTo>
                              <a:lnTo>
                                <a:pt x="386" y="60"/>
                              </a:lnTo>
                              <a:lnTo>
                                <a:pt x="376" y="58"/>
                              </a:lnTo>
                              <a:close/>
                              <a:moveTo>
                                <a:pt x="413" y="78"/>
                              </a:moveTo>
                              <a:lnTo>
                                <a:pt x="373" y="78"/>
                              </a:lnTo>
                              <a:lnTo>
                                <a:pt x="380" y="80"/>
                              </a:lnTo>
                              <a:lnTo>
                                <a:pt x="393" y="85"/>
                              </a:lnTo>
                              <a:lnTo>
                                <a:pt x="399" y="89"/>
                              </a:lnTo>
                              <a:lnTo>
                                <a:pt x="404" y="94"/>
                              </a:lnTo>
                              <a:lnTo>
                                <a:pt x="413" y="78"/>
                              </a:lnTo>
                              <a:close/>
                              <a:moveTo>
                                <a:pt x="469" y="62"/>
                              </a:moveTo>
                              <a:lnTo>
                                <a:pt x="445" y="62"/>
                              </a:lnTo>
                              <a:lnTo>
                                <a:pt x="445" y="217"/>
                              </a:lnTo>
                              <a:lnTo>
                                <a:pt x="469" y="217"/>
                              </a:lnTo>
                              <a:lnTo>
                                <a:pt x="469" y="62"/>
                              </a:lnTo>
                              <a:close/>
                              <a:moveTo>
                                <a:pt x="462" y="3"/>
                              </a:moveTo>
                              <a:lnTo>
                                <a:pt x="453" y="3"/>
                              </a:lnTo>
                              <a:lnTo>
                                <a:pt x="449" y="4"/>
                              </a:lnTo>
                              <a:lnTo>
                                <a:pt x="443" y="10"/>
                              </a:lnTo>
                              <a:lnTo>
                                <a:pt x="441" y="14"/>
                              </a:lnTo>
                              <a:lnTo>
                                <a:pt x="441" y="24"/>
                              </a:lnTo>
                              <a:lnTo>
                                <a:pt x="443" y="28"/>
                              </a:lnTo>
                              <a:lnTo>
                                <a:pt x="449" y="33"/>
                              </a:lnTo>
                              <a:lnTo>
                                <a:pt x="453" y="35"/>
                              </a:lnTo>
                              <a:lnTo>
                                <a:pt x="462" y="35"/>
                              </a:lnTo>
                              <a:lnTo>
                                <a:pt x="465" y="33"/>
                              </a:lnTo>
                              <a:lnTo>
                                <a:pt x="471" y="28"/>
                              </a:lnTo>
                              <a:lnTo>
                                <a:pt x="473" y="24"/>
                              </a:lnTo>
                              <a:lnTo>
                                <a:pt x="473" y="14"/>
                              </a:lnTo>
                              <a:lnTo>
                                <a:pt x="471" y="10"/>
                              </a:lnTo>
                              <a:lnTo>
                                <a:pt x="465" y="4"/>
                              </a:lnTo>
                              <a:lnTo>
                                <a:pt x="462" y="3"/>
                              </a:lnTo>
                              <a:close/>
                              <a:moveTo>
                                <a:pt x="530" y="62"/>
                              </a:moveTo>
                              <a:lnTo>
                                <a:pt x="509" y="62"/>
                              </a:lnTo>
                              <a:lnTo>
                                <a:pt x="509" y="217"/>
                              </a:lnTo>
                              <a:lnTo>
                                <a:pt x="532" y="217"/>
                              </a:lnTo>
                              <a:lnTo>
                                <a:pt x="532" y="95"/>
                              </a:lnTo>
                              <a:lnTo>
                                <a:pt x="538" y="91"/>
                              </a:lnTo>
                              <a:lnTo>
                                <a:pt x="544" y="87"/>
                              </a:lnTo>
                              <a:lnTo>
                                <a:pt x="559" y="80"/>
                              </a:lnTo>
                              <a:lnTo>
                                <a:pt x="567" y="78"/>
                              </a:lnTo>
                              <a:lnTo>
                                <a:pt x="624" y="78"/>
                              </a:lnTo>
                              <a:lnTo>
                                <a:pt x="622" y="74"/>
                              </a:lnTo>
                              <a:lnTo>
                                <a:pt x="532" y="74"/>
                              </a:lnTo>
                              <a:lnTo>
                                <a:pt x="530" y="62"/>
                              </a:lnTo>
                              <a:close/>
                              <a:moveTo>
                                <a:pt x="624" y="78"/>
                              </a:moveTo>
                              <a:lnTo>
                                <a:pt x="587" y="78"/>
                              </a:lnTo>
                              <a:lnTo>
                                <a:pt x="596" y="82"/>
                              </a:lnTo>
                              <a:lnTo>
                                <a:pt x="607" y="97"/>
                              </a:lnTo>
                              <a:lnTo>
                                <a:pt x="610" y="107"/>
                              </a:lnTo>
                              <a:lnTo>
                                <a:pt x="610" y="217"/>
                              </a:lnTo>
                              <a:lnTo>
                                <a:pt x="634" y="217"/>
                              </a:lnTo>
                              <a:lnTo>
                                <a:pt x="634" y="120"/>
                              </a:lnTo>
                              <a:lnTo>
                                <a:pt x="633" y="106"/>
                              </a:lnTo>
                              <a:lnTo>
                                <a:pt x="631" y="93"/>
                              </a:lnTo>
                              <a:lnTo>
                                <a:pt x="627" y="82"/>
                              </a:lnTo>
                              <a:lnTo>
                                <a:pt x="624" y="78"/>
                              </a:lnTo>
                              <a:close/>
                              <a:moveTo>
                                <a:pt x="578" y="58"/>
                              </a:moveTo>
                              <a:lnTo>
                                <a:pt x="570" y="58"/>
                              </a:lnTo>
                              <a:lnTo>
                                <a:pt x="561" y="60"/>
                              </a:lnTo>
                              <a:lnTo>
                                <a:pt x="545" y="66"/>
                              </a:lnTo>
                              <a:lnTo>
                                <a:pt x="538" y="69"/>
                              </a:lnTo>
                              <a:lnTo>
                                <a:pt x="532" y="74"/>
                              </a:lnTo>
                              <a:lnTo>
                                <a:pt x="622" y="74"/>
                              </a:lnTo>
                              <a:lnTo>
                                <a:pt x="621" y="74"/>
                              </a:lnTo>
                              <a:lnTo>
                                <a:pt x="614" y="67"/>
                              </a:lnTo>
                              <a:lnTo>
                                <a:pt x="604" y="62"/>
                              </a:lnTo>
                              <a:lnTo>
                                <a:pt x="593" y="59"/>
                              </a:lnTo>
                              <a:lnTo>
                                <a:pt x="578" y="58"/>
                              </a:lnTo>
                              <a:close/>
                              <a:moveTo>
                                <a:pt x="731" y="58"/>
                              </a:moveTo>
                              <a:lnTo>
                                <a:pt x="721" y="58"/>
                              </a:lnTo>
                              <a:lnTo>
                                <a:pt x="710" y="61"/>
                              </a:lnTo>
                              <a:lnTo>
                                <a:pt x="690" y="70"/>
                              </a:lnTo>
                              <a:lnTo>
                                <a:pt x="682" y="79"/>
                              </a:lnTo>
                              <a:lnTo>
                                <a:pt x="675" y="92"/>
                              </a:lnTo>
                              <a:lnTo>
                                <a:pt x="671" y="103"/>
                              </a:lnTo>
                              <a:lnTo>
                                <a:pt x="668" y="114"/>
                              </a:lnTo>
                              <a:lnTo>
                                <a:pt x="666" y="126"/>
                              </a:lnTo>
                              <a:lnTo>
                                <a:pt x="665" y="139"/>
                              </a:lnTo>
                              <a:lnTo>
                                <a:pt x="666" y="157"/>
                              </a:lnTo>
                              <a:lnTo>
                                <a:pt x="670" y="174"/>
                              </a:lnTo>
                              <a:lnTo>
                                <a:pt x="676" y="188"/>
                              </a:lnTo>
                              <a:lnTo>
                                <a:pt x="685" y="199"/>
                              </a:lnTo>
                              <a:lnTo>
                                <a:pt x="695" y="209"/>
                              </a:lnTo>
                              <a:lnTo>
                                <a:pt x="708" y="215"/>
                              </a:lnTo>
                              <a:lnTo>
                                <a:pt x="722" y="219"/>
                              </a:lnTo>
                              <a:lnTo>
                                <a:pt x="737" y="220"/>
                              </a:lnTo>
                              <a:lnTo>
                                <a:pt x="747" y="220"/>
                              </a:lnTo>
                              <a:lnTo>
                                <a:pt x="757" y="219"/>
                              </a:lnTo>
                              <a:lnTo>
                                <a:pt x="777" y="212"/>
                              </a:lnTo>
                              <a:lnTo>
                                <a:pt x="784" y="208"/>
                              </a:lnTo>
                              <a:lnTo>
                                <a:pt x="789" y="204"/>
                              </a:lnTo>
                              <a:lnTo>
                                <a:pt x="788" y="200"/>
                              </a:lnTo>
                              <a:lnTo>
                                <a:pt x="738" y="200"/>
                              </a:lnTo>
                              <a:lnTo>
                                <a:pt x="727" y="199"/>
                              </a:lnTo>
                              <a:lnTo>
                                <a:pt x="717" y="196"/>
                              </a:lnTo>
                              <a:lnTo>
                                <a:pt x="708" y="191"/>
                              </a:lnTo>
                              <a:lnTo>
                                <a:pt x="701" y="184"/>
                              </a:lnTo>
                              <a:lnTo>
                                <a:pt x="696" y="175"/>
                              </a:lnTo>
                              <a:lnTo>
                                <a:pt x="692" y="164"/>
                              </a:lnTo>
                              <a:lnTo>
                                <a:pt x="689" y="152"/>
                              </a:lnTo>
                              <a:lnTo>
                                <a:pt x="689" y="138"/>
                              </a:lnTo>
                              <a:lnTo>
                                <a:pt x="796" y="138"/>
                              </a:lnTo>
                              <a:lnTo>
                                <a:pt x="796" y="126"/>
                              </a:lnTo>
                              <a:lnTo>
                                <a:pt x="794" y="118"/>
                              </a:lnTo>
                              <a:lnTo>
                                <a:pt x="691" y="118"/>
                              </a:lnTo>
                              <a:lnTo>
                                <a:pt x="693" y="104"/>
                              </a:lnTo>
                              <a:lnTo>
                                <a:pt x="698" y="93"/>
                              </a:lnTo>
                              <a:lnTo>
                                <a:pt x="713" y="81"/>
                              </a:lnTo>
                              <a:lnTo>
                                <a:pt x="721" y="78"/>
                              </a:lnTo>
                              <a:lnTo>
                                <a:pt x="779" y="78"/>
                              </a:lnTo>
                              <a:lnTo>
                                <a:pt x="769" y="70"/>
                              </a:lnTo>
                              <a:lnTo>
                                <a:pt x="761" y="65"/>
                              </a:lnTo>
                              <a:lnTo>
                                <a:pt x="752" y="61"/>
                              </a:lnTo>
                              <a:lnTo>
                                <a:pt x="742" y="59"/>
                              </a:lnTo>
                              <a:lnTo>
                                <a:pt x="731" y="58"/>
                              </a:lnTo>
                              <a:close/>
                              <a:moveTo>
                                <a:pt x="783" y="183"/>
                              </a:moveTo>
                              <a:lnTo>
                                <a:pt x="777" y="188"/>
                              </a:lnTo>
                              <a:lnTo>
                                <a:pt x="771" y="192"/>
                              </a:lnTo>
                              <a:lnTo>
                                <a:pt x="756" y="199"/>
                              </a:lnTo>
                              <a:lnTo>
                                <a:pt x="747" y="200"/>
                              </a:lnTo>
                              <a:lnTo>
                                <a:pt x="788" y="200"/>
                              </a:lnTo>
                              <a:lnTo>
                                <a:pt x="783" y="183"/>
                              </a:lnTo>
                              <a:close/>
                              <a:moveTo>
                                <a:pt x="779" y="78"/>
                              </a:moveTo>
                              <a:lnTo>
                                <a:pt x="735" y="78"/>
                              </a:lnTo>
                              <a:lnTo>
                                <a:pt x="740" y="79"/>
                              </a:lnTo>
                              <a:lnTo>
                                <a:pt x="752" y="84"/>
                              </a:lnTo>
                              <a:lnTo>
                                <a:pt x="758" y="89"/>
                              </a:lnTo>
                              <a:lnTo>
                                <a:pt x="766" y="102"/>
                              </a:lnTo>
                              <a:lnTo>
                                <a:pt x="768" y="109"/>
                              </a:lnTo>
                              <a:lnTo>
                                <a:pt x="769" y="118"/>
                              </a:lnTo>
                              <a:lnTo>
                                <a:pt x="794" y="118"/>
                              </a:lnTo>
                              <a:lnTo>
                                <a:pt x="794" y="114"/>
                              </a:lnTo>
                              <a:lnTo>
                                <a:pt x="786" y="88"/>
                              </a:lnTo>
                              <a:lnTo>
                                <a:pt x="779" y="78"/>
                              </a:lnTo>
                              <a:close/>
                              <a:moveTo>
                                <a:pt x="826" y="183"/>
                              </a:moveTo>
                              <a:lnTo>
                                <a:pt x="817" y="203"/>
                              </a:lnTo>
                              <a:lnTo>
                                <a:pt x="819" y="205"/>
                              </a:lnTo>
                              <a:lnTo>
                                <a:pt x="822" y="207"/>
                              </a:lnTo>
                              <a:lnTo>
                                <a:pt x="832" y="212"/>
                              </a:lnTo>
                              <a:lnTo>
                                <a:pt x="838" y="215"/>
                              </a:lnTo>
                              <a:lnTo>
                                <a:pt x="852" y="219"/>
                              </a:lnTo>
                              <a:lnTo>
                                <a:pt x="860" y="220"/>
                              </a:lnTo>
                              <a:lnTo>
                                <a:pt x="877" y="220"/>
                              </a:lnTo>
                              <a:lnTo>
                                <a:pt x="885" y="219"/>
                              </a:lnTo>
                              <a:lnTo>
                                <a:pt x="901" y="213"/>
                              </a:lnTo>
                              <a:lnTo>
                                <a:pt x="908" y="208"/>
                              </a:lnTo>
                              <a:lnTo>
                                <a:pt x="914" y="200"/>
                              </a:lnTo>
                              <a:lnTo>
                                <a:pt x="860" y="200"/>
                              </a:lnTo>
                              <a:lnTo>
                                <a:pt x="851" y="198"/>
                              </a:lnTo>
                              <a:lnTo>
                                <a:pt x="837" y="191"/>
                              </a:lnTo>
                              <a:lnTo>
                                <a:pt x="831" y="187"/>
                              </a:lnTo>
                              <a:lnTo>
                                <a:pt x="826" y="183"/>
                              </a:lnTo>
                              <a:close/>
                              <a:moveTo>
                                <a:pt x="881" y="58"/>
                              </a:moveTo>
                              <a:lnTo>
                                <a:pt x="855" y="58"/>
                              </a:lnTo>
                              <a:lnTo>
                                <a:pt x="843" y="62"/>
                              </a:lnTo>
                              <a:lnTo>
                                <a:pt x="825" y="78"/>
                              </a:lnTo>
                              <a:lnTo>
                                <a:pt x="821" y="88"/>
                              </a:lnTo>
                              <a:lnTo>
                                <a:pt x="821" y="111"/>
                              </a:lnTo>
                              <a:lnTo>
                                <a:pt x="824" y="120"/>
                              </a:lnTo>
                              <a:lnTo>
                                <a:pt x="836" y="133"/>
                              </a:lnTo>
                              <a:lnTo>
                                <a:pt x="847" y="139"/>
                              </a:lnTo>
                              <a:lnTo>
                                <a:pt x="861" y="145"/>
                              </a:lnTo>
                              <a:lnTo>
                                <a:pt x="878" y="152"/>
                              </a:lnTo>
                              <a:lnTo>
                                <a:pt x="890" y="160"/>
                              </a:lnTo>
                              <a:lnTo>
                                <a:pt x="897" y="168"/>
                              </a:lnTo>
                              <a:lnTo>
                                <a:pt x="900" y="176"/>
                              </a:lnTo>
                              <a:lnTo>
                                <a:pt x="900" y="184"/>
                              </a:lnTo>
                              <a:lnTo>
                                <a:pt x="897" y="191"/>
                              </a:lnTo>
                              <a:lnTo>
                                <a:pt x="887" y="198"/>
                              </a:lnTo>
                              <a:lnTo>
                                <a:pt x="879" y="200"/>
                              </a:lnTo>
                              <a:lnTo>
                                <a:pt x="914" y="200"/>
                              </a:lnTo>
                              <a:lnTo>
                                <a:pt x="919" y="194"/>
                              </a:lnTo>
                              <a:lnTo>
                                <a:pt x="922" y="185"/>
                              </a:lnTo>
                              <a:lnTo>
                                <a:pt x="922" y="162"/>
                              </a:lnTo>
                              <a:lnTo>
                                <a:pt x="918" y="152"/>
                              </a:lnTo>
                              <a:lnTo>
                                <a:pt x="904" y="138"/>
                              </a:lnTo>
                              <a:lnTo>
                                <a:pt x="893" y="132"/>
                              </a:lnTo>
                              <a:lnTo>
                                <a:pt x="879" y="127"/>
                              </a:lnTo>
                              <a:lnTo>
                                <a:pt x="864" y="120"/>
                              </a:lnTo>
                              <a:lnTo>
                                <a:pt x="853" y="113"/>
                              </a:lnTo>
                              <a:lnTo>
                                <a:pt x="846" y="106"/>
                              </a:lnTo>
                              <a:lnTo>
                                <a:pt x="844" y="99"/>
                              </a:lnTo>
                              <a:lnTo>
                                <a:pt x="844" y="94"/>
                              </a:lnTo>
                              <a:lnTo>
                                <a:pt x="846" y="89"/>
                              </a:lnTo>
                              <a:lnTo>
                                <a:pt x="854" y="80"/>
                              </a:lnTo>
                              <a:lnTo>
                                <a:pt x="860" y="78"/>
                              </a:lnTo>
                              <a:lnTo>
                                <a:pt x="918" y="78"/>
                              </a:lnTo>
                              <a:lnTo>
                                <a:pt x="919" y="76"/>
                              </a:lnTo>
                              <a:lnTo>
                                <a:pt x="914" y="71"/>
                              </a:lnTo>
                              <a:lnTo>
                                <a:pt x="907" y="67"/>
                              </a:lnTo>
                              <a:lnTo>
                                <a:pt x="890" y="60"/>
                              </a:lnTo>
                              <a:lnTo>
                                <a:pt x="881" y="58"/>
                              </a:lnTo>
                              <a:close/>
                              <a:moveTo>
                                <a:pt x="918" y="78"/>
                              </a:moveTo>
                              <a:lnTo>
                                <a:pt x="877" y="78"/>
                              </a:lnTo>
                              <a:lnTo>
                                <a:pt x="885" y="80"/>
                              </a:lnTo>
                              <a:lnTo>
                                <a:pt x="898" y="85"/>
                              </a:lnTo>
                              <a:lnTo>
                                <a:pt x="904" y="89"/>
                              </a:lnTo>
                              <a:lnTo>
                                <a:pt x="909" y="94"/>
                              </a:lnTo>
                              <a:lnTo>
                                <a:pt x="918" y="78"/>
                              </a:lnTo>
                              <a:close/>
                              <a:moveTo>
                                <a:pt x="950" y="183"/>
                              </a:moveTo>
                              <a:lnTo>
                                <a:pt x="941" y="203"/>
                              </a:lnTo>
                              <a:lnTo>
                                <a:pt x="943" y="205"/>
                              </a:lnTo>
                              <a:lnTo>
                                <a:pt x="946" y="207"/>
                              </a:lnTo>
                              <a:lnTo>
                                <a:pt x="956" y="212"/>
                              </a:lnTo>
                              <a:lnTo>
                                <a:pt x="962" y="215"/>
                              </a:lnTo>
                              <a:lnTo>
                                <a:pt x="976" y="219"/>
                              </a:lnTo>
                              <a:lnTo>
                                <a:pt x="984" y="220"/>
                              </a:lnTo>
                              <a:lnTo>
                                <a:pt x="1001" y="220"/>
                              </a:lnTo>
                              <a:lnTo>
                                <a:pt x="1009" y="219"/>
                              </a:lnTo>
                              <a:lnTo>
                                <a:pt x="1025" y="213"/>
                              </a:lnTo>
                              <a:lnTo>
                                <a:pt x="1032" y="208"/>
                              </a:lnTo>
                              <a:lnTo>
                                <a:pt x="1038" y="200"/>
                              </a:lnTo>
                              <a:lnTo>
                                <a:pt x="983" y="200"/>
                              </a:lnTo>
                              <a:lnTo>
                                <a:pt x="975" y="198"/>
                              </a:lnTo>
                              <a:lnTo>
                                <a:pt x="960" y="191"/>
                              </a:lnTo>
                              <a:lnTo>
                                <a:pt x="954" y="187"/>
                              </a:lnTo>
                              <a:lnTo>
                                <a:pt x="950" y="183"/>
                              </a:lnTo>
                              <a:close/>
                              <a:moveTo>
                                <a:pt x="1004" y="58"/>
                              </a:moveTo>
                              <a:lnTo>
                                <a:pt x="978" y="58"/>
                              </a:lnTo>
                              <a:lnTo>
                                <a:pt x="967" y="62"/>
                              </a:lnTo>
                              <a:lnTo>
                                <a:pt x="949" y="78"/>
                              </a:lnTo>
                              <a:lnTo>
                                <a:pt x="945" y="88"/>
                              </a:lnTo>
                              <a:lnTo>
                                <a:pt x="945" y="111"/>
                              </a:lnTo>
                              <a:lnTo>
                                <a:pt x="948" y="120"/>
                              </a:lnTo>
                              <a:lnTo>
                                <a:pt x="960" y="133"/>
                              </a:lnTo>
                              <a:lnTo>
                                <a:pt x="970" y="139"/>
                              </a:lnTo>
                              <a:lnTo>
                                <a:pt x="985" y="145"/>
                              </a:lnTo>
                              <a:lnTo>
                                <a:pt x="1002" y="152"/>
                              </a:lnTo>
                              <a:lnTo>
                                <a:pt x="1014" y="160"/>
                              </a:lnTo>
                              <a:lnTo>
                                <a:pt x="1021" y="168"/>
                              </a:lnTo>
                              <a:lnTo>
                                <a:pt x="1023" y="176"/>
                              </a:lnTo>
                              <a:lnTo>
                                <a:pt x="1023" y="184"/>
                              </a:lnTo>
                              <a:lnTo>
                                <a:pt x="1021" y="191"/>
                              </a:lnTo>
                              <a:lnTo>
                                <a:pt x="1011" y="198"/>
                              </a:lnTo>
                              <a:lnTo>
                                <a:pt x="1003" y="200"/>
                              </a:lnTo>
                              <a:lnTo>
                                <a:pt x="1038" y="200"/>
                              </a:lnTo>
                              <a:lnTo>
                                <a:pt x="1043" y="194"/>
                              </a:lnTo>
                              <a:lnTo>
                                <a:pt x="1045" y="185"/>
                              </a:lnTo>
                              <a:lnTo>
                                <a:pt x="1045" y="162"/>
                              </a:lnTo>
                              <a:lnTo>
                                <a:pt x="1042" y="152"/>
                              </a:lnTo>
                              <a:lnTo>
                                <a:pt x="1027" y="138"/>
                              </a:lnTo>
                              <a:lnTo>
                                <a:pt x="1017" y="132"/>
                              </a:lnTo>
                              <a:lnTo>
                                <a:pt x="1003" y="127"/>
                              </a:lnTo>
                              <a:lnTo>
                                <a:pt x="988" y="120"/>
                              </a:lnTo>
                              <a:lnTo>
                                <a:pt x="976" y="113"/>
                              </a:lnTo>
                              <a:lnTo>
                                <a:pt x="970" y="106"/>
                              </a:lnTo>
                              <a:lnTo>
                                <a:pt x="967" y="99"/>
                              </a:lnTo>
                              <a:lnTo>
                                <a:pt x="967" y="94"/>
                              </a:lnTo>
                              <a:lnTo>
                                <a:pt x="969" y="89"/>
                              </a:lnTo>
                              <a:lnTo>
                                <a:pt x="977" y="80"/>
                              </a:lnTo>
                              <a:lnTo>
                                <a:pt x="984" y="78"/>
                              </a:lnTo>
                              <a:lnTo>
                                <a:pt x="1041" y="78"/>
                              </a:lnTo>
                              <a:lnTo>
                                <a:pt x="1043" y="76"/>
                              </a:lnTo>
                              <a:lnTo>
                                <a:pt x="1037" y="71"/>
                              </a:lnTo>
                              <a:lnTo>
                                <a:pt x="1031" y="67"/>
                              </a:lnTo>
                              <a:lnTo>
                                <a:pt x="1014" y="60"/>
                              </a:lnTo>
                              <a:lnTo>
                                <a:pt x="1004" y="58"/>
                              </a:lnTo>
                              <a:close/>
                              <a:moveTo>
                                <a:pt x="1041" y="78"/>
                              </a:moveTo>
                              <a:lnTo>
                                <a:pt x="1001" y="78"/>
                              </a:lnTo>
                              <a:lnTo>
                                <a:pt x="1008" y="80"/>
                              </a:lnTo>
                              <a:lnTo>
                                <a:pt x="1021" y="85"/>
                              </a:lnTo>
                              <a:lnTo>
                                <a:pt x="1027" y="89"/>
                              </a:lnTo>
                              <a:lnTo>
                                <a:pt x="1032" y="94"/>
                              </a:lnTo>
                              <a:lnTo>
                                <a:pt x="1041" y="78"/>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D9C8" id="AutoShape 116" o:spid="_x0000_s1026" alt="Title: Logo - Description: Vodaphone Business logo " style="position:absolute;margin-left:444.55pt;margin-top:714.3pt;width:52.3pt;height:11.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" path="m24,l,,1,209r5,3l14,214r18,5l42,220r21,l74,218r22,-9l105,201r-60,l41,200r-9,-2l28,196r-4,-1l24,89r5,-4l35,82,45,79r6,l108,79r,-1l93,67r-69,l24,xm108,79r-46,l69,81r15,7l90,95r11,18l103,125r,15l102,152r-2,12l95,175r-6,9l81,191r-9,5l62,200r-12,1l105,201r1,-1l114,187r6,-10l123,165r3,-12l126,140r,-14l124,113,115,88r-7,-9xm74,58r-20,l48,59,36,62r-6,2l24,67r69,l86,62,74,58xm182,62r-24,l158,160r1,14l161,187r4,10l171,205r7,7l188,217r11,2l213,220r10,l232,219r14,-6l252,210r7,-5l282,205r,-5l205,200r-9,-3l185,185r-3,-10l182,62xm282,205r-23,l260,217r22,l282,205xm282,62r-24,l258,183r-5,5l247,192r-15,7l225,200r57,l282,62xm322,183r-9,20l315,205r3,2l328,212r6,3l348,219r8,1l373,220r7,-1l397,213r7,-5l410,200r-55,l347,198r-15,-7l326,187r-4,-4xm376,58r-26,l339,62,321,78r-4,10l317,111r3,9l332,133r10,6l357,145r17,7l386,160r7,8l395,176r,8l393,191r-10,7l375,200r35,l415,194r2,-9l417,162r-3,-10l399,138r-10,-6l375,127r-15,-7l348,113r-6,-7l339,99r,-5l341,89r8,-9l356,78r57,l414,76r-5,-5l403,67,386,60,376,58xm413,78r-40,l380,80r13,5l399,89r5,5l413,78xm469,62r-24,l445,217r24,l469,62xm462,3r-9,l449,4r-6,6l441,14r,10l443,28r6,5l453,35r9,l465,33r6,-5l473,24r,-10l471,10,465,4,462,3xm530,62r-21,l509,217r23,l532,95r6,-4l544,87r15,-7l567,78r57,l622,74r-90,l530,62xm624,78r-37,l596,82r11,15l610,107r,110l634,217r,-97l633,106,631,93,627,82r-3,-4xm578,58r-8,l561,60r-16,6l538,69r-6,5l622,74r-1,l614,67,604,62,593,59,578,58xm731,58r-10,l710,61r-20,9l682,79r-7,13l671,103r-3,11l666,126r-1,13l666,157r4,17l676,188r9,11l695,209r13,6l722,219r15,1l747,220r10,-1l777,212r7,-4l789,204r-1,-4l738,200r-11,-1l717,196r-9,-5l701,184r-5,-9l692,164r-3,-12l689,138r107,l796,126r-2,-8l691,118r2,-14l698,93,713,81r8,-3l779,78,769,70r-8,-5l752,61,742,59,731,58xm783,183r-6,5l771,192r-15,7l747,200r41,l783,183xm779,78r-44,l740,79r12,5l758,89r8,13l768,109r1,9l794,118r,-4l786,88,779,78xm826,183r-9,20l819,205r3,2l832,212r6,3l852,219r8,1l877,220r8,-1l901,213r7,-5l914,200r-54,l851,198r-14,-7l831,187r-5,-4xm881,58r-26,l843,62,825,78r-4,10l821,111r3,9l836,133r11,6l861,145r17,7l890,160r7,8l900,176r,8l897,191r-10,7l879,200r35,l919,194r3,-9l922,162r-4,-10l904,138r-11,-6l879,127r-15,-7l853,113r-7,-7l844,99r,-5l846,89r8,-9l860,78r58,l919,76r-5,-5l907,67,890,60r-9,-2xm918,78r-41,l885,80r13,5l904,89r5,5l918,78xm950,183r-9,20l943,205r3,2l956,212r6,3l976,219r8,1l1001,220r8,-1l1025,213r7,-5l1038,200r-55,l975,198r-15,-7l954,187r-4,-4xm1004,58r-26,l967,62,949,78r-4,10l945,111r3,9l960,133r10,6l985,145r17,7l1014,160r7,8l1023,176r,8l1021,191r-10,7l1003,200r35,l1043,194r2,-9l1045,162r-3,-10l1027,138r-10,-6l1003,127r-15,-7l976,113r-6,-7l967,99r,-5l969,89r8,-9l984,78r57,l1043,76r-6,-5l1031,67r-17,-7l1004,58xm1041,78r-40,l1008,80r13,5l1027,89r5,5l1041,78xe" fillcolor="#e60000" stroked="f">
                <v:path arrowok="t" o:connecttype="custom" o:connectlocs="26670,9211310;20320,9197340;32385,9121775;39370,9121775;64770,9168130;31750,9199245;80010,9160510;30480,9109075;115570,9110980;113030,9206230;160020,9204960;115570,9182735;179070,9110980;179070,9198610;212090,9208135;260350,9198610;222250,9108440;217170,9159875;249555,9192895;262890,9168130;215265,9134475;259715,9116695;249555,9125585;297815,9209405;280035,9086850;300355,9086850;323215,9209405;396240,9121140;385445,9133205;398145,9123680;337820,9118600;464185,9108440;424180,9144000;441325,9204325;497840,9203690;445135,9188450;504190,9146540;488315,9116060;489585,9193530;469900,9121775;504190,9144000;521970,9203055;572135,9206865;524510,9187815;523240,9147810;571500,9183370;585470,9189085;541655,9143365;582930,9121140;556895,9121140;597535,9200515;635635,9211310;609600,9192895;600075,9127490;643890,9173210;659130,9198610;636905,9152255;620395,9122410;637540,9108440;661035,9121140" o:connectangles="0,0,0,0,0,0,0,0,0,0,0,0,0,0,0,0,0,0,0,0,0,0,0,0,0,0,0,0,0,0,0,0,0,0,0,0,0,0,0,0,0,0,0,0,0,0,0,0,0,0,0,0,0,0,0,0,0,0,0,0"/>
                <w10:wrap anchorx="page" anchory="page"/>
              </v:shape>
            </w:pict>
          </mc:Fallback>
        </mc:AlternateContent>
      </w:r>
    </w:p>
    <w:p w:rsidR="000022F2" w:rsidRPr="00974F16" w:rsidRDefault="000022F2">
      <w:pPr>
        <w:pStyle w:val="BodyText"/>
        <w:rPr>
          <w:rFonts w:ascii="Arial" w:hAnsi="Arial" w:cs="Arial"/>
          <w:sz w:val="20"/>
        </w:rPr>
      </w:pPr>
    </w:p>
    <w:p w:rsidR="000022F2" w:rsidRPr="00974F16" w:rsidRDefault="0051641B">
      <w:pPr>
        <w:pStyle w:val="BodyText"/>
        <w:rPr>
          <w:rFonts w:ascii="Arial" w:hAnsi="Arial" w:cs="Arial"/>
          <w:sz w:val="20"/>
        </w:rPr>
      </w:pPr>
      <w:r w:rsidRPr="00974F16">
        <w:rPr>
          <w:rFonts w:ascii="Arial" w:hAnsi="Arial" w:cs="Arial"/>
          <w:noProof/>
          <w:sz w:val="20"/>
          <w:lang w:val="en-NZ" w:eastAsia="en-NZ" w:bidi="ar-SA"/>
        </w:rPr>
        <w:drawing>
          <wp:anchor distT="0" distB="0" distL="114300" distR="114300" simplePos="0" relativeHeight="251649024" behindDoc="1" locked="0" layoutInCell="1" allowOverlap="1">
            <wp:simplePos x="0" y="0"/>
            <wp:positionH relativeFrom="column">
              <wp:posOffset>-110490</wp:posOffset>
            </wp:positionH>
            <wp:positionV relativeFrom="paragraph">
              <wp:posOffset>67310</wp:posOffset>
            </wp:positionV>
            <wp:extent cx="6840220" cy="5418455"/>
            <wp:effectExtent l="0" t="0" r="0" b="0"/>
            <wp:wrapNone/>
            <wp:docPr id="141" name="Picture 120" descr="Hand holding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541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74F16">
        <w:rPr>
          <w:rFonts w:ascii="Arial" w:hAnsi="Arial" w:cs="Arial"/>
          <w:noProof/>
          <w:sz w:val="20"/>
          <w:lang w:val="en-NZ" w:eastAsia="en-NZ" w:bidi="ar-SA"/>
        </w:rPr>
        <w:drawing>
          <wp:anchor distT="0" distB="0" distL="114300" distR="114300" simplePos="0" relativeHeight="251650048" behindDoc="1" locked="0" layoutInCell="1" allowOverlap="1">
            <wp:simplePos x="0" y="0"/>
            <wp:positionH relativeFrom="column">
              <wp:posOffset>-110490</wp:posOffset>
            </wp:positionH>
            <wp:positionV relativeFrom="paragraph">
              <wp:posOffset>67310</wp:posOffset>
            </wp:positionV>
            <wp:extent cx="6840220" cy="5418455"/>
            <wp:effectExtent l="0" t="0" r="0" b="0"/>
            <wp:wrapNone/>
            <wp:docPr id="143" name="Picture 118" descr="Cover image - hand holding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18" descr="Cover image - hand holding a mobile ph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541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4"/>
        <w:rPr>
          <w:rFonts w:ascii="Arial" w:hAnsi="Arial" w:cs="Arial"/>
          <w:sz w:val="23"/>
        </w:rPr>
      </w:pPr>
    </w:p>
    <w:p w:rsidR="000022F2" w:rsidRPr="00974F16" w:rsidRDefault="00A32422">
      <w:pPr>
        <w:spacing w:before="170" w:line="213" w:lineRule="auto"/>
        <w:ind w:left="677" w:right="717"/>
        <w:rPr>
          <w:rFonts w:ascii="Arial" w:hAnsi="Arial" w:cs="Arial"/>
          <w:b/>
          <w:sz w:val="64"/>
        </w:rPr>
      </w:pPr>
      <w:r w:rsidRPr="00974F16">
        <w:rPr>
          <w:rFonts w:ascii="Arial" w:hAnsi="Arial" w:cs="Arial"/>
          <w:b/>
          <w:color w:val="FFFFFF"/>
          <w:spacing w:val="-5"/>
          <w:sz w:val="64"/>
        </w:rPr>
        <w:t xml:space="preserve">Sponsored </w:t>
      </w:r>
      <w:r w:rsidRPr="00974F16">
        <w:rPr>
          <w:rFonts w:ascii="Arial" w:hAnsi="Arial" w:cs="Arial"/>
          <w:b/>
          <w:color w:val="FFFFFF"/>
          <w:spacing w:val="-6"/>
          <w:sz w:val="64"/>
        </w:rPr>
        <w:t xml:space="preserve">Data </w:t>
      </w:r>
      <w:r w:rsidRPr="00974F16">
        <w:rPr>
          <w:rFonts w:ascii="Arial" w:hAnsi="Arial" w:cs="Arial"/>
          <w:b/>
          <w:color w:val="FFFFFF"/>
          <w:spacing w:val="-8"/>
          <w:sz w:val="64"/>
        </w:rPr>
        <w:t xml:space="preserve">pilot: </w:t>
      </w:r>
      <w:r w:rsidR="00974F16">
        <w:rPr>
          <w:rFonts w:ascii="Arial" w:hAnsi="Arial" w:cs="Arial"/>
          <w:b/>
          <w:color w:val="FFFFFF"/>
          <w:spacing w:val="-8"/>
          <w:sz w:val="64"/>
        </w:rPr>
        <w:br/>
      </w:r>
      <w:r w:rsidRPr="00974F16">
        <w:rPr>
          <w:rFonts w:ascii="Arial" w:hAnsi="Arial" w:cs="Arial"/>
          <w:b/>
          <w:color w:val="FFFFFF"/>
          <w:spacing w:val="-4"/>
          <w:sz w:val="64"/>
        </w:rPr>
        <w:t xml:space="preserve">project </w:t>
      </w:r>
      <w:r w:rsidRPr="00974F16">
        <w:rPr>
          <w:rFonts w:ascii="Arial" w:hAnsi="Arial" w:cs="Arial"/>
          <w:b/>
          <w:color w:val="FFFFFF"/>
          <w:spacing w:val="-9"/>
          <w:sz w:val="64"/>
        </w:rPr>
        <w:t>review</w:t>
      </w:r>
    </w:p>
    <w:p w:rsidR="000022F2" w:rsidRPr="00974F16" w:rsidRDefault="0051641B">
      <w:pPr>
        <w:spacing w:before="636"/>
        <w:ind w:left="677"/>
        <w:rPr>
          <w:rFonts w:ascii="Arial" w:hAnsi="Arial" w:cs="Arial"/>
        </w:rPr>
      </w:pPr>
      <w:r w:rsidRPr="00974F16">
        <w:rPr>
          <w:rFonts w:ascii="Arial" w:hAnsi="Arial" w:cs="Arial"/>
          <w:noProof/>
          <w:lang w:val="en-NZ" w:eastAsia="en-NZ" w:bidi="ar-SA"/>
        </w:rPr>
        <mc:AlternateContent>
          <mc:Choice Requires="wps">
            <w:drawing>
              <wp:anchor distT="0" distB="0" distL="114300" distR="114300" simplePos="0" relativeHeight="251651072" behindDoc="1" locked="0" layoutInCell="1" allowOverlap="1">
                <wp:simplePos x="0" y="0"/>
                <wp:positionH relativeFrom="column">
                  <wp:posOffset>429895</wp:posOffset>
                </wp:positionH>
                <wp:positionV relativeFrom="paragraph">
                  <wp:posOffset>191135</wp:posOffset>
                </wp:positionV>
                <wp:extent cx="5760085" cy="0"/>
                <wp:effectExtent l="0" t="0" r="31115" b="19050"/>
                <wp:wrapNone/>
                <wp:docPr id="140" name="Line 121" descr="Hand holding a mobile pho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BA2F2D" id="Line 121" o:spid="_x0000_s1026" alt="Hand holding a mobile phone" style="position:absolute;z-index:-252917760;visibility:visible;mso-wrap-style:square;mso-wrap-distance-left:9pt;mso-wrap-distance-top:0;mso-wrap-distance-right:9pt;mso-wrap-distance-bottom:0;mso-position-horizontal:absolute;mso-position-horizontal-relative:text;mso-position-vertical:absolute;mso-position-vertical-relative:text" from="33.85pt,15.05pt" to="487.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" strokecolor="white" strokeweight="1pt"/>
            </w:pict>
          </mc:Fallback>
        </mc:AlternateContent>
      </w:r>
      <w:r w:rsidR="003233C5" w:rsidRPr="00974F16">
        <w:rPr>
          <w:rFonts w:ascii="Arial" w:hAnsi="Arial" w:cs="Arial"/>
          <w:noProof/>
          <w:lang w:val="en-NZ" w:eastAsia="en-NZ" w:bidi="ar-SA"/>
        </w:rPr>
        <mc:AlternateContent>
          <mc:Choice Requires="wpg">
            <w:drawing>
              <wp:anchor distT="0" distB="0" distL="114300" distR="114300" simplePos="0" relativeHeight="251656192" behindDoc="0" locked="0" layoutInCell="1" allowOverlap="1">
                <wp:simplePos x="0" y="0"/>
                <wp:positionH relativeFrom="page">
                  <wp:posOffset>3522345</wp:posOffset>
                </wp:positionH>
                <wp:positionV relativeFrom="paragraph">
                  <wp:posOffset>1535430</wp:posOffset>
                </wp:positionV>
                <wp:extent cx="541020" cy="706120"/>
                <wp:effectExtent l="0" t="0" r="0" b="0"/>
                <wp:wrapNone/>
                <wp:docPr id="134" name="Group 113" descr="2 Degrees logo" title="Log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706120"/>
                          <a:chOff x="5547" y="2418"/>
                          <a:chExt cx="852" cy="1112"/>
                        </a:xfrm>
                      </wpg:grpSpPr>
                      <wps:wsp>
                        <wps:cNvPr id="135" name="AutoShape 115"/>
                        <wps:cNvSpPr>
                          <a:spLocks/>
                        </wps:cNvSpPr>
                        <wps:spPr bwMode="auto">
                          <a:xfrm>
                            <a:off x="5547" y="2418"/>
                            <a:ext cx="852" cy="1112"/>
                          </a:xfrm>
                          <a:custGeom>
                            <a:avLst/>
                            <a:gdLst>
                              <a:gd name="T0" fmla="+- 0 5868 5547"/>
                              <a:gd name="T1" fmla="*/ T0 w 852"/>
                              <a:gd name="T2" fmla="+- 0 2860 2418"/>
                              <a:gd name="T3" fmla="*/ 2860 h 1112"/>
                              <a:gd name="T4" fmla="+- 0 5814 5547"/>
                              <a:gd name="T5" fmla="*/ T4 w 852"/>
                              <a:gd name="T6" fmla="+- 0 2962 2418"/>
                              <a:gd name="T7" fmla="*/ 2962 h 1112"/>
                              <a:gd name="T8" fmla="+- 0 5661 5547"/>
                              <a:gd name="T9" fmla="*/ T8 w 852"/>
                              <a:gd name="T10" fmla="+- 0 3188 2418"/>
                              <a:gd name="T11" fmla="*/ 3188 h 1112"/>
                              <a:gd name="T12" fmla="+- 0 5552 5547"/>
                              <a:gd name="T13" fmla="*/ T12 w 852"/>
                              <a:gd name="T14" fmla="+- 0 3358 2418"/>
                              <a:gd name="T15" fmla="*/ 3358 h 1112"/>
                              <a:gd name="T16" fmla="+- 0 5551 5547"/>
                              <a:gd name="T17" fmla="*/ T16 w 852"/>
                              <a:gd name="T18" fmla="+- 0 3399 2418"/>
                              <a:gd name="T19" fmla="*/ 3399 h 1112"/>
                              <a:gd name="T20" fmla="+- 0 6068 5547"/>
                              <a:gd name="T21" fmla="*/ T20 w 852"/>
                              <a:gd name="T22" fmla="+- 0 3529 2418"/>
                              <a:gd name="T23" fmla="*/ 3529 h 1112"/>
                              <a:gd name="T24" fmla="+- 0 6080 5547"/>
                              <a:gd name="T25" fmla="*/ T24 w 852"/>
                              <a:gd name="T26" fmla="+- 0 3436 2418"/>
                              <a:gd name="T27" fmla="*/ 3436 h 1112"/>
                              <a:gd name="T28" fmla="+- 0 5988 5547"/>
                              <a:gd name="T29" fmla="*/ T28 w 852"/>
                              <a:gd name="T30" fmla="+- 0 3317 2418"/>
                              <a:gd name="T31" fmla="*/ 3317 h 1112"/>
                              <a:gd name="T32" fmla="+- 0 5863 5547"/>
                              <a:gd name="T33" fmla="*/ T32 w 852"/>
                              <a:gd name="T34" fmla="+- 0 3226 2418"/>
                              <a:gd name="T35" fmla="*/ 3226 h 1112"/>
                              <a:gd name="T36" fmla="+- 0 6037 5547"/>
                              <a:gd name="T37" fmla="*/ T36 w 852"/>
                              <a:gd name="T38" fmla="+- 0 2968 2418"/>
                              <a:gd name="T39" fmla="*/ 2968 h 1112"/>
                              <a:gd name="T40" fmla="+- 0 6007 5547"/>
                              <a:gd name="T41" fmla="*/ T40 w 852"/>
                              <a:gd name="T42" fmla="+- 0 3204 2418"/>
                              <a:gd name="T43" fmla="*/ 3204 h 1112"/>
                              <a:gd name="T44" fmla="+- 0 6209 5547"/>
                              <a:gd name="T45" fmla="*/ T44 w 852"/>
                              <a:gd name="T46" fmla="+- 0 3255 2418"/>
                              <a:gd name="T47" fmla="*/ 3255 h 1112"/>
                              <a:gd name="T48" fmla="+- 0 6241 5547"/>
                              <a:gd name="T49" fmla="*/ T48 w 852"/>
                              <a:gd name="T50" fmla="+- 0 3314 2418"/>
                              <a:gd name="T51" fmla="*/ 3314 h 1112"/>
                              <a:gd name="T52" fmla="+- 0 6166 5547"/>
                              <a:gd name="T53" fmla="*/ T52 w 852"/>
                              <a:gd name="T54" fmla="+- 0 3449 2418"/>
                              <a:gd name="T55" fmla="*/ 3449 h 1112"/>
                              <a:gd name="T56" fmla="+- 0 6256 5547"/>
                              <a:gd name="T57" fmla="*/ T56 w 852"/>
                              <a:gd name="T58" fmla="+- 0 3415 2418"/>
                              <a:gd name="T59" fmla="*/ 3415 h 1112"/>
                              <a:gd name="T60" fmla="+- 0 6253 5547"/>
                              <a:gd name="T61" fmla="*/ T60 w 852"/>
                              <a:gd name="T62" fmla="+- 0 3292 2418"/>
                              <a:gd name="T63" fmla="*/ 3292 h 1112"/>
                              <a:gd name="T64" fmla="+- 0 6205 5547"/>
                              <a:gd name="T65" fmla="*/ T64 w 852"/>
                              <a:gd name="T66" fmla="+- 0 3229 2418"/>
                              <a:gd name="T67" fmla="*/ 3229 h 1112"/>
                              <a:gd name="T68" fmla="+- 0 6243 5547"/>
                              <a:gd name="T69" fmla="*/ T68 w 852"/>
                              <a:gd name="T70" fmla="+- 0 2783 2418"/>
                              <a:gd name="T71" fmla="*/ 2783 h 1112"/>
                              <a:gd name="T72" fmla="+- 0 6193 5547"/>
                              <a:gd name="T73" fmla="*/ T72 w 852"/>
                              <a:gd name="T74" fmla="+- 0 2936 2418"/>
                              <a:gd name="T75" fmla="*/ 2936 h 1112"/>
                              <a:gd name="T76" fmla="+- 0 5830 5547"/>
                              <a:gd name="T77" fmla="*/ T76 w 852"/>
                              <a:gd name="T78" fmla="+- 0 3270 2418"/>
                              <a:gd name="T79" fmla="*/ 3270 h 1112"/>
                              <a:gd name="T80" fmla="+- 0 6021 5547"/>
                              <a:gd name="T81" fmla="*/ T80 w 852"/>
                              <a:gd name="T82" fmla="+- 0 3188 2418"/>
                              <a:gd name="T83" fmla="*/ 3188 h 1112"/>
                              <a:gd name="T84" fmla="+- 0 6230 5547"/>
                              <a:gd name="T85" fmla="*/ T84 w 852"/>
                              <a:gd name="T86" fmla="+- 0 2892 2418"/>
                              <a:gd name="T87" fmla="*/ 2892 h 1112"/>
                              <a:gd name="T88" fmla="+- 0 6232 5547"/>
                              <a:gd name="T89" fmla="*/ T88 w 852"/>
                              <a:gd name="T90" fmla="+- 0 2418 2418"/>
                              <a:gd name="T91" fmla="*/ 2418 h 1112"/>
                              <a:gd name="T92" fmla="+- 0 5989 5547"/>
                              <a:gd name="T93" fmla="*/ T92 w 852"/>
                              <a:gd name="T94" fmla="+- 0 2455 2418"/>
                              <a:gd name="T95" fmla="*/ 2455 h 1112"/>
                              <a:gd name="T96" fmla="+- 0 5687 5547"/>
                              <a:gd name="T97" fmla="*/ T96 w 852"/>
                              <a:gd name="T98" fmla="+- 0 2525 2418"/>
                              <a:gd name="T99" fmla="*/ 2525 h 1112"/>
                              <a:gd name="T100" fmla="+- 0 5554 5547"/>
                              <a:gd name="T101" fmla="*/ T100 w 852"/>
                              <a:gd name="T102" fmla="+- 0 2730 2418"/>
                              <a:gd name="T103" fmla="*/ 2730 h 1112"/>
                              <a:gd name="T104" fmla="+- 0 5666 5547"/>
                              <a:gd name="T105" fmla="*/ T104 w 852"/>
                              <a:gd name="T106" fmla="+- 0 2884 2418"/>
                              <a:gd name="T107" fmla="*/ 2884 h 1112"/>
                              <a:gd name="T108" fmla="+- 0 5755 5547"/>
                              <a:gd name="T109" fmla="*/ T108 w 852"/>
                              <a:gd name="T110" fmla="+- 0 2860 2418"/>
                              <a:gd name="T111" fmla="*/ 2860 h 1112"/>
                              <a:gd name="T112" fmla="+- 0 5684 5547"/>
                              <a:gd name="T113" fmla="*/ T112 w 852"/>
                              <a:gd name="T114" fmla="+- 0 2788 2418"/>
                              <a:gd name="T115" fmla="*/ 2788 h 1112"/>
                              <a:gd name="T116" fmla="+- 0 6213 5547"/>
                              <a:gd name="T117" fmla="*/ T116 w 852"/>
                              <a:gd name="T118" fmla="+- 0 2715 2418"/>
                              <a:gd name="T119" fmla="*/ 2715 h 1112"/>
                              <a:gd name="T120" fmla="+- 0 6045 5547"/>
                              <a:gd name="T121" fmla="*/ T120 w 852"/>
                              <a:gd name="T122" fmla="+- 0 2698 2418"/>
                              <a:gd name="T123" fmla="*/ 2698 h 1112"/>
                              <a:gd name="T124" fmla="+- 0 6003 5547"/>
                              <a:gd name="T125" fmla="*/ T124 w 852"/>
                              <a:gd name="T126" fmla="+- 0 2613 2418"/>
                              <a:gd name="T127" fmla="*/ 2613 h 1112"/>
                              <a:gd name="T128" fmla="+- 0 6210 5547"/>
                              <a:gd name="T129" fmla="*/ T128 w 852"/>
                              <a:gd name="T130" fmla="+- 0 2566 2418"/>
                              <a:gd name="T131" fmla="*/ 2566 h 1112"/>
                              <a:gd name="T132" fmla="+- 0 5868 5547"/>
                              <a:gd name="T133" fmla="*/ T132 w 852"/>
                              <a:gd name="T134" fmla="+- 0 2534 2418"/>
                              <a:gd name="T135" fmla="*/ 2534 h 1112"/>
                              <a:gd name="T136" fmla="+- 0 6175 5547"/>
                              <a:gd name="T137" fmla="*/ T136 w 852"/>
                              <a:gd name="T138" fmla="+- 0 2504 2418"/>
                              <a:gd name="T139" fmla="*/ 2504 h 1112"/>
                              <a:gd name="T140" fmla="+- 0 6233 5547"/>
                              <a:gd name="T141" fmla="*/ T140 w 852"/>
                              <a:gd name="T142" fmla="+- 0 2436 2418"/>
                              <a:gd name="T143" fmla="*/ 2436 h 1112"/>
                              <a:gd name="T144" fmla="+- 0 6237 5547"/>
                              <a:gd name="T145" fmla="*/ T144 w 852"/>
                              <a:gd name="T146" fmla="+- 0 2418 2418"/>
                              <a:gd name="T147" fmla="*/ 2418 h 1112"/>
                              <a:gd name="T148" fmla="+- 0 5833 5547"/>
                              <a:gd name="T149" fmla="*/ T148 w 852"/>
                              <a:gd name="T150" fmla="+- 0 2746 2418"/>
                              <a:gd name="T151" fmla="*/ 2746 h 1112"/>
                              <a:gd name="T152" fmla="+- 0 5755 5547"/>
                              <a:gd name="T153" fmla="*/ T152 w 852"/>
                              <a:gd name="T154" fmla="+- 0 2860 2418"/>
                              <a:gd name="T155" fmla="*/ 2860 h 1112"/>
                              <a:gd name="T156" fmla="+- 0 6100 5547"/>
                              <a:gd name="T157" fmla="*/ T156 w 852"/>
                              <a:gd name="T158" fmla="+- 0 2821 2418"/>
                              <a:gd name="T159" fmla="*/ 2821 h 1112"/>
                              <a:gd name="T160" fmla="+- 0 6116 5547"/>
                              <a:gd name="T161" fmla="*/ T160 w 852"/>
                              <a:gd name="T162" fmla="+- 0 2816 2418"/>
                              <a:gd name="T163" fmla="*/ 2816 h 1112"/>
                              <a:gd name="T164" fmla="+- 0 6173 5547"/>
                              <a:gd name="T165" fmla="*/ T164 w 852"/>
                              <a:gd name="T166" fmla="+- 0 2780 2418"/>
                              <a:gd name="T167" fmla="*/ 2780 h 1112"/>
                              <a:gd name="T168" fmla="+- 0 6050 5547"/>
                              <a:gd name="T169" fmla="*/ T168 w 852"/>
                              <a:gd name="T170" fmla="+- 0 2821 2418"/>
                              <a:gd name="T171" fmla="*/ 2821 h 1112"/>
                              <a:gd name="T172" fmla="+- 0 6100 5547"/>
                              <a:gd name="T173" fmla="*/ T172 w 852"/>
                              <a:gd name="T174" fmla="+- 0 2821 2418"/>
                              <a:gd name="T175" fmla="*/ 2821 h 1112"/>
                              <a:gd name="T176" fmla="+- 0 6292 5547"/>
                              <a:gd name="T177" fmla="*/ T176 w 852"/>
                              <a:gd name="T178" fmla="+- 0 2449 2418"/>
                              <a:gd name="T179" fmla="*/ 2449 h 1112"/>
                              <a:gd name="T180" fmla="+- 0 6370 5547"/>
                              <a:gd name="T181" fmla="*/ T180 w 852"/>
                              <a:gd name="T182" fmla="+- 0 2539 2418"/>
                              <a:gd name="T183" fmla="*/ 2539 h 1112"/>
                              <a:gd name="T184" fmla="+- 0 6348 5547"/>
                              <a:gd name="T185" fmla="*/ T184 w 852"/>
                              <a:gd name="T186" fmla="+- 0 2702 2418"/>
                              <a:gd name="T187" fmla="*/ 2702 h 1112"/>
                              <a:gd name="T188" fmla="+- 0 6292 5547"/>
                              <a:gd name="T189" fmla="*/ T188 w 852"/>
                              <a:gd name="T190" fmla="+- 0 2745 2418"/>
                              <a:gd name="T191" fmla="*/ 2745 h 1112"/>
                              <a:gd name="T192" fmla="+- 0 6243 5547"/>
                              <a:gd name="T193" fmla="*/ T192 w 852"/>
                              <a:gd name="T194" fmla="+- 0 2780 2418"/>
                              <a:gd name="T195" fmla="*/ 2780 h 1112"/>
                              <a:gd name="T196" fmla="+- 0 6314 5547"/>
                              <a:gd name="T197" fmla="*/ T196 w 852"/>
                              <a:gd name="T198" fmla="+- 0 2754 2418"/>
                              <a:gd name="T199" fmla="*/ 2754 h 1112"/>
                              <a:gd name="T200" fmla="+- 0 6399 5547"/>
                              <a:gd name="T201" fmla="*/ T200 w 852"/>
                              <a:gd name="T202" fmla="+- 0 2600 2418"/>
                              <a:gd name="T203" fmla="*/ 2600 h 1112"/>
                              <a:gd name="T204" fmla="+- 0 6352 5547"/>
                              <a:gd name="T205" fmla="*/ T204 w 852"/>
                              <a:gd name="T206" fmla="+- 0 2474 2418"/>
                              <a:gd name="T207" fmla="*/ 2474 h 1112"/>
                              <a:gd name="T208" fmla="+- 0 6050 5547"/>
                              <a:gd name="T209" fmla="*/ T208 w 852"/>
                              <a:gd name="T210" fmla="+- 0 2566 2418"/>
                              <a:gd name="T211" fmla="*/ 2566 h 1112"/>
                              <a:gd name="T212" fmla="+- 0 6115 5547"/>
                              <a:gd name="T213" fmla="*/ T212 w 852"/>
                              <a:gd name="T214" fmla="+- 0 2627 2418"/>
                              <a:gd name="T215" fmla="*/ 2627 h 1112"/>
                              <a:gd name="T216" fmla="+- 0 6067 5547"/>
                              <a:gd name="T217" fmla="*/ T216 w 852"/>
                              <a:gd name="T218" fmla="+- 0 2701 2418"/>
                              <a:gd name="T219" fmla="*/ 2701 h 1112"/>
                              <a:gd name="T220" fmla="+- 0 6210 5547"/>
                              <a:gd name="T221" fmla="*/ T220 w 852"/>
                              <a:gd name="T222" fmla="+- 0 2566 2418"/>
                              <a:gd name="T223" fmla="*/ 2566 h 1112"/>
                              <a:gd name="T224" fmla="+- 0 5921 5547"/>
                              <a:gd name="T225" fmla="*/ T224 w 852"/>
                              <a:gd name="T226" fmla="+- 0 2530 2418"/>
                              <a:gd name="T227" fmla="*/ 2530 h 1112"/>
                              <a:gd name="T228" fmla="+- 0 6208 5547"/>
                              <a:gd name="T229" fmla="*/ T228 w 852"/>
                              <a:gd name="T230" fmla="+- 0 2558 2418"/>
                              <a:gd name="T231" fmla="*/ 2558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52" h="1112">
                                <a:moveTo>
                                  <a:pt x="503" y="410"/>
                                </a:moveTo>
                                <a:lnTo>
                                  <a:pt x="323" y="410"/>
                                </a:lnTo>
                                <a:lnTo>
                                  <a:pt x="323" y="426"/>
                                </a:lnTo>
                                <a:lnTo>
                                  <a:pt x="321" y="442"/>
                                </a:lnTo>
                                <a:lnTo>
                                  <a:pt x="316" y="458"/>
                                </a:lnTo>
                                <a:lnTo>
                                  <a:pt x="310" y="474"/>
                                </a:lnTo>
                                <a:lnTo>
                                  <a:pt x="292" y="505"/>
                                </a:lnTo>
                                <a:lnTo>
                                  <a:pt x="267" y="544"/>
                                </a:lnTo>
                                <a:lnTo>
                                  <a:pt x="241" y="582"/>
                                </a:lnTo>
                                <a:lnTo>
                                  <a:pt x="221" y="610"/>
                                </a:lnTo>
                                <a:lnTo>
                                  <a:pt x="195" y="649"/>
                                </a:lnTo>
                                <a:lnTo>
                                  <a:pt x="114" y="770"/>
                                </a:lnTo>
                                <a:lnTo>
                                  <a:pt x="89" y="808"/>
                                </a:lnTo>
                                <a:lnTo>
                                  <a:pt x="39" y="885"/>
                                </a:lnTo>
                                <a:lnTo>
                                  <a:pt x="9" y="932"/>
                                </a:lnTo>
                                <a:lnTo>
                                  <a:pt x="5" y="940"/>
                                </a:lnTo>
                                <a:lnTo>
                                  <a:pt x="2" y="949"/>
                                </a:lnTo>
                                <a:lnTo>
                                  <a:pt x="0" y="959"/>
                                </a:lnTo>
                                <a:lnTo>
                                  <a:pt x="1" y="969"/>
                                </a:lnTo>
                                <a:lnTo>
                                  <a:pt x="4" y="981"/>
                                </a:lnTo>
                                <a:lnTo>
                                  <a:pt x="15" y="992"/>
                                </a:lnTo>
                                <a:lnTo>
                                  <a:pt x="30" y="996"/>
                                </a:lnTo>
                                <a:lnTo>
                                  <a:pt x="516" y="1112"/>
                                </a:lnTo>
                                <a:lnTo>
                                  <a:pt x="521" y="1111"/>
                                </a:lnTo>
                                <a:lnTo>
                                  <a:pt x="524" y="1109"/>
                                </a:lnTo>
                                <a:lnTo>
                                  <a:pt x="567" y="1083"/>
                                </a:lnTo>
                                <a:lnTo>
                                  <a:pt x="533" y="1083"/>
                                </a:lnTo>
                                <a:lnTo>
                                  <a:pt x="533" y="1018"/>
                                </a:lnTo>
                                <a:lnTo>
                                  <a:pt x="525" y="978"/>
                                </a:lnTo>
                                <a:lnTo>
                                  <a:pt x="506" y="942"/>
                                </a:lnTo>
                                <a:lnTo>
                                  <a:pt x="476" y="914"/>
                                </a:lnTo>
                                <a:lnTo>
                                  <a:pt x="441" y="899"/>
                                </a:lnTo>
                                <a:lnTo>
                                  <a:pt x="291" y="868"/>
                                </a:lnTo>
                                <a:lnTo>
                                  <a:pt x="325" y="852"/>
                                </a:lnTo>
                                <a:lnTo>
                                  <a:pt x="283" y="852"/>
                                </a:lnTo>
                                <a:lnTo>
                                  <a:pt x="316" y="808"/>
                                </a:lnTo>
                                <a:lnTo>
                                  <a:pt x="345" y="770"/>
                                </a:lnTo>
                                <a:lnTo>
                                  <a:pt x="442" y="642"/>
                                </a:lnTo>
                                <a:lnTo>
                                  <a:pt x="467" y="603"/>
                                </a:lnTo>
                                <a:lnTo>
                                  <a:pt x="490" y="550"/>
                                </a:lnTo>
                                <a:lnTo>
                                  <a:pt x="504" y="483"/>
                                </a:lnTo>
                                <a:lnTo>
                                  <a:pt x="503" y="410"/>
                                </a:lnTo>
                                <a:close/>
                                <a:moveTo>
                                  <a:pt x="561" y="786"/>
                                </a:moveTo>
                                <a:lnTo>
                                  <a:pt x="460" y="786"/>
                                </a:lnTo>
                                <a:lnTo>
                                  <a:pt x="619" y="814"/>
                                </a:lnTo>
                                <a:lnTo>
                                  <a:pt x="634" y="819"/>
                                </a:lnTo>
                                <a:lnTo>
                                  <a:pt x="649" y="827"/>
                                </a:lnTo>
                                <a:lnTo>
                                  <a:pt x="662" y="837"/>
                                </a:lnTo>
                                <a:lnTo>
                                  <a:pt x="674" y="850"/>
                                </a:lnTo>
                                <a:lnTo>
                                  <a:pt x="683" y="865"/>
                                </a:lnTo>
                                <a:lnTo>
                                  <a:pt x="690" y="880"/>
                                </a:lnTo>
                                <a:lnTo>
                                  <a:pt x="694" y="896"/>
                                </a:lnTo>
                                <a:lnTo>
                                  <a:pt x="695" y="912"/>
                                </a:lnTo>
                                <a:lnTo>
                                  <a:pt x="695" y="982"/>
                                </a:lnTo>
                                <a:lnTo>
                                  <a:pt x="695" y="985"/>
                                </a:lnTo>
                                <a:lnTo>
                                  <a:pt x="619" y="1031"/>
                                </a:lnTo>
                                <a:lnTo>
                                  <a:pt x="533" y="1083"/>
                                </a:lnTo>
                                <a:lnTo>
                                  <a:pt x="567" y="1083"/>
                                </a:lnTo>
                                <a:lnTo>
                                  <a:pt x="653" y="1031"/>
                                </a:lnTo>
                                <a:lnTo>
                                  <a:pt x="709" y="997"/>
                                </a:lnTo>
                                <a:lnTo>
                                  <a:pt x="713" y="989"/>
                                </a:lnTo>
                                <a:lnTo>
                                  <a:pt x="713" y="912"/>
                                </a:lnTo>
                                <a:lnTo>
                                  <a:pt x="711" y="893"/>
                                </a:lnTo>
                                <a:lnTo>
                                  <a:pt x="706" y="874"/>
                                </a:lnTo>
                                <a:lnTo>
                                  <a:pt x="699" y="856"/>
                                </a:lnTo>
                                <a:lnTo>
                                  <a:pt x="688" y="840"/>
                                </a:lnTo>
                                <a:lnTo>
                                  <a:pt x="674" y="824"/>
                                </a:lnTo>
                                <a:lnTo>
                                  <a:pt x="658" y="811"/>
                                </a:lnTo>
                                <a:lnTo>
                                  <a:pt x="641" y="802"/>
                                </a:lnTo>
                                <a:lnTo>
                                  <a:pt x="622" y="797"/>
                                </a:lnTo>
                                <a:lnTo>
                                  <a:pt x="561" y="786"/>
                                </a:lnTo>
                                <a:close/>
                                <a:moveTo>
                                  <a:pt x="696" y="365"/>
                                </a:moveTo>
                                <a:lnTo>
                                  <a:pt x="679" y="365"/>
                                </a:lnTo>
                                <a:lnTo>
                                  <a:pt x="676" y="420"/>
                                </a:lnTo>
                                <a:lnTo>
                                  <a:pt x="665" y="471"/>
                                </a:lnTo>
                                <a:lnTo>
                                  <a:pt x="646" y="518"/>
                                </a:lnTo>
                                <a:lnTo>
                                  <a:pt x="618" y="560"/>
                                </a:lnTo>
                                <a:lnTo>
                                  <a:pt x="576" y="614"/>
                                </a:lnTo>
                                <a:lnTo>
                                  <a:pt x="451" y="770"/>
                                </a:lnTo>
                                <a:lnTo>
                                  <a:pt x="283" y="852"/>
                                </a:lnTo>
                                <a:lnTo>
                                  <a:pt x="325" y="852"/>
                                </a:lnTo>
                                <a:lnTo>
                                  <a:pt x="460" y="786"/>
                                </a:lnTo>
                                <a:lnTo>
                                  <a:pt x="561" y="786"/>
                                </a:lnTo>
                                <a:lnTo>
                                  <a:pt x="474" y="770"/>
                                </a:lnTo>
                                <a:lnTo>
                                  <a:pt x="596" y="617"/>
                                </a:lnTo>
                                <a:lnTo>
                                  <a:pt x="632" y="571"/>
                                </a:lnTo>
                                <a:lnTo>
                                  <a:pt x="662" y="525"/>
                                </a:lnTo>
                                <a:lnTo>
                                  <a:pt x="683" y="474"/>
                                </a:lnTo>
                                <a:lnTo>
                                  <a:pt x="694" y="419"/>
                                </a:lnTo>
                                <a:lnTo>
                                  <a:pt x="696" y="365"/>
                                </a:lnTo>
                                <a:close/>
                                <a:moveTo>
                                  <a:pt x="690" y="0"/>
                                </a:moveTo>
                                <a:lnTo>
                                  <a:pt x="685" y="0"/>
                                </a:lnTo>
                                <a:lnTo>
                                  <a:pt x="679" y="0"/>
                                </a:lnTo>
                                <a:lnTo>
                                  <a:pt x="488" y="23"/>
                                </a:lnTo>
                                <a:lnTo>
                                  <a:pt x="464" y="28"/>
                                </a:lnTo>
                                <a:lnTo>
                                  <a:pt x="442" y="37"/>
                                </a:lnTo>
                                <a:lnTo>
                                  <a:pt x="422" y="50"/>
                                </a:lnTo>
                                <a:lnTo>
                                  <a:pt x="405" y="66"/>
                                </a:lnTo>
                                <a:lnTo>
                                  <a:pt x="201" y="92"/>
                                </a:lnTo>
                                <a:lnTo>
                                  <a:pt x="140" y="107"/>
                                </a:lnTo>
                                <a:lnTo>
                                  <a:pt x="86" y="138"/>
                                </a:lnTo>
                                <a:lnTo>
                                  <a:pt x="44" y="184"/>
                                </a:lnTo>
                                <a:lnTo>
                                  <a:pt x="16" y="242"/>
                                </a:lnTo>
                                <a:lnTo>
                                  <a:pt x="7" y="312"/>
                                </a:lnTo>
                                <a:lnTo>
                                  <a:pt x="20" y="379"/>
                                </a:lnTo>
                                <a:lnTo>
                                  <a:pt x="54" y="433"/>
                                </a:lnTo>
                                <a:lnTo>
                                  <a:pt x="107" y="463"/>
                                </a:lnTo>
                                <a:lnTo>
                                  <a:pt x="119" y="466"/>
                                </a:lnTo>
                                <a:lnTo>
                                  <a:pt x="128" y="464"/>
                                </a:lnTo>
                                <a:lnTo>
                                  <a:pt x="133" y="462"/>
                                </a:lnTo>
                                <a:lnTo>
                                  <a:pt x="134" y="462"/>
                                </a:lnTo>
                                <a:lnTo>
                                  <a:pt x="208" y="442"/>
                                </a:lnTo>
                                <a:lnTo>
                                  <a:pt x="140" y="442"/>
                                </a:lnTo>
                                <a:lnTo>
                                  <a:pt x="139" y="437"/>
                                </a:lnTo>
                                <a:lnTo>
                                  <a:pt x="138" y="435"/>
                                </a:lnTo>
                                <a:lnTo>
                                  <a:pt x="137" y="370"/>
                                </a:lnTo>
                                <a:lnTo>
                                  <a:pt x="158" y="326"/>
                                </a:lnTo>
                                <a:lnTo>
                                  <a:pt x="190" y="302"/>
                                </a:lnTo>
                                <a:lnTo>
                                  <a:pt x="224" y="297"/>
                                </a:lnTo>
                                <a:lnTo>
                                  <a:pt x="666" y="297"/>
                                </a:lnTo>
                                <a:lnTo>
                                  <a:pt x="669" y="287"/>
                                </a:lnTo>
                                <a:lnTo>
                                  <a:pt x="670" y="283"/>
                                </a:lnTo>
                                <a:lnTo>
                                  <a:pt x="520" y="283"/>
                                </a:lnTo>
                                <a:lnTo>
                                  <a:pt x="498" y="280"/>
                                </a:lnTo>
                                <a:lnTo>
                                  <a:pt x="479" y="267"/>
                                </a:lnTo>
                                <a:lnTo>
                                  <a:pt x="463" y="247"/>
                                </a:lnTo>
                                <a:lnTo>
                                  <a:pt x="455" y="221"/>
                                </a:lnTo>
                                <a:lnTo>
                                  <a:pt x="456" y="195"/>
                                </a:lnTo>
                                <a:lnTo>
                                  <a:pt x="465" y="172"/>
                                </a:lnTo>
                                <a:lnTo>
                                  <a:pt x="481" y="155"/>
                                </a:lnTo>
                                <a:lnTo>
                                  <a:pt x="503" y="148"/>
                                </a:lnTo>
                                <a:lnTo>
                                  <a:pt x="663" y="148"/>
                                </a:lnTo>
                                <a:lnTo>
                                  <a:pt x="661" y="141"/>
                                </a:lnTo>
                                <a:lnTo>
                                  <a:pt x="363" y="141"/>
                                </a:lnTo>
                                <a:lnTo>
                                  <a:pt x="342" y="128"/>
                                </a:lnTo>
                                <a:lnTo>
                                  <a:pt x="321" y="116"/>
                                </a:lnTo>
                                <a:lnTo>
                                  <a:pt x="300" y="107"/>
                                </a:lnTo>
                                <a:lnTo>
                                  <a:pt x="280" y="100"/>
                                </a:lnTo>
                                <a:lnTo>
                                  <a:pt x="388" y="86"/>
                                </a:lnTo>
                                <a:lnTo>
                                  <a:pt x="628" y="86"/>
                                </a:lnTo>
                                <a:lnTo>
                                  <a:pt x="600" y="57"/>
                                </a:lnTo>
                                <a:lnTo>
                                  <a:pt x="559" y="32"/>
                                </a:lnTo>
                                <a:lnTo>
                                  <a:pt x="680" y="18"/>
                                </a:lnTo>
                                <a:lnTo>
                                  <a:pt x="686" y="18"/>
                                </a:lnTo>
                                <a:lnTo>
                                  <a:pt x="758" y="18"/>
                                </a:lnTo>
                                <a:lnTo>
                                  <a:pt x="752" y="14"/>
                                </a:lnTo>
                                <a:lnTo>
                                  <a:pt x="722" y="4"/>
                                </a:lnTo>
                                <a:lnTo>
                                  <a:pt x="690" y="0"/>
                                </a:lnTo>
                                <a:close/>
                                <a:moveTo>
                                  <a:pt x="666" y="297"/>
                                </a:moveTo>
                                <a:lnTo>
                                  <a:pt x="224" y="297"/>
                                </a:lnTo>
                                <a:lnTo>
                                  <a:pt x="258" y="307"/>
                                </a:lnTo>
                                <a:lnTo>
                                  <a:pt x="286" y="328"/>
                                </a:lnTo>
                                <a:lnTo>
                                  <a:pt x="308" y="357"/>
                                </a:lnTo>
                                <a:lnTo>
                                  <a:pt x="320" y="393"/>
                                </a:lnTo>
                                <a:lnTo>
                                  <a:pt x="140" y="442"/>
                                </a:lnTo>
                                <a:lnTo>
                                  <a:pt x="208" y="442"/>
                                </a:lnTo>
                                <a:lnTo>
                                  <a:pt x="323" y="410"/>
                                </a:lnTo>
                                <a:lnTo>
                                  <a:pt x="503" y="410"/>
                                </a:lnTo>
                                <a:lnTo>
                                  <a:pt x="503" y="403"/>
                                </a:lnTo>
                                <a:lnTo>
                                  <a:pt x="553" y="403"/>
                                </a:lnTo>
                                <a:lnTo>
                                  <a:pt x="556" y="402"/>
                                </a:lnTo>
                                <a:lnTo>
                                  <a:pt x="566" y="399"/>
                                </a:lnTo>
                                <a:lnTo>
                                  <a:pt x="567" y="399"/>
                                </a:lnTo>
                                <a:lnTo>
                                  <a:pt x="569" y="398"/>
                                </a:lnTo>
                                <a:lnTo>
                                  <a:pt x="679" y="365"/>
                                </a:lnTo>
                                <a:lnTo>
                                  <a:pt x="696" y="365"/>
                                </a:lnTo>
                                <a:lnTo>
                                  <a:pt x="696" y="362"/>
                                </a:lnTo>
                                <a:lnTo>
                                  <a:pt x="626" y="362"/>
                                </a:lnTo>
                                <a:lnTo>
                                  <a:pt x="652" y="328"/>
                                </a:lnTo>
                                <a:lnTo>
                                  <a:pt x="666" y="297"/>
                                </a:lnTo>
                                <a:close/>
                                <a:moveTo>
                                  <a:pt x="553" y="403"/>
                                </a:moveTo>
                                <a:lnTo>
                                  <a:pt x="503" y="403"/>
                                </a:lnTo>
                                <a:lnTo>
                                  <a:pt x="514" y="405"/>
                                </a:lnTo>
                                <a:lnTo>
                                  <a:pt x="527" y="406"/>
                                </a:lnTo>
                                <a:lnTo>
                                  <a:pt x="547" y="404"/>
                                </a:lnTo>
                                <a:lnTo>
                                  <a:pt x="553" y="403"/>
                                </a:lnTo>
                                <a:close/>
                                <a:moveTo>
                                  <a:pt x="758" y="18"/>
                                </a:moveTo>
                                <a:lnTo>
                                  <a:pt x="690" y="18"/>
                                </a:lnTo>
                                <a:lnTo>
                                  <a:pt x="718" y="21"/>
                                </a:lnTo>
                                <a:lnTo>
                                  <a:pt x="745" y="31"/>
                                </a:lnTo>
                                <a:lnTo>
                                  <a:pt x="769" y="46"/>
                                </a:lnTo>
                                <a:lnTo>
                                  <a:pt x="791" y="67"/>
                                </a:lnTo>
                                <a:lnTo>
                                  <a:pt x="810" y="93"/>
                                </a:lnTo>
                                <a:lnTo>
                                  <a:pt x="823" y="121"/>
                                </a:lnTo>
                                <a:lnTo>
                                  <a:pt x="831" y="151"/>
                                </a:lnTo>
                                <a:lnTo>
                                  <a:pt x="834" y="182"/>
                                </a:lnTo>
                                <a:lnTo>
                                  <a:pt x="824" y="243"/>
                                </a:lnTo>
                                <a:lnTo>
                                  <a:pt x="801" y="284"/>
                                </a:lnTo>
                                <a:lnTo>
                                  <a:pt x="776" y="309"/>
                                </a:lnTo>
                                <a:lnTo>
                                  <a:pt x="759" y="320"/>
                                </a:lnTo>
                                <a:lnTo>
                                  <a:pt x="754" y="323"/>
                                </a:lnTo>
                                <a:lnTo>
                                  <a:pt x="745" y="327"/>
                                </a:lnTo>
                                <a:lnTo>
                                  <a:pt x="685" y="345"/>
                                </a:lnTo>
                                <a:lnTo>
                                  <a:pt x="684" y="345"/>
                                </a:lnTo>
                                <a:lnTo>
                                  <a:pt x="626" y="362"/>
                                </a:lnTo>
                                <a:lnTo>
                                  <a:pt x="696" y="362"/>
                                </a:lnTo>
                                <a:lnTo>
                                  <a:pt x="697" y="360"/>
                                </a:lnTo>
                                <a:lnTo>
                                  <a:pt x="752" y="343"/>
                                </a:lnTo>
                                <a:lnTo>
                                  <a:pt x="761" y="339"/>
                                </a:lnTo>
                                <a:lnTo>
                                  <a:pt x="767" y="336"/>
                                </a:lnTo>
                                <a:lnTo>
                                  <a:pt x="786" y="324"/>
                                </a:lnTo>
                                <a:lnTo>
                                  <a:pt x="815" y="296"/>
                                </a:lnTo>
                                <a:lnTo>
                                  <a:pt x="841" y="249"/>
                                </a:lnTo>
                                <a:lnTo>
                                  <a:pt x="852" y="182"/>
                                </a:lnTo>
                                <a:lnTo>
                                  <a:pt x="849" y="148"/>
                                </a:lnTo>
                                <a:lnTo>
                                  <a:pt x="840" y="114"/>
                                </a:lnTo>
                                <a:lnTo>
                                  <a:pt x="825" y="83"/>
                                </a:lnTo>
                                <a:lnTo>
                                  <a:pt x="805" y="56"/>
                                </a:lnTo>
                                <a:lnTo>
                                  <a:pt x="780" y="32"/>
                                </a:lnTo>
                                <a:lnTo>
                                  <a:pt x="758" y="18"/>
                                </a:lnTo>
                                <a:close/>
                                <a:moveTo>
                                  <a:pt x="663" y="148"/>
                                </a:moveTo>
                                <a:lnTo>
                                  <a:pt x="503" y="148"/>
                                </a:lnTo>
                                <a:lnTo>
                                  <a:pt x="525" y="151"/>
                                </a:lnTo>
                                <a:lnTo>
                                  <a:pt x="545" y="163"/>
                                </a:lnTo>
                                <a:lnTo>
                                  <a:pt x="560" y="183"/>
                                </a:lnTo>
                                <a:lnTo>
                                  <a:pt x="568" y="209"/>
                                </a:lnTo>
                                <a:lnTo>
                                  <a:pt x="567" y="235"/>
                                </a:lnTo>
                                <a:lnTo>
                                  <a:pt x="559" y="258"/>
                                </a:lnTo>
                                <a:lnTo>
                                  <a:pt x="543" y="275"/>
                                </a:lnTo>
                                <a:lnTo>
                                  <a:pt x="520" y="283"/>
                                </a:lnTo>
                                <a:lnTo>
                                  <a:pt x="670" y="283"/>
                                </a:lnTo>
                                <a:lnTo>
                                  <a:pt x="678" y="242"/>
                                </a:lnTo>
                                <a:lnTo>
                                  <a:pt x="676" y="195"/>
                                </a:lnTo>
                                <a:lnTo>
                                  <a:pt x="663" y="148"/>
                                </a:lnTo>
                                <a:close/>
                                <a:moveTo>
                                  <a:pt x="628" y="86"/>
                                </a:moveTo>
                                <a:lnTo>
                                  <a:pt x="388" y="86"/>
                                </a:lnTo>
                                <a:lnTo>
                                  <a:pt x="380" y="99"/>
                                </a:lnTo>
                                <a:lnTo>
                                  <a:pt x="374" y="112"/>
                                </a:lnTo>
                                <a:lnTo>
                                  <a:pt x="368" y="127"/>
                                </a:lnTo>
                                <a:lnTo>
                                  <a:pt x="363" y="141"/>
                                </a:lnTo>
                                <a:lnTo>
                                  <a:pt x="661" y="141"/>
                                </a:lnTo>
                                <a:lnTo>
                                  <a:pt x="661" y="140"/>
                                </a:lnTo>
                                <a:lnTo>
                                  <a:pt x="635" y="93"/>
                                </a:lnTo>
                                <a:lnTo>
                                  <a:pt x="628" y="86"/>
                                </a:lnTo>
                                <a:close/>
                              </a:path>
                            </a:pathLst>
                          </a:custGeom>
                          <a:solidFill>
                            <a:srgbClr val="00B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14"/>
                        <wps:cNvSpPr>
                          <a:spLocks noChangeArrowheads="1"/>
                        </wps:cNvSpPr>
                        <wps:spPr bwMode="auto">
                          <a:xfrm>
                            <a:off x="5676" y="2882"/>
                            <a:ext cx="2"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F3A64" id="Group 113" o:spid="_x0000_s1026" alt="Title: Logo  - Description: 2 Degrees logo" style="position:absolute;margin-left:277.35pt;margin-top:120.9pt;width:42.6pt;height:55.6pt;z-index:251661312;mso-position-horizontal-relative:page" coordorigin="5547,2418" coordsize="85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">
                <v:shape id="AutoShape 115" o:spid="_x0000_s1027" style="position:absolute;left:5547;top:2418;width:852;height:1112;visibility:visible;mso-wrap-style:square;v-text-anchor:top" coordsize="852,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j2cMA&#10;AADcAAAADwAAAGRycy9kb3ducmV2LnhtbERPS4vCMBC+C/6HMIIXWVO7+KBrFBGEPQmrXrwNzWxb&#10;tpmUJH3or98sLHibj+852/1gatGR85VlBYt5AoI4t7riQsHtenrbgPABWWNtmRQ8yMN+Nx5tMdO2&#10;5y/qLqEQMYR9hgrKEJpMSp+XZNDPbUMcuW/rDIYIXSG1wz6Gm1qmSbKSBiuODSU2dCwp/7m0RkG3&#10;uZ/d+pHeDue2rZ5Ff01n+VOp6WQ4fIAINISX+N/9qeP89yX8PRM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tj2cMAAADcAAAADwAAAAAAAAAAAAAAAACYAgAAZHJzL2Rv&#10;d25yZXYueG1sUEsFBgAAAAAEAAQA9QAAAIgDAAAAAA==&#10;" path="m503,410r-180,l323,426r-2,16l316,458r-6,16l292,505r-25,39l241,582r-20,28l195,649,114,770,89,808,39,885,9,932r-4,8l2,949,,959r1,10l4,981r11,11l30,996r486,116l521,1111r3,-2l567,1083r-34,l533,1018r-8,-40l506,942,476,914,441,899,291,868r34,-16l283,852r33,-44l345,770,442,642r25,-39l490,550r14,-67l503,410xm561,786r-101,l619,814r15,5l649,827r13,10l674,850r9,15l690,880r4,16l695,912r,70l695,985r-76,46l533,1083r34,l653,1031r56,-34l713,989r,-77l711,893r-5,-19l699,856,688,840,674,824,658,811r-17,-9l622,797,561,786xm696,365r-17,l676,420r-11,51l646,518r-28,42l576,614,451,770,283,852r42,l460,786r101,l474,770,596,617r36,-46l662,525r21,-51l694,419r2,-54xm690,r-5,l679,,488,23r-24,5l442,37,422,50,405,66,201,92r-61,15l86,138,44,184,16,242,7,312r13,67l54,433r53,30l119,466r9,-2l133,462r1,l208,442r-68,l139,437r-1,-2l137,370r21,-44l190,302r34,-5l666,297r3,-10l670,283r-150,l498,280,479,267,463,247r-8,-26l456,195r9,-23l481,155r22,-7l663,148r-2,-7l363,141,342,128,321,116r-21,-9l280,100,388,86r240,l600,57,559,32,680,18r6,l758,18r-6,-4l722,4,690,xm666,297r-442,l258,307r28,21l308,357r12,36l140,442r68,l323,410r180,l503,403r50,l556,402r10,-3l567,399r2,-1l679,365r17,l696,362r-70,l652,328r14,-31xm553,403r-50,l514,405r13,1l547,404r6,-1xm758,18r-68,l718,21r27,10l769,46r22,21l810,93r13,28l831,151r3,31l824,243r-23,41l776,309r-17,11l754,323r-9,4l685,345r-1,l626,362r70,l697,360r55,-17l761,339r6,-3l786,324r29,-28l841,249r11,-67l849,148r-9,-34l825,83,805,56,780,32,758,18xm663,148r-160,l525,151r20,12l560,183r8,26l567,235r-8,23l543,275r-23,8l670,283r8,-41l676,195,663,148xm628,86r-240,l380,99r-6,13l368,127r-5,14l661,141r,-1l635,93r-7,-7xe" fillcolor="#00b5ef" stroked="f">
                  <v:path arrowok="t" o:connecttype="custom" o:connectlocs="321,2860;267,2962;114,3188;5,3358;4,3399;521,3529;533,3436;441,3317;316,3226;490,2968;460,3204;662,3255;694,3314;619,3449;709,3415;706,3292;658,3229;696,2783;646,2936;283,3270;474,3188;683,2892;685,2418;442,2455;140,2525;7,2730;119,2884;208,2860;137,2788;666,2715;498,2698;456,2613;663,2566;321,2534;628,2504;686,2436;690,2418;286,2746;208,2860;553,2821;569,2816;626,2780;503,2821;553,2821;745,2449;823,2539;801,2702;745,2745;696,2780;767,2754;852,2600;805,2474;503,2566;568,2627;520,2701;663,2566;374,2530;661,2558" o:connectangles="0,0,0,0,0,0,0,0,0,0,0,0,0,0,0,0,0,0,0,0,0,0,0,0,0,0,0,0,0,0,0,0,0,0,0,0,0,0,0,0,0,0,0,0,0,0,0,0,0,0,0,0,0,0,0,0,0,0"/>
                </v:shape>
                <v:rect id="Rectangle 114" o:spid="_x0000_s1028" style="position:absolute;left:5676;top:2882;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YsMA&#10;AADcAAAADwAAAGRycy9kb3ducmV2LnhtbERPS2vCQBC+F/oflhG8NbtqDTVmIyIIhdZDteB1yE4e&#10;mJ1Ns6um/75bKPQ2H99z8s1oO3GjwbeONcwSBYK4dKblWsPnaf/0AsIHZIOdY9LwTR42xeNDjplx&#10;d/6g2zHUIoawz1BDE0KfSenLhiz6xPXEkavcYDFEONTSDHiP4baTc6VSabHl2NBgT7uGysvxajVg&#10;+my+DtXi/fR2TXFVj2q/PCutp5NxuwYRaAz/4j/3q4nzFyn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XYsMAAADcAAAADwAAAAAAAAAAAAAAAACYAgAAZHJzL2Rv&#10;d25yZXYueG1sUEsFBgAAAAAEAAQA9QAAAIgDAAAAAA==&#10;" stroked="f"/>
                <w10:wrap anchorx="page"/>
              </v:group>
            </w:pict>
          </mc:Fallback>
        </mc:AlternateContent>
      </w:r>
      <w:r w:rsidR="003233C5" w:rsidRPr="00974F16">
        <w:rPr>
          <w:rFonts w:ascii="Arial" w:hAnsi="Arial" w:cs="Arial"/>
          <w:noProof/>
          <w:lang w:val="en-NZ" w:eastAsia="en-NZ" w:bidi="ar-SA"/>
        </w:rPr>
        <mc:AlternateContent>
          <mc:Choice Requires="wpg">
            <w:drawing>
              <wp:anchor distT="0" distB="0" distL="114300" distR="114300" simplePos="0" relativeHeight="251659264" behindDoc="0" locked="0" layoutInCell="1" allowOverlap="1">
                <wp:simplePos x="0" y="0"/>
                <wp:positionH relativeFrom="page">
                  <wp:posOffset>5104765</wp:posOffset>
                </wp:positionH>
                <wp:positionV relativeFrom="paragraph">
                  <wp:posOffset>1675765</wp:posOffset>
                </wp:positionV>
                <wp:extent cx="445135" cy="445135"/>
                <wp:effectExtent l="0" t="0" r="0" b="0"/>
                <wp:wrapNone/>
                <wp:docPr id="128" name="Group 107" descr="Vodaphone Business logo" title="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445135"/>
                          <a:chOff x="8039" y="2639"/>
                          <a:chExt cx="701" cy="701"/>
                        </a:xfrm>
                      </wpg:grpSpPr>
                      <wps:wsp>
                        <wps:cNvPr id="129" name="Freeform 109"/>
                        <wps:cNvSpPr>
                          <a:spLocks/>
                        </wps:cNvSpPr>
                        <wps:spPr bwMode="auto">
                          <a:xfrm>
                            <a:off x="8039" y="2639"/>
                            <a:ext cx="701" cy="701"/>
                          </a:xfrm>
                          <a:custGeom>
                            <a:avLst/>
                            <a:gdLst>
                              <a:gd name="T0" fmla="+- 0 8390 8039"/>
                              <a:gd name="T1" fmla="*/ T0 w 701"/>
                              <a:gd name="T2" fmla="+- 0 2639 2639"/>
                              <a:gd name="T3" fmla="*/ 2639 h 701"/>
                              <a:gd name="T4" fmla="+- 0 8319 8039"/>
                              <a:gd name="T5" fmla="*/ T4 w 701"/>
                              <a:gd name="T6" fmla="+- 0 2647 2639"/>
                              <a:gd name="T7" fmla="*/ 2647 h 701"/>
                              <a:gd name="T8" fmla="+- 0 8253 8039"/>
                              <a:gd name="T9" fmla="*/ T8 w 701"/>
                              <a:gd name="T10" fmla="+- 0 2667 2639"/>
                              <a:gd name="T11" fmla="*/ 2667 h 701"/>
                              <a:gd name="T12" fmla="+- 0 8194 8039"/>
                              <a:gd name="T13" fmla="*/ T12 w 701"/>
                              <a:gd name="T14" fmla="+- 0 2699 2639"/>
                              <a:gd name="T15" fmla="*/ 2699 h 701"/>
                              <a:gd name="T16" fmla="+- 0 8142 8039"/>
                              <a:gd name="T17" fmla="*/ T16 w 701"/>
                              <a:gd name="T18" fmla="+- 0 2742 2639"/>
                              <a:gd name="T19" fmla="*/ 2742 h 701"/>
                              <a:gd name="T20" fmla="+- 0 8099 8039"/>
                              <a:gd name="T21" fmla="*/ T20 w 701"/>
                              <a:gd name="T22" fmla="+- 0 2794 2639"/>
                              <a:gd name="T23" fmla="*/ 2794 h 701"/>
                              <a:gd name="T24" fmla="+- 0 8067 8039"/>
                              <a:gd name="T25" fmla="*/ T24 w 701"/>
                              <a:gd name="T26" fmla="+- 0 2853 2639"/>
                              <a:gd name="T27" fmla="*/ 2853 h 701"/>
                              <a:gd name="T28" fmla="+- 0 8046 8039"/>
                              <a:gd name="T29" fmla="*/ T28 w 701"/>
                              <a:gd name="T30" fmla="+- 0 2919 2639"/>
                              <a:gd name="T31" fmla="*/ 2919 h 701"/>
                              <a:gd name="T32" fmla="+- 0 8039 8039"/>
                              <a:gd name="T33" fmla="*/ T32 w 701"/>
                              <a:gd name="T34" fmla="+- 0 2990 2639"/>
                              <a:gd name="T35" fmla="*/ 2990 h 701"/>
                              <a:gd name="T36" fmla="+- 0 8046 8039"/>
                              <a:gd name="T37" fmla="*/ T36 w 701"/>
                              <a:gd name="T38" fmla="+- 0 3060 2639"/>
                              <a:gd name="T39" fmla="*/ 3060 h 701"/>
                              <a:gd name="T40" fmla="+- 0 8067 8039"/>
                              <a:gd name="T41" fmla="*/ T40 w 701"/>
                              <a:gd name="T42" fmla="+- 0 3126 2639"/>
                              <a:gd name="T43" fmla="*/ 3126 h 701"/>
                              <a:gd name="T44" fmla="+- 0 8099 8039"/>
                              <a:gd name="T45" fmla="*/ T44 w 701"/>
                              <a:gd name="T46" fmla="+- 0 3185 2639"/>
                              <a:gd name="T47" fmla="*/ 3185 h 701"/>
                              <a:gd name="T48" fmla="+- 0 8142 8039"/>
                              <a:gd name="T49" fmla="*/ T48 w 701"/>
                              <a:gd name="T50" fmla="+- 0 3237 2639"/>
                              <a:gd name="T51" fmla="*/ 3237 h 701"/>
                              <a:gd name="T52" fmla="+- 0 8194 8039"/>
                              <a:gd name="T53" fmla="*/ T52 w 701"/>
                              <a:gd name="T54" fmla="+- 0 3280 2639"/>
                              <a:gd name="T55" fmla="*/ 3280 h 701"/>
                              <a:gd name="T56" fmla="+- 0 8253 8039"/>
                              <a:gd name="T57" fmla="*/ T56 w 701"/>
                              <a:gd name="T58" fmla="+- 0 3312 2639"/>
                              <a:gd name="T59" fmla="*/ 3312 h 701"/>
                              <a:gd name="T60" fmla="+- 0 8319 8039"/>
                              <a:gd name="T61" fmla="*/ T60 w 701"/>
                              <a:gd name="T62" fmla="+- 0 3333 2639"/>
                              <a:gd name="T63" fmla="*/ 3333 h 701"/>
                              <a:gd name="T64" fmla="+- 0 8390 8039"/>
                              <a:gd name="T65" fmla="*/ T64 w 701"/>
                              <a:gd name="T66" fmla="+- 0 3340 2639"/>
                              <a:gd name="T67" fmla="*/ 3340 h 701"/>
                              <a:gd name="T68" fmla="+- 0 8460 8039"/>
                              <a:gd name="T69" fmla="*/ T68 w 701"/>
                              <a:gd name="T70" fmla="+- 0 3333 2639"/>
                              <a:gd name="T71" fmla="*/ 3333 h 701"/>
                              <a:gd name="T72" fmla="+- 0 8526 8039"/>
                              <a:gd name="T73" fmla="*/ T72 w 701"/>
                              <a:gd name="T74" fmla="+- 0 3312 2639"/>
                              <a:gd name="T75" fmla="*/ 3312 h 701"/>
                              <a:gd name="T76" fmla="+- 0 8585 8039"/>
                              <a:gd name="T77" fmla="*/ T76 w 701"/>
                              <a:gd name="T78" fmla="+- 0 3280 2639"/>
                              <a:gd name="T79" fmla="*/ 3280 h 701"/>
                              <a:gd name="T80" fmla="+- 0 8637 8039"/>
                              <a:gd name="T81" fmla="*/ T80 w 701"/>
                              <a:gd name="T82" fmla="+- 0 3237 2639"/>
                              <a:gd name="T83" fmla="*/ 3237 h 701"/>
                              <a:gd name="T84" fmla="+- 0 8680 8039"/>
                              <a:gd name="T85" fmla="*/ T84 w 701"/>
                              <a:gd name="T86" fmla="+- 0 3185 2639"/>
                              <a:gd name="T87" fmla="*/ 3185 h 701"/>
                              <a:gd name="T88" fmla="+- 0 8712 8039"/>
                              <a:gd name="T89" fmla="*/ T88 w 701"/>
                              <a:gd name="T90" fmla="+- 0 3126 2639"/>
                              <a:gd name="T91" fmla="*/ 3126 h 701"/>
                              <a:gd name="T92" fmla="+- 0 8733 8039"/>
                              <a:gd name="T93" fmla="*/ T92 w 701"/>
                              <a:gd name="T94" fmla="+- 0 3060 2639"/>
                              <a:gd name="T95" fmla="*/ 3060 h 701"/>
                              <a:gd name="T96" fmla="+- 0 8740 8039"/>
                              <a:gd name="T97" fmla="*/ T96 w 701"/>
                              <a:gd name="T98" fmla="+- 0 2990 2639"/>
                              <a:gd name="T99" fmla="*/ 2990 h 701"/>
                              <a:gd name="T100" fmla="+- 0 8733 8039"/>
                              <a:gd name="T101" fmla="*/ T100 w 701"/>
                              <a:gd name="T102" fmla="+- 0 2919 2639"/>
                              <a:gd name="T103" fmla="*/ 2919 h 701"/>
                              <a:gd name="T104" fmla="+- 0 8712 8039"/>
                              <a:gd name="T105" fmla="*/ T104 w 701"/>
                              <a:gd name="T106" fmla="+- 0 2853 2639"/>
                              <a:gd name="T107" fmla="*/ 2853 h 701"/>
                              <a:gd name="T108" fmla="+- 0 8680 8039"/>
                              <a:gd name="T109" fmla="*/ T108 w 701"/>
                              <a:gd name="T110" fmla="+- 0 2794 2639"/>
                              <a:gd name="T111" fmla="*/ 2794 h 701"/>
                              <a:gd name="T112" fmla="+- 0 8637 8039"/>
                              <a:gd name="T113" fmla="*/ T112 w 701"/>
                              <a:gd name="T114" fmla="+- 0 2742 2639"/>
                              <a:gd name="T115" fmla="*/ 2742 h 701"/>
                              <a:gd name="T116" fmla="+- 0 8585 8039"/>
                              <a:gd name="T117" fmla="*/ T116 w 701"/>
                              <a:gd name="T118" fmla="+- 0 2699 2639"/>
                              <a:gd name="T119" fmla="*/ 2699 h 701"/>
                              <a:gd name="T120" fmla="+- 0 8526 8039"/>
                              <a:gd name="T121" fmla="*/ T120 w 701"/>
                              <a:gd name="T122" fmla="+- 0 2667 2639"/>
                              <a:gd name="T123" fmla="*/ 2667 h 701"/>
                              <a:gd name="T124" fmla="+- 0 8460 8039"/>
                              <a:gd name="T125" fmla="*/ T124 w 701"/>
                              <a:gd name="T126" fmla="+- 0 2647 2639"/>
                              <a:gd name="T127" fmla="*/ 2647 h 701"/>
                              <a:gd name="T128" fmla="+- 0 8390 8039"/>
                              <a:gd name="T129" fmla="*/ T128 w 701"/>
                              <a:gd name="T130" fmla="+- 0 2639 2639"/>
                              <a:gd name="T131" fmla="*/ 2639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1" h="701">
                                <a:moveTo>
                                  <a:pt x="351" y="0"/>
                                </a:moveTo>
                                <a:lnTo>
                                  <a:pt x="280" y="8"/>
                                </a:lnTo>
                                <a:lnTo>
                                  <a:pt x="214" y="28"/>
                                </a:lnTo>
                                <a:lnTo>
                                  <a:pt x="155" y="60"/>
                                </a:lnTo>
                                <a:lnTo>
                                  <a:pt x="103" y="103"/>
                                </a:lnTo>
                                <a:lnTo>
                                  <a:pt x="60" y="155"/>
                                </a:lnTo>
                                <a:lnTo>
                                  <a:pt x="28" y="214"/>
                                </a:lnTo>
                                <a:lnTo>
                                  <a:pt x="7" y="280"/>
                                </a:lnTo>
                                <a:lnTo>
                                  <a:pt x="0" y="351"/>
                                </a:lnTo>
                                <a:lnTo>
                                  <a:pt x="7" y="421"/>
                                </a:lnTo>
                                <a:lnTo>
                                  <a:pt x="28" y="487"/>
                                </a:lnTo>
                                <a:lnTo>
                                  <a:pt x="60" y="546"/>
                                </a:lnTo>
                                <a:lnTo>
                                  <a:pt x="103" y="598"/>
                                </a:lnTo>
                                <a:lnTo>
                                  <a:pt x="155" y="641"/>
                                </a:lnTo>
                                <a:lnTo>
                                  <a:pt x="214" y="673"/>
                                </a:lnTo>
                                <a:lnTo>
                                  <a:pt x="280" y="694"/>
                                </a:lnTo>
                                <a:lnTo>
                                  <a:pt x="351" y="701"/>
                                </a:lnTo>
                                <a:lnTo>
                                  <a:pt x="421" y="694"/>
                                </a:lnTo>
                                <a:lnTo>
                                  <a:pt x="487" y="673"/>
                                </a:lnTo>
                                <a:lnTo>
                                  <a:pt x="546" y="641"/>
                                </a:lnTo>
                                <a:lnTo>
                                  <a:pt x="598" y="598"/>
                                </a:lnTo>
                                <a:lnTo>
                                  <a:pt x="641" y="546"/>
                                </a:lnTo>
                                <a:lnTo>
                                  <a:pt x="673" y="487"/>
                                </a:lnTo>
                                <a:lnTo>
                                  <a:pt x="694" y="421"/>
                                </a:lnTo>
                                <a:lnTo>
                                  <a:pt x="701" y="351"/>
                                </a:lnTo>
                                <a:lnTo>
                                  <a:pt x="694" y="280"/>
                                </a:lnTo>
                                <a:lnTo>
                                  <a:pt x="673" y="214"/>
                                </a:lnTo>
                                <a:lnTo>
                                  <a:pt x="641" y="155"/>
                                </a:lnTo>
                                <a:lnTo>
                                  <a:pt x="598" y="103"/>
                                </a:lnTo>
                                <a:lnTo>
                                  <a:pt x="546" y="60"/>
                                </a:lnTo>
                                <a:lnTo>
                                  <a:pt x="487" y="28"/>
                                </a:lnTo>
                                <a:lnTo>
                                  <a:pt x="421" y="8"/>
                                </a:lnTo>
                                <a:lnTo>
                                  <a:pt x="351" y="0"/>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8"/>
                        <wps:cNvSpPr>
                          <a:spLocks/>
                        </wps:cNvSpPr>
                        <wps:spPr bwMode="auto">
                          <a:xfrm>
                            <a:off x="8195" y="2670"/>
                            <a:ext cx="386" cy="515"/>
                          </a:xfrm>
                          <a:custGeom>
                            <a:avLst/>
                            <a:gdLst>
                              <a:gd name="T0" fmla="+- 0 8524 8196"/>
                              <a:gd name="T1" fmla="*/ T0 w 386"/>
                              <a:gd name="T2" fmla="+- 0 2670 2670"/>
                              <a:gd name="T3" fmla="*/ 2670 h 515"/>
                              <a:gd name="T4" fmla="+- 0 8459 8196"/>
                              <a:gd name="T5" fmla="*/ T4 w 386"/>
                              <a:gd name="T6" fmla="+- 0 2676 2670"/>
                              <a:gd name="T7" fmla="*/ 2676 h 515"/>
                              <a:gd name="T8" fmla="+- 0 8350 8196"/>
                              <a:gd name="T9" fmla="*/ T8 w 386"/>
                              <a:gd name="T10" fmla="+- 0 2717 2670"/>
                              <a:gd name="T11" fmla="*/ 2717 h 515"/>
                              <a:gd name="T12" fmla="+- 0 8260 8196"/>
                              <a:gd name="T13" fmla="*/ T12 w 386"/>
                              <a:gd name="T14" fmla="+- 0 2794 2670"/>
                              <a:gd name="T15" fmla="*/ 2794 h 515"/>
                              <a:gd name="T16" fmla="+- 0 8226 8196"/>
                              <a:gd name="T17" fmla="*/ T16 w 386"/>
                              <a:gd name="T18" fmla="+- 0 2847 2670"/>
                              <a:gd name="T19" fmla="*/ 2847 h 515"/>
                              <a:gd name="T20" fmla="+- 0 8204 8196"/>
                              <a:gd name="T21" fmla="*/ T20 w 386"/>
                              <a:gd name="T22" fmla="+- 0 2907 2670"/>
                              <a:gd name="T23" fmla="*/ 2907 h 515"/>
                              <a:gd name="T24" fmla="+- 0 8196 8196"/>
                              <a:gd name="T25" fmla="*/ T24 w 386"/>
                              <a:gd name="T26" fmla="+- 0 2971 2670"/>
                              <a:gd name="T27" fmla="*/ 2971 h 515"/>
                              <a:gd name="T28" fmla="+- 0 8213 8196"/>
                              <a:gd name="T29" fmla="*/ T28 w 386"/>
                              <a:gd name="T30" fmla="+- 0 3060 2670"/>
                              <a:gd name="T31" fmla="*/ 3060 h 515"/>
                              <a:gd name="T32" fmla="+- 0 8258 8196"/>
                              <a:gd name="T33" fmla="*/ T32 w 386"/>
                              <a:gd name="T34" fmla="+- 0 3128 2670"/>
                              <a:gd name="T35" fmla="*/ 3128 h 515"/>
                              <a:gd name="T36" fmla="+- 0 8321 8196"/>
                              <a:gd name="T37" fmla="*/ T36 w 386"/>
                              <a:gd name="T38" fmla="+- 0 3170 2670"/>
                              <a:gd name="T39" fmla="*/ 3170 h 515"/>
                              <a:gd name="T40" fmla="+- 0 8392 8196"/>
                              <a:gd name="T41" fmla="*/ T40 w 386"/>
                              <a:gd name="T42" fmla="+- 0 3185 2670"/>
                              <a:gd name="T43" fmla="*/ 3185 h 515"/>
                              <a:gd name="T44" fmla="+- 0 8472 8196"/>
                              <a:gd name="T45" fmla="*/ T44 w 386"/>
                              <a:gd name="T46" fmla="+- 0 3168 2670"/>
                              <a:gd name="T47" fmla="*/ 3168 h 515"/>
                              <a:gd name="T48" fmla="+- 0 8531 8196"/>
                              <a:gd name="T49" fmla="*/ T48 w 386"/>
                              <a:gd name="T50" fmla="+- 0 3125 2670"/>
                              <a:gd name="T51" fmla="*/ 3125 h 515"/>
                              <a:gd name="T52" fmla="+- 0 8568 8196"/>
                              <a:gd name="T53" fmla="*/ T52 w 386"/>
                              <a:gd name="T54" fmla="+- 0 3065 2670"/>
                              <a:gd name="T55" fmla="*/ 3065 h 515"/>
                              <a:gd name="T56" fmla="+- 0 8581 8196"/>
                              <a:gd name="T57" fmla="*/ T56 w 386"/>
                              <a:gd name="T58" fmla="+- 0 2998 2670"/>
                              <a:gd name="T59" fmla="*/ 2998 h 515"/>
                              <a:gd name="T60" fmla="+- 0 8572 8196"/>
                              <a:gd name="T61" fmla="*/ T60 w 386"/>
                              <a:gd name="T62" fmla="+- 0 2936 2670"/>
                              <a:gd name="T63" fmla="*/ 2936 h 515"/>
                              <a:gd name="T64" fmla="+- 0 8543 8196"/>
                              <a:gd name="T65" fmla="*/ T64 w 386"/>
                              <a:gd name="T66" fmla="+- 0 2885 2670"/>
                              <a:gd name="T67" fmla="*/ 2885 h 515"/>
                              <a:gd name="T68" fmla="+- 0 8495 8196"/>
                              <a:gd name="T69" fmla="*/ T68 w 386"/>
                              <a:gd name="T70" fmla="+- 0 2845 2670"/>
                              <a:gd name="T71" fmla="*/ 2845 h 515"/>
                              <a:gd name="T72" fmla="+- 0 8426 8196"/>
                              <a:gd name="T73" fmla="*/ T72 w 386"/>
                              <a:gd name="T74" fmla="+- 0 2819 2670"/>
                              <a:gd name="T75" fmla="*/ 2819 h 515"/>
                              <a:gd name="T76" fmla="+- 0 8426 8196"/>
                              <a:gd name="T77" fmla="*/ T76 w 386"/>
                              <a:gd name="T78" fmla="+- 0 2817 2670"/>
                              <a:gd name="T79" fmla="*/ 2817 h 515"/>
                              <a:gd name="T80" fmla="+- 0 8425 8196"/>
                              <a:gd name="T81" fmla="*/ T80 w 386"/>
                              <a:gd name="T82" fmla="+- 0 2815 2670"/>
                              <a:gd name="T83" fmla="*/ 2815 h 515"/>
                              <a:gd name="T84" fmla="+- 0 8425 8196"/>
                              <a:gd name="T85" fmla="*/ T84 w 386"/>
                              <a:gd name="T86" fmla="+- 0 2813 2670"/>
                              <a:gd name="T87" fmla="*/ 2813 h 515"/>
                              <a:gd name="T88" fmla="+- 0 8434 8196"/>
                              <a:gd name="T89" fmla="*/ T88 w 386"/>
                              <a:gd name="T90" fmla="+- 0 2764 2670"/>
                              <a:gd name="T91" fmla="*/ 2764 h 515"/>
                              <a:gd name="T92" fmla="+- 0 8459 8196"/>
                              <a:gd name="T93" fmla="*/ T92 w 386"/>
                              <a:gd name="T94" fmla="+- 0 2723 2670"/>
                              <a:gd name="T95" fmla="*/ 2723 h 515"/>
                              <a:gd name="T96" fmla="+- 0 8495 8196"/>
                              <a:gd name="T97" fmla="*/ T96 w 386"/>
                              <a:gd name="T98" fmla="+- 0 2691 2670"/>
                              <a:gd name="T99" fmla="*/ 2691 h 515"/>
                              <a:gd name="T100" fmla="+- 0 8540 8196"/>
                              <a:gd name="T101" fmla="*/ T100 w 386"/>
                              <a:gd name="T102" fmla="+- 0 2673 2670"/>
                              <a:gd name="T103" fmla="*/ 2673 h 515"/>
                              <a:gd name="T104" fmla="+- 0 8534 8196"/>
                              <a:gd name="T105" fmla="*/ T104 w 386"/>
                              <a:gd name="T106" fmla="+- 0 2671 2670"/>
                              <a:gd name="T107" fmla="*/ 2671 h 515"/>
                              <a:gd name="T108" fmla="+- 0 8524 8196"/>
                              <a:gd name="T109" fmla="*/ T108 w 386"/>
                              <a:gd name="T110" fmla="+- 0 2670 2670"/>
                              <a:gd name="T111" fmla="*/ 2670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86" h="515">
                                <a:moveTo>
                                  <a:pt x="328" y="0"/>
                                </a:moveTo>
                                <a:lnTo>
                                  <a:pt x="263" y="6"/>
                                </a:lnTo>
                                <a:lnTo>
                                  <a:pt x="154" y="47"/>
                                </a:lnTo>
                                <a:lnTo>
                                  <a:pt x="64" y="124"/>
                                </a:lnTo>
                                <a:lnTo>
                                  <a:pt x="30" y="177"/>
                                </a:lnTo>
                                <a:lnTo>
                                  <a:pt x="8" y="237"/>
                                </a:lnTo>
                                <a:lnTo>
                                  <a:pt x="0" y="301"/>
                                </a:lnTo>
                                <a:lnTo>
                                  <a:pt x="17" y="390"/>
                                </a:lnTo>
                                <a:lnTo>
                                  <a:pt x="62" y="458"/>
                                </a:lnTo>
                                <a:lnTo>
                                  <a:pt x="125" y="500"/>
                                </a:lnTo>
                                <a:lnTo>
                                  <a:pt x="196" y="515"/>
                                </a:lnTo>
                                <a:lnTo>
                                  <a:pt x="276" y="498"/>
                                </a:lnTo>
                                <a:lnTo>
                                  <a:pt x="335" y="455"/>
                                </a:lnTo>
                                <a:lnTo>
                                  <a:pt x="372" y="395"/>
                                </a:lnTo>
                                <a:lnTo>
                                  <a:pt x="385" y="328"/>
                                </a:lnTo>
                                <a:lnTo>
                                  <a:pt x="376" y="266"/>
                                </a:lnTo>
                                <a:lnTo>
                                  <a:pt x="347" y="215"/>
                                </a:lnTo>
                                <a:lnTo>
                                  <a:pt x="299" y="175"/>
                                </a:lnTo>
                                <a:lnTo>
                                  <a:pt x="230" y="149"/>
                                </a:lnTo>
                                <a:lnTo>
                                  <a:pt x="230" y="147"/>
                                </a:lnTo>
                                <a:lnTo>
                                  <a:pt x="229" y="145"/>
                                </a:lnTo>
                                <a:lnTo>
                                  <a:pt x="229" y="143"/>
                                </a:lnTo>
                                <a:lnTo>
                                  <a:pt x="238" y="94"/>
                                </a:lnTo>
                                <a:lnTo>
                                  <a:pt x="263" y="53"/>
                                </a:lnTo>
                                <a:lnTo>
                                  <a:pt x="299" y="21"/>
                                </a:lnTo>
                                <a:lnTo>
                                  <a:pt x="344" y="3"/>
                                </a:lnTo>
                                <a:lnTo>
                                  <a:pt x="338" y="1"/>
                                </a:lnTo>
                                <a:lnTo>
                                  <a:pt x="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066E2" id="Group 107" o:spid="_x0000_s1026" alt="Title: Logo - Description: Vodaphone Business logo" style="position:absolute;margin-left:401.95pt;margin-top:131.95pt;width:35.05pt;height:35.05pt;z-index:251664384;mso-position-horizontal-relative:page" coordorigin="8039,2639" coordsize="7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">
                <v:shape id="Freeform 109" o:spid="_x0000_s1027" style="position:absolute;left:8039;top:2639;width:701;height:701;visibility:visible;mso-wrap-style:square;v-text-anchor:top" coordsize="70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JsQA&#10;AADcAAAADwAAAGRycy9kb3ducmV2LnhtbERP30vDMBB+F/wfwgm+DJdaxnR12RBhzMEYWMt8PZKz&#10;rTaXmsS1/vdGGPh2H9/PW65H24kT+dA6VnA7zUAQa2darhVUr5ubexAhIhvsHJOCHwqwXl1eLLEw&#10;buAXOpWxFimEQ4EKmhj7QsqgG7IYpq4nTty78xZjgr6WxuOQwm0n8yybS4stp4YGe3pqSH+W31bB&#10;W/61HSZ+m5ez6qCPH5v9YXenlbq+Gh8fQEQa47/47H42aX6+gL9n0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LCbEAAAA3AAAAA8AAAAAAAAAAAAAAAAAmAIAAGRycy9k&#10;b3ducmV2LnhtbFBLBQYAAAAABAAEAPUAAACJAwAAAAA=&#10;" path="m351,l280,8,214,28,155,60r-52,43l60,155,28,214,7,280,,351r7,70l28,487r32,59l103,598r52,43l214,673r66,21l351,701r70,-7l487,673r59,-32l598,598r43,-52l673,487r21,-66l701,351r-7,-71l673,214,641,155,598,103,546,60,487,28,421,8,351,xe" fillcolor="#e60000" stroked="f">
                  <v:path arrowok="t" o:connecttype="custom" o:connectlocs="351,2639;280,2647;214,2667;155,2699;103,2742;60,2794;28,2853;7,2919;0,2990;7,3060;28,3126;60,3185;103,3237;155,3280;214,3312;280,3333;351,3340;421,3333;487,3312;546,3280;598,3237;641,3185;673,3126;694,3060;701,2990;694,2919;673,2853;641,2794;598,2742;546,2699;487,2667;421,2647;351,2639" o:connectangles="0,0,0,0,0,0,0,0,0,0,0,0,0,0,0,0,0,0,0,0,0,0,0,0,0,0,0,0,0,0,0,0,0"/>
                </v:shape>
                <v:shape id="Freeform 108" o:spid="_x0000_s1028" style="position:absolute;left:8195;top:2670;width:386;height:515;visibility:visible;mso-wrap-style:square;v-text-anchor:top" coordsize="38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jRcMA&#10;AADcAAAADwAAAGRycy9kb3ducmV2LnhtbESPQYvCQAyF78L+hyELe9PpKspSHUUWRC8qdvsDYie2&#10;xU6mdEbt/ntzELwlvJf3vixWvWvUnbpQezbwPUpAERfe1lwayP82wx9QISJbbDyTgX8KsFp+DBaY&#10;Wv/gE92zWCoJ4ZCigSrGNtU6FBU5DCPfEot28Z3DKGtXatvhQ8Jdo8dJMtMOa5aGClv6rai4Zjdn&#10;YJ1sTvkeKbsdw/nQjz1vp/nWmK/Pfj0HFamPb/PremcFfyL48ox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qjRcMAAADcAAAADwAAAAAAAAAAAAAAAACYAgAAZHJzL2Rv&#10;d25yZXYueG1sUEsFBgAAAAAEAAQA9QAAAIgDAAAAAA==&#10;" path="m328,l263,6,154,47,64,124,30,177,8,237,,301r17,89l62,458r63,42l196,515r80,-17l335,455r37,-60l385,328r-9,-62l347,215,299,175,230,149r,-2l229,145r,-2l238,94,263,53,299,21,344,3,338,1,328,xe" stroked="f">
                  <v:path arrowok="t" o:connecttype="custom" o:connectlocs="328,2670;263,2676;154,2717;64,2794;30,2847;8,2907;0,2971;17,3060;62,3128;125,3170;196,3185;276,3168;335,3125;372,3065;385,2998;376,2936;347,2885;299,2845;230,2819;230,2817;229,2815;229,2813;238,2764;263,2723;299,2691;344,2673;338,2671;328,2670" o:connectangles="0,0,0,0,0,0,0,0,0,0,0,0,0,0,0,0,0,0,0,0,0,0,0,0,0,0,0,0"/>
                </v:shape>
                <w10:wrap anchorx="page"/>
              </v:group>
            </w:pict>
          </mc:Fallback>
        </mc:AlternateContent>
      </w:r>
      <w:r w:rsidR="003233C5" w:rsidRPr="00974F16">
        <w:rPr>
          <w:rFonts w:ascii="Arial" w:hAnsi="Arial" w:cs="Arial"/>
          <w:noProof/>
          <w:lang w:val="en-NZ" w:eastAsia="en-NZ" w:bidi="ar-SA"/>
        </w:rPr>
        <mc:AlternateContent>
          <mc:Choice Requires="wps">
            <w:drawing>
              <wp:anchor distT="0" distB="0" distL="114300" distR="114300" simplePos="0" relativeHeight="251660288" behindDoc="0" locked="0" layoutInCell="1" allowOverlap="1">
                <wp:simplePos x="0" y="0"/>
                <wp:positionH relativeFrom="page">
                  <wp:posOffset>5629275</wp:posOffset>
                </wp:positionH>
                <wp:positionV relativeFrom="paragraph">
                  <wp:posOffset>1730375</wp:posOffset>
                </wp:positionV>
                <wp:extent cx="809625" cy="147320"/>
                <wp:effectExtent l="0" t="0" r="0" b="0"/>
                <wp:wrapNone/>
                <wp:docPr id="127" name="AutoShape 106" descr="Vodaphone Business logo" title="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147320"/>
                        </a:xfrm>
                        <a:custGeom>
                          <a:avLst/>
                          <a:gdLst>
                            <a:gd name="T0" fmla="+- 0 8969 8865"/>
                            <a:gd name="T1" fmla="*/ T0 w 1275"/>
                            <a:gd name="T2" fmla="+- 0 2953 2725"/>
                            <a:gd name="T3" fmla="*/ 2953 h 232"/>
                            <a:gd name="T4" fmla="+- 0 9180 8865"/>
                            <a:gd name="T5" fmla="*/ T4 w 1275"/>
                            <a:gd name="T6" fmla="+- 0 2822 2725"/>
                            <a:gd name="T7" fmla="*/ 2822 h 232"/>
                            <a:gd name="T8" fmla="+- 0 9148 8865"/>
                            <a:gd name="T9" fmla="*/ T8 w 1275"/>
                            <a:gd name="T10" fmla="+- 0 2896 2725"/>
                            <a:gd name="T11" fmla="*/ 2896 h 232"/>
                            <a:gd name="T12" fmla="+- 0 9104 8865"/>
                            <a:gd name="T13" fmla="*/ T12 w 1275"/>
                            <a:gd name="T14" fmla="+- 0 2919 2725"/>
                            <a:gd name="T15" fmla="*/ 2919 h 232"/>
                            <a:gd name="T16" fmla="+- 0 9079 8865"/>
                            <a:gd name="T17" fmla="*/ T16 w 1275"/>
                            <a:gd name="T18" fmla="+- 0 2865 2725"/>
                            <a:gd name="T19" fmla="*/ 2865 h 232"/>
                            <a:gd name="T20" fmla="+- 0 9109 8865"/>
                            <a:gd name="T21" fmla="*/ T20 w 1275"/>
                            <a:gd name="T22" fmla="+- 0 2822 2725"/>
                            <a:gd name="T23" fmla="*/ 2822 h 232"/>
                            <a:gd name="T24" fmla="+- 0 9151 8865"/>
                            <a:gd name="T25" fmla="*/ T24 w 1275"/>
                            <a:gd name="T26" fmla="+- 0 2858 2725"/>
                            <a:gd name="T27" fmla="*/ 2858 h 232"/>
                            <a:gd name="T28" fmla="+- 0 9072 8865"/>
                            <a:gd name="T29" fmla="*/ T28 w 1275"/>
                            <a:gd name="T30" fmla="+- 0 2799 2725"/>
                            <a:gd name="T31" fmla="*/ 2799 h 232"/>
                            <a:gd name="T32" fmla="+- 0 9040 8865"/>
                            <a:gd name="T33" fmla="*/ T32 w 1275"/>
                            <a:gd name="T34" fmla="+- 0 2892 2725"/>
                            <a:gd name="T35" fmla="*/ 2892 h 232"/>
                            <a:gd name="T36" fmla="+- 0 9128 8865"/>
                            <a:gd name="T37" fmla="*/ T36 w 1275"/>
                            <a:gd name="T38" fmla="+- 0 2956 2725"/>
                            <a:gd name="T39" fmla="*/ 2956 h 232"/>
                            <a:gd name="T40" fmla="+- 0 9191 8865"/>
                            <a:gd name="T41" fmla="*/ T40 w 1275"/>
                            <a:gd name="T42" fmla="+- 0 2892 2725"/>
                            <a:gd name="T43" fmla="*/ 2892 h 232"/>
                            <a:gd name="T44" fmla="+- 0 9317 8865"/>
                            <a:gd name="T45" fmla="*/ T44 w 1275"/>
                            <a:gd name="T46" fmla="+- 0 2907 2725"/>
                            <a:gd name="T47" fmla="*/ 2907 h 232"/>
                            <a:gd name="T48" fmla="+- 0 9269 8865"/>
                            <a:gd name="T49" fmla="*/ T48 w 1275"/>
                            <a:gd name="T50" fmla="+- 0 2914 2725"/>
                            <a:gd name="T51" fmla="*/ 2914 h 232"/>
                            <a:gd name="T52" fmla="+- 0 9255 8865"/>
                            <a:gd name="T53" fmla="*/ T52 w 1275"/>
                            <a:gd name="T54" fmla="+- 0 2858 2725"/>
                            <a:gd name="T55" fmla="*/ 2858 h 232"/>
                            <a:gd name="T56" fmla="+- 0 9302 8865"/>
                            <a:gd name="T57" fmla="*/ T56 w 1275"/>
                            <a:gd name="T58" fmla="+- 0 2822 2725"/>
                            <a:gd name="T59" fmla="*/ 2822 h 232"/>
                            <a:gd name="T60" fmla="+- 0 9266 8865"/>
                            <a:gd name="T61" fmla="*/ T60 w 1275"/>
                            <a:gd name="T62" fmla="+- 0 2790 2725"/>
                            <a:gd name="T63" fmla="*/ 2790 h 232"/>
                            <a:gd name="T64" fmla="+- 0 9214 8865"/>
                            <a:gd name="T65" fmla="*/ T64 w 1275"/>
                            <a:gd name="T66" fmla="+- 0 2883 2725"/>
                            <a:gd name="T67" fmla="*/ 2883 h 232"/>
                            <a:gd name="T68" fmla="+- 0 9271 8865"/>
                            <a:gd name="T69" fmla="*/ T68 w 1275"/>
                            <a:gd name="T70" fmla="+- 0 2956 2725"/>
                            <a:gd name="T71" fmla="*/ 2956 h 232"/>
                            <a:gd name="T72" fmla="+- 0 9359 8865"/>
                            <a:gd name="T73" fmla="*/ T72 w 1275"/>
                            <a:gd name="T74" fmla="+- 0 2953 2725"/>
                            <a:gd name="T75" fmla="*/ 2953 h 232"/>
                            <a:gd name="T76" fmla="+- 0 9515 8865"/>
                            <a:gd name="T77" fmla="*/ T76 w 1275"/>
                            <a:gd name="T78" fmla="+- 0 2829 2725"/>
                            <a:gd name="T79" fmla="*/ 2829 h 232"/>
                            <a:gd name="T80" fmla="+- 0 9475 8865"/>
                            <a:gd name="T81" fmla="*/ T80 w 1275"/>
                            <a:gd name="T82" fmla="+- 0 2877 2725"/>
                            <a:gd name="T83" fmla="*/ 2877 h 232"/>
                            <a:gd name="T84" fmla="+- 0 9434 8865"/>
                            <a:gd name="T85" fmla="*/ T84 w 1275"/>
                            <a:gd name="T86" fmla="+- 0 2920 2725"/>
                            <a:gd name="T87" fmla="*/ 2920 h 232"/>
                            <a:gd name="T88" fmla="+- 0 9452 8865"/>
                            <a:gd name="T89" fmla="*/ T88 w 1275"/>
                            <a:gd name="T90" fmla="+- 0 2880 2725"/>
                            <a:gd name="T91" fmla="*/ 2880 h 232"/>
                            <a:gd name="T92" fmla="+- 0 9465 8865"/>
                            <a:gd name="T93" fmla="*/ T92 w 1275"/>
                            <a:gd name="T94" fmla="+- 0 2787 2725"/>
                            <a:gd name="T95" fmla="*/ 2787 h 232"/>
                            <a:gd name="T96" fmla="+- 0 9400 8865"/>
                            <a:gd name="T97" fmla="*/ T96 w 1275"/>
                            <a:gd name="T98" fmla="+- 0 2804 2725"/>
                            <a:gd name="T99" fmla="*/ 2804 h 232"/>
                            <a:gd name="T100" fmla="+- 0 9421 8865"/>
                            <a:gd name="T101" fmla="*/ T100 w 1275"/>
                            <a:gd name="T102" fmla="+- 0 2828 2725"/>
                            <a:gd name="T103" fmla="*/ 2828 h 232"/>
                            <a:gd name="T104" fmla="+- 0 9473 8865"/>
                            <a:gd name="T105" fmla="*/ T104 w 1275"/>
                            <a:gd name="T106" fmla="+- 0 2830 2725"/>
                            <a:gd name="T107" fmla="*/ 2830 h 232"/>
                            <a:gd name="T108" fmla="+- 0 9434 8865"/>
                            <a:gd name="T109" fmla="*/ T108 w 1275"/>
                            <a:gd name="T110" fmla="+- 0 2853 2725"/>
                            <a:gd name="T111" fmla="*/ 2853 h 232"/>
                            <a:gd name="T112" fmla="+- 0 9384 8865"/>
                            <a:gd name="T113" fmla="*/ T112 w 1275"/>
                            <a:gd name="T114" fmla="+- 0 2897 2725"/>
                            <a:gd name="T115" fmla="*/ 2897 h 232"/>
                            <a:gd name="T116" fmla="+- 0 9423 8865"/>
                            <a:gd name="T117" fmla="*/ T116 w 1275"/>
                            <a:gd name="T118" fmla="+- 0 2955 2725"/>
                            <a:gd name="T119" fmla="*/ 2955 h 232"/>
                            <a:gd name="T120" fmla="+- 0 9479 8865"/>
                            <a:gd name="T121" fmla="*/ T120 w 1275"/>
                            <a:gd name="T122" fmla="+- 0 2953 2725"/>
                            <a:gd name="T123" fmla="*/ 2953 h 232"/>
                            <a:gd name="T124" fmla="+- 0 9648 8865"/>
                            <a:gd name="T125" fmla="*/ T124 w 1275"/>
                            <a:gd name="T126" fmla="+- 0 2731 2725"/>
                            <a:gd name="T127" fmla="*/ 2731 h 232"/>
                            <a:gd name="T128" fmla="+- 0 9580 8865"/>
                            <a:gd name="T129" fmla="*/ T128 w 1275"/>
                            <a:gd name="T130" fmla="+- 0 2734 2725"/>
                            <a:gd name="T131" fmla="*/ 2734 h 232"/>
                            <a:gd name="T132" fmla="+- 0 9538 8865"/>
                            <a:gd name="T133" fmla="*/ T132 w 1275"/>
                            <a:gd name="T134" fmla="+- 0 2825 2725"/>
                            <a:gd name="T135" fmla="*/ 2825 h 232"/>
                            <a:gd name="T136" fmla="+- 0 9601 8865"/>
                            <a:gd name="T137" fmla="*/ T136 w 1275"/>
                            <a:gd name="T138" fmla="+- 0 2791 2725"/>
                            <a:gd name="T139" fmla="*/ 2791 h 232"/>
                            <a:gd name="T140" fmla="+- 0 9641 8865"/>
                            <a:gd name="T141" fmla="*/ T140 w 1275"/>
                            <a:gd name="T142" fmla="+- 0 2765 2725"/>
                            <a:gd name="T143" fmla="*/ 2765 h 232"/>
                            <a:gd name="T144" fmla="+- 0 9790 8865"/>
                            <a:gd name="T145" fmla="*/ T144 w 1275"/>
                            <a:gd name="T146" fmla="+- 0 2831 2725"/>
                            <a:gd name="T147" fmla="*/ 2831 h 232"/>
                            <a:gd name="T148" fmla="+- 0 9758 8865"/>
                            <a:gd name="T149" fmla="*/ T148 w 1275"/>
                            <a:gd name="T150" fmla="+- 0 2878 2725"/>
                            <a:gd name="T151" fmla="*/ 2878 h 232"/>
                            <a:gd name="T152" fmla="+- 0 9727 8865"/>
                            <a:gd name="T153" fmla="*/ T152 w 1275"/>
                            <a:gd name="T154" fmla="+- 0 2921 2725"/>
                            <a:gd name="T155" fmla="*/ 2921 h 232"/>
                            <a:gd name="T156" fmla="+- 0 9686 8865"/>
                            <a:gd name="T157" fmla="*/ T156 w 1275"/>
                            <a:gd name="T158" fmla="+- 0 2885 2725"/>
                            <a:gd name="T159" fmla="*/ 2885 h 232"/>
                            <a:gd name="T160" fmla="+- 0 9701 8865"/>
                            <a:gd name="T161" fmla="*/ T160 w 1275"/>
                            <a:gd name="T162" fmla="+- 0 2829 2725"/>
                            <a:gd name="T163" fmla="*/ 2829 h 232"/>
                            <a:gd name="T164" fmla="+- 0 9751 8865"/>
                            <a:gd name="T165" fmla="*/ T164 w 1275"/>
                            <a:gd name="T166" fmla="+- 0 2841 2725"/>
                            <a:gd name="T167" fmla="*/ 2841 h 232"/>
                            <a:gd name="T168" fmla="+- 0 9708 8865"/>
                            <a:gd name="T169" fmla="*/ T168 w 1275"/>
                            <a:gd name="T170" fmla="+- 0 2787 2725"/>
                            <a:gd name="T171" fmla="*/ 2787 h 232"/>
                            <a:gd name="T172" fmla="+- 0 9644 8865"/>
                            <a:gd name="T173" fmla="*/ T172 w 1275"/>
                            <a:gd name="T174" fmla="+- 0 2861 2725"/>
                            <a:gd name="T175" fmla="*/ 2861 h 232"/>
                            <a:gd name="T176" fmla="+- 0 9697 8865"/>
                            <a:gd name="T177" fmla="*/ T176 w 1275"/>
                            <a:gd name="T178" fmla="+- 0 2954 2725"/>
                            <a:gd name="T179" fmla="*/ 2954 h 232"/>
                            <a:gd name="T180" fmla="+- 0 9786 8865"/>
                            <a:gd name="T181" fmla="*/ T180 w 1275"/>
                            <a:gd name="T182" fmla="+- 0 2921 2725"/>
                            <a:gd name="T183" fmla="*/ 2921 h 232"/>
                            <a:gd name="T184" fmla="+- 0 9964 8865"/>
                            <a:gd name="T185" fmla="*/ T184 w 1275"/>
                            <a:gd name="T186" fmla="+- 0 2822 2725"/>
                            <a:gd name="T187" fmla="*/ 2822 h 232"/>
                            <a:gd name="T188" fmla="+- 0 9919 8865"/>
                            <a:gd name="T189" fmla="*/ T188 w 1275"/>
                            <a:gd name="T190" fmla="+- 0 2787 2725"/>
                            <a:gd name="T191" fmla="*/ 2787 h 232"/>
                            <a:gd name="T192" fmla="+- 0 9824 8865"/>
                            <a:gd name="T193" fmla="*/ T192 w 1275"/>
                            <a:gd name="T194" fmla="+- 0 2791 2725"/>
                            <a:gd name="T195" fmla="*/ 2791 h 232"/>
                            <a:gd name="T196" fmla="+- 0 9892 8865"/>
                            <a:gd name="T197" fmla="*/ T196 w 1275"/>
                            <a:gd name="T198" fmla="+- 0 2822 2725"/>
                            <a:gd name="T199" fmla="*/ 2822 h 232"/>
                            <a:gd name="T200" fmla="+- 0 9969 8865"/>
                            <a:gd name="T201" fmla="*/ T200 w 1275"/>
                            <a:gd name="T202" fmla="+- 0 2845 2725"/>
                            <a:gd name="T203" fmla="*/ 2845 h 232"/>
                            <a:gd name="T204" fmla="+- 0 10131 8865"/>
                            <a:gd name="T205" fmla="*/ T204 w 1275"/>
                            <a:gd name="T206" fmla="+- 0 2824 2725"/>
                            <a:gd name="T207" fmla="*/ 2824 h 232"/>
                            <a:gd name="T208" fmla="+- 0 10036 8865"/>
                            <a:gd name="T209" fmla="*/ T208 w 1275"/>
                            <a:gd name="T210" fmla="+- 0 2853 2725"/>
                            <a:gd name="T211" fmla="*/ 2853 h 232"/>
                            <a:gd name="T212" fmla="+- 0 10081 8865"/>
                            <a:gd name="T213" fmla="*/ T212 w 1275"/>
                            <a:gd name="T214" fmla="+- 0 2824 2725"/>
                            <a:gd name="T215" fmla="*/ 2824 h 232"/>
                            <a:gd name="T216" fmla="+- 0 10098 8865"/>
                            <a:gd name="T217" fmla="*/ T216 w 1275"/>
                            <a:gd name="T218" fmla="+- 0 2853 2725"/>
                            <a:gd name="T219" fmla="*/ 2853 h 232"/>
                            <a:gd name="T220" fmla="+- 0 10022 8865"/>
                            <a:gd name="T221" fmla="*/ T220 w 1275"/>
                            <a:gd name="T222" fmla="+- 0 2802 2725"/>
                            <a:gd name="T223" fmla="*/ 2802 h 232"/>
                            <a:gd name="T224" fmla="+- 0 10004 8865"/>
                            <a:gd name="T225" fmla="*/ T224 w 1275"/>
                            <a:gd name="T226" fmla="+- 0 2920 2725"/>
                            <a:gd name="T227" fmla="*/ 2920 h 232"/>
                            <a:gd name="T228" fmla="+- 0 10088 8865"/>
                            <a:gd name="T229" fmla="*/ T228 w 1275"/>
                            <a:gd name="T230" fmla="+- 0 2956 2725"/>
                            <a:gd name="T231" fmla="*/ 2956 h 232"/>
                            <a:gd name="T232" fmla="+- 0 10133 8865"/>
                            <a:gd name="T233" fmla="*/ T232 w 1275"/>
                            <a:gd name="T234" fmla="+- 0 2940 2725"/>
                            <a:gd name="T235" fmla="*/ 2940 h 232"/>
                            <a:gd name="T236" fmla="+- 0 10103 8865"/>
                            <a:gd name="T237" fmla="*/ T236 w 1275"/>
                            <a:gd name="T238" fmla="+- 0 2917 2725"/>
                            <a:gd name="T239" fmla="*/ 2917 h 232"/>
                            <a:gd name="T240" fmla="+- 0 10036 8865"/>
                            <a:gd name="T241" fmla="*/ T240 w 1275"/>
                            <a:gd name="T242" fmla="+- 0 2896 2725"/>
                            <a:gd name="T243" fmla="*/ 289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75" h="232">
                              <a:moveTo>
                                <a:pt x="169" y="66"/>
                              </a:moveTo>
                              <a:lnTo>
                                <a:pt x="127" y="66"/>
                              </a:lnTo>
                              <a:lnTo>
                                <a:pt x="86" y="173"/>
                              </a:lnTo>
                              <a:lnTo>
                                <a:pt x="44" y="66"/>
                              </a:lnTo>
                              <a:lnTo>
                                <a:pt x="0" y="66"/>
                              </a:lnTo>
                              <a:lnTo>
                                <a:pt x="67" y="228"/>
                              </a:lnTo>
                              <a:lnTo>
                                <a:pt x="104" y="228"/>
                              </a:lnTo>
                              <a:lnTo>
                                <a:pt x="126" y="173"/>
                              </a:lnTo>
                              <a:lnTo>
                                <a:pt x="169" y="66"/>
                              </a:lnTo>
                              <a:moveTo>
                                <a:pt x="328" y="136"/>
                              </a:moveTo>
                              <a:lnTo>
                                <a:pt x="326" y="126"/>
                              </a:lnTo>
                              <a:lnTo>
                                <a:pt x="319" y="106"/>
                              </a:lnTo>
                              <a:lnTo>
                                <a:pt x="315" y="97"/>
                              </a:lnTo>
                              <a:lnTo>
                                <a:pt x="302" y="81"/>
                              </a:lnTo>
                              <a:lnTo>
                                <a:pt x="294" y="74"/>
                              </a:lnTo>
                              <a:lnTo>
                                <a:pt x="287" y="71"/>
                              </a:lnTo>
                              <a:lnTo>
                                <a:pt x="287" y="140"/>
                              </a:lnTo>
                              <a:lnTo>
                                <a:pt x="287" y="153"/>
                              </a:lnTo>
                              <a:lnTo>
                                <a:pt x="286" y="160"/>
                              </a:lnTo>
                              <a:lnTo>
                                <a:pt x="283" y="171"/>
                              </a:lnTo>
                              <a:lnTo>
                                <a:pt x="280" y="177"/>
                              </a:lnTo>
                              <a:lnTo>
                                <a:pt x="274" y="186"/>
                              </a:lnTo>
                              <a:lnTo>
                                <a:pt x="270" y="189"/>
                              </a:lnTo>
                              <a:lnTo>
                                <a:pt x="262" y="194"/>
                              </a:lnTo>
                              <a:lnTo>
                                <a:pt x="256" y="196"/>
                              </a:lnTo>
                              <a:lnTo>
                                <a:pt x="244" y="196"/>
                              </a:lnTo>
                              <a:lnTo>
                                <a:pt x="239" y="194"/>
                              </a:lnTo>
                              <a:lnTo>
                                <a:pt x="230" y="189"/>
                              </a:lnTo>
                              <a:lnTo>
                                <a:pt x="226" y="186"/>
                              </a:lnTo>
                              <a:lnTo>
                                <a:pt x="220" y="177"/>
                              </a:lnTo>
                              <a:lnTo>
                                <a:pt x="218" y="171"/>
                              </a:lnTo>
                              <a:lnTo>
                                <a:pt x="215" y="160"/>
                              </a:lnTo>
                              <a:lnTo>
                                <a:pt x="214" y="153"/>
                              </a:lnTo>
                              <a:lnTo>
                                <a:pt x="214" y="140"/>
                              </a:lnTo>
                              <a:lnTo>
                                <a:pt x="215" y="133"/>
                              </a:lnTo>
                              <a:lnTo>
                                <a:pt x="218" y="121"/>
                              </a:lnTo>
                              <a:lnTo>
                                <a:pt x="220" y="116"/>
                              </a:lnTo>
                              <a:lnTo>
                                <a:pt x="226" y="107"/>
                              </a:lnTo>
                              <a:lnTo>
                                <a:pt x="230" y="104"/>
                              </a:lnTo>
                              <a:lnTo>
                                <a:pt x="239" y="99"/>
                              </a:lnTo>
                              <a:lnTo>
                                <a:pt x="244" y="97"/>
                              </a:lnTo>
                              <a:lnTo>
                                <a:pt x="256" y="97"/>
                              </a:lnTo>
                              <a:lnTo>
                                <a:pt x="262" y="99"/>
                              </a:lnTo>
                              <a:lnTo>
                                <a:pt x="270" y="104"/>
                              </a:lnTo>
                              <a:lnTo>
                                <a:pt x="274" y="107"/>
                              </a:lnTo>
                              <a:lnTo>
                                <a:pt x="280" y="116"/>
                              </a:lnTo>
                              <a:lnTo>
                                <a:pt x="283" y="121"/>
                              </a:lnTo>
                              <a:lnTo>
                                <a:pt x="286" y="133"/>
                              </a:lnTo>
                              <a:lnTo>
                                <a:pt x="287" y="140"/>
                              </a:lnTo>
                              <a:lnTo>
                                <a:pt x="287" y="71"/>
                              </a:lnTo>
                              <a:lnTo>
                                <a:pt x="274" y="65"/>
                              </a:lnTo>
                              <a:lnTo>
                                <a:pt x="263" y="62"/>
                              </a:lnTo>
                              <a:lnTo>
                                <a:pt x="237" y="62"/>
                              </a:lnTo>
                              <a:lnTo>
                                <a:pt x="226" y="65"/>
                              </a:lnTo>
                              <a:lnTo>
                                <a:pt x="207" y="74"/>
                              </a:lnTo>
                              <a:lnTo>
                                <a:pt x="199" y="81"/>
                              </a:lnTo>
                              <a:lnTo>
                                <a:pt x="186" y="97"/>
                              </a:lnTo>
                              <a:lnTo>
                                <a:pt x="181" y="106"/>
                              </a:lnTo>
                              <a:lnTo>
                                <a:pt x="175" y="126"/>
                              </a:lnTo>
                              <a:lnTo>
                                <a:pt x="173" y="136"/>
                              </a:lnTo>
                              <a:lnTo>
                                <a:pt x="173" y="157"/>
                              </a:lnTo>
                              <a:lnTo>
                                <a:pt x="175" y="167"/>
                              </a:lnTo>
                              <a:lnTo>
                                <a:pt x="181" y="187"/>
                              </a:lnTo>
                              <a:lnTo>
                                <a:pt x="186" y="197"/>
                              </a:lnTo>
                              <a:lnTo>
                                <a:pt x="199" y="213"/>
                              </a:lnTo>
                              <a:lnTo>
                                <a:pt x="207" y="219"/>
                              </a:lnTo>
                              <a:lnTo>
                                <a:pt x="226" y="229"/>
                              </a:lnTo>
                              <a:lnTo>
                                <a:pt x="237" y="231"/>
                              </a:lnTo>
                              <a:lnTo>
                                <a:pt x="263" y="231"/>
                              </a:lnTo>
                              <a:lnTo>
                                <a:pt x="275" y="229"/>
                              </a:lnTo>
                              <a:lnTo>
                                <a:pt x="294" y="219"/>
                              </a:lnTo>
                              <a:lnTo>
                                <a:pt x="302" y="213"/>
                              </a:lnTo>
                              <a:lnTo>
                                <a:pt x="315" y="197"/>
                              </a:lnTo>
                              <a:lnTo>
                                <a:pt x="315" y="196"/>
                              </a:lnTo>
                              <a:lnTo>
                                <a:pt x="319" y="187"/>
                              </a:lnTo>
                              <a:lnTo>
                                <a:pt x="326" y="167"/>
                              </a:lnTo>
                              <a:lnTo>
                                <a:pt x="328" y="157"/>
                              </a:lnTo>
                              <a:lnTo>
                                <a:pt x="328" y="136"/>
                              </a:lnTo>
                              <a:moveTo>
                                <a:pt x="494" y="5"/>
                              </a:moveTo>
                              <a:lnTo>
                                <a:pt x="452" y="5"/>
                              </a:lnTo>
                              <a:lnTo>
                                <a:pt x="452" y="67"/>
                              </a:lnTo>
                              <a:lnTo>
                                <a:pt x="452" y="102"/>
                              </a:lnTo>
                              <a:lnTo>
                                <a:pt x="452" y="182"/>
                              </a:lnTo>
                              <a:lnTo>
                                <a:pt x="450" y="186"/>
                              </a:lnTo>
                              <a:lnTo>
                                <a:pt x="446" y="189"/>
                              </a:lnTo>
                              <a:lnTo>
                                <a:pt x="435" y="195"/>
                              </a:lnTo>
                              <a:lnTo>
                                <a:pt x="430" y="196"/>
                              </a:lnTo>
                              <a:lnTo>
                                <a:pt x="419" y="196"/>
                              </a:lnTo>
                              <a:lnTo>
                                <a:pt x="414" y="195"/>
                              </a:lnTo>
                              <a:lnTo>
                                <a:pt x="404" y="189"/>
                              </a:lnTo>
                              <a:lnTo>
                                <a:pt x="401" y="185"/>
                              </a:lnTo>
                              <a:lnTo>
                                <a:pt x="395" y="176"/>
                              </a:lnTo>
                              <a:lnTo>
                                <a:pt x="392" y="171"/>
                              </a:lnTo>
                              <a:lnTo>
                                <a:pt x="390" y="158"/>
                              </a:lnTo>
                              <a:lnTo>
                                <a:pt x="389" y="152"/>
                              </a:lnTo>
                              <a:lnTo>
                                <a:pt x="389" y="139"/>
                              </a:lnTo>
                              <a:lnTo>
                                <a:pt x="390" y="133"/>
                              </a:lnTo>
                              <a:lnTo>
                                <a:pt x="393" y="122"/>
                              </a:lnTo>
                              <a:lnTo>
                                <a:pt x="396" y="117"/>
                              </a:lnTo>
                              <a:lnTo>
                                <a:pt x="402" y="108"/>
                              </a:lnTo>
                              <a:lnTo>
                                <a:pt x="406" y="104"/>
                              </a:lnTo>
                              <a:lnTo>
                                <a:pt x="417" y="99"/>
                              </a:lnTo>
                              <a:lnTo>
                                <a:pt x="423" y="97"/>
                              </a:lnTo>
                              <a:lnTo>
                                <a:pt x="437" y="97"/>
                              </a:lnTo>
                              <a:lnTo>
                                <a:pt x="444" y="99"/>
                              </a:lnTo>
                              <a:lnTo>
                                <a:pt x="452" y="102"/>
                              </a:lnTo>
                              <a:lnTo>
                                <a:pt x="452" y="67"/>
                              </a:lnTo>
                              <a:lnTo>
                                <a:pt x="442" y="64"/>
                              </a:lnTo>
                              <a:lnTo>
                                <a:pt x="433" y="62"/>
                              </a:lnTo>
                              <a:lnTo>
                                <a:pt x="412" y="62"/>
                              </a:lnTo>
                              <a:lnTo>
                                <a:pt x="401" y="65"/>
                              </a:lnTo>
                              <a:lnTo>
                                <a:pt x="382" y="74"/>
                              </a:lnTo>
                              <a:lnTo>
                                <a:pt x="374" y="81"/>
                              </a:lnTo>
                              <a:lnTo>
                                <a:pt x="361" y="97"/>
                              </a:lnTo>
                              <a:lnTo>
                                <a:pt x="356" y="106"/>
                              </a:lnTo>
                              <a:lnTo>
                                <a:pt x="350" y="126"/>
                              </a:lnTo>
                              <a:lnTo>
                                <a:pt x="348" y="136"/>
                              </a:lnTo>
                              <a:lnTo>
                                <a:pt x="349" y="158"/>
                              </a:lnTo>
                              <a:lnTo>
                                <a:pt x="350" y="168"/>
                              </a:lnTo>
                              <a:lnTo>
                                <a:pt x="356" y="189"/>
                              </a:lnTo>
                              <a:lnTo>
                                <a:pt x="360" y="198"/>
                              </a:lnTo>
                              <a:lnTo>
                                <a:pt x="372" y="213"/>
                              </a:lnTo>
                              <a:lnTo>
                                <a:pt x="379" y="220"/>
                              </a:lnTo>
                              <a:lnTo>
                                <a:pt x="396" y="229"/>
                              </a:lnTo>
                              <a:lnTo>
                                <a:pt x="406" y="231"/>
                              </a:lnTo>
                              <a:lnTo>
                                <a:pt x="425" y="231"/>
                              </a:lnTo>
                              <a:lnTo>
                                <a:pt x="433" y="230"/>
                              </a:lnTo>
                              <a:lnTo>
                                <a:pt x="445" y="223"/>
                              </a:lnTo>
                              <a:lnTo>
                                <a:pt x="450" y="220"/>
                              </a:lnTo>
                              <a:lnTo>
                                <a:pt x="454" y="215"/>
                              </a:lnTo>
                              <a:lnTo>
                                <a:pt x="455" y="228"/>
                              </a:lnTo>
                              <a:lnTo>
                                <a:pt x="494" y="228"/>
                              </a:lnTo>
                              <a:lnTo>
                                <a:pt x="494" y="215"/>
                              </a:lnTo>
                              <a:lnTo>
                                <a:pt x="494" y="196"/>
                              </a:lnTo>
                              <a:lnTo>
                                <a:pt x="494" y="97"/>
                              </a:lnTo>
                              <a:lnTo>
                                <a:pt x="494" y="67"/>
                              </a:lnTo>
                              <a:lnTo>
                                <a:pt x="494" y="5"/>
                              </a:lnTo>
                              <a:moveTo>
                                <a:pt x="651" y="113"/>
                              </a:moveTo>
                              <a:lnTo>
                                <a:pt x="650" y="104"/>
                              </a:lnTo>
                              <a:lnTo>
                                <a:pt x="647" y="96"/>
                              </a:lnTo>
                              <a:lnTo>
                                <a:pt x="644" y="88"/>
                              </a:lnTo>
                              <a:lnTo>
                                <a:pt x="640" y="82"/>
                              </a:lnTo>
                              <a:lnTo>
                                <a:pt x="629" y="72"/>
                              </a:lnTo>
                              <a:lnTo>
                                <a:pt x="623" y="68"/>
                              </a:lnTo>
                              <a:lnTo>
                                <a:pt x="610" y="64"/>
                              </a:lnTo>
                              <a:lnTo>
                                <a:pt x="610" y="152"/>
                              </a:lnTo>
                              <a:lnTo>
                                <a:pt x="610" y="185"/>
                              </a:lnTo>
                              <a:lnTo>
                                <a:pt x="607" y="188"/>
                              </a:lnTo>
                              <a:lnTo>
                                <a:pt x="602" y="191"/>
                              </a:lnTo>
                              <a:lnTo>
                                <a:pt x="592" y="195"/>
                              </a:lnTo>
                              <a:lnTo>
                                <a:pt x="587" y="197"/>
                              </a:lnTo>
                              <a:lnTo>
                                <a:pt x="575" y="197"/>
                              </a:lnTo>
                              <a:lnTo>
                                <a:pt x="569" y="195"/>
                              </a:lnTo>
                              <a:lnTo>
                                <a:pt x="561" y="188"/>
                              </a:lnTo>
                              <a:lnTo>
                                <a:pt x="559" y="184"/>
                              </a:lnTo>
                              <a:lnTo>
                                <a:pt x="559" y="174"/>
                              </a:lnTo>
                              <a:lnTo>
                                <a:pt x="561" y="169"/>
                              </a:lnTo>
                              <a:lnTo>
                                <a:pt x="568" y="160"/>
                              </a:lnTo>
                              <a:lnTo>
                                <a:pt x="574" y="157"/>
                              </a:lnTo>
                              <a:lnTo>
                                <a:pt x="587" y="155"/>
                              </a:lnTo>
                              <a:lnTo>
                                <a:pt x="592" y="154"/>
                              </a:lnTo>
                              <a:lnTo>
                                <a:pt x="601" y="153"/>
                              </a:lnTo>
                              <a:lnTo>
                                <a:pt x="606" y="152"/>
                              </a:lnTo>
                              <a:lnTo>
                                <a:pt x="610" y="152"/>
                              </a:lnTo>
                              <a:lnTo>
                                <a:pt x="610" y="64"/>
                              </a:lnTo>
                              <a:lnTo>
                                <a:pt x="608" y="64"/>
                              </a:lnTo>
                              <a:lnTo>
                                <a:pt x="600" y="62"/>
                              </a:lnTo>
                              <a:lnTo>
                                <a:pt x="583" y="62"/>
                              </a:lnTo>
                              <a:lnTo>
                                <a:pt x="576" y="63"/>
                              </a:lnTo>
                              <a:lnTo>
                                <a:pt x="563" y="66"/>
                              </a:lnTo>
                              <a:lnTo>
                                <a:pt x="557" y="68"/>
                              </a:lnTo>
                              <a:lnTo>
                                <a:pt x="547" y="72"/>
                              </a:lnTo>
                              <a:lnTo>
                                <a:pt x="542" y="74"/>
                              </a:lnTo>
                              <a:lnTo>
                                <a:pt x="535" y="79"/>
                              </a:lnTo>
                              <a:lnTo>
                                <a:pt x="532" y="81"/>
                              </a:lnTo>
                              <a:lnTo>
                                <a:pt x="530" y="82"/>
                              </a:lnTo>
                              <a:lnTo>
                                <a:pt x="544" y="111"/>
                              </a:lnTo>
                              <a:lnTo>
                                <a:pt x="546" y="110"/>
                              </a:lnTo>
                              <a:lnTo>
                                <a:pt x="548" y="108"/>
                              </a:lnTo>
                              <a:lnTo>
                                <a:pt x="553" y="105"/>
                              </a:lnTo>
                              <a:lnTo>
                                <a:pt x="556" y="103"/>
                              </a:lnTo>
                              <a:lnTo>
                                <a:pt x="563" y="100"/>
                              </a:lnTo>
                              <a:lnTo>
                                <a:pt x="566" y="99"/>
                              </a:lnTo>
                              <a:lnTo>
                                <a:pt x="575" y="96"/>
                              </a:lnTo>
                              <a:lnTo>
                                <a:pt x="579" y="96"/>
                              </a:lnTo>
                              <a:lnTo>
                                <a:pt x="592" y="96"/>
                              </a:lnTo>
                              <a:lnTo>
                                <a:pt x="599" y="98"/>
                              </a:lnTo>
                              <a:lnTo>
                                <a:pt x="608" y="105"/>
                              </a:lnTo>
                              <a:lnTo>
                                <a:pt x="610" y="111"/>
                              </a:lnTo>
                              <a:lnTo>
                                <a:pt x="610" y="123"/>
                              </a:lnTo>
                              <a:lnTo>
                                <a:pt x="606" y="123"/>
                              </a:lnTo>
                              <a:lnTo>
                                <a:pt x="588" y="125"/>
                              </a:lnTo>
                              <a:lnTo>
                                <a:pt x="582" y="126"/>
                              </a:lnTo>
                              <a:lnTo>
                                <a:pt x="576" y="127"/>
                              </a:lnTo>
                              <a:lnTo>
                                <a:pt x="569" y="128"/>
                              </a:lnTo>
                              <a:lnTo>
                                <a:pt x="562" y="130"/>
                              </a:lnTo>
                              <a:lnTo>
                                <a:pt x="548" y="136"/>
                              </a:lnTo>
                              <a:lnTo>
                                <a:pt x="542" y="139"/>
                              </a:lnTo>
                              <a:lnTo>
                                <a:pt x="531" y="148"/>
                              </a:lnTo>
                              <a:lnTo>
                                <a:pt x="527" y="153"/>
                              </a:lnTo>
                              <a:lnTo>
                                <a:pt x="520" y="165"/>
                              </a:lnTo>
                              <a:lnTo>
                                <a:pt x="519" y="172"/>
                              </a:lnTo>
                              <a:lnTo>
                                <a:pt x="519" y="188"/>
                              </a:lnTo>
                              <a:lnTo>
                                <a:pt x="520" y="195"/>
                              </a:lnTo>
                              <a:lnTo>
                                <a:pt x="526" y="208"/>
                              </a:lnTo>
                              <a:lnTo>
                                <a:pt x="530" y="213"/>
                              </a:lnTo>
                              <a:lnTo>
                                <a:pt x="540" y="222"/>
                              </a:lnTo>
                              <a:lnTo>
                                <a:pt x="546" y="226"/>
                              </a:lnTo>
                              <a:lnTo>
                                <a:pt x="558" y="230"/>
                              </a:lnTo>
                              <a:lnTo>
                                <a:pt x="565" y="231"/>
                              </a:lnTo>
                              <a:lnTo>
                                <a:pt x="580" y="231"/>
                              </a:lnTo>
                              <a:lnTo>
                                <a:pt x="588" y="230"/>
                              </a:lnTo>
                              <a:lnTo>
                                <a:pt x="602" y="224"/>
                              </a:lnTo>
                              <a:lnTo>
                                <a:pt x="608" y="220"/>
                              </a:lnTo>
                              <a:lnTo>
                                <a:pt x="612" y="215"/>
                              </a:lnTo>
                              <a:lnTo>
                                <a:pt x="614" y="228"/>
                              </a:lnTo>
                              <a:lnTo>
                                <a:pt x="651" y="228"/>
                              </a:lnTo>
                              <a:lnTo>
                                <a:pt x="651" y="215"/>
                              </a:lnTo>
                              <a:lnTo>
                                <a:pt x="651" y="197"/>
                              </a:lnTo>
                              <a:lnTo>
                                <a:pt x="651" y="152"/>
                              </a:lnTo>
                              <a:lnTo>
                                <a:pt x="651" y="113"/>
                              </a:lnTo>
                              <a:moveTo>
                                <a:pt x="784" y="7"/>
                              </a:moveTo>
                              <a:lnTo>
                                <a:pt x="783" y="6"/>
                              </a:lnTo>
                              <a:lnTo>
                                <a:pt x="779" y="5"/>
                              </a:lnTo>
                              <a:lnTo>
                                <a:pt x="766" y="1"/>
                              </a:lnTo>
                              <a:lnTo>
                                <a:pt x="758" y="0"/>
                              </a:lnTo>
                              <a:lnTo>
                                <a:pt x="740" y="0"/>
                              </a:lnTo>
                              <a:lnTo>
                                <a:pt x="733" y="1"/>
                              </a:lnTo>
                              <a:lnTo>
                                <a:pt x="720" y="6"/>
                              </a:lnTo>
                              <a:lnTo>
                                <a:pt x="715" y="9"/>
                              </a:lnTo>
                              <a:lnTo>
                                <a:pt x="705" y="18"/>
                              </a:lnTo>
                              <a:lnTo>
                                <a:pt x="701" y="24"/>
                              </a:lnTo>
                              <a:lnTo>
                                <a:pt x="696" y="38"/>
                              </a:lnTo>
                              <a:lnTo>
                                <a:pt x="695" y="47"/>
                              </a:lnTo>
                              <a:lnTo>
                                <a:pt x="695" y="66"/>
                              </a:lnTo>
                              <a:lnTo>
                                <a:pt x="673" y="66"/>
                              </a:lnTo>
                              <a:lnTo>
                                <a:pt x="673" y="100"/>
                              </a:lnTo>
                              <a:lnTo>
                                <a:pt x="695" y="100"/>
                              </a:lnTo>
                              <a:lnTo>
                                <a:pt x="695" y="228"/>
                              </a:lnTo>
                              <a:lnTo>
                                <a:pt x="736" y="228"/>
                              </a:lnTo>
                              <a:lnTo>
                                <a:pt x="736" y="100"/>
                              </a:lnTo>
                              <a:lnTo>
                                <a:pt x="771" y="100"/>
                              </a:lnTo>
                              <a:lnTo>
                                <a:pt x="771" y="66"/>
                              </a:lnTo>
                              <a:lnTo>
                                <a:pt x="736" y="66"/>
                              </a:lnTo>
                              <a:lnTo>
                                <a:pt x="736" y="51"/>
                              </a:lnTo>
                              <a:lnTo>
                                <a:pt x="738" y="45"/>
                              </a:lnTo>
                              <a:lnTo>
                                <a:pt x="746" y="38"/>
                              </a:lnTo>
                              <a:lnTo>
                                <a:pt x="750" y="37"/>
                              </a:lnTo>
                              <a:lnTo>
                                <a:pt x="763" y="37"/>
                              </a:lnTo>
                              <a:lnTo>
                                <a:pt x="768" y="37"/>
                              </a:lnTo>
                              <a:lnTo>
                                <a:pt x="776" y="40"/>
                              </a:lnTo>
                              <a:lnTo>
                                <a:pt x="778" y="41"/>
                              </a:lnTo>
                              <a:lnTo>
                                <a:pt x="780" y="41"/>
                              </a:lnTo>
                              <a:lnTo>
                                <a:pt x="780" y="37"/>
                              </a:lnTo>
                              <a:lnTo>
                                <a:pt x="784" y="7"/>
                              </a:lnTo>
                              <a:moveTo>
                                <a:pt x="933" y="136"/>
                              </a:moveTo>
                              <a:lnTo>
                                <a:pt x="932" y="126"/>
                              </a:lnTo>
                              <a:lnTo>
                                <a:pt x="925" y="106"/>
                              </a:lnTo>
                              <a:lnTo>
                                <a:pt x="921" y="97"/>
                              </a:lnTo>
                              <a:lnTo>
                                <a:pt x="908" y="81"/>
                              </a:lnTo>
                              <a:lnTo>
                                <a:pt x="900" y="74"/>
                              </a:lnTo>
                              <a:lnTo>
                                <a:pt x="893" y="71"/>
                              </a:lnTo>
                              <a:lnTo>
                                <a:pt x="893" y="140"/>
                              </a:lnTo>
                              <a:lnTo>
                                <a:pt x="893" y="153"/>
                              </a:lnTo>
                              <a:lnTo>
                                <a:pt x="892" y="160"/>
                              </a:lnTo>
                              <a:lnTo>
                                <a:pt x="889" y="171"/>
                              </a:lnTo>
                              <a:lnTo>
                                <a:pt x="886" y="177"/>
                              </a:lnTo>
                              <a:lnTo>
                                <a:pt x="880" y="186"/>
                              </a:lnTo>
                              <a:lnTo>
                                <a:pt x="876" y="189"/>
                              </a:lnTo>
                              <a:lnTo>
                                <a:pt x="867" y="194"/>
                              </a:lnTo>
                              <a:lnTo>
                                <a:pt x="862" y="196"/>
                              </a:lnTo>
                              <a:lnTo>
                                <a:pt x="850" y="196"/>
                              </a:lnTo>
                              <a:lnTo>
                                <a:pt x="845" y="194"/>
                              </a:lnTo>
                              <a:lnTo>
                                <a:pt x="836" y="189"/>
                              </a:lnTo>
                              <a:lnTo>
                                <a:pt x="832" y="186"/>
                              </a:lnTo>
                              <a:lnTo>
                                <a:pt x="826" y="177"/>
                              </a:lnTo>
                              <a:lnTo>
                                <a:pt x="824" y="171"/>
                              </a:lnTo>
                              <a:lnTo>
                                <a:pt x="821" y="160"/>
                              </a:lnTo>
                              <a:lnTo>
                                <a:pt x="820" y="153"/>
                              </a:lnTo>
                              <a:lnTo>
                                <a:pt x="820" y="140"/>
                              </a:lnTo>
                              <a:lnTo>
                                <a:pt x="821" y="133"/>
                              </a:lnTo>
                              <a:lnTo>
                                <a:pt x="824" y="121"/>
                              </a:lnTo>
                              <a:lnTo>
                                <a:pt x="826" y="116"/>
                              </a:lnTo>
                              <a:lnTo>
                                <a:pt x="832" y="107"/>
                              </a:lnTo>
                              <a:lnTo>
                                <a:pt x="836" y="104"/>
                              </a:lnTo>
                              <a:lnTo>
                                <a:pt x="845" y="99"/>
                              </a:lnTo>
                              <a:lnTo>
                                <a:pt x="850" y="97"/>
                              </a:lnTo>
                              <a:lnTo>
                                <a:pt x="862" y="97"/>
                              </a:lnTo>
                              <a:lnTo>
                                <a:pt x="867" y="99"/>
                              </a:lnTo>
                              <a:lnTo>
                                <a:pt x="876" y="104"/>
                              </a:lnTo>
                              <a:lnTo>
                                <a:pt x="880" y="107"/>
                              </a:lnTo>
                              <a:lnTo>
                                <a:pt x="886" y="116"/>
                              </a:lnTo>
                              <a:lnTo>
                                <a:pt x="889" y="121"/>
                              </a:lnTo>
                              <a:lnTo>
                                <a:pt x="892" y="133"/>
                              </a:lnTo>
                              <a:lnTo>
                                <a:pt x="893" y="140"/>
                              </a:lnTo>
                              <a:lnTo>
                                <a:pt x="893" y="71"/>
                              </a:lnTo>
                              <a:lnTo>
                                <a:pt x="880" y="65"/>
                              </a:lnTo>
                              <a:lnTo>
                                <a:pt x="869" y="62"/>
                              </a:lnTo>
                              <a:lnTo>
                                <a:pt x="843" y="62"/>
                              </a:lnTo>
                              <a:lnTo>
                                <a:pt x="832" y="65"/>
                              </a:lnTo>
                              <a:lnTo>
                                <a:pt x="813" y="74"/>
                              </a:lnTo>
                              <a:lnTo>
                                <a:pt x="805" y="81"/>
                              </a:lnTo>
                              <a:lnTo>
                                <a:pt x="792" y="97"/>
                              </a:lnTo>
                              <a:lnTo>
                                <a:pt x="787" y="106"/>
                              </a:lnTo>
                              <a:lnTo>
                                <a:pt x="781" y="126"/>
                              </a:lnTo>
                              <a:lnTo>
                                <a:pt x="779" y="136"/>
                              </a:lnTo>
                              <a:lnTo>
                                <a:pt x="779" y="157"/>
                              </a:lnTo>
                              <a:lnTo>
                                <a:pt x="781" y="167"/>
                              </a:lnTo>
                              <a:lnTo>
                                <a:pt x="787" y="187"/>
                              </a:lnTo>
                              <a:lnTo>
                                <a:pt x="792" y="197"/>
                              </a:lnTo>
                              <a:lnTo>
                                <a:pt x="805" y="213"/>
                              </a:lnTo>
                              <a:lnTo>
                                <a:pt x="813" y="219"/>
                              </a:lnTo>
                              <a:lnTo>
                                <a:pt x="832" y="229"/>
                              </a:lnTo>
                              <a:lnTo>
                                <a:pt x="843" y="231"/>
                              </a:lnTo>
                              <a:lnTo>
                                <a:pt x="869" y="231"/>
                              </a:lnTo>
                              <a:lnTo>
                                <a:pt x="880" y="229"/>
                              </a:lnTo>
                              <a:lnTo>
                                <a:pt x="900" y="219"/>
                              </a:lnTo>
                              <a:lnTo>
                                <a:pt x="908" y="213"/>
                              </a:lnTo>
                              <a:lnTo>
                                <a:pt x="921" y="197"/>
                              </a:lnTo>
                              <a:lnTo>
                                <a:pt x="921" y="196"/>
                              </a:lnTo>
                              <a:lnTo>
                                <a:pt x="925" y="187"/>
                              </a:lnTo>
                              <a:lnTo>
                                <a:pt x="932" y="167"/>
                              </a:lnTo>
                              <a:lnTo>
                                <a:pt x="933" y="157"/>
                              </a:lnTo>
                              <a:lnTo>
                                <a:pt x="933" y="136"/>
                              </a:lnTo>
                              <a:moveTo>
                                <a:pt x="1104" y="120"/>
                              </a:moveTo>
                              <a:lnTo>
                                <a:pt x="1102" y="109"/>
                              </a:lnTo>
                              <a:lnTo>
                                <a:pt x="1099" y="97"/>
                              </a:lnTo>
                              <a:lnTo>
                                <a:pt x="1097" y="91"/>
                              </a:lnTo>
                              <a:lnTo>
                                <a:pt x="1093" y="84"/>
                              </a:lnTo>
                              <a:lnTo>
                                <a:pt x="1088" y="79"/>
                              </a:lnTo>
                              <a:lnTo>
                                <a:pt x="1082" y="73"/>
                              </a:lnTo>
                              <a:lnTo>
                                <a:pt x="1076" y="69"/>
                              </a:lnTo>
                              <a:lnTo>
                                <a:pt x="1062" y="64"/>
                              </a:lnTo>
                              <a:lnTo>
                                <a:pt x="1054" y="62"/>
                              </a:lnTo>
                              <a:lnTo>
                                <a:pt x="1038" y="62"/>
                              </a:lnTo>
                              <a:lnTo>
                                <a:pt x="1029" y="64"/>
                              </a:lnTo>
                              <a:lnTo>
                                <a:pt x="1013" y="70"/>
                              </a:lnTo>
                              <a:lnTo>
                                <a:pt x="1006" y="74"/>
                              </a:lnTo>
                              <a:lnTo>
                                <a:pt x="999" y="79"/>
                              </a:lnTo>
                              <a:lnTo>
                                <a:pt x="997" y="66"/>
                              </a:lnTo>
                              <a:lnTo>
                                <a:pt x="959" y="66"/>
                              </a:lnTo>
                              <a:lnTo>
                                <a:pt x="959" y="228"/>
                              </a:lnTo>
                              <a:lnTo>
                                <a:pt x="1001" y="228"/>
                              </a:lnTo>
                              <a:lnTo>
                                <a:pt x="1001" y="113"/>
                              </a:lnTo>
                              <a:lnTo>
                                <a:pt x="1005" y="109"/>
                              </a:lnTo>
                              <a:lnTo>
                                <a:pt x="1010" y="106"/>
                              </a:lnTo>
                              <a:lnTo>
                                <a:pt x="1021" y="99"/>
                              </a:lnTo>
                              <a:lnTo>
                                <a:pt x="1027" y="97"/>
                              </a:lnTo>
                              <a:lnTo>
                                <a:pt x="1042" y="97"/>
                              </a:lnTo>
                              <a:lnTo>
                                <a:pt x="1049" y="101"/>
                              </a:lnTo>
                              <a:lnTo>
                                <a:pt x="1060" y="114"/>
                              </a:lnTo>
                              <a:lnTo>
                                <a:pt x="1062" y="123"/>
                              </a:lnTo>
                              <a:lnTo>
                                <a:pt x="1062" y="228"/>
                              </a:lnTo>
                              <a:lnTo>
                                <a:pt x="1104" y="228"/>
                              </a:lnTo>
                              <a:lnTo>
                                <a:pt x="1104" y="120"/>
                              </a:lnTo>
                              <a:moveTo>
                                <a:pt x="1275" y="150"/>
                              </a:moveTo>
                              <a:lnTo>
                                <a:pt x="1274" y="139"/>
                              </a:lnTo>
                              <a:lnTo>
                                <a:pt x="1273" y="129"/>
                              </a:lnTo>
                              <a:lnTo>
                                <a:pt x="1273" y="128"/>
                              </a:lnTo>
                              <a:lnTo>
                                <a:pt x="1272" y="119"/>
                              </a:lnTo>
                              <a:lnTo>
                                <a:pt x="1269" y="110"/>
                              </a:lnTo>
                              <a:lnTo>
                                <a:pt x="1266" y="99"/>
                              </a:lnTo>
                              <a:lnTo>
                                <a:pt x="1264" y="96"/>
                              </a:lnTo>
                              <a:lnTo>
                                <a:pt x="1261" y="90"/>
                              </a:lnTo>
                              <a:lnTo>
                                <a:pt x="1248" y="76"/>
                              </a:lnTo>
                              <a:lnTo>
                                <a:pt x="1240" y="71"/>
                              </a:lnTo>
                              <a:lnTo>
                                <a:pt x="1233" y="68"/>
                              </a:lnTo>
                              <a:lnTo>
                                <a:pt x="1233" y="128"/>
                              </a:lnTo>
                              <a:lnTo>
                                <a:pt x="1171" y="128"/>
                              </a:lnTo>
                              <a:lnTo>
                                <a:pt x="1172" y="117"/>
                              </a:lnTo>
                              <a:lnTo>
                                <a:pt x="1176" y="109"/>
                              </a:lnTo>
                              <a:lnTo>
                                <a:pt x="1189" y="98"/>
                              </a:lnTo>
                              <a:lnTo>
                                <a:pt x="1196" y="96"/>
                              </a:lnTo>
                              <a:lnTo>
                                <a:pt x="1206" y="96"/>
                              </a:lnTo>
                              <a:lnTo>
                                <a:pt x="1210" y="96"/>
                              </a:lnTo>
                              <a:lnTo>
                                <a:pt x="1216" y="99"/>
                              </a:lnTo>
                              <a:lnTo>
                                <a:pt x="1219" y="101"/>
                              </a:lnTo>
                              <a:lnTo>
                                <a:pt x="1225" y="106"/>
                              </a:lnTo>
                              <a:lnTo>
                                <a:pt x="1227" y="109"/>
                              </a:lnTo>
                              <a:lnTo>
                                <a:pt x="1229" y="113"/>
                              </a:lnTo>
                              <a:lnTo>
                                <a:pt x="1231" y="117"/>
                              </a:lnTo>
                              <a:lnTo>
                                <a:pt x="1232" y="122"/>
                              </a:lnTo>
                              <a:lnTo>
                                <a:pt x="1233" y="128"/>
                              </a:lnTo>
                              <a:lnTo>
                                <a:pt x="1233" y="68"/>
                              </a:lnTo>
                              <a:lnTo>
                                <a:pt x="1223" y="64"/>
                              </a:lnTo>
                              <a:lnTo>
                                <a:pt x="1213" y="62"/>
                              </a:lnTo>
                              <a:lnTo>
                                <a:pt x="1193" y="62"/>
                              </a:lnTo>
                              <a:lnTo>
                                <a:pt x="1183" y="64"/>
                              </a:lnTo>
                              <a:lnTo>
                                <a:pt x="1165" y="72"/>
                              </a:lnTo>
                              <a:lnTo>
                                <a:pt x="1157" y="77"/>
                              </a:lnTo>
                              <a:lnTo>
                                <a:pt x="1144" y="92"/>
                              </a:lnTo>
                              <a:lnTo>
                                <a:pt x="1138" y="101"/>
                              </a:lnTo>
                              <a:lnTo>
                                <a:pt x="1131" y="121"/>
                              </a:lnTo>
                              <a:lnTo>
                                <a:pt x="1129" y="133"/>
                              </a:lnTo>
                              <a:lnTo>
                                <a:pt x="1129" y="162"/>
                              </a:lnTo>
                              <a:lnTo>
                                <a:pt x="1131" y="174"/>
                              </a:lnTo>
                              <a:lnTo>
                                <a:pt x="1139" y="195"/>
                              </a:lnTo>
                              <a:lnTo>
                                <a:pt x="1145" y="204"/>
                              </a:lnTo>
                              <a:lnTo>
                                <a:pt x="1159" y="218"/>
                              </a:lnTo>
                              <a:lnTo>
                                <a:pt x="1168" y="223"/>
                              </a:lnTo>
                              <a:lnTo>
                                <a:pt x="1186" y="230"/>
                              </a:lnTo>
                              <a:lnTo>
                                <a:pt x="1196" y="231"/>
                              </a:lnTo>
                              <a:lnTo>
                                <a:pt x="1215" y="231"/>
                              </a:lnTo>
                              <a:lnTo>
                                <a:pt x="1223" y="231"/>
                              </a:lnTo>
                              <a:lnTo>
                                <a:pt x="1237" y="228"/>
                              </a:lnTo>
                              <a:lnTo>
                                <a:pt x="1243" y="227"/>
                              </a:lnTo>
                              <a:lnTo>
                                <a:pt x="1253" y="223"/>
                              </a:lnTo>
                              <a:lnTo>
                                <a:pt x="1257" y="222"/>
                              </a:lnTo>
                              <a:lnTo>
                                <a:pt x="1264" y="218"/>
                              </a:lnTo>
                              <a:lnTo>
                                <a:pt x="1267" y="216"/>
                              </a:lnTo>
                              <a:lnTo>
                                <a:pt x="1268" y="215"/>
                              </a:lnTo>
                              <a:lnTo>
                                <a:pt x="1262" y="196"/>
                              </a:lnTo>
                              <a:lnTo>
                                <a:pt x="1257" y="182"/>
                              </a:lnTo>
                              <a:lnTo>
                                <a:pt x="1256" y="183"/>
                              </a:lnTo>
                              <a:lnTo>
                                <a:pt x="1254" y="184"/>
                              </a:lnTo>
                              <a:lnTo>
                                <a:pt x="1248" y="187"/>
                              </a:lnTo>
                              <a:lnTo>
                                <a:pt x="1245" y="189"/>
                              </a:lnTo>
                              <a:lnTo>
                                <a:pt x="1238" y="192"/>
                              </a:lnTo>
                              <a:lnTo>
                                <a:pt x="1233" y="193"/>
                              </a:lnTo>
                              <a:lnTo>
                                <a:pt x="1223" y="195"/>
                              </a:lnTo>
                              <a:lnTo>
                                <a:pt x="1218" y="196"/>
                              </a:lnTo>
                              <a:lnTo>
                                <a:pt x="1200" y="196"/>
                              </a:lnTo>
                              <a:lnTo>
                                <a:pt x="1190" y="193"/>
                              </a:lnTo>
                              <a:lnTo>
                                <a:pt x="1175" y="181"/>
                              </a:lnTo>
                              <a:lnTo>
                                <a:pt x="1171" y="171"/>
                              </a:lnTo>
                              <a:lnTo>
                                <a:pt x="1170" y="157"/>
                              </a:lnTo>
                              <a:lnTo>
                                <a:pt x="1275" y="157"/>
                              </a:lnTo>
                              <a:lnTo>
                                <a:pt x="1275" y="150"/>
                              </a:lnTo>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63459" id="AutoShape 106" o:spid="_x0000_s1026" alt="Title: Logo - Description: Vodaphone Business logo" style="position:absolute;margin-left:443.25pt;margin-top:136.25pt;width:63.75pt;height:11.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" path="m169,66r-42,l86,173,44,66,,66,67,228r37,l126,173,169,66t159,70l326,126r-7,-20l315,97,302,81r-8,-7l287,71r,69l287,153r-1,7l283,171r-3,6l274,186r-4,3l262,194r-6,2l244,196r-5,-2l230,189r-4,-3l220,177r-2,-6l215,160r-1,-7l214,140r1,-7l218,121r2,-5l226,107r4,-3l239,99r5,-2l256,97r6,2l270,104r4,3l280,116r3,5l286,133r1,7l287,71,274,65,263,62r-26,l226,65r-19,9l199,81,186,97r-5,9l175,126r-2,10l173,157r2,10l181,187r5,10l199,213r8,6l226,229r11,2l263,231r12,-2l294,219r8,-6l315,197r,-1l319,187r7,-20l328,157r,-21m494,5r-42,l452,67r,35l452,182r-2,4l446,189r-11,6l430,196r-11,l414,195r-10,-6l401,185r-6,-9l392,171r-2,-13l389,152r,-13l390,133r3,-11l396,117r6,-9l406,104r11,-5l423,97r14,l444,99r8,3l452,67,442,64r-9,-2l412,62r-11,3l382,74r-8,7l361,97r-5,9l350,126r-2,10l349,158r1,10l356,189r4,9l372,213r7,7l396,229r10,2l425,231r8,-1l445,223r5,-3l454,215r1,13l494,228r,-13l494,196r,-99l494,67r,-62m651,113r-1,-9l647,96r-3,-8l640,82,629,72r-6,-4l610,64r,88l610,185r-3,3l602,191r-10,4l587,197r-12,l569,195r-8,-7l559,184r,-10l561,169r7,-9l574,157r13,-2l592,154r9,-1l606,152r4,l610,64r-2,l600,62r-17,l576,63r-13,3l557,68r-10,4l542,74r-7,5l532,81r-2,1l544,111r2,-1l548,108r5,-3l556,103r7,-3l566,99r9,-3l579,96r13,l599,98r9,7l610,111r,12l606,123r-18,2l582,126r-6,1l569,128r-7,2l548,136r-6,3l531,148r-4,5l520,165r-1,7l519,188r1,7l526,208r4,5l540,222r6,4l558,230r7,1l580,231r8,-1l602,224r6,-4l612,215r2,13l651,228r,-13l651,197r,-45l651,113m784,7l783,6,779,5,766,1,758,,740,r-7,1l720,6r-5,3l705,18r-4,6l696,38r-1,9l695,66r-22,l673,100r22,l695,228r41,l736,100r35,l771,66r-35,l736,51r2,-6l746,38r4,-1l763,37r5,l776,40r2,1l780,41r,-4l784,7m933,136r-1,-10l925,106r-4,-9l908,81r-8,-7l893,71r,69l893,153r-1,7l889,171r-3,6l880,186r-4,3l867,194r-5,2l850,196r-5,-2l836,189r-4,-3l826,177r-2,-6l821,160r-1,-7l820,140r1,-7l824,121r2,-5l832,107r4,-3l845,99r5,-2l862,97r5,2l876,104r4,3l886,116r3,5l892,133r1,7l893,71,880,65,869,62r-26,l832,65r-19,9l805,81,792,97r-5,9l781,126r-2,10l779,157r2,10l787,187r5,10l805,213r8,6l832,229r11,2l869,231r11,-2l900,219r8,-6l921,197r,-1l925,187r7,-20l933,157r,-21m1104,120r-2,-11l1099,97r-2,-6l1093,84r-5,-5l1082,73r-6,-4l1062,64r-8,-2l1038,62r-9,2l1013,70r-7,4l999,79,997,66r-38,l959,228r42,l1001,113r4,-4l1010,106r11,-7l1027,97r15,l1049,101r11,13l1062,123r,105l1104,228r,-108m1275,150r-1,-11l1273,129r,-1l1272,119r-3,-9l1266,99r-2,-3l1261,90,1248,76r-8,-5l1233,68r,60l1171,128r1,-11l1176,109r13,-11l1196,96r10,l1210,96r6,3l1219,101r6,5l1227,109r2,4l1231,117r1,5l1233,128r,-60l1223,64r-10,-2l1193,62r-10,2l1165,72r-8,5l1144,92r-6,9l1131,121r-2,12l1129,162r2,12l1139,195r6,9l1159,218r9,5l1186,230r10,1l1215,231r8,l1237,228r6,-1l1253,223r4,-1l1264,218r3,-2l1268,215r-6,-19l1257,182r-1,1l1254,184r-6,3l1245,189r-7,3l1233,193r-10,2l1218,196r-18,l1190,193r-15,-12l1171,171r-1,-14l1275,157r,-7e" fillcolor="#e60000" stroked="f">
                <v:path arrowok="t" o:connecttype="custom" o:connectlocs="66040,1875155;200025,1791970;179705,1838960;151765,1853565;135890,1819275;154940,1791970;181610,1814830;131445,1777365;111125,1836420;167005,1877060;207010,1836420;287020,1845945;256540,1850390;247650,1814830;277495,1791970;254635,1771650;221615,1830705;257810,1877060;313690,1875155;412750,1796415;387350,1826895;361315,1854200;372745,1828800;381000,1769745;339725,1780540;353060,1795780;386080,1797050;361315,1811655;329565,1839595;354330,1876425;389890,1875155;497205,1734185;454025,1736090;427355,1793875;467360,1772285;492760,1755775;587375,1797685;567055,1827530;547370,1854835;521335,1831975;530860,1796415;562610,1804035;535305,1769745;494665,1816735;528320,1875790;584835,1854835;697865,1791970;669290,1769745;608965,1772285;652145,1791970;701040,1806575;803910,1793240;743585,1811655;772160,1793240;782955,1811655;734695,1779270;723265,1854200;776605,1877060;805180,1866900;786130,1852295;743585,1838960" o:connectangles="0,0,0,0,0,0,0,0,0,0,0,0,0,0,0,0,0,0,0,0,0,0,0,0,0,0,0,0,0,0,0,0,0,0,0,0,0,0,0,0,0,0,0,0,0,0,0,0,0,0,0,0,0,0,0,0,0,0,0,0,0"/>
                <w10:wrap anchorx="page"/>
              </v:shape>
            </w:pict>
          </mc:Fallback>
        </mc:AlternateContent>
      </w:r>
      <w:r w:rsidR="00A32422" w:rsidRPr="00974F16">
        <w:rPr>
          <w:rFonts w:ascii="Arial" w:hAnsi="Arial" w:cs="Arial"/>
          <w:color w:val="FFFFFF"/>
          <w:w w:val="110"/>
        </w:rPr>
        <w:t>NOVEMBER 2019</w:t>
      </w: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51641B">
      <w:pPr>
        <w:pStyle w:val="BodyText"/>
        <w:rPr>
          <w:rFonts w:ascii="Arial" w:hAnsi="Arial" w:cs="Arial"/>
          <w:sz w:val="20"/>
        </w:rPr>
      </w:pPr>
      <w:r w:rsidRPr="00974F16">
        <w:rPr>
          <w:rFonts w:ascii="Arial" w:hAnsi="Arial" w:cs="Arial"/>
          <w:noProof/>
          <w:sz w:val="20"/>
          <w:lang w:val="en-NZ" w:eastAsia="en-NZ" w:bidi="ar-SA"/>
        </w:rPr>
        <w:drawing>
          <wp:anchor distT="0" distB="0" distL="114300" distR="114300" simplePos="0" relativeHeight="251657216" behindDoc="0" locked="0" layoutInCell="1" allowOverlap="1">
            <wp:simplePos x="0" y="0"/>
            <wp:positionH relativeFrom="column">
              <wp:posOffset>1930400</wp:posOffset>
            </wp:positionH>
            <wp:positionV relativeFrom="paragraph">
              <wp:posOffset>133985</wp:posOffset>
            </wp:positionV>
            <wp:extent cx="250190" cy="203835"/>
            <wp:effectExtent l="0" t="0" r="0" b="5715"/>
            <wp:wrapNone/>
            <wp:docPr id="132" name="Picture 112" descr="Spark Healt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74F16">
        <w:rPr>
          <w:rFonts w:ascii="Arial" w:hAnsi="Arial" w:cs="Arial"/>
          <w:noProof/>
          <w:sz w:val="20"/>
          <w:lang w:val="en-NZ" w:eastAsia="en-NZ" w:bidi="ar-SA"/>
        </w:rPr>
        <w:drawing>
          <wp:anchor distT="0" distB="0" distL="114300" distR="114300" simplePos="0" relativeHeight="251658240" behindDoc="0" locked="0" layoutInCell="1" allowOverlap="1">
            <wp:simplePos x="0" y="0"/>
            <wp:positionH relativeFrom="column">
              <wp:posOffset>425450</wp:posOffset>
            </wp:positionH>
            <wp:positionV relativeFrom="paragraph">
              <wp:posOffset>109855</wp:posOffset>
            </wp:positionV>
            <wp:extent cx="1480185" cy="276860"/>
            <wp:effectExtent l="0" t="0" r="5715" b="8890"/>
            <wp:wrapNone/>
            <wp:docPr id="133" name="Picture 111" descr="Spark Healt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18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51641B">
      <w:pPr>
        <w:pStyle w:val="BodyText"/>
        <w:spacing w:before="1"/>
        <w:rPr>
          <w:rFonts w:ascii="Arial" w:hAnsi="Arial" w:cs="Arial"/>
          <w:sz w:val="13"/>
        </w:rPr>
      </w:pPr>
      <w:r w:rsidRPr="00974F16">
        <w:rPr>
          <w:rFonts w:ascii="Arial" w:hAnsi="Arial" w:cs="Arial"/>
          <w:noProof/>
          <w:lang w:val="en-NZ" w:eastAsia="en-NZ" w:bidi="ar-SA"/>
        </w:rPr>
        <w:drawing>
          <wp:anchor distT="0" distB="0" distL="114300" distR="114300" simplePos="0" relativeHeight="251653120" behindDoc="0" locked="0" layoutInCell="1" allowOverlap="1">
            <wp:simplePos x="0" y="0"/>
            <wp:positionH relativeFrom="column">
              <wp:posOffset>424815</wp:posOffset>
            </wp:positionH>
            <wp:positionV relativeFrom="paragraph">
              <wp:posOffset>171450</wp:posOffset>
            </wp:positionV>
            <wp:extent cx="1621790" cy="454025"/>
            <wp:effectExtent l="0" t="0" r="0" b="3175"/>
            <wp:wrapTopAndBottom/>
            <wp:docPr id="124" name="Picture 105" descr="WellSout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74F16">
        <w:rPr>
          <w:rFonts w:ascii="Arial" w:hAnsi="Arial" w:cs="Arial"/>
          <w:noProof/>
          <w:lang w:val="en-NZ" w:eastAsia="en-NZ" w:bidi="ar-SA"/>
        </w:rPr>
        <mc:AlternateContent>
          <mc:Choice Requires="wps">
            <w:drawing>
              <wp:anchor distT="0" distB="0" distL="114300" distR="114300" simplePos="0" relativeHeight="251654144" behindDoc="0" locked="0" layoutInCell="1" allowOverlap="1">
                <wp:simplePos x="0" y="0"/>
                <wp:positionH relativeFrom="column">
                  <wp:posOffset>1451610</wp:posOffset>
                </wp:positionH>
                <wp:positionV relativeFrom="paragraph">
                  <wp:posOffset>193675</wp:posOffset>
                </wp:positionV>
                <wp:extent cx="694690" cy="187325"/>
                <wp:effectExtent l="0" t="0" r="0" b="3175"/>
                <wp:wrapTopAndBottom/>
                <wp:docPr id="125" name="AutoShape 104" descr="WellSouth logo" title="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90" cy="187325"/>
                        </a:xfrm>
                        <a:custGeom>
                          <a:avLst/>
                          <a:gdLst>
                            <a:gd name="T0" fmla="+- 0 3760 3024"/>
                            <a:gd name="T1" fmla="*/ T0 w 1094"/>
                            <a:gd name="T2" fmla="+- 0 565 303"/>
                            <a:gd name="T3" fmla="*/ 565 h 295"/>
                            <a:gd name="T4" fmla="+- 0 3848 3024"/>
                            <a:gd name="T5" fmla="*/ T4 w 1094"/>
                            <a:gd name="T6" fmla="+- 0 585 303"/>
                            <a:gd name="T7" fmla="*/ 585 h 295"/>
                            <a:gd name="T8" fmla="+- 0 3842 3024"/>
                            <a:gd name="T9" fmla="*/ T8 w 1094"/>
                            <a:gd name="T10" fmla="+- 0 529 303"/>
                            <a:gd name="T11" fmla="*/ 529 h 295"/>
                            <a:gd name="T12" fmla="+- 0 3968 3024"/>
                            <a:gd name="T13" fmla="*/ T12 w 1094"/>
                            <a:gd name="T14" fmla="+- 0 590 303"/>
                            <a:gd name="T15" fmla="*/ 590 h 295"/>
                            <a:gd name="T16" fmla="+- 0 4017 3024"/>
                            <a:gd name="T17" fmla="*/ T16 w 1094"/>
                            <a:gd name="T18" fmla="+- 0 410 303"/>
                            <a:gd name="T19" fmla="*/ 410 h 295"/>
                            <a:gd name="T20" fmla="+- 0 4010 3024"/>
                            <a:gd name="T21" fmla="*/ T20 w 1094"/>
                            <a:gd name="T22" fmla="+- 0 370 303"/>
                            <a:gd name="T23" fmla="*/ 370 h 295"/>
                            <a:gd name="T24" fmla="+- 0 4039 3024"/>
                            <a:gd name="T25" fmla="*/ T24 w 1094"/>
                            <a:gd name="T26" fmla="+- 0 417 303"/>
                            <a:gd name="T27" fmla="*/ 417 h 295"/>
                            <a:gd name="T28" fmla="+- 0 4024 3024"/>
                            <a:gd name="T29" fmla="*/ T28 w 1094"/>
                            <a:gd name="T30" fmla="+- 0 524 303"/>
                            <a:gd name="T31" fmla="*/ 524 h 295"/>
                            <a:gd name="T32" fmla="+- 0 4028 3024"/>
                            <a:gd name="T33" fmla="*/ T32 w 1094"/>
                            <a:gd name="T34" fmla="+- 0 583 303"/>
                            <a:gd name="T35" fmla="*/ 583 h 295"/>
                            <a:gd name="T36" fmla="+- 0 4085 3024"/>
                            <a:gd name="T37" fmla="*/ T36 w 1094"/>
                            <a:gd name="T38" fmla="+- 0 596 303"/>
                            <a:gd name="T39" fmla="*/ 596 h 295"/>
                            <a:gd name="T40" fmla="+- 0 4098 3024"/>
                            <a:gd name="T41" fmla="*/ T40 w 1094"/>
                            <a:gd name="T42" fmla="+- 0 540 303"/>
                            <a:gd name="T43" fmla="*/ 540 h 295"/>
                            <a:gd name="T44" fmla="+- 0 4117 3024"/>
                            <a:gd name="T45" fmla="*/ T44 w 1094"/>
                            <a:gd name="T46" fmla="+- 0 435 303"/>
                            <a:gd name="T47" fmla="*/ 435 h 295"/>
                            <a:gd name="T48" fmla="+- 0 3859 3024"/>
                            <a:gd name="T49" fmla="*/ T48 w 1094"/>
                            <a:gd name="T50" fmla="+- 0 343 303"/>
                            <a:gd name="T51" fmla="*/ 343 h 295"/>
                            <a:gd name="T52" fmla="+- 0 3896 3024"/>
                            <a:gd name="T53" fmla="*/ T52 w 1094"/>
                            <a:gd name="T54" fmla="+- 0 405 303"/>
                            <a:gd name="T55" fmla="*/ 405 h 295"/>
                            <a:gd name="T56" fmla="+- 0 4027 3024"/>
                            <a:gd name="T57" fmla="*/ T56 w 1094"/>
                            <a:gd name="T58" fmla="+- 0 385 303"/>
                            <a:gd name="T59" fmla="*/ 385 h 295"/>
                            <a:gd name="T60" fmla="+- 0 4083 3024"/>
                            <a:gd name="T61" fmla="*/ T60 w 1094"/>
                            <a:gd name="T62" fmla="+- 0 381 303"/>
                            <a:gd name="T63" fmla="*/ 381 h 295"/>
                            <a:gd name="T64" fmla="+- 0 3502 3024"/>
                            <a:gd name="T65" fmla="*/ T64 w 1094"/>
                            <a:gd name="T66" fmla="+- 0 538 303"/>
                            <a:gd name="T67" fmla="*/ 538 h 295"/>
                            <a:gd name="T68" fmla="+- 0 3529 3024"/>
                            <a:gd name="T69" fmla="*/ T68 w 1094"/>
                            <a:gd name="T70" fmla="+- 0 590 303"/>
                            <a:gd name="T71" fmla="*/ 590 h 295"/>
                            <a:gd name="T72" fmla="+- 0 3617 3024"/>
                            <a:gd name="T73" fmla="*/ T72 w 1094"/>
                            <a:gd name="T74" fmla="+- 0 584 303"/>
                            <a:gd name="T75" fmla="*/ 584 h 295"/>
                            <a:gd name="T76" fmla="+- 0 3580 3024"/>
                            <a:gd name="T77" fmla="*/ T76 w 1094"/>
                            <a:gd name="T78" fmla="+- 0 542 303"/>
                            <a:gd name="T79" fmla="*/ 542 h 295"/>
                            <a:gd name="T80" fmla="+- 0 3631 3024"/>
                            <a:gd name="T81" fmla="*/ T80 w 1094"/>
                            <a:gd name="T82" fmla="+- 0 581 303"/>
                            <a:gd name="T83" fmla="*/ 581 h 295"/>
                            <a:gd name="T84" fmla="+- 0 3710 3024"/>
                            <a:gd name="T85" fmla="*/ T84 w 1094"/>
                            <a:gd name="T86" fmla="+- 0 585 303"/>
                            <a:gd name="T87" fmla="*/ 585 h 295"/>
                            <a:gd name="T88" fmla="+- 0 3625 3024"/>
                            <a:gd name="T89" fmla="*/ T88 w 1094"/>
                            <a:gd name="T90" fmla="+- 0 533 303"/>
                            <a:gd name="T91" fmla="*/ 533 h 295"/>
                            <a:gd name="T92" fmla="+- 0 3720 3024"/>
                            <a:gd name="T93" fmla="*/ T92 w 1094"/>
                            <a:gd name="T94" fmla="+- 0 569 303"/>
                            <a:gd name="T95" fmla="*/ 569 h 295"/>
                            <a:gd name="T96" fmla="+- 0 3702 3024"/>
                            <a:gd name="T97" fmla="*/ T96 w 1094"/>
                            <a:gd name="T98" fmla="+- 0 538 303"/>
                            <a:gd name="T99" fmla="*/ 538 h 295"/>
                            <a:gd name="T100" fmla="+- 0 3315 3024"/>
                            <a:gd name="T101" fmla="*/ T100 w 1094"/>
                            <a:gd name="T102" fmla="+- 0 402 303"/>
                            <a:gd name="T103" fmla="*/ 402 h 295"/>
                            <a:gd name="T104" fmla="+- 0 3270 3024"/>
                            <a:gd name="T105" fmla="*/ T104 w 1094"/>
                            <a:gd name="T106" fmla="+- 0 552 303"/>
                            <a:gd name="T107" fmla="*/ 552 h 295"/>
                            <a:gd name="T108" fmla="+- 0 3425 3024"/>
                            <a:gd name="T109" fmla="*/ T108 w 1094"/>
                            <a:gd name="T110" fmla="+- 0 578 303"/>
                            <a:gd name="T111" fmla="*/ 578 h 295"/>
                            <a:gd name="T112" fmla="+- 0 3341 3024"/>
                            <a:gd name="T113" fmla="*/ T112 w 1094"/>
                            <a:gd name="T114" fmla="+- 0 541 303"/>
                            <a:gd name="T115" fmla="*/ 541 h 295"/>
                            <a:gd name="T116" fmla="+- 0 3350 3024"/>
                            <a:gd name="T117" fmla="*/ T116 w 1094"/>
                            <a:gd name="T118" fmla="+- 0 470 303"/>
                            <a:gd name="T119" fmla="*/ 470 h 295"/>
                            <a:gd name="T120" fmla="+- 0 3369 3024"/>
                            <a:gd name="T121" fmla="*/ T120 w 1094"/>
                            <a:gd name="T122" fmla="+- 0 412 303"/>
                            <a:gd name="T123" fmla="*/ 412 h 295"/>
                            <a:gd name="T124" fmla="+- 0 3428 3024"/>
                            <a:gd name="T125" fmla="*/ T124 w 1094"/>
                            <a:gd name="T126" fmla="+- 0 384 303"/>
                            <a:gd name="T127" fmla="*/ 384 h 295"/>
                            <a:gd name="T128" fmla="+- 0 3402 3024"/>
                            <a:gd name="T129" fmla="*/ T128 w 1094"/>
                            <a:gd name="T130" fmla="+- 0 415 303"/>
                            <a:gd name="T131" fmla="*/ 415 h 295"/>
                            <a:gd name="T132" fmla="+- 0 3399 3024"/>
                            <a:gd name="T133" fmla="*/ T132 w 1094"/>
                            <a:gd name="T134" fmla="+- 0 488 303"/>
                            <a:gd name="T135" fmla="*/ 488 h 295"/>
                            <a:gd name="T136" fmla="+- 0 3379 3024"/>
                            <a:gd name="T137" fmla="*/ T136 w 1094"/>
                            <a:gd name="T138" fmla="+- 0 562 303"/>
                            <a:gd name="T139" fmla="*/ 562 h 295"/>
                            <a:gd name="T140" fmla="+- 0 3458 3024"/>
                            <a:gd name="T141" fmla="*/ T140 w 1094"/>
                            <a:gd name="T142" fmla="+- 0 541 303"/>
                            <a:gd name="T143" fmla="*/ 541 h 295"/>
                            <a:gd name="T144" fmla="+- 0 3472 3024"/>
                            <a:gd name="T145" fmla="*/ T144 w 1094"/>
                            <a:gd name="T146" fmla="+- 0 424 303"/>
                            <a:gd name="T147" fmla="*/ 424 h 295"/>
                            <a:gd name="T148" fmla="+- 0 3052 3024"/>
                            <a:gd name="T149" fmla="*/ T148 w 1094"/>
                            <a:gd name="T150" fmla="+- 0 506 303"/>
                            <a:gd name="T151" fmla="*/ 506 h 295"/>
                            <a:gd name="T152" fmla="+- 0 3031 3024"/>
                            <a:gd name="T153" fmla="*/ T152 w 1094"/>
                            <a:gd name="T154" fmla="+- 0 576 303"/>
                            <a:gd name="T155" fmla="*/ 576 h 295"/>
                            <a:gd name="T156" fmla="+- 0 3132 3024"/>
                            <a:gd name="T157" fmla="*/ T156 w 1094"/>
                            <a:gd name="T158" fmla="+- 0 596 303"/>
                            <a:gd name="T159" fmla="*/ 596 h 295"/>
                            <a:gd name="T160" fmla="+- 0 3092 3024"/>
                            <a:gd name="T161" fmla="*/ T160 w 1094"/>
                            <a:gd name="T162" fmla="+- 0 529 303"/>
                            <a:gd name="T163" fmla="*/ 529 h 295"/>
                            <a:gd name="T164" fmla="+- 0 3149 3024"/>
                            <a:gd name="T165" fmla="*/ T164 w 1094"/>
                            <a:gd name="T166" fmla="+- 0 321 303"/>
                            <a:gd name="T167" fmla="*/ 321 h 295"/>
                            <a:gd name="T168" fmla="+- 0 3067 3024"/>
                            <a:gd name="T169" fmla="*/ T168 w 1094"/>
                            <a:gd name="T170" fmla="+- 0 365 303"/>
                            <a:gd name="T171" fmla="*/ 365 h 295"/>
                            <a:gd name="T172" fmla="+- 0 3050 3024"/>
                            <a:gd name="T173" fmla="*/ T172 w 1094"/>
                            <a:gd name="T174" fmla="+- 0 415 303"/>
                            <a:gd name="T175" fmla="*/ 415 h 295"/>
                            <a:gd name="T176" fmla="+- 0 3093 3024"/>
                            <a:gd name="T177" fmla="*/ T176 w 1094"/>
                            <a:gd name="T178" fmla="+- 0 482 303"/>
                            <a:gd name="T179" fmla="*/ 482 h 295"/>
                            <a:gd name="T180" fmla="+- 0 3154 3024"/>
                            <a:gd name="T181" fmla="*/ T180 w 1094"/>
                            <a:gd name="T182" fmla="+- 0 529 303"/>
                            <a:gd name="T183" fmla="*/ 529 h 295"/>
                            <a:gd name="T184" fmla="+- 0 3205 3024"/>
                            <a:gd name="T185" fmla="*/ T184 w 1094"/>
                            <a:gd name="T186" fmla="+- 0 565 303"/>
                            <a:gd name="T187" fmla="*/ 565 h 295"/>
                            <a:gd name="T188" fmla="+- 0 3235 3024"/>
                            <a:gd name="T189" fmla="*/ T188 w 1094"/>
                            <a:gd name="T190" fmla="+- 0 504 303"/>
                            <a:gd name="T191" fmla="*/ 504 h 295"/>
                            <a:gd name="T192" fmla="+- 0 3191 3024"/>
                            <a:gd name="T193" fmla="*/ T192 w 1094"/>
                            <a:gd name="T194" fmla="+- 0 441 303"/>
                            <a:gd name="T195" fmla="*/ 441 h 295"/>
                            <a:gd name="T196" fmla="+- 0 3129 3024"/>
                            <a:gd name="T197" fmla="*/ T196 w 1094"/>
                            <a:gd name="T198" fmla="+- 0 391 303"/>
                            <a:gd name="T199" fmla="*/ 391 h 295"/>
                            <a:gd name="T200" fmla="+- 0 3249 3024"/>
                            <a:gd name="T201" fmla="*/ T200 w 1094"/>
                            <a:gd name="T202" fmla="+- 0 344 303"/>
                            <a:gd name="T203" fmla="*/ 344 h 295"/>
                            <a:gd name="T204" fmla="+- 0 3170 3024"/>
                            <a:gd name="T205" fmla="*/ T204 w 1094"/>
                            <a:gd name="T206" fmla="+- 0 319 303"/>
                            <a:gd name="T207" fmla="*/ 319 h 295"/>
                            <a:gd name="T208" fmla="+- 0 3191 3024"/>
                            <a:gd name="T209" fmla="*/ T208 w 1094"/>
                            <a:gd name="T210" fmla="+- 0 370 303"/>
                            <a:gd name="T211" fmla="*/ 370 h 295"/>
                            <a:gd name="T212" fmla="+- 0 3202 3024"/>
                            <a:gd name="T213" fmla="*/ T212 w 1094"/>
                            <a:gd name="T214" fmla="+- 0 410 303"/>
                            <a:gd name="T215" fmla="*/ 410 h 295"/>
                            <a:gd name="T216" fmla="+- 0 3257 3024"/>
                            <a:gd name="T217" fmla="*/ T216 w 1094"/>
                            <a:gd name="T218" fmla="+- 0 368 303"/>
                            <a:gd name="T219" fmla="*/ 368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94" h="295">
                              <a:moveTo>
                                <a:pt x="841" y="102"/>
                              </a:moveTo>
                              <a:lnTo>
                                <a:pt x="763" y="102"/>
                              </a:lnTo>
                              <a:lnTo>
                                <a:pt x="742" y="209"/>
                              </a:lnTo>
                              <a:lnTo>
                                <a:pt x="738" y="228"/>
                              </a:lnTo>
                              <a:lnTo>
                                <a:pt x="736" y="240"/>
                              </a:lnTo>
                              <a:lnTo>
                                <a:pt x="736" y="262"/>
                              </a:lnTo>
                              <a:lnTo>
                                <a:pt x="740" y="274"/>
                              </a:lnTo>
                              <a:lnTo>
                                <a:pt x="755" y="291"/>
                              </a:lnTo>
                              <a:lnTo>
                                <a:pt x="766" y="295"/>
                              </a:lnTo>
                              <a:lnTo>
                                <a:pt x="793" y="295"/>
                              </a:lnTo>
                              <a:lnTo>
                                <a:pt x="805" y="292"/>
                              </a:lnTo>
                              <a:lnTo>
                                <a:pt x="824" y="282"/>
                              </a:lnTo>
                              <a:lnTo>
                                <a:pt x="830" y="275"/>
                              </a:lnTo>
                              <a:lnTo>
                                <a:pt x="833" y="266"/>
                              </a:lnTo>
                              <a:lnTo>
                                <a:pt x="821" y="263"/>
                              </a:lnTo>
                              <a:lnTo>
                                <a:pt x="816" y="255"/>
                              </a:lnTo>
                              <a:lnTo>
                                <a:pt x="816" y="237"/>
                              </a:lnTo>
                              <a:lnTo>
                                <a:pt x="818" y="226"/>
                              </a:lnTo>
                              <a:lnTo>
                                <a:pt x="821" y="209"/>
                              </a:lnTo>
                              <a:lnTo>
                                <a:pt x="841" y="102"/>
                              </a:lnTo>
                              <a:close/>
                              <a:moveTo>
                                <a:pt x="1000" y="0"/>
                              </a:moveTo>
                              <a:lnTo>
                                <a:pt x="920" y="8"/>
                              </a:lnTo>
                              <a:lnTo>
                                <a:pt x="864" y="295"/>
                              </a:lnTo>
                              <a:lnTo>
                                <a:pt x="944" y="287"/>
                              </a:lnTo>
                              <a:lnTo>
                                <a:pt x="971" y="151"/>
                              </a:lnTo>
                              <a:lnTo>
                                <a:pt x="973" y="143"/>
                              </a:lnTo>
                              <a:lnTo>
                                <a:pt x="975" y="135"/>
                              </a:lnTo>
                              <a:lnTo>
                                <a:pt x="978" y="129"/>
                              </a:lnTo>
                              <a:lnTo>
                                <a:pt x="984" y="114"/>
                              </a:lnTo>
                              <a:lnTo>
                                <a:pt x="993" y="107"/>
                              </a:lnTo>
                              <a:lnTo>
                                <a:pt x="1091" y="107"/>
                              </a:lnTo>
                              <a:lnTo>
                                <a:pt x="1091" y="105"/>
                              </a:lnTo>
                              <a:lnTo>
                                <a:pt x="1088" y="98"/>
                              </a:lnTo>
                              <a:lnTo>
                                <a:pt x="976" y="98"/>
                              </a:lnTo>
                              <a:lnTo>
                                <a:pt x="981" y="85"/>
                              </a:lnTo>
                              <a:lnTo>
                                <a:pt x="986" y="67"/>
                              </a:lnTo>
                              <a:lnTo>
                                <a:pt x="991" y="44"/>
                              </a:lnTo>
                              <a:lnTo>
                                <a:pt x="997" y="16"/>
                              </a:lnTo>
                              <a:lnTo>
                                <a:pt x="1000" y="0"/>
                              </a:lnTo>
                              <a:close/>
                              <a:moveTo>
                                <a:pt x="1091" y="107"/>
                              </a:moveTo>
                              <a:lnTo>
                                <a:pt x="1011" y="107"/>
                              </a:lnTo>
                              <a:lnTo>
                                <a:pt x="1015" y="114"/>
                              </a:lnTo>
                              <a:lnTo>
                                <a:pt x="1015" y="132"/>
                              </a:lnTo>
                              <a:lnTo>
                                <a:pt x="1015" y="137"/>
                              </a:lnTo>
                              <a:lnTo>
                                <a:pt x="1014" y="147"/>
                              </a:lnTo>
                              <a:lnTo>
                                <a:pt x="1012" y="160"/>
                              </a:lnTo>
                              <a:lnTo>
                                <a:pt x="1003" y="207"/>
                              </a:lnTo>
                              <a:lnTo>
                                <a:pt x="1000" y="221"/>
                              </a:lnTo>
                              <a:lnTo>
                                <a:pt x="998" y="233"/>
                              </a:lnTo>
                              <a:lnTo>
                                <a:pt x="997" y="243"/>
                              </a:lnTo>
                              <a:lnTo>
                                <a:pt x="997" y="250"/>
                              </a:lnTo>
                              <a:lnTo>
                                <a:pt x="997" y="263"/>
                              </a:lnTo>
                              <a:lnTo>
                                <a:pt x="999" y="273"/>
                              </a:lnTo>
                              <a:lnTo>
                                <a:pt x="1004" y="280"/>
                              </a:lnTo>
                              <a:lnTo>
                                <a:pt x="1007" y="285"/>
                              </a:lnTo>
                              <a:lnTo>
                                <a:pt x="1011" y="288"/>
                              </a:lnTo>
                              <a:lnTo>
                                <a:pt x="1022" y="294"/>
                              </a:lnTo>
                              <a:lnTo>
                                <a:pt x="1030" y="295"/>
                              </a:lnTo>
                              <a:lnTo>
                                <a:pt x="1051" y="295"/>
                              </a:lnTo>
                              <a:lnTo>
                                <a:pt x="1061" y="293"/>
                              </a:lnTo>
                              <a:lnTo>
                                <a:pt x="1082" y="283"/>
                              </a:lnTo>
                              <a:lnTo>
                                <a:pt x="1089" y="275"/>
                              </a:lnTo>
                              <a:lnTo>
                                <a:pt x="1092" y="266"/>
                              </a:lnTo>
                              <a:lnTo>
                                <a:pt x="1080" y="262"/>
                              </a:lnTo>
                              <a:lnTo>
                                <a:pt x="1074" y="255"/>
                              </a:lnTo>
                              <a:lnTo>
                                <a:pt x="1074" y="237"/>
                              </a:lnTo>
                              <a:lnTo>
                                <a:pt x="1075" y="233"/>
                              </a:lnTo>
                              <a:lnTo>
                                <a:pt x="1076" y="227"/>
                              </a:lnTo>
                              <a:lnTo>
                                <a:pt x="1085" y="182"/>
                              </a:lnTo>
                              <a:lnTo>
                                <a:pt x="1092" y="146"/>
                              </a:lnTo>
                              <a:lnTo>
                                <a:pt x="1093" y="140"/>
                              </a:lnTo>
                              <a:lnTo>
                                <a:pt x="1093" y="132"/>
                              </a:lnTo>
                              <a:lnTo>
                                <a:pt x="1094" y="129"/>
                              </a:lnTo>
                              <a:lnTo>
                                <a:pt x="1094" y="116"/>
                              </a:lnTo>
                              <a:lnTo>
                                <a:pt x="1093" y="111"/>
                              </a:lnTo>
                              <a:lnTo>
                                <a:pt x="1091" y="107"/>
                              </a:lnTo>
                              <a:close/>
                              <a:moveTo>
                                <a:pt x="854" y="40"/>
                              </a:moveTo>
                              <a:lnTo>
                                <a:pt x="835" y="40"/>
                              </a:lnTo>
                              <a:lnTo>
                                <a:pt x="812" y="57"/>
                              </a:lnTo>
                              <a:lnTo>
                                <a:pt x="788" y="70"/>
                              </a:lnTo>
                              <a:lnTo>
                                <a:pt x="765" y="81"/>
                              </a:lnTo>
                              <a:lnTo>
                                <a:pt x="741" y="90"/>
                              </a:lnTo>
                              <a:lnTo>
                                <a:pt x="739" y="102"/>
                              </a:lnTo>
                              <a:lnTo>
                                <a:pt x="872" y="102"/>
                              </a:lnTo>
                              <a:lnTo>
                                <a:pt x="876" y="84"/>
                              </a:lnTo>
                              <a:lnTo>
                                <a:pt x="845" y="84"/>
                              </a:lnTo>
                              <a:lnTo>
                                <a:pt x="854" y="40"/>
                              </a:lnTo>
                              <a:close/>
                              <a:moveTo>
                                <a:pt x="1039" y="76"/>
                              </a:moveTo>
                              <a:lnTo>
                                <a:pt x="1020" y="77"/>
                              </a:lnTo>
                              <a:lnTo>
                                <a:pt x="1003" y="82"/>
                              </a:lnTo>
                              <a:lnTo>
                                <a:pt x="988" y="89"/>
                              </a:lnTo>
                              <a:lnTo>
                                <a:pt x="976" y="98"/>
                              </a:lnTo>
                              <a:lnTo>
                                <a:pt x="1088" y="98"/>
                              </a:lnTo>
                              <a:lnTo>
                                <a:pt x="1085" y="92"/>
                              </a:lnTo>
                              <a:lnTo>
                                <a:pt x="1074" y="83"/>
                              </a:lnTo>
                              <a:lnTo>
                                <a:pt x="1059" y="78"/>
                              </a:lnTo>
                              <a:lnTo>
                                <a:pt x="1039" y="76"/>
                              </a:lnTo>
                              <a:close/>
                              <a:moveTo>
                                <a:pt x="586" y="76"/>
                              </a:moveTo>
                              <a:lnTo>
                                <a:pt x="505" y="84"/>
                              </a:lnTo>
                              <a:lnTo>
                                <a:pt x="479" y="226"/>
                              </a:lnTo>
                              <a:lnTo>
                                <a:pt x="478" y="230"/>
                              </a:lnTo>
                              <a:lnTo>
                                <a:pt x="478" y="235"/>
                              </a:lnTo>
                              <a:lnTo>
                                <a:pt x="477" y="244"/>
                              </a:lnTo>
                              <a:lnTo>
                                <a:pt x="479" y="254"/>
                              </a:lnTo>
                              <a:lnTo>
                                <a:pt x="482" y="264"/>
                              </a:lnTo>
                              <a:lnTo>
                                <a:pt x="488" y="272"/>
                              </a:lnTo>
                              <a:lnTo>
                                <a:pt x="495" y="280"/>
                              </a:lnTo>
                              <a:lnTo>
                                <a:pt x="505" y="287"/>
                              </a:lnTo>
                              <a:lnTo>
                                <a:pt x="515" y="291"/>
                              </a:lnTo>
                              <a:lnTo>
                                <a:pt x="526" y="294"/>
                              </a:lnTo>
                              <a:lnTo>
                                <a:pt x="538" y="295"/>
                              </a:lnTo>
                              <a:lnTo>
                                <a:pt x="560" y="294"/>
                              </a:lnTo>
                              <a:lnTo>
                                <a:pt x="578" y="289"/>
                              </a:lnTo>
                              <a:lnTo>
                                <a:pt x="593" y="281"/>
                              </a:lnTo>
                              <a:lnTo>
                                <a:pt x="605" y="270"/>
                              </a:lnTo>
                              <a:lnTo>
                                <a:pt x="695" y="270"/>
                              </a:lnTo>
                              <a:lnTo>
                                <a:pt x="696" y="267"/>
                              </a:lnTo>
                              <a:lnTo>
                                <a:pt x="560" y="267"/>
                              </a:lnTo>
                              <a:lnTo>
                                <a:pt x="556" y="259"/>
                              </a:lnTo>
                              <a:lnTo>
                                <a:pt x="556" y="239"/>
                              </a:lnTo>
                              <a:lnTo>
                                <a:pt x="556" y="235"/>
                              </a:lnTo>
                              <a:lnTo>
                                <a:pt x="557" y="230"/>
                              </a:lnTo>
                              <a:lnTo>
                                <a:pt x="586" y="76"/>
                              </a:lnTo>
                              <a:close/>
                              <a:moveTo>
                                <a:pt x="695" y="270"/>
                              </a:moveTo>
                              <a:lnTo>
                                <a:pt x="605" y="270"/>
                              </a:lnTo>
                              <a:lnTo>
                                <a:pt x="607" y="278"/>
                              </a:lnTo>
                              <a:lnTo>
                                <a:pt x="612" y="284"/>
                              </a:lnTo>
                              <a:lnTo>
                                <a:pt x="626" y="293"/>
                              </a:lnTo>
                              <a:lnTo>
                                <a:pt x="636" y="295"/>
                              </a:lnTo>
                              <a:lnTo>
                                <a:pt x="662" y="295"/>
                              </a:lnTo>
                              <a:lnTo>
                                <a:pt x="674" y="291"/>
                              </a:lnTo>
                              <a:lnTo>
                                <a:pt x="686" y="282"/>
                              </a:lnTo>
                              <a:lnTo>
                                <a:pt x="691" y="277"/>
                              </a:lnTo>
                              <a:lnTo>
                                <a:pt x="695" y="272"/>
                              </a:lnTo>
                              <a:lnTo>
                                <a:pt x="695" y="270"/>
                              </a:lnTo>
                              <a:close/>
                              <a:moveTo>
                                <a:pt x="708" y="76"/>
                              </a:moveTo>
                              <a:lnTo>
                                <a:pt x="630" y="84"/>
                              </a:lnTo>
                              <a:lnTo>
                                <a:pt x="601" y="230"/>
                              </a:lnTo>
                              <a:lnTo>
                                <a:pt x="600" y="236"/>
                              </a:lnTo>
                              <a:lnTo>
                                <a:pt x="599" y="241"/>
                              </a:lnTo>
                              <a:lnTo>
                                <a:pt x="589" y="260"/>
                              </a:lnTo>
                              <a:lnTo>
                                <a:pt x="580" y="267"/>
                              </a:lnTo>
                              <a:lnTo>
                                <a:pt x="696" y="267"/>
                              </a:lnTo>
                              <a:lnTo>
                                <a:pt x="696" y="266"/>
                              </a:lnTo>
                              <a:lnTo>
                                <a:pt x="689" y="265"/>
                              </a:lnTo>
                              <a:lnTo>
                                <a:pt x="684" y="262"/>
                              </a:lnTo>
                              <a:lnTo>
                                <a:pt x="679" y="252"/>
                              </a:lnTo>
                              <a:lnTo>
                                <a:pt x="678" y="248"/>
                              </a:lnTo>
                              <a:lnTo>
                                <a:pt x="678" y="239"/>
                              </a:lnTo>
                              <a:lnTo>
                                <a:pt x="678" y="235"/>
                              </a:lnTo>
                              <a:lnTo>
                                <a:pt x="679" y="230"/>
                              </a:lnTo>
                              <a:lnTo>
                                <a:pt x="708" y="76"/>
                              </a:lnTo>
                              <a:close/>
                              <a:moveTo>
                                <a:pt x="366" y="76"/>
                              </a:moveTo>
                              <a:lnTo>
                                <a:pt x="338" y="78"/>
                              </a:lnTo>
                              <a:lnTo>
                                <a:pt x="313" y="86"/>
                              </a:lnTo>
                              <a:lnTo>
                                <a:pt x="291" y="99"/>
                              </a:lnTo>
                              <a:lnTo>
                                <a:pt x="273" y="116"/>
                              </a:lnTo>
                              <a:lnTo>
                                <a:pt x="259" y="136"/>
                              </a:lnTo>
                              <a:lnTo>
                                <a:pt x="248" y="159"/>
                              </a:lnTo>
                              <a:lnTo>
                                <a:pt x="242" y="185"/>
                              </a:lnTo>
                              <a:lnTo>
                                <a:pt x="240" y="213"/>
                              </a:lnTo>
                              <a:lnTo>
                                <a:pt x="246" y="249"/>
                              </a:lnTo>
                              <a:lnTo>
                                <a:pt x="262" y="275"/>
                              </a:lnTo>
                              <a:lnTo>
                                <a:pt x="290" y="290"/>
                              </a:lnTo>
                              <a:lnTo>
                                <a:pt x="328" y="295"/>
                              </a:lnTo>
                              <a:lnTo>
                                <a:pt x="355" y="293"/>
                              </a:lnTo>
                              <a:lnTo>
                                <a:pt x="379" y="286"/>
                              </a:lnTo>
                              <a:lnTo>
                                <a:pt x="401" y="275"/>
                              </a:lnTo>
                              <a:lnTo>
                                <a:pt x="404" y="271"/>
                              </a:lnTo>
                              <a:lnTo>
                                <a:pt x="326" y="271"/>
                              </a:lnTo>
                              <a:lnTo>
                                <a:pt x="322" y="269"/>
                              </a:lnTo>
                              <a:lnTo>
                                <a:pt x="318" y="260"/>
                              </a:lnTo>
                              <a:lnTo>
                                <a:pt x="316" y="254"/>
                              </a:lnTo>
                              <a:lnTo>
                                <a:pt x="317" y="238"/>
                              </a:lnTo>
                              <a:lnTo>
                                <a:pt x="317" y="232"/>
                              </a:lnTo>
                              <a:lnTo>
                                <a:pt x="318" y="217"/>
                              </a:lnTo>
                              <a:lnTo>
                                <a:pt x="319" y="203"/>
                              </a:lnTo>
                              <a:lnTo>
                                <a:pt x="321" y="190"/>
                              </a:lnTo>
                              <a:lnTo>
                                <a:pt x="324" y="178"/>
                              </a:lnTo>
                              <a:lnTo>
                                <a:pt x="326" y="167"/>
                              </a:lnTo>
                              <a:lnTo>
                                <a:pt x="328" y="157"/>
                              </a:lnTo>
                              <a:lnTo>
                                <a:pt x="330" y="149"/>
                              </a:lnTo>
                              <a:lnTo>
                                <a:pt x="332" y="138"/>
                              </a:lnTo>
                              <a:lnTo>
                                <a:pt x="335" y="129"/>
                              </a:lnTo>
                              <a:lnTo>
                                <a:pt x="342" y="115"/>
                              </a:lnTo>
                              <a:lnTo>
                                <a:pt x="345" y="109"/>
                              </a:lnTo>
                              <a:lnTo>
                                <a:pt x="353" y="102"/>
                              </a:lnTo>
                              <a:lnTo>
                                <a:pt x="358" y="100"/>
                              </a:lnTo>
                              <a:lnTo>
                                <a:pt x="435" y="100"/>
                              </a:lnTo>
                              <a:lnTo>
                                <a:pt x="431" y="96"/>
                              </a:lnTo>
                              <a:lnTo>
                                <a:pt x="419" y="87"/>
                              </a:lnTo>
                              <a:lnTo>
                                <a:pt x="404" y="81"/>
                              </a:lnTo>
                              <a:lnTo>
                                <a:pt x="386" y="77"/>
                              </a:lnTo>
                              <a:lnTo>
                                <a:pt x="366" y="76"/>
                              </a:lnTo>
                              <a:close/>
                              <a:moveTo>
                                <a:pt x="435" y="100"/>
                              </a:moveTo>
                              <a:lnTo>
                                <a:pt x="370" y="100"/>
                              </a:lnTo>
                              <a:lnTo>
                                <a:pt x="374" y="102"/>
                              </a:lnTo>
                              <a:lnTo>
                                <a:pt x="378" y="112"/>
                              </a:lnTo>
                              <a:lnTo>
                                <a:pt x="379" y="116"/>
                              </a:lnTo>
                              <a:lnTo>
                                <a:pt x="379" y="141"/>
                              </a:lnTo>
                              <a:lnTo>
                                <a:pt x="379" y="151"/>
                              </a:lnTo>
                              <a:lnTo>
                                <a:pt x="378" y="159"/>
                              </a:lnTo>
                              <a:lnTo>
                                <a:pt x="377" y="170"/>
                              </a:lnTo>
                              <a:lnTo>
                                <a:pt x="375" y="185"/>
                              </a:lnTo>
                              <a:lnTo>
                                <a:pt x="372" y="200"/>
                              </a:lnTo>
                              <a:lnTo>
                                <a:pt x="369" y="216"/>
                              </a:lnTo>
                              <a:lnTo>
                                <a:pt x="365" y="230"/>
                              </a:lnTo>
                              <a:lnTo>
                                <a:pt x="361" y="242"/>
                              </a:lnTo>
                              <a:lnTo>
                                <a:pt x="358" y="252"/>
                              </a:lnTo>
                              <a:lnTo>
                                <a:pt x="355" y="259"/>
                              </a:lnTo>
                              <a:lnTo>
                                <a:pt x="351" y="264"/>
                              </a:lnTo>
                              <a:lnTo>
                                <a:pt x="344" y="270"/>
                              </a:lnTo>
                              <a:lnTo>
                                <a:pt x="339" y="271"/>
                              </a:lnTo>
                              <a:lnTo>
                                <a:pt x="404" y="271"/>
                              </a:lnTo>
                              <a:lnTo>
                                <a:pt x="419" y="258"/>
                              </a:lnTo>
                              <a:lnTo>
                                <a:pt x="434" y="238"/>
                              </a:lnTo>
                              <a:lnTo>
                                <a:pt x="445" y="215"/>
                              </a:lnTo>
                              <a:lnTo>
                                <a:pt x="451" y="188"/>
                              </a:lnTo>
                              <a:lnTo>
                                <a:pt x="453" y="159"/>
                              </a:lnTo>
                              <a:lnTo>
                                <a:pt x="453" y="157"/>
                              </a:lnTo>
                              <a:lnTo>
                                <a:pt x="452" y="138"/>
                              </a:lnTo>
                              <a:lnTo>
                                <a:pt x="448" y="121"/>
                              </a:lnTo>
                              <a:lnTo>
                                <a:pt x="441" y="107"/>
                              </a:lnTo>
                              <a:lnTo>
                                <a:pt x="435" y="100"/>
                              </a:lnTo>
                              <a:close/>
                              <a:moveTo>
                                <a:pt x="57" y="200"/>
                              </a:moveTo>
                              <a:lnTo>
                                <a:pt x="40" y="200"/>
                              </a:lnTo>
                              <a:lnTo>
                                <a:pt x="34" y="201"/>
                              </a:lnTo>
                              <a:lnTo>
                                <a:pt x="28" y="203"/>
                              </a:lnTo>
                              <a:lnTo>
                                <a:pt x="16" y="209"/>
                              </a:lnTo>
                              <a:lnTo>
                                <a:pt x="7" y="219"/>
                              </a:lnTo>
                              <a:lnTo>
                                <a:pt x="2" y="232"/>
                              </a:lnTo>
                              <a:lnTo>
                                <a:pt x="0" y="247"/>
                              </a:lnTo>
                              <a:lnTo>
                                <a:pt x="0" y="262"/>
                              </a:lnTo>
                              <a:lnTo>
                                <a:pt x="7" y="273"/>
                              </a:lnTo>
                              <a:lnTo>
                                <a:pt x="21" y="282"/>
                              </a:lnTo>
                              <a:lnTo>
                                <a:pt x="33" y="288"/>
                              </a:lnTo>
                              <a:lnTo>
                                <a:pt x="47" y="292"/>
                              </a:lnTo>
                              <a:lnTo>
                                <a:pt x="64" y="294"/>
                              </a:lnTo>
                              <a:lnTo>
                                <a:pt x="83" y="295"/>
                              </a:lnTo>
                              <a:lnTo>
                                <a:pt x="108" y="293"/>
                              </a:lnTo>
                              <a:lnTo>
                                <a:pt x="131" y="288"/>
                              </a:lnTo>
                              <a:lnTo>
                                <a:pt x="152" y="280"/>
                              </a:lnTo>
                              <a:lnTo>
                                <a:pt x="172" y="268"/>
                              </a:lnTo>
                              <a:lnTo>
                                <a:pt x="76" y="268"/>
                              </a:lnTo>
                              <a:lnTo>
                                <a:pt x="68" y="257"/>
                              </a:lnTo>
                              <a:lnTo>
                                <a:pt x="68" y="226"/>
                              </a:lnTo>
                              <a:lnTo>
                                <a:pt x="70" y="216"/>
                              </a:lnTo>
                              <a:lnTo>
                                <a:pt x="75" y="205"/>
                              </a:lnTo>
                              <a:lnTo>
                                <a:pt x="65" y="202"/>
                              </a:lnTo>
                              <a:lnTo>
                                <a:pt x="57" y="200"/>
                              </a:lnTo>
                              <a:close/>
                              <a:moveTo>
                                <a:pt x="146" y="16"/>
                              </a:moveTo>
                              <a:lnTo>
                                <a:pt x="125" y="18"/>
                              </a:lnTo>
                              <a:lnTo>
                                <a:pt x="104" y="22"/>
                              </a:lnTo>
                              <a:lnTo>
                                <a:pt x="85" y="30"/>
                              </a:lnTo>
                              <a:lnTo>
                                <a:pt x="66" y="40"/>
                              </a:lnTo>
                              <a:lnTo>
                                <a:pt x="58" y="47"/>
                              </a:lnTo>
                              <a:lnTo>
                                <a:pt x="50" y="54"/>
                              </a:lnTo>
                              <a:lnTo>
                                <a:pt x="43" y="62"/>
                              </a:lnTo>
                              <a:lnTo>
                                <a:pt x="37" y="70"/>
                              </a:lnTo>
                              <a:lnTo>
                                <a:pt x="32" y="79"/>
                              </a:lnTo>
                              <a:lnTo>
                                <a:pt x="29" y="89"/>
                              </a:lnTo>
                              <a:lnTo>
                                <a:pt x="27" y="100"/>
                              </a:lnTo>
                              <a:lnTo>
                                <a:pt x="26" y="106"/>
                              </a:lnTo>
                              <a:lnTo>
                                <a:pt x="26" y="112"/>
                              </a:lnTo>
                              <a:lnTo>
                                <a:pt x="28" y="127"/>
                              </a:lnTo>
                              <a:lnTo>
                                <a:pt x="33" y="142"/>
                              </a:lnTo>
                              <a:lnTo>
                                <a:pt x="41" y="156"/>
                              </a:lnTo>
                              <a:lnTo>
                                <a:pt x="53" y="168"/>
                              </a:lnTo>
                              <a:lnTo>
                                <a:pt x="61" y="174"/>
                              </a:lnTo>
                              <a:lnTo>
                                <a:pt x="69" y="179"/>
                              </a:lnTo>
                              <a:lnTo>
                                <a:pt x="87" y="188"/>
                              </a:lnTo>
                              <a:lnTo>
                                <a:pt x="95" y="193"/>
                              </a:lnTo>
                              <a:lnTo>
                                <a:pt x="111" y="202"/>
                              </a:lnTo>
                              <a:lnTo>
                                <a:pt x="117" y="208"/>
                              </a:lnTo>
                              <a:lnTo>
                                <a:pt x="127" y="219"/>
                              </a:lnTo>
                              <a:lnTo>
                                <a:pt x="130" y="226"/>
                              </a:lnTo>
                              <a:lnTo>
                                <a:pt x="130" y="242"/>
                              </a:lnTo>
                              <a:lnTo>
                                <a:pt x="126" y="250"/>
                              </a:lnTo>
                              <a:lnTo>
                                <a:pt x="110" y="264"/>
                              </a:lnTo>
                              <a:lnTo>
                                <a:pt x="101" y="268"/>
                              </a:lnTo>
                              <a:lnTo>
                                <a:pt x="172" y="268"/>
                              </a:lnTo>
                              <a:lnTo>
                                <a:pt x="181" y="262"/>
                              </a:lnTo>
                              <a:lnTo>
                                <a:pt x="188" y="255"/>
                              </a:lnTo>
                              <a:lnTo>
                                <a:pt x="195" y="247"/>
                              </a:lnTo>
                              <a:lnTo>
                                <a:pt x="200" y="239"/>
                              </a:lnTo>
                              <a:lnTo>
                                <a:pt x="207" y="227"/>
                              </a:lnTo>
                              <a:lnTo>
                                <a:pt x="211" y="215"/>
                              </a:lnTo>
                              <a:lnTo>
                                <a:pt x="211" y="201"/>
                              </a:lnTo>
                              <a:lnTo>
                                <a:pt x="209" y="188"/>
                              </a:lnTo>
                              <a:lnTo>
                                <a:pt x="204" y="174"/>
                              </a:lnTo>
                              <a:lnTo>
                                <a:pt x="195" y="162"/>
                              </a:lnTo>
                              <a:lnTo>
                                <a:pt x="183" y="150"/>
                              </a:lnTo>
                              <a:lnTo>
                                <a:pt x="175" y="144"/>
                              </a:lnTo>
                              <a:lnTo>
                                <a:pt x="167" y="138"/>
                              </a:lnTo>
                              <a:lnTo>
                                <a:pt x="149" y="128"/>
                              </a:lnTo>
                              <a:lnTo>
                                <a:pt x="140" y="122"/>
                              </a:lnTo>
                              <a:lnTo>
                                <a:pt x="124" y="112"/>
                              </a:lnTo>
                              <a:lnTo>
                                <a:pt x="118" y="106"/>
                              </a:lnTo>
                              <a:lnTo>
                                <a:pt x="107" y="95"/>
                              </a:lnTo>
                              <a:lnTo>
                                <a:pt x="105" y="88"/>
                              </a:lnTo>
                              <a:lnTo>
                                <a:pt x="105" y="69"/>
                              </a:lnTo>
                              <a:lnTo>
                                <a:pt x="109" y="59"/>
                              </a:lnTo>
                              <a:lnTo>
                                <a:pt x="118" y="52"/>
                              </a:lnTo>
                              <a:lnTo>
                                <a:pt x="126" y="45"/>
                              </a:lnTo>
                              <a:lnTo>
                                <a:pt x="135" y="41"/>
                              </a:lnTo>
                              <a:lnTo>
                                <a:pt x="225" y="41"/>
                              </a:lnTo>
                              <a:lnTo>
                                <a:pt x="221" y="36"/>
                              </a:lnTo>
                              <a:lnTo>
                                <a:pt x="211" y="29"/>
                              </a:lnTo>
                              <a:lnTo>
                                <a:pt x="199" y="24"/>
                              </a:lnTo>
                              <a:lnTo>
                                <a:pt x="184" y="19"/>
                              </a:lnTo>
                              <a:lnTo>
                                <a:pt x="167" y="17"/>
                              </a:lnTo>
                              <a:lnTo>
                                <a:pt x="146" y="16"/>
                              </a:lnTo>
                              <a:close/>
                              <a:moveTo>
                                <a:pt x="225" y="41"/>
                              </a:moveTo>
                              <a:lnTo>
                                <a:pt x="152" y="41"/>
                              </a:lnTo>
                              <a:lnTo>
                                <a:pt x="158" y="45"/>
                              </a:lnTo>
                              <a:lnTo>
                                <a:pt x="164" y="55"/>
                              </a:lnTo>
                              <a:lnTo>
                                <a:pt x="165" y="58"/>
                              </a:lnTo>
                              <a:lnTo>
                                <a:pt x="167" y="67"/>
                              </a:lnTo>
                              <a:lnTo>
                                <a:pt x="167" y="70"/>
                              </a:lnTo>
                              <a:lnTo>
                                <a:pt x="167" y="87"/>
                              </a:lnTo>
                              <a:lnTo>
                                <a:pt x="165" y="95"/>
                              </a:lnTo>
                              <a:lnTo>
                                <a:pt x="161" y="103"/>
                              </a:lnTo>
                              <a:lnTo>
                                <a:pt x="169" y="106"/>
                              </a:lnTo>
                              <a:lnTo>
                                <a:pt x="178" y="107"/>
                              </a:lnTo>
                              <a:lnTo>
                                <a:pt x="199" y="107"/>
                              </a:lnTo>
                              <a:lnTo>
                                <a:pt x="209" y="104"/>
                              </a:lnTo>
                              <a:lnTo>
                                <a:pt x="218" y="97"/>
                              </a:lnTo>
                              <a:lnTo>
                                <a:pt x="228" y="88"/>
                              </a:lnTo>
                              <a:lnTo>
                                <a:pt x="233" y="78"/>
                              </a:lnTo>
                              <a:lnTo>
                                <a:pt x="233" y="65"/>
                              </a:lnTo>
                              <a:lnTo>
                                <a:pt x="231" y="54"/>
                              </a:lnTo>
                              <a:lnTo>
                                <a:pt x="227" y="45"/>
                              </a:lnTo>
                              <a:lnTo>
                                <a:pt x="225" y="41"/>
                              </a:lnTo>
                              <a:close/>
                            </a:path>
                          </a:pathLst>
                        </a:custGeom>
                        <a:solidFill>
                          <a:srgbClr val="59B3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6435A6B" id="AutoShape 104" o:spid="_x0000_s1026" alt="Title: Logo - Description: WellSouth logo" style="position:absolute;margin-left:114.3pt;margin-top:15.25pt;width:54.7pt;height:14.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09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" path="m841,102r-78,l742,209r-4,19l736,240r,22l740,274r15,17l766,295r27,l805,292r19,-10l830,275r3,-9l821,263r-5,-8l816,237r2,-11l821,209,841,102xm1000,l920,8,864,295r80,-8l971,151r2,-8l975,135r3,-6l984,114r9,-7l1091,107r,-2l1088,98r-112,l981,85r5,-18l991,44r6,-28l1000,xm1091,107r-80,l1015,114r,18l1015,137r-1,10l1012,160r-9,47l1000,221r-2,12l997,243r,7l997,263r2,10l1004,280r3,5l1011,288r11,6l1030,295r21,l1061,293r21,-10l1089,275r3,-9l1080,262r-6,-7l1074,237r1,-4l1076,227r9,-45l1092,146r1,-6l1093,132r1,-3l1094,116r-1,-5l1091,107xm854,40r-19,l812,57,788,70,765,81r-24,9l739,102r133,l876,84r-31,l854,40xm1039,76r-19,1l1003,82r-15,7l976,98r112,l1085,92r-11,-9l1059,78r-20,-2xm586,76r-81,8l479,226r-1,4l478,235r-1,9l479,254r3,10l488,272r7,8l505,287r10,4l526,294r12,1l560,294r18,-5l593,281r12,-11l695,270r1,-3l560,267r-4,-8l556,239r,-4l557,230,586,76xm695,270r-90,l607,278r5,6l626,293r10,2l662,295r12,-4l686,282r5,-5l695,272r,-2xm708,76r-78,8l601,230r-1,6l599,241r-10,19l580,267r116,l696,266r-7,-1l684,262r-5,-10l678,248r,-9l678,235r1,-5l708,76xm366,76r-28,2l313,86,291,99r-18,17l259,136r-11,23l242,185r-2,28l246,249r16,26l290,290r38,5l355,293r24,-7l401,275r3,-4l326,271r-4,-2l318,260r-2,-6l317,238r,-6l318,217r1,-14l321,190r3,-12l326,167r2,-10l330,149r2,-11l335,129r7,-14l345,109r8,-7l358,100r77,l431,96,419,87,404,81,386,77,366,76xm435,100r-65,l374,102r4,10l379,116r,25l379,151r-1,8l377,170r-2,15l372,200r-3,16l365,230r-4,12l358,252r-3,7l351,264r-7,6l339,271r65,l419,258r15,-20l445,215r6,-27l453,159r,-2l452,138r-4,-17l441,107r-6,-7xm57,200r-17,l34,201r-6,2l16,209,7,219,2,232,,247r,15l7,273r14,9l33,288r14,4l64,294r19,1l108,293r23,-5l152,280r20,-12l76,268,68,257r,-31l70,216r5,-11l65,202r-8,-2xm146,16r-21,2l104,22,85,30,66,40r-8,7l50,54r-7,8l37,70r-5,9l29,89r-2,11l26,106r,6l28,127r5,15l41,156r12,12l61,174r8,5l87,188r8,5l111,202r6,6l127,219r3,7l130,242r-4,8l110,264r-9,4l172,268r9,-6l188,255r7,-8l200,239r7,-12l211,215r,-14l209,188r-5,-14l195,162,183,150r-8,-6l167,138,149,128r-9,-6l124,112r-6,-6l107,95r-2,-7l105,69r4,-10l118,52r8,-7l135,41r90,l221,36,211,29,199,24,184,19,167,17,146,16xm225,41r-73,l158,45r6,10l165,58r2,9l167,70r,17l165,95r-4,8l169,106r9,1l199,107r10,-3l218,97r10,-9l233,78r,-13l231,54r-4,-9l225,41xe" fillcolor="#59b3c8" stroked="f">
                <v:path arrowok="t" o:connecttype="custom" o:connectlocs="467360,358775;523240,371475;519430,335915;599440,374650;630555,260350;626110,234950;644525,264795;635000,332740;637540,370205;673735,378460;681990,342900;694055,276225;530225,217805;553720,257175;636905,244475;672465,241935;303530,341630;320675,374650;376555,370840;353060,344170;385445,368935;435610,371475;381635,338455;441960,361315;430530,341630;184785,255270;156210,350520;254635,367030;201295,343535;207010,298450;219075,261620;256540,243840;240030,263525;238125,309880;225425,356870;275590,343535;284480,269240;17780,321310;4445,365760;68580,378460;43180,335915;79375,203835;27305,231775;16510,263525;43815,306070;82550,335915;114935,358775;133985,320040;106045,280035;66675,248285;142875,218440;92710,202565;106045,234950;113030,260350;147955,233680" o:connectangles="0,0,0,0,0,0,0,0,0,0,0,0,0,0,0,0,0,0,0,0,0,0,0,0,0,0,0,0,0,0,0,0,0,0,0,0,0,0,0,0,0,0,0,0,0,0,0,0,0,0,0,0,0,0,0"/>
                <w10:wrap type="topAndBottom"/>
              </v:shape>
            </w:pict>
          </mc:Fallback>
        </mc:AlternateContent>
      </w:r>
      <w:r w:rsidRPr="00974F16">
        <w:rPr>
          <w:rFonts w:ascii="Arial" w:hAnsi="Arial" w:cs="Arial"/>
          <w:noProof/>
          <w:lang w:val="en-NZ" w:eastAsia="en-NZ" w:bidi="ar-SA"/>
        </w:rPr>
        <mc:AlternateContent>
          <mc:Choice Requires="wps">
            <w:drawing>
              <wp:anchor distT="0" distB="0" distL="114300" distR="114300" simplePos="0" relativeHeight="251655168" behindDoc="0" locked="0" layoutInCell="1" allowOverlap="1">
                <wp:simplePos x="0" y="0"/>
                <wp:positionH relativeFrom="column">
                  <wp:posOffset>916305</wp:posOffset>
                </wp:positionH>
                <wp:positionV relativeFrom="paragraph">
                  <wp:posOffset>193675</wp:posOffset>
                </wp:positionV>
                <wp:extent cx="535940" cy="187325"/>
                <wp:effectExtent l="0" t="0" r="0" b="3175"/>
                <wp:wrapTopAndBottom/>
                <wp:docPr id="126" name="AutoShape 103" descr="WellSouth Logo" title="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187325"/>
                        </a:xfrm>
                        <a:custGeom>
                          <a:avLst/>
                          <a:gdLst>
                            <a:gd name="T0" fmla="+- 0 2915 2182"/>
                            <a:gd name="T1" fmla="*/ T0 w 844"/>
                            <a:gd name="T2" fmla="+- 0 464 303"/>
                            <a:gd name="T3" fmla="*/ 464 h 295"/>
                            <a:gd name="T4" fmla="+- 0 2902 2182"/>
                            <a:gd name="T5" fmla="*/ T4 w 844"/>
                            <a:gd name="T6" fmla="+- 0 542 303"/>
                            <a:gd name="T7" fmla="*/ 542 h 295"/>
                            <a:gd name="T8" fmla="+- 0 2905 2182"/>
                            <a:gd name="T9" fmla="*/ T8 w 844"/>
                            <a:gd name="T10" fmla="+- 0 576 303"/>
                            <a:gd name="T11" fmla="*/ 576 h 295"/>
                            <a:gd name="T12" fmla="+- 0 2931 2182"/>
                            <a:gd name="T13" fmla="*/ T12 w 844"/>
                            <a:gd name="T14" fmla="+- 0 598 303"/>
                            <a:gd name="T15" fmla="*/ 598 h 295"/>
                            <a:gd name="T16" fmla="+- 0 2977 2182"/>
                            <a:gd name="T17" fmla="*/ T16 w 844"/>
                            <a:gd name="T18" fmla="+- 0 591 303"/>
                            <a:gd name="T19" fmla="*/ 591 h 295"/>
                            <a:gd name="T20" fmla="+- 0 2985 2182"/>
                            <a:gd name="T21" fmla="*/ T20 w 844"/>
                            <a:gd name="T22" fmla="+- 0 568 303"/>
                            <a:gd name="T23" fmla="*/ 568 h 295"/>
                            <a:gd name="T24" fmla="+- 0 2980 2182"/>
                            <a:gd name="T25" fmla="*/ T24 w 844"/>
                            <a:gd name="T26" fmla="+- 0 538 303"/>
                            <a:gd name="T27" fmla="*/ 538 h 295"/>
                            <a:gd name="T28" fmla="+- 0 2987 2182"/>
                            <a:gd name="T29" fmla="*/ T28 w 844"/>
                            <a:gd name="T30" fmla="+- 0 505 303"/>
                            <a:gd name="T31" fmla="*/ 505 h 295"/>
                            <a:gd name="T32" fmla="+- 0 2815 2182"/>
                            <a:gd name="T33" fmla="*/ T32 w 844"/>
                            <a:gd name="T34" fmla="+- 0 311 303"/>
                            <a:gd name="T35" fmla="*/ 311 h 295"/>
                            <a:gd name="T36" fmla="+- 0 2776 2182"/>
                            <a:gd name="T37" fmla="*/ T36 w 844"/>
                            <a:gd name="T38" fmla="+- 0 521 303"/>
                            <a:gd name="T39" fmla="*/ 521 h 295"/>
                            <a:gd name="T40" fmla="+- 0 2772 2182"/>
                            <a:gd name="T41" fmla="*/ T40 w 844"/>
                            <a:gd name="T42" fmla="+- 0 568 303"/>
                            <a:gd name="T43" fmla="*/ 568 h 295"/>
                            <a:gd name="T44" fmla="+- 0 2791 2182"/>
                            <a:gd name="T45" fmla="*/ T44 w 844"/>
                            <a:gd name="T46" fmla="+- 0 593 303"/>
                            <a:gd name="T47" fmla="*/ 593 h 295"/>
                            <a:gd name="T48" fmla="+- 0 2833 2182"/>
                            <a:gd name="T49" fmla="*/ T48 w 844"/>
                            <a:gd name="T50" fmla="+- 0 596 303"/>
                            <a:gd name="T51" fmla="*/ 596 h 295"/>
                            <a:gd name="T52" fmla="+- 0 2867 2182"/>
                            <a:gd name="T53" fmla="*/ T52 w 844"/>
                            <a:gd name="T54" fmla="+- 0 568 303"/>
                            <a:gd name="T55" fmla="*/ 568 h 295"/>
                            <a:gd name="T56" fmla="+- 0 2851 2182"/>
                            <a:gd name="T57" fmla="*/ T56 w 844"/>
                            <a:gd name="T58" fmla="+- 0 542 303"/>
                            <a:gd name="T59" fmla="*/ 542 h 295"/>
                            <a:gd name="T60" fmla="+- 0 2855 2182"/>
                            <a:gd name="T61" fmla="*/ T60 w 844"/>
                            <a:gd name="T62" fmla="+- 0 518 303"/>
                            <a:gd name="T63" fmla="*/ 518 h 295"/>
                            <a:gd name="T64" fmla="+- 0 2688 2182"/>
                            <a:gd name="T65" fmla="*/ T64 w 844"/>
                            <a:gd name="T66" fmla="+- 0 379 303"/>
                            <a:gd name="T67" fmla="*/ 379 h 295"/>
                            <a:gd name="T68" fmla="+- 0 2611 2182"/>
                            <a:gd name="T69" fmla="*/ T68 w 844"/>
                            <a:gd name="T70" fmla="+- 0 401 303"/>
                            <a:gd name="T71" fmla="*/ 401 h 295"/>
                            <a:gd name="T72" fmla="+- 0 2567 2182"/>
                            <a:gd name="T73" fmla="*/ T72 w 844"/>
                            <a:gd name="T74" fmla="+- 0 461 303"/>
                            <a:gd name="T75" fmla="*/ 461 h 295"/>
                            <a:gd name="T76" fmla="+- 0 2560 2182"/>
                            <a:gd name="T77" fmla="*/ T76 w 844"/>
                            <a:gd name="T78" fmla="+- 0 533 303"/>
                            <a:gd name="T79" fmla="*/ 533 h 295"/>
                            <a:gd name="T80" fmla="+- 0 2580 2182"/>
                            <a:gd name="T81" fmla="*/ T80 w 844"/>
                            <a:gd name="T82" fmla="+- 0 575 303"/>
                            <a:gd name="T83" fmla="*/ 575 h 295"/>
                            <a:gd name="T84" fmla="+- 0 2607 2182"/>
                            <a:gd name="T85" fmla="*/ T84 w 844"/>
                            <a:gd name="T86" fmla="+- 0 592 303"/>
                            <a:gd name="T87" fmla="*/ 592 h 295"/>
                            <a:gd name="T88" fmla="+- 0 2638 2182"/>
                            <a:gd name="T89" fmla="*/ T88 w 844"/>
                            <a:gd name="T90" fmla="+- 0 598 303"/>
                            <a:gd name="T91" fmla="*/ 598 h 295"/>
                            <a:gd name="T92" fmla="+- 0 2678 2182"/>
                            <a:gd name="T93" fmla="*/ T92 w 844"/>
                            <a:gd name="T94" fmla="+- 0 595 303"/>
                            <a:gd name="T95" fmla="*/ 595 h 295"/>
                            <a:gd name="T96" fmla="+- 0 2712 2182"/>
                            <a:gd name="T97" fmla="*/ T96 w 844"/>
                            <a:gd name="T98" fmla="+- 0 581 303"/>
                            <a:gd name="T99" fmla="*/ 581 h 295"/>
                            <a:gd name="T100" fmla="+- 0 2731 2182"/>
                            <a:gd name="T101" fmla="*/ T100 w 844"/>
                            <a:gd name="T102" fmla="+- 0 554 303"/>
                            <a:gd name="T103" fmla="*/ 554 h 295"/>
                            <a:gd name="T104" fmla="+- 0 2649 2182"/>
                            <a:gd name="T105" fmla="*/ T104 w 844"/>
                            <a:gd name="T106" fmla="+- 0 546 303"/>
                            <a:gd name="T107" fmla="*/ 546 h 295"/>
                            <a:gd name="T108" fmla="+- 0 2636 2182"/>
                            <a:gd name="T109" fmla="*/ T108 w 844"/>
                            <a:gd name="T110" fmla="+- 0 510 303"/>
                            <a:gd name="T111" fmla="*/ 510 h 295"/>
                            <a:gd name="T112" fmla="+- 0 2690 2182"/>
                            <a:gd name="T113" fmla="*/ T112 w 844"/>
                            <a:gd name="T114" fmla="+- 0 492 303"/>
                            <a:gd name="T115" fmla="*/ 492 h 295"/>
                            <a:gd name="T116" fmla="+- 0 2644 2182"/>
                            <a:gd name="T117" fmla="*/ T116 w 844"/>
                            <a:gd name="T118" fmla="+- 0 458 303"/>
                            <a:gd name="T119" fmla="*/ 458 h 295"/>
                            <a:gd name="T120" fmla="+- 0 2663 2182"/>
                            <a:gd name="T121" fmla="*/ T120 w 844"/>
                            <a:gd name="T122" fmla="+- 0 413 303"/>
                            <a:gd name="T123" fmla="*/ 413 h 295"/>
                            <a:gd name="T124" fmla="+- 0 2679 2182"/>
                            <a:gd name="T125" fmla="*/ T124 w 844"/>
                            <a:gd name="T126" fmla="+- 0 400 303"/>
                            <a:gd name="T127" fmla="*/ 400 h 295"/>
                            <a:gd name="T128" fmla="+- 0 2744 2182"/>
                            <a:gd name="T129" fmla="*/ T128 w 844"/>
                            <a:gd name="T130" fmla="+- 0 395 303"/>
                            <a:gd name="T131" fmla="*/ 395 h 295"/>
                            <a:gd name="T132" fmla="+- 0 2705 2182"/>
                            <a:gd name="T133" fmla="*/ T132 w 844"/>
                            <a:gd name="T134" fmla="+- 0 380 303"/>
                            <a:gd name="T135" fmla="*/ 380 h 295"/>
                            <a:gd name="T136" fmla="+- 0 2217 2182"/>
                            <a:gd name="T137" fmla="*/ T136 w 844"/>
                            <a:gd name="T138" fmla="+- 0 320 303"/>
                            <a:gd name="T139" fmla="*/ 320 h 295"/>
                            <a:gd name="T140" fmla="+- 0 2186 2182"/>
                            <a:gd name="T141" fmla="*/ T140 w 844"/>
                            <a:gd name="T142" fmla="+- 0 336 303"/>
                            <a:gd name="T143" fmla="*/ 336 h 295"/>
                            <a:gd name="T144" fmla="+- 0 2192 2182"/>
                            <a:gd name="T145" fmla="*/ T144 w 844"/>
                            <a:gd name="T146" fmla="+- 0 354 303"/>
                            <a:gd name="T147" fmla="*/ 354 h 295"/>
                            <a:gd name="T148" fmla="+- 0 2204 2182"/>
                            <a:gd name="T149" fmla="*/ T148 w 844"/>
                            <a:gd name="T150" fmla="+- 0 413 303"/>
                            <a:gd name="T151" fmla="*/ 413 h 295"/>
                            <a:gd name="T152" fmla="+- 0 2332 2182"/>
                            <a:gd name="T153" fmla="*/ T152 w 844"/>
                            <a:gd name="T154" fmla="+- 0 541 303"/>
                            <a:gd name="T155" fmla="*/ 541 h 295"/>
                            <a:gd name="T156" fmla="+- 0 2285 2182"/>
                            <a:gd name="T157" fmla="*/ T156 w 844"/>
                            <a:gd name="T158" fmla="+- 0 380 303"/>
                            <a:gd name="T159" fmla="*/ 380 h 295"/>
                            <a:gd name="T160" fmla="+- 0 2271 2182"/>
                            <a:gd name="T161" fmla="*/ T160 w 844"/>
                            <a:gd name="T162" fmla="+- 0 338 303"/>
                            <a:gd name="T163" fmla="*/ 338 h 295"/>
                            <a:gd name="T164" fmla="+- 0 2241 2182"/>
                            <a:gd name="T165" fmla="*/ T164 w 844"/>
                            <a:gd name="T166" fmla="+- 0 321 303"/>
                            <a:gd name="T167" fmla="*/ 321 h 295"/>
                            <a:gd name="T168" fmla="+- 0 2363 2182"/>
                            <a:gd name="T169" fmla="*/ T168 w 844"/>
                            <a:gd name="T170" fmla="+- 0 469 303"/>
                            <a:gd name="T171" fmla="*/ 469 h 295"/>
                            <a:gd name="T172" fmla="+- 0 2480 2182"/>
                            <a:gd name="T173" fmla="*/ T172 w 844"/>
                            <a:gd name="T174" fmla="+- 0 541 303"/>
                            <a:gd name="T175" fmla="*/ 541 h 295"/>
                            <a:gd name="T176" fmla="+- 0 2435 2182"/>
                            <a:gd name="T177" fmla="*/ T176 w 844"/>
                            <a:gd name="T178" fmla="+- 0 527 303"/>
                            <a:gd name="T179" fmla="*/ 527 h 295"/>
                            <a:gd name="T180" fmla="+- 0 2717 2182"/>
                            <a:gd name="T181" fmla="*/ T180 w 844"/>
                            <a:gd name="T182" fmla="+- 0 530 303"/>
                            <a:gd name="T183" fmla="*/ 530 h 295"/>
                            <a:gd name="T184" fmla="+- 0 2677 2182"/>
                            <a:gd name="T185" fmla="*/ T184 w 844"/>
                            <a:gd name="T186" fmla="+- 0 548 303"/>
                            <a:gd name="T187" fmla="*/ 548 h 295"/>
                            <a:gd name="T188" fmla="+- 0 2728 2182"/>
                            <a:gd name="T189" fmla="*/ T188 w 844"/>
                            <a:gd name="T190" fmla="+- 0 527 303"/>
                            <a:gd name="T191" fmla="*/ 527 h 295"/>
                            <a:gd name="T192" fmla="+- 0 2378 2182"/>
                            <a:gd name="T193" fmla="*/ T192 w 844"/>
                            <a:gd name="T194" fmla="+- 0 328 303"/>
                            <a:gd name="T195" fmla="*/ 328 h 295"/>
                            <a:gd name="T196" fmla="+- 0 2363 2182"/>
                            <a:gd name="T197" fmla="*/ T196 w 844"/>
                            <a:gd name="T198" fmla="+- 0 469 303"/>
                            <a:gd name="T199" fmla="*/ 469 h 295"/>
                            <a:gd name="T200" fmla="+- 0 2584 2182"/>
                            <a:gd name="T201" fmla="*/ T200 w 844"/>
                            <a:gd name="T202" fmla="+- 0 328 303"/>
                            <a:gd name="T203" fmla="*/ 328 h 295"/>
                            <a:gd name="T204" fmla="+- 0 2480 2182"/>
                            <a:gd name="T205" fmla="*/ T204 w 844"/>
                            <a:gd name="T206" fmla="+- 0 541 303"/>
                            <a:gd name="T207" fmla="*/ 541 h 295"/>
                            <a:gd name="T208" fmla="+- 0 2692 2182"/>
                            <a:gd name="T209" fmla="*/ T208 w 844"/>
                            <a:gd name="T210" fmla="+- 0 399 303"/>
                            <a:gd name="T211" fmla="*/ 399 h 295"/>
                            <a:gd name="T212" fmla="+- 0 2701 2182"/>
                            <a:gd name="T213" fmla="*/ T212 w 844"/>
                            <a:gd name="T214" fmla="+- 0 412 303"/>
                            <a:gd name="T215" fmla="*/ 412 h 295"/>
                            <a:gd name="T216" fmla="+- 0 2697 2182"/>
                            <a:gd name="T217" fmla="*/ T216 w 844"/>
                            <a:gd name="T218" fmla="+- 0 443 303"/>
                            <a:gd name="T219" fmla="*/ 443 h 295"/>
                            <a:gd name="T220" fmla="+- 0 2676 2182"/>
                            <a:gd name="T221" fmla="*/ T220 w 844"/>
                            <a:gd name="T222" fmla="+- 0 470 303"/>
                            <a:gd name="T223" fmla="*/ 470 h 295"/>
                            <a:gd name="T224" fmla="+- 0 2640 2182"/>
                            <a:gd name="T225" fmla="*/ T224 w 844"/>
                            <a:gd name="T226" fmla="+- 0 479 303"/>
                            <a:gd name="T227" fmla="*/ 479 h 295"/>
                            <a:gd name="T228" fmla="+- 0 2751 2182"/>
                            <a:gd name="T229" fmla="*/ T228 w 844"/>
                            <a:gd name="T230" fmla="+- 0 457 303"/>
                            <a:gd name="T231" fmla="*/ 457 h 295"/>
                            <a:gd name="T232" fmla="+- 0 2754 2182"/>
                            <a:gd name="T233" fmla="*/ T232 w 844"/>
                            <a:gd name="T234" fmla="+- 0 403 303"/>
                            <a:gd name="T235" fmla="*/ 40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4" h="295">
                              <a:moveTo>
                                <a:pt x="843" y="0"/>
                              </a:moveTo>
                              <a:lnTo>
                                <a:pt x="762" y="8"/>
                              </a:lnTo>
                              <a:lnTo>
                                <a:pt x="733" y="161"/>
                              </a:lnTo>
                              <a:lnTo>
                                <a:pt x="727" y="192"/>
                              </a:lnTo>
                              <a:lnTo>
                                <a:pt x="723" y="218"/>
                              </a:lnTo>
                              <a:lnTo>
                                <a:pt x="720" y="239"/>
                              </a:lnTo>
                              <a:lnTo>
                                <a:pt x="719" y="256"/>
                              </a:lnTo>
                              <a:lnTo>
                                <a:pt x="719" y="265"/>
                              </a:lnTo>
                              <a:lnTo>
                                <a:pt x="723" y="273"/>
                              </a:lnTo>
                              <a:lnTo>
                                <a:pt x="730" y="281"/>
                              </a:lnTo>
                              <a:lnTo>
                                <a:pt x="738" y="290"/>
                              </a:lnTo>
                              <a:lnTo>
                                <a:pt x="749" y="295"/>
                              </a:lnTo>
                              <a:lnTo>
                                <a:pt x="762" y="295"/>
                              </a:lnTo>
                              <a:lnTo>
                                <a:pt x="780" y="293"/>
                              </a:lnTo>
                              <a:lnTo>
                                <a:pt x="795" y="288"/>
                              </a:lnTo>
                              <a:lnTo>
                                <a:pt x="806" y="278"/>
                              </a:lnTo>
                              <a:lnTo>
                                <a:pt x="814" y="265"/>
                              </a:lnTo>
                              <a:lnTo>
                                <a:pt x="803" y="265"/>
                              </a:lnTo>
                              <a:lnTo>
                                <a:pt x="798" y="257"/>
                              </a:lnTo>
                              <a:lnTo>
                                <a:pt x="798" y="239"/>
                              </a:lnTo>
                              <a:lnTo>
                                <a:pt x="798" y="235"/>
                              </a:lnTo>
                              <a:lnTo>
                                <a:pt x="800" y="227"/>
                              </a:lnTo>
                              <a:lnTo>
                                <a:pt x="802" y="215"/>
                              </a:lnTo>
                              <a:lnTo>
                                <a:pt x="805" y="202"/>
                              </a:lnTo>
                              <a:lnTo>
                                <a:pt x="843" y="0"/>
                              </a:lnTo>
                              <a:close/>
                              <a:moveTo>
                                <a:pt x="714" y="0"/>
                              </a:moveTo>
                              <a:lnTo>
                                <a:pt x="633" y="8"/>
                              </a:lnTo>
                              <a:lnTo>
                                <a:pt x="604" y="161"/>
                              </a:lnTo>
                              <a:lnTo>
                                <a:pt x="598" y="192"/>
                              </a:lnTo>
                              <a:lnTo>
                                <a:pt x="594" y="218"/>
                              </a:lnTo>
                              <a:lnTo>
                                <a:pt x="591" y="239"/>
                              </a:lnTo>
                              <a:lnTo>
                                <a:pt x="590" y="256"/>
                              </a:lnTo>
                              <a:lnTo>
                                <a:pt x="590" y="265"/>
                              </a:lnTo>
                              <a:lnTo>
                                <a:pt x="594" y="273"/>
                              </a:lnTo>
                              <a:lnTo>
                                <a:pt x="601" y="281"/>
                              </a:lnTo>
                              <a:lnTo>
                                <a:pt x="609" y="290"/>
                              </a:lnTo>
                              <a:lnTo>
                                <a:pt x="620" y="295"/>
                              </a:lnTo>
                              <a:lnTo>
                                <a:pt x="633" y="295"/>
                              </a:lnTo>
                              <a:lnTo>
                                <a:pt x="651" y="293"/>
                              </a:lnTo>
                              <a:lnTo>
                                <a:pt x="666" y="288"/>
                              </a:lnTo>
                              <a:lnTo>
                                <a:pt x="677" y="278"/>
                              </a:lnTo>
                              <a:lnTo>
                                <a:pt x="685" y="265"/>
                              </a:lnTo>
                              <a:lnTo>
                                <a:pt x="674" y="265"/>
                              </a:lnTo>
                              <a:lnTo>
                                <a:pt x="669" y="257"/>
                              </a:lnTo>
                              <a:lnTo>
                                <a:pt x="669" y="239"/>
                              </a:lnTo>
                              <a:lnTo>
                                <a:pt x="669" y="235"/>
                              </a:lnTo>
                              <a:lnTo>
                                <a:pt x="670" y="227"/>
                              </a:lnTo>
                              <a:lnTo>
                                <a:pt x="673" y="215"/>
                              </a:lnTo>
                              <a:lnTo>
                                <a:pt x="675" y="202"/>
                              </a:lnTo>
                              <a:lnTo>
                                <a:pt x="714" y="0"/>
                              </a:lnTo>
                              <a:close/>
                              <a:moveTo>
                                <a:pt x="506" y="76"/>
                              </a:moveTo>
                              <a:lnTo>
                                <a:pt x="477" y="78"/>
                              </a:lnTo>
                              <a:lnTo>
                                <a:pt x="451" y="86"/>
                              </a:lnTo>
                              <a:lnTo>
                                <a:pt x="429" y="98"/>
                              </a:lnTo>
                              <a:lnTo>
                                <a:pt x="410" y="115"/>
                              </a:lnTo>
                              <a:lnTo>
                                <a:pt x="395" y="135"/>
                              </a:lnTo>
                              <a:lnTo>
                                <a:pt x="385" y="158"/>
                              </a:lnTo>
                              <a:lnTo>
                                <a:pt x="379" y="184"/>
                              </a:lnTo>
                              <a:lnTo>
                                <a:pt x="377" y="212"/>
                              </a:lnTo>
                              <a:lnTo>
                                <a:pt x="378" y="230"/>
                              </a:lnTo>
                              <a:lnTo>
                                <a:pt x="382" y="247"/>
                              </a:lnTo>
                              <a:lnTo>
                                <a:pt x="389" y="260"/>
                              </a:lnTo>
                              <a:lnTo>
                                <a:pt x="398" y="272"/>
                              </a:lnTo>
                              <a:lnTo>
                                <a:pt x="405" y="279"/>
                              </a:lnTo>
                              <a:lnTo>
                                <a:pt x="414" y="285"/>
                              </a:lnTo>
                              <a:lnTo>
                                <a:pt x="425" y="289"/>
                              </a:lnTo>
                              <a:lnTo>
                                <a:pt x="434" y="292"/>
                              </a:lnTo>
                              <a:lnTo>
                                <a:pt x="444" y="294"/>
                              </a:lnTo>
                              <a:lnTo>
                                <a:pt x="456" y="295"/>
                              </a:lnTo>
                              <a:lnTo>
                                <a:pt x="469" y="295"/>
                              </a:lnTo>
                              <a:lnTo>
                                <a:pt x="482" y="294"/>
                              </a:lnTo>
                              <a:lnTo>
                                <a:pt x="496" y="292"/>
                              </a:lnTo>
                              <a:lnTo>
                                <a:pt x="509" y="288"/>
                              </a:lnTo>
                              <a:lnTo>
                                <a:pt x="522" y="282"/>
                              </a:lnTo>
                              <a:lnTo>
                                <a:pt x="530" y="278"/>
                              </a:lnTo>
                              <a:lnTo>
                                <a:pt x="537" y="272"/>
                              </a:lnTo>
                              <a:lnTo>
                                <a:pt x="547" y="260"/>
                              </a:lnTo>
                              <a:lnTo>
                                <a:pt x="549" y="251"/>
                              </a:lnTo>
                              <a:lnTo>
                                <a:pt x="549" y="245"/>
                              </a:lnTo>
                              <a:lnTo>
                                <a:pt x="475" y="245"/>
                              </a:lnTo>
                              <a:lnTo>
                                <a:pt x="467" y="243"/>
                              </a:lnTo>
                              <a:lnTo>
                                <a:pt x="456" y="233"/>
                              </a:lnTo>
                              <a:lnTo>
                                <a:pt x="454" y="225"/>
                              </a:lnTo>
                              <a:lnTo>
                                <a:pt x="454" y="207"/>
                              </a:lnTo>
                              <a:lnTo>
                                <a:pt x="454" y="200"/>
                              </a:lnTo>
                              <a:lnTo>
                                <a:pt x="455" y="194"/>
                              </a:lnTo>
                              <a:lnTo>
                                <a:pt x="508" y="189"/>
                              </a:lnTo>
                              <a:lnTo>
                                <a:pt x="545" y="176"/>
                              </a:lnTo>
                              <a:lnTo>
                                <a:pt x="458" y="176"/>
                              </a:lnTo>
                              <a:lnTo>
                                <a:pt x="462" y="155"/>
                              </a:lnTo>
                              <a:lnTo>
                                <a:pt x="468" y="137"/>
                              </a:lnTo>
                              <a:lnTo>
                                <a:pt x="474" y="122"/>
                              </a:lnTo>
                              <a:lnTo>
                                <a:pt x="481" y="110"/>
                              </a:lnTo>
                              <a:lnTo>
                                <a:pt x="485" y="104"/>
                              </a:lnTo>
                              <a:lnTo>
                                <a:pt x="489" y="101"/>
                              </a:lnTo>
                              <a:lnTo>
                                <a:pt x="497" y="97"/>
                              </a:lnTo>
                              <a:lnTo>
                                <a:pt x="501" y="96"/>
                              </a:lnTo>
                              <a:lnTo>
                                <a:pt x="567" y="96"/>
                              </a:lnTo>
                              <a:lnTo>
                                <a:pt x="562" y="92"/>
                              </a:lnTo>
                              <a:lnTo>
                                <a:pt x="552" y="85"/>
                              </a:lnTo>
                              <a:lnTo>
                                <a:pt x="539" y="80"/>
                              </a:lnTo>
                              <a:lnTo>
                                <a:pt x="523" y="77"/>
                              </a:lnTo>
                              <a:lnTo>
                                <a:pt x="506" y="76"/>
                              </a:lnTo>
                              <a:close/>
                              <a:moveTo>
                                <a:pt x="47" y="17"/>
                              </a:moveTo>
                              <a:lnTo>
                                <a:pt x="35" y="17"/>
                              </a:lnTo>
                              <a:lnTo>
                                <a:pt x="26" y="19"/>
                              </a:lnTo>
                              <a:lnTo>
                                <a:pt x="10" y="27"/>
                              </a:lnTo>
                              <a:lnTo>
                                <a:pt x="4" y="33"/>
                              </a:lnTo>
                              <a:lnTo>
                                <a:pt x="0" y="40"/>
                              </a:lnTo>
                              <a:lnTo>
                                <a:pt x="5" y="44"/>
                              </a:lnTo>
                              <a:lnTo>
                                <a:pt x="10" y="51"/>
                              </a:lnTo>
                              <a:lnTo>
                                <a:pt x="18" y="70"/>
                              </a:lnTo>
                              <a:lnTo>
                                <a:pt x="20" y="82"/>
                              </a:lnTo>
                              <a:lnTo>
                                <a:pt x="22" y="110"/>
                              </a:lnTo>
                              <a:lnTo>
                                <a:pt x="33" y="287"/>
                              </a:lnTo>
                              <a:lnTo>
                                <a:pt x="129" y="287"/>
                              </a:lnTo>
                              <a:lnTo>
                                <a:pt x="150" y="238"/>
                              </a:lnTo>
                              <a:lnTo>
                                <a:pt x="104" y="238"/>
                              </a:lnTo>
                              <a:lnTo>
                                <a:pt x="104" y="96"/>
                              </a:lnTo>
                              <a:lnTo>
                                <a:pt x="103" y="77"/>
                              </a:lnTo>
                              <a:lnTo>
                                <a:pt x="100" y="60"/>
                              </a:lnTo>
                              <a:lnTo>
                                <a:pt x="96" y="46"/>
                              </a:lnTo>
                              <a:lnTo>
                                <a:pt x="89" y="35"/>
                              </a:lnTo>
                              <a:lnTo>
                                <a:pt x="80" y="27"/>
                              </a:lnTo>
                              <a:lnTo>
                                <a:pt x="70" y="21"/>
                              </a:lnTo>
                              <a:lnTo>
                                <a:pt x="59" y="18"/>
                              </a:lnTo>
                              <a:lnTo>
                                <a:pt x="47" y="17"/>
                              </a:lnTo>
                              <a:close/>
                              <a:moveTo>
                                <a:pt x="250" y="166"/>
                              </a:moveTo>
                              <a:lnTo>
                                <a:pt x="181" y="166"/>
                              </a:lnTo>
                              <a:lnTo>
                                <a:pt x="189" y="287"/>
                              </a:lnTo>
                              <a:lnTo>
                                <a:pt x="274" y="287"/>
                              </a:lnTo>
                              <a:lnTo>
                                <a:pt x="298" y="238"/>
                              </a:lnTo>
                              <a:lnTo>
                                <a:pt x="252" y="238"/>
                              </a:lnTo>
                              <a:lnTo>
                                <a:pt x="253" y="227"/>
                              </a:lnTo>
                              <a:lnTo>
                                <a:pt x="253" y="224"/>
                              </a:lnTo>
                              <a:lnTo>
                                <a:pt x="250" y="166"/>
                              </a:lnTo>
                              <a:close/>
                              <a:moveTo>
                                <a:pt x="539" y="220"/>
                              </a:moveTo>
                              <a:lnTo>
                                <a:pt x="535" y="227"/>
                              </a:lnTo>
                              <a:lnTo>
                                <a:pt x="527" y="233"/>
                              </a:lnTo>
                              <a:lnTo>
                                <a:pt x="506" y="243"/>
                              </a:lnTo>
                              <a:lnTo>
                                <a:pt x="495" y="245"/>
                              </a:lnTo>
                              <a:lnTo>
                                <a:pt x="549" y="245"/>
                              </a:lnTo>
                              <a:lnTo>
                                <a:pt x="549" y="232"/>
                              </a:lnTo>
                              <a:lnTo>
                                <a:pt x="546" y="224"/>
                              </a:lnTo>
                              <a:lnTo>
                                <a:pt x="539" y="220"/>
                              </a:lnTo>
                              <a:close/>
                              <a:moveTo>
                                <a:pt x="243" y="25"/>
                              </a:moveTo>
                              <a:lnTo>
                                <a:pt x="196" y="25"/>
                              </a:lnTo>
                              <a:lnTo>
                                <a:pt x="104" y="238"/>
                              </a:lnTo>
                              <a:lnTo>
                                <a:pt x="150" y="238"/>
                              </a:lnTo>
                              <a:lnTo>
                                <a:pt x="181" y="166"/>
                              </a:lnTo>
                              <a:lnTo>
                                <a:pt x="250" y="166"/>
                              </a:lnTo>
                              <a:lnTo>
                                <a:pt x="243" y="25"/>
                              </a:lnTo>
                              <a:close/>
                              <a:moveTo>
                                <a:pt x="402" y="25"/>
                              </a:moveTo>
                              <a:lnTo>
                                <a:pt x="347" y="25"/>
                              </a:lnTo>
                              <a:lnTo>
                                <a:pt x="252" y="238"/>
                              </a:lnTo>
                              <a:lnTo>
                                <a:pt x="298" y="238"/>
                              </a:lnTo>
                              <a:lnTo>
                                <a:pt x="402" y="25"/>
                              </a:lnTo>
                              <a:close/>
                              <a:moveTo>
                                <a:pt x="567" y="96"/>
                              </a:moveTo>
                              <a:lnTo>
                                <a:pt x="510" y="96"/>
                              </a:lnTo>
                              <a:lnTo>
                                <a:pt x="513" y="98"/>
                              </a:lnTo>
                              <a:lnTo>
                                <a:pt x="518" y="105"/>
                              </a:lnTo>
                              <a:lnTo>
                                <a:pt x="519" y="109"/>
                              </a:lnTo>
                              <a:lnTo>
                                <a:pt x="519" y="115"/>
                              </a:lnTo>
                              <a:lnTo>
                                <a:pt x="518" y="128"/>
                              </a:lnTo>
                              <a:lnTo>
                                <a:pt x="515" y="140"/>
                              </a:lnTo>
                              <a:lnTo>
                                <a:pt x="510" y="150"/>
                              </a:lnTo>
                              <a:lnTo>
                                <a:pt x="503" y="159"/>
                              </a:lnTo>
                              <a:lnTo>
                                <a:pt x="494" y="167"/>
                              </a:lnTo>
                              <a:lnTo>
                                <a:pt x="483" y="172"/>
                              </a:lnTo>
                              <a:lnTo>
                                <a:pt x="471" y="175"/>
                              </a:lnTo>
                              <a:lnTo>
                                <a:pt x="458" y="176"/>
                              </a:lnTo>
                              <a:lnTo>
                                <a:pt x="545" y="176"/>
                              </a:lnTo>
                              <a:lnTo>
                                <a:pt x="546" y="176"/>
                              </a:lnTo>
                              <a:lnTo>
                                <a:pt x="569" y="154"/>
                              </a:lnTo>
                              <a:lnTo>
                                <a:pt x="576" y="123"/>
                              </a:lnTo>
                              <a:lnTo>
                                <a:pt x="576" y="110"/>
                              </a:lnTo>
                              <a:lnTo>
                                <a:pt x="572" y="100"/>
                              </a:lnTo>
                              <a:lnTo>
                                <a:pt x="567" y="96"/>
                              </a:lnTo>
                              <a:close/>
                            </a:path>
                          </a:pathLst>
                        </a:custGeom>
                        <a:solidFill>
                          <a:srgbClr val="95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363336" id="AutoShape 103" o:spid="_x0000_s1026" alt="Title: Logo - Description: WellSouth Logo" style="position:absolute;margin-left:72.15pt;margin-top:15.25pt;width:42.2pt;height:14.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8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" path="m843,l762,8,733,161r-6,31l723,218r-3,21l719,256r,9l723,273r7,8l738,290r11,5l762,295r18,-2l795,288r11,-10l814,265r-11,l798,257r,-18l798,235r2,-8l802,215r3,-13l843,xm714,l633,8,604,161r-6,31l594,218r-3,21l590,256r,9l594,273r7,8l609,290r11,5l633,295r18,-2l666,288r11,-10l685,265r-11,l669,257r,-18l669,235r1,-8l673,215r2,-13l714,xm506,76r-29,2l451,86,429,98r-19,17l395,135r-10,23l379,184r-2,28l378,230r4,17l389,260r9,12l405,279r9,6l425,289r9,3l444,294r12,1l469,295r13,-1l496,292r13,-4l522,282r8,-4l537,272r10,-12l549,251r,-6l475,245r-8,-2l456,233r-2,-8l454,207r,-7l455,194r53,-5l545,176r-87,l462,155r6,-18l474,122r7,-12l485,104r4,-3l497,97r4,-1l567,96r-5,-4l552,85,539,80,523,77,506,76xm47,17r-12,l26,19,10,27,4,33,,40r5,4l10,51r8,19l20,82r2,28l33,287r96,l150,238r-46,l104,96,103,77,100,60,96,46,89,35,80,27,70,21,59,18,47,17xm250,166r-69,l189,287r85,l298,238r-46,l253,227r,-3l250,166xm539,220r-4,7l527,233r-21,10l495,245r54,l549,232r-3,-8l539,220xm243,25r-47,l104,238r46,l181,166r69,l243,25xm402,25r-55,l252,238r46,l402,25xm567,96r-57,l513,98r5,7l519,109r,6l518,128r-3,12l510,150r-7,9l494,167r-11,5l471,175r-13,1l545,176r1,l569,154r7,-31l576,110r-4,-10l567,96xe" fillcolor="#95c65b" stroked="f">
                <v:path arrowok="t" o:connecttype="custom" o:connectlocs="465455,294640;457200,344170;459105,365760;475615,379730;504825,375285;509905,360680;506730,341630;511175,320675;401955,197485;377190,330835;374650,360680;386715,376555;413385,378460;434975,360680;424815,344170;427355,328930;321310,240665;272415,254635;244475,292735;240030,338455;252730,365125;269875,375920;289560,379730;314960,377825;336550,368935;348615,351790;296545,346710;288290,323850;322580,312420;293370,290830;305435,262255;315595,254000;356870,250825;332105,241300;22225,203200;2540,213360;6350,224790;13970,262255;95250,343535;65405,241300;56515,214630;37465,203835;114935,297815;189230,343535;160655,334645;339725,336550;314325,347980;346710,334645;124460,208280;114935,297815;255270,208280;189230,343535;323850,253365;329565,261620;327025,281305;313690,298450;290830,304165;361315,290195;363220,255905" o:connectangles="0,0,0,0,0,0,0,0,0,0,0,0,0,0,0,0,0,0,0,0,0,0,0,0,0,0,0,0,0,0,0,0,0,0,0,0,0,0,0,0,0,0,0,0,0,0,0,0,0,0,0,0,0,0,0,0,0,0,0"/>
                <w10:wrap type="topAndBottom"/>
              </v:shape>
            </w:pict>
          </mc:Fallback>
        </mc:AlternateContent>
      </w:r>
      <w:r w:rsidR="00A32422" w:rsidRPr="00974F16">
        <w:rPr>
          <w:rFonts w:ascii="Arial" w:hAnsi="Arial" w:cs="Arial"/>
          <w:noProof/>
          <w:lang w:val="en-NZ" w:eastAsia="en-NZ" w:bidi="ar-SA"/>
        </w:rPr>
        <w:drawing>
          <wp:anchor distT="0" distB="0" distL="0" distR="0" simplePos="0" relativeHeight="251663360" behindDoc="0" locked="0" layoutInCell="1" allowOverlap="1">
            <wp:simplePos x="0" y="0"/>
            <wp:positionH relativeFrom="page">
              <wp:posOffset>3116135</wp:posOffset>
            </wp:positionH>
            <wp:positionV relativeFrom="paragraph">
              <wp:posOffset>125184</wp:posOffset>
            </wp:positionV>
            <wp:extent cx="1348610" cy="542925"/>
            <wp:effectExtent l="0" t="0" r="4445" b="0"/>
            <wp:wrapTopAndBottom/>
            <wp:docPr id="1" name="image7.png" descr="Ministry of Healt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2" cstate="print"/>
                    <a:stretch>
                      <a:fillRect/>
                    </a:stretch>
                  </pic:blipFill>
                  <pic:spPr>
                    <a:xfrm>
                      <a:off x="0" y="0"/>
                      <a:ext cx="1348610" cy="542925"/>
                    </a:xfrm>
                    <a:prstGeom prst="rect">
                      <a:avLst/>
                    </a:prstGeom>
                  </pic:spPr>
                </pic:pic>
              </a:graphicData>
            </a:graphic>
          </wp:anchor>
        </w:drawing>
      </w:r>
      <w:r w:rsidR="00A32422" w:rsidRPr="00974F16">
        <w:rPr>
          <w:rFonts w:ascii="Arial" w:hAnsi="Arial" w:cs="Arial"/>
          <w:noProof/>
          <w:lang w:val="en-NZ" w:eastAsia="en-NZ" w:bidi="ar-SA"/>
        </w:rPr>
        <w:drawing>
          <wp:anchor distT="0" distB="0" distL="0" distR="0" simplePos="0" relativeHeight="251664384" behindDoc="0" locked="0" layoutInCell="1" allowOverlap="1">
            <wp:simplePos x="0" y="0"/>
            <wp:positionH relativeFrom="page">
              <wp:posOffset>4892682</wp:posOffset>
            </wp:positionH>
            <wp:positionV relativeFrom="paragraph">
              <wp:posOffset>145566</wp:posOffset>
            </wp:positionV>
            <wp:extent cx="1769164" cy="509587"/>
            <wp:effectExtent l="0" t="0" r="2540" b="5080"/>
            <wp:wrapTopAndBottom/>
            <wp:docPr id="3" name="image8.png" descr="Health Promotion Agency logo"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3" cstate="print"/>
                    <a:stretch>
                      <a:fillRect/>
                    </a:stretch>
                  </pic:blipFill>
                  <pic:spPr>
                    <a:xfrm>
                      <a:off x="0" y="0"/>
                      <a:ext cx="1769164" cy="509587"/>
                    </a:xfrm>
                    <a:prstGeom prst="rect">
                      <a:avLst/>
                    </a:prstGeom>
                  </pic:spPr>
                </pic:pic>
              </a:graphicData>
            </a:graphic>
          </wp:anchor>
        </w:drawing>
      </w:r>
    </w:p>
    <w:p w:rsidR="000022F2" w:rsidRPr="00974F16" w:rsidRDefault="000022F2">
      <w:pPr>
        <w:rPr>
          <w:rFonts w:ascii="Arial" w:hAnsi="Arial" w:cs="Arial"/>
          <w:sz w:val="13"/>
        </w:rPr>
        <w:sectPr w:rsidR="000022F2" w:rsidRPr="00974F16">
          <w:type w:val="continuous"/>
          <w:pgSz w:w="11910" w:h="16840"/>
          <w:pgMar w:top="0" w:right="740" w:bottom="280" w:left="740" w:header="720" w:footer="720" w:gutter="0"/>
          <w:cols w:space="720"/>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1"/>
        <w:rPr>
          <w:rFonts w:ascii="Arial" w:hAnsi="Arial" w:cs="Arial"/>
          <w:sz w:val="22"/>
        </w:rPr>
      </w:pPr>
    </w:p>
    <w:p w:rsidR="000022F2" w:rsidRPr="00974F16" w:rsidRDefault="00A32422">
      <w:pPr>
        <w:pStyle w:val="BodyText"/>
        <w:spacing w:before="1" w:line="300" w:lineRule="auto"/>
        <w:ind w:left="510" w:right="8212"/>
        <w:rPr>
          <w:rFonts w:ascii="Arial" w:hAnsi="Arial" w:cs="Arial"/>
        </w:rPr>
      </w:pPr>
      <w:r w:rsidRPr="00974F16">
        <w:rPr>
          <w:rFonts w:ascii="Arial" w:hAnsi="Arial" w:cs="Arial"/>
          <w:color w:val="231F20"/>
        </w:rPr>
        <w:t>Ministry of Health PO Box 5013</w:t>
      </w:r>
    </w:p>
    <w:p w:rsidR="000022F2" w:rsidRPr="00974F16" w:rsidRDefault="00A32422">
      <w:pPr>
        <w:pStyle w:val="BodyText"/>
        <w:ind w:left="510"/>
        <w:rPr>
          <w:rFonts w:ascii="Arial" w:hAnsi="Arial" w:cs="Arial"/>
        </w:rPr>
      </w:pPr>
      <w:r w:rsidRPr="00974F16">
        <w:rPr>
          <w:rFonts w:ascii="Arial" w:hAnsi="Arial" w:cs="Arial"/>
          <w:color w:val="231F20"/>
        </w:rPr>
        <w:t>Wellington 6140</w:t>
      </w:r>
    </w:p>
    <w:p w:rsidR="000022F2" w:rsidRPr="00974F16" w:rsidRDefault="00A32422">
      <w:pPr>
        <w:pStyle w:val="BodyText"/>
        <w:spacing w:before="54"/>
        <w:ind w:left="510"/>
        <w:rPr>
          <w:rFonts w:ascii="Arial" w:hAnsi="Arial" w:cs="Arial"/>
        </w:rPr>
      </w:pPr>
      <w:r w:rsidRPr="00974F16">
        <w:rPr>
          <w:rFonts w:ascii="Arial" w:hAnsi="Arial" w:cs="Arial"/>
          <w:color w:val="231F20"/>
        </w:rPr>
        <w:t>Ph (04) 496 2000</w:t>
      </w:r>
    </w:p>
    <w:p w:rsidR="000022F2" w:rsidRPr="00974F16" w:rsidRDefault="00A32422">
      <w:pPr>
        <w:pStyle w:val="BodyText"/>
        <w:spacing w:before="54"/>
        <w:ind w:left="510"/>
        <w:rPr>
          <w:rFonts w:ascii="Arial" w:hAnsi="Arial" w:cs="Arial"/>
        </w:rPr>
      </w:pPr>
      <w:r w:rsidRPr="00974F16">
        <w:rPr>
          <w:rFonts w:ascii="Arial" w:hAnsi="Arial" w:cs="Arial"/>
          <w:color w:val="231F20"/>
        </w:rPr>
        <w:t>Ema</w:t>
      </w:r>
      <w:hyperlink r:id="rId14">
        <w:r w:rsidRPr="00974F16">
          <w:rPr>
            <w:rFonts w:ascii="Arial" w:hAnsi="Arial" w:cs="Arial"/>
            <w:color w:val="231F20"/>
          </w:rPr>
          <w:t>il info@health.govt.nz</w:t>
        </w:r>
      </w:hyperlink>
    </w:p>
    <w:p w:rsidR="000022F2" w:rsidRPr="00974F16" w:rsidRDefault="0061417B" w:rsidP="00696EE3">
      <w:pPr>
        <w:ind w:left="510"/>
        <w:rPr>
          <w:rFonts w:ascii="Arial" w:hAnsi="Arial" w:cs="Arial"/>
          <w:b/>
          <w:color w:val="231F20"/>
          <w:sz w:val="18"/>
          <w:szCs w:val="18"/>
        </w:rPr>
      </w:pPr>
      <w:hyperlink r:id="rId15">
        <w:r w:rsidR="00A32422" w:rsidRPr="00974F16">
          <w:rPr>
            <w:rFonts w:ascii="Arial" w:hAnsi="Arial" w:cs="Arial"/>
            <w:b/>
            <w:color w:val="231F20"/>
            <w:sz w:val="18"/>
            <w:szCs w:val="18"/>
          </w:rPr>
          <w:t>www.health.govt.nz</w:t>
        </w:r>
      </w:hyperlink>
    </w:p>
    <w:p w:rsidR="000022F2" w:rsidRPr="00974F16" w:rsidRDefault="000022F2">
      <w:pPr>
        <w:pStyle w:val="BodyText"/>
        <w:spacing w:before="4"/>
        <w:rPr>
          <w:rFonts w:ascii="Arial" w:hAnsi="Arial" w:cs="Arial"/>
          <w:b/>
          <w:sz w:val="23"/>
        </w:rPr>
      </w:pPr>
    </w:p>
    <w:p w:rsidR="000022F2" w:rsidRPr="00974F16" w:rsidRDefault="00A32422">
      <w:pPr>
        <w:pStyle w:val="BodyText"/>
        <w:spacing w:line="300" w:lineRule="auto"/>
        <w:ind w:left="510" w:right="6583"/>
        <w:rPr>
          <w:rFonts w:ascii="Arial" w:hAnsi="Arial" w:cs="Arial"/>
        </w:rPr>
      </w:pPr>
      <w:r w:rsidRPr="00974F16">
        <w:rPr>
          <w:rFonts w:ascii="Arial" w:hAnsi="Arial" w:cs="Arial"/>
          <w:color w:val="231F20"/>
        </w:rPr>
        <w:t>WellSouth Primary Health Network Level 1, 333 Princes St</w:t>
      </w:r>
    </w:p>
    <w:p w:rsidR="000022F2" w:rsidRPr="00974F16" w:rsidRDefault="00A32422">
      <w:pPr>
        <w:pStyle w:val="BodyText"/>
        <w:ind w:left="510"/>
        <w:rPr>
          <w:rFonts w:ascii="Arial" w:hAnsi="Arial" w:cs="Arial"/>
        </w:rPr>
      </w:pPr>
      <w:r w:rsidRPr="00974F16">
        <w:rPr>
          <w:rFonts w:ascii="Arial" w:hAnsi="Arial" w:cs="Arial"/>
          <w:color w:val="231F20"/>
        </w:rPr>
        <w:t>Dunedin 9016</w:t>
      </w:r>
    </w:p>
    <w:p w:rsidR="000022F2" w:rsidRPr="00974F16" w:rsidRDefault="00A32422">
      <w:pPr>
        <w:pStyle w:val="BodyText"/>
        <w:spacing w:before="54"/>
        <w:ind w:left="510"/>
        <w:rPr>
          <w:rFonts w:ascii="Arial" w:hAnsi="Arial" w:cs="Arial"/>
        </w:rPr>
      </w:pPr>
      <w:r w:rsidRPr="00974F16">
        <w:rPr>
          <w:rFonts w:ascii="Arial" w:hAnsi="Arial" w:cs="Arial"/>
          <w:color w:val="231F20"/>
        </w:rPr>
        <w:t>Ph (03) 477 1163</w:t>
      </w:r>
    </w:p>
    <w:p w:rsidR="000022F2" w:rsidRPr="00974F16" w:rsidRDefault="00A32422">
      <w:pPr>
        <w:pStyle w:val="BodyText"/>
        <w:spacing w:before="54"/>
        <w:ind w:left="510"/>
        <w:rPr>
          <w:rFonts w:ascii="Arial" w:hAnsi="Arial" w:cs="Arial"/>
        </w:rPr>
      </w:pPr>
      <w:r w:rsidRPr="00974F16">
        <w:rPr>
          <w:rFonts w:ascii="Arial" w:hAnsi="Arial" w:cs="Arial"/>
          <w:color w:val="231F20"/>
        </w:rPr>
        <w:t>Ema</w:t>
      </w:r>
      <w:hyperlink r:id="rId16">
        <w:r w:rsidRPr="00974F16">
          <w:rPr>
            <w:rFonts w:ascii="Arial" w:hAnsi="Arial" w:cs="Arial"/>
            <w:color w:val="231F20"/>
          </w:rPr>
          <w:t>il info@wellsouth.org.nz</w:t>
        </w:r>
      </w:hyperlink>
    </w:p>
    <w:p w:rsidR="000022F2" w:rsidRPr="00974F16" w:rsidRDefault="0061417B" w:rsidP="00696EE3">
      <w:pPr>
        <w:ind w:left="510"/>
        <w:rPr>
          <w:rFonts w:ascii="Arial" w:hAnsi="Arial" w:cs="Arial"/>
          <w:b/>
          <w:color w:val="231F20"/>
          <w:sz w:val="18"/>
          <w:szCs w:val="18"/>
        </w:rPr>
      </w:pPr>
      <w:hyperlink r:id="rId17">
        <w:r w:rsidR="00A32422" w:rsidRPr="00974F16">
          <w:rPr>
            <w:rFonts w:ascii="Arial" w:hAnsi="Arial" w:cs="Arial"/>
            <w:b/>
            <w:color w:val="231F20"/>
            <w:sz w:val="18"/>
            <w:szCs w:val="18"/>
          </w:rPr>
          <w:t>www.wellsouth.nz</w:t>
        </w:r>
      </w:hyperlink>
    </w:p>
    <w:p w:rsidR="000022F2" w:rsidRPr="00974F16" w:rsidRDefault="000022F2">
      <w:pPr>
        <w:pStyle w:val="BodyText"/>
        <w:spacing w:before="5"/>
        <w:rPr>
          <w:rFonts w:ascii="Arial" w:hAnsi="Arial" w:cs="Arial"/>
          <w:b/>
          <w:sz w:val="23"/>
        </w:rPr>
      </w:pPr>
    </w:p>
    <w:p w:rsidR="000022F2" w:rsidRPr="00974F16" w:rsidRDefault="00A32422">
      <w:pPr>
        <w:pStyle w:val="BodyText"/>
        <w:spacing w:line="300" w:lineRule="auto"/>
        <w:ind w:left="510" w:right="5886"/>
        <w:rPr>
          <w:rFonts w:ascii="Arial" w:hAnsi="Arial" w:cs="Arial"/>
        </w:rPr>
      </w:pPr>
      <w:r w:rsidRPr="00974F16">
        <w:rPr>
          <w:rFonts w:ascii="Arial" w:hAnsi="Arial" w:cs="Arial"/>
          <w:color w:val="231F20"/>
        </w:rPr>
        <w:t>Health Promotion Agency/Te Hiringa Hauora PO Box 2142</w:t>
      </w:r>
    </w:p>
    <w:p w:rsidR="000022F2" w:rsidRPr="00974F16" w:rsidRDefault="00A32422">
      <w:pPr>
        <w:pStyle w:val="BodyText"/>
        <w:spacing w:line="300" w:lineRule="auto"/>
        <w:ind w:left="510" w:right="7952"/>
        <w:rPr>
          <w:rFonts w:ascii="Arial" w:hAnsi="Arial" w:cs="Arial"/>
        </w:rPr>
      </w:pPr>
      <w:r w:rsidRPr="00974F16">
        <w:rPr>
          <w:rFonts w:ascii="Arial" w:hAnsi="Arial" w:cs="Arial"/>
          <w:color w:val="231F20"/>
        </w:rPr>
        <w:t>Wellington 6140 Aotearoa New Zealand Ph (04) 917 0060</w:t>
      </w:r>
    </w:p>
    <w:p w:rsidR="000022F2" w:rsidRPr="00974F16" w:rsidRDefault="00A32422">
      <w:pPr>
        <w:pStyle w:val="BodyText"/>
        <w:ind w:left="510"/>
        <w:rPr>
          <w:rFonts w:ascii="Arial" w:hAnsi="Arial" w:cs="Arial"/>
        </w:rPr>
      </w:pPr>
      <w:r w:rsidRPr="00974F16">
        <w:rPr>
          <w:rFonts w:ascii="Arial" w:hAnsi="Arial" w:cs="Arial"/>
          <w:color w:val="231F20"/>
        </w:rPr>
        <w:t xml:space="preserve">Email </w:t>
      </w:r>
      <w:hyperlink r:id="rId18">
        <w:r w:rsidRPr="00974F16">
          <w:rPr>
            <w:rFonts w:ascii="Arial" w:hAnsi="Arial" w:cs="Arial"/>
            <w:color w:val="231F20"/>
          </w:rPr>
          <w:t>enquiries@hpa.org.nz</w:t>
        </w:r>
      </w:hyperlink>
    </w:p>
    <w:p w:rsidR="000022F2" w:rsidRPr="00974F16" w:rsidRDefault="0061417B" w:rsidP="00696EE3">
      <w:pPr>
        <w:ind w:left="510"/>
        <w:rPr>
          <w:rFonts w:ascii="Arial" w:hAnsi="Arial" w:cs="Arial"/>
          <w:b/>
          <w:color w:val="231F20"/>
          <w:sz w:val="18"/>
          <w:szCs w:val="18"/>
        </w:rPr>
      </w:pPr>
      <w:hyperlink r:id="rId19">
        <w:r w:rsidR="00A32422" w:rsidRPr="00974F16">
          <w:rPr>
            <w:rFonts w:ascii="Arial" w:hAnsi="Arial" w:cs="Arial"/>
            <w:b/>
            <w:color w:val="231F20"/>
            <w:sz w:val="18"/>
            <w:szCs w:val="18"/>
          </w:rPr>
          <w:t>www.hpa.org.nz</w:t>
        </w:r>
      </w:hyperlink>
    </w:p>
    <w:p w:rsidR="000022F2" w:rsidRPr="00974F16" w:rsidRDefault="000022F2">
      <w:pPr>
        <w:pStyle w:val="BodyText"/>
        <w:spacing w:before="5"/>
        <w:rPr>
          <w:rFonts w:ascii="Arial" w:hAnsi="Arial" w:cs="Arial"/>
          <w:b/>
          <w:sz w:val="23"/>
        </w:rPr>
      </w:pPr>
    </w:p>
    <w:p w:rsidR="000022F2" w:rsidRPr="00974F16" w:rsidRDefault="00A32422">
      <w:pPr>
        <w:pStyle w:val="BodyText"/>
        <w:ind w:left="510"/>
        <w:rPr>
          <w:rFonts w:ascii="Arial" w:hAnsi="Arial" w:cs="Arial"/>
        </w:rPr>
      </w:pPr>
      <w:r w:rsidRPr="00974F16">
        <w:rPr>
          <w:rFonts w:ascii="Arial" w:hAnsi="Arial" w:cs="Arial"/>
          <w:color w:val="231F20"/>
        </w:rPr>
        <w:t>November 2019</w:t>
      </w:r>
    </w:p>
    <w:p w:rsidR="000022F2" w:rsidRPr="00974F16" w:rsidRDefault="000022F2">
      <w:pPr>
        <w:rPr>
          <w:rFonts w:ascii="Arial" w:hAnsi="Arial" w:cs="Arial"/>
        </w:rPr>
        <w:sectPr w:rsidR="000022F2" w:rsidRPr="00974F16">
          <w:pgSz w:w="11910" w:h="16840"/>
          <w:pgMar w:top="1580" w:right="740" w:bottom="280" w:left="740" w:header="720" w:footer="720" w:gutter="0"/>
          <w:cols w:space="720"/>
        </w:sectPr>
      </w:pPr>
    </w:p>
    <w:p w:rsidR="000022F2" w:rsidRPr="00974F16" w:rsidRDefault="000022F2">
      <w:pPr>
        <w:pStyle w:val="BodyText"/>
        <w:spacing w:before="3"/>
        <w:rPr>
          <w:rFonts w:ascii="Arial" w:hAnsi="Arial" w:cs="Arial"/>
          <w:sz w:val="29"/>
        </w:rPr>
      </w:pPr>
    </w:p>
    <w:p w:rsidR="000022F2" w:rsidRPr="00974F16" w:rsidRDefault="00A32422">
      <w:pPr>
        <w:pStyle w:val="Heading1"/>
        <w:ind w:left="677"/>
        <w:rPr>
          <w:rFonts w:ascii="Arial" w:hAnsi="Arial" w:cs="Arial"/>
        </w:rPr>
      </w:pPr>
      <w:r w:rsidRPr="00974F16">
        <w:rPr>
          <w:rFonts w:ascii="Arial" w:hAnsi="Arial" w:cs="Arial"/>
          <w:color w:val="00A2C5"/>
        </w:rPr>
        <w:t>Contents</w:t>
      </w:r>
    </w:p>
    <w:sdt>
      <w:sdtPr>
        <w:rPr>
          <w:rFonts w:ascii="Arial" w:eastAsia="ARS Maquette Pro" w:hAnsi="Arial" w:cs="Arial"/>
          <w:b/>
          <w:bCs/>
        </w:rPr>
        <w:id w:val="-401999114"/>
        <w:docPartObj>
          <w:docPartGallery w:val="Table of Contents"/>
          <w:docPartUnique/>
        </w:docPartObj>
      </w:sdtPr>
      <w:sdtEndPr/>
      <w:sdtContent>
        <w:p w:rsidR="000022F2" w:rsidRPr="00974F16" w:rsidRDefault="0061417B">
          <w:pPr>
            <w:pStyle w:val="TOC2"/>
            <w:tabs>
              <w:tab w:val="right" w:leader="dot" w:pos="8670"/>
            </w:tabs>
            <w:rPr>
              <w:rFonts w:ascii="Arial" w:hAnsi="Arial" w:cs="Arial"/>
            </w:rPr>
          </w:pPr>
          <w:hyperlink w:anchor="_TOC_250003" w:history="1">
            <w:r w:rsidR="00A32422" w:rsidRPr="00974F16">
              <w:rPr>
                <w:rFonts w:ascii="Arial" w:hAnsi="Arial" w:cs="Arial"/>
                <w:color w:val="231F20"/>
                <w:w w:val="110"/>
              </w:rPr>
              <w:t>Executive</w:t>
            </w:r>
            <w:r w:rsidR="00A32422" w:rsidRPr="00974F16">
              <w:rPr>
                <w:rFonts w:ascii="Arial" w:hAnsi="Arial" w:cs="Arial"/>
                <w:color w:val="231F20"/>
                <w:spacing w:val="-14"/>
                <w:w w:val="110"/>
              </w:rPr>
              <w:t xml:space="preserve"> </w:t>
            </w:r>
            <w:r w:rsidR="00A32422" w:rsidRPr="00974F16">
              <w:rPr>
                <w:rFonts w:ascii="Arial" w:hAnsi="Arial" w:cs="Arial"/>
                <w:color w:val="231F20"/>
                <w:w w:val="110"/>
              </w:rPr>
              <w:t>Summary</w:t>
            </w:r>
            <w:r w:rsidR="00A32422" w:rsidRPr="00974F16">
              <w:rPr>
                <w:rFonts w:ascii="Arial" w:hAnsi="Arial" w:cs="Arial"/>
                <w:color w:val="231F20"/>
                <w:w w:val="110"/>
              </w:rPr>
              <w:tab/>
              <w:t>3</w:t>
            </w:r>
          </w:hyperlink>
        </w:p>
        <w:p w:rsidR="000022F2" w:rsidRPr="00974F16" w:rsidRDefault="0061417B">
          <w:pPr>
            <w:pStyle w:val="TOC1"/>
            <w:tabs>
              <w:tab w:val="right" w:leader="dot" w:pos="8670"/>
            </w:tabs>
            <w:spacing w:before="137"/>
            <w:rPr>
              <w:rFonts w:ascii="Arial" w:hAnsi="Arial" w:cs="Arial"/>
              <w:b w:val="0"/>
            </w:rPr>
          </w:pPr>
          <w:hyperlink w:anchor="_TOC_250002" w:history="1">
            <w:r w:rsidR="00A32422" w:rsidRPr="00974F16">
              <w:rPr>
                <w:rFonts w:ascii="Arial" w:hAnsi="Arial" w:cs="Arial"/>
                <w:color w:val="231F20"/>
                <w:w w:val="105"/>
              </w:rPr>
              <w:t>Background</w:t>
            </w:r>
            <w:r w:rsidR="00A32422" w:rsidRPr="00974F16">
              <w:rPr>
                <w:rFonts w:ascii="Arial" w:hAnsi="Arial" w:cs="Arial"/>
                <w:color w:val="231F20"/>
                <w:w w:val="105"/>
              </w:rPr>
              <w:tab/>
            </w:r>
            <w:r w:rsidR="00A32422" w:rsidRPr="00974F16">
              <w:rPr>
                <w:rFonts w:ascii="Arial" w:hAnsi="Arial" w:cs="Arial"/>
                <w:b w:val="0"/>
                <w:color w:val="231F20"/>
                <w:w w:val="105"/>
              </w:rPr>
              <w:t>4</w:t>
            </w:r>
          </w:hyperlink>
        </w:p>
        <w:p w:rsidR="000022F2" w:rsidRPr="00974F16" w:rsidRDefault="0061417B">
          <w:pPr>
            <w:pStyle w:val="TOC1"/>
            <w:tabs>
              <w:tab w:val="right" w:leader="dot" w:pos="8670"/>
            </w:tabs>
            <w:rPr>
              <w:rFonts w:ascii="Arial" w:hAnsi="Arial" w:cs="Arial"/>
              <w:b w:val="0"/>
            </w:rPr>
          </w:pPr>
          <w:hyperlink w:anchor="_TOC_250001" w:history="1">
            <w:r w:rsidR="00A32422" w:rsidRPr="00974F16">
              <w:rPr>
                <w:rFonts w:ascii="Arial" w:hAnsi="Arial" w:cs="Arial"/>
                <w:color w:val="231F20"/>
                <w:w w:val="105"/>
              </w:rPr>
              <w:t>Findings</w:t>
            </w:r>
            <w:r w:rsidR="00A32422" w:rsidRPr="00974F16">
              <w:rPr>
                <w:rFonts w:ascii="Arial" w:hAnsi="Arial" w:cs="Arial"/>
                <w:color w:val="231F20"/>
                <w:w w:val="105"/>
              </w:rPr>
              <w:tab/>
            </w:r>
            <w:r w:rsidR="00A32422" w:rsidRPr="00974F16">
              <w:rPr>
                <w:rFonts w:ascii="Arial" w:hAnsi="Arial" w:cs="Arial"/>
                <w:b w:val="0"/>
                <w:color w:val="231F20"/>
                <w:w w:val="105"/>
              </w:rPr>
              <w:t>6</w:t>
            </w:r>
          </w:hyperlink>
        </w:p>
        <w:p w:rsidR="000022F2" w:rsidRPr="00974F16" w:rsidRDefault="0061417B">
          <w:pPr>
            <w:pStyle w:val="TOC1"/>
            <w:tabs>
              <w:tab w:val="right" w:leader="dot" w:pos="8667"/>
            </w:tabs>
            <w:rPr>
              <w:rFonts w:ascii="Arial" w:hAnsi="Arial" w:cs="Arial"/>
              <w:b w:val="0"/>
            </w:rPr>
          </w:pPr>
          <w:hyperlink w:anchor="_TOC_250000" w:history="1">
            <w:r w:rsidR="00A32422" w:rsidRPr="00974F16">
              <w:rPr>
                <w:rFonts w:ascii="Arial" w:hAnsi="Arial" w:cs="Arial"/>
                <w:color w:val="231F20"/>
              </w:rPr>
              <w:t>Appendix 1</w:t>
            </w:r>
            <w:r w:rsidR="00A32422" w:rsidRPr="00974F16">
              <w:rPr>
                <w:rFonts w:ascii="Arial" w:hAnsi="Arial" w:cs="Arial"/>
                <w:color w:val="231F20"/>
              </w:rPr>
              <w:tab/>
            </w:r>
            <w:r w:rsidR="00A32422" w:rsidRPr="00974F16">
              <w:rPr>
                <w:rFonts w:ascii="Arial" w:hAnsi="Arial" w:cs="Arial"/>
                <w:b w:val="0"/>
                <w:color w:val="231F20"/>
                <w:spacing w:val="-4"/>
              </w:rPr>
              <w:t>11</w:t>
            </w:r>
          </w:hyperlink>
        </w:p>
      </w:sdtContent>
    </w:sdt>
    <w:p w:rsidR="000022F2" w:rsidRPr="00974F16" w:rsidRDefault="000022F2">
      <w:pPr>
        <w:rPr>
          <w:rFonts w:ascii="Arial" w:hAnsi="Arial" w:cs="Arial"/>
        </w:rPr>
        <w:sectPr w:rsidR="000022F2" w:rsidRPr="00974F16">
          <w:footerReference w:type="even" r:id="rId20"/>
          <w:footerReference w:type="default" r:id="rId21"/>
          <w:pgSz w:w="11910" w:h="16840"/>
          <w:pgMar w:top="1580" w:right="740" w:bottom="740" w:left="740" w:header="0" w:footer="549" w:gutter="0"/>
          <w:pgNumType w:start="1"/>
          <w:cols w:space="720"/>
        </w:sectPr>
      </w:pPr>
    </w:p>
    <w:p w:rsidR="000022F2" w:rsidRPr="00974F16" w:rsidRDefault="003233C5">
      <w:pPr>
        <w:pStyle w:val="BodyText"/>
        <w:rPr>
          <w:rFonts w:ascii="Arial" w:hAnsi="Arial" w:cs="Arial"/>
          <w:sz w:val="67"/>
        </w:rPr>
      </w:pPr>
      <w:r w:rsidRPr="00974F16">
        <w:rPr>
          <w:rFonts w:ascii="Arial" w:hAnsi="Arial" w:cs="Arial"/>
          <w:noProof/>
          <w:lang w:val="en-NZ" w:eastAsia="en-NZ" w:bidi="ar-SA"/>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5429250</wp:posOffset>
                </wp:positionV>
                <wp:extent cx="7560310" cy="4744085"/>
                <wp:effectExtent l="0" t="0" r="0" b="0"/>
                <wp:wrapNone/>
                <wp:docPr id="120" name="Group 99" descr="Three mobile phones showing health websit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744085"/>
                          <a:chOff x="0" y="8550"/>
                          <a:chExt cx="11906" cy="7471"/>
                        </a:xfrm>
                      </wpg:grpSpPr>
                      <wps:wsp>
                        <wps:cNvPr id="121" name="Line 101"/>
                        <wps:cNvCnPr>
                          <a:cxnSpLocks noChangeShapeType="1"/>
                        </wps:cNvCnPr>
                        <wps:spPr bwMode="auto">
                          <a:xfrm>
                            <a:off x="850" y="16011"/>
                            <a:ext cx="9638" cy="0"/>
                          </a:xfrm>
                          <a:prstGeom prst="line">
                            <a:avLst/>
                          </a:prstGeom>
                          <a:noFill/>
                          <a:ln w="3175">
                            <a:solidFill>
                              <a:srgbClr val="00A2C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00" descr="Three mobile phones showing health websi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8550"/>
                            <a:ext cx="11906" cy="7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2F7739" id="Group 99" o:spid="_x0000_s1026" alt="Three mobile phones showing health websites" style="position:absolute;margin-left:0;margin-top:427.5pt;width:595.3pt;height:373.55pt;z-index:251667456;mso-position-horizontal-relative:page;mso-position-vertical-relative:page" coordorigin=",8550" coordsize="11906,7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">
                <v:line id="Line 101" o:spid="_x0000_s1027" style="position:absolute;visibility:visible;mso-wrap-style:square" from="850,16011" to="10488,1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IcMAAADcAAAADwAAAGRycy9kb3ducmV2LnhtbERPS0sDMRC+C/6HMIXebLYvK2vTUoXC&#10;gnhoLXodkulm6WayJHG7/fdGELzNx/ec9XZwregpxMazgumkAEGsvWm4VnD62D88gYgJ2WDrmRTc&#10;KMJ2c3+3xtL4Kx+oP6Za5BCOJSqwKXWllFFbchgnviPO3NkHhynDUEsT8JrDXStnRfEoHTacGyx2&#10;9GpJX47fTsHy/dJ/1VbPb4vd8nP1VlX6JVRKjUfD7hlEoiH9i//clcnzZ1P4fSZ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gOyHDAAAA3AAAAA8AAAAAAAAAAAAA&#10;AAAAoQIAAGRycy9kb3ducmV2LnhtbFBLBQYAAAAABAAEAPkAAACRAwAAAAA=&#10;" strokecolor="#00a2c5"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alt="Three mobile phones showing health websites" style="position:absolute;top:8550;width:11906;height: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hO7AAAAA3AAAAA8AAABkcnMvZG93bnJldi54bWxET0tqwzAQ3Qd6BzGF7hrJLpTiRjGmEMjC&#10;m6Q9wGBNbNfWSEhq7Ny+KhSym8f7zq5e7SyuFOLoWEOxVSCIO2dG7jV8fR6e30DEhGxwdkwabhSh&#10;3j9sdlgZt/CJrufUixzCsUINQ0q+kjJ2A1mMW+eJM3dxwWLKMPTSBFxyuJ1lqdSrtDhybhjQ08dA&#10;3XT+sRq+femLVk0XluF0K9RL007tovXT49q8g0i0prv43300eX5Zwt8z+QK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teE7sAAAADcAAAADwAAAAAAAAAAAAAAAACfAgAA&#10;ZHJzL2Rvd25yZXYueG1sUEsFBgAAAAAEAAQA9wAAAIwDAAAAAA==&#10;">
                  <v:imagedata r:id="rId23" o:title="Three mobile phones showing health websites"/>
                </v:shape>
                <w10:wrap anchorx="page" anchory="page"/>
              </v:group>
            </w:pict>
          </mc:Fallback>
        </mc:AlternateContent>
      </w:r>
    </w:p>
    <w:p w:rsidR="000022F2" w:rsidRPr="00974F16" w:rsidRDefault="00A32422">
      <w:pPr>
        <w:ind w:left="110"/>
        <w:rPr>
          <w:rFonts w:ascii="Arial" w:hAnsi="Arial" w:cs="Arial"/>
          <w:b/>
          <w:sz w:val="72"/>
        </w:rPr>
      </w:pPr>
      <w:r w:rsidRPr="00974F16">
        <w:rPr>
          <w:rFonts w:ascii="Arial" w:hAnsi="Arial" w:cs="Arial"/>
          <w:b/>
          <w:color w:val="00A2C5"/>
          <w:sz w:val="72"/>
        </w:rPr>
        <w:t>Document Purpose</w:t>
      </w:r>
    </w:p>
    <w:p w:rsidR="000022F2" w:rsidRPr="00974F16" w:rsidRDefault="00A32422">
      <w:pPr>
        <w:pStyle w:val="BodyText"/>
        <w:spacing w:before="378" w:line="300" w:lineRule="auto"/>
        <w:ind w:left="110" w:right="6082"/>
        <w:rPr>
          <w:rFonts w:ascii="Arial" w:hAnsi="Arial" w:cs="Arial"/>
        </w:rPr>
      </w:pPr>
      <w:r w:rsidRPr="00974F16">
        <w:rPr>
          <w:rFonts w:ascii="Arial" w:hAnsi="Arial" w:cs="Arial"/>
          <w:color w:val="231F20"/>
        </w:rPr>
        <w:t>The Sponsored Data pilot project (“the project”) set out three deliverables:</w:t>
      </w:r>
    </w:p>
    <w:p w:rsidR="000022F2" w:rsidRPr="00974F16" w:rsidRDefault="00A32422">
      <w:pPr>
        <w:pStyle w:val="ListParagraph"/>
        <w:numPr>
          <w:ilvl w:val="0"/>
          <w:numId w:val="9"/>
        </w:numPr>
        <w:tabs>
          <w:tab w:val="left" w:pos="564"/>
        </w:tabs>
        <w:spacing w:before="114"/>
        <w:rPr>
          <w:rFonts w:ascii="Arial" w:hAnsi="Arial" w:cs="Arial"/>
          <w:sz w:val="18"/>
        </w:rPr>
      </w:pPr>
      <w:r w:rsidRPr="00974F16">
        <w:rPr>
          <w:rFonts w:ascii="Arial" w:hAnsi="Arial" w:cs="Arial"/>
          <w:color w:val="231F20"/>
          <w:sz w:val="18"/>
        </w:rPr>
        <w:t>A set of learnings and pilot results</w:t>
      </w:r>
    </w:p>
    <w:p w:rsidR="000022F2" w:rsidRPr="00974F16" w:rsidRDefault="00A32422">
      <w:pPr>
        <w:pStyle w:val="ListParagraph"/>
        <w:numPr>
          <w:ilvl w:val="0"/>
          <w:numId w:val="9"/>
        </w:numPr>
        <w:tabs>
          <w:tab w:val="left" w:pos="564"/>
        </w:tabs>
        <w:spacing w:before="167"/>
        <w:rPr>
          <w:rFonts w:ascii="Arial" w:hAnsi="Arial" w:cs="Arial"/>
          <w:sz w:val="18"/>
        </w:rPr>
      </w:pPr>
      <w:r w:rsidRPr="00974F16">
        <w:rPr>
          <w:rFonts w:ascii="Arial" w:hAnsi="Arial" w:cs="Arial"/>
          <w:color w:val="231F20"/>
          <w:sz w:val="18"/>
        </w:rPr>
        <w:t>Ministry of Health and/or agency business</w:t>
      </w:r>
      <w:r w:rsidRPr="00974F16">
        <w:rPr>
          <w:rFonts w:ascii="Arial" w:hAnsi="Arial" w:cs="Arial"/>
          <w:color w:val="231F20"/>
          <w:spacing w:val="1"/>
          <w:sz w:val="18"/>
        </w:rPr>
        <w:t xml:space="preserve"> </w:t>
      </w:r>
      <w:r w:rsidRPr="00974F16">
        <w:rPr>
          <w:rFonts w:ascii="Arial" w:hAnsi="Arial" w:cs="Arial"/>
          <w:color w:val="231F20"/>
          <w:sz w:val="18"/>
        </w:rPr>
        <w:t>case(s)</w:t>
      </w:r>
    </w:p>
    <w:p w:rsidR="000022F2" w:rsidRPr="00974F16" w:rsidRDefault="00A32422">
      <w:pPr>
        <w:pStyle w:val="ListParagraph"/>
        <w:numPr>
          <w:ilvl w:val="0"/>
          <w:numId w:val="9"/>
        </w:numPr>
        <w:tabs>
          <w:tab w:val="left" w:pos="564"/>
        </w:tabs>
        <w:spacing w:before="167"/>
        <w:rPr>
          <w:rFonts w:ascii="Arial" w:hAnsi="Arial" w:cs="Arial"/>
          <w:sz w:val="18"/>
        </w:rPr>
      </w:pPr>
      <w:r w:rsidRPr="00974F16">
        <w:rPr>
          <w:rFonts w:ascii="Arial" w:hAnsi="Arial" w:cs="Arial"/>
          <w:color w:val="231F20"/>
          <w:sz w:val="18"/>
        </w:rPr>
        <w:t>A documented pilot commercial</w:t>
      </w:r>
      <w:r w:rsidRPr="00974F16">
        <w:rPr>
          <w:rFonts w:ascii="Arial" w:hAnsi="Arial" w:cs="Arial"/>
          <w:color w:val="231F20"/>
          <w:spacing w:val="1"/>
          <w:sz w:val="18"/>
        </w:rPr>
        <w:t xml:space="preserve"> </w:t>
      </w:r>
      <w:r w:rsidRPr="00974F16">
        <w:rPr>
          <w:rFonts w:ascii="Arial" w:hAnsi="Arial" w:cs="Arial"/>
          <w:color w:val="231F20"/>
          <w:sz w:val="18"/>
        </w:rPr>
        <w:t>framework.</w:t>
      </w:r>
    </w:p>
    <w:p w:rsidR="000022F2" w:rsidRPr="00974F16" w:rsidRDefault="00A32422">
      <w:pPr>
        <w:pStyle w:val="BodyText"/>
        <w:spacing w:before="168" w:line="300" w:lineRule="auto"/>
        <w:ind w:left="110" w:right="6583"/>
        <w:rPr>
          <w:rFonts w:ascii="Arial" w:hAnsi="Arial" w:cs="Arial"/>
        </w:rPr>
      </w:pPr>
      <w:r w:rsidRPr="00974F16">
        <w:rPr>
          <w:rFonts w:ascii="Arial" w:hAnsi="Arial" w:cs="Arial"/>
          <w:color w:val="231F20"/>
        </w:rPr>
        <w:t>This report is deliverable 1, and contributes to deliverables 2 and 3.</w:t>
      </w:r>
    </w:p>
    <w:p w:rsidR="000022F2" w:rsidRPr="00974F16" w:rsidRDefault="000022F2">
      <w:pPr>
        <w:spacing w:line="300" w:lineRule="auto"/>
        <w:rPr>
          <w:rFonts w:ascii="Arial" w:hAnsi="Arial" w:cs="Arial"/>
        </w:rPr>
        <w:sectPr w:rsidR="000022F2" w:rsidRPr="00974F16">
          <w:pgSz w:w="11910" w:h="16840"/>
          <w:pgMar w:top="1580" w:right="740" w:bottom="660" w:left="740" w:header="0" w:footer="471" w:gutter="0"/>
          <w:cols w:space="720"/>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6"/>
        <w:rPr>
          <w:rFonts w:ascii="Arial" w:hAnsi="Arial" w:cs="Arial"/>
          <w:sz w:val="20"/>
        </w:rPr>
      </w:pPr>
    </w:p>
    <w:p w:rsidR="000022F2" w:rsidRPr="00974F16" w:rsidRDefault="00A32422">
      <w:pPr>
        <w:pStyle w:val="Heading1"/>
        <w:ind w:left="677"/>
        <w:rPr>
          <w:rFonts w:ascii="Arial" w:hAnsi="Arial" w:cs="Arial"/>
        </w:rPr>
      </w:pPr>
      <w:bookmarkStart w:id="1" w:name="_TOC_250003"/>
      <w:bookmarkEnd w:id="1"/>
      <w:r w:rsidRPr="00974F16">
        <w:rPr>
          <w:rFonts w:ascii="Arial" w:hAnsi="Arial" w:cs="Arial"/>
          <w:color w:val="00A2C5"/>
        </w:rPr>
        <w:t>Executive Summary</w:t>
      </w:r>
    </w:p>
    <w:p w:rsidR="000022F2" w:rsidRPr="00974F16" w:rsidRDefault="00A32422">
      <w:pPr>
        <w:pStyle w:val="Heading3"/>
        <w:spacing w:line="247" w:lineRule="auto"/>
        <w:rPr>
          <w:rFonts w:ascii="Arial" w:hAnsi="Arial" w:cs="Arial"/>
        </w:rPr>
      </w:pPr>
      <w:r w:rsidRPr="00974F16">
        <w:rPr>
          <w:rFonts w:ascii="Arial" w:hAnsi="Arial" w:cs="Arial"/>
          <w:color w:val="00A2C5"/>
        </w:rPr>
        <w:t>The Sponsored Data pilot project tested the provision of free to the consumer mobile phone data for some online health resources, in order to evaluate the value and impact of removing the cost of data for consumers to these resources.</w:t>
      </w:r>
    </w:p>
    <w:p w:rsidR="000022F2" w:rsidRPr="00974F16" w:rsidRDefault="000022F2">
      <w:pPr>
        <w:pStyle w:val="BodyText"/>
        <w:rPr>
          <w:rFonts w:ascii="Arial" w:hAnsi="Arial" w:cs="Arial"/>
          <w:i/>
          <w:sz w:val="20"/>
        </w:rPr>
      </w:pPr>
    </w:p>
    <w:p w:rsidR="000022F2" w:rsidRPr="00974F16" w:rsidRDefault="000022F2">
      <w:pPr>
        <w:pStyle w:val="BodyText"/>
        <w:spacing w:before="2"/>
        <w:rPr>
          <w:rFonts w:ascii="Arial" w:hAnsi="Arial" w:cs="Arial"/>
          <w:i/>
          <w:sz w:val="21"/>
        </w:rPr>
      </w:pPr>
    </w:p>
    <w:p w:rsidR="000022F2" w:rsidRPr="00974F16" w:rsidRDefault="000022F2">
      <w:pPr>
        <w:rPr>
          <w:rFonts w:ascii="Arial" w:hAnsi="Arial" w:cs="Arial"/>
          <w:sz w:val="21"/>
        </w:rPr>
        <w:sectPr w:rsidR="000022F2" w:rsidRPr="00974F16">
          <w:pgSz w:w="11910" w:h="16840"/>
          <w:pgMar w:top="1580" w:right="740" w:bottom="740" w:left="740" w:header="0" w:footer="549" w:gutter="0"/>
          <w:cols w:space="720"/>
        </w:sectPr>
      </w:pPr>
    </w:p>
    <w:p w:rsidR="000022F2" w:rsidRPr="00974F16" w:rsidRDefault="00A32422" w:rsidP="00696EE3">
      <w:pPr>
        <w:pStyle w:val="BodyText"/>
        <w:spacing w:before="97"/>
        <w:ind w:left="677"/>
        <w:rPr>
          <w:rFonts w:ascii="Arial" w:hAnsi="Arial" w:cs="Arial"/>
        </w:rPr>
      </w:pPr>
      <w:r w:rsidRPr="00974F16">
        <w:rPr>
          <w:rFonts w:ascii="Arial" w:hAnsi="Arial" w:cs="Arial"/>
          <w:color w:val="231F20"/>
        </w:rPr>
        <w:t>The project was a joint initiative of the Ministry</w:t>
      </w:r>
    </w:p>
    <w:p w:rsidR="000022F2" w:rsidRPr="00974F16" w:rsidRDefault="00A32422" w:rsidP="00696EE3">
      <w:pPr>
        <w:pStyle w:val="BodyText"/>
        <w:spacing w:before="54" w:line="300" w:lineRule="auto"/>
        <w:ind w:left="677" w:right="291"/>
        <w:rPr>
          <w:rFonts w:ascii="Arial" w:hAnsi="Arial" w:cs="Arial"/>
        </w:rPr>
      </w:pPr>
      <w:r w:rsidRPr="00974F16">
        <w:rPr>
          <w:rFonts w:ascii="Arial" w:hAnsi="Arial" w:cs="Arial"/>
          <w:color w:val="231F20"/>
        </w:rPr>
        <w:t>of Health, WellSouth Primary Health Organisation, and Health Promotion Agency, working with three telecommunication companies – Spark (including the Skinny brand), Vodafone, and 2degrees.</w:t>
      </w:r>
    </w:p>
    <w:p w:rsidR="000022F2" w:rsidRPr="00974F16" w:rsidRDefault="00A32422" w:rsidP="00696EE3">
      <w:pPr>
        <w:pStyle w:val="BodyText"/>
        <w:spacing w:before="114" w:line="300" w:lineRule="auto"/>
        <w:ind w:left="677" w:right="274"/>
        <w:rPr>
          <w:rFonts w:ascii="Arial" w:hAnsi="Arial" w:cs="Arial"/>
        </w:rPr>
      </w:pPr>
      <w:r w:rsidRPr="00974F16">
        <w:rPr>
          <w:rFonts w:ascii="Arial" w:hAnsi="Arial" w:cs="Arial"/>
          <w:color w:val="231F20"/>
        </w:rPr>
        <w:t>The project provided free to the consumer mobile access for the period 1 May to 31 October 2019 to four websites:</w:t>
      </w:r>
    </w:p>
    <w:p w:rsidR="000022F2" w:rsidRPr="00974F16" w:rsidRDefault="00A32422">
      <w:pPr>
        <w:pStyle w:val="ListParagraph"/>
        <w:numPr>
          <w:ilvl w:val="1"/>
          <w:numId w:val="9"/>
        </w:numPr>
        <w:tabs>
          <w:tab w:val="left" w:pos="1131"/>
        </w:tabs>
        <w:spacing w:before="113"/>
        <w:ind w:left="1130"/>
        <w:jc w:val="both"/>
        <w:rPr>
          <w:rFonts w:ascii="Arial" w:hAnsi="Arial" w:cs="Arial"/>
          <w:sz w:val="18"/>
        </w:rPr>
      </w:pPr>
      <w:r w:rsidRPr="00974F16">
        <w:rPr>
          <w:rFonts w:ascii="Arial" w:hAnsi="Arial" w:cs="Arial"/>
          <w:color w:val="231F20"/>
          <w:sz w:val="18"/>
        </w:rPr>
        <w:t>Depression.org.nz</w:t>
      </w:r>
    </w:p>
    <w:p w:rsidR="000022F2" w:rsidRPr="00974F16" w:rsidRDefault="00A32422">
      <w:pPr>
        <w:pStyle w:val="ListParagraph"/>
        <w:numPr>
          <w:ilvl w:val="1"/>
          <w:numId w:val="9"/>
        </w:numPr>
        <w:tabs>
          <w:tab w:val="left" w:pos="1131"/>
        </w:tabs>
        <w:spacing w:before="111"/>
        <w:ind w:left="1130"/>
        <w:jc w:val="both"/>
        <w:rPr>
          <w:rFonts w:ascii="Arial" w:hAnsi="Arial" w:cs="Arial"/>
          <w:sz w:val="18"/>
        </w:rPr>
      </w:pPr>
      <w:r w:rsidRPr="00974F16">
        <w:rPr>
          <w:rFonts w:ascii="Arial" w:hAnsi="Arial" w:cs="Arial"/>
          <w:color w:val="231F20"/>
          <w:sz w:val="18"/>
        </w:rPr>
        <w:t>Thelowdown.co.nz</w:t>
      </w:r>
    </w:p>
    <w:p w:rsidR="000022F2" w:rsidRPr="00974F16" w:rsidRDefault="00A32422">
      <w:pPr>
        <w:pStyle w:val="ListParagraph"/>
        <w:numPr>
          <w:ilvl w:val="1"/>
          <w:numId w:val="9"/>
        </w:numPr>
        <w:tabs>
          <w:tab w:val="left" w:pos="1131"/>
        </w:tabs>
        <w:spacing w:before="111"/>
        <w:ind w:left="1130"/>
        <w:rPr>
          <w:rFonts w:ascii="Arial" w:hAnsi="Arial" w:cs="Arial"/>
          <w:sz w:val="18"/>
        </w:rPr>
      </w:pPr>
      <w:r w:rsidRPr="00974F16">
        <w:rPr>
          <w:rFonts w:ascii="Arial" w:hAnsi="Arial" w:cs="Arial"/>
          <w:color w:val="231F20"/>
          <w:sz w:val="18"/>
        </w:rPr>
        <w:t>Choicenotchance.org.nz</w:t>
      </w:r>
    </w:p>
    <w:p w:rsidR="000022F2" w:rsidRPr="00974F16" w:rsidRDefault="00A32422">
      <w:pPr>
        <w:pStyle w:val="ListParagraph"/>
        <w:numPr>
          <w:ilvl w:val="1"/>
          <w:numId w:val="9"/>
        </w:numPr>
        <w:tabs>
          <w:tab w:val="left" w:pos="1131"/>
        </w:tabs>
        <w:spacing w:before="110" w:line="424" w:lineRule="auto"/>
        <w:ind w:right="1815" w:firstLine="226"/>
        <w:rPr>
          <w:rFonts w:ascii="Arial" w:hAnsi="Arial" w:cs="Arial"/>
          <w:sz w:val="18"/>
        </w:rPr>
      </w:pPr>
      <w:r w:rsidRPr="00974F16">
        <w:rPr>
          <w:rFonts w:ascii="Arial" w:hAnsi="Arial" w:cs="Arial"/>
          <w:color w:val="231F20"/>
          <w:sz w:val="18"/>
        </w:rPr>
        <w:t>Booksonprescription.co.nz and two patient</w:t>
      </w:r>
      <w:r w:rsidRPr="00974F16">
        <w:rPr>
          <w:rFonts w:ascii="Arial" w:hAnsi="Arial" w:cs="Arial"/>
          <w:color w:val="231F20"/>
          <w:spacing w:val="4"/>
          <w:sz w:val="18"/>
        </w:rPr>
        <w:t xml:space="preserve"> </w:t>
      </w:r>
      <w:r w:rsidRPr="00974F16">
        <w:rPr>
          <w:rFonts w:ascii="Arial" w:hAnsi="Arial" w:cs="Arial"/>
          <w:color w:val="231F20"/>
          <w:sz w:val="18"/>
        </w:rPr>
        <w:t>portals:</w:t>
      </w:r>
    </w:p>
    <w:p w:rsidR="000022F2" w:rsidRPr="00974F16" w:rsidRDefault="00A32422">
      <w:pPr>
        <w:pStyle w:val="ListParagraph"/>
        <w:numPr>
          <w:ilvl w:val="1"/>
          <w:numId w:val="9"/>
        </w:numPr>
        <w:tabs>
          <w:tab w:val="left" w:pos="1131"/>
        </w:tabs>
        <w:spacing w:before="2"/>
        <w:ind w:left="1130"/>
        <w:rPr>
          <w:rFonts w:ascii="Arial" w:hAnsi="Arial" w:cs="Arial"/>
          <w:sz w:val="18"/>
        </w:rPr>
      </w:pPr>
      <w:r w:rsidRPr="00974F16">
        <w:rPr>
          <w:rFonts w:ascii="Arial" w:hAnsi="Arial" w:cs="Arial"/>
          <w:color w:val="231F20"/>
          <w:sz w:val="18"/>
        </w:rPr>
        <w:t>ConnectMed (used by 23</w:t>
      </w:r>
      <w:r w:rsidRPr="00974F16">
        <w:rPr>
          <w:rFonts w:ascii="Arial" w:hAnsi="Arial" w:cs="Arial"/>
          <w:color w:val="231F20"/>
          <w:spacing w:val="3"/>
          <w:sz w:val="18"/>
        </w:rPr>
        <w:t xml:space="preserve"> </w:t>
      </w:r>
      <w:r w:rsidRPr="00974F16">
        <w:rPr>
          <w:rFonts w:ascii="Arial" w:hAnsi="Arial" w:cs="Arial"/>
          <w:color w:val="231F20"/>
          <w:sz w:val="18"/>
        </w:rPr>
        <w:t>practices)</w:t>
      </w:r>
    </w:p>
    <w:p w:rsidR="000022F2" w:rsidRPr="00974F16" w:rsidRDefault="00A32422">
      <w:pPr>
        <w:pStyle w:val="ListParagraph"/>
        <w:numPr>
          <w:ilvl w:val="1"/>
          <w:numId w:val="9"/>
        </w:numPr>
        <w:tabs>
          <w:tab w:val="left" w:pos="1131"/>
        </w:tabs>
        <w:spacing w:before="111"/>
        <w:ind w:left="1130"/>
        <w:rPr>
          <w:rFonts w:ascii="Arial" w:hAnsi="Arial" w:cs="Arial"/>
          <w:sz w:val="18"/>
        </w:rPr>
      </w:pPr>
      <w:r w:rsidRPr="00974F16">
        <w:rPr>
          <w:rFonts w:ascii="Arial" w:hAnsi="Arial" w:cs="Arial"/>
          <w:color w:val="231F20"/>
          <w:sz w:val="18"/>
        </w:rPr>
        <w:t>ManageMyHealth (used by 18</w:t>
      </w:r>
      <w:r w:rsidRPr="00974F16">
        <w:rPr>
          <w:rFonts w:ascii="Arial" w:hAnsi="Arial" w:cs="Arial"/>
          <w:color w:val="231F20"/>
          <w:spacing w:val="3"/>
          <w:sz w:val="18"/>
        </w:rPr>
        <w:t xml:space="preserve"> </w:t>
      </w:r>
      <w:r w:rsidRPr="00974F16">
        <w:rPr>
          <w:rFonts w:ascii="Arial" w:hAnsi="Arial" w:cs="Arial"/>
          <w:color w:val="231F20"/>
          <w:sz w:val="18"/>
        </w:rPr>
        <w:t>practices).</w:t>
      </w:r>
    </w:p>
    <w:p w:rsidR="000022F2" w:rsidRPr="00974F16" w:rsidRDefault="00A32422" w:rsidP="00696EE3">
      <w:pPr>
        <w:pStyle w:val="BodyText"/>
        <w:spacing w:before="167" w:line="300" w:lineRule="auto"/>
        <w:ind w:left="677" w:right="285"/>
        <w:rPr>
          <w:rFonts w:ascii="Arial" w:hAnsi="Arial" w:cs="Arial"/>
        </w:rPr>
      </w:pPr>
      <w:r w:rsidRPr="00974F16">
        <w:rPr>
          <w:rFonts w:ascii="Arial" w:hAnsi="Arial" w:cs="Arial"/>
          <w:color w:val="231F20"/>
        </w:rPr>
        <w:t>Overall, the project has shown that people with no data (and therefore no other way to access</w:t>
      </w:r>
      <w:r w:rsidRPr="00974F16">
        <w:rPr>
          <w:rFonts w:ascii="Arial" w:hAnsi="Arial" w:cs="Arial"/>
          <w:color w:val="231F20"/>
          <w:spacing w:val="17"/>
        </w:rPr>
        <w:t xml:space="preserve"> </w:t>
      </w:r>
      <w:r w:rsidRPr="00974F16">
        <w:rPr>
          <w:rFonts w:ascii="Arial" w:hAnsi="Arial" w:cs="Arial"/>
          <w:color w:val="231F20"/>
        </w:rPr>
        <w:t>the</w:t>
      </w:r>
      <w:r w:rsidR="00696EE3" w:rsidRPr="00974F16">
        <w:rPr>
          <w:rFonts w:ascii="Arial" w:hAnsi="Arial" w:cs="Arial"/>
          <w:color w:val="231F20"/>
        </w:rPr>
        <w:t xml:space="preserve"> </w:t>
      </w:r>
      <w:r w:rsidRPr="00974F16">
        <w:rPr>
          <w:rFonts w:ascii="Arial" w:hAnsi="Arial" w:cs="Arial"/>
          <w:color w:val="231F20"/>
        </w:rPr>
        <w:t>websites from a mobile network) did in fact access the project websites: two of the three Health Promotion Agency websites (depression.org.nz and thelowdown.co.nz) and WellSouth’s Books</w:t>
      </w:r>
      <w:r w:rsidRPr="00974F16">
        <w:rPr>
          <w:rFonts w:ascii="Arial" w:hAnsi="Arial" w:cs="Arial"/>
          <w:color w:val="231F20"/>
          <w:spacing w:val="15"/>
        </w:rPr>
        <w:t xml:space="preserve"> </w:t>
      </w:r>
      <w:r w:rsidRPr="00974F16">
        <w:rPr>
          <w:rFonts w:ascii="Arial" w:hAnsi="Arial" w:cs="Arial"/>
          <w:color w:val="231F20"/>
        </w:rPr>
        <w:t>on</w:t>
      </w:r>
      <w:r w:rsidR="00696EE3" w:rsidRPr="00974F16">
        <w:rPr>
          <w:rFonts w:ascii="Arial" w:hAnsi="Arial" w:cs="Arial"/>
          <w:color w:val="231F20"/>
        </w:rPr>
        <w:t xml:space="preserve"> </w:t>
      </w:r>
      <w:r w:rsidRPr="00974F16">
        <w:rPr>
          <w:rFonts w:ascii="Arial" w:hAnsi="Arial" w:cs="Arial"/>
          <w:color w:val="231F20"/>
        </w:rPr>
        <w:t>Prescription website showed that a large number of people with no mobile data accessed the sites. In the case of Books on Prescription, there was significant access by new users. Patient portal user access by users with sponsored data could not be determined.</w:t>
      </w:r>
    </w:p>
    <w:p w:rsidR="000022F2" w:rsidRPr="00974F16" w:rsidRDefault="00A32422">
      <w:pPr>
        <w:pStyle w:val="BodyText"/>
        <w:spacing w:before="97" w:line="300" w:lineRule="auto"/>
        <w:ind w:left="386" w:right="291"/>
        <w:rPr>
          <w:rFonts w:ascii="Arial" w:hAnsi="Arial" w:cs="Arial"/>
        </w:rPr>
      </w:pPr>
      <w:r w:rsidRPr="00974F16">
        <w:rPr>
          <w:rFonts w:ascii="Arial" w:hAnsi="Arial" w:cs="Arial"/>
        </w:rPr>
        <w:br w:type="column"/>
      </w:r>
      <w:r w:rsidRPr="00974F16">
        <w:rPr>
          <w:rFonts w:ascii="Arial" w:hAnsi="Arial" w:cs="Arial"/>
          <w:color w:val="231F20"/>
        </w:rPr>
        <w:t>There was direct feedback by general practices and NGOs that data cost and availability is a fundamental access barrier, particularly for those experiencing the most inequity.</w:t>
      </w:r>
    </w:p>
    <w:p w:rsidR="000022F2" w:rsidRPr="00974F16" w:rsidRDefault="00A32422" w:rsidP="00696EE3">
      <w:pPr>
        <w:pStyle w:val="BodyText"/>
        <w:spacing w:before="114" w:line="300" w:lineRule="auto"/>
        <w:ind w:left="386" w:right="603"/>
        <w:rPr>
          <w:rFonts w:ascii="Arial" w:hAnsi="Arial" w:cs="Arial"/>
        </w:rPr>
      </w:pPr>
      <w:r w:rsidRPr="00974F16">
        <w:rPr>
          <w:rFonts w:ascii="Arial" w:hAnsi="Arial" w:cs="Arial"/>
          <w:color w:val="231F20"/>
        </w:rPr>
        <w:t>A number of technical and commercial lessons were learnt, chiefly how to ensure websites and</w:t>
      </w:r>
      <w:r w:rsidR="00696EE3" w:rsidRPr="00974F16">
        <w:rPr>
          <w:rFonts w:ascii="Arial" w:hAnsi="Arial" w:cs="Arial"/>
          <w:color w:val="231F20"/>
        </w:rPr>
        <w:t xml:space="preserve"> </w:t>
      </w:r>
      <w:r w:rsidRPr="00974F16">
        <w:rPr>
          <w:rFonts w:ascii="Arial" w:hAnsi="Arial" w:cs="Arial"/>
          <w:color w:val="231F20"/>
        </w:rPr>
        <w:t>infrastructure are optimised for the specific technical requirements of sponsored data, and that there</w:t>
      </w:r>
      <w:r w:rsidR="00696EE3" w:rsidRPr="00974F16">
        <w:rPr>
          <w:rFonts w:ascii="Arial" w:hAnsi="Arial" w:cs="Arial"/>
          <w:color w:val="231F20"/>
        </w:rPr>
        <w:t xml:space="preserve"> </w:t>
      </w:r>
      <w:r w:rsidRPr="00974F16">
        <w:rPr>
          <w:rFonts w:ascii="Arial" w:hAnsi="Arial" w:cs="Arial"/>
          <w:color w:val="231F20"/>
        </w:rPr>
        <w:t>can be significant cost to purchasing agencies and telecommunication providers above the cost of data.</w:t>
      </w:r>
    </w:p>
    <w:p w:rsidR="000022F2" w:rsidRPr="00974F16" w:rsidRDefault="00A32422" w:rsidP="00696EE3">
      <w:pPr>
        <w:pStyle w:val="BodyText"/>
        <w:spacing w:before="113" w:line="300" w:lineRule="auto"/>
        <w:ind w:left="386" w:right="603"/>
        <w:rPr>
          <w:rFonts w:ascii="Arial" w:hAnsi="Arial" w:cs="Arial"/>
        </w:rPr>
      </w:pPr>
      <w:r w:rsidRPr="00974F16">
        <w:rPr>
          <w:rFonts w:ascii="Arial" w:hAnsi="Arial" w:cs="Arial"/>
          <w:color w:val="231F20"/>
        </w:rPr>
        <w:t>While there are a number of limitations to the findings presented here – including that users may still have accessed the sites in the absence of sponsored data, as well as a lack of consumer feedback and the unavailability of some website analytics – the view of the health agencies is the</w:t>
      </w:r>
      <w:r w:rsidR="00696EE3" w:rsidRPr="00974F16">
        <w:rPr>
          <w:rFonts w:ascii="Arial" w:hAnsi="Arial" w:cs="Arial"/>
          <w:color w:val="231F20"/>
        </w:rPr>
        <w:t xml:space="preserve"> </w:t>
      </w:r>
      <w:r w:rsidRPr="00974F16">
        <w:rPr>
          <w:rFonts w:ascii="Arial" w:hAnsi="Arial" w:cs="Arial"/>
          <w:color w:val="231F20"/>
        </w:rPr>
        <w:t>project has demonstrated there is clear demand for free to the consumer access to key health information, particularly from New Zealanders who experience</w:t>
      </w:r>
      <w:r w:rsidR="00696EE3" w:rsidRPr="00974F16">
        <w:rPr>
          <w:rFonts w:ascii="Arial" w:hAnsi="Arial" w:cs="Arial"/>
          <w:color w:val="231F20"/>
        </w:rPr>
        <w:t xml:space="preserve"> </w:t>
      </w:r>
      <w:r w:rsidRPr="00974F16">
        <w:rPr>
          <w:rFonts w:ascii="Arial" w:hAnsi="Arial" w:cs="Arial"/>
          <w:color w:val="231F20"/>
        </w:rPr>
        <w:t xml:space="preserve">the most inequity. As such, the key finding is that it is reasonable to </w:t>
      </w:r>
      <w:r w:rsidRPr="00974F16">
        <w:rPr>
          <w:rFonts w:ascii="Arial" w:hAnsi="Arial" w:cs="Arial"/>
          <w:color w:val="231F20"/>
          <w:spacing w:val="2"/>
        </w:rPr>
        <w:t xml:space="preserve">further </w:t>
      </w:r>
      <w:r w:rsidRPr="00974F16">
        <w:rPr>
          <w:rFonts w:ascii="Arial" w:hAnsi="Arial" w:cs="Arial"/>
          <w:color w:val="231F20"/>
        </w:rPr>
        <w:t>pursue the provision of such free to the consumer</w:t>
      </w:r>
      <w:r w:rsidRPr="00974F16">
        <w:rPr>
          <w:rFonts w:ascii="Arial" w:hAnsi="Arial" w:cs="Arial"/>
          <w:color w:val="231F20"/>
          <w:spacing w:val="1"/>
        </w:rPr>
        <w:t xml:space="preserve"> </w:t>
      </w:r>
      <w:r w:rsidRPr="00974F16">
        <w:rPr>
          <w:rFonts w:ascii="Arial" w:hAnsi="Arial" w:cs="Arial"/>
          <w:color w:val="231F20"/>
        </w:rPr>
        <w:t>access.</w:t>
      </w:r>
    </w:p>
    <w:p w:rsidR="000022F2" w:rsidRPr="00974F16" w:rsidRDefault="000022F2">
      <w:pPr>
        <w:spacing w:line="300" w:lineRule="auto"/>
        <w:rPr>
          <w:rFonts w:ascii="Arial" w:hAnsi="Arial" w:cs="Arial"/>
        </w:rPr>
        <w:sectPr w:rsidR="000022F2" w:rsidRPr="00974F16">
          <w:type w:val="continuous"/>
          <w:pgSz w:w="11910" w:h="16840"/>
          <w:pgMar w:top="0" w:right="740" w:bottom="280" w:left="740" w:header="720" w:footer="720" w:gutter="0"/>
          <w:cols w:num="2" w:space="720" w:equalWidth="0">
            <w:col w:w="5212" w:space="40"/>
            <w:col w:w="5178"/>
          </w:cols>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3"/>
        <w:rPr>
          <w:rFonts w:ascii="Arial" w:hAnsi="Arial" w:cs="Arial"/>
          <w:sz w:val="20"/>
        </w:rPr>
      </w:pPr>
    </w:p>
    <w:p w:rsidR="000022F2" w:rsidRPr="00974F16" w:rsidRDefault="00A32422">
      <w:pPr>
        <w:pStyle w:val="Heading1"/>
        <w:spacing w:before="100"/>
        <w:rPr>
          <w:rFonts w:ascii="Arial" w:hAnsi="Arial" w:cs="Arial"/>
        </w:rPr>
      </w:pPr>
      <w:bookmarkStart w:id="2" w:name="_TOC_250002"/>
      <w:bookmarkEnd w:id="2"/>
      <w:r w:rsidRPr="00974F16">
        <w:rPr>
          <w:rFonts w:ascii="Arial" w:hAnsi="Arial" w:cs="Arial"/>
          <w:color w:val="00A2C5"/>
        </w:rPr>
        <w:t>Background</w:t>
      </w:r>
    </w:p>
    <w:p w:rsidR="000022F2" w:rsidRPr="00974F16" w:rsidRDefault="00A32422">
      <w:pPr>
        <w:pStyle w:val="Heading3"/>
        <w:spacing w:before="348" w:line="247" w:lineRule="auto"/>
        <w:ind w:left="110" w:right="717"/>
        <w:rPr>
          <w:rFonts w:ascii="Arial" w:hAnsi="Arial" w:cs="Arial"/>
        </w:rPr>
      </w:pPr>
      <w:r w:rsidRPr="00974F16">
        <w:rPr>
          <w:rFonts w:ascii="Arial" w:hAnsi="Arial" w:cs="Arial"/>
          <w:color w:val="00A2C5"/>
        </w:rPr>
        <w:t xml:space="preserve">The Sponsored Data pilot project (“the project”) tested the provision </w:t>
      </w:r>
      <w:r w:rsidRPr="00974F16">
        <w:rPr>
          <w:rFonts w:ascii="Arial" w:hAnsi="Arial" w:cs="Arial"/>
          <w:color w:val="00A2C5"/>
          <w:spacing w:val="-3"/>
        </w:rPr>
        <w:t xml:space="preserve">of </w:t>
      </w:r>
      <w:r w:rsidRPr="00974F16">
        <w:rPr>
          <w:rFonts w:ascii="Arial" w:hAnsi="Arial" w:cs="Arial"/>
          <w:color w:val="00A2C5"/>
        </w:rPr>
        <w:t>free to</w:t>
      </w:r>
      <w:r w:rsidRPr="00974F16">
        <w:rPr>
          <w:rFonts w:ascii="Arial" w:hAnsi="Arial" w:cs="Arial"/>
          <w:color w:val="00A2C5"/>
          <w:spacing w:val="-6"/>
        </w:rPr>
        <w:t xml:space="preserve"> </w:t>
      </w:r>
      <w:r w:rsidRPr="00974F16">
        <w:rPr>
          <w:rFonts w:ascii="Arial" w:hAnsi="Arial" w:cs="Arial"/>
          <w:color w:val="00A2C5"/>
        </w:rPr>
        <w:t>the</w:t>
      </w:r>
      <w:r w:rsidRPr="00974F16">
        <w:rPr>
          <w:rFonts w:ascii="Arial" w:hAnsi="Arial" w:cs="Arial"/>
          <w:color w:val="00A2C5"/>
          <w:spacing w:val="-6"/>
        </w:rPr>
        <w:t xml:space="preserve"> </w:t>
      </w:r>
      <w:r w:rsidRPr="00974F16">
        <w:rPr>
          <w:rFonts w:ascii="Arial" w:hAnsi="Arial" w:cs="Arial"/>
          <w:color w:val="00A2C5"/>
        </w:rPr>
        <w:t>consumer</w:t>
      </w:r>
      <w:r w:rsidRPr="00974F16">
        <w:rPr>
          <w:rFonts w:ascii="Arial" w:hAnsi="Arial" w:cs="Arial"/>
          <w:color w:val="00A2C5"/>
          <w:spacing w:val="-5"/>
        </w:rPr>
        <w:t xml:space="preserve"> </w:t>
      </w:r>
      <w:r w:rsidRPr="00974F16">
        <w:rPr>
          <w:rFonts w:ascii="Arial" w:hAnsi="Arial" w:cs="Arial"/>
          <w:color w:val="00A2C5"/>
        </w:rPr>
        <w:t>mobile</w:t>
      </w:r>
      <w:r w:rsidRPr="00974F16">
        <w:rPr>
          <w:rFonts w:ascii="Arial" w:hAnsi="Arial" w:cs="Arial"/>
          <w:color w:val="00A2C5"/>
          <w:spacing w:val="-6"/>
        </w:rPr>
        <w:t xml:space="preserve"> </w:t>
      </w:r>
      <w:r w:rsidRPr="00974F16">
        <w:rPr>
          <w:rFonts w:ascii="Arial" w:hAnsi="Arial" w:cs="Arial"/>
          <w:color w:val="00A2C5"/>
        </w:rPr>
        <w:t>phone</w:t>
      </w:r>
      <w:r w:rsidRPr="00974F16">
        <w:rPr>
          <w:rFonts w:ascii="Arial" w:hAnsi="Arial" w:cs="Arial"/>
          <w:color w:val="00A2C5"/>
          <w:spacing w:val="-5"/>
        </w:rPr>
        <w:t xml:space="preserve"> </w:t>
      </w:r>
      <w:r w:rsidRPr="00974F16">
        <w:rPr>
          <w:rFonts w:ascii="Arial" w:hAnsi="Arial" w:cs="Arial"/>
          <w:color w:val="00A2C5"/>
        </w:rPr>
        <w:t>data</w:t>
      </w:r>
      <w:r w:rsidRPr="00974F16">
        <w:rPr>
          <w:rFonts w:ascii="Arial" w:hAnsi="Arial" w:cs="Arial"/>
          <w:color w:val="00A2C5"/>
          <w:spacing w:val="-6"/>
        </w:rPr>
        <w:t xml:space="preserve"> </w:t>
      </w:r>
      <w:r w:rsidRPr="00974F16">
        <w:rPr>
          <w:rFonts w:ascii="Arial" w:hAnsi="Arial" w:cs="Arial"/>
          <w:color w:val="00A2C5"/>
        </w:rPr>
        <w:t>for</w:t>
      </w:r>
      <w:r w:rsidRPr="00974F16">
        <w:rPr>
          <w:rFonts w:ascii="Arial" w:hAnsi="Arial" w:cs="Arial"/>
          <w:color w:val="00A2C5"/>
          <w:spacing w:val="-5"/>
        </w:rPr>
        <w:t xml:space="preserve"> </w:t>
      </w:r>
      <w:r w:rsidRPr="00974F16">
        <w:rPr>
          <w:rFonts w:ascii="Arial" w:hAnsi="Arial" w:cs="Arial"/>
          <w:color w:val="00A2C5"/>
        </w:rPr>
        <w:t>some</w:t>
      </w:r>
      <w:r w:rsidRPr="00974F16">
        <w:rPr>
          <w:rFonts w:ascii="Arial" w:hAnsi="Arial" w:cs="Arial"/>
          <w:color w:val="00A2C5"/>
          <w:spacing w:val="-6"/>
        </w:rPr>
        <w:t xml:space="preserve"> </w:t>
      </w:r>
      <w:r w:rsidRPr="00974F16">
        <w:rPr>
          <w:rFonts w:ascii="Arial" w:hAnsi="Arial" w:cs="Arial"/>
          <w:color w:val="00A2C5"/>
        </w:rPr>
        <w:t>online</w:t>
      </w:r>
      <w:r w:rsidRPr="00974F16">
        <w:rPr>
          <w:rFonts w:ascii="Arial" w:hAnsi="Arial" w:cs="Arial"/>
          <w:color w:val="00A2C5"/>
          <w:spacing w:val="-5"/>
        </w:rPr>
        <w:t xml:space="preserve"> </w:t>
      </w:r>
      <w:r w:rsidRPr="00974F16">
        <w:rPr>
          <w:rFonts w:ascii="Arial" w:hAnsi="Arial" w:cs="Arial"/>
          <w:color w:val="00A2C5"/>
        </w:rPr>
        <w:t>health</w:t>
      </w:r>
      <w:r w:rsidRPr="00974F16">
        <w:rPr>
          <w:rFonts w:ascii="Arial" w:hAnsi="Arial" w:cs="Arial"/>
          <w:color w:val="00A2C5"/>
          <w:spacing w:val="-6"/>
        </w:rPr>
        <w:t xml:space="preserve"> </w:t>
      </w:r>
      <w:r w:rsidRPr="00974F16">
        <w:rPr>
          <w:rFonts w:ascii="Arial" w:hAnsi="Arial" w:cs="Arial"/>
          <w:color w:val="00A2C5"/>
        </w:rPr>
        <w:t>resources,</w:t>
      </w:r>
      <w:r w:rsidRPr="00974F16">
        <w:rPr>
          <w:rFonts w:ascii="Arial" w:hAnsi="Arial" w:cs="Arial"/>
          <w:color w:val="00A2C5"/>
          <w:spacing w:val="-5"/>
        </w:rPr>
        <w:t xml:space="preserve"> </w:t>
      </w:r>
      <w:r w:rsidRPr="00974F16">
        <w:rPr>
          <w:rFonts w:ascii="Arial" w:hAnsi="Arial" w:cs="Arial"/>
          <w:color w:val="00A2C5"/>
        </w:rPr>
        <w:t>in</w:t>
      </w:r>
      <w:r w:rsidRPr="00974F16">
        <w:rPr>
          <w:rFonts w:ascii="Arial" w:hAnsi="Arial" w:cs="Arial"/>
          <w:color w:val="00A2C5"/>
          <w:spacing w:val="-6"/>
        </w:rPr>
        <w:t xml:space="preserve"> </w:t>
      </w:r>
      <w:r w:rsidRPr="00974F16">
        <w:rPr>
          <w:rFonts w:ascii="Arial" w:hAnsi="Arial" w:cs="Arial"/>
          <w:color w:val="00A2C5"/>
        </w:rPr>
        <w:t xml:space="preserve">order </w:t>
      </w:r>
      <w:r w:rsidRPr="00974F16">
        <w:rPr>
          <w:rFonts w:ascii="Arial" w:hAnsi="Arial" w:cs="Arial"/>
          <w:color w:val="00A2C5"/>
          <w:spacing w:val="-3"/>
        </w:rPr>
        <w:t xml:space="preserve">to </w:t>
      </w:r>
      <w:r w:rsidRPr="00974F16">
        <w:rPr>
          <w:rFonts w:ascii="Arial" w:hAnsi="Arial" w:cs="Arial"/>
          <w:color w:val="00A2C5"/>
          <w:spacing w:val="-4"/>
        </w:rPr>
        <w:t xml:space="preserve">evaluate </w:t>
      </w:r>
      <w:r w:rsidRPr="00974F16">
        <w:rPr>
          <w:rFonts w:ascii="Arial" w:hAnsi="Arial" w:cs="Arial"/>
          <w:color w:val="00A2C5"/>
          <w:spacing w:val="-3"/>
        </w:rPr>
        <w:t xml:space="preserve">the value </w:t>
      </w:r>
      <w:r w:rsidRPr="00974F16">
        <w:rPr>
          <w:rFonts w:ascii="Arial" w:hAnsi="Arial" w:cs="Arial"/>
          <w:color w:val="00A2C5"/>
        </w:rPr>
        <w:t xml:space="preserve">and </w:t>
      </w:r>
      <w:r w:rsidRPr="00974F16">
        <w:rPr>
          <w:rFonts w:ascii="Arial" w:hAnsi="Arial" w:cs="Arial"/>
          <w:color w:val="00A2C5"/>
          <w:spacing w:val="-4"/>
        </w:rPr>
        <w:t xml:space="preserve">impact of removing </w:t>
      </w:r>
      <w:r w:rsidRPr="00974F16">
        <w:rPr>
          <w:rFonts w:ascii="Arial" w:hAnsi="Arial" w:cs="Arial"/>
          <w:color w:val="00A2C5"/>
          <w:spacing w:val="-3"/>
        </w:rPr>
        <w:t xml:space="preserve">the cost </w:t>
      </w:r>
      <w:r w:rsidRPr="00974F16">
        <w:rPr>
          <w:rFonts w:ascii="Arial" w:hAnsi="Arial" w:cs="Arial"/>
          <w:color w:val="00A2C5"/>
          <w:spacing w:val="-4"/>
        </w:rPr>
        <w:t xml:space="preserve">of data </w:t>
      </w:r>
      <w:r w:rsidRPr="00974F16">
        <w:rPr>
          <w:rFonts w:ascii="Arial" w:hAnsi="Arial" w:cs="Arial"/>
          <w:color w:val="00A2C5"/>
          <w:spacing w:val="-3"/>
        </w:rPr>
        <w:t xml:space="preserve">for </w:t>
      </w:r>
      <w:r w:rsidRPr="00974F16">
        <w:rPr>
          <w:rFonts w:ascii="Arial" w:hAnsi="Arial" w:cs="Arial"/>
          <w:color w:val="00A2C5"/>
          <w:spacing w:val="-4"/>
        </w:rPr>
        <w:t xml:space="preserve">consumers </w:t>
      </w:r>
      <w:r w:rsidRPr="00974F16">
        <w:rPr>
          <w:rFonts w:ascii="Arial" w:hAnsi="Arial" w:cs="Arial"/>
          <w:color w:val="00A2C5"/>
          <w:spacing w:val="-3"/>
        </w:rPr>
        <w:t xml:space="preserve">to </w:t>
      </w:r>
      <w:r w:rsidRPr="00974F16">
        <w:rPr>
          <w:rFonts w:ascii="Arial" w:hAnsi="Arial" w:cs="Arial"/>
          <w:color w:val="00A2C5"/>
        </w:rPr>
        <w:t>these</w:t>
      </w:r>
      <w:r w:rsidRPr="00974F16">
        <w:rPr>
          <w:rFonts w:ascii="Arial" w:hAnsi="Arial" w:cs="Arial"/>
          <w:color w:val="00A2C5"/>
          <w:spacing w:val="-1"/>
        </w:rPr>
        <w:t xml:space="preserve"> </w:t>
      </w:r>
      <w:r w:rsidRPr="00974F16">
        <w:rPr>
          <w:rFonts w:ascii="Arial" w:hAnsi="Arial" w:cs="Arial"/>
          <w:color w:val="00A2C5"/>
        </w:rPr>
        <w:t>resources.</w:t>
      </w:r>
    </w:p>
    <w:p w:rsidR="000022F2" w:rsidRPr="00974F16" w:rsidRDefault="000022F2">
      <w:pPr>
        <w:pStyle w:val="BodyText"/>
        <w:rPr>
          <w:rFonts w:ascii="Arial" w:hAnsi="Arial" w:cs="Arial"/>
          <w:i/>
          <w:sz w:val="20"/>
        </w:rPr>
      </w:pPr>
    </w:p>
    <w:p w:rsidR="000022F2" w:rsidRPr="00974F16" w:rsidRDefault="000022F2">
      <w:pPr>
        <w:pStyle w:val="BodyText"/>
        <w:spacing w:before="2"/>
        <w:rPr>
          <w:rFonts w:ascii="Arial" w:hAnsi="Arial" w:cs="Arial"/>
          <w:i/>
          <w:sz w:val="21"/>
        </w:rPr>
      </w:pPr>
    </w:p>
    <w:p w:rsidR="000022F2" w:rsidRPr="00974F16" w:rsidRDefault="000022F2">
      <w:pPr>
        <w:rPr>
          <w:rFonts w:ascii="Arial" w:hAnsi="Arial" w:cs="Arial"/>
          <w:sz w:val="21"/>
        </w:rPr>
        <w:sectPr w:rsidR="000022F2" w:rsidRPr="00974F16">
          <w:footerReference w:type="even" r:id="rId24"/>
          <w:footerReference w:type="default" r:id="rId25"/>
          <w:pgSz w:w="11910" w:h="16840"/>
          <w:pgMar w:top="1580" w:right="740" w:bottom="740" w:left="740" w:header="0" w:footer="549" w:gutter="0"/>
          <w:pgNumType w:start="4"/>
          <w:cols w:space="720"/>
        </w:sectPr>
      </w:pPr>
    </w:p>
    <w:p w:rsidR="000022F2" w:rsidRPr="00974F16" w:rsidRDefault="00A32422">
      <w:pPr>
        <w:pStyle w:val="BodyText"/>
        <w:spacing w:before="97" w:line="300" w:lineRule="auto"/>
        <w:ind w:left="110" w:right="217"/>
        <w:rPr>
          <w:rFonts w:ascii="Arial" w:hAnsi="Arial" w:cs="Arial"/>
        </w:rPr>
      </w:pPr>
      <w:r w:rsidRPr="00974F16">
        <w:rPr>
          <w:rFonts w:ascii="Arial" w:hAnsi="Arial" w:cs="Arial"/>
          <w:color w:val="231F20"/>
        </w:rPr>
        <w:t>Sponsored data involves subsidising mobile data traffic to a limited set of sites by an interested party (the third party). The third party carries the cost of the end consumers’ use of the destination site. With subsidised data usage, the mobile carrier can zero- rate consumers’ use of that data so it does not draw down on their mobile plan.</w:t>
      </w:r>
    </w:p>
    <w:p w:rsidR="000022F2" w:rsidRPr="00974F16" w:rsidRDefault="00A32422" w:rsidP="00696EE3">
      <w:pPr>
        <w:pStyle w:val="BodyText"/>
        <w:spacing w:before="114" w:line="300" w:lineRule="auto"/>
        <w:ind w:left="110" w:right="217"/>
        <w:rPr>
          <w:rFonts w:ascii="Arial" w:hAnsi="Arial" w:cs="Arial"/>
        </w:rPr>
      </w:pPr>
      <w:r w:rsidRPr="00974F16">
        <w:rPr>
          <w:rFonts w:ascii="Arial" w:hAnsi="Arial" w:cs="Arial"/>
          <w:color w:val="231F20"/>
        </w:rPr>
        <w:t>The rationale for the project was to help improve digital inclusion, recognising that those who do not, or cannot, access and use digital health services are</w:t>
      </w:r>
      <w:r w:rsidR="00696EE3" w:rsidRPr="00974F16">
        <w:rPr>
          <w:rFonts w:ascii="Arial" w:hAnsi="Arial" w:cs="Arial"/>
          <w:color w:val="231F20"/>
        </w:rPr>
        <w:t xml:space="preserve"> </w:t>
      </w:r>
      <w:r w:rsidRPr="00974F16">
        <w:rPr>
          <w:rFonts w:ascii="Arial" w:hAnsi="Arial" w:cs="Arial"/>
          <w:color w:val="231F20"/>
        </w:rPr>
        <w:t xml:space="preserve">most often those with the highest health needs. There are a number of core elements for improving digital inclusion; the target for this project was to improve access by improving affordability </w:t>
      </w:r>
      <w:r w:rsidRPr="00974F16">
        <w:rPr>
          <w:rFonts w:ascii="Arial" w:hAnsi="Arial" w:cs="Arial"/>
          <w:color w:val="231F20"/>
          <w:position w:val="6"/>
          <w:sz w:val="10"/>
        </w:rPr>
        <w:t>1</w:t>
      </w:r>
      <w:r w:rsidRPr="00974F16">
        <w:rPr>
          <w:rFonts w:ascii="Arial" w:hAnsi="Arial" w:cs="Arial"/>
          <w:color w:val="231F20"/>
        </w:rPr>
        <w:t>.</w:t>
      </w:r>
    </w:p>
    <w:p w:rsidR="000022F2" w:rsidRPr="00974F16" w:rsidRDefault="00A32422">
      <w:pPr>
        <w:pStyle w:val="BodyText"/>
        <w:spacing w:before="113" w:line="300" w:lineRule="auto"/>
        <w:ind w:left="110"/>
        <w:rPr>
          <w:rFonts w:ascii="Arial" w:hAnsi="Arial" w:cs="Arial"/>
        </w:rPr>
      </w:pPr>
      <w:r w:rsidRPr="00974F16">
        <w:rPr>
          <w:rFonts w:ascii="Arial" w:hAnsi="Arial" w:cs="Arial"/>
          <w:color w:val="231F20"/>
        </w:rPr>
        <w:t>Consideration has also to be given to ensuring that as valuable services – such as patient portals – become available or go online, people without access to mobile data will not be excluded from accessing them. Such exclusion would clearly not improve health equity.</w:t>
      </w:r>
    </w:p>
    <w:p w:rsidR="000022F2" w:rsidRPr="00974F16" w:rsidRDefault="00A32422">
      <w:pPr>
        <w:pStyle w:val="BodyText"/>
        <w:spacing w:before="114"/>
        <w:ind w:left="110"/>
        <w:rPr>
          <w:rFonts w:ascii="Arial" w:hAnsi="Arial" w:cs="Arial"/>
        </w:rPr>
      </w:pPr>
      <w:r w:rsidRPr="00974F16">
        <w:rPr>
          <w:rFonts w:ascii="Arial" w:hAnsi="Arial" w:cs="Arial"/>
          <w:color w:val="231F20"/>
        </w:rPr>
        <w:t>The project was a joint initiative of the Ministry</w:t>
      </w:r>
    </w:p>
    <w:p w:rsidR="000022F2" w:rsidRPr="00974F16" w:rsidRDefault="00A32422" w:rsidP="00696EE3">
      <w:pPr>
        <w:pStyle w:val="BodyText"/>
        <w:spacing w:before="54" w:line="300" w:lineRule="auto"/>
        <w:ind w:left="110" w:right="217"/>
        <w:rPr>
          <w:rFonts w:ascii="Arial" w:hAnsi="Arial" w:cs="Arial"/>
        </w:rPr>
      </w:pPr>
      <w:r w:rsidRPr="00974F16">
        <w:rPr>
          <w:rFonts w:ascii="Arial" w:hAnsi="Arial" w:cs="Arial"/>
          <w:color w:val="231F20"/>
        </w:rPr>
        <w:t>of Health (the Ministry), WellSouth Primary Health Organisation (WellSouth), and Health Promotion Agency (HPA), led by the Ministry’s Digital Strategy and Investment team. The Ministry, HPA and WellSouth were exploring free or sponsored data options simultaneously, and all parties saw merit</w:t>
      </w:r>
      <w:r w:rsidR="00696EE3" w:rsidRPr="00974F16">
        <w:rPr>
          <w:rFonts w:ascii="Arial" w:hAnsi="Arial" w:cs="Arial"/>
          <w:color w:val="231F20"/>
        </w:rPr>
        <w:t xml:space="preserve"> </w:t>
      </w:r>
      <w:r w:rsidRPr="00974F16">
        <w:rPr>
          <w:rFonts w:ascii="Arial" w:hAnsi="Arial" w:cs="Arial"/>
          <w:color w:val="231F20"/>
        </w:rPr>
        <w:t>in joining forces to conduct a pilot in which resources were shared and learnings applied to the wider health sector.</w:t>
      </w:r>
    </w:p>
    <w:p w:rsidR="000022F2" w:rsidRPr="00974F16" w:rsidRDefault="00A32422" w:rsidP="00696EE3">
      <w:pPr>
        <w:pStyle w:val="BodyText"/>
        <w:spacing w:before="97" w:line="300" w:lineRule="auto"/>
        <w:ind w:left="110" w:right="699"/>
        <w:rPr>
          <w:rFonts w:ascii="Arial" w:hAnsi="Arial" w:cs="Arial"/>
        </w:rPr>
      </w:pPr>
      <w:r w:rsidRPr="00974F16">
        <w:rPr>
          <w:rFonts w:ascii="Arial" w:hAnsi="Arial" w:cs="Arial"/>
        </w:rPr>
        <w:br w:type="column"/>
      </w:r>
      <w:r w:rsidRPr="00974F16">
        <w:rPr>
          <w:rFonts w:ascii="Arial" w:hAnsi="Arial" w:cs="Arial"/>
          <w:color w:val="231F20"/>
        </w:rPr>
        <w:t>These agencies worked with three telecommunication companies – Spark (including the Skinny brand), Vodafone and 2degrees – that provided the sponsored data and technical assistance to the project. For</w:t>
      </w:r>
      <w:r w:rsidR="00696EE3" w:rsidRPr="00974F16">
        <w:rPr>
          <w:rFonts w:ascii="Arial" w:hAnsi="Arial" w:cs="Arial"/>
          <w:color w:val="231F20"/>
        </w:rPr>
        <w:t xml:space="preserve"> </w:t>
      </w:r>
      <w:r w:rsidRPr="00974F16">
        <w:rPr>
          <w:rFonts w:ascii="Arial" w:hAnsi="Arial" w:cs="Arial"/>
          <w:color w:val="231F20"/>
        </w:rPr>
        <w:t>the telecommunication companies, sponsored data has a number of business advantages derived from improved consumer and enterprise engagement with sponsored mobile services.</w:t>
      </w:r>
    </w:p>
    <w:p w:rsidR="000022F2" w:rsidRPr="00974F16" w:rsidRDefault="00A32422">
      <w:pPr>
        <w:pStyle w:val="BodyText"/>
        <w:spacing w:before="114" w:line="300" w:lineRule="auto"/>
        <w:ind w:left="110" w:right="1111"/>
        <w:rPr>
          <w:rFonts w:ascii="Arial" w:hAnsi="Arial" w:cs="Arial"/>
        </w:rPr>
      </w:pPr>
      <w:r w:rsidRPr="00974F16">
        <w:rPr>
          <w:rFonts w:ascii="Arial" w:hAnsi="Arial" w:cs="Arial"/>
          <w:color w:val="231F20"/>
        </w:rPr>
        <w:t xml:space="preserve">The project provided free to the consumer mobile access, for the period 1 May to </w:t>
      </w:r>
      <w:r w:rsidRPr="00974F16">
        <w:rPr>
          <w:rFonts w:ascii="Arial" w:hAnsi="Arial" w:cs="Arial"/>
          <w:color w:val="231F20"/>
          <w:spacing w:val="-3"/>
        </w:rPr>
        <w:t xml:space="preserve">31 </w:t>
      </w:r>
      <w:r w:rsidRPr="00974F16">
        <w:rPr>
          <w:rFonts w:ascii="Arial" w:hAnsi="Arial" w:cs="Arial"/>
          <w:color w:val="231F20"/>
        </w:rPr>
        <w:t xml:space="preserve">October </w:t>
      </w:r>
      <w:r w:rsidRPr="00974F16">
        <w:rPr>
          <w:rFonts w:ascii="Arial" w:hAnsi="Arial" w:cs="Arial"/>
          <w:color w:val="231F20"/>
          <w:spacing w:val="-5"/>
        </w:rPr>
        <w:t xml:space="preserve">2019, </w:t>
      </w:r>
      <w:r w:rsidRPr="00974F16">
        <w:rPr>
          <w:rFonts w:ascii="Arial" w:hAnsi="Arial" w:cs="Arial"/>
          <w:color w:val="231F20"/>
        </w:rPr>
        <w:t>to four websites:</w:t>
      </w:r>
    </w:p>
    <w:p w:rsidR="000022F2" w:rsidRPr="00974F16" w:rsidRDefault="00A32422">
      <w:pPr>
        <w:pStyle w:val="ListParagraph"/>
        <w:numPr>
          <w:ilvl w:val="0"/>
          <w:numId w:val="8"/>
        </w:numPr>
        <w:tabs>
          <w:tab w:val="left" w:pos="564"/>
        </w:tabs>
        <w:spacing w:before="113"/>
        <w:ind w:left="563"/>
        <w:rPr>
          <w:rFonts w:ascii="Arial" w:hAnsi="Arial" w:cs="Arial"/>
          <w:sz w:val="18"/>
        </w:rPr>
      </w:pPr>
      <w:r w:rsidRPr="00974F16">
        <w:rPr>
          <w:rFonts w:ascii="Arial" w:hAnsi="Arial" w:cs="Arial"/>
          <w:color w:val="231F20"/>
          <w:sz w:val="18"/>
        </w:rPr>
        <w:t>Depression.org.nz</w:t>
      </w:r>
    </w:p>
    <w:p w:rsidR="000022F2" w:rsidRPr="00974F16" w:rsidRDefault="00A32422">
      <w:pPr>
        <w:pStyle w:val="ListParagraph"/>
        <w:numPr>
          <w:ilvl w:val="0"/>
          <w:numId w:val="8"/>
        </w:numPr>
        <w:tabs>
          <w:tab w:val="left" w:pos="564"/>
        </w:tabs>
        <w:spacing w:before="111"/>
        <w:ind w:left="563"/>
        <w:rPr>
          <w:rFonts w:ascii="Arial" w:hAnsi="Arial" w:cs="Arial"/>
          <w:sz w:val="18"/>
        </w:rPr>
      </w:pPr>
      <w:r w:rsidRPr="00974F16">
        <w:rPr>
          <w:rFonts w:ascii="Arial" w:hAnsi="Arial" w:cs="Arial"/>
          <w:color w:val="231F20"/>
          <w:sz w:val="18"/>
        </w:rPr>
        <w:t>Thelowdown.co.nz</w:t>
      </w:r>
    </w:p>
    <w:p w:rsidR="000022F2" w:rsidRPr="00974F16" w:rsidRDefault="00A32422">
      <w:pPr>
        <w:pStyle w:val="ListParagraph"/>
        <w:numPr>
          <w:ilvl w:val="0"/>
          <w:numId w:val="8"/>
        </w:numPr>
        <w:tabs>
          <w:tab w:val="left" w:pos="564"/>
        </w:tabs>
        <w:spacing w:before="111"/>
        <w:ind w:left="563"/>
        <w:rPr>
          <w:rFonts w:ascii="Arial" w:hAnsi="Arial" w:cs="Arial"/>
          <w:sz w:val="18"/>
        </w:rPr>
      </w:pPr>
      <w:r w:rsidRPr="00974F16">
        <w:rPr>
          <w:rFonts w:ascii="Arial" w:hAnsi="Arial" w:cs="Arial"/>
          <w:color w:val="231F20"/>
          <w:sz w:val="18"/>
        </w:rPr>
        <w:t>Choicenotchance.org.nz</w:t>
      </w:r>
    </w:p>
    <w:p w:rsidR="000022F2" w:rsidRPr="00974F16" w:rsidRDefault="00A32422">
      <w:pPr>
        <w:pStyle w:val="ListParagraph"/>
        <w:numPr>
          <w:ilvl w:val="0"/>
          <w:numId w:val="8"/>
        </w:numPr>
        <w:tabs>
          <w:tab w:val="left" w:pos="564"/>
        </w:tabs>
        <w:spacing w:before="110" w:line="424" w:lineRule="auto"/>
        <w:ind w:right="2635" w:firstLine="226"/>
        <w:rPr>
          <w:rFonts w:ascii="Arial" w:hAnsi="Arial" w:cs="Arial"/>
          <w:sz w:val="18"/>
        </w:rPr>
      </w:pPr>
      <w:r w:rsidRPr="00974F16">
        <w:rPr>
          <w:rFonts w:ascii="Arial" w:hAnsi="Arial" w:cs="Arial"/>
          <w:color w:val="231F20"/>
          <w:sz w:val="18"/>
        </w:rPr>
        <w:t>Booksonprescription.co.nz and two patient</w:t>
      </w:r>
      <w:r w:rsidRPr="00974F16">
        <w:rPr>
          <w:rFonts w:ascii="Arial" w:hAnsi="Arial" w:cs="Arial"/>
          <w:color w:val="231F20"/>
          <w:spacing w:val="4"/>
          <w:sz w:val="18"/>
        </w:rPr>
        <w:t xml:space="preserve"> </w:t>
      </w:r>
      <w:r w:rsidRPr="00974F16">
        <w:rPr>
          <w:rFonts w:ascii="Arial" w:hAnsi="Arial" w:cs="Arial"/>
          <w:color w:val="231F20"/>
          <w:sz w:val="18"/>
        </w:rPr>
        <w:t>portals:</w:t>
      </w:r>
    </w:p>
    <w:p w:rsidR="000022F2" w:rsidRPr="00974F16" w:rsidRDefault="00A32422">
      <w:pPr>
        <w:pStyle w:val="ListParagraph"/>
        <w:numPr>
          <w:ilvl w:val="0"/>
          <w:numId w:val="8"/>
        </w:numPr>
        <w:tabs>
          <w:tab w:val="left" w:pos="564"/>
        </w:tabs>
        <w:spacing w:before="2"/>
        <w:ind w:left="563"/>
        <w:rPr>
          <w:rFonts w:ascii="Arial" w:hAnsi="Arial" w:cs="Arial"/>
          <w:sz w:val="18"/>
        </w:rPr>
      </w:pPr>
      <w:r w:rsidRPr="00974F16">
        <w:rPr>
          <w:rFonts w:ascii="Arial" w:hAnsi="Arial" w:cs="Arial"/>
          <w:color w:val="231F20"/>
          <w:sz w:val="18"/>
        </w:rPr>
        <w:t>ConnectMed (used by 23</w:t>
      </w:r>
      <w:r w:rsidRPr="00974F16">
        <w:rPr>
          <w:rFonts w:ascii="Arial" w:hAnsi="Arial" w:cs="Arial"/>
          <w:color w:val="231F20"/>
          <w:spacing w:val="1"/>
          <w:sz w:val="18"/>
        </w:rPr>
        <w:t xml:space="preserve"> </w:t>
      </w:r>
      <w:r w:rsidRPr="00974F16">
        <w:rPr>
          <w:rFonts w:ascii="Arial" w:hAnsi="Arial" w:cs="Arial"/>
          <w:color w:val="231F20"/>
          <w:sz w:val="18"/>
        </w:rPr>
        <w:t>practices)</w:t>
      </w:r>
    </w:p>
    <w:p w:rsidR="000022F2" w:rsidRPr="00974F16" w:rsidRDefault="00A32422">
      <w:pPr>
        <w:pStyle w:val="ListParagraph"/>
        <w:numPr>
          <w:ilvl w:val="0"/>
          <w:numId w:val="8"/>
        </w:numPr>
        <w:tabs>
          <w:tab w:val="left" w:pos="564"/>
        </w:tabs>
        <w:spacing w:before="111"/>
        <w:ind w:left="563"/>
        <w:rPr>
          <w:rFonts w:ascii="Arial" w:hAnsi="Arial" w:cs="Arial"/>
          <w:sz w:val="18"/>
        </w:rPr>
      </w:pPr>
      <w:r w:rsidRPr="00974F16">
        <w:rPr>
          <w:rFonts w:ascii="Arial" w:hAnsi="Arial" w:cs="Arial"/>
          <w:color w:val="231F20"/>
          <w:sz w:val="18"/>
        </w:rPr>
        <w:t>ManageMyHealth (used by 18</w:t>
      </w:r>
      <w:r w:rsidRPr="00974F16">
        <w:rPr>
          <w:rFonts w:ascii="Arial" w:hAnsi="Arial" w:cs="Arial"/>
          <w:color w:val="231F20"/>
          <w:spacing w:val="1"/>
          <w:sz w:val="18"/>
        </w:rPr>
        <w:t xml:space="preserve"> </w:t>
      </w:r>
      <w:r w:rsidRPr="00974F16">
        <w:rPr>
          <w:rFonts w:ascii="Arial" w:hAnsi="Arial" w:cs="Arial"/>
          <w:color w:val="231F20"/>
          <w:sz w:val="18"/>
        </w:rPr>
        <w:t>practices).</w:t>
      </w:r>
    </w:p>
    <w:p w:rsidR="000022F2" w:rsidRPr="00974F16" w:rsidRDefault="000022F2">
      <w:pPr>
        <w:rPr>
          <w:rFonts w:ascii="Arial" w:hAnsi="Arial" w:cs="Arial"/>
          <w:sz w:val="18"/>
        </w:rPr>
        <w:sectPr w:rsidR="000022F2" w:rsidRPr="00974F16">
          <w:type w:val="continuous"/>
          <w:pgSz w:w="11910" w:h="16840"/>
          <w:pgMar w:top="0" w:right="740" w:bottom="280" w:left="740" w:header="720" w:footer="720" w:gutter="0"/>
          <w:cols w:num="2" w:space="720" w:equalWidth="0">
            <w:col w:w="4815" w:space="145"/>
            <w:col w:w="5470"/>
          </w:cols>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1"/>
        <w:rPr>
          <w:rFonts w:ascii="Arial" w:hAnsi="Arial" w:cs="Arial"/>
          <w:sz w:val="17"/>
        </w:rPr>
      </w:pPr>
    </w:p>
    <w:p w:rsidR="000022F2" w:rsidRPr="00974F16" w:rsidRDefault="003233C5">
      <w:pPr>
        <w:pStyle w:val="BodyText"/>
        <w:spacing w:line="20" w:lineRule="exact"/>
        <w:ind w:left="105"/>
        <w:rPr>
          <w:rFonts w:ascii="Arial" w:hAnsi="Arial" w:cs="Arial"/>
          <w:sz w:val="2"/>
        </w:rPr>
      </w:pPr>
      <w:r w:rsidRPr="00974F16">
        <w:rPr>
          <w:rFonts w:ascii="Arial" w:hAnsi="Arial" w:cs="Arial"/>
          <w:noProof/>
          <w:sz w:val="2"/>
          <w:lang w:val="en-NZ" w:eastAsia="en-NZ" w:bidi="ar-SA"/>
        </w:rPr>
        <mc:AlternateContent>
          <mc:Choice Requires="wpg">
            <w:drawing>
              <wp:inline distT="0" distB="0" distL="0" distR="0">
                <wp:extent cx="914400" cy="6350"/>
                <wp:effectExtent l="0" t="0" r="0" b="0"/>
                <wp:docPr id="118" name="Group 97" title="Footnote dividing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19" name="Line 98"/>
                        <wps:cNvCnPr>
                          <a:cxnSpLocks noChangeShapeType="1"/>
                        </wps:cNvCnPr>
                        <wps:spPr bwMode="auto">
                          <a:xfrm>
                            <a:off x="0" y="5"/>
                            <a:ext cx="144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ACBBFB" id="Group 97" o:spid="_x0000_s1026" alt="Title: Footnote dividing line"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">
                <v:line id="Line 98" o:spid="_x0000_s1027" style="position:absolute;visibility:visible;mso-wrap-style:square" from="0,5" to="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5Z0cIAAADcAAAADwAAAGRycy9kb3ducmV2LnhtbERPTWvCQBC9C/6HZYTedNdSJEldRQLS&#10;nkrV0vM0OybB7GzMrhr7611B8DaP9znzZW8bcabO1441TCcKBHHhTM2lhp/depyA8AHZYOOYNFzJ&#10;w3IxHMwxM+7CGzpvQyliCPsMNVQhtJmUvqjIop+4ljhye9dZDBF2pTQdXmK4beSrUjNpsebYUGFL&#10;eUXFYXuyGtTh+varjunff5J8rfYyzz9O37XWL6N+9Q4iUB+e4of708T50xTuz8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5Z0cIAAADcAAAADwAAAAAAAAAAAAAA&#10;AAChAgAAZHJzL2Rvd25yZXYueG1sUEsFBgAAAAAEAAQA+QAAAJADAAAAAA==&#10;" strokecolor="#939598" strokeweight=".5pt"/>
                <w10:anchorlock/>
              </v:group>
            </w:pict>
          </mc:Fallback>
        </mc:AlternateContent>
      </w:r>
    </w:p>
    <w:p w:rsidR="000022F2" w:rsidRPr="00974F16" w:rsidRDefault="000022F2">
      <w:pPr>
        <w:pStyle w:val="BodyText"/>
        <w:spacing w:before="11"/>
        <w:rPr>
          <w:rFonts w:ascii="Arial" w:hAnsi="Arial" w:cs="Arial"/>
          <w:sz w:val="7"/>
        </w:rPr>
      </w:pPr>
    </w:p>
    <w:p w:rsidR="000022F2" w:rsidRPr="00974F16" w:rsidRDefault="00A32422">
      <w:pPr>
        <w:pStyle w:val="ListParagraph"/>
        <w:numPr>
          <w:ilvl w:val="0"/>
          <w:numId w:val="7"/>
        </w:numPr>
        <w:tabs>
          <w:tab w:val="left" w:pos="393"/>
          <w:tab w:val="left" w:pos="394"/>
        </w:tabs>
        <w:spacing w:before="100"/>
        <w:jc w:val="left"/>
        <w:rPr>
          <w:rFonts w:ascii="Arial" w:hAnsi="Arial" w:cs="Arial"/>
          <w:sz w:val="12"/>
        </w:rPr>
      </w:pPr>
      <w:r w:rsidRPr="00974F16">
        <w:rPr>
          <w:rFonts w:ascii="Arial" w:hAnsi="Arial" w:cs="Arial"/>
          <w:color w:val="231F20"/>
          <w:w w:val="105"/>
          <w:sz w:val="12"/>
        </w:rPr>
        <w:t>For example, see</w:t>
      </w:r>
      <w:r w:rsidRPr="00974F16">
        <w:rPr>
          <w:rFonts w:ascii="Arial" w:hAnsi="Arial" w:cs="Arial"/>
          <w:color w:val="231F20"/>
          <w:spacing w:val="19"/>
          <w:w w:val="105"/>
          <w:sz w:val="12"/>
        </w:rPr>
        <w:t xml:space="preserve"> </w:t>
      </w:r>
      <w:hyperlink r:id="rId26">
        <w:r w:rsidRPr="00974F16">
          <w:rPr>
            <w:rFonts w:ascii="Arial" w:hAnsi="Arial" w:cs="Arial"/>
            <w:color w:val="231F20"/>
            <w:w w:val="105"/>
            <w:sz w:val="12"/>
          </w:rPr>
          <w:t>https://www.digital.govt.nz/digital-government/digital-transformation/digital-inclusion/digital-inclusion-blueprint/.</w:t>
        </w:r>
      </w:hyperlink>
    </w:p>
    <w:p w:rsidR="000022F2" w:rsidRPr="00974F16" w:rsidRDefault="000022F2">
      <w:pPr>
        <w:rPr>
          <w:rFonts w:ascii="Arial" w:hAnsi="Arial" w:cs="Arial"/>
          <w:sz w:val="12"/>
        </w:rPr>
        <w:sectPr w:rsidR="000022F2" w:rsidRPr="00974F16">
          <w:type w:val="continuous"/>
          <w:pgSz w:w="11910" w:h="16840"/>
          <w:pgMar w:top="0" w:right="740" w:bottom="280" w:left="740" w:header="720" w:footer="720" w:gutter="0"/>
          <w:cols w:space="720"/>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8"/>
        <w:rPr>
          <w:rFonts w:ascii="Arial" w:hAnsi="Arial" w:cs="Arial"/>
          <w:sz w:val="19"/>
        </w:rPr>
      </w:pPr>
    </w:p>
    <w:p w:rsidR="000022F2" w:rsidRPr="00974F16" w:rsidRDefault="000022F2">
      <w:pPr>
        <w:rPr>
          <w:rFonts w:ascii="Arial" w:hAnsi="Arial" w:cs="Arial"/>
          <w:sz w:val="19"/>
        </w:rPr>
        <w:sectPr w:rsidR="000022F2" w:rsidRPr="00974F16">
          <w:pgSz w:w="11910" w:h="16840"/>
          <w:pgMar w:top="1580" w:right="740" w:bottom="740" w:left="740" w:header="0" w:footer="549" w:gutter="0"/>
          <w:cols w:space="720"/>
        </w:sectPr>
      </w:pPr>
    </w:p>
    <w:p w:rsidR="000022F2" w:rsidRPr="00974F16" w:rsidRDefault="00A32422">
      <w:pPr>
        <w:spacing w:before="100"/>
        <w:ind w:left="677"/>
        <w:rPr>
          <w:rFonts w:ascii="Arial" w:hAnsi="Arial" w:cs="Arial"/>
          <w:b/>
          <w:sz w:val="30"/>
        </w:rPr>
      </w:pPr>
      <w:r w:rsidRPr="00974F16">
        <w:rPr>
          <w:rFonts w:ascii="Arial" w:hAnsi="Arial" w:cs="Arial"/>
          <w:b/>
          <w:color w:val="00A2C5"/>
          <w:sz w:val="30"/>
        </w:rPr>
        <w:t>Project timing</w:t>
      </w:r>
    </w:p>
    <w:p w:rsidR="000022F2" w:rsidRPr="00974F16" w:rsidRDefault="00A32422">
      <w:pPr>
        <w:pStyle w:val="BodyText"/>
        <w:spacing w:before="200"/>
        <w:ind w:left="677"/>
        <w:rPr>
          <w:rFonts w:ascii="Arial" w:hAnsi="Arial" w:cs="Arial"/>
        </w:rPr>
      </w:pPr>
      <w:r w:rsidRPr="00974F16">
        <w:rPr>
          <w:rFonts w:ascii="Arial" w:hAnsi="Arial" w:cs="Arial"/>
          <w:color w:val="231F20"/>
        </w:rPr>
        <w:t>The project timing was as follows:</w:t>
      </w:r>
    </w:p>
    <w:p w:rsidR="000022F2" w:rsidRPr="00974F16" w:rsidRDefault="00A32422">
      <w:pPr>
        <w:pStyle w:val="Heading2"/>
        <w:ind w:left="677"/>
        <w:rPr>
          <w:rFonts w:ascii="Arial" w:hAnsi="Arial" w:cs="Arial"/>
        </w:rPr>
      </w:pPr>
      <w:r w:rsidRPr="00974F16">
        <w:rPr>
          <w:rFonts w:ascii="Arial" w:hAnsi="Arial" w:cs="Arial"/>
          <w:b w:val="0"/>
        </w:rPr>
        <w:br w:type="column"/>
      </w:r>
      <w:r w:rsidRPr="00974F16">
        <w:rPr>
          <w:rFonts w:ascii="Arial" w:hAnsi="Arial" w:cs="Arial"/>
          <w:color w:val="00A2C5"/>
        </w:rPr>
        <w:t>Promotion of the project</w:t>
      </w:r>
    </w:p>
    <w:p w:rsidR="000022F2" w:rsidRPr="00974F16" w:rsidRDefault="003233C5">
      <w:pPr>
        <w:pStyle w:val="BodyText"/>
        <w:spacing w:before="200" w:line="300" w:lineRule="auto"/>
        <w:ind w:left="677"/>
        <w:rPr>
          <w:rFonts w:ascii="Arial" w:hAnsi="Arial" w:cs="Arial"/>
        </w:rPr>
      </w:pPr>
      <w:r w:rsidRPr="00974F16">
        <w:rPr>
          <w:rFonts w:ascii="Arial" w:hAnsi="Arial" w:cs="Arial"/>
          <w:noProof/>
          <w:lang w:val="en-NZ" w:eastAsia="en-NZ" w:bidi="ar-SA"/>
        </w:rPr>
        <mc:AlternateContent>
          <mc:Choice Requires="wps">
            <w:drawing>
              <wp:anchor distT="0" distB="0" distL="114300" distR="114300" simplePos="0" relativeHeight="251665408" behindDoc="0" locked="0" layoutInCell="1" allowOverlap="1">
                <wp:simplePos x="0" y="0"/>
                <wp:positionH relativeFrom="page">
                  <wp:posOffset>899795</wp:posOffset>
                </wp:positionH>
                <wp:positionV relativeFrom="paragraph">
                  <wp:posOffset>363855</wp:posOffset>
                </wp:positionV>
                <wp:extent cx="2964180" cy="2044065"/>
                <wp:effectExtent l="0" t="0" r="0" b="0"/>
                <wp:wrapNone/>
                <wp:docPr id="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89"/>
                              <w:gridCol w:w="1878"/>
                            </w:tblGrid>
                            <w:tr w:rsidR="00A32422">
                              <w:trPr>
                                <w:trHeight w:val="342"/>
                              </w:trPr>
                              <w:tc>
                                <w:tcPr>
                                  <w:tcW w:w="2789" w:type="dxa"/>
                                  <w:tcBorders>
                                    <w:top w:val="single" w:sz="2" w:space="0" w:color="00A2C5"/>
                                    <w:bottom w:val="single" w:sz="8" w:space="0" w:color="00A2C5"/>
                                  </w:tcBorders>
                                </w:tcPr>
                                <w:p w:rsidR="00A32422" w:rsidRDefault="00A32422">
                                  <w:pPr>
                                    <w:pStyle w:val="TableParagraph"/>
                                    <w:jc w:val="left"/>
                                    <w:rPr>
                                      <w:sz w:val="16"/>
                                    </w:rPr>
                                  </w:pPr>
                                  <w:r>
                                    <w:rPr>
                                      <w:color w:val="231F20"/>
                                      <w:sz w:val="16"/>
                                    </w:rPr>
                                    <w:t>Project stage</w:t>
                                  </w:r>
                                </w:p>
                              </w:tc>
                              <w:tc>
                                <w:tcPr>
                                  <w:tcW w:w="1878" w:type="dxa"/>
                                  <w:tcBorders>
                                    <w:top w:val="single" w:sz="2" w:space="0" w:color="00A2C5"/>
                                    <w:bottom w:val="single" w:sz="8" w:space="0" w:color="00A2C5"/>
                                  </w:tcBorders>
                                </w:tcPr>
                                <w:p w:rsidR="00A32422" w:rsidRDefault="00A32422">
                                  <w:pPr>
                                    <w:pStyle w:val="TableParagraph"/>
                                    <w:ind w:right="-15"/>
                                    <w:rPr>
                                      <w:sz w:val="16"/>
                                    </w:rPr>
                                  </w:pPr>
                                  <w:r>
                                    <w:rPr>
                                      <w:color w:val="231F20"/>
                                      <w:sz w:val="16"/>
                                    </w:rPr>
                                    <w:t>Timing</w:t>
                                  </w:r>
                                </w:p>
                              </w:tc>
                            </w:tr>
                            <w:tr w:rsidR="00A32422">
                              <w:trPr>
                                <w:trHeight w:val="562"/>
                              </w:trPr>
                              <w:tc>
                                <w:tcPr>
                                  <w:tcW w:w="2789" w:type="dxa"/>
                                  <w:tcBorders>
                                    <w:top w:val="single" w:sz="8" w:space="0" w:color="00A2C5"/>
                                    <w:bottom w:val="single" w:sz="2" w:space="0" w:color="00A2C5"/>
                                  </w:tcBorders>
                                </w:tcPr>
                                <w:p w:rsidR="00A32422" w:rsidRDefault="00A32422">
                                  <w:pPr>
                                    <w:pStyle w:val="TableParagraph"/>
                                    <w:spacing w:before="71"/>
                                    <w:jc w:val="left"/>
                                    <w:rPr>
                                      <w:sz w:val="16"/>
                                    </w:rPr>
                                  </w:pPr>
                                  <w:r>
                                    <w:rPr>
                                      <w:color w:val="231F20"/>
                                      <w:sz w:val="16"/>
                                    </w:rPr>
                                    <w:t>Discovery and planning</w:t>
                                  </w:r>
                                </w:p>
                              </w:tc>
                              <w:tc>
                                <w:tcPr>
                                  <w:tcW w:w="1878" w:type="dxa"/>
                                  <w:tcBorders>
                                    <w:top w:val="single" w:sz="8" w:space="0" w:color="00A2C5"/>
                                    <w:bottom w:val="single" w:sz="2" w:space="0" w:color="00A2C5"/>
                                  </w:tcBorders>
                                </w:tcPr>
                                <w:p w:rsidR="00A32422" w:rsidRDefault="00A32422">
                                  <w:pPr>
                                    <w:pStyle w:val="TableParagraph"/>
                                    <w:spacing w:before="71" w:line="276" w:lineRule="auto"/>
                                    <w:ind w:left="829" w:right="-15" w:firstLine="291"/>
                                    <w:jc w:val="left"/>
                                    <w:rPr>
                                      <w:sz w:val="16"/>
                                    </w:rPr>
                                  </w:pPr>
                                  <w:r>
                                    <w:rPr>
                                      <w:color w:val="231F20"/>
                                      <w:sz w:val="16"/>
                                    </w:rPr>
                                    <w:t>August to October</w:t>
                                  </w:r>
                                  <w:r>
                                    <w:rPr>
                                      <w:color w:val="231F20"/>
                                      <w:spacing w:val="5"/>
                                      <w:sz w:val="16"/>
                                    </w:rPr>
                                    <w:t xml:space="preserve"> </w:t>
                                  </w:r>
                                  <w:r>
                                    <w:rPr>
                                      <w:color w:val="231F20"/>
                                      <w:sz w:val="16"/>
                                    </w:rPr>
                                    <w:t>2018</w:t>
                                  </w:r>
                                </w:p>
                              </w:tc>
                            </w:tr>
                            <w:tr w:rsidR="00A32422">
                              <w:trPr>
                                <w:trHeight w:val="789"/>
                              </w:trPr>
                              <w:tc>
                                <w:tcPr>
                                  <w:tcW w:w="2789" w:type="dxa"/>
                                  <w:tcBorders>
                                    <w:top w:val="single" w:sz="2" w:space="0" w:color="00A2C5"/>
                                    <w:bottom w:val="single" w:sz="2" w:space="0" w:color="00A2C5"/>
                                  </w:tcBorders>
                                </w:tcPr>
                                <w:p w:rsidR="00A32422" w:rsidRDefault="00A32422">
                                  <w:pPr>
                                    <w:pStyle w:val="TableParagraph"/>
                                    <w:spacing w:line="276" w:lineRule="auto"/>
                                    <w:ind w:right="552"/>
                                    <w:jc w:val="left"/>
                                    <w:rPr>
                                      <w:sz w:val="16"/>
                                    </w:rPr>
                                  </w:pPr>
                                  <w:r>
                                    <w:rPr>
                                      <w:color w:val="231F20"/>
                                      <w:sz w:val="16"/>
                                    </w:rPr>
                                    <w:t>Vendor partner discussions, advice, approvals and agreement</w:t>
                                  </w:r>
                                </w:p>
                              </w:tc>
                              <w:tc>
                                <w:tcPr>
                                  <w:tcW w:w="1878" w:type="dxa"/>
                                  <w:tcBorders>
                                    <w:top w:val="single" w:sz="2" w:space="0" w:color="00A2C5"/>
                                    <w:bottom w:val="single" w:sz="2" w:space="0" w:color="00A2C5"/>
                                  </w:tcBorders>
                                </w:tcPr>
                                <w:p w:rsidR="00A32422" w:rsidRDefault="00A32422">
                                  <w:pPr>
                                    <w:pStyle w:val="TableParagraph"/>
                                    <w:ind w:right="-15"/>
                                    <w:rPr>
                                      <w:sz w:val="16"/>
                                    </w:rPr>
                                  </w:pPr>
                                  <w:r>
                                    <w:rPr>
                                      <w:color w:val="231F20"/>
                                      <w:sz w:val="16"/>
                                    </w:rPr>
                                    <w:t>October 2018</w:t>
                                  </w:r>
                                  <w:r>
                                    <w:rPr>
                                      <w:color w:val="231F20"/>
                                      <w:spacing w:val="7"/>
                                      <w:sz w:val="16"/>
                                    </w:rPr>
                                    <w:t xml:space="preserve"> </w:t>
                                  </w:r>
                                  <w:r>
                                    <w:rPr>
                                      <w:color w:val="231F20"/>
                                      <w:sz w:val="16"/>
                                    </w:rPr>
                                    <w:t>to</w:t>
                                  </w:r>
                                </w:p>
                                <w:p w:rsidR="00A32422" w:rsidRDefault="00A32422">
                                  <w:pPr>
                                    <w:pStyle w:val="TableParagraph"/>
                                    <w:spacing w:before="28"/>
                                    <w:ind w:right="-15"/>
                                    <w:rPr>
                                      <w:sz w:val="16"/>
                                    </w:rPr>
                                  </w:pPr>
                                  <w:r>
                                    <w:rPr>
                                      <w:color w:val="231F20"/>
                                      <w:spacing w:val="2"/>
                                      <w:sz w:val="16"/>
                                    </w:rPr>
                                    <w:t>February</w:t>
                                  </w:r>
                                  <w:r>
                                    <w:rPr>
                                      <w:color w:val="231F20"/>
                                      <w:spacing w:val="3"/>
                                      <w:sz w:val="16"/>
                                    </w:rPr>
                                    <w:t xml:space="preserve"> </w:t>
                                  </w:r>
                                  <w:r>
                                    <w:rPr>
                                      <w:color w:val="231F20"/>
                                      <w:spacing w:val="-3"/>
                                      <w:sz w:val="16"/>
                                    </w:rPr>
                                    <w:t>2019</w:t>
                                  </w:r>
                                </w:p>
                              </w:tc>
                            </w:tr>
                            <w:tr w:rsidR="00A32422">
                              <w:trPr>
                                <w:trHeight w:val="569"/>
                              </w:trPr>
                              <w:tc>
                                <w:tcPr>
                                  <w:tcW w:w="2789" w:type="dxa"/>
                                  <w:tcBorders>
                                    <w:top w:val="single" w:sz="2" w:space="0" w:color="00A2C5"/>
                                    <w:bottom w:val="single" w:sz="2" w:space="0" w:color="00A2C5"/>
                                  </w:tcBorders>
                                </w:tcPr>
                                <w:p w:rsidR="00A32422" w:rsidRDefault="00A32422">
                                  <w:pPr>
                                    <w:pStyle w:val="TableParagraph"/>
                                    <w:spacing w:line="276" w:lineRule="auto"/>
                                    <w:ind w:right="552"/>
                                    <w:jc w:val="left"/>
                                    <w:rPr>
                                      <w:sz w:val="16"/>
                                    </w:rPr>
                                  </w:pPr>
                                  <w:r>
                                    <w:rPr>
                                      <w:color w:val="231F20"/>
                                      <w:sz w:val="16"/>
                                    </w:rPr>
                                    <w:t>Implementation: availability of sponsored data</w:t>
                                  </w:r>
                                </w:p>
                              </w:tc>
                              <w:tc>
                                <w:tcPr>
                                  <w:tcW w:w="1878" w:type="dxa"/>
                                  <w:tcBorders>
                                    <w:top w:val="single" w:sz="2" w:space="0" w:color="00A2C5"/>
                                    <w:bottom w:val="single" w:sz="2" w:space="0" w:color="00A2C5"/>
                                  </w:tcBorders>
                                </w:tcPr>
                                <w:p w:rsidR="00A32422" w:rsidRDefault="00A32422">
                                  <w:pPr>
                                    <w:pStyle w:val="TableParagraph"/>
                                    <w:ind w:right="-15"/>
                                    <w:rPr>
                                      <w:sz w:val="16"/>
                                    </w:rPr>
                                  </w:pPr>
                                  <w:r>
                                    <w:rPr>
                                      <w:color w:val="231F20"/>
                                      <w:sz w:val="16"/>
                                    </w:rPr>
                                    <w:t>1 May</w:t>
                                  </w:r>
                                  <w:r>
                                    <w:rPr>
                                      <w:color w:val="231F20"/>
                                      <w:spacing w:val="-1"/>
                                      <w:sz w:val="16"/>
                                    </w:rPr>
                                    <w:t xml:space="preserve"> </w:t>
                                  </w:r>
                                  <w:r>
                                    <w:rPr>
                                      <w:color w:val="231F20"/>
                                      <w:sz w:val="16"/>
                                    </w:rPr>
                                    <w:t>to</w:t>
                                  </w:r>
                                </w:p>
                                <w:p w:rsidR="00A32422" w:rsidRDefault="00A32422">
                                  <w:pPr>
                                    <w:pStyle w:val="TableParagraph"/>
                                    <w:spacing w:before="28"/>
                                    <w:ind w:right="-15"/>
                                    <w:rPr>
                                      <w:sz w:val="16"/>
                                    </w:rPr>
                                  </w:pPr>
                                  <w:r>
                                    <w:rPr>
                                      <w:color w:val="231F20"/>
                                      <w:sz w:val="16"/>
                                    </w:rPr>
                                    <w:t>31 October</w:t>
                                  </w:r>
                                  <w:r>
                                    <w:rPr>
                                      <w:color w:val="231F20"/>
                                      <w:spacing w:val="10"/>
                                      <w:sz w:val="16"/>
                                    </w:rPr>
                                    <w:t xml:space="preserve"> </w:t>
                                  </w:r>
                                  <w:r>
                                    <w:rPr>
                                      <w:color w:val="231F20"/>
                                      <w:spacing w:val="-3"/>
                                      <w:sz w:val="16"/>
                                    </w:rPr>
                                    <w:t>2019</w:t>
                                  </w:r>
                                </w:p>
                              </w:tc>
                            </w:tr>
                            <w:tr w:rsidR="00A32422">
                              <w:trPr>
                                <w:trHeight w:val="909"/>
                              </w:trPr>
                              <w:tc>
                                <w:tcPr>
                                  <w:tcW w:w="2789" w:type="dxa"/>
                                  <w:tcBorders>
                                    <w:top w:val="single" w:sz="2" w:space="0" w:color="00A2C5"/>
                                    <w:bottom w:val="single" w:sz="2" w:space="0" w:color="00A2C5"/>
                                  </w:tcBorders>
                                </w:tcPr>
                                <w:p w:rsidR="00A32422" w:rsidRDefault="00A32422">
                                  <w:pPr>
                                    <w:pStyle w:val="TableParagraph"/>
                                    <w:spacing w:line="276" w:lineRule="auto"/>
                                    <w:ind w:right="773"/>
                                    <w:jc w:val="left"/>
                                    <w:rPr>
                                      <w:sz w:val="16"/>
                                    </w:rPr>
                                  </w:pPr>
                                  <w:r>
                                    <w:rPr>
                                      <w:color w:val="231F20"/>
                                      <w:sz w:val="16"/>
                                    </w:rPr>
                                    <w:t>Evaluation, learnings documentation and project close</w:t>
                                  </w:r>
                                </w:p>
                              </w:tc>
                              <w:tc>
                                <w:tcPr>
                                  <w:tcW w:w="1878" w:type="dxa"/>
                                  <w:tcBorders>
                                    <w:top w:val="single" w:sz="2" w:space="0" w:color="00A2C5"/>
                                    <w:bottom w:val="single" w:sz="2" w:space="0" w:color="00A2C5"/>
                                  </w:tcBorders>
                                </w:tcPr>
                                <w:p w:rsidR="00A32422" w:rsidRDefault="00A32422">
                                  <w:pPr>
                                    <w:pStyle w:val="TableParagraph"/>
                                    <w:ind w:right="-15"/>
                                    <w:rPr>
                                      <w:sz w:val="16"/>
                                    </w:rPr>
                                  </w:pPr>
                                  <w:r>
                                    <w:rPr>
                                      <w:color w:val="231F20"/>
                                      <w:sz w:val="16"/>
                                    </w:rPr>
                                    <w:t>November 2019</w:t>
                                  </w:r>
                                </w:p>
                              </w:tc>
                            </w:tr>
                          </w:tbl>
                          <w:p w:rsidR="00A32422" w:rsidRDefault="00A324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6" type="#_x0000_t202" style="position:absolute;left:0;text-align:left;margin-left:70.85pt;margin-top:28.65pt;width:233.4pt;height:16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rJrgIAAK0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89"/>
                        <w:gridCol w:w="1878"/>
                      </w:tblGrid>
                      <w:tr w:rsidR="00A32422">
                        <w:trPr>
                          <w:trHeight w:val="342"/>
                        </w:trPr>
                        <w:tc>
                          <w:tcPr>
                            <w:tcW w:w="2789" w:type="dxa"/>
                            <w:tcBorders>
                              <w:top w:val="single" w:sz="2" w:space="0" w:color="00A2C5"/>
                              <w:bottom w:val="single" w:sz="8" w:space="0" w:color="00A2C5"/>
                            </w:tcBorders>
                          </w:tcPr>
                          <w:p w:rsidR="00A32422" w:rsidRDefault="00A32422">
                            <w:pPr>
                              <w:pStyle w:val="TableParagraph"/>
                              <w:jc w:val="left"/>
                              <w:rPr>
                                <w:sz w:val="16"/>
                              </w:rPr>
                            </w:pPr>
                            <w:r>
                              <w:rPr>
                                <w:color w:val="231F20"/>
                                <w:sz w:val="16"/>
                              </w:rPr>
                              <w:t>Project stage</w:t>
                            </w:r>
                          </w:p>
                        </w:tc>
                        <w:tc>
                          <w:tcPr>
                            <w:tcW w:w="1878" w:type="dxa"/>
                            <w:tcBorders>
                              <w:top w:val="single" w:sz="2" w:space="0" w:color="00A2C5"/>
                              <w:bottom w:val="single" w:sz="8" w:space="0" w:color="00A2C5"/>
                            </w:tcBorders>
                          </w:tcPr>
                          <w:p w:rsidR="00A32422" w:rsidRDefault="00A32422">
                            <w:pPr>
                              <w:pStyle w:val="TableParagraph"/>
                              <w:ind w:right="-15"/>
                              <w:rPr>
                                <w:sz w:val="16"/>
                              </w:rPr>
                            </w:pPr>
                            <w:r>
                              <w:rPr>
                                <w:color w:val="231F20"/>
                                <w:sz w:val="16"/>
                              </w:rPr>
                              <w:t>Timing</w:t>
                            </w:r>
                          </w:p>
                        </w:tc>
                      </w:tr>
                      <w:tr w:rsidR="00A32422">
                        <w:trPr>
                          <w:trHeight w:val="562"/>
                        </w:trPr>
                        <w:tc>
                          <w:tcPr>
                            <w:tcW w:w="2789" w:type="dxa"/>
                            <w:tcBorders>
                              <w:top w:val="single" w:sz="8" w:space="0" w:color="00A2C5"/>
                              <w:bottom w:val="single" w:sz="2" w:space="0" w:color="00A2C5"/>
                            </w:tcBorders>
                          </w:tcPr>
                          <w:p w:rsidR="00A32422" w:rsidRDefault="00A32422">
                            <w:pPr>
                              <w:pStyle w:val="TableParagraph"/>
                              <w:spacing w:before="71"/>
                              <w:jc w:val="left"/>
                              <w:rPr>
                                <w:sz w:val="16"/>
                              </w:rPr>
                            </w:pPr>
                            <w:r>
                              <w:rPr>
                                <w:color w:val="231F20"/>
                                <w:sz w:val="16"/>
                              </w:rPr>
                              <w:t>Discovery and planning</w:t>
                            </w:r>
                          </w:p>
                        </w:tc>
                        <w:tc>
                          <w:tcPr>
                            <w:tcW w:w="1878" w:type="dxa"/>
                            <w:tcBorders>
                              <w:top w:val="single" w:sz="8" w:space="0" w:color="00A2C5"/>
                              <w:bottom w:val="single" w:sz="2" w:space="0" w:color="00A2C5"/>
                            </w:tcBorders>
                          </w:tcPr>
                          <w:p w:rsidR="00A32422" w:rsidRDefault="00A32422">
                            <w:pPr>
                              <w:pStyle w:val="TableParagraph"/>
                              <w:spacing w:before="71" w:line="276" w:lineRule="auto"/>
                              <w:ind w:left="829" w:right="-15" w:firstLine="291"/>
                              <w:jc w:val="left"/>
                              <w:rPr>
                                <w:sz w:val="16"/>
                              </w:rPr>
                            </w:pPr>
                            <w:r>
                              <w:rPr>
                                <w:color w:val="231F20"/>
                                <w:sz w:val="16"/>
                              </w:rPr>
                              <w:t>August to October</w:t>
                            </w:r>
                            <w:r>
                              <w:rPr>
                                <w:color w:val="231F20"/>
                                <w:spacing w:val="5"/>
                                <w:sz w:val="16"/>
                              </w:rPr>
                              <w:t xml:space="preserve"> </w:t>
                            </w:r>
                            <w:r>
                              <w:rPr>
                                <w:color w:val="231F20"/>
                                <w:sz w:val="16"/>
                              </w:rPr>
                              <w:t>2018</w:t>
                            </w:r>
                          </w:p>
                        </w:tc>
                      </w:tr>
                      <w:tr w:rsidR="00A32422">
                        <w:trPr>
                          <w:trHeight w:val="789"/>
                        </w:trPr>
                        <w:tc>
                          <w:tcPr>
                            <w:tcW w:w="2789" w:type="dxa"/>
                            <w:tcBorders>
                              <w:top w:val="single" w:sz="2" w:space="0" w:color="00A2C5"/>
                              <w:bottom w:val="single" w:sz="2" w:space="0" w:color="00A2C5"/>
                            </w:tcBorders>
                          </w:tcPr>
                          <w:p w:rsidR="00A32422" w:rsidRDefault="00A32422">
                            <w:pPr>
                              <w:pStyle w:val="TableParagraph"/>
                              <w:spacing w:line="276" w:lineRule="auto"/>
                              <w:ind w:right="552"/>
                              <w:jc w:val="left"/>
                              <w:rPr>
                                <w:sz w:val="16"/>
                              </w:rPr>
                            </w:pPr>
                            <w:r>
                              <w:rPr>
                                <w:color w:val="231F20"/>
                                <w:sz w:val="16"/>
                              </w:rPr>
                              <w:t>Vendor partner discussions, advice, approvals and agreement</w:t>
                            </w:r>
                          </w:p>
                        </w:tc>
                        <w:tc>
                          <w:tcPr>
                            <w:tcW w:w="1878" w:type="dxa"/>
                            <w:tcBorders>
                              <w:top w:val="single" w:sz="2" w:space="0" w:color="00A2C5"/>
                              <w:bottom w:val="single" w:sz="2" w:space="0" w:color="00A2C5"/>
                            </w:tcBorders>
                          </w:tcPr>
                          <w:p w:rsidR="00A32422" w:rsidRDefault="00A32422">
                            <w:pPr>
                              <w:pStyle w:val="TableParagraph"/>
                              <w:ind w:right="-15"/>
                              <w:rPr>
                                <w:sz w:val="16"/>
                              </w:rPr>
                            </w:pPr>
                            <w:r>
                              <w:rPr>
                                <w:color w:val="231F20"/>
                                <w:sz w:val="16"/>
                              </w:rPr>
                              <w:t>October 2018</w:t>
                            </w:r>
                            <w:r>
                              <w:rPr>
                                <w:color w:val="231F20"/>
                                <w:spacing w:val="7"/>
                                <w:sz w:val="16"/>
                              </w:rPr>
                              <w:t xml:space="preserve"> </w:t>
                            </w:r>
                            <w:r>
                              <w:rPr>
                                <w:color w:val="231F20"/>
                                <w:sz w:val="16"/>
                              </w:rPr>
                              <w:t>to</w:t>
                            </w:r>
                          </w:p>
                          <w:p w:rsidR="00A32422" w:rsidRDefault="00A32422">
                            <w:pPr>
                              <w:pStyle w:val="TableParagraph"/>
                              <w:spacing w:before="28"/>
                              <w:ind w:right="-15"/>
                              <w:rPr>
                                <w:sz w:val="16"/>
                              </w:rPr>
                            </w:pPr>
                            <w:r>
                              <w:rPr>
                                <w:color w:val="231F20"/>
                                <w:spacing w:val="2"/>
                                <w:sz w:val="16"/>
                              </w:rPr>
                              <w:t>February</w:t>
                            </w:r>
                            <w:r>
                              <w:rPr>
                                <w:color w:val="231F20"/>
                                <w:spacing w:val="3"/>
                                <w:sz w:val="16"/>
                              </w:rPr>
                              <w:t xml:space="preserve"> </w:t>
                            </w:r>
                            <w:r>
                              <w:rPr>
                                <w:color w:val="231F20"/>
                                <w:spacing w:val="-3"/>
                                <w:sz w:val="16"/>
                              </w:rPr>
                              <w:t>2019</w:t>
                            </w:r>
                          </w:p>
                        </w:tc>
                      </w:tr>
                      <w:tr w:rsidR="00A32422">
                        <w:trPr>
                          <w:trHeight w:val="569"/>
                        </w:trPr>
                        <w:tc>
                          <w:tcPr>
                            <w:tcW w:w="2789" w:type="dxa"/>
                            <w:tcBorders>
                              <w:top w:val="single" w:sz="2" w:space="0" w:color="00A2C5"/>
                              <w:bottom w:val="single" w:sz="2" w:space="0" w:color="00A2C5"/>
                            </w:tcBorders>
                          </w:tcPr>
                          <w:p w:rsidR="00A32422" w:rsidRDefault="00A32422">
                            <w:pPr>
                              <w:pStyle w:val="TableParagraph"/>
                              <w:spacing w:line="276" w:lineRule="auto"/>
                              <w:ind w:right="552"/>
                              <w:jc w:val="left"/>
                              <w:rPr>
                                <w:sz w:val="16"/>
                              </w:rPr>
                            </w:pPr>
                            <w:r>
                              <w:rPr>
                                <w:color w:val="231F20"/>
                                <w:sz w:val="16"/>
                              </w:rPr>
                              <w:t>Implementation: availability of sponsored data</w:t>
                            </w:r>
                          </w:p>
                        </w:tc>
                        <w:tc>
                          <w:tcPr>
                            <w:tcW w:w="1878" w:type="dxa"/>
                            <w:tcBorders>
                              <w:top w:val="single" w:sz="2" w:space="0" w:color="00A2C5"/>
                              <w:bottom w:val="single" w:sz="2" w:space="0" w:color="00A2C5"/>
                            </w:tcBorders>
                          </w:tcPr>
                          <w:p w:rsidR="00A32422" w:rsidRDefault="00A32422">
                            <w:pPr>
                              <w:pStyle w:val="TableParagraph"/>
                              <w:ind w:right="-15"/>
                              <w:rPr>
                                <w:sz w:val="16"/>
                              </w:rPr>
                            </w:pPr>
                            <w:r>
                              <w:rPr>
                                <w:color w:val="231F20"/>
                                <w:sz w:val="16"/>
                              </w:rPr>
                              <w:t>1 May</w:t>
                            </w:r>
                            <w:r>
                              <w:rPr>
                                <w:color w:val="231F20"/>
                                <w:spacing w:val="-1"/>
                                <w:sz w:val="16"/>
                              </w:rPr>
                              <w:t xml:space="preserve"> </w:t>
                            </w:r>
                            <w:r>
                              <w:rPr>
                                <w:color w:val="231F20"/>
                                <w:sz w:val="16"/>
                              </w:rPr>
                              <w:t>to</w:t>
                            </w:r>
                          </w:p>
                          <w:p w:rsidR="00A32422" w:rsidRDefault="00A32422">
                            <w:pPr>
                              <w:pStyle w:val="TableParagraph"/>
                              <w:spacing w:before="28"/>
                              <w:ind w:right="-15"/>
                              <w:rPr>
                                <w:sz w:val="16"/>
                              </w:rPr>
                            </w:pPr>
                            <w:r>
                              <w:rPr>
                                <w:color w:val="231F20"/>
                                <w:sz w:val="16"/>
                              </w:rPr>
                              <w:t>31 October</w:t>
                            </w:r>
                            <w:r>
                              <w:rPr>
                                <w:color w:val="231F20"/>
                                <w:spacing w:val="10"/>
                                <w:sz w:val="16"/>
                              </w:rPr>
                              <w:t xml:space="preserve"> </w:t>
                            </w:r>
                            <w:r>
                              <w:rPr>
                                <w:color w:val="231F20"/>
                                <w:spacing w:val="-3"/>
                                <w:sz w:val="16"/>
                              </w:rPr>
                              <w:t>2019</w:t>
                            </w:r>
                          </w:p>
                        </w:tc>
                      </w:tr>
                      <w:tr w:rsidR="00A32422">
                        <w:trPr>
                          <w:trHeight w:val="909"/>
                        </w:trPr>
                        <w:tc>
                          <w:tcPr>
                            <w:tcW w:w="2789" w:type="dxa"/>
                            <w:tcBorders>
                              <w:top w:val="single" w:sz="2" w:space="0" w:color="00A2C5"/>
                              <w:bottom w:val="single" w:sz="2" w:space="0" w:color="00A2C5"/>
                            </w:tcBorders>
                          </w:tcPr>
                          <w:p w:rsidR="00A32422" w:rsidRDefault="00A32422">
                            <w:pPr>
                              <w:pStyle w:val="TableParagraph"/>
                              <w:spacing w:line="276" w:lineRule="auto"/>
                              <w:ind w:right="773"/>
                              <w:jc w:val="left"/>
                              <w:rPr>
                                <w:sz w:val="16"/>
                              </w:rPr>
                            </w:pPr>
                            <w:r>
                              <w:rPr>
                                <w:color w:val="231F20"/>
                                <w:sz w:val="16"/>
                              </w:rPr>
                              <w:t>Evaluation, learnings documentation and project close</w:t>
                            </w:r>
                          </w:p>
                        </w:tc>
                        <w:tc>
                          <w:tcPr>
                            <w:tcW w:w="1878" w:type="dxa"/>
                            <w:tcBorders>
                              <w:top w:val="single" w:sz="2" w:space="0" w:color="00A2C5"/>
                              <w:bottom w:val="single" w:sz="2" w:space="0" w:color="00A2C5"/>
                            </w:tcBorders>
                          </w:tcPr>
                          <w:p w:rsidR="00A32422" w:rsidRDefault="00A32422">
                            <w:pPr>
                              <w:pStyle w:val="TableParagraph"/>
                              <w:ind w:right="-15"/>
                              <w:rPr>
                                <w:sz w:val="16"/>
                              </w:rPr>
                            </w:pPr>
                            <w:r>
                              <w:rPr>
                                <w:color w:val="231F20"/>
                                <w:sz w:val="16"/>
                              </w:rPr>
                              <w:t>November 2019</w:t>
                            </w:r>
                          </w:p>
                        </w:tc>
                      </w:tr>
                    </w:tbl>
                    <w:p w:rsidR="00A32422" w:rsidRDefault="00A32422">
                      <w:pPr>
                        <w:pStyle w:val="BodyText"/>
                      </w:pPr>
                    </w:p>
                  </w:txbxContent>
                </v:textbox>
                <w10:wrap anchorx="page"/>
              </v:shape>
            </w:pict>
          </mc:Fallback>
        </mc:AlternateContent>
      </w:r>
      <w:r w:rsidR="00A32422" w:rsidRPr="00974F16">
        <w:rPr>
          <w:rFonts w:ascii="Arial" w:hAnsi="Arial" w:cs="Arial"/>
          <w:color w:val="231F20"/>
        </w:rPr>
        <w:t>Promotion of the project began in May 2019 across Otago and Southland, the area covered by WellSouth.</w:t>
      </w:r>
    </w:p>
    <w:p w:rsidR="000022F2" w:rsidRPr="00974F16" w:rsidRDefault="00A32422">
      <w:pPr>
        <w:pStyle w:val="BodyText"/>
        <w:spacing w:before="113" w:line="300" w:lineRule="auto"/>
        <w:ind w:left="677" w:right="247"/>
        <w:rPr>
          <w:rFonts w:ascii="Arial" w:hAnsi="Arial" w:cs="Arial"/>
        </w:rPr>
      </w:pPr>
      <w:r w:rsidRPr="00974F16">
        <w:rPr>
          <w:rFonts w:ascii="Arial" w:hAnsi="Arial" w:cs="Arial"/>
          <w:color w:val="231F20"/>
        </w:rPr>
        <w:t>Information about the project was distributed twice via email channels to 84 general practices, high schools, youth services, Māori and Pasifika support agencies, health sector NGOs, and community agencies. A poster for the project was created and sent out via email. This was supported by flyers which were posted or delivered to these organisations.</w:t>
      </w:r>
    </w:p>
    <w:p w:rsidR="000022F2" w:rsidRPr="00974F16" w:rsidRDefault="00A32422" w:rsidP="00696EE3">
      <w:pPr>
        <w:pStyle w:val="BodyText"/>
        <w:spacing w:before="114" w:line="300" w:lineRule="auto"/>
        <w:ind w:left="677" w:right="370"/>
        <w:rPr>
          <w:rFonts w:ascii="Arial" w:hAnsi="Arial" w:cs="Arial"/>
        </w:rPr>
      </w:pPr>
      <w:r w:rsidRPr="00974F16">
        <w:rPr>
          <w:rFonts w:ascii="Arial" w:hAnsi="Arial" w:cs="Arial"/>
          <w:color w:val="231F20"/>
        </w:rPr>
        <w:t>The project was also promoted via the 30 clinicians in the WellSouth Brief Intervention Mental Health Service, and the clinical outreach team including refugee support and cross-cultural navigators.</w:t>
      </w:r>
      <w:r w:rsidR="00696EE3" w:rsidRPr="00974F16">
        <w:rPr>
          <w:rFonts w:ascii="Arial" w:hAnsi="Arial" w:cs="Arial"/>
          <w:color w:val="231F20"/>
        </w:rPr>
        <w:t xml:space="preserve"> </w:t>
      </w:r>
      <w:r w:rsidRPr="00974F16">
        <w:rPr>
          <w:rFonts w:ascii="Arial" w:hAnsi="Arial" w:cs="Arial"/>
          <w:color w:val="231F20"/>
        </w:rPr>
        <w:t>The promotional material was also added to the WellSouth website and Facebook page.</w:t>
      </w:r>
    </w:p>
    <w:p w:rsidR="000022F2" w:rsidRPr="00974F16" w:rsidRDefault="00A32422" w:rsidP="00696EE3">
      <w:pPr>
        <w:pStyle w:val="BodyText"/>
        <w:spacing w:before="113" w:line="300" w:lineRule="auto"/>
        <w:ind w:left="677" w:right="240"/>
        <w:rPr>
          <w:rFonts w:ascii="Arial" w:hAnsi="Arial" w:cs="Arial"/>
        </w:rPr>
      </w:pPr>
      <w:r w:rsidRPr="00974F16">
        <w:rPr>
          <w:rFonts w:ascii="Arial" w:hAnsi="Arial" w:cs="Arial"/>
          <w:color w:val="231F20"/>
        </w:rPr>
        <w:t xml:space="preserve">The project was promoted on the three </w:t>
      </w:r>
      <w:r w:rsidRPr="00974F16">
        <w:rPr>
          <w:rFonts w:ascii="Arial" w:hAnsi="Arial" w:cs="Arial"/>
          <w:color w:val="231F20"/>
          <w:spacing w:val="-3"/>
        </w:rPr>
        <w:t xml:space="preserve">HPA </w:t>
      </w:r>
      <w:r w:rsidRPr="00974F16">
        <w:rPr>
          <w:rFonts w:ascii="Arial" w:hAnsi="Arial" w:cs="Arial"/>
          <w:color w:val="231F20"/>
        </w:rPr>
        <w:t xml:space="preserve">websites (Choice Not Chance, Depression and The Lowdown) as “No credit, no worries” via a popup banner. A page with </w:t>
      </w:r>
      <w:r w:rsidRPr="00974F16">
        <w:rPr>
          <w:rFonts w:ascii="Arial" w:hAnsi="Arial" w:cs="Arial"/>
          <w:color w:val="231F20"/>
          <w:spacing w:val="2"/>
        </w:rPr>
        <w:t xml:space="preserve">further </w:t>
      </w:r>
      <w:r w:rsidRPr="00974F16">
        <w:rPr>
          <w:rFonts w:ascii="Arial" w:hAnsi="Arial" w:cs="Arial"/>
          <w:color w:val="231F20"/>
        </w:rPr>
        <w:t xml:space="preserve">details about the project was clicked on by 1,651 </w:t>
      </w:r>
      <w:r w:rsidRPr="00974F16">
        <w:rPr>
          <w:rFonts w:ascii="Arial" w:hAnsi="Arial" w:cs="Arial"/>
          <w:color w:val="231F20"/>
          <w:spacing w:val="2"/>
        </w:rPr>
        <w:t xml:space="preserve">people </w:t>
      </w:r>
      <w:r w:rsidRPr="00974F16">
        <w:rPr>
          <w:rFonts w:ascii="Arial" w:hAnsi="Arial" w:cs="Arial"/>
          <w:color w:val="231F20"/>
        </w:rPr>
        <w:t>on the Depression site and 359</w:t>
      </w:r>
      <w:r w:rsidRPr="00974F16">
        <w:rPr>
          <w:rFonts w:ascii="Arial" w:hAnsi="Arial" w:cs="Arial"/>
          <w:color w:val="231F20"/>
          <w:spacing w:val="29"/>
        </w:rPr>
        <w:t xml:space="preserve"> </w:t>
      </w:r>
      <w:r w:rsidRPr="00974F16">
        <w:rPr>
          <w:rFonts w:ascii="Arial" w:hAnsi="Arial" w:cs="Arial"/>
          <w:color w:val="231F20"/>
        </w:rPr>
        <w:t>on</w:t>
      </w:r>
      <w:r w:rsidR="00696EE3" w:rsidRPr="00974F16">
        <w:rPr>
          <w:rFonts w:ascii="Arial" w:hAnsi="Arial" w:cs="Arial"/>
          <w:color w:val="231F20"/>
        </w:rPr>
        <w:t xml:space="preserve"> </w:t>
      </w:r>
      <w:r w:rsidRPr="00974F16">
        <w:rPr>
          <w:rFonts w:ascii="Arial" w:hAnsi="Arial" w:cs="Arial"/>
          <w:color w:val="231F20"/>
        </w:rPr>
        <w:t>The Lowdown site between June and September 2019.</w:t>
      </w:r>
    </w:p>
    <w:p w:rsidR="000022F2" w:rsidRPr="00974F16" w:rsidRDefault="000022F2">
      <w:pPr>
        <w:rPr>
          <w:rFonts w:ascii="Arial" w:hAnsi="Arial" w:cs="Arial"/>
        </w:rPr>
        <w:sectPr w:rsidR="000022F2" w:rsidRPr="00974F16">
          <w:type w:val="continuous"/>
          <w:pgSz w:w="11910" w:h="16840"/>
          <w:pgMar w:top="0" w:right="740" w:bottom="280" w:left="740" w:header="720" w:footer="720" w:gutter="0"/>
          <w:cols w:num="2" w:space="720" w:equalWidth="0">
            <w:col w:w="3601" w:space="1359"/>
            <w:col w:w="5470"/>
          </w:cols>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A32422">
      <w:pPr>
        <w:pStyle w:val="Heading1"/>
        <w:spacing w:before="219"/>
        <w:rPr>
          <w:rFonts w:ascii="Arial" w:hAnsi="Arial" w:cs="Arial"/>
        </w:rPr>
      </w:pPr>
      <w:bookmarkStart w:id="3" w:name="_TOC_250001"/>
      <w:bookmarkEnd w:id="3"/>
      <w:r w:rsidRPr="00974F16">
        <w:rPr>
          <w:rFonts w:ascii="Arial" w:hAnsi="Arial" w:cs="Arial"/>
          <w:color w:val="00A2C5"/>
        </w:rPr>
        <w:t>Findings</w:t>
      </w:r>
    </w:p>
    <w:p w:rsidR="000022F2" w:rsidRPr="00974F16" w:rsidRDefault="000022F2">
      <w:pPr>
        <w:pStyle w:val="BodyText"/>
        <w:rPr>
          <w:rFonts w:ascii="Arial" w:hAnsi="Arial" w:cs="Arial"/>
          <w:b/>
          <w:sz w:val="22"/>
        </w:rPr>
      </w:pPr>
    </w:p>
    <w:p w:rsidR="000022F2" w:rsidRPr="00974F16" w:rsidRDefault="000022F2">
      <w:pPr>
        <w:rPr>
          <w:rFonts w:ascii="Arial" w:hAnsi="Arial" w:cs="Arial"/>
        </w:rPr>
        <w:sectPr w:rsidR="000022F2" w:rsidRPr="00974F16">
          <w:pgSz w:w="11910" w:h="16840"/>
          <w:pgMar w:top="0" w:right="740" w:bottom="740" w:left="740" w:header="0" w:footer="549" w:gutter="0"/>
          <w:cols w:space="720"/>
        </w:sectPr>
      </w:pPr>
    </w:p>
    <w:p w:rsidR="000022F2" w:rsidRPr="00974F16" w:rsidRDefault="00A32422">
      <w:pPr>
        <w:pStyle w:val="BodyText"/>
        <w:spacing w:before="124" w:line="300" w:lineRule="auto"/>
        <w:ind w:left="110"/>
        <w:rPr>
          <w:rFonts w:ascii="Arial" w:hAnsi="Arial" w:cs="Arial"/>
        </w:rPr>
      </w:pPr>
      <w:r w:rsidRPr="00974F16">
        <w:rPr>
          <w:rFonts w:ascii="Arial" w:hAnsi="Arial" w:cs="Arial"/>
          <w:color w:val="231F20"/>
        </w:rPr>
        <w:t>The objectives of the project set out in the Project Brief were:</w:t>
      </w:r>
    </w:p>
    <w:p w:rsidR="000022F2" w:rsidRPr="00974F16" w:rsidRDefault="00A32422">
      <w:pPr>
        <w:pStyle w:val="ListParagraph"/>
        <w:numPr>
          <w:ilvl w:val="1"/>
          <w:numId w:val="7"/>
        </w:numPr>
        <w:tabs>
          <w:tab w:val="left" w:pos="564"/>
        </w:tabs>
        <w:spacing w:before="113" w:line="300" w:lineRule="auto"/>
        <w:ind w:right="246"/>
        <w:rPr>
          <w:rFonts w:ascii="Arial" w:hAnsi="Arial" w:cs="Arial"/>
          <w:sz w:val="18"/>
        </w:rPr>
      </w:pPr>
      <w:r w:rsidRPr="00974F16">
        <w:rPr>
          <w:rFonts w:ascii="Arial" w:hAnsi="Arial" w:cs="Arial"/>
          <w:color w:val="231F20"/>
          <w:sz w:val="18"/>
        </w:rPr>
        <w:t>Conduct a limited “zero-rated data” pilot over a three month period to better evaluate the value and impact of removing data</w:t>
      </w:r>
      <w:r w:rsidRPr="00974F16">
        <w:rPr>
          <w:rFonts w:ascii="Arial" w:hAnsi="Arial" w:cs="Arial"/>
          <w:color w:val="231F20"/>
          <w:spacing w:val="13"/>
          <w:sz w:val="18"/>
        </w:rPr>
        <w:t xml:space="preserve"> </w:t>
      </w:r>
      <w:r w:rsidRPr="00974F16">
        <w:rPr>
          <w:rFonts w:ascii="Arial" w:hAnsi="Arial" w:cs="Arial"/>
          <w:color w:val="231F20"/>
          <w:sz w:val="18"/>
        </w:rPr>
        <w:t>costs.</w:t>
      </w:r>
    </w:p>
    <w:p w:rsidR="000022F2" w:rsidRPr="00974F16" w:rsidRDefault="00A32422" w:rsidP="00696EE3">
      <w:pPr>
        <w:pStyle w:val="ListParagraph"/>
        <w:numPr>
          <w:ilvl w:val="1"/>
          <w:numId w:val="7"/>
        </w:numPr>
        <w:tabs>
          <w:tab w:val="left" w:pos="564"/>
        </w:tabs>
        <w:spacing w:before="114" w:line="300" w:lineRule="auto"/>
        <w:ind w:right="266"/>
        <w:rPr>
          <w:rFonts w:ascii="Arial" w:hAnsi="Arial" w:cs="Arial"/>
        </w:rPr>
      </w:pPr>
      <w:r w:rsidRPr="00974F16">
        <w:rPr>
          <w:rFonts w:ascii="Arial" w:hAnsi="Arial" w:cs="Arial"/>
          <w:color w:val="231F20"/>
          <w:sz w:val="18"/>
        </w:rPr>
        <w:t xml:space="preserve">Assess and validate that data cost and availability is a fundamental barrier for many accessing digital health information/services, </w:t>
      </w:r>
      <w:r w:rsidRPr="00974F16">
        <w:rPr>
          <w:rFonts w:ascii="Arial" w:hAnsi="Arial" w:cs="Arial"/>
          <w:color w:val="231F20"/>
          <w:spacing w:val="2"/>
          <w:sz w:val="18"/>
        </w:rPr>
        <w:t xml:space="preserve">particularly </w:t>
      </w:r>
      <w:r w:rsidRPr="00974F16">
        <w:rPr>
          <w:rFonts w:ascii="Arial" w:hAnsi="Arial" w:cs="Arial"/>
          <w:color w:val="231F20"/>
          <w:sz w:val="18"/>
        </w:rPr>
        <w:t>for those experiencing</w:t>
      </w:r>
      <w:r w:rsidRPr="00974F16">
        <w:rPr>
          <w:rFonts w:ascii="Arial" w:hAnsi="Arial" w:cs="Arial"/>
          <w:color w:val="231F20"/>
          <w:spacing w:val="13"/>
          <w:sz w:val="18"/>
        </w:rPr>
        <w:t xml:space="preserve"> </w:t>
      </w:r>
      <w:r w:rsidRPr="00974F16">
        <w:rPr>
          <w:rFonts w:ascii="Arial" w:hAnsi="Arial" w:cs="Arial"/>
          <w:color w:val="231F20"/>
          <w:sz w:val="18"/>
        </w:rPr>
        <w:t>the</w:t>
      </w:r>
      <w:r w:rsidR="00696EE3" w:rsidRPr="00974F16">
        <w:rPr>
          <w:rFonts w:ascii="Arial" w:hAnsi="Arial" w:cs="Arial"/>
          <w:color w:val="231F20"/>
          <w:sz w:val="18"/>
        </w:rPr>
        <w:t xml:space="preserve"> </w:t>
      </w:r>
      <w:r w:rsidRPr="00974F16">
        <w:rPr>
          <w:rFonts w:ascii="Arial" w:hAnsi="Arial" w:cs="Arial"/>
          <w:color w:val="231F20"/>
          <w:sz w:val="18"/>
        </w:rPr>
        <w:t>most inequity.</w:t>
      </w:r>
    </w:p>
    <w:p w:rsidR="000022F2" w:rsidRPr="00974F16" w:rsidRDefault="00A32422">
      <w:pPr>
        <w:pStyle w:val="ListParagraph"/>
        <w:numPr>
          <w:ilvl w:val="1"/>
          <w:numId w:val="7"/>
        </w:numPr>
        <w:tabs>
          <w:tab w:val="left" w:pos="564"/>
        </w:tabs>
        <w:spacing w:before="167" w:line="300" w:lineRule="auto"/>
        <w:ind w:right="196"/>
        <w:rPr>
          <w:rFonts w:ascii="Arial" w:hAnsi="Arial" w:cs="Arial"/>
          <w:sz w:val="18"/>
        </w:rPr>
      </w:pPr>
      <w:r w:rsidRPr="00974F16">
        <w:rPr>
          <w:rFonts w:ascii="Arial" w:hAnsi="Arial" w:cs="Arial"/>
          <w:color w:val="231F20"/>
          <w:sz w:val="18"/>
        </w:rPr>
        <w:t>Continue engagement with Government Chief Information Officer (GCIO) and create a set of learnings on how this initiative, or business model could be applied more broadly, or fit within all of</w:t>
      </w:r>
      <w:r w:rsidRPr="00974F16">
        <w:rPr>
          <w:rFonts w:ascii="Arial" w:hAnsi="Arial" w:cs="Arial"/>
          <w:color w:val="231F20"/>
          <w:spacing w:val="1"/>
          <w:sz w:val="18"/>
        </w:rPr>
        <w:t xml:space="preserve"> </w:t>
      </w:r>
      <w:r w:rsidRPr="00974F16">
        <w:rPr>
          <w:rFonts w:ascii="Arial" w:hAnsi="Arial" w:cs="Arial"/>
          <w:color w:val="231F20"/>
          <w:sz w:val="18"/>
        </w:rPr>
        <w:t>government.</w:t>
      </w:r>
    </w:p>
    <w:p w:rsidR="000022F2" w:rsidRPr="00974F16" w:rsidRDefault="00A32422" w:rsidP="00696EE3">
      <w:pPr>
        <w:pStyle w:val="ListParagraph"/>
        <w:numPr>
          <w:ilvl w:val="1"/>
          <w:numId w:val="7"/>
        </w:numPr>
        <w:tabs>
          <w:tab w:val="left" w:pos="564"/>
        </w:tabs>
        <w:spacing w:before="113" w:line="300" w:lineRule="auto"/>
        <w:ind w:right="135"/>
        <w:rPr>
          <w:rFonts w:ascii="Arial" w:hAnsi="Arial" w:cs="Arial"/>
          <w:color w:val="231F20"/>
          <w:sz w:val="18"/>
        </w:rPr>
      </w:pPr>
      <w:r w:rsidRPr="00974F16">
        <w:rPr>
          <w:rFonts w:ascii="Arial" w:hAnsi="Arial" w:cs="Arial"/>
          <w:color w:val="231F20"/>
          <w:sz w:val="18"/>
        </w:rPr>
        <w:t xml:space="preserve">Enable those New Zealanders, who experience the most inequity, and/or multiple access </w:t>
      </w:r>
      <w:r w:rsidRPr="00974F16">
        <w:rPr>
          <w:rFonts w:ascii="Arial" w:hAnsi="Arial" w:cs="Arial"/>
          <w:color w:val="231F20"/>
          <w:spacing w:val="2"/>
          <w:sz w:val="18"/>
        </w:rPr>
        <w:t xml:space="preserve">barriers </w:t>
      </w:r>
      <w:r w:rsidRPr="00974F16">
        <w:rPr>
          <w:rFonts w:ascii="Arial" w:hAnsi="Arial" w:cs="Arial"/>
          <w:color w:val="231F20"/>
          <w:sz w:val="18"/>
        </w:rPr>
        <w:t>to health information and</w:t>
      </w:r>
      <w:r w:rsidRPr="00974F16">
        <w:rPr>
          <w:rFonts w:ascii="Arial" w:hAnsi="Arial" w:cs="Arial"/>
          <w:color w:val="231F20"/>
          <w:spacing w:val="21"/>
          <w:sz w:val="18"/>
        </w:rPr>
        <w:t xml:space="preserve"> </w:t>
      </w:r>
      <w:r w:rsidRPr="00974F16">
        <w:rPr>
          <w:rFonts w:ascii="Arial" w:hAnsi="Arial" w:cs="Arial"/>
          <w:color w:val="231F20"/>
          <w:spacing w:val="2"/>
          <w:sz w:val="18"/>
        </w:rPr>
        <w:t>services,</w:t>
      </w:r>
      <w:r w:rsidR="00696EE3" w:rsidRPr="00974F16">
        <w:rPr>
          <w:rFonts w:ascii="Arial" w:hAnsi="Arial" w:cs="Arial"/>
          <w:color w:val="231F20"/>
          <w:spacing w:val="2"/>
          <w:sz w:val="18"/>
        </w:rPr>
        <w:t xml:space="preserve"> </w:t>
      </w:r>
      <w:r w:rsidRPr="00974F16">
        <w:rPr>
          <w:rFonts w:ascii="Arial" w:hAnsi="Arial" w:cs="Arial"/>
          <w:color w:val="231F20"/>
          <w:sz w:val="18"/>
        </w:rPr>
        <w:t>to better access and use digital health services.</w:t>
      </w:r>
    </w:p>
    <w:p w:rsidR="000022F2" w:rsidRPr="00974F16" w:rsidRDefault="00A32422">
      <w:pPr>
        <w:pStyle w:val="BodyText"/>
        <w:spacing w:before="168" w:line="300" w:lineRule="auto"/>
        <w:ind w:left="110" w:right="267"/>
        <w:rPr>
          <w:rFonts w:ascii="Arial" w:hAnsi="Arial" w:cs="Arial"/>
        </w:rPr>
      </w:pPr>
      <w:r w:rsidRPr="00974F16">
        <w:rPr>
          <w:rFonts w:ascii="Arial" w:hAnsi="Arial" w:cs="Arial"/>
          <w:color w:val="231F20"/>
        </w:rPr>
        <w:t xml:space="preserve">The project was able to collect some of the information needed to fulfil these objectives, via website </w:t>
      </w:r>
      <w:r w:rsidRPr="00974F16">
        <w:rPr>
          <w:rFonts w:ascii="Arial" w:hAnsi="Arial" w:cs="Arial"/>
          <w:color w:val="231F20"/>
          <w:spacing w:val="2"/>
        </w:rPr>
        <w:t xml:space="preserve">analytics, </w:t>
      </w:r>
      <w:r w:rsidRPr="00974F16">
        <w:rPr>
          <w:rFonts w:ascii="Arial" w:hAnsi="Arial" w:cs="Arial"/>
          <w:color w:val="231F20"/>
        </w:rPr>
        <w:t>feedback from the participating agencies, the telecommunications companies, and health and social service providers. Some of this serves as a useful proxy for helping understand the key objective, largely showing that people with no data (and therefore no other way to access the websites from a mobile network) did in fact access the project websites.</w:t>
      </w:r>
    </w:p>
    <w:p w:rsidR="000022F2" w:rsidRPr="00974F16" w:rsidRDefault="00A32422">
      <w:pPr>
        <w:pStyle w:val="Heading2"/>
        <w:rPr>
          <w:rFonts w:ascii="Arial" w:hAnsi="Arial" w:cs="Arial"/>
        </w:rPr>
      </w:pPr>
      <w:r w:rsidRPr="00974F16">
        <w:rPr>
          <w:rFonts w:ascii="Arial" w:hAnsi="Arial" w:cs="Arial"/>
          <w:b w:val="0"/>
        </w:rPr>
        <w:br w:type="column"/>
      </w:r>
      <w:r w:rsidRPr="00974F16">
        <w:rPr>
          <w:rFonts w:ascii="Arial" w:hAnsi="Arial" w:cs="Arial"/>
          <w:color w:val="00A2C5"/>
        </w:rPr>
        <w:t>Objective 1: value and impact</w:t>
      </w:r>
    </w:p>
    <w:p w:rsidR="000022F2" w:rsidRPr="00974F16" w:rsidRDefault="00A32422">
      <w:pPr>
        <w:pStyle w:val="BodyText"/>
        <w:spacing w:before="200"/>
        <w:ind w:left="110"/>
        <w:rPr>
          <w:rFonts w:ascii="Arial" w:hAnsi="Arial" w:cs="Arial"/>
        </w:rPr>
      </w:pPr>
      <w:r w:rsidRPr="00974F16">
        <w:rPr>
          <w:rFonts w:ascii="Arial" w:hAnsi="Arial" w:cs="Arial"/>
          <w:color w:val="231F20"/>
        </w:rPr>
        <w:t>The project can show a positive impact on usage.</w:t>
      </w:r>
    </w:p>
    <w:p w:rsidR="000022F2" w:rsidRPr="00974F16" w:rsidRDefault="00A32422" w:rsidP="00696EE3">
      <w:pPr>
        <w:pStyle w:val="BodyText"/>
        <w:spacing w:before="167" w:line="300" w:lineRule="auto"/>
        <w:ind w:left="110" w:right="752"/>
        <w:rPr>
          <w:rFonts w:ascii="Arial" w:hAnsi="Arial" w:cs="Arial"/>
        </w:rPr>
      </w:pPr>
      <w:r w:rsidRPr="00974F16">
        <w:rPr>
          <w:rFonts w:ascii="Arial" w:hAnsi="Arial" w:cs="Arial"/>
          <w:color w:val="231F20"/>
        </w:rPr>
        <w:t>Two of the three Health Promotion Agency websites</w:t>
      </w:r>
      <w:r w:rsidRPr="00974F16">
        <w:rPr>
          <w:rFonts w:ascii="Arial" w:hAnsi="Arial" w:cs="Arial"/>
          <w:color w:val="231F20"/>
          <w:position w:val="6"/>
          <w:sz w:val="10"/>
        </w:rPr>
        <w:t xml:space="preserve">2 </w:t>
      </w:r>
      <w:r w:rsidRPr="00974F16">
        <w:rPr>
          <w:rFonts w:ascii="Arial" w:hAnsi="Arial" w:cs="Arial"/>
          <w:color w:val="231F20"/>
        </w:rPr>
        <w:t>(depression.org.nz and thelowdown.co.nz) and WellSouth’s Books on Prescription website showed that a large number of people with no mobile</w:t>
      </w:r>
      <w:r w:rsidR="00696EE3" w:rsidRPr="00974F16">
        <w:rPr>
          <w:rFonts w:ascii="Arial" w:hAnsi="Arial" w:cs="Arial"/>
          <w:color w:val="231F20"/>
        </w:rPr>
        <w:t xml:space="preserve"> </w:t>
      </w:r>
      <w:r w:rsidRPr="00974F16">
        <w:rPr>
          <w:rFonts w:ascii="Arial" w:hAnsi="Arial" w:cs="Arial"/>
          <w:color w:val="231F20"/>
          <w:spacing w:val="2"/>
        </w:rPr>
        <w:t xml:space="preserve">data </w:t>
      </w:r>
      <w:r w:rsidRPr="00974F16">
        <w:rPr>
          <w:rFonts w:ascii="Arial" w:hAnsi="Arial" w:cs="Arial"/>
          <w:color w:val="231F20"/>
          <w:spacing w:val="3"/>
        </w:rPr>
        <w:t xml:space="preserve">accessed </w:t>
      </w:r>
      <w:r w:rsidRPr="00974F16">
        <w:rPr>
          <w:rFonts w:ascii="Arial" w:hAnsi="Arial" w:cs="Arial"/>
          <w:color w:val="231F20"/>
          <w:spacing w:val="2"/>
        </w:rPr>
        <w:t xml:space="preserve">the </w:t>
      </w:r>
      <w:r w:rsidRPr="00974F16">
        <w:rPr>
          <w:rFonts w:ascii="Arial" w:hAnsi="Arial" w:cs="Arial"/>
          <w:color w:val="231F20"/>
          <w:spacing w:val="3"/>
        </w:rPr>
        <w:t xml:space="preserve">sites. </w:t>
      </w:r>
      <w:r w:rsidRPr="00974F16">
        <w:rPr>
          <w:rFonts w:ascii="Arial" w:hAnsi="Arial" w:cs="Arial"/>
          <w:color w:val="231F20"/>
        </w:rPr>
        <w:t xml:space="preserve">In </w:t>
      </w:r>
      <w:r w:rsidRPr="00974F16">
        <w:rPr>
          <w:rFonts w:ascii="Arial" w:hAnsi="Arial" w:cs="Arial"/>
          <w:color w:val="231F20"/>
          <w:spacing w:val="2"/>
        </w:rPr>
        <w:t xml:space="preserve">the </w:t>
      </w:r>
      <w:r w:rsidRPr="00974F16">
        <w:rPr>
          <w:rFonts w:ascii="Arial" w:hAnsi="Arial" w:cs="Arial"/>
          <w:color w:val="231F20"/>
          <w:spacing w:val="4"/>
        </w:rPr>
        <w:t xml:space="preserve">case </w:t>
      </w:r>
      <w:r w:rsidRPr="00974F16">
        <w:rPr>
          <w:rFonts w:ascii="Arial" w:hAnsi="Arial" w:cs="Arial"/>
          <w:color w:val="231F20"/>
        </w:rPr>
        <w:t xml:space="preserve">of </w:t>
      </w:r>
      <w:r w:rsidRPr="00974F16">
        <w:rPr>
          <w:rFonts w:ascii="Arial" w:hAnsi="Arial" w:cs="Arial"/>
          <w:color w:val="231F20"/>
          <w:spacing w:val="3"/>
        </w:rPr>
        <w:t xml:space="preserve">Books </w:t>
      </w:r>
      <w:r w:rsidRPr="00974F16">
        <w:rPr>
          <w:rFonts w:ascii="Arial" w:hAnsi="Arial" w:cs="Arial"/>
          <w:color w:val="231F20"/>
        </w:rPr>
        <w:t xml:space="preserve">on Prescription, there </w:t>
      </w:r>
      <w:r w:rsidRPr="00974F16">
        <w:rPr>
          <w:rFonts w:ascii="Arial" w:hAnsi="Arial" w:cs="Arial"/>
          <w:color w:val="231F20"/>
          <w:spacing w:val="2"/>
        </w:rPr>
        <w:t xml:space="preserve">was </w:t>
      </w:r>
      <w:r w:rsidRPr="00974F16">
        <w:rPr>
          <w:rFonts w:ascii="Arial" w:hAnsi="Arial" w:cs="Arial"/>
          <w:color w:val="231F20"/>
        </w:rPr>
        <w:t>significant access by new</w:t>
      </w:r>
      <w:r w:rsidRPr="00974F16">
        <w:rPr>
          <w:rFonts w:ascii="Arial" w:hAnsi="Arial" w:cs="Arial"/>
          <w:color w:val="231F20"/>
          <w:spacing w:val="2"/>
        </w:rPr>
        <w:t xml:space="preserve"> users.</w:t>
      </w:r>
    </w:p>
    <w:p w:rsidR="000022F2" w:rsidRPr="00974F16" w:rsidRDefault="003233C5">
      <w:pPr>
        <w:pStyle w:val="BodyText"/>
        <w:spacing w:before="114" w:line="300" w:lineRule="auto"/>
        <w:ind w:left="110" w:right="1229"/>
        <w:rPr>
          <w:rFonts w:ascii="Arial" w:hAnsi="Arial" w:cs="Arial"/>
        </w:rPr>
      </w:pPr>
      <w:r w:rsidRPr="00974F16">
        <w:rPr>
          <w:rFonts w:ascii="Arial" w:hAnsi="Arial" w:cs="Arial"/>
          <w:noProof/>
          <w:lang w:val="en-NZ" w:eastAsia="en-NZ" w:bidi="ar-SA"/>
        </w:rPr>
        <mc:AlternateContent>
          <mc:Choice Requires="wps">
            <w:drawing>
              <wp:anchor distT="0" distB="0" distL="114300" distR="114300" simplePos="0" relativeHeight="251666432" behindDoc="0" locked="0" layoutInCell="1" allowOverlap="1">
                <wp:simplePos x="0" y="0"/>
                <wp:positionH relativeFrom="page">
                  <wp:posOffset>5267960</wp:posOffset>
                </wp:positionH>
                <wp:positionV relativeFrom="paragraph">
                  <wp:posOffset>1282700</wp:posOffset>
                </wp:positionV>
                <wp:extent cx="1294765" cy="129540"/>
                <wp:effectExtent l="0" t="0" r="0" b="0"/>
                <wp:wrapNone/>
                <wp:docPr id="48"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294765" cy="1295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32422" w:rsidRDefault="00A32422" w:rsidP="003233C5">
                            <w:pPr>
                              <w:pStyle w:val="NormalWeb"/>
                              <w:spacing w:before="0" w:beforeAutospacing="0" w:after="0" w:afterAutospacing="0"/>
                              <w:jc w:val="center"/>
                            </w:pPr>
                            <w:r>
                              <w:rPr>
                                <w:rFonts w:ascii="Open Sans" w:eastAsia="Open Sans" w:hAnsi="Open Sans" w:cs="Open Sans"/>
                                <w:b/>
                                <w:bCs/>
                                <w:color w:val="FFFFFF"/>
                                <w:sz w:val="20"/>
                                <w:szCs w:val="20"/>
                              </w:rPr>
                              <w:t xml:space="preserve">FREE MOBILE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27" type="#_x0000_t202" style="position:absolute;left:0;text-align:left;margin-left:414.8pt;margin-top:101pt;width:101.95pt;height:10.2pt;rotation:2;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" filled="f" stroked="f">
                <v:stroke joinstyle="round"/>
                <o:lock v:ext="edit" shapetype="t"/>
                <v:textbox style="mso-fit-shape-to-text:t">
                  <w:txbxContent>
                    <w:p w:rsidR="00A32422" w:rsidRDefault="00A32422" w:rsidP="003233C5">
                      <w:pPr>
                        <w:pStyle w:val="NormalWeb"/>
                        <w:spacing w:before="0" w:beforeAutospacing="0" w:after="0" w:afterAutospacing="0"/>
                        <w:jc w:val="center"/>
                      </w:pPr>
                      <w:r>
                        <w:rPr>
                          <w:rFonts w:ascii="Open Sans" w:eastAsia="Open Sans" w:hAnsi="Open Sans" w:cs="Open Sans"/>
                          <w:b/>
                          <w:bCs/>
                          <w:color w:val="FFFFFF"/>
                          <w:sz w:val="20"/>
                          <w:szCs w:val="20"/>
                        </w:rPr>
                        <w:t xml:space="preserve">FREE MOBILE </w:t>
                      </w:r>
                    </w:p>
                  </w:txbxContent>
                </v:textbox>
                <w10:wrap anchorx="page"/>
              </v:shape>
            </w:pict>
          </mc:Fallback>
        </mc:AlternateContent>
      </w:r>
      <w:r w:rsidR="00A32422" w:rsidRPr="00974F16">
        <w:rPr>
          <w:rFonts w:ascii="Arial" w:hAnsi="Arial" w:cs="Arial"/>
          <w:color w:val="231F20"/>
        </w:rPr>
        <w:t xml:space="preserve">It is </w:t>
      </w:r>
      <w:r w:rsidR="00A32422" w:rsidRPr="00974F16">
        <w:rPr>
          <w:rFonts w:ascii="Arial" w:hAnsi="Arial" w:cs="Arial"/>
          <w:color w:val="231F20"/>
          <w:spacing w:val="2"/>
        </w:rPr>
        <w:t xml:space="preserve">assumed </w:t>
      </w:r>
      <w:r w:rsidR="00A32422" w:rsidRPr="00974F16">
        <w:rPr>
          <w:rFonts w:ascii="Arial" w:hAnsi="Arial" w:cs="Arial"/>
          <w:color w:val="231F20"/>
        </w:rPr>
        <w:t xml:space="preserve">that these are </w:t>
      </w:r>
      <w:r w:rsidR="00A32422" w:rsidRPr="00974F16">
        <w:rPr>
          <w:rFonts w:ascii="Arial" w:hAnsi="Arial" w:cs="Arial"/>
          <w:color w:val="231F20"/>
          <w:spacing w:val="2"/>
        </w:rPr>
        <w:t xml:space="preserve">people </w:t>
      </w:r>
      <w:r w:rsidR="00A32422" w:rsidRPr="00974F16">
        <w:rPr>
          <w:rFonts w:ascii="Arial" w:hAnsi="Arial" w:cs="Arial"/>
          <w:color w:val="231F20"/>
        </w:rPr>
        <w:t>who without sponsored data would not have been able to access the sites. Therefore their use represents a positive</w:t>
      </w:r>
      <w:r w:rsidR="00A32422" w:rsidRPr="00974F16">
        <w:rPr>
          <w:rFonts w:ascii="Arial" w:hAnsi="Arial" w:cs="Arial"/>
          <w:color w:val="231F20"/>
          <w:spacing w:val="2"/>
        </w:rPr>
        <w:t xml:space="preserve"> impact.</w:t>
      </w:r>
    </w:p>
    <w:p w:rsidR="000022F2" w:rsidRPr="00974F16" w:rsidRDefault="000022F2">
      <w:pPr>
        <w:spacing w:line="300" w:lineRule="auto"/>
        <w:rPr>
          <w:rFonts w:ascii="Arial" w:hAnsi="Arial" w:cs="Arial"/>
        </w:rPr>
        <w:sectPr w:rsidR="000022F2" w:rsidRPr="00974F16">
          <w:type w:val="continuous"/>
          <w:pgSz w:w="11910" w:h="16840"/>
          <w:pgMar w:top="0" w:right="740" w:bottom="280" w:left="740" w:header="720" w:footer="720" w:gutter="0"/>
          <w:cols w:num="2" w:space="720" w:equalWidth="0">
            <w:col w:w="4680" w:space="280"/>
            <w:col w:w="5470"/>
          </w:cols>
        </w:sectPr>
      </w:pPr>
    </w:p>
    <w:p w:rsidR="000022F2" w:rsidRPr="00974F16" w:rsidRDefault="003233C5">
      <w:pPr>
        <w:pStyle w:val="BodyText"/>
        <w:rPr>
          <w:rFonts w:ascii="Arial" w:hAnsi="Arial" w:cs="Arial"/>
          <w:sz w:val="20"/>
        </w:rPr>
      </w:pPr>
      <w:r w:rsidRPr="00974F16">
        <w:rPr>
          <w:rFonts w:ascii="Arial" w:hAnsi="Arial" w:cs="Arial"/>
          <w:noProof/>
          <w:lang w:val="en-NZ" w:eastAsia="en-NZ" w:bidi="ar-SA"/>
        </w:rPr>
        <mc:AlternateContent>
          <mc:Choice Requires="wps">
            <w:drawing>
              <wp:anchor distT="0" distB="0" distL="114300" distR="114300" simplePos="0" relativeHeight="251667456" behindDoc="0" locked="0" layoutInCell="1" allowOverlap="1">
                <wp:simplePos x="0" y="0"/>
                <wp:positionH relativeFrom="page">
                  <wp:posOffset>5524500</wp:posOffset>
                </wp:positionH>
                <wp:positionV relativeFrom="page">
                  <wp:posOffset>7188835</wp:posOffset>
                </wp:positionV>
                <wp:extent cx="594360" cy="84455"/>
                <wp:effectExtent l="0" t="0" r="0" b="0"/>
                <wp:wrapNone/>
                <wp:docPr id="3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594360" cy="8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32422" w:rsidRDefault="00A32422" w:rsidP="003233C5">
                            <w:pPr>
                              <w:pStyle w:val="NormalWeb"/>
                              <w:spacing w:before="0" w:beforeAutospacing="0" w:after="0" w:afterAutospacing="0"/>
                              <w:jc w:val="center"/>
                            </w:pPr>
                            <w:r>
                              <w:rPr>
                                <w:rFonts w:ascii="Open Sans" w:eastAsia="Open Sans" w:hAnsi="Open Sans" w:cs="Open Sans"/>
                                <w:b/>
                                <w:bCs/>
                                <w:color w:val="FFFFFF"/>
                                <w:sz w:val="12"/>
                                <w:szCs w:val="12"/>
                              </w:rPr>
                              <w:t>AVAILABLE 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28" type="#_x0000_t202" style="position:absolute;margin-left:435pt;margin-top:566.05pt;width:46.8pt;height:6.65pt;rotation:3;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" filled="f" stroked="f">
                <v:stroke joinstyle="round"/>
                <o:lock v:ext="edit" shapetype="t"/>
                <v:textbox style="mso-fit-shape-to-text:t">
                  <w:txbxContent>
                    <w:p w:rsidR="00A32422" w:rsidRDefault="00A32422" w:rsidP="003233C5">
                      <w:pPr>
                        <w:pStyle w:val="NormalWeb"/>
                        <w:spacing w:before="0" w:beforeAutospacing="0" w:after="0" w:afterAutospacing="0"/>
                        <w:jc w:val="center"/>
                      </w:pPr>
                      <w:r>
                        <w:rPr>
                          <w:rFonts w:ascii="Open Sans" w:eastAsia="Open Sans" w:hAnsi="Open Sans" w:cs="Open Sans"/>
                          <w:b/>
                          <w:bCs/>
                          <w:color w:val="FFFFFF"/>
                          <w:sz w:val="12"/>
                          <w:szCs w:val="12"/>
                        </w:rPr>
                        <w:t>AVAILABLE ON</w:t>
                      </w:r>
                    </w:p>
                  </w:txbxContent>
                </v:textbox>
                <w10:wrap anchorx="page" anchory="page"/>
              </v:shape>
            </w:pict>
          </mc:Fallback>
        </mc:AlternateContent>
      </w: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3"/>
        <w:rPr>
          <w:rFonts w:ascii="Arial" w:hAnsi="Arial" w:cs="Arial"/>
          <w:sz w:val="13"/>
        </w:rPr>
      </w:pPr>
    </w:p>
    <w:p w:rsidR="000022F2" w:rsidRPr="00974F16" w:rsidRDefault="003233C5">
      <w:pPr>
        <w:pStyle w:val="BodyText"/>
        <w:spacing w:line="20" w:lineRule="exact"/>
        <w:ind w:left="105"/>
        <w:rPr>
          <w:rFonts w:ascii="Arial" w:hAnsi="Arial" w:cs="Arial"/>
          <w:sz w:val="2"/>
        </w:rPr>
      </w:pPr>
      <w:r w:rsidRPr="00974F16">
        <w:rPr>
          <w:rFonts w:ascii="Arial" w:hAnsi="Arial" w:cs="Arial"/>
          <w:noProof/>
          <w:sz w:val="2"/>
          <w:lang w:val="en-NZ" w:eastAsia="en-NZ" w:bidi="ar-SA"/>
        </w:rPr>
        <mc:AlternateContent>
          <mc:Choice Requires="wpg">
            <w:drawing>
              <wp:inline distT="0" distB="0" distL="0" distR="0">
                <wp:extent cx="914400" cy="6350"/>
                <wp:effectExtent l="0" t="0" r="0" b="0"/>
                <wp:docPr id="33" name="Group 12" descr="Footnote dividing line" title="Footnote dividing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34" name="Line 13"/>
                        <wps:cNvCnPr>
                          <a:cxnSpLocks noChangeShapeType="1"/>
                        </wps:cNvCnPr>
                        <wps:spPr bwMode="auto">
                          <a:xfrm>
                            <a:off x="0" y="5"/>
                            <a:ext cx="144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6BCE7E" id="Group 12" o:spid="_x0000_s1026" alt="Title: Footnote dividing line - Description: Footnote dividing line"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">
                <v:line id="Line 13" o:spid="_x0000_s1027" style="position:absolute;visibility:visible;mso-wrap-style:square" from="0,5" to="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HUsQAAADbAAAADwAAAGRycy9kb3ducmV2LnhtbESPQWvCQBSE7wX/w/KE3uquVUqMriKB&#10;Yk/Fqnh+Zp9JMPs2ZleN/fVuoeBxmJlvmNmis7W4UusrxxqGAwWCOHem4kLDbvv5loDwAdlg7Zg0&#10;3MnDYt57mWFq3I1/6LoJhYgQ9ilqKENoUil9XpJFP3ANcfSOrrUYomwLaVq8Rbit5btSH9JixXGh&#10;xIaykvLT5mI1qNN9vFfnyeE3Sb6XR5llq8u60vq13y2nIAJ14Rn+b38ZDaMx/H2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cdSxAAAANsAAAAPAAAAAAAAAAAA&#10;AAAAAKECAABkcnMvZG93bnJldi54bWxQSwUGAAAAAAQABAD5AAAAkgMAAAAA&#10;" strokecolor="#939598" strokeweight=".5pt"/>
                <w10:anchorlock/>
              </v:group>
            </w:pict>
          </mc:Fallback>
        </mc:AlternateContent>
      </w:r>
    </w:p>
    <w:p w:rsidR="000022F2" w:rsidRPr="00974F16" w:rsidRDefault="000022F2">
      <w:pPr>
        <w:pStyle w:val="BodyText"/>
        <w:rPr>
          <w:rFonts w:ascii="Arial" w:hAnsi="Arial" w:cs="Arial"/>
          <w:sz w:val="8"/>
        </w:rPr>
      </w:pPr>
    </w:p>
    <w:p w:rsidR="000022F2" w:rsidRPr="00974F16" w:rsidRDefault="00A32422">
      <w:pPr>
        <w:pStyle w:val="ListParagraph"/>
        <w:numPr>
          <w:ilvl w:val="0"/>
          <w:numId w:val="7"/>
        </w:numPr>
        <w:tabs>
          <w:tab w:val="left" w:pos="426"/>
          <w:tab w:val="left" w:pos="427"/>
        </w:tabs>
        <w:spacing w:before="99"/>
        <w:ind w:left="426" w:hanging="317"/>
        <w:jc w:val="left"/>
        <w:rPr>
          <w:rFonts w:ascii="Arial" w:hAnsi="Arial" w:cs="Arial"/>
          <w:sz w:val="12"/>
        </w:rPr>
      </w:pPr>
      <w:r w:rsidRPr="00974F16">
        <w:rPr>
          <w:rFonts w:ascii="Arial" w:hAnsi="Arial" w:cs="Arial"/>
          <w:color w:val="231F20"/>
          <w:sz w:val="12"/>
        </w:rPr>
        <w:t xml:space="preserve">The project </w:t>
      </w:r>
      <w:r w:rsidRPr="00974F16">
        <w:rPr>
          <w:rFonts w:ascii="Arial" w:hAnsi="Arial" w:cs="Arial"/>
          <w:color w:val="231F20"/>
          <w:spacing w:val="2"/>
          <w:sz w:val="12"/>
        </w:rPr>
        <w:t xml:space="preserve">was </w:t>
      </w:r>
      <w:r w:rsidRPr="00974F16">
        <w:rPr>
          <w:rFonts w:ascii="Arial" w:hAnsi="Arial" w:cs="Arial"/>
          <w:color w:val="231F20"/>
          <w:sz w:val="12"/>
        </w:rPr>
        <w:t>not able to measure Choice not Chance users due to the complex design of the site’s</w:t>
      </w:r>
      <w:r w:rsidRPr="00974F16">
        <w:rPr>
          <w:rFonts w:ascii="Arial" w:hAnsi="Arial" w:cs="Arial"/>
          <w:color w:val="231F20"/>
          <w:spacing w:val="17"/>
          <w:sz w:val="12"/>
        </w:rPr>
        <w:t xml:space="preserve"> </w:t>
      </w:r>
      <w:r w:rsidRPr="00974F16">
        <w:rPr>
          <w:rFonts w:ascii="Arial" w:hAnsi="Arial" w:cs="Arial"/>
          <w:color w:val="231F20"/>
          <w:spacing w:val="2"/>
          <w:sz w:val="12"/>
        </w:rPr>
        <w:t>analytics.</w:t>
      </w:r>
    </w:p>
    <w:p w:rsidR="000022F2" w:rsidRPr="00974F16" w:rsidRDefault="000022F2">
      <w:pPr>
        <w:rPr>
          <w:rFonts w:ascii="Arial" w:hAnsi="Arial" w:cs="Arial"/>
          <w:sz w:val="12"/>
        </w:rPr>
        <w:sectPr w:rsidR="000022F2" w:rsidRPr="00974F16">
          <w:type w:val="continuous"/>
          <w:pgSz w:w="11910" w:h="16840"/>
          <w:pgMar w:top="0" w:right="740" w:bottom="280" w:left="740" w:header="720" w:footer="720" w:gutter="0"/>
          <w:cols w:space="720"/>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7"/>
        <w:rPr>
          <w:rFonts w:ascii="Arial" w:hAnsi="Arial" w:cs="Arial"/>
          <w:sz w:val="22"/>
        </w:rPr>
      </w:pPr>
    </w:p>
    <w:p w:rsidR="000022F2" w:rsidRPr="00974F16" w:rsidRDefault="00A32422">
      <w:pPr>
        <w:pStyle w:val="BodyText"/>
        <w:spacing w:before="100"/>
        <w:ind w:left="677"/>
        <w:rPr>
          <w:rFonts w:ascii="Arial" w:hAnsi="Arial" w:cs="Arial"/>
        </w:rPr>
      </w:pPr>
      <w:r w:rsidRPr="00974F16">
        <w:rPr>
          <w:rFonts w:ascii="Arial" w:hAnsi="Arial" w:cs="Arial"/>
          <w:color w:val="231F20"/>
          <w:w w:val="110"/>
        </w:rPr>
        <w:t>Table 1: Depression.org.nz – sponsored data</w:t>
      </w:r>
      <w:r w:rsidRPr="00974F16">
        <w:rPr>
          <w:rFonts w:ascii="Arial" w:hAnsi="Arial" w:cs="Arial"/>
          <w:color w:val="231F20"/>
          <w:spacing w:val="1"/>
          <w:w w:val="110"/>
        </w:rPr>
        <w:t xml:space="preserve"> </w:t>
      </w:r>
      <w:r w:rsidRPr="00974F16">
        <w:rPr>
          <w:rFonts w:ascii="Arial" w:hAnsi="Arial" w:cs="Arial"/>
          <w:color w:val="231F20"/>
          <w:w w:val="110"/>
        </w:rPr>
        <w:t>users</w:t>
      </w:r>
    </w:p>
    <w:p w:rsidR="000022F2" w:rsidRPr="00974F16" w:rsidRDefault="000022F2">
      <w:pPr>
        <w:pStyle w:val="BodyText"/>
        <w:spacing w:before="11"/>
        <w:rPr>
          <w:rFonts w:ascii="Arial" w:hAnsi="Arial" w:cs="Arial"/>
          <w:sz w:val="12"/>
        </w:rPr>
      </w:pPr>
    </w:p>
    <w:tbl>
      <w:tblPr>
        <w:tblW w:w="0" w:type="auto"/>
        <w:tblInd w:w="684" w:type="dxa"/>
        <w:tblLayout w:type="fixed"/>
        <w:tblCellMar>
          <w:left w:w="0" w:type="dxa"/>
          <w:right w:w="0" w:type="dxa"/>
        </w:tblCellMar>
        <w:tblLook w:val="01E0" w:firstRow="1" w:lastRow="1" w:firstColumn="1" w:lastColumn="1" w:noHBand="0" w:noVBand="0"/>
      </w:tblPr>
      <w:tblGrid>
        <w:gridCol w:w="3631"/>
        <w:gridCol w:w="1721"/>
        <w:gridCol w:w="1579"/>
        <w:gridCol w:w="1450"/>
        <w:gridCol w:w="1258"/>
      </w:tblGrid>
      <w:tr w:rsidR="000022F2" w:rsidRPr="00974F16">
        <w:trPr>
          <w:trHeight w:val="342"/>
        </w:trPr>
        <w:tc>
          <w:tcPr>
            <w:tcW w:w="3631" w:type="dxa"/>
            <w:tcBorders>
              <w:top w:val="single" w:sz="2" w:space="0" w:color="00A2C5"/>
              <w:bottom w:val="single" w:sz="8" w:space="0" w:color="00A2C5"/>
            </w:tcBorders>
          </w:tcPr>
          <w:p w:rsidR="000022F2" w:rsidRPr="00974F16" w:rsidRDefault="00A32422">
            <w:pPr>
              <w:pStyle w:val="TableParagraph"/>
              <w:jc w:val="left"/>
              <w:rPr>
                <w:rFonts w:ascii="Arial" w:hAnsi="Arial" w:cs="Arial"/>
                <w:sz w:val="16"/>
              </w:rPr>
            </w:pPr>
            <w:r w:rsidRPr="00974F16">
              <w:rPr>
                <w:rFonts w:ascii="Arial" w:hAnsi="Arial" w:cs="Arial"/>
                <w:color w:val="231F20"/>
                <w:sz w:val="16"/>
              </w:rPr>
              <w:t>Month</w:t>
            </w:r>
          </w:p>
        </w:tc>
        <w:tc>
          <w:tcPr>
            <w:tcW w:w="1721" w:type="dxa"/>
            <w:tcBorders>
              <w:top w:val="single" w:sz="2" w:space="0" w:color="00A2C5"/>
              <w:bottom w:val="single" w:sz="8" w:space="0" w:color="00A2C5"/>
            </w:tcBorders>
          </w:tcPr>
          <w:p w:rsidR="000022F2" w:rsidRPr="00974F16" w:rsidRDefault="00A32422">
            <w:pPr>
              <w:pStyle w:val="TableParagraph"/>
              <w:ind w:right="550"/>
              <w:rPr>
                <w:rFonts w:ascii="Arial" w:hAnsi="Arial" w:cs="Arial"/>
                <w:sz w:val="16"/>
              </w:rPr>
            </w:pPr>
            <w:r w:rsidRPr="00974F16">
              <w:rPr>
                <w:rFonts w:ascii="Arial" w:hAnsi="Arial" w:cs="Arial"/>
                <w:color w:val="231F20"/>
                <w:sz w:val="16"/>
              </w:rPr>
              <w:t>June</w:t>
            </w:r>
          </w:p>
        </w:tc>
        <w:tc>
          <w:tcPr>
            <w:tcW w:w="1579" w:type="dxa"/>
            <w:tcBorders>
              <w:top w:val="single" w:sz="2" w:space="0" w:color="00A2C5"/>
              <w:bottom w:val="single" w:sz="8" w:space="0" w:color="00A2C5"/>
            </w:tcBorders>
          </w:tcPr>
          <w:p w:rsidR="000022F2" w:rsidRPr="00974F16" w:rsidRDefault="00A32422">
            <w:pPr>
              <w:pStyle w:val="TableParagraph"/>
              <w:ind w:right="523"/>
              <w:rPr>
                <w:rFonts w:ascii="Arial" w:hAnsi="Arial" w:cs="Arial"/>
                <w:sz w:val="16"/>
              </w:rPr>
            </w:pPr>
            <w:r w:rsidRPr="00974F16">
              <w:rPr>
                <w:rFonts w:ascii="Arial" w:hAnsi="Arial" w:cs="Arial"/>
                <w:color w:val="231F20"/>
                <w:sz w:val="16"/>
              </w:rPr>
              <w:t>July</w:t>
            </w:r>
          </w:p>
        </w:tc>
        <w:tc>
          <w:tcPr>
            <w:tcW w:w="1450" w:type="dxa"/>
            <w:tcBorders>
              <w:top w:val="single" w:sz="2" w:space="0" w:color="00A2C5"/>
              <w:bottom w:val="single" w:sz="8" w:space="0" w:color="00A2C5"/>
            </w:tcBorders>
          </w:tcPr>
          <w:p w:rsidR="000022F2" w:rsidRPr="00974F16" w:rsidRDefault="00A32422">
            <w:pPr>
              <w:pStyle w:val="TableParagraph"/>
              <w:ind w:right="367"/>
              <w:rPr>
                <w:rFonts w:ascii="Arial" w:hAnsi="Arial" w:cs="Arial"/>
                <w:sz w:val="16"/>
              </w:rPr>
            </w:pPr>
            <w:r w:rsidRPr="00974F16">
              <w:rPr>
                <w:rFonts w:ascii="Arial" w:hAnsi="Arial" w:cs="Arial"/>
                <w:color w:val="231F20"/>
                <w:sz w:val="16"/>
              </w:rPr>
              <w:t>August</w:t>
            </w:r>
          </w:p>
        </w:tc>
        <w:tc>
          <w:tcPr>
            <w:tcW w:w="1258" w:type="dxa"/>
            <w:tcBorders>
              <w:top w:val="single" w:sz="2" w:space="0" w:color="00A2C5"/>
              <w:bottom w:val="single" w:sz="8" w:space="0" w:color="00A2C5"/>
            </w:tcBorders>
          </w:tcPr>
          <w:p w:rsidR="000022F2" w:rsidRPr="00974F16" w:rsidRDefault="00A32422">
            <w:pPr>
              <w:pStyle w:val="TableParagraph"/>
              <w:ind w:right="17"/>
              <w:rPr>
                <w:rFonts w:ascii="Arial" w:hAnsi="Arial" w:cs="Arial"/>
                <w:sz w:val="16"/>
              </w:rPr>
            </w:pPr>
            <w:r w:rsidRPr="00974F16">
              <w:rPr>
                <w:rFonts w:ascii="Arial" w:hAnsi="Arial" w:cs="Arial"/>
                <w:color w:val="231F20"/>
                <w:sz w:val="16"/>
              </w:rPr>
              <w:t>September</w:t>
            </w:r>
          </w:p>
        </w:tc>
      </w:tr>
      <w:tr w:rsidR="000022F2" w:rsidRPr="00974F16">
        <w:trPr>
          <w:trHeight w:val="342"/>
        </w:trPr>
        <w:tc>
          <w:tcPr>
            <w:tcW w:w="3631" w:type="dxa"/>
            <w:tcBorders>
              <w:top w:val="single" w:sz="8" w:space="0" w:color="00A2C5"/>
              <w:bottom w:val="single" w:sz="2" w:space="0" w:color="00A2C5"/>
            </w:tcBorders>
          </w:tcPr>
          <w:p w:rsidR="000022F2" w:rsidRPr="00974F16" w:rsidRDefault="00A32422">
            <w:pPr>
              <w:pStyle w:val="TableParagraph"/>
              <w:spacing w:before="71"/>
              <w:jc w:val="left"/>
              <w:rPr>
                <w:rFonts w:ascii="Arial" w:hAnsi="Arial" w:cs="Arial"/>
                <w:sz w:val="16"/>
              </w:rPr>
            </w:pPr>
            <w:r w:rsidRPr="00974F16">
              <w:rPr>
                <w:rFonts w:ascii="Arial" w:hAnsi="Arial" w:cs="Arial"/>
                <w:color w:val="231F20"/>
                <w:sz w:val="16"/>
              </w:rPr>
              <w:t>Total number of sponsored data users</w:t>
            </w:r>
          </w:p>
        </w:tc>
        <w:tc>
          <w:tcPr>
            <w:tcW w:w="1721" w:type="dxa"/>
            <w:tcBorders>
              <w:top w:val="single" w:sz="8" w:space="0" w:color="00A2C5"/>
              <w:bottom w:val="single" w:sz="2" w:space="0" w:color="00A2C5"/>
            </w:tcBorders>
          </w:tcPr>
          <w:p w:rsidR="000022F2" w:rsidRPr="00974F16" w:rsidRDefault="00A32422">
            <w:pPr>
              <w:pStyle w:val="TableParagraph"/>
              <w:spacing w:before="71"/>
              <w:ind w:right="550"/>
              <w:rPr>
                <w:rFonts w:ascii="Arial" w:hAnsi="Arial" w:cs="Arial"/>
                <w:sz w:val="16"/>
              </w:rPr>
            </w:pPr>
            <w:r w:rsidRPr="00974F16">
              <w:rPr>
                <w:rFonts w:ascii="Arial" w:hAnsi="Arial" w:cs="Arial"/>
                <w:color w:val="231F20"/>
                <w:sz w:val="16"/>
              </w:rPr>
              <w:t>5,562</w:t>
            </w:r>
          </w:p>
        </w:tc>
        <w:tc>
          <w:tcPr>
            <w:tcW w:w="1579" w:type="dxa"/>
            <w:tcBorders>
              <w:top w:val="single" w:sz="8" w:space="0" w:color="00A2C5"/>
              <w:bottom w:val="single" w:sz="2" w:space="0" w:color="00A2C5"/>
            </w:tcBorders>
          </w:tcPr>
          <w:p w:rsidR="000022F2" w:rsidRPr="00974F16" w:rsidRDefault="00A32422">
            <w:pPr>
              <w:pStyle w:val="TableParagraph"/>
              <w:spacing w:before="71"/>
              <w:ind w:right="523"/>
              <w:rPr>
                <w:rFonts w:ascii="Arial" w:hAnsi="Arial" w:cs="Arial"/>
                <w:sz w:val="16"/>
              </w:rPr>
            </w:pPr>
            <w:r w:rsidRPr="00974F16">
              <w:rPr>
                <w:rFonts w:ascii="Arial" w:hAnsi="Arial" w:cs="Arial"/>
                <w:color w:val="231F20"/>
                <w:sz w:val="16"/>
              </w:rPr>
              <w:t>4,795</w:t>
            </w:r>
          </w:p>
        </w:tc>
        <w:tc>
          <w:tcPr>
            <w:tcW w:w="1450" w:type="dxa"/>
            <w:tcBorders>
              <w:top w:val="single" w:sz="8" w:space="0" w:color="00A2C5"/>
              <w:bottom w:val="single" w:sz="2" w:space="0" w:color="00A2C5"/>
            </w:tcBorders>
          </w:tcPr>
          <w:p w:rsidR="000022F2" w:rsidRPr="00974F16" w:rsidRDefault="00A32422">
            <w:pPr>
              <w:pStyle w:val="TableParagraph"/>
              <w:spacing w:before="71"/>
              <w:ind w:right="367"/>
              <w:rPr>
                <w:rFonts w:ascii="Arial" w:hAnsi="Arial" w:cs="Arial"/>
                <w:sz w:val="16"/>
              </w:rPr>
            </w:pPr>
            <w:r w:rsidRPr="00974F16">
              <w:rPr>
                <w:rFonts w:ascii="Arial" w:hAnsi="Arial" w:cs="Arial"/>
                <w:color w:val="231F20"/>
                <w:sz w:val="16"/>
              </w:rPr>
              <w:t>5,158</w:t>
            </w:r>
          </w:p>
        </w:tc>
        <w:tc>
          <w:tcPr>
            <w:tcW w:w="1258" w:type="dxa"/>
            <w:tcBorders>
              <w:top w:val="single" w:sz="8" w:space="0" w:color="00A2C5"/>
              <w:bottom w:val="single" w:sz="2" w:space="0" w:color="00A2C5"/>
            </w:tcBorders>
          </w:tcPr>
          <w:p w:rsidR="000022F2" w:rsidRPr="00974F16" w:rsidRDefault="00A32422">
            <w:pPr>
              <w:pStyle w:val="TableParagraph"/>
              <w:spacing w:before="71"/>
              <w:ind w:right="19"/>
              <w:rPr>
                <w:rFonts w:ascii="Arial" w:hAnsi="Arial" w:cs="Arial"/>
                <w:sz w:val="16"/>
              </w:rPr>
            </w:pPr>
            <w:r w:rsidRPr="00974F16">
              <w:rPr>
                <w:rFonts w:ascii="Arial" w:hAnsi="Arial" w:cs="Arial"/>
                <w:color w:val="231F20"/>
                <w:sz w:val="16"/>
              </w:rPr>
              <w:t>4,981</w:t>
            </w:r>
          </w:p>
        </w:tc>
      </w:tr>
      <w:tr w:rsidR="000022F2" w:rsidRPr="00974F16">
        <w:trPr>
          <w:trHeight w:val="349"/>
        </w:trPr>
        <w:tc>
          <w:tcPr>
            <w:tcW w:w="3631" w:type="dxa"/>
            <w:tcBorders>
              <w:top w:val="single" w:sz="2" w:space="0" w:color="00A2C5"/>
              <w:bottom w:val="single" w:sz="2" w:space="0" w:color="00A2C5"/>
            </w:tcBorders>
          </w:tcPr>
          <w:p w:rsidR="000022F2" w:rsidRPr="00974F16" w:rsidRDefault="00A32422">
            <w:pPr>
              <w:pStyle w:val="TableParagraph"/>
              <w:jc w:val="left"/>
              <w:rPr>
                <w:rFonts w:ascii="Arial" w:hAnsi="Arial" w:cs="Arial"/>
                <w:sz w:val="16"/>
              </w:rPr>
            </w:pPr>
            <w:r w:rsidRPr="00974F16">
              <w:rPr>
                <w:rFonts w:ascii="Arial" w:hAnsi="Arial" w:cs="Arial"/>
                <w:color w:val="231F20"/>
                <w:sz w:val="16"/>
              </w:rPr>
              <w:t>Total NZ users</w:t>
            </w:r>
          </w:p>
        </w:tc>
        <w:tc>
          <w:tcPr>
            <w:tcW w:w="1721" w:type="dxa"/>
            <w:tcBorders>
              <w:top w:val="single" w:sz="2" w:space="0" w:color="00A2C5"/>
              <w:bottom w:val="single" w:sz="2" w:space="0" w:color="00A2C5"/>
            </w:tcBorders>
          </w:tcPr>
          <w:p w:rsidR="000022F2" w:rsidRPr="00974F16" w:rsidRDefault="00A32422">
            <w:pPr>
              <w:pStyle w:val="TableParagraph"/>
              <w:ind w:right="550"/>
              <w:rPr>
                <w:rFonts w:ascii="Arial" w:hAnsi="Arial" w:cs="Arial"/>
                <w:sz w:val="16"/>
              </w:rPr>
            </w:pPr>
            <w:r w:rsidRPr="00974F16">
              <w:rPr>
                <w:rFonts w:ascii="Arial" w:hAnsi="Arial" w:cs="Arial"/>
                <w:color w:val="231F20"/>
                <w:sz w:val="16"/>
              </w:rPr>
              <w:t>57,580</w:t>
            </w:r>
          </w:p>
        </w:tc>
        <w:tc>
          <w:tcPr>
            <w:tcW w:w="1579" w:type="dxa"/>
            <w:tcBorders>
              <w:top w:val="single" w:sz="2" w:space="0" w:color="00A2C5"/>
              <w:bottom w:val="single" w:sz="2" w:space="0" w:color="00A2C5"/>
            </w:tcBorders>
          </w:tcPr>
          <w:p w:rsidR="000022F2" w:rsidRPr="00974F16" w:rsidRDefault="00A32422">
            <w:pPr>
              <w:pStyle w:val="TableParagraph"/>
              <w:ind w:right="523"/>
              <w:rPr>
                <w:rFonts w:ascii="Arial" w:hAnsi="Arial" w:cs="Arial"/>
                <w:sz w:val="16"/>
              </w:rPr>
            </w:pPr>
            <w:r w:rsidRPr="00974F16">
              <w:rPr>
                <w:rFonts w:ascii="Arial" w:hAnsi="Arial" w:cs="Arial"/>
                <w:color w:val="231F20"/>
                <w:sz w:val="16"/>
              </w:rPr>
              <w:t>39,526</w:t>
            </w:r>
          </w:p>
        </w:tc>
        <w:tc>
          <w:tcPr>
            <w:tcW w:w="1450" w:type="dxa"/>
            <w:tcBorders>
              <w:top w:val="single" w:sz="2" w:space="0" w:color="00A2C5"/>
              <w:bottom w:val="single" w:sz="2" w:space="0" w:color="00A2C5"/>
            </w:tcBorders>
          </w:tcPr>
          <w:p w:rsidR="000022F2" w:rsidRPr="00974F16" w:rsidRDefault="00A32422">
            <w:pPr>
              <w:pStyle w:val="TableParagraph"/>
              <w:ind w:right="367"/>
              <w:rPr>
                <w:rFonts w:ascii="Arial" w:hAnsi="Arial" w:cs="Arial"/>
                <w:sz w:val="16"/>
              </w:rPr>
            </w:pPr>
            <w:r w:rsidRPr="00974F16">
              <w:rPr>
                <w:rFonts w:ascii="Arial" w:hAnsi="Arial" w:cs="Arial"/>
                <w:color w:val="231F20"/>
                <w:sz w:val="16"/>
              </w:rPr>
              <w:t>42,692</w:t>
            </w:r>
          </w:p>
        </w:tc>
        <w:tc>
          <w:tcPr>
            <w:tcW w:w="1258" w:type="dxa"/>
            <w:tcBorders>
              <w:top w:val="single" w:sz="2" w:space="0" w:color="00A2C5"/>
              <w:bottom w:val="single" w:sz="2" w:space="0" w:color="00A2C5"/>
            </w:tcBorders>
          </w:tcPr>
          <w:p w:rsidR="000022F2" w:rsidRPr="00974F16" w:rsidRDefault="00A32422">
            <w:pPr>
              <w:pStyle w:val="TableParagraph"/>
              <w:ind w:right="19"/>
              <w:rPr>
                <w:rFonts w:ascii="Arial" w:hAnsi="Arial" w:cs="Arial"/>
                <w:sz w:val="16"/>
              </w:rPr>
            </w:pPr>
            <w:r w:rsidRPr="00974F16">
              <w:rPr>
                <w:rFonts w:ascii="Arial" w:hAnsi="Arial" w:cs="Arial"/>
                <w:color w:val="231F20"/>
                <w:sz w:val="16"/>
              </w:rPr>
              <w:t>43,760</w:t>
            </w:r>
          </w:p>
        </w:tc>
      </w:tr>
      <w:tr w:rsidR="000022F2" w:rsidRPr="00974F16">
        <w:trPr>
          <w:trHeight w:val="569"/>
        </w:trPr>
        <w:tc>
          <w:tcPr>
            <w:tcW w:w="3631" w:type="dxa"/>
            <w:tcBorders>
              <w:top w:val="single" w:sz="2" w:space="0" w:color="00A2C5"/>
              <w:bottom w:val="single" w:sz="2" w:space="0" w:color="00A2C5"/>
            </w:tcBorders>
          </w:tcPr>
          <w:p w:rsidR="000022F2" w:rsidRPr="00974F16" w:rsidRDefault="00A32422">
            <w:pPr>
              <w:pStyle w:val="TableParagraph"/>
              <w:spacing w:line="276" w:lineRule="auto"/>
              <w:ind w:right="839"/>
              <w:jc w:val="left"/>
              <w:rPr>
                <w:rFonts w:ascii="Arial" w:hAnsi="Arial" w:cs="Arial"/>
                <w:sz w:val="16"/>
              </w:rPr>
            </w:pPr>
            <w:r w:rsidRPr="00974F16">
              <w:rPr>
                <w:rFonts w:ascii="Arial" w:hAnsi="Arial" w:cs="Arial"/>
                <w:color w:val="231F20"/>
                <w:sz w:val="16"/>
              </w:rPr>
              <w:t>Percentage of NZ users accessing via sponsored data</w:t>
            </w:r>
          </w:p>
        </w:tc>
        <w:tc>
          <w:tcPr>
            <w:tcW w:w="1721" w:type="dxa"/>
            <w:tcBorders>
              <w:top w:val="single" w:sz="2" w:space="0" w:color="00A2C5"/>
              <w:bottom w:val="single" w:sz="2" w:space="0" w:color="00A2C5"/>
            </w:tcBorders>
          </w:tcPr>
          <w:p w:rsidR="000022F2" w:rsidRPr="00974F16" w:rsidRDefault="00A32422">
            <w:pPr>
              <w:pStyle w:val="TableParagraph"/>
              <w:ind w:right="550"/>
              <w:rPr>
                <w:rFonts w:ascii="Arial" w:hAnsi="Arial" w:cs="Arial"/>
                <w:sz w:val="16"/>
              </w:rPr>
            </w:pPr>
            <w:r w:rsidRPr="00974F16">
              <w:rPr>
                <w:rFonts w:ascii="Arial" w:hAnsi="Arial" w:cs="Arial"/>
                <w:color w:val="231F20"/>
                <w:sz w:val="16"/>
              </w:rPr>
              <w:t>9.7%</w:t>
            </w:r>
          </w:p>
        </w:tc>
        <w:tc>
          <w:tcPr>
            <w:tcW w:w="1579" w:type="dxa"/>
            <w:tcBorders>
              <w:top w:val="single" w:sz="2" w:space="0" w:color="00A2C5"/>
              <w:bottom w:val="single" w:sz="2" w:space="0" w:color="00A2C5"/>
            </w:tcBorders>
          </w:tcPr>
          <w:p w:rsidR="000022F2" w:rsidRPr="00974F16" w:rsidRDefault="00A32422">
            <w:pPr>
              <w:pStyle w:val="TableParagraph"/>
              <w:ind w:right="531"/>
              <w:rPr>
                <w:rFonts w:ascii="Arial" w:hAnsi="Arial" w:cs="Arial"/>
                <w:sz w:val="16"/>
              </w:rPr>
            </w:pPr>
            <w:r w:rsidRPr="00974F16">
              <w:rPr>
                <w:rFonts w:ascii="Arial" w:hAnsi="Arial" w:cs="Arial"/>
                <w:color w:val="231F20"/>
                <w:sz w:val="16"/>
              </w:rPr>
              <w:t>12.1%</w:t>
            </w:r>
          </w:p>
        </w:tc>
        <w:tc>
          <w:tcPr>
            <w:tcW w:w="1450" w:type="dxa"/>
            <w:tcBorders>
              <w:top w:val="single" w:sz="2" w:space="0" w:color="00A2C5"/>
              <w:bottom w:val="single" w:sz="2" w:space="0" w:color="00A2C5"/>
            </w:tcBorders>
          </w:tcPr>
          <w:p w:rsidR="000022F2" w:rsidRPr="00974F16" w:rsidRDefault="00A32422">
            <w:pPr>
              <w:pStyle w:val="TableParagraph"/>
              <w:ind w:right="375"/>
              <w:rPr>
                <w:rFonts w:ascii="Arial" w:hAnsi="Arial" w:cs="Arial"/>
                <w:sz w:val="16"/>
              </w:rPr>
            </w:pPr>
            <w:r w:rsidRPr="00974F16">
              <w:rPr>
                <w:rFonts w:ascii="Arial" w:hAnsi="Arial" w:cs="Arial"/>
                <w:color w:val="231F20"/>
                <w:sz w:val="16"/>
              </w:rPr>
              <w:t>12.1%</w:t>
            </w:r>
          </w:p>
        </w:tc>
        <w:tc>
          <w:tcPr>
            <w:tcW w:w="1258" w:type="dxa"/>
            <w:tcBorders>
              <w:top w:val="single" w:sz="2" w:space="0" w:color="00A2C5"/>
              <w:bottom w:val="single" w:sz="2" w:space="0" w:color="00A2C5"/>
            </w:tcBorders>
          </w:tcPr>
          <w:p w:rsidR="000022F2" w:rsidRPr="00974F16" w:rsidRDefault="00A32422">
            <w:pPr>
              <w:pStyle w:val="TableParagraph"/>
              <w:ind w:right="21"/>
              <w:rPr>
                <w:rFonts w:ascii="Arial" w:hAnsi="Arial" w:cs="Arial"/>
                <w:sz w:val="16"/>
              </w:rPr>
            </w:pPr>
            <w:r w:rsidRPr="00974F16">
              <w:rPr>
                <w:rFonts w:ascii="Arial" w:hAnsi="Arial" w:cs="Arial"/>
                <w:color w:val="231F20"/>
                <w:sz w:val="16"/>
              </w:rPr>
              <w:t>11.4%</w:t>
            </w:r>
          </w:p>
        </w:tc>
      </w:tr>
    </w:tbl>
    <w:p w:rsidR="000022F2" w:rsidRPr="00974F16" w:rsidRDefault="000022F2">
      <w:pPr>
        <w:pStyle w:val="BodyText"/>
        <w:spacing w:before="2"/>
        <w:rPr>
          <w:rFonts w:ascii="Arial" w:hAnsi="Arial" w:cs="Arial"/>
          <w:sz w:val="28"/>
        </w:rPr>
      </w:pPr>
    </w:p>
    <w:p w:rsidR="000022F2" w:rsidRPr="00974F16" w:rsidRDefault="00A32422">
      <w:pPr>
        <w:pStyle w:val="BodyText"/>
        <w:ind w:left="677"/>
        <w:rPr>
          <w:rFonts w:ascii="Arial" w:hAnsi="Arial" w:cs="Arial"/>
        </w:rPr>
      </w:pPr>
      <w:r w:rsidRPr="00974F16">
        <w:rPr>
          <w:rFonts w:ascii="Arial" w:hAnsi="Arial" w:cs="Arial"/>
          <w:color w:val="231F20"/>
          <w:w w:val="110"/>
        </w:rPr>
        <w:t>Table 2: thelowdown.co.nz – sponsored data</w:t>
      </w:r>
      <w:r w:rsidRPr="00974F16">
        <w:rPr>
          <w:rFonts w:ascii="Arial" w:hAnsi="Arial" w:cs="Arial"/>
          <w:color w:val="231F20"/>
          <w:spacing w:val="-19"/>
          <w:w w:val="110"/>
        </w:rPr>
        <w:t xml:space="preserve"> </w:t>
      </w:r>
      <w:r w:rsidRPr="00974F16">
        <w:rPr>
          <w:rFonts w:ascii="Arial" w:hAnsi="Arial" w:cs="Arial"/>
          <w:color w:val="231F20"/>
          <w:w w:val="110"/>
        </w:rPr>
        <w:t>users</w:t>
      </w:r>
    </w:p>
    <w:p w:rsidR="000022F2" w:rsidRPr="00974F16" w:rsidRDefault="000022F2">
      <w:pPr>
        <w:pStyle w:val="BodyText"/>
        <w:spacing w:before="11"/>
        <w:rPr>
          <w:rFonts w:ascii="Arial" w:hAnsi="Arial" w:cs="Arial"/>
          <w:sz w:val="12"/>
        </w:rPr>
      </w:pPr>
    </w:p>
    <w:tbl>
      <w:tblPr>
        <w:tblW w:w="0" w:type="auto"/>
        <w:tblInd w:w="684" w:type="dxa"/>
        <w:tblLayout w:type="fixed"/>
        <w:tblCellMar>
          <w:left w:w="0" w:type="dxa"/>
          <w:right w:w="0" w:type="dxa"/>
        </w:tblCellMar>
        <w:tblLook w:val="01E0" w:firstRow="1" w:lastRow="1" w:firstColumn="1" w:lastColumn="1" w:noHBand="0" w:noVBand="0"/>
      </w:tblPr>
      <w:tblGrid>
        <w:gridCol w:w="3627"/>
        <w:gridCol w:w="1769"/>
        <w:gridCol w:w="1535"/>
        <w:gridCol w:w="1450"/>
        <w:gridCol w:w="1258"/>
      </w:tblGrid>
      <w:tr w:rsidR="000022F2" w:rsidRPr="00974F16">
        <w:trPr>
          <w:trHeight w:val="342"/>
        </w:trPr>
        <w:tc>
          <w:tcPr>
            <w:tcW w:w="3627" w:type="dxa"/>
            <w:tcBorders>
              <w:top w:val="single" w:sz="2" w:space="0" w:color="00A2C5"/>
              <w:bottom w:val="single" w:sz="8" w:space="0" w:color="00A2C5"/>
            </w:tcBorders>
          </w:tcPr>
          <w:p w:rsidR="000022F2" w:rsidRPr="00974F16" w:rsidRDefault="00A32422">
            <w:pPr>
              <w:pStyle w:val="TableParagraph"/>
              <w:jc w:val="left"/>
              <w:rPr>
                <w:rFonts w:ascii="Arial" w:hAnsi="Arial" w:cs="Arial"/>
                <w:sz w:val="16"/>
              </w:rPr>
            </w:pPr>
            <w:r w:rsidRPr="00974F16">
              <w:rPr>
                <w:rFonts w:ascii="Arial" w:hAnsi="Arial" w:cs="Arial"/>
                <w:color w:val="231F20"/>
                <w:sz w:val="16"/>
              </w:rPr>
              <w:t>Month</w:t>
            </w:r>
          </w:p>
        </w:tc>
        <w:tc>
          <w:tcPr>
            <w:tcW w:w="1769" w:type="dxa"/>
            <w:tcBorders>
              <w:top w:val="single" w:sz="2" w:space="0" w:color="00A2C5"/>
              <w:bottom w:val="single" w:sz="8" w:space="0" w:color="00A2C5"/>
            </w:tcBorders>
          </w:tcPr>
          <w:p w:rsidR="000022F2" w:rsidRPr="00974F16" w:rsidRDefault="00A32422">
            <w:pPr>
              <w:pStyle w:val="TableParagraph"/>
              <w:ind w:right="594"/>
              <w:rPr>
                <w:rFonts w:ascii="Arial" w:hAnsi="Arial" w:cs="Arial"/>
                <w:sz w:val="16"/>
              </w:rPr>
            </w:pPr>
            <w:r w:rsidRPr="00974F16">
              <w:rPr>
                <w:rFonts w:ascii="Arial" w:hAnsi="Arial" w:cs="Arial"/>
                <w:color w:val="231F20"/>
                <w:sz w:val="16"/>
              </w:rPr>
              <w:t>June</w:t>
            </w:r>
          </w:p>
        </w:tc>
        <w:tc>
          <w:tcPr>
            <w:tcW w:w="1535" w:type="dxa"/>
            <w:tcBorders>
              <w:top w:val="single" w:sz="2" w:space="0" w:color="00A2C5"/>
              <w:bottom w:val="single" w:sz="8" w:space="0" w:color="00A2C5"/>
            </w:tcBorders>
          </w:tcPr>
          <w:p w:rsidR="000022F2" w:rsidRPr="00974F16" w:rsidRDefault="00A32422">
            <w:pPr>
              <w:pStyle w:val="TableParagraph"/>
              <w:ind w:right="523"/>
              <w:rPr>
                <w:rFonts w:ascii="Arial" w:hAnsi="Arial" w:cs="Arial"/>
                <w:sz w:val="16"/>
              </w:rPr>
            </w:pPr>
            <w:r w:rsidRPr="00974F16">
              <w:rPr>
                <w:rFonts w:ascii="Arial" w:hAnsi="Arial" w:cs="Arial"/>
                <w:color w:val="231F20"/>
                <w:sz w:val="16"/>
              </w:rPr>
              <w:t>July</w:t>
            </w:r>
          </w:p>
        </w:tc>
        <w:tc>
          <w:tcPr>
            <w:tcW w:w="1450" w:type="dxa"/>
            <w:tcBorders>
              <w:top w:val="single" w:sz="2" w:space="0" w:color="00A2C5"/>
              <w:bottom w:val="single" w:sz="8" w:space="0" w:color="00A2C5"/>
            </w:tcBorders>
          </w:tcPr>
          <w:p w:rsidR="000022F2" w:rsidRPr="00974F16" w:rsidRDefault="00A32422">
            <w:pPr>
              <w:pStyle w:val="TableParagraph"/>
              <w:ind w:right="367"/>
              <w:rPr>
                <w:rFonts w:ascii="Arial" w:hAnsi="Arial" w:cs="Arial"/>
                <w:sz w:val="16"/>
              </w:rPr>
            </w:pPr>
            <w:r w:rsidRPr="00974F16">
              <w:rPr>
                <w:rFonts w:ascii="Arial" w:hAnsi="Arial" w:cs="Arial"/>
                <w:color w:val="231F20"/>
                <w:sz w:val="16"/>
              </w:rPr>
              <w:t>August</w:t>
            </w:r>
          </w:p>
        </w:tc>
        <w:tc>
          <w:tcPr>
            <w:tcW w:w="1258" w:type="dxa"/>
            <w:tcBorders>
              <w:top w:val="single" w:sz="2" w:space="0" w:color="00A2C5"/>
              <w:bottom w:val="single" w:sz="8" w:space="0" w:color="00A2C5"/>
            </w:tcBorders>
          </w:tcPr>
          <w:p w:rsidR="000022F2" w:rsidRPr="00974F16" w:rsidRDefault="00A32422">
            <w:pPr>
              <w:pStyle w:val="TableParagraph"/>
              <w:ind w:right="17"/>
              <w:rPr>
                <w:rFonts w:ascii="Arial" w:hAnsi="Arial" w:cs="Arial"/>
                <w:sz w:val="16"/>
              </w:rPr>
            </w:pPr>
            <w:r w:rsidRPr="00974F16">
              <w:rPr>
                <w:rFonts w:ascii="Arial" w:hAnsi="Arial" w:cs="Arial"/>
                <w:color w:val="231F20"/>
                <w:sz w:val="16"/>
              </w:rPr>
              <w:t>September</w:t>
            </w:r>
          </w:p>
        </w:tc>
      </w:tr>
      <w:tr w:rsidR="000022F2" w:rsidRPr="00974F16">
        <w:trPr>
          <w:trHeight w:val="342"/>
        </w:trPr>
        <w:tc>
          <w:tcPr>
            <w:tcW w:w="3627" w:type="dxa"/>
            <w:tcBorders>
              <w:top w:val="single" w:sz="8" w:space="0" w:color="00A2C5"/>
              <w:bottom w:val="single" w:sz="2" w:space="0" w:color="00A2C5"/>
            </w:tcBorders>
          </w:tcPr>
          <w:p w:rsidR="000022F2" w:rsidRPr="00974F16" w:rsidRDefault="00A32422">
            <w:pPr>
              <w:pStyle w:val="TableParagraph"/>
              <w:spacing w:before="71"/>
              <w:jc w:val="left"/>
              <w:rPr>
                <w:rFonts w:ascii="Arial" w:hAnsi="Arial" w:cs="Arial"/>
                <w:sz w:val="16"/>
              </w:rPr>
            </w:pPr>
            <w:r w:rsidRPr="00974F16">
              <w:rPr>
                <w:rFonts w:ascii="Arial" w:hAnsi="Arial" w:cs="Arial"/>
                <w:color w:val="231F20"/>
                <w:sz w:val="16"/>
              </w:rPr>
              <w:t>Total number of sponsored data users</w:t>
            </w:r>
          </w:p>
        </w:tc>
        <w:tc>
          <w:tcPr>
            <w:tcW w:w="1769" w:type="dxa"/>
            <w:tcBorders>
              <w:top w:val="single" w:sz="8" w:space="0" w:color="00A2C5"/>
              <w:bottom w:val="single" w:sz="2" w:space="0" w:color="00A2C5"/>
            </w:tcBorders>
          </w:tcPr>
          <w:p w:rsidR="000022F2" w:rsidRPr="00974F16" w:rsidRDefault="00A32422">
            <w:pPr>
              <w:pStyle w:val="TableParagraph"/>
              <w:spacing w:before="71"/>
              <w:ind w:right="594"/>
              <w:rPr>
                <w:rFonts w:ascii="Arial" w:hAnsi="Arial" w:cs="Arial"/>
                <w:sz w:val="16"/>
              </w:rPr>
            </w:pPr>
            <w:r w:rsidRPr="00974F16">
              <w:rPr>
                <w:rFonts w:ascii="Arial" w:hAnsi="Arial" w:cs="Arial"/>
                <w:color w:val="231F20"/>
                <w:sz w:val="16"/>
              </w:rPr>
              <w:t>734</w:t>
            </w:r>
          </w:p>
        </w:tc>
        <w:tc>
          <w:tcPr>
            <w:tcW w:w="1535" w:type="dxa"/>
            <w:tcBorders>
              <w:top w:val="single" w:sz="8" w:space="0" w:color="00A2C5"/>
              <w:bottom w:val="single" w:sz="2" w:space="0" w:color="00A2C5"/>
            </w:tcBorders>
          </w:tcPr>
          <w:p w:rsidR="000022F2" w:rsidRPr="00974F16" w:rsidRDefault="00A32422">
            <w:pPr>
              <w:pStyle w:val="TableParagraph"/>
              <w:spacing w:before="71"/>
              <w:ind w:right="523"/>
              <w:rPr>
                <w:rFonts w:ascii="Arial" w:hAnsi="Arial" w:cs="Arial"/>
                <w:sz w:val="16"/>
              </w:rPr>
            </w:pPr>
            <w:r w:rsidRPr="00974F16">
              <w:rPr>
                <w:rFonts w:ascii="Arial" w:hAnsi="Arial" w:cs="Arial"/>
                <w:color w:val="231F20"/>
                <w:sz w:val="16"/>
              </w:rPr>
              <w:t>472</w:t>
            </w:r>
          </w:p>
        </w:tc>
        <w:tc>
          <w:tcPr>
            <w:tcW w:w="1450" w:type="dxa"/>
            <w:tcBorders>
              <w:top w:val="single" w:sz="8" w:space="0" w:color="00A2C5"/>
              <w:bottom w:val="single" w:sz="2" w:space="0" w:color="00A2C5"/>
            </w:tcBorders>
          </w:tcPr>
          <w:p w:rsidR="000022F2" w:rsidRPr="00974F16" w:rsidRDefault="00A32422">
            <w:pPr>
              <w:pStyle w:val="TableParagraph"/>
              <w:spacing w:before="71"/>
              <w:ind w:right="367"/>
              <w:rPr>
                <w:rFonts w:ascii="Arial" w:hAnsi="Arial" w:cs="Arial"/>
                <w:sz w:val="16"/>
              </w:rPr>
            </w:pPr>
            <w:r w:rsidRPr="00974F16">
              <w:rPr>
                <w:rFonts w:ascii="Arial" w:hAnsi="Arial" w:cs="Arial"/>
                <w:color w:val="231F20"/>
                <w:sz w:val="16"/>
              </w:rPr>
              <w:t>400</w:t>
            </w:r>
          </w:p>
        </w:tc>
        <w:tc>
          <w:tcPr>
            <w:tcW w:w="1258" w:type="dxa"/>
            <w:tcBorders>
              <w:top w:val="single" w:sz="8" w:space="0" w:color="00A2C5"/>
              <w:bottom w:val="single" w:sz="2" w:space="0" w:color="00A2C5"/>
            </w:tcBorders>
          </w:tcPr>
          <w:p w:rsidR="000022F2" w:rsidRPr="00974F16" w:rsidRDefault="00A32422">
            <w:pPr>
              <w:pStyle w:val="TableParagraph"/>
              <w:spacing w:before="71"/>
              <w:ind w:right="15"/>
              <w:rPr>
                <w:rFonts w:ascii="Arial" w:hAnsi="Arial" w:cs="Arial"/>
                <w:sz w:val="16"/>
              </w:rPr>
            </w:pPr>
            <w:r w:rsidRPr="00974F16">
              <w:rPr>
                <w:rFonts w:ascii="Arial" w:hAnsi="Arial" w:cs="Arial"/>
                <w:color w:val="231F20"/>
                <w:sz w:val="16"/>
              </w:rPr>
              <w:t>440</w:t>
            </w:r>
          </w:p>
        </w:tc>
      </w:tr>
      <w:tr w:rsidR="000022F2" w:rsidRPr="00974F16">
        <w:trPr>
          <w:trHeight w:val="349"/>
        </w:trPr>
        <w:tc>
          <w:tcPr>
            <w:tcW w:w="3627" w:type="dxa"/>
            <w:tcBorders>
              <w:top w:val="single" w:sz="2" w:space="0" w:color="00A2C5"/>
              <w:bottom w:val="single" w:sz="2" w:space="0" w:color="00A2C5"/>
            </w:tcBorders>
          </w:tcPr>
          <w:p w:rsidR="000022F2" w:rsidRPr="00974F16" w:rsidRDefault="00A32422">
            <w:pPr>
              <w:pStyle w:val="TableParagraph"/>
              <w:jc w:val="left"/>
              <w:rPr>
                <w:rFonts w:ascii="Arial" w:hAnsi="Arial" w:cs="Arial"/>
                <w:sz w:val="16"/>
              </w:rPr>
            </w:pPr>
            <w:r w:rsidRPr="00974F16">
              <w:rPr>
                <w:rFonts w:ascii="Arial" w:hAnsi="Arial" w:cs="Arial"/>
                <w:color w:val="231F20"/>
                <w:sz w:val="16"/>
              </w:rPr>
              <w:t>Total NZ users</w:t>
            </w:r>
          </w:p>
        </w:tc>
        <w:tc>
          <w:tcPr>
            <w:tcW w:w="1769" w:type="dxa"/>
            <w:tcBorders>
              <w:top w:val="single" w:sz="2" w:space="0" w:color="00A2C5"/>
              <w:bottom w:val="single" w:sz="2" w:space="0" w:color="00A2C5"/>
            </w:tcBorders>
          </w:tcPr>
          <w:p w:rsidR="000022F2" w:rsidRPr="00974F16" w:rsidRDefault="00A32422">
            <w:pPr>
              <w:pStyle w:val="TableParagraph"/>
              <w:ind w:right="593"/>
              <w:rPr>
                <w:rFonts w:ascii="Arial" w:hAnsi="Arial" w:cs="Arial"/>
                <w:sz w:val="16"/>
              </w:rPr>
            </w:pPr>
            <w:r w:rsidRPr="00974F16">
              <w:rPr>
                <w:rFonts w:ascii="Arial" w:hAnsi="Arial" w:cs="Arial"/>
                <w:color w:val="231F20"/>
                <w:sz w:val="16"/>
              </w:rPr>
              <w:t>12,415</w:t>
            </w:r>
          </w:p>
        </w:tc>
        <w:tc>
          <w:tcPr>
            <w:tcW w:w="1535" w:type="dxa"/>
            <w:tcBorders>
              <w:top w:val="single" w:sz="2" w:space="0" w:color="00A2C5"/>
              <w:bottom w:val="single" w:sz="2" w:space="0" w:color="00A2C5"/>
            </w:tcBorders>
          </w:tcPr>
          <w:p w:rsidR="000022F2" w:rsidRPr="00974F16" w:rsidRDefault="00A32422">
            <w:pPr>
              <w:pStyle w:val="TableParagraph"/>
              <w:ind w:right="523"/>
              <w:rPr>
                <w:rFonts w:ascii="Arial" w:hAnsi="Arial" w:cs="Arial"/>
                <w:sz w:val="16"/>
              </w:rPr>
            </w:pPr>
            <w:r w:rsidRPr="00974F16">
              <w:rPr>
                <w:rFonts w:ascii="Arial" w:hAnsi="Arial" w:cs="Arial"/>
                <w:color w:val="231F20"/>
                <w:sz w:val="16"/>
              </w:rPr>
              <w:t>9,253</w:t>
            </w:r>
          </w:p>
        </w:tc>
        <w:tc>
          <w:tcPr>
            <w:tcW w:w="1450" w:type="dxa"/>
            <w:tcBorders>
              <w:top w:val="single" w:sz="2" w:space="0" w:color="00A2C5"/>
              <w:bottom w:val="single" w:sz="2" w:space="0" w:color="00A2C5"/>
            </w:tcBorders>
          </w:tcPr>
          <w:p w:rsidR="000022F2" w:rsidRPr="00974F16" w:rsidRDefault="00A32422">
            <w:pPr>
              <w:pStyle w:val="TableParagraph"/>
              <w:ind w:right="373"/>
              <w:rPr>
                <w:rFonts w:ascii="Arial" w:hAnsi="Arial" w:cs="Arial"/>
                <w:sz w:val="16"/>
              </w:rPr>
            </w:pPr>
            <w:r w:rsidRPr="00974F16">
              <w:rPr>
                <w:rFonts w:ascii="Arial" w:hAnsi="Arial" w:cs="Arial"/>
                <w:color w:val="231F20"/>
                <w:sz w:val="16"/>
              </w:rPr>
              <w:t>11,247</w:t>
            </w:r>
          </w:p>
        </w:tc>
        <w:tc>
          <w:tcPr>
            <w:tcW w:w="1258" w:type="dxa"/>
            <w:tcBorders>
              <w:top w:val="single" w:sz="2" w:space="0" w:color="00A2C5"/>
              <w:bottom w:val="single" w:sz="2" w:space="0" w:color="00A2C5"/>
            </w:tcBorders>
          </w:tcPr>
          <w:p w:rsidR="000022F2" w:rsidRPr="00974F16" w:rsidRDefault="00A32422">
            <w:pPr>
              <w:pStyle w:val="TableParagraph"/>
              <w:ind w:right="19"/>
              <w:rPr>
                <w:rFonts w:ascii="Arial" w:hAnsi="Arial" w:cs="Arial"/>
                <w:sz w:val="16"/>
              </w:rPr>
            </w:pPr>
            <w:r w:rsidRPr="00974F16">
              <w:rPr>
                <w:rFonts w:ascii="Arial" w:hAnsi="Arial" w:cs="Arial"/>
                <w:color w:val="231F20"/>
                <w:sz w:val="16"/>
              </w:rPr>
              <w:t>11,006</w:t>
            </w:r>
          </w:p>
        </w:tc>
      </w:tr>
      <w:tr w:rsidR="000022F2" w:rsidRPr="00974F16">
        <w:trPr>
          <w:trHeight w:val="569"/>
        </w:trPr>
        <w:tc>
          <w:tcPr>
            <w:tcW w:w="3627" w:type="dxa"/>
            <w:tcBorders>
              <w:top w:val="single" w:sz="2" w:space="0" w:color="00A2C5"/>
              <w:bottom w:val="single" w:sz="2" w:space="0" w:color="00A2C5"/>
            </w:tcBorders>
          </w:tcPr>
          <w:p w:rsidR="000022F2" w:rsidRPr="00974F16" w:rsidRDefault="00A32422">
            <w:pPr>
              <w:pStyle w:val="TableParagraph"/>
              <w:spacing w:line="276" w:lineRule="auto"/>
              <w:ind w:right="835"/>
              <w:jc w:val="left"/>
              <w:rPr>
                <w:rFonts w:ascii="Arial" w:hAnsi="Arial" w:cs="Arial"/>
                <w:sz w:val="16"/>
              </w:rPr>
            </w:pPr>
            <w:r w:rsidRPr="00974F16">
              <w:rPr>
                <w:rFonts w:ascii="Arial" w:hAnsi="Arial" w:cs="Arial"/>
                <w:color w:val="231F20"/>
                <w:sz w:val="16"/>
              </w:rPr>
              <w:t>Percentage of NZ users accessing via sponsored data</w:t>
            </w:r>
          </w:p>
        </w:tc>
        <w:tc>
          <w:tcPr>
            <w:tcW w:w="1769" w:type="dxa"/>
            <w:tcBorders>
              <w:top w:val="single" w:sz="2" w:space="0" w:color="00A2C5"/>
              <w:bottom w:val="single" w:sz="2" w:space="0" w:color="00A2C5"/>
            </w:tcBorders>
          </w:tcPr>
          <w:p w:rsidR="000022F2" w:rsidRPr="00974F16" w:rsidRDefault="000022F2">
            <w:pPr>
              <w:pStyle w:val="TableParagraph"/>
              <w:spacing w:before="7"/>
              <w:jc w:val="left"/>
              <w:rPr>
                <w:rFonts w:ascii="Arial" w:hAnsi="Arial" w:cs="Arial"/>
                <w:sz w:val="15"/>
              </w:rPr>
            </w:pPr>
          </w:p>
          <w:p w:rsidR="000022F2" w:rsidRPr="00974F16" w:rsidRDefault="00A32422">
            <w:pPr>
              <w:pStyle w:val="TableParagraph"/>
              <w:spacing w:before="1"/>
              <w:ind w:right="594"/>
              <w:rPr>
                <w:rFonts w:ascii="Arial" w:hAnsi="Arial" w:cs="Arial"/>
                <w:sz w:val="16"/>
              </w:rPr>
            </w:pPr>
            <w:r w:rsidRPr="00974F16">
              <w:rPr>
                <w:rFonts w:ascii="Arial" w:hAnsi="Arial" w:cs="Arial"/>
                <w:color w:val="231F20"/>
                <w:sz w:val="16"/>
              </w:rPr>
              <w:t>5.9%</w:t>
            </w:r>
          </w:p>
        </w:tc>
        <w:tc>
          <w:tcPr>
            <w:tcW w:w="1535" w:type="dxa"/>
            <w:tcBorders>
              <w:top w:val="single" w:sz="2" w:space="0" w:color="00A2C5"/>
              <w:bottom w:val="single" w:sz="2" w:space="0" w:color="00A2C5"/>
            </w:tcBorders>
          </w:tcPr>
          <w:p w:rsidR="000022F2" w:rsidRPr="00974F16" w:rsidRDefault="000022F2">
            <w:pPr>
              <w:pStyle w:val="TableParagraph"/>
              <w:spacing w:before="7"/>
              <w:jc w:val="left"/>
              <w:rPr>
                <w:rFonts w:ascii="Arial" w:hAnsi="Arial" w:cs="Arial"/>
                <w:sz w:val="15"/>
              </w:rPr>
            </w:pPr>
          </w:p>
          <w:p w:rsidR="000022F2" w:rsidRPr="00974F16" w:rsidRDefault="00A32422">
            <w:pPr>
              <w:pStyle w:val="TableParagraph"/>
              <w:spacing w:before="1"/>
              <w:ind w:right="531"/>
              <w:rPr>
                <w:rFonts w:ascii="Arial" w:hAnsi="Arial" w:cs="Arial"/>
                <w:sz w:val="16"/>
              </w:rPr>
            </w:pPr>
            <w:r w:rsidRPr="00974F16">
              <w:rPr>
                <w:rFonts w:ascii="Arial" w:hAnsi="Arial" w:cs="Arial"/>
                <w:color w:val="231F20"/>
                <w:sz w:val="16"/>
              </w:rPr>
              <w:t>5.1%</w:t>
            </w:r>
          </w:p>
        </w:tc>
        <w:tc>
          <w:tcPr>
            <w:tcW w:w="1450" w:type="dxa"/>
            <w:tcBorders>
              <w:top w:val="single" w:sz="2" w:space="0" w:color="00A2C5"/>
              <w:bottom w:val="single" w:sz="2" w:space="0" w:color="00A2C5"/>
            </w:tcBorders>
          </w:tcPr>
          <w:p w:rsidR="000022F2" w:rsidRPr="00974F16" w:rsidRDefault="000022F2">
            <w:pPr>
              <w:pStyle w:val="TableParagraph"/>
              <w:spacing w:before="7"/>
              <w:jc w:val="left"/>
              <w:rPr>
                <w:rFonts w:ascii="Arial" w:hAnsi="Arial" w:cs="Arial"/>
                <w:sz w:val="15"/>
              </w:rPr>
            </w:pPr>
          </w:p>
          <w:p w:rsidR="000022F2" w:rsidRPr="00974F16" w:rsidRDefault="00A32422">
            <w:pPr>
              <w:pStyle w:val="TableParagraph"/>
              <w:spacing w:before="1"/>
              <w:ind w:right="367"/>
              <w:rPr>
                <w:rFonts w:ascii="Arial" w:hAnsi="Arial" w:cs="Arial"/>
                <w:sz w:val="16"/>
              </w:rPr>
            </w:pPr>
            <w:r w:rsidRPr="00974F16">
              <w:rPr>
                <w:rFonts w:ascii="Arial" w:hAnsi="Arial" w:cs="Arial"/>
                <w:color w:val="231F20"/>
                <w:sz w:val="16"/>
              </w:rPr>
              <w:t>3.6%</w:t>
            </w:r>
          </w:p>
        </w:tc>
        <w:tc>
          <w:tcPr>
            <w:tcW w:w="1258" w:type="dxa"/>
            <w:tcBorders>
              <w:top w:val="single" w:sz="2" w:space="0" w:color="00A2C5"/>
              <w:bottom w:val="single" w:sz="2" w:space="0" w:color="00A2C5"/>
            </w:tcBorders>
          </w:tcPr>
          <w:p w:rsidR="000022F2" w:rsidRPr="00974F16" w:rsidRDefault="000022F2">
            <w:pPr>
              <w:pStyle w:val="TableParagraph"/>
              <w:spacing w:before="7"/>
              <w:jc w:val="left"/>
              <w:rPr>
                <w:rFonts w:ascii="Arial" w:hAnsi="Arial" w:cs="Arial"/>
                <w:sz w:val="15"/>
              </w:rPr>
            </w:pPr>
          </w:p>
          <w:p w:rsidR="000022F2" w:rsidRPr="00974F16" w:rsidRDefault="00A32422">
            <w:pPr>
              <w:pStyle w:val="TableParagraph"/>
              <w:spacing w:before="1"/>
              <w:ind w:right="16"/>
              <w:rPr>
                <w:rFonts w:ascii="Arial" w:hAnsi="Arial" w:cs="Arial"/>
                <w:sz w:val="16"/>
              </w:rPr>
            </w:pPr>
            <w:r w:rsidRPr="00974F16">
              <w:rPr>
                <w:rFonts w:ascii="Arial" w:hAnsi="Arial" w:cs="Arial"/>
                <w:color w:val="231F20"/>
                <w:sz w:val="16"/>
              </w:rPr>
              <w:t>4.0%</w:t>
            </w:r>
          </w:p>
        </w:tc>
      </w:tr>
    </w:tbl>
    <w:p w:rsidR="000022F2" w:rsidRPr="00974F16" w:rsidRDefault="000022F2">
      <w:pPr>
        <w:pStyle w:val="BodyText"/>
        <w:spacing w:before="2"/>
        <w:rPr>
          <w:rFonts w:ascii="Arial" w:hAnsi="Arial" w:cs="Arial"/>
          <w:sz w:val="28"/>
        </w:rPr>
      </w:pPr>
    </w:p>
    <w:p w:rsidR="000022F2" w:rsidRPr="00974F16" w:rsidRDefault="00A32422">
      <w:pPr>
        <w:pStyle w:val="BodyText"/>
        <w:ind w:left="677"/>
        <w:rPr>
          <w:rFonts w:ascii="Arial" w:hAnsi="Arial" w:cs="Arial"/>
        </w:rPr>
      </w:pPr>
      <w:r w:rsidRPr="00974F16">
        <w:rPr>
          <w:rFonts w:ascii="Arial" w:hAnsi="Arial" w:cs="Arial"/>
          <w:color w:val="231F20"/>
          <w:w w:val="115"/>
        </w:rPr>
        <w:t>Table 3: Books on Prescription – sponsored data users</w:t>
      </w:r>
    </w:p>
    <w:p w:rsidR="000022F2" w:rsidRPr="00974F16" w:rsidRDefault="000022F2">
      <w:pPr>
        <w:pStyle w:val="BodyText"/>
        <w:spacing w:before="3"/>
        <w:rPr>
          <w:rFonts w:ascii="Arial" w:hAnsi="Arial" w:cs="Arial"/>
          <w:sz w:val="8"/>
        </w:rPr>
      </w:pPr>
    </w:p>
    <w:tbl>
      <w:tblPr>
        <w:tblW w:w="0" w:type="auto"/>
        <w:tblInd w:w="684" w:type="dxa"/>
        <w:tblLayout w:type="fixed"/>
        <w:tblCellMar>
          <w:left w:w="0" w:type="dxa"/>
          <w:right w:w="0" w:type="dxa"/>
        </w:tblCellMar>
        <w:tblLook w:val="01E0" w:firstRow="1" w:lastRow="1" w:firstColumn="1" w:lastColumn="1" w:noHBand="0" w:noVBand="0"/>
      </w:tblPr>
      <w:tblGrid>
        <w:gridCol w:w="1789"/>
        <w:gridCol w:w="1884"/>
        <w:gridCol w:w="1506"/>
        <w:gridCol w:w="1549"/>
        <w:gridCol w:w="2907"/>
      </w:tblGrid>
      <w:tr w:rsidR="000022F2" w:rsidRPr="00974F16">
        <w:trPr>
          <w:trHeight w:val="342"/>
        </w:trPr>
        <w:tc>
          <w:tcPr>
            <w:tcW w:w="1789" w:type="dxa"/>
            <w:tcBorders>
              <w:top w:val="single" w:sz="2" w:space="0" w:color="00A2C5"/>
              <w:bottom w:val="single" w:sz="8" w:space="0" w:color="00A2C5"/>
            </w:tcBorders>
          </w:tcPr>
          <w:p w:rsidR="000022F2" w:rsidRPr="00974F16" w:rsidRDefault="000022F2">
            <w:pPr>
              <w:pStyle w:val="TableParagraph"/>
              <w:spacing w:before="0"/>
              <w:jc w:val="left"/>
              <w:rPr>
                <w:rFonts w:ascii="Arial" w:hAnsi="Arial" w:cs="Arial"/>
                <w:sz w:val="16"/>
              </w:rPr>
            </w:pPr>
          </w:p>
        </w:tc>
        <w:tc>
          <w:tcPr>
            <w:tcW w:w="1884" w:type="dxa"/>
            <w:tcBorders>
              <w:top w:val="single" w:sz="2" w:space="0" w:color="00A2C5"/>
              <w:bottom w:val="single" w:sz="8" w:space="0" w:color="00A2C5"/>
            </w:tcBorders>
          </w:tcPr>
          <w:p w:rsidR="000022F2" w:rsidRPr="00974F16" w:rsidRDefault="00A32422">
            <w:pPr>
              <w:pStyle w:val="TableParagraph"/>
              <w:ind w:right="456"/>
              <w:rPr>
                <w:rFonts w:ascii="Arial" w:hAnsi="Arial" w:cs="Arial"/>
                <w:sz w:val="16"/>
              </w:rPr>
            </w:pPr>
            <w:r w:rsidRPr="00974F16">
              <w:rPr>
                <w:rFonts w:ascii="Arial" w:hAnsi="Arial" w:cs="Arial"/>
                <w:color w:val="231F20"/>
                <w:sz w:val="16"/>
              </w:rPr>
              <w:t>Users</w:t>
            </w:r>
          </w:p>
        </w:tc>
        <w:tc>
          <w:tcPr>
            <w:tcW w:w="1506" w:type="dxa"/>
            <w:tcBorders>
              <w:top w:val="single" w:sz="2" w:space="0" w:color="00A2C5"/>
              <w:bottom w:val="single" w:sz="8" w:space="0" w:color="00A2C5"/>
            </w:tcBorders>
          </w:tcPr>
          <w:p w:rsidR="000022F2" w:rsidRPr="00974F16" w:rsidRDefault="00A32422">
            <w:pPr>
              <w:pStyle w:val="TableParagraph"/>
              <w:ind w:right="358"/>
              <w:rPr>
                <w:rFonts w:ascii="Arial" w:hAnsi="Arial" w:cs="Arial"/>
                <w:sz w:val="16"/>
              </w:rPr>
            </w:pPr>
            <w:r w:rsidRPr="00974F16">
              <w:rPr>
                <w:rFonts w:ascii="Arial" w:hAnsi="Arial" w:cs="Arial"/>
                <w:color w:val="231F20"/>
                <w:sz w:val="16"/>
              </w:rPr>
              <w:t>Sessions</w:t>
            </w:r>
          </w:p>
        </w:tc>
        <w:tc>
          <w:tcPr>
            <w:tcW w:w="1549" w:type="dxa"/>
            <w:tcBorders>
              <w:top w:val="single" w:sz="2" w:space="0" w:color="00A2C5"/>
              <w:bottom w:val="single" w:sz="8" w:space="0" w:color="00A2C5"/>
            </w:tcBorders>
          </w:tcPr>
          <w:p w:rsidR="000022F2" w:rsidRPr="00974F16" w:rsidRDefault="00A32422">
            <w:pPr>
              <w:pStyle w:val="TableParagraph"/>
              <w:ind w:right="301"/>
              <w:rPr>
                <w:rFonts w:ascii="Arial" w:hAnsi="Arial" w:cs="Arial"/>
                <w:sz w:val="16"/>
              </w:rPr>
            </w:pPr>
            <w:r w:rsidRPr="00974F16">
              <w:rPr>
                <w:rFonts w:ascii="Arial" w:hAnsi="Arial" w:cs="Arial"/>
                <w:color w:val="231F20"/>
                <w:sz w:val="16"/>
              </w:rPr>
              <w:t>Page Views</w:t>
            </w:r>
          </w:p>
        </w:tc>
        <w:tc>
          <w:tcPr>
            <w:tcW w:w="2907" w:type="dxa"/>
            <w:tcBorders>
              <w:top w:val="single" w:sz="2" w:space="0" w:color="00A2C5"/>
              <w:bottom w:val="single" w:sz="8" w:space="0" w:color="00A2C5"/>
            </w:tcBorders>
          </w:tcPr>
          <w:p w:rsidR="000022F2" w:rsidRPr="00974F16" w:rsidRDefault="00A32422">
            <w:pPr>
              <w:pStyle w:val="TableParagraph"/>
              <w:ind w:right="15"/>
              <w:rPr>
                <w:rFonts w:ascii="Arial" w:hAnsi="Arial" w:cs="Arial"/>
                <w:sz w:val="16"/>
              </w:rPr>
            </w:pPr>
            <w:r w:rsidRPr="00974F16">
              <w:rPr>
                <w:rFonts w:ascii="Arial" w:hAnsi="Arial" w:cs="Arial"/>
                <w:color w:val="231F20"/>
                <w:sz w:val="16"/>
              </w:rPr>
              <w:t>Comment</w:t>
            </w:r>
          </w:p>
        </w:tc>
      </w:tr>
      <w:tr w:rsidR="000022F2" w:rsidRPr="00974F16">
        <w:trPr>
          <w:trHeight w:val="342"/>
        </w:trPr>
        <w:tc>
          <w:tcPr>
            <w:tcW w:w="1789" w:type="dxa"/>
            <w:tcBorders>
              <w:top w:val="single" w:sz="8" w:space="0" w:color="00A2C5"/>
              <w:bottom w:val="single" w:sz="2" w:space="0" w:color="00A2C5"/>
            </w:tcBorders>
          </w:tcPr>
          <w:p w:rsidR="000022F2" w:rsidRPr="00974F16" w:rsidRDefault="00A32422">
            <w:pPr>
              <w:pStyle w:val="TableParagraph"/>
              <w:spacing w:before="71"/>
              <w:jc w:val="left"/>
              <w:rPr>
                <w:rFonts w:ascii="Arial" w:hAnsi="Arial" w:cs="Arial"/>
                <w:sz w:val="16"/>
              </w:rPr>
            </w:pPr>
            <w:r w:rsidRPr="00974F16">
              <w:rPr>
                <w:rFonts w:ascii="Arial" w:hAnsi="Arial" w:cs="Arial"/>
                <w:color w:val="231F20"/>
                <w:sz w:val="16"/>
              </w:rPr>
              <w:t>May</w:t>
            </w:r>
          </w:p>
        </w:tc>
        <w:tc>
          <w:tcPr>
            <w:tcW w:w="1884" w:type="dxa"/>
            <w:tcBorders>
              <w:top w:val="single" w:sz="8" w:space="0" w:color="00A2C5"/>
              <w:bottom w:val="single" w:sz="2" w:space="0" w:color="00A2C5"/>
            </w:tcBorders>
          </w:tcPr>
          <w:p w:rsidR="000022F2" w:rsidRPr="00974F16" w:rsidRDefault="00A32422">
            <w:pPr>
              <w:pStyle w:val="TableParagraph"/>
              <w:spacing w:before="71"/>
              <w:ind w:right="458"/>
              <w:rPr>
                <w:rFonts w:ascii="Arial" w:hAnsi="Arial" w:cs="Arial"/>
                <w:sz w:val="16"/>
              </w:rPr>
            </w:pPr>
            <w:r w:rsidRPr="00974F16">
              <w:rPr>
                <w:rFonts w:ascii="Arial" w:hAnsi="Arial" w:cs="Arial"/>
                <w:color w:val="231F20"/>
                <w:sz w:val="16"/>
              </w:rPr>
              <w:t>15</w:t>
            </w:r>
          </w:p>
        </w:tc>
        <w:tc>
          <w:tcPr>
            <w:tcW w:w="1506" w:type="dxa"/>
            <w:tcBorders>
              <w:top w:val="single" w:sz="8" w:space="0" w:color="00A2C5"/>
              <w:bottom w:val="single" w:sz="2" w:space="0" w:color="00A2C5"/>
            </w:tcBorders>
          </w:tcPr>
          <w:p w:rsidR="000022F2" w:rsidRPr="00974F16" w:rsidRDefault="00A32422">
            <w:pPr>
              <w:pStyle w:val="TableParagraph"/>
              <w:spacing w:before="71"/>
              <w:ind w:right="358"/>
              <w:rPr>
                <w:rFonts w:ascii="Arial" w:hAnsi="Arial" w:cs="Arial"/>
                <w:sz w:val="16"/>
              </w:rPr>
            </w:pPr>
            <w:r w:rsidRPr="00974F16">
              <w:rPr>
                <w:rFonts w:ascii="Arial" w:hAnsi="Arial" w:cs="Arial"/>
                <w:color w:val="231F20"/>
                <w:sz w:val="16"/>
              </w:rPr>
              <w:t>18</w:t>
            </w:r>
          </w:p>
        </w:tc>
        <w:tc>
          <w:tcPr>
            <w:tcW w:w="1549" w:type="dxa"/>
            <w:tcBorders>
              <w:top w:val="single" w:sz="8" w:space="0" w:color="00A2C5"/>
              <w:bottom w:val="single" w:sz="2" w:space="0" w:color="00A2C5"/>
            </w:tcBorders>
          </w:tcPr>
          <w:p w:rsidR="000022F2" w:rsidRPr="00974F16" w:rsidRDefault="00A32422">
            <w:pPr>
              <w:pStyle w:val="TableParagraph"/>
              <w:spacing w:before="71"/>
              <w:ind w:right="301"/>
              <w:rPr>
                <w:rFonts w:ascii="Arial" w:hAnsi="Arial" w:cs="Arial"/>
                <w:sz w:val="16"/>
              </w:rPr>
            </w:pPr>
            <w:r w:rsidRPr="00974F16">
              <w:rPr>
                <w:rFonts w:ascii="Arial" w:hAnsi="Arial" w:cs="Arial"/>
                <w:color w:val="231F20"/>
                <w:sz w:val="16"/>
              </w:rPr>
              <w:t>49</w:t>
            </w:r>
          </w:p>
        </w:tc>
        <w:tc>
          <w:tcPr>
            <w:tcW w:w="2907" w:type="dxa"/>
            <w:tcBorders>
              <w:top w:val="single" w:sz="8" w:space="0" w:color="00A2C5"/>
              <w:bottom w:val="single" w:sz="2" w:space="0" w:color="00A2C5"/>
            </w:tcBorders>
          </w:tcPr>
          <w:p w:rsidR="000022F2" w:rsidRPr="00974F16" w:rsidRDefault="00A32422">
            <w:pPr>
              <w:pStyle w:val="TableParagraph"/>
              <w:spacing w:before="71"/>
              <w:ind w:right="15"/>
              <w:rPr>
                <w:rFonts w:ascii="Arial" w:hAnsi="Arial" w:cs="Arial"/>
                <w:sz w:val="16"/>
              </w:rPr>
            </w:pPr>
            <w:r w:rsidRPr="00974F16">
              <w:rPr>
                <w:rFonts w:ascii="Arial" w:hAnsi="Arial" w:cs="Arial"/>
                <w:color w:val="231F20"/>
                <w:sz w:val="16"/>
              </w:rPr>
              <w:t>88.2% new users, 11.8% returning</w:t>
            </w:r>
          </w:p>
        </w:tc>
      </w:tr>
      <w:tr w:rsidR="000022F2" w:rsidRPr="00974F16">
        <w:trPr>
          <w:trHeight w:val="349"/>
        </w:trPr>
        <w:tc>
          <w:tcPr>
            <w:tcW w:w="1789" w:type="dxa"/>
            <w:tcBorders>
              <w:top w:val="single" w:sz="2" w:space="0" w:color="00A2C5"/>
              <w:bottom w:val="single" w:sz="2" w:space="0" w:color="00A2C5"/>
            </w:tcBorders>
          </w:tcPr>
          <w:p w:rsidR="000022F2" w:rsidRPr="00974F16" w:rsidRDefault="00A32422">
            <w:pPr>
              <w:pStyle w:val="TableParagraph"/>
              <w:jc w:val="left"/>
              <w:rPr>
                <w:rFonts w:ascii="Arial" w:hAnsi="Arial" w:cs="Arial"/>
                <w:sz w:val="16"/>
              </w:rPr>
            </w:pPr>
            <w:r w:rsidRPr="00974F16">
              <w:rPr>
                <w:rFonts w:ascii="Arial" w:hAnsi="Arial" w:cs="Arial"/>
                <w:color w:val="231F20"/>
                <w:sz w:val="16"/>
              </w:rPr>
              <w:t>June</w:t>
            </w:r>
          </w:p>
        </w:tc>
        <w:tc>
          <w:tcPr>
            <w:tcW w:w="1884" w:type="dxa"/>
            <w:tcBorders>
              <w:top w:val="single" w:sz="2" w:space="0" w:color="00A2C5"/>
              <w:bottom w:val="single" w:sz="2" w:space="0" w:color="00A2C5"/>
            </w:tcBorders>
          </w:tcPr>
          <w:p w:rsidR="000022F2" w:rsidRPr="00974F16" w:rsidRDefault="00A32422">
            <w:pPr>
              <w:pStyle w:val="TableParagraph"/>
              <w:ind w:right="455"/>
              <w:rPr>
                <w:rFonts w:ascii="Arial" w:hAnsi="Arial" w:cs="Arial"/>
                <w:sz w:val="16"/>
              </w:rPr>
            </w:pPr>
            <w:r w:rsidRPr="00974F16">
              <w:rPr>
                <w:rFonts w:ascii="Arial" w:hAnsi="Arial" w:cs="Arial"/>
                <w:color w:val="231F20"/>
                <w:sz w:val="16"/>
              </w:rPr>
              <w:t>60</w:t>
            </w:r>
          </w:p>
        </w:tc>
        <w:tc>
          <w:tcPr>
            <w:tcW w:w="1506" w:type="dxa"/>
            <w:tcBorders>
              <w:top w:val="single" w:sz="2" w:space="0" w:color="00A2C5"/>
              <w:bottom w:val="single" w:sz="2" w:space="0" w:color="00A2C5"/>
            </w:tcBorders>
          </w:tcPr>
          <w:p w:rsidR="000022F2" w:rsidRPr="00974F16" w:rsidRDefault="00A32422">
            <w:pPr>
              <w:pStyle w:val="TableParagraph"/>
              <w:ind w:right="355"/>
              <w:rPr>
                <w:rFonts w:ascii="Arial" w:hAnsi="Arial" w:cs="Arial"/>
                <w:sz w:val="16"/>
              </w:rPr>
            </w:pPr>
            <w:r w:rsidRPr="00974F16">
              <w:rPr>
                <w:rFonts w:ascii="Arial" w:hAnsi="Arial" w:cs="Arial"/>
                <w:color w:val="231F20"/>
                <w:sz w:val="16"/>
              </w:rPr>
              <w:t>60</w:t>
            </w:r>
          </w:p>
        </w:tc>
        <w:tc>
          <w:tcPr>
            <w:tcW w:w="1549" w:type="dxa"/>
            <w:tcBorders>
              <w:top w:val="single" w:sz="2" w:space="0" w:color="00A2C5"/>
              <w:bottom w:val="single" w:sz="2" w:space="0" w:color="00A2C5"/>
            </w:tcBorders>
          </w:tcPr>
          <w:p w:rsidR="000022F2" w:rsidRPr="00974F16" w:rsidRDefault="00A32422">
            <w:pPr>
              <w:pStyle w:val="TableParagraph"/>
              <w:ind w:right="307"/>
              <w:rPr>
                <w:rFonts w:ascii="Arial" w:hAnsi="Arial" w:cs="Arial"/>
                <w:sz w:val="16"/>
              </w:rPr>
            </w:pPr>
            <w:r w:rsidRPr="00974F16">
              <w:rPr>
                <w:rFonts w:ascii="Arial" w:hAnsi="Arial" w:cs="Arial"/>
                <w:color w:val="231F20"/>
                <w:sz w:val="16"/>
              </w:rPr>
              <w:t>67</w:t>
            </w:r>
          </w:p>
        </w:tc>
        <w:tc>
          <w:tcPr>
            <w:tcW w:w="2907" w:type="dxa"/>
            <w:tcBorders>
              <w:top w:val="single" w:sz="2" w:space="0" w:color="00A2C5"/>
              <w:bottom w:val="single" w:sz="2" w:space="0" w:color="00A2C5"/>
            </w:tcBorders>
          </w:tcPr>
          <w:p w:rsidR="000022F2" w:rsidRPr="00974F16" w:rsidRDefault="00A32422">
            <w:pPr>
              <w:pStyle w:val="TableParagraph"/>
              <w:ind w:right="15"/>
              <w:rPr>
                <w:rFonts w:ascii="Arial" w:hAnsi="Arial" w:cs="Arial"/>
                <w:sz w:val="16"/>
              </w:rPr>
            </w:pPr>
            <w:r w:rsidRPr="00974F16">
              <w:rPr>
                <w:rFonts w:ascii="Arial" w:hAnsi="Arial" w:cs="Arial"/>
                <w:color w:val="231F20"/>
                <w:sz w:val="16"/>
              </w:rPr>
              <w:t>98% new users, 2% returning</w:t>
            </w:r>
          </w:p>
        </w:tc>
      </w:tr>
      <w:tr w:rsidR="000022F2" w:rsidRPr="00974F16">
        <w:trPr>
          <w:trHeight w:val="349"/>
        </w:trPr>
        <w:tc>
          <w:tcPr>
            <w:tcW w:w="1789" w:type="dxa"/>
            <w:tcBorders>
              <w:top w:val="single" w:sz="2" w:space="0" w:color="00A2C5"/>
              <w:bottom w:val="single" w:sz="2" w:space="0" w:color="00A2C5"/>
            </w:tcBorders>
          </w:tcPr>
          <w:p w:rsidR="000022F2" w:rsidRPr="00974F16" w:rsidRDefault="00A32422">
            <w:pPr>
              <w:pStyle w:val="TableParagraph"/>
              <w:jc w:val="left"/>
              <w:rPr>
                <w:rFonts w:ascii="Arial" w:hAnsi="Arial" w:cs="Arial"/>
                <w:sz w:val="16"/>
              </w:rPr>
            </w:pPr>
            <w:r w:rsidRPr="00974F16">
              <w:rPr>
                <w:rFonts w:ascii="Arial" w:hAnsi="Arial" w:cs="Arial"/>
                <w:color w:val="231F20"/>
                <w:sz w:val="16"/>
              </w:rPr>
              <w:t>July</w:t>
            </w:r>
          </w:p>
        </w:tc>
        <w:tc>
          <w:tcPr>
            <w:tcW w:w="1884" w:type="dxa"/>
            <w:tcBorders>
              <w:top w:val="single" w:sz="2" w:space="0" w:color="00A2C5"/>
              <w:bottom w:val="single" w:sz="2" w:space="0" w:color="00A2C5"/>
            </w:tcBorders>
          </w:tcPr>
          <w:p w:rsidR="000022F2" w:rsidRPr="00974F16" w:rsidRDefault="00A32422">
            <w:pPr>
              <w:pStyle w:val="TableParagraph"/>
              <w:ind w:right="457"/>
              <w:rPr>
                <w:rFonts w:ascii="Arial" w:hAnsi="Arial" w:cs="Arial"/>
                <w:sz w:val="16"/>
              </w:rPr>
            </w:pPr>
            <w:r w:rsidRPr="00974F16">
              <w:rPr>
                <w:rFonts w:ascii="Arial" w:hAnsi="Arial" w:cs="Arial"/>
                <w:color w:val="231F20"/>
                <w:sz w:val="16"/>
              </w:rPr>
              <w:t>92</w:t>
            </w:r>
          </w:p>
        </w:tc>
        <w:tc>
          <w:tcPr>
            <w:tcW w:w="1506" w:type="dxa"/>
            <w:tcBorders>
              <w:top w:val="single" w:sz="2" w:space="0" w:color="00A2C5"/>
              <w:bottom w:val="single" w:sz="2" w:space="0" w:color="00A2C5"/>
            </w:tcBorders>
          </w:tcPr>
          <w:p w:rsidR="000022F2" w:rsidRPr="00974F16" w:rsidRDefault="00A32422">
            <w:pPr>
              <w:pStyle w:val="TableParagraph"/>
              <w:ind w:right="357"/>
              <w:rPr>
                <w:rFonts w:ascii="Arial" w:hAnsi="Arial" w:cs="Arial"/>
                <w:sz w:val="16"/>
              </w:rPr>
            </w:pPr>
            <w:r w:rsidRPr="00974F16">
              <w:rPr>
                <w:rFonts w:ascii="Arial" w:hAnsi="Arial" w:cs="Arial"/>
                <w:color w:val="231F20"/>
                <w:sz w:val="16"/>
              </w:rPr>
              <w:t>92</w:t>
            </w:r>
          </w:p>
        </w:tc>
        <w:tc>
          <w:tcPr>
            <w:tcW w:w="1549" w:type="dxa"/>
            <w:tcBorders>
              <w:top w:val="single" w:sz="2" w:space="0" w:color="00A2C5"/>
              <w:bottom w:val="single" w:sz="2" w:space="0" w:color="00A2C5"/>
            </w:tcBorders>
          </w:tcPr>
          <w:p w:rsidR="000022F2" w:rsidRPr="00974F16" w:rsidRDefault="00A32422">
            <w:pPr>
              <w:pStyle w:val="TableParagraph"/>
              <w:ind w:right="301"/>
              <w:rPr>
                <w:rFonts w:ascii="Arial" w:hAnsi="Arial" w:cs="Arial"/>
                <w:sz w:val="16"/>
              </w:rPr>
            </w:pPr>
            <w:r w:rsidRPr="00974F16">
              <w:rPr>
                <w:rFonts w:ascii="Arial" w:hAnsi="Arial" w:cs="Arial"/>
                <w:color w:val="231F20"/>
                <w:sz w:val="16"/>
              </w:rPr>
              <w:t>97</w:t>
            </w:r>
          </w:p>
        </w:tc>
        <w:tc>
          <w:tcPr>
            <w:tcW w:w="2907" w:type="dxa"/>
            <w:tcBorders>
              <w:top w:val="single" w:sz="2" w:space="0" w:color="00A2C5"/>
              <w:bottom w:val="single" w:sz="2" w:space="0" w:color="00A2C5"/>
            </w:tcBorders>
          </w:tcPr>
          <w:p w:rsidR="000022F2" w:rsidRPr="00974F16" w:rsidRDefault="00A32422">
            <w:pPr>
              <w:pStyle w:val="TableParagraph"/>
              <w:ind w:right="15"/>
              <w:rPr>
                <w:rFonts w:ascii="Arial" w:hAnsi="Arial" w:cs="Arial"/>
                <w:sz w:val="16"/>
              </w:rPr>
            </w:pPr>
            <w:r w:rsidRPr="00974F16">
              <w:rPr>
                <w:rFonts w:ascii="Arial" w:hAnsi="Arial" w:cs="Arial"/>
                <w:color w:val="231F20"/>
                <w:sz w:val="16"/>
              </w:rPr>
              <w:t>100% new users</w:t>
            </w:r>
          </w:p>
        </w:tc>
      </w:tr>
      <w:tr w:rsidR="000022F2" w:rsidRPr="00974F16">
        <w:trPr>
          <w:trHeight w:val="349"/>
        </w:trPr>
        <w:tc>
          <w:tcPr>
            <w:tcW w:w="1789" w:type="dxa"/>
            <w:tcBorders>
              <w:top w:val="single" w:sz="2" w:space="0" w:color="00A2C5"/>
              <w:bottom w:val="single" w:sz="2" w:space="0" w:color="00A2C5"/>
            </w:tcBorders>
          </w:tcPr>
          <w:p w:rsidR="000022F2" w:rsidRPr="00974F16" w:rsidRDefault="00A32422">
            <w:pPr>
              <w:pStyle w:val="TableParagraph"/>
              <w:jc w:val="left"/>
              <w:rPr>
                <w:rFonts w:ascii="Arial" w:hAnsi="Arial" w:cs="Arial"/>
                <w:sz w:val="16"/>
              </w:rPr>
            </w:pPr>
            <w:r w:rsidRPr="00974F16">
              <w:rPr>
                <w:rFonts w:ascii="Arial" w:hAnsi="Arial" w:cs="Arial"/>
                <w:color w:val="231F20"/>
                <w:sz w:val="16"/>
              </w:rPr>
              <w:t>August</w:t>
            </w:r>
          </w:p>
        </w:tc>
        <w:tc>
          <w:tcPr>
            <w:tcW w:w="1884" w:type="dxa"/>
            <w:tcBorders>
              <w:top w:val="single" w:sz="2" w:space="0" w:color="00A2C5"/>
              <w:bottom w:val="single" w:sz="2" w:space="0" w:color="00A2C5"/>
            </w:tcBorders>
          </w:tcPr>
          <w:p w:rsidR="000022F2" w:rsidRPr="00974F16" w:rsidRDefault="00A32422">
            <w:pPr>
              <w:pStyle w:val="TableParagraph"/>
              <w:ind w:right="457"/>
              <w:rPr>
                <w:rFonts w:ascii="Arial" w:hAnsi="Arial" w:cs="Arial"/>
                <w:sz w:val="16"/>
              </w:rPr>
            </w:pPr>
            <w:r w:rsidRPr="00974F16">
              <w:rPr>
                <w:rFonts w:ascii="Arial" w:hAnsi="Arial" w:cs="Arial"/>
                <w:color w:val="231F20"/>
                <w:sz w:val="16"/>
              </w:rPr>
              <w:t>89</w:t>
            </w:r>
          </w:p>
        </w:tc>
        <w:tc>
          <w:tcPr>
            <w:tcW w:w="1506" w:type="dxa"/>
            <w:tcBorders>
              <w:top w:val="single" w:sz="2" w:space="0" w:color="00A2C5"/>
              <w:bottom w:val="single" w:sz="2" w:space="0" w:color="00A2C5"/>
            </w:tcBorders>
          </w:tcPr>
          <w:p w:rsidR="000022F2" w:rsidRPr="00974F16" w:rsidRDefault="00A32422">
            <w:pPr>
              <w:pStyle w:val="TableParagraph"/>
              <w:ind w:right="357"/>
              <w:rPr>
                <w:rFonts w:ascii="Arial" w:hAnsi="Arial" w:cs="Arial"/>
                <w:sz w:val="16"/>
              </w:rPr>
            </w:pPr>
            <w:r w:rsidRPr="00974F16">
              <w:rPr>
                <w:rFonts w:ascii="Arial" w:hAnsi="Arial" w:cs="Arial"/>
                <w:color w:val="231F20"/>
                <w:sz w:val="16"/>
              </w:rPr>
              <w:t>89</w:t>
            </w:r>
          </w:p>
        </w:tc>
        <w:tc>
          <w:tcPr>
            <w:tcW w:w="1549" w:type="dxa"/>
            <w:tcBorders>
              <w:top w:val="single" w:sz="2" w:space="0" w:color="00A2C5"/>
              <w:bottom w:val="single" w:sz="2" w:space="0" w:color="00A2C5"/>
            </w:tcBorders>
          </w:tcPr>
          <w:p w:rsidR="000022F2" w:rsidRPr="00974F16" w:rsidRDefault="00A32422">
            <w:pPr>
              <w:pStyle w:val="TableParagraph"/>
              <w:ind w:right="300"/>
              <w:rPr>
                <w:rFonts w:ascii="Arial" w:hAnsi="Arial" w:cs="Arial"/>
                <w:sz w:val="16"/>
              </w:rPr>
            </w:pPr>
            <w:r w:rsidRPr="00974F16">
              <w:rPr>
                <w:rFonts w:ascii="Arial" w:hAnsi="Arial" w:cs="Arial"/>
                <w:color w:val="231F20"/>
                <w:sz w:val="16"/>
              </w:rPr>
              <w:t>92</w:t>
            </w:r>
          </w:p>
        </w:tc>
        <w:tc>
          <w:tcPr>
            <w:tcW w:w="2907" w:type="dxa"/>
            <w:tcBorders>
              <w:top w:val="single" w:sz="2" w:space="0" w:color="00A2C5"/>
              <w:bottom w:val="single" w:sz="2" w:space="0" w:color="00A2C5"/>
            </w:tcBorders>
          </w:tcPr>
          <w:p w:rsidR="000022F2" w:rsidRPr="00974F16" w:rsidRDefault="00A32422">
            <w:pPr>
              <w:pStyle w:val="TableParagraph"/>
              <w:ind w:right="15"/>
              <w:rPr>
                <w:rFonts w:ascii="Arial" w:hAnsi="Arial" w:cs="Arial"/>
                <w:sz w:val="16"/>
              </w:rPr>
            </w:pPr>
            <w:r w:rsidRPr="00974F16">
              <w:rPr>
                <w:rFonts w:ascii="Arial" w:hAnsi="Arial" w:cs="Arial"/>
                <w:color w:val="231F20"/>
                <w:sz w:val="16"/>
              </w:rPr>
              <w:t>100% new users</w:t>
            </w:r>
          </w:p>
        </w:tc>
      </w:tr>
    </w:tbl>
    <w:p w:rsidR="000022F2" w:rsidRPr="00974F16" w:rsidRDefault="000022F2">
      <w:pPr>
        <w:pStyle w:val="BodyText"/>
        <w:spacing w:before="11"/>
        <w:rPr>
          <w:rFonts w:ascii="Arial" w:hAnsi="Arial" w:cs="Arial"/>
          <w:sz w:val="20"/>
        </w:rPr>
      </w:pPr>
    </w:p>
    <w:p w:rsidR="000022F2" w:rsidRPr="00974F16" w:rsidRDefault="000022F2">
      <w:pPr>
        <w:rPr>
          <w:rFonts w:ascii="Arial" w:hAnsi="Arial" w:cs="Arial"/>
          <w:sz w:val="20"/>
        </w:rPr>
        <w:sectPr w:rsidR="000022F2" w:rsidRPr="00974F16">
          <w:pgSz w:w="11910" w:h="16840"/>
          <w:pgMar w:top="1580" w:right="740" w:bottom="740" w:left="740" w:header="0" w:footer="549" w:gutter="0"/>
          <w:cols w:space="720"/>
        </w:sectPr>
      </w:pPr>
    </w:p>
    <w:p w:rsidR="000022F2" w:rsidRPr="00974F16" w:rsidRDefault="00A32422">
      <w:pPr>
        <w:pStyle w:val="BodyText"/>
        <w:spacing w:before="98" w:line="300" w:lineRule="auto"/>
        <w:ind w:left="677"/>
        <w:rPr>
          <w:rFonts w:ascii="Arial" w:hAnsi="Arial" w:cs="Arial"/>
        </w:rPr>
      </w:pPr>
      <w:r w:rsidRPr="00974F16">
        <w:rPr>
          <w:rFonts w:ascii="Arial" w:hAnsi="Arial" w:cs="Arial"/>
          <w:color w:val="231F20"/>
        </w:rPr>
        <w:t>Patient portal user access by users with sponsored data could not be determined because:</w:t>
      </w:r>
    </w:p>
    <w:p w:rsidR="000022F2" w:rsidRPr="00974F16" w:rsidRDefault="00A32422">
      <w:pPr>
        <w:pStyle w:val="ListParagraph"/>
        <w:numPr>
          <w:ilvl w:val="0"/>
          <w:numId w:val="6"/>
        </w:numPr>
        <w:tabs>
          <w:tab w:val="left" w:pos="1131"/>
        </w:tabs>
        <w:spacing w:before="113" w:line="300" w:lineRule="auto"/>
        <w:rPr>
          <w:rFonts w:ascii="Arial" w:hAnsi="Arial" w:cs="Arial"/>
          <w:sz w:val="18"/>
        </w:rPr>
      </w:pPr>
      <w:r w:rsidRPr="00974F16">
        <w:rPr>
          <w:rFonts w:ascii="Arial" w:hAnsi="Arial" w:cs="Arial"/>
          <w:color w:val="231F20"/>
          <w:sz w:val="18"/>
        </w:rPr>
        <w:t>ConnectMed reporting accessible to WellSouth could not identify if mobile users had data or not and could not provide data specific to the 23 WellSouth practices</w:t>
      </w:r>
    </w:p>
    <w:p w:rsidR="000022F2" w:rsidRPr="00974F16" w:rsidRDefault="00A32422">
      <w:pPr>
        <w:pStyle w:val="ListParagraph"/>
        <w:numPr>
          <w:ilvl w:val="0"/>
          <w:numId w:val="6"/>
        </w:numPr>
        <w:tabs>
          <w:tab w:val="left" w:pos="1131"/>
        </w:tabs>
        <w:spacing w:line="300" w:lineRule="auto"/>
        <w:ind w:right="739"/>
        <w:rPr>
          <w:rFonts w:ascii="Arial" w:hAnsi="Arial" w:cs="Arial"/>
          <w:sz w:val="18"/>
        </w:rPr>
      </w:pPr>
      <w:r w:rsidRPr="00974F16">
        <w:rPr>
          <w:rFonts w:ascii="Arial" w:hAnsi="Arial" w:cs="Arial"/>
          <w:color w:val="231F20"/>
          <w:sz w:val="18"/>
        </w:rPr>
        <w:t>ManageMyHealth did not provide data to WellSouth.</w:t>
      </w:r>
    </w:p>
    <w:p w:rsidR="000022F2" w:rsidRPr="00974F16" w:rsidRDefault="00A32422">
      <w:pPr>
        <w:pStyle w:val="BodyText"/>
        <w:spacing w:before="98" w:line="300" w:lineRule="auto"/>
        <w:ind w:left="446" w:right="134"/>
        <w:rPr>
          <w:rFonts w:ascii="Arial" w:hAnsi="Arial" w:cs="Arial"/>
        </w:rPr>
      </w:pPr>
      <w:r w:rsidRPr="00974F16">
        <w:rPr>
          <w:rFonts w:ascii="Arial" w:hAnsi="Arial" w:cs="Arial"/>
        </w:rPr>
        <w:br w:type="column"/>
      </w:r>
      <w:r w:rsidRPr="00974F16">
        <w:rPr>
          <w:rFonts w:ascii="Arial" w:hAnsi="Arial" w:cs="Arial"/>
          <w:color w:val="231F20"/>
        </w:rPr>
        <w:t>Impact</w:t>
      </w:r>
      <w:r w:rsidRPr="00974F16">
        <w:rPr>
          <w:rFonts w:ascii="Arial" w:hAnsi="Arial" w:cs="Arial"/>
          <w:color w:val="231F20"/>
          <w:spacing w:val="-22"/>
        </w:rPr>
        <w:t xml:space="preserve"> </w:t>
      </w:r>
      <w:r w:rsidRPr="00974F16">
        <w:rPr>
          <w:rFonts w:ascii="Arial" w:hAnsi="Arial" w:cs="Arial"/>
          <w:color w:val="231F20"/>
        </w:rPr>
        <w:t>on</w:t>
      </w:r>
      <w:r w:rsidRPr="00974F16">
        <w:rPr>
          <w:rFonts w:ascii="Arial" w:hAnsi="Arial" w:cs="Arial"/>
          <w:color w:val="231F20"/>
          <w:spacing w:val="-22"/>
        </w:rPr>
        <w:t xml:space="preserve"> </w:t>
      </w:r>
      <w:r w:rsidRPr="00974F16">
        <w:rPr>
          <w:rFonts w:ascii="Arial" w:hAnsi="Arial" w:cs="Arial"/>
          <w:color w:val="231F20"/>
        </w:rPr>
        <w:t>patients</w:t>
      </w:r>
      <w:r w:rsidRPr="00974F16">
        <w:rPr>
          <w:rFonts w:ascii="Arial" w:hAnsi="Arial" w:cs="Arial"/>
          <w:color w:val="231F20"/>
          <w:spacing w:val="-21"/>
        </w:rPr>
        <w:t xml:space="preserve"> </w:t>
      </w:r>
      <w:r w:rsidRPr="00974F16">
        <w:rPr>
          <w:rFonts w:ascii="Arial" w:hAnsi="Arial" w:cs="Arial"/>
          <w:color w:val="231F20"/>
        </w:rPr>
        <w:t>and</w:t>
      </w:r>
      <w:r w:rsidRPr="00974F16">
        <w:rPr>
          <w:rFonts w:ascii="Arial" w:hAnsi="Arial" w:cs="Arial"/>
          <w:color w:val="231F20"/>
          <w:spacing w:val="-22"/>
        </w:rPr>
        <w:t xml:space="preserve"> </w:t>
      </w:r>
      <w:r w:rsidRPr="00974F16">
        <w:rPr>
          <w:rFonts w:ascii="Arial" w:hAnsi="Arial" w:cs="Arial"/>
          <w:color w:val="231F20"/>
        </w:rPr>
        <w:t>consumers</w:t>
      </w:r>
      <w:r w:rsidRPr="00974F16">
        <w:rPr>
          <w:rFonts w:ascii="Arial" w:hAnsi="Arial" w:cs="Arial"/>
          <w:color w:val="231F20"/>
          <w:spacing w:val="-21"/>
        </w:rPr>
        <w:t xml:space="preserve"> </w:t>
      </w:r>
      <w:r w:rsidRPr="00974F16">
        <w:rPr>
          <w:rFonts w:ascii="Arial" w:hAnsi="Arial" w:cs="Arial"/>
          <w:color w:val="231F20"/>
        </w:rPr>
        <w:t>can</w:t>
      </w:r>
      <w:r w:rsidRPr="00974F16">
        <w:rPr>
          <w:rFonts w:ascii="Arial" w:hAnsi="Arial" w:cs="Arial"/>
          <w:color w:val="231F20"/>
          <w:spacing w:val="-22"/>
        </w:rPr>
        <w:t xml:space="preserve"> </w:t>
      </w:r>
      <w:r w:rsidRPr="00974F16">
        <w:rPr>
          <w:rFonts w:ascii="Arial" w:hAnsi="Arial" w:cs="Arial"/>
          <w:color w:val="231F20"/>
        </w:rPr>
        <w:t>best</w:t>
      </w:r>
      <w:r w:rsidRPr="00974F16">
        <w:rPr>
          <w:rFonts w:ascii="Arial" w:hAnsi="Arial" w:cs="Arial"/>
          <w:color w:val="231F20"/>
          <w:spacing w:val="-21"/>
        </w:rPr>
        <w:t xml:space="preserve"> </w:t>
      </w:r>
      <w:r w:rsidRPr="00974F16">
        <w:rPr>
          <w:rFonts w:ascii="Arial" w:hAnsi="Arial" w:cs="Arial"/>
          <w:color w:val="231F20"/>
        </w:rPr>
        <w:t>be</w:t>
      </w:r>
      <w:r w:rsidRPr="00974F16">
        <w:rPr>
          <w:rFonts w:ascii="Arial" w:hAnsi="Arial" w:cs="Arial"/>
          <w:color w:val="231F20"/>
          <w:spacing w:val="-22"/>
        </w:rPr>
        <w:t xml:space="preserve"> </w:t>
      </w:r>
      <w:r w:rsidRPr="00974F16">
        <w:rPr>
          <w:rFonts w:ascii="Arial" w:hAnsi="Arial" w:cs="Arial"/>
          <w:color w:val="231F20"/>
        </w:rPr>
        <w:t>assessed by</w:t>
      </w:r>
      <w:r w:rsidRPr="00974F16">
        <w:rPr>
          <w:rFonts w:ascii="Arial" w:hAnsi="Arial" w:cs="Arial"/>
          <w:color w:val="231F20"/>
          <w:spacing w:val="-19"/>
        </w:rPr>
        <w:t xml:space="preserve"> </w:t>
      </w:r>
      <w:r w:rsidRPr="00974F16">
        <w:rPr>
          <w:rFonts w:ascii="Arial" w:hAnsi="Arial" w:cs="Arial"/>
          <w:color w:val="231F20"/>
        </w:rPr>
        <w:t>the</w:t>
      </w:r>
      <w:r w:rsidRPr="00974F16">
        <w:rPr>
          <w:rFonts w:ascii="Arial" w:hAnsi="Arial" w:cs="Arial"/>
          <w:color w:val="231F20"/>
          <w:spacing w:val="-19"/>
        </w:rPr>
        <w:t xml:space="preserve"> </w:t>
      </w:r>
      <w:r w:rsidRPr="00974F16">
        <w:rPr>
          <w:rFonts w:ascii="Arial" w:hAnsi="Arial" w:cs="Arial"/>
          <w:color w:val="231F20"/>
        </w:rPr>
        <w:t>clear</w:t>
      </w:r>
      <w:r w:rsidRPr="00974F16">
        <w:rPr>
          <w:rFonts w:ascii="Arial" w:hAnsi="Arial" w:cs="Arial"/>
          <w:color w:val="231F20"/>
          <w:spacing w:val="-18"/>
        </w:rPr>
        <w:t xml:space="preserve"> </w:t>
      </w:r>
      <w:r w:rsidRPr="00974F16">
        <w:rPr>
          <w:rFonts w:ascii="Arial" w:hAnsi="Arial" w:cs="Arial"/>
          <w:color w:val="231F20"/>
        </w:rPr>
        <w:t>feedback</w:t>
      </w:r>
      <w:r w:rsidRPr="00974F16">
        <w:rPr>
          <w:rFonts w:ascii="Arial" w:hAnsi="Arial" w:cs="Arial"/>
          <w:color w:val="231F20"/>
          <w:spacing w:val="-19"/>
        </w:rPr>
        <w:t xml:space="preserve"> </w:t>
      </w:r>
      <w:r w:rsidRPr="00974F16">
        <w:rPr>
          <w:rFonts w:ascii="Arial" w:hAnsi="Arial" w:cs="Arial"/>
          <w:color w:val="231F20"/>
        </w:rPr>
        <w:t>from</w:t>
      </w:r>
      <w:r w:rsidRPr="00974F16">
        <w:rPr>
          <w:rFonts w:ascii="Arial" w:hAnsi="Arial" w:cs="Arial"/>
          <w:color w:val="231F20"/>
          <w:spacing w:val="-19"/>
        </w:rPr>
        <w:t xml:space="preserve"> </w:t>
      </w:r>
      <w:r w:rsidRPr="00974F16">
        <w:rPr>
          <w:rFonts w:ascii="Arial" w:hAnsi="Arial" w:cs="Arial"/>
          <w:color w:val="231F20"/>
        </w:rPr>
        <w:t>general</w:t>
      </w:r>
      <w:r w:rsidRPr="00974F16">
        <w:rPr>
          <w:rFonts w:ascii="Arial" w:hAnsi="Arial" w:cs="Arial"/>
          <w:color w:val="231F20"/>
          <w:spacing w:val="-18"/>
        </w:rPr>
        <w:t xml:space="preserve"> </w:t>
      </w:r>
      <w:r w:rsidRPr="00974F16">
        <w:rPr>
          <w:rFonts w:ascii="Arial" w:hAnsi="Arial" w:cs="Arial"/>
          <w:color w:val="231F20"/>
        </w:rPr>
        <w:t>practices</w:t>
      </w:r>
      <w:r w:rsidRPr="00974F16">
        <w:rPr>
          <w:rFonts w:ascii="Arial" w:hAnsi="Arial" w:cs="Arial"/>
          <w:color w:val="231F20"/>
          <w:spacing w:val="-19"/>
        </w:rPr>
        <w:t xml:space="preserve"> </w:t>
      </w:r>
      <w:r w:rsidRPr="00974F16">
        <w:rPr>
          <w:rFonts w:ascii="Arial" w:hAnsi="Arial" w:cs="Arial"/>
          <w:color w:val="231F20"/>
        </w:rPr>
        <w:t>and</w:t>
      </w:r>
      <w:r w:rsidRPr="00974F16">
        <w:rPr>
          <w:rFonts w:ascii="Arial" w:hAnsi="Arial" w:cs="Arial"/>
          <w:color w:val="231F20"/>
          <w:spacing w:val="-19"/>
        </w:rPr>
        <w:t xml:space="preserve"> </w:t>
      </w:r>
      <w:r w:rsidRPr="00974F16">
        <w:rPr>
          <w:rFonts w:ascii="Arial" w:hAnsi="Arial" w:cs="Arial"/>
          <w:color w:val="231F20"/>
        </w:rPr>
        <w:t>NGOs that</w:t>
      </w:r>
      <w:r w:rsidRPr="00974F16">
        <w:rPr>
          <w:rFonts w:ascii="Arial" w:hAnsi="Arial" w:cs="Arial"/>
          <w:color w:val="231F20"/>
          <w:spacing w:val="-10"/>
        </w:rPr>
        <w:t xml:space="preserve"> </w:t>
      </w:r>
      <w:r w:rsidRPr="00974F16">
        <w:rPr>
          <w:rFonts w:ascii="Arial" w:hAnsi="Arial" w:cs="Arial"/>
          <w:color w:val="231F20"/>
        </w:rPr>
        <w:t>the</w:t>
      </w:r>
      <w:r w:rsidRPr="00974F16">
        <w:rPr>
          <w:rFonts w:ascii="Arial" w:hAnsi="Arial" w:cs="Arial"/>
          <w:color w:val="231F20"/>
          <w:spacing w:val="-10"/>
        </w:rPr>
        <w:t xml:space="preserve"> </w:t>
      </w:r>
      <w:r w:rsidRPr="00974F16">
        <w:rPr>
          <w:rFonts w:ascii="Arial" w:hAnsi="Arial" w:cs="Arial"/>
          <w:color w:val="231F20"/>
        </w:rPr>
        <w:t>project</w:t>
      </w:r>
      <w:r w:rsidRPr="00974F16">
        <w:rPr>
          <w:rFonts w:ascii="Arial" w:hAnsi="Arial" w:cs="Arial"/>
          <w:color w:val="231F20"/>
          <w:spacing w:val="-9"/>
        </w:rPr>
        <w:t xml:space="preserve"> </w:t>
      </w:r>
      <w:r w:rsidRPr="00974F16">
        <w:rPr>
          <w:rFonts w:ascii="Arial" w:hAnsi="Arial" w:cs="Arial"/>
          <w:color w:val="231F20"/>
        </w:rPr>
        <w:t>was</w:t>
      </w:r>
      <w:r w:rsidRPr="00974F16">
        <w:rPr>
          <w:rFonts w:ascii="Arial" w:hAnsi="Arial" w:cs="Arial"/>
          <w:color w:val="231F20"/>
          <w:spacing w:val="-10"/>
        </w:rPr>
        <w:t xml:space="preserve"> </w:t>
      </w:r>
      <w:r w:rsidRPr="00974F16">
        <w:rPr>
          <w:rFonts w:ascii="Arial" w:hAnsi="Arial" w:cs="Arial"/>
          <w:color w:val="231F20"/>
        </w:rPr>
        <w:t>of</w:t>
      </w:r>
      <w:r w:rsidRPr="00974F16">
        <w:rPr>
          <w:rFonts w:ascii="Arial" w:hAnsi="Arial" w:cs="Arial"/>
          <w:color w:val="231F20"/>
          <w:spacing w:val="-9"/>
        </w:rPr>
        <w:t xml:space="preserve"> </w:t>
      </w:r>
      <w:r w:rsidRPr="00974F16">
        <w:rPr>
          <w:rFonts w:ascii="Arial" w:hAnsi="Arial" w:cs="Arial"/>
          <w:color w:val="231F20"/>
        </w:rPr>
        <w:t>value.</w:t>
      </w:r>
      <w:r w:rsidRPr="00974F16">
        <w:rPr>
          <w:rFonts w:ascii="Arial" w:hAnsi="Arial" w:cs="Arial"/>
          <w:color w:val="231F20"/>
          <w:spacing w:val="-10"/>
        </w:rPr>
        <w:t xml:space="preserve"> </w:t>
      </w:r>
      <w:r w:rsidRPr="00974F16">
        <w:rPr>
          <w:rFonts w:ascii="Arial" w:hAnsi="Arial" w:cs="Arial"/>
          <w:color w:val="231F20"/>
        </w:rPr>
        <w:t>For</w:t>
      </w:r>
      <w:r w:rsidRPr="00974F16">
        <w:rPr>
          <w:rFonts w:ascii="Arial" w:hAnsi="Arial" w:cs="Arial"/>
          <w:color w:val="231F20"/>
          <w:spacing w:val="-9"/>
        </w:rPr>
        <w:t xml:space="preserve"> </w:t>
      </w:r>
      <w:r w:rsidRPr="00974F16">
        <w:rPr>
          <w:rFonts w:ascii="Arial" w:hAnsi="Arial" w:cs="Arial"/>
          <w:color w:val="231F20"/>
          <w:spacing w:val="-3"/>
        </w:rPr>
        <w:t>example:</w:t>
      </w:r>
    </w:p>
    <w:p w:rsidR="000022F2" w:rsidRPr="00974F16" w:rsidRDefault="00A32422" w:rsidP="00974F16">
      <w:pPr>
        <w:spacing w:before="113" w:line="300" w:lineRule="auto"/>
        <w:ind w:left="731" w:right="181"/>
        <w:rPr>
          <w:rFonts w:ascii="Arial" w:hAnsi="Arial" w:cs="Arial"/>
          <w:i/>
          <w:sz w:val="18"/>
        </w:rPr>
      </w:pPr>
      <w:r w:rsidRPr="00974F16">
        <w:rPr>
          <w:rFonts w:ascii="Arial" w:hAnsi="Arial" w:cs="Arial"/>
          <w:i/>
          <w:color w:val="231F20"/>
          <w:sz w:val="18"/>
        </w:rPr>
        <w:t xml:space="preserve">“This project is something that some of the patients have commented on as being very helpful. </w:t>
      </w:r>
      <w:r w:rsidRPr="00974F16">
        <w:rPr>
          <w:rFonts w:ascii="Arial" w:hAnsi="Arial" w:cs="Arial"/>
          <w:i/>
          <w:color w:val="231F20"/>
          <w:spacing w:val="-7"/>
          <w:sz w:val="18"/>
        </w:rPr>
        <w:t xml:space="preserve">To </w:t>
      </w:r>
      <w:r w:rsidRPr="00974F16">
        <w:rPr>
          <w:rFonts w:ascii="Arial" w:hAnsi="Arial" w:cs="Arial"/>
          <w:i/>
          <w:color w:val="231F20"/>
          <w:sz w:val="18"/>
        </w:rPr>
        <w:t>the point where we have put the poster on our website</w:t>
      </w:r>
      <w:r w:rsidRPr="00974F16">
        <w:rPr>
          <w:rFonts w:ascii="Arial" w:hAnsi="Arial" w:cs="Arial"/>
          <w:i/>
          <w:color w:val="231F20"/>
          <w:spacing w:val="-2"/>
          <w:sz w:val="18"/>
        </w:rPr>
        <w:t xml:space="preserve"> </w:t>
      </w:r>
      <w:r w:rsidRPr="00974F16">
        <w:rPr>
          <w:rFonts w:ascii="Arial" w:hAnsi="Arial" w:cs="Arial"/>
          <w:i/>
          <w:color w:val="231F20"/>
          <w:sz w:val="18"/>
        </w:rPr>
        <w:t>too.</w:t>
      </w:r>
    </w:p>
    <w:p w:rsidR="000022F2" w:rsidRPr="00974F16" w:rsidRDefault="00A32422">
      <w:pPr>
        <w:spacing w:before="113"/>
        <w:ind w:left="730"/>
        <w:rPr>
          <w:rFonts w:ascii="Arial" w:hAnsi="Arial" w:cs="Arial"/>
          <w:i/>
          <w:sz w:val="18"/>
        </w:rPr>
      </w:pPr>
      <w:r w:rsidRPr="00974F16">
        <w:rPr>
          <w:rFonts w:ascii="Arial" w:hAnsi="Arial" w:cs="Arial"/>
          <w:i/>
          <w:color w:val="231F20"/>
          <w:sz w:val="18"/>
        </w:rPr>
        <w:t>It would be great to see it continued. Thank you”</w:t>
      </w:r>
    </w:p>
    <w:p w:rsidR="000022F2" w:rsidRPr="00974F16" w:rsidRDefault="000022F2">
      <w:pPr>
        <w:pStyle w:val="BodyText"/>
        <w:spacing w:before="4"/>
        <w:rPr>
          <w:rFonts w:ascii="Arial" w:hAnsi="Arial" w:cs="Arial"/>
          <w:i/>
          <w:sz w:val="8"/>
        </w:rPr>
      </w:pPr>
    </w:p>
    <w:p w:rsidR="000022F2" w:rsidRPr="00974F16" w:rsidRDefault="00A32422">
      <w:pPr>
        <w:spacing w:before="57"/>
        <w:ind w:left="730"/>
        <w:rPr>
          <w:rFonts w:ascii="Arial" w:hAnsi="Arial" w:cs="Arial"/>
          <w:sz w:val="14"/>
        </w:rPr>
      </w:pPr>
      <w:r w:rsidRPr="00974F16">
        <w:rPr>
          <w:rFonts w:ascii="Arial" w:hAnsi="Arial" w:cs="Arial"/>
          <w:color w:val="231F20"/>
          <w:w w:val="105"/>
          <w:sz w:val="14"/>
        </w:rPr>
        <w:t>SOUTH CITY MEDICAL PRACTICE, INVERCARGILL</w:t>
      </w:r>
    </w:p>
    <w:p w:rsidR="000022F2" w:rsidRPr="00974F16" w:rsidRDefault="00A32422">
      <w:pPr>
        <w:spacing w:before="61"/>
        <w:ind w:left="730"/>
        <w:rPr>
          <w:rFonts w:ascii="Arial" w:hAnsi="Arial" w:cs="Arial"/>
          <w:i/>
          <w:sz w:val="10"/>
        </w:rPr>
      </w:pPr>
      <w:r w:rsidRPr="00974F16">
        <w:rPr>
          <w:rFonts w:ascii="Arial" w:hAnsi="Arial" w:cs="Arial"/>
          <w:i/>
          <w:color w:val="231F20"/>
          <w:sz w:val="18"/>
        </w:rPr>
        <w:t>47% of patients are high needs</w:t>
      </w:r>
      <w:r w:rsidRPr="00974F16">
        <w:rPr>
          <w:rFonts w:ascii="Arial" w:hAnsi="Arial" w:cs="Arial"/>
          <w:i/>
          <w:color w:val="231F20"/>
          <w:position w:val="6"/>
          <w:sz w:val="10"/>
        </w:rPr>
        <w:t>3</w:t>
      </w:r>
    </w:p>
    <w:p w:rsidR="000022F2" w:rsidRPr="00974F16" w:rsidRDefault="000022F2">
      <w:pPr>
        <w:rPr>
          <w:rFonts w:ascii="Arial" w:hAnsi="Arial" w:cs="Arial"/>
          <w:sz w:val="10"/>
        </w:rPr>
        <w:sectPr w:rsidR="000022F2" w:rsidRPr="00974F16">
          <w:type w:val="continuous"/>
          <w:pgSz w:w="11910" w:h="16840"/>
          <w:pgMar w:top="0" w:right="740" w:bottom="280" w:left="740" w:header="720" w:footer="720" w:gutter="0"/>
          <w:cols w:num="2" w:space="720" w:equalWidth="0">
            <w:col w:w="5152" w:space="40"/>
            <w:col w:w="5238"/>
          </w:cols>
        </w:sect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spacing w:before="6"/>
        <w:rPr>
          <w:rFonts w:ascii="Arial" w:hAnsi="Arial" w:cs="Arial"/>
          <w:i/>
          <w:sz w:val="25"/>
        </w:rPr>
      </w:pPr>
    </w:p>
    <w:p w:rsidR="000022F2" w:rsidRPr="00974F16" w:rsidRDefault="000022F2">
      <w:pPr>
        <w:pStyle w:val="BodyText"/>
        <w:spacing w:line="20" w:lineRule="exact"/>
        <w:ind w:left="672"/>
        <w:rPr>
          <w:rFonts w:ascii="Arial" w:hAnsi="Arial" w:cs="Arial"/>
          <w:sz w:val="2"/>
        </w:rPr>
      </w:pPr>
    </w:p>
    <w:p w:rsidR="000022F2" w:rsidRPr="00974F16" w:rsidRDefault="000022F2">
      <w:pPr>
        <w:pStyle w:val="BodyText"/>
        <w:rPr>
          <w:rFonts w:ascii="Arial" w:hAnsi="Arial" w:cs="Arial"/>
          <w:i/>
          <w:sz w:val="8"/>
        </w:rPr>
      </w:pPr>
    </w:p>
    <w:p w:rsidR="000022F2" w:rsidRPr="00974F16" w:rsidRDefault="00A32422">
      <w:pPr>
        <w:pStyle w:val="ListParagraph"/>
        <w:numPr>
          <w:ilvl w:val="0"/>
          <w:numId w:val="7"/>
        </w:numPr>
        <w:tabs>
          <w:tab w:val="left" w:pos="993"/>
          <w:tab w:val="left" w:pos="994"/>
        </w:tabs>
        <w:spacing w:before="99"/>
        <w:ind w:left="993" w:hanging="317"/>
        <w:jc w:val="left"/>
        <w:rPr>
          <w:rFonts w:ascii="Arial" w:hAnsi="Arial" w:cs="Arial"/>
          <w:sz w:val="12"/>
        </w:rPr>
      </w:pPr>
      <w:r w:rsidRPr="00974F16">
        <w:rPr>
          <w:rFonts w:ascii="Arial" w:hAnsi="Arial" w:cs="Arial"/>
          <w:color w:val="231F20"/>
          <w:sz w:val="12"/>
        </w:rPr>
        <w:t xml:space="preserve">High </w:t>
      </w:r>
      <w:r w:rsidRPr="00974F16">
        <w:rPr>
          <w:rFonts w:ascii="Arial" w:hAnsi="Arial" w:cs="Arial"/>
          <w:color w:val="231F20"/>
          <w:spacing w:val="2"/>
          <w:sz w:val="12"/>
        </w:rPr>
        <w:t xml:space="preserve">needs </w:t>
      </w:r>
      <w:r w:rsidRPr="00974F16">
        <w:rPr>
          <w:rFonts w:ascii="Arial" w:hAnsi="Arial" w:cs="Arial"/>
          <w:color w:val="231F20"/>
          <w:sz w:val="12"/>
        </w:rPr>
        <w:t xml:space="preserve">refers to patients enrolled in a </w:t>
      </w:r>
      <w:r w:rsidRPr="00974F16">
        <w:rPr>
          <w:rFonts w:ascii="Arial" w:hAnsi="Arial" w:cs="Arial"/>
          <w:color w:val="231F20"/>
          <w:spacing w:val="2"/>
          <w:sz w:val="12"/>
        </w:rPr>
        <w:t xml:space="preserve">general </w:t>
      </w:r>
      <w:r w:rsidRPr="00974F16">
        <w:rPr>
          <w:rFonts w:ascii="Arial" w:hAnsi="Arial" w:cs="Arial"/>
          <w:color w:val="231F20"/>
          <w:sz w:val="12"/>
        </w:rPr>
        <w:t xml:space="preserve">practice who are Māori OR Pasifika OR NZDep5 (the </w:t>
      </w:r>
      <w:r w:rsidRPr="00974F16">
        <w:rPr>
          <w:rFonts w:ascii="Arial" w:hAnsi="Arial" w:cs="Arial"/>
          <w:color w:val="231F20"/>
          <w:spacing w:val="2"/>
          <w:sz w:val="12"/>
        </w:rPr>
        <w:t xml:space="preserve">most </w:t>
      </w:r>
      <w:r w:rsidRPr="00974F16">
        <w:rPr>
          <w:rFonts w:ascii="Arial" w:hAnsi="Arial" w:cs="Arial"/>
          <w:color w:val="231F20"/>
          <w:sz w:val="12"/>
        </w:rPr>
        <w:t>deprived</w:t>
      </w:r>
      <w:r w:rsidRPr="00974F16">
        <w:rPr>
          <w:rFonts w:ascii="Arial" w:hAnsi="Arial" w:cs="Arial"/>
          <w:color w:val="231F20"/>
          <w:spacing w:val="27"/>
          <w:sz w:val="12"/>
        </w:rPr>
        <w:t xml:space="preserve"> </w:t>
      </w:r>
      <w:r w:rsidRPr="00974F16">
        <w:rPr>
          <w:rFonts w:ascii="Arial" w:hAnsi="Arial" w:cs="Arial"/>
          <w:color w:val="231F20"/>
          <w:sz w:val="12"/>
        </w:rPr>
        <w:t>quintile).</w:t>
      </w:r>
    </w:p>
    <w:p w:rsidR="000022F2" w:rsidRPr="00974F16" w:rsidRDefault="000022F2">
      <w:pPr>
        <w:rPr>
          <w:rFonts w:ascii="Arial" w:hAnsi="Arial" w:cs="Arial"/>
          <w:sz w:val="12"/>
        </w:rPr>
        <w:sectPr w:rsidR="000022F2" w:rsidRPr="00974F16">
          <w:type w:val="continuous"/>
          <w:pgSz w:w="11910" w:h="16840"/>
          <w:pgMar w:top="0" w:right="740" w:bottom="280" w:left="740" w:header="720" w:footer="720" w:gutter="0"/>
          <w:cols w:space="720"/>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7"/>
        <w:rPr>
          <w:rFonts w:ascii="Arial" w:hAnsi="Arial" w:cs="Arial"/>
          <w:sz w:val="20"/>
        </w:rPr>
      </w:pPr>
    </w:p>
    <w:p w:rsidR="000022F2" w:rsidRPr="00974F16" w:rsidRDefault="000022F2">
      <w:pPr>
        <w:rPr>
          <w:rFonts w:ascii="Arial" w:hAnsi="Arial" w:cs="Arial"/>
          <w:sz w:val="20"/>
        </w:rPr>
        <w:sectPr w:rsidR="000022F2" w:rsidRPr="00974F16">
          <w:pgSz w:w="11910" w:h="16840"/>
          <w:pgMar w:top="1580" w:right="740" w:bottom="740" w:left="740" w:header="0" w:footer="549" w:gutter="0"/>
          <w:cols w:space="720"/>
        </w:sectPr>
      </w:pPr>
    </w:p>
    <w:p w:rsidR="000022F2" w:rsidRPr="00974F16" w:rsidRDefault="001C4F59" w:rsidP="00974F16">
      <w:pPr>
        <w:spacing w:line="300" w:lineRule="auto"/>
        <w:rPr>
          <w:rFonts w:ascii="Arial" w:hAnsi="Arial" w:cs="Arial"/>
          <w:color w:val="231F20"/>
          <w:sz w:val="18"/>
          <w:szCs w:val="18"/>
        </w:rPr>
      </w:pPr>
      <w:r w:rsidRPr="00974F16">
        <w:rPr>
          <w:rFonts w:ascii="Arial" w:hAnsi="Arial" w:cs="Arial"/>
          <w:color w:val="231F20"/>
          <w:sz w:val="18"/>
          <w:szCs w:val="18"/>
        </w:rPr>
        <w:t>There was very limited direct feedback from</w:t>
      </w:r>
      <w:r w:rsidR="00D51E74" w:rsidRPr="00974F16">
        <w:rPr>
          <w:rFonts w:ascii="Arial" w:hAnsi="Arial" w:cs="Arial"/>
          <w:color w:val="231F20"/>
          <w:sz w:val="18"/>
          <w:szCs w:val="18"/>
        </w:rPr>
        <w:t xml:space="preserve"> </w:t>
      </w:r>
      <w:r w:rsidR="00D51E74" w:rsidRPr="00974F16">
        <w:rPr>
          <w:rFonts w:ascii="Arial" w:hAnsi="Arial" w:cs="Arial"/>
          <w:color w:val="231F20"/>
          <w:sz w:val="18"/>
          <w:szCs w:val="18"/>
        </w:rPr>
        <w:br/>
      </w:r>
      <w:r w:rsidRPr="00974F16">
        <w:rPr>
          <w:rFonts w:ascii="Arial" w:hAnsi="Arial" w:cs="Arial"/>
          <w:color w:val="231F20"/>
          <w:sz w:val="18"/>
          <w:szCs w:val="18"/>
        </w:rPr>
        <w:t>patients or consumers, though some excellent</w:t>
      </w:r>
      <w:r w:rsidR="00D51E74" w:rsidRPr="00974F16">
        <w:rPr>
          <w:rFonts w:ascii="Arial" w:hAnsi="Arial" w:cs="Arial"/>
          <w:color w:val="231F20"/>
          <w:sz w:val="18"/>
          <w:szCs w:val="18"/>
        </w:rPr>
        <w:br/>
      </w:r>
      <w:r w:rsidRPr="00974F16">
        <w:rPr>
          <w:rFonts w:ascii="Arial" w:hAnsi="Arial" w:cs="Arial"/>
          <w:color w:val="231F20"/>
          <w:sz w:val="18"/>
          <w:szCs w:val="18"/>
        </w:rPr>
        <w:t>feedback from general practitioners about patient</w:t>
      </w:r>
      <w:r w:rsidR="00D51E74" w:rsidRPr="00974F16">
        <w:rPr>
          <w:rFonts w:ascii="Arial" w:hAnsi="Arial" w:cs="Arial"/>
          <w:color w:val="231F20"/>
          <w:sz w:val="18"/>
          <w:szCs w:val="18"/>
        </w:rPr>
        <w:br/>
      </w:r>
      <w:r w:rsidRPr="00974F16">
        <w:rPr>
          <w:rFonts w:ascii="Arial" w:hAnsi="Arial" w:cs="Arial"/>
          <w:color w:val="231F20"/>
          <w:sz w:val="18"/>
          <w:szCs w:val="18"/>
        </w:rPr>
        <w:t>experience. For example</w:t>
      </w:r>
      <w:r w:rsidR="00D51E74" w:rsidRPr="00974F16">
        <w:rPr>
          <w:rFonts w:ascii="Arial" w:hAnsi="Arial" w:cs="Arial"/>
          <w:color w:val="231F20"/>
          <w:sz w:val="18"/>
          <w:szCs w:val="18"/>
        </w:rPr>
        <w:t>:</w:t>
      </w:r>
    </w:p>
    <w:p w:rsidR="001C4F59" w:rsidRPr="00974F16" w:rsidRDefault="001C4F59" w:rsidP="00974F16">
      <w:pPr>
        <w:spacing w:line="300" w:lineRule="auto"/>
        <w:rPr>
          <w:rFonts w:ascii="Arial" w:hAnsi="Arial" w:cs="Arial"/>
          <w:sz w:val="18"/>
        </w:rPr>
      </w:pPr>
    </w:p>
    <w:p w:rsidR="001C4F59" w:rsidRPr="00974F16" w:rsidRDefault="001C4F59" w:rsidP="00974F16">
      <w:pPr>
        <w:spacing w:line="300" w:lineRule="auto"/>
        <w:rPr>
          <w:rFonts w:ascii="Arial" w:hAnsi="Arial" w:cs="Arial"/>
          <w:i/>
          <w:sz w:val="18"/>
        </w:rPr>
      </w:pPr>
      <w:r w:rsidRPr="00974F16">
        <w:rPr>
          <w:rFonts w:ascii="Arial" w:hAnsi="Arial" w:cs="Arial"/>
          <w:sz w:val="18"/>
        </w:rPr>
        <w:t>“</w:t>
      </w:r>
      <w:r w:rsidRPr="00974F16">
        <w:rPr>
          <w:rFonts w:ascii="Arial" w:hAnsi="Arial" w:cs="Arial"/>
          <w:i/>
          <w:color w:val="231F20"/>
          <w:sz w:val="18"/>
        </w:rPr>
        <w:t>One of my patients I enrolled for Manage</w:t>
      </w:r>
      <w:r w:rsidR="00D51E74" w:rsidRPr="00974F16">
        <w:rPr>
          <w:rFonts w:ascii="Arial" w:hAnsi="Arial" w:cs="Arial"/>
          <w:i/>
          <w:color w:val="231F20"/>
          <w:sz w:val="18"/>
        </w:rPr>
        <w:t>.</w:t>
      </w:r>
      <w:r w:rsidR="00D51E74" w:rsidRPr="00974F16">
        <w:rPr>
          <w:rFonts w:ascii="Arial" w:hAnsi="Arial" w:cs="Arial"/>
          <w:i/>
          <w:color w:val="231F20"/>
          <w:sz w:val="18"/>
        </w:rPr>
        <w:br/>
      </w:r>
      <w:r w:rsidRPr="00974F16">
        <w:rPr>
          <w:rFonts w:ascii="Arial" w:hAnsi="Arial" w:cs="Arial"/>
          <w:i/>
          <w:color w:val="231F20"/>
          <w:sz w:val="18"/>
        </w:rPr>
        <w:t>My</w:t>
      </w:r>
      <w:r w:rsidR="009E5A0D" w:rsidRPr="00974F16">
        <w:rPr>
          <w:rFonts w:ascii="Arial" w:hAnsi="Arial" w:cs="Arial"/>
          <w:i/>
          <w:color w:val="231F20"/>
          <w:sz w:val="18"/>
        </w:rPr>
        <w:t xml:space="preserve"> </w:t>
      </w:r>
      <w:r w:rsidRPr="00974F16">
        <w:rPr>
          <w:rFonts w:ascii="Arial" w:hAnsi="Arial" w:cs="Arial"/>
          <w:i/>
          <w:color w:val="231F20"/>
          <w:sz w:val="18"/>
        </w:rPr>
        <w:t>Health was in debt with us and so only</w:t>
      </w:r>
      <w:r w:rsidR="00D51E74" w:rsidRPr="00974F16">
        <w:rPr>
          <w:rFonts w:ascii="Arial" w:hAnsi="Arial" w:cs="Arial"/>
          <w:i/>
          <w:color w:val="231F20"/>
          <w:sz w:val="18"/>
        </w:rPr>
        <w:br/>
      </w:r>
      <w:r w:rsidRPr="00974F16">
        <w:rPr>
          <w:rFonts w:ascii="Arial" w:hAnsi="Arial" w:cs="Arial"/>
          <w:i/>
          <w:color w:val="231F20"/>
          <w:sz w:val="18"/>
        </w:rPr>
        <w:t>allowed</w:t>
      </w:r>
      <w:r w:rsidR="00D51E74" w:rsidRPr="00974F16">
        <w:rPr>
          <w:rFonts w:ascii="Arial" w:hAnsi="Arial" w:cs="Arial"/>
          <w:i/>
          <w:color w:val="231F20"/>
          <w:sz w:val="18"/>
        </w:rPr>
        <w:t xml:space="preserve"> to book over the phone to make</w:t>
      </w:r>
      <w:r w:rsidR="00D51E74" w:rsidRPr="00974F16">
        <w:rPr>
          <w:rFonts w:ascii="Arial" w:hAnsi="Arial" w:cs="Arial"/>
          <w:i/>
          <w:color w:val="231F20"/>
          <w:sz w:val="18"/>
        </w:rPr>
        <w:br/>
      </w:r>
      <w:r w:rsidRPr="00974F16">
        <w:rPr>
          <w:rFonts w:ascii="Arial" w:hAnsi="Arial" w:cs="Arial"/>
          <w:i/>
          <w:color w:val="231F20"/>
          <w:sz w:val="18"/>
        </w:rPr>
        <w:t>she was aware</w:t>
      </w:r>
      <w:r w:rsidR="00A166BF" w:rsidRPr="00974F16">
        <w:rPr>
          <w:rFonts w:ascii="Arial" w:hAnsi="Arial" w:cs="Arial"/>
          <w:i/>
          <w:color w:val="231F20"/>
          <w:sz w:val="18"/>
        </w:rPr>
        <w:t xml:space="preserve"> </w:t>
      </w:r>
      <w:r w:rsidRPr="00974F16">
        <w:rPr>
          <w:rFonts w:ascii="Arial" w:hAnsi="Arial" w:cs="Arial"/>
          <w:i/>
          <w:color w:val="231F20"/>
          <w:sz w:val="18"/>
        </w:rPr>
        <w:t xml:space="preserve">she needed to pay first. </w:t>
      </w:r>
      <w:r w:rsidR="00D51E74" w:rsidRPr="00974F16">
        <w:rPr>
          <w:rFonts w:ascii="Arial" w:hAnsi="Arial" w:cs="Arial"/>
          <w:i/>
          <w:color w:val="231F20"/>
          <w:sz w:val="18"/>
        </w:rPr>
        <w:br/>
      </w:r>
      <w:r w:rsidRPr="00974F16">
        <w:rPr>
          <w:rFonts w:ascii="Arial" w:hAnsi="Arial" w:cs="Arial"/>
          <w:i/>
          <w:color w:val="231F20"/>
          <w:sz w:val="18"/>
        </w:rPr>
        <w:t>Even with this in place she</w:t>
      </w:r>
      <w:r w:rsidR="00D51E74" w:rsidRPr="00974F16">
        <w:rPr>
          <w:rFonts w:ascii="Arial" w:hAnsi="Arial" w:cs="Arial"/>
          <w:i/>
          <w:color w:val="231F20"/>
          <w:sz w:val="18"/>
        </w:rPr>
        <w:t xml:space="preserve"> </w:t>
      </w:r>
      <w:r w:rsidRPr="00974F16">
        <w:rPr>
          <w:rFonts w:ascii="Arial" w:hAnsi="Arial" w:cs="Arial"/>
          <w:i/>
          <w:color w:val="231F20"/>
          <w:sz w:val="18"/>
        </w:rPr>
        <w:t xml:space="preserve">would often </w:t>
      </w:r>
      <w:r w:rsidR="00D51E74" w:rsidRPr="00974F16">
        <w:rPr>
          <w:rFonts w:ascii="Arial" w:hAnsi="Arial" w:cs="Arial"/>
          <w:i/>
          <w:color w:val="231F20"/>
          <w:sz w:val="18"/>
        </w:rPr>
        <w:br/>
      </w:r>
      <w:r w:rsidRPr="00974F16">
        <w:rPr>
          <w:rFonts w:ascii="Arial" w:hAnsi="Arial" w:cs="Arial"/>
          <w:i/>
          <w:color w:val="231F20"/>
          <w:sz w:val="18"/>
        </w:rPr>
        <w:t>book and not attend. I got her enrolled</w:t>
      </w:r>
      <w:r w:rsidR="00D51E74" w:rsidRPr="00974F16">
        <w:rPr>
          <w:rFonts w:ascii="Arial" w:hAnsi="Arial" w:cs="Arial"/>
          <w:i/>
          <w:color w:val="231F20"/>
          <w:sz w:val="18"/>
        </w:rPr>
        <w:br/>
      </w:r>
      <w:r w:rsidRPr="00974F16">
        <w:rPr>
          <w:rFonts w:ascii="Arial" w:hAnsi="Arial" w:cs="Arial"/>
          <w:i/>
          <w:color w:val="231F20"/>
          <w:sz w:val="18"/>
        </w:rPr>
        <w:t xml:space="preserve">for Manage My Health and yes she booked </w:t>
      </w:r>
      <w:r w:rsidR="00D51E74" w:rsidRPr="00974F16">
        <w:rPr>
          <w:rFonts w:ascii="Arial" w:hAnsi="Arial" w:cs="Arial"/>
          <w:i/>
          <w:color w:val="231F20"/>
          <w:sz w:val="18"/>
        </w:rPr>
        <w:br/>
      </w:r>
      <w:r w:rsidRPr="00974F16">
        <w:rPr>
          <w:rFonts w:ascii="Arial" w:hAnsi="Arial" w:cs="Arial"/>
          <w:i/>
          <w:color w:val="231F20"/>
          <w:sz w:val="18"/>
        </w:rPr>
        <w:t>her own</w:t>
      </w:r>
      <w:r w:rsidR="00D51E74" w:rsidRPr="00974F16">
        <w:rPr>
          <w:rFonts w:ascii="Arial" w:hAnsi="Arial" w:cs="Arial"/>
          <w:i/>
          <w:color w:val="231F20"/>
          <w:sz w:val="18"/>
        </w:rPr>
        <w:t xml:space="preserve"> </w:t>
      </w:r>
      <w:r w:rsidRPr="00974F16">
        <w:rPr>
          <w:rFonts w:ascii="Arial" w:hAnsi="Arial" w:cs="Arial"/>
          <w:i/>
          <w:color w:val="231F20"/>
          <w:sz w:val="18"/>
        </w:rPr>
        <w:t>appointments but interestingly</w:t>
      </w:r>
      <w:r w:rsidR="00D51E74" w:rsidRPr="00974F16">
        <w:rPr>
          <w:rFonts w:ascii="Arial" w:hAnsi="Arial" w:cs="Arial"/>
          <w:i/>
          <w:color w:val="231F20"/>
          <w:sz w:val="18"/>
        </w:rPr>
        <w:br/>
      </w:r>
      <w:r w:rsidRPr="00974F16">
        <w:rPr>
          <w:rFonts w:ascii="Arial" w:hAnsi="Arial" w:cs="Arial"/>
          <w:i/>
          <w:color w:val="231F20"/>
          <w:sz w:val="18"/>
        </w:rPr>
        <w:t>she also cancelled</w:t>
      </w:r>
      <w:r w:rsidR="00D51E74" w:rsidRPr="00974F16">
        <w:rPr>
          <w:rFonts w:ascii="Arial" w:hAnsi="Arial" w:cs="Arial"/>
          <w:i/>
          <w:color w:val="231F20"/>
          <w:sz w:val="18"/>
        </w:rPr>
        <w:t xml:space="preserve"> </w:t>
      </w:r>
      <w:r w:rsidRPr="00974F16">
        <w:rPr>
          <w:rFonts w:ascii="Arial" w:hAnsi="Arial" w:cs="Arial"/>
          <w:i/>
          <w:color w:val="231F20"/>
          <w:sz w:val="18"/>
        </w:rPr>
        <w:t xml:space="preserve">them well in time for others </w:t>
      </w:r>
      <w:r w:rsidR="00D51E74" w:rsidRPr="00974F16">
        <w:rPr>
          <w:rFonts w:ascii="Arial" w:hAnsi="Arial" w:cs="Arial"/>
          <w:i/>
          <w:color w:val="231F20"/>
          <w:sz w:val="18"/>
        </w:rPr>
        <w:br/>
      </w:r>
      <w:r w:rsidRPr="00974F16">
        <w:rPr>
          <w:rFonts w:ascii="Arial" w:hAnsi="Arial" w:cs="Arial"/>
          <w:i/>
          <w:color w:val="231F20"/>
          <w:sz w:val="18"/>
        </w:rPr>
        <w:t>to use the slot. This has</w:t>
      </w:r>
      <w:r w:rsidR="00D51E74" w:rsidRPr="00974F16">
        <w:rPr>
          <w:rFonts w:ascii="Arial" w:hAnsi="Arial" w:cs="Arial"/>
          <w:i/>
          <w:color w:val="231F20"/>
          <w:sz w:val="18"/>
        </w:rPr>
        <w:t xml:space="preserve"> </w:t>
      </w:r>
      <w:r w:rsidRPr="00974F16">
        <w:rPr>
          <w:rFonts w:ascii="Arial" w:hAnsi="Arial" w:cs="Arial"/>
          <w:i/>
          <w:color w:val="231F20"/>
          <w:sz w:val="18"/>
        </w:rPr>
        <w:t xml:space="preserve">meant her taking better </w:t>
      </w:r>
      <w:r w:rsidR="00974F16">
        <w:rPr>
          <w:rFonts w:ascii="Arial" w:hAnsi="Arial" w:cs="Arial"/>
          <w:i/>
          <w:color w:val="231F20"/>
          <w:sz w:val="18"/>
        </w:rPr>
        <w:br/>
      </w:r>
      <w:r w:rsidRPr="00974F16">
        <w:rPr>
          <w:rFonts w:ascii="Arial" w:hAnsi="Arial" w:cs="Arial"/>
          <w:i/>
          <w:color w:val="231F20"/>
          <w:sz w:val="18"/>
        </w:rPr>
        <w:t>control over her health.</w:t>
      </w:r>
      <w:r w:rsidR="00D51E74" w:rsidRPr="00974F16">
        <w:rPr>
          <w:rFonts w:ascii="Arial" w:hAnsi="Arial" w:cs="Arial"/>
          <w:i/>
          <w:color w:val="231F20"/>
          <w:sz w:val="18"/>
        </w:rPr>
        <w:t xml:space="preserve"> </w:t>
      </w:r>
      <w:r w:rsidRPr="00974F16">
        <w:rPr>
          <w:rFonts w:ascii="Arial" w:hAnsi="Arial" w:cs="Arial"/>
          <w:i/>
          <w:color w:val="231F20"/>
          <w:sz w:val="18"/>
        </w:rPr>
        <w:t xml:space="preserve">She orders her script </w:t>
      </w:r>
      <w:r w:rsidR="00974F16">
        <w:rPr>
          <w:rFonts w:ascii="Arial" w:hAnsi="Arial" w:cs="Arial"/>
          <w:i/>
          <w:color w:val="231F20"/>
          <w:sz w:val="18"/>
        </w:rPr>
        <w:br/>
      </w:r>
      <w:r w:rsidRPr="00974F16">
        <w:rPr>
          <w:rFonts w:ascii="Arial" w:hAnsi="Arial" w:cs="Arial"/>
          <w:i/>
          <w:color w:val="231F20"/>
          <w:sz w:val="18"/>
        </w:rPr>
        <w:t>through Manage My Health</w:t>
      </w:r>
      <w:r w:rsidR="00D51E74" w:rsidRPr="00974F16">
        <w:rPr>
          <w:rFonts w:ascii="Arial" w:hAnsi="Arial" w:cs="Arial"/>
          <w:i/>
          <w:color w:val="231F20"/>
          <w:sz w:val="18"/>
        </w:rPr>
        <w:t xml:space="preserve"> </w:t>
      </w:r>
      <w:r w:rsidRPr="00974F16">
        <w:rPr>
          <w:rFonts w:ascii="Arial" w:hAnsi="Arial" w:cs="Arial"/>
          <w:i/>
          <w:color w:val="231F20"/>
          <w:sz w:val="18"/>
        </w:rPr>
        <w:t xml:space="preserve">appropriately, which </w:t>
      </w:r>
      <w:r w:rsidR="00974F16">
        <w:rPr>
          <w:rFonts w:ascii="Arial" w:hAnsi="Arial" w:cs="Arial"/>
          <w:i/>
          <w:color w:val="231F20"/>
          <w:sz w:val="18"/>
        </w:rPr>
        <w:br/>
      </w:r>
      <w:r w:rsidRPr="00974F16">
        <w:rPr>
          <w:rFonts w:ascii="Arial" w:hAnsi="Arial" w:cs="Arial"/>
          <w:i/>
          <w:color w:val="231F20"/>
          <w:sz w:val="18"/>
        </w:rPr>
        <w:t>she was unable to do before</w:t>
      </w:r>
      <w:r w:rsidR="00D51E74" w:rsidRPr="00974F16">
        <w:rPr>
          <w:rFonts w:ascii="Arial" w:hAnsi="Arial" w:cs="Arial"/>
          <w:i/>
          <w:color w:val="231F20"/>
          <w:sz w:val="18"/>
        </w:rPr>
        <w:t xml:space="preserve"> </w:t>
      </w:r>
      <w:r w:rsidRPr="00974F16">
        <w:rPr>
          <w:rFonts w:ascii="Arial" w:hAnsi="Arial" w:cs="Arial"/>
          <w:i/>
          <w:color w:val="231F20"/>
          <w:sz w:val="18"/>
        </w:rPr>
        <w:t xml:space="preserve">as she had no phone </w:t>
      </w:r>
      <w:r w:rsidR="00974F16">
        <w:rPr>
          <w:rFonts w:ascii="Arial" w:hAnsi="Arial" w:cs="Arial"/>
          <w:i/>
          <w:color w:val="231F20"/>
          <w:sz w:val="18"/>
        </w:rPr>
        <w:br/>
      </w:r>
      <w:r w:rsidRPr="00974F16">
        <w:rPr>
          <w:rFonts w:ascii="Arial" w:hAnsi="Arial" w:cs="Arial"/>
          <w:i/>
          <w:color w:val="231F20"/>
          <w:sz w:val="18"/>
        </w:rPr>
        <w:t>money left to order by phone.</w:t>
      </w:r>
      <w:r w:rsidR="00D51E74" w:rsidRPr="00974F16">
        <w:rPr>
          <w:rFonts w:ascii="Arial" w:hAnsi="Arial" w:cs="Arial"/>
          <w:i/>
          <w:color w:val="231F20"/>
          <w:sz w:val="18"/>
        </w:rPr>
        <w:t xml:space="preserve"> </w:t>
      </w:r>
      <w:r w:rsidRPr="00974F16">
        <w:rPr>
          <w:rFonts w:ascii="Arial" w:hAnsi="Arial" w:cs="Arial"/>
          <w:i/>
          <w:color w:val="231F20"/>
          <w:sz w:val="18"/>
        </w:rPr>
        <w:t>Hence medication compliance has improved</w:t>
      </w:r>
      <w:r w:rsidR="00D51E74" w:rsidRPr="00974F16">
        <w:rPr>
          <w:rFonts w:ascii="Arial" w:hAnsi="Arial" w:cs="Arial"/>
          <w:i/>
          <w:color w:val="231F20"/>
          <w:sz w:val="18"/>
        </w:rPr>
        <w:t xml:space="preserve"> </w:t>
      </w:r>
      <w:r w:rsidRPr="00974F16">
        <w:rPr>
          <w:rFonts w:ascii="Arial" w:hAnsi="Arial" w:cs="Arial"/>
          <w:i/>
          <w:color w:val="231F20"/>
          <w:sz w:val="18"/>
        </w:rPr>
        <w:t>and so has her health condition. All because of</w:t>
      </w:r>
      <w:r w:rsidR="00D51E74" w:rsidRPr="00974F16">
        <w:rPr>
          <w:rFonts w:ascii="Arial" w:hAnsi="Arial" w:cs="Arial"/>
          <w:i/>
          <w:color w:val="231F20"/>
          <w:sz w:val="18"/>
        </w:rPr>
        <w:t xml:space="preserve"> </w:t>
      </w:r>
      <w:r w:rsidRPr="00974F16">
        <w:rPr>
          <w:rFonts w:ascii="Arial" w:hAnsi="Arial" w:cs="Arial"/>
          <w:i/>
          <w:color w:val="231F20"/>
          <w:sz w:val="18"/>
        </w:rPr>
        <w:t>empowering</w:t>
      </w:r>
      <w:r w:rsidR="00D51E74" w:rsidRPr="00974F16">
        <w:rPr>
          <w:rFonts w:ascii="Arial" w:hAnsi="Arial" w:cs="Arial"/>
          <w:i/>
          <w:color w:val="231F20"/>
          <w:sz w:val="18"/>
        </w:rPr>
        <w:t xml:space="preserve"> </w:t>
      </w:r>
      <w:r w:rsidRPr="00974F16">
        <w:rPr>
          <w:rFonts w:ascii="Arial" w:hAnsi="Arial" w:cs="Arial"/>
          <w:i/>
          <w:color w:val="231F20"/>
          <w:sz w:val="18"/>
        </w:rPr>
        <w:t xml:space="preserve">her to use </w:t>
      </w:r>
      <w:r w:rsidR="00974F16">
        <w:rPr>
          <w:rFonts w:ascii="Arial" w:hAnsi="Arial" w:cs="Arial"/>
          <w:i/>
          <w:color w:val="231F20"/>
          <w:sz w:val="18"/>
        </w:rPr>
        <w:br/>
      </w:r>
      <w:r w:rsidRPr="00974F16">
        <w:rPr>
          <w:rFonts w:ascii="Arial" w:hAnsi="Arial" w:cs="Arial"/>
          <w:i/>
          <w:color w:val="231F20"/>
          <w:sz w:val="18"/>
        </w:rPr>
        <w:t>Manage My Health and</w:t>
      </w:r>
      <w:r w:rsidR="00D51E74" w:rsidRPr="00974F16">
        <w:rPr>
          <w:rFonts w:ascii="Arial" w:hAnsi="Arial" w:cs="Arial"/>
          <w:i/>
          <w:color w:val="231F20"/>
          <w:sz w:val="18"/>
        </w:rPr>
        <w:t xml:space="preserve"> </w:t>
      </w:r>
      <w:r w:rsidRPr="00974F16">
        <w:rPr>
          <w:rFonts w:ascii="Arial" w:hAnsi="Arial" w:cs="Arial"/>
          <w:i/>
          <w:color w:val="231F20"/>
          <w:sz w:val="18"/>
        </w:rPr>
        <w:t xml:space="preserve">giving her access to free </w:t>
      </w:r>
      <w:r w:rsidR="00974F16">
        <w:rPr>
          <w:rFonts w:ascii="Arial" w:hAnsi="Arial" w:cs="Arial"/>
          <w:i/>
          <w:color w:val="231F20"/>
          <w:sz w:val="18"/>
        </w:rPr>
        <w:br/>
      </w:r>
      <w:r w:rsidRPr="00974F16">
        <w:rPr>
          <w:rFonts w:ascii="Arial" w:hAnsi="Arial" w:cs="Arial"/>
          <w:i/>
          <w:color w:val="231F20"/>
          <w:sz w:val="18"/>
        </w:rPr>
        <w:t>data to use the system.”</w:t>
      </w:r>
    </w:p>
    <w:p w:rsidR="001C4F59" w:rsidRPr="00974F16" w:rsidRDefault="001C4F59" w:rsidP="00974F16">
      <w:pPr>
        <w:spacing w:line="300" w:lineRule="auto"/>
        <w:rPr>
          <w:rFonts w:ascii="Arial" w:hAnsi="Arial" w:cs="Arial"/>
          <w:sz w:val="18"/>
        </w:rPr>
      </w:pPr>
    </w:p>
    <w:p w:rsidR="001C4F59" w:rsidRPr="00974F16" w:rsidRDefault="001C4F59" w:rsidP="00974F16">
      <w:pPr>
        <w:spacing w:line="300" w:lineRule="auto"/>
        <w:rPr>
          <w:rFonts w:ascii="Arial" w:hAnsi="Arial" w:cs="Arial"/>
          <w:sz w:val="18"/>
        </w:rPr>
      </w:pPr>
      <w:r w:rsidRPr="00974F16">
        <w:rPr>
          <w:rFonts w:ascii="Arial" w:hAnsi="Arial" w:cs="Arial"/>
          <w:sz w:val="18"/>
        </w:rPr>
        <w:t>GP, MORNINGTON HEALTH CENTRE, DUNEDIN</w:t>
      </w:r>
    </w:p>
    <w:p w:rsidR="001C4F59" w:rsidRPr="00974F16" w:rsidRDefault="001C4F59" w:rsidP="00974F16">
      <w:pPr>
        <w:spacing w:line="300" w:lineRule="auto"/>
        <w:rPr>
          <w:rFonts w:ascii="Arial" w:hAnsi="Arial" w:cs="Arial"/>
          <w:sz w:val="18"/>
        </w:rPr>
      </w:pPr>
      <w:r w:rsidRPr="00974F16">
        <w:rPr>
          <w:rFonts w:ascii="Arial" w:hAnsi="Arial" w:cs="Arial"/>
          <w:sz w:val="18"/>
        </w:rPr>
        <w:t>21% of patients are high needs</w:t>
      </w:r>
    </w:p>
    <w:p w:rsidR="001C4F59" w:rsidRPr="00974F16" w:rsidRDefault="001C4F59" w:rsidP="00974F16">
      <w:pPr>
        <w:spacing w:line="300" w:lineRule="auto"/>
        <w:rPr>
          <w:rFonts w:ascii="Arial" w:hAnsi="Arial" w:cs="Arial"/>
          <w:sz w:val="18"/>
        </w:rPr>
      </w:pPr>
    </w:p>
    <w:p w:rsidR="001C4F59" w:rsidRPr="00974F16" w:rsidRDefault="001C4F59" w:rsidP="00974F16">
      <w:pPr>
        <w:rPr>
          <w:rFonts w:ascii="Arial" w:eastAsia="ARS Maquette Pro" w:hAnsi="Arial" w:cs="Arial"/>
          <w:b/>
          <w:bCs/>
          <w:color w:val="00A2C5"/>
          <w:sz w:val="30"/>
          <w:szCs w:val="30"/>
        </w:rPr>
      </w:pPr>
      <w:r w:rsidRPr="00974F16">
        <w:rPr>
          <w:rFonts w:ascii="Arial" w:hAnsi="Arial" w:cs="Arial"/>
        </w:rPr>
        <w:br w:type="column"/>
      </w:r>
      <w:r w:rsidRPr="00974F16">
        <w:rPr>
          <w:rFonts w:ascii="Arial" w:eastAsia="ARS Maquette Pro" w:hAnsi="Arial" w:cs="Arial"/>
          <w:b/>
          <w:bCs/>
          <w:color w:val="00A2C5"/>
          <w:sz w:val="30"/>
          <w:szCs w:val="30"/>
        </w:rPr>
        <w:t>Objective 2: assess and</w:t>
      </w:r>
      <w:r w:rsidR="00D51E74" w:rsidRPr="00974F16">
        <w:rPr>
          <w:rFonts w:ascii="Arial" w:eastAsia="ARS Maquette Pro" w:hAnsi="Arial" w:cs="Arial"/>
          <w:b/>
          <w:bCs/>
          <w:color w:val="00A2C5"/>
          <w:sz w:val="30"/>
          <w:szCs w:val="30"/>
        </w:rPr>
        <w:br/>
      </w:r>
      <w:r w:rsidRPr="00974F16">
        <w:rPr>
          <w:rFonts w:ascii="Arial" w:eastAsia="ARS Maquette Pro" w:hAnsi="Arial" w:cs="Arial"/>
          <w:b/>
          <w:bCs/>
          <w:color w:val="00A2C5"/>
          <w:sz w:val="30"/>
          <w:szCs w:val="30"/>
        </w:rPr>
        <w:t>validate cost and availability</w:t>
      </w:r>
      <w:r w:rsidR="00D51E74" w:rsidRPr="00974F16">
        <w:rPr>
          <w:rFonts w:ascii="Arial" w:eastAsia="ARS Maquette Pro" w:hAnsi="Arial" w:cs="Arial"/>
          <w:b/>
          <w:bCs/>
          <w:color w:val="00A2C5"/>
          <w:sz w:val="30"/>
          <w:szCs w:val="30"/>
        </w:rPr>
        <w:br/>
      </w:r>
      <w:r w:rsidRPr="00974F16">
        <w:rPr>
          <w:rFonts w:ascii="Arial" w:eastAsia="ARS Maquette Pro" w:hAnsi="Arial" w:cs="Arial"/>
          <w:b/>
          <w:bCs/>
          <w:color w:val="00A2C5"/>
          <w:sz w:val="30"/>
          <w:szCs w:val="30"/>
        </w:rPr>
        <w:t>as a barrier</w:t>
      </w:r>
    </w:p>
    <w:p w:rsidR="001C4F59" w:rsidRPr="00974F16" w:rsidRDefault="001C4F59" w:rsidP="00974F16">
      <w:pPr>
        <w:spacing w:line="300" w:lineRule="auto"/>
        <w:rPr>
          <w:rFonts w:ascii="Arial" w:hAnsi="Arial" w:cs="Arial"/>
        </w:rPr>
      </w:pPr>
    </w:p>
    <w:p w:rsidR="001C4F59" w:rsidRPr="00974F16" w:rsidRDefault="001C4F59" w:rsidP="00974F16">
      <w:pPr>
        <w:spacing w:line="300" w:lineRule="auto"/>
        <w:rPr>
          <w:rFonts w:ascii="Arial" w:hAnsi="Arial" w:cs="Arial"/>
          <w:color w:val="231F20"/>
          <w:sz w:val="18"/>
          <w:szCs w:val="18"/>
        </w:rPr>
      </w:pPr>
      <w:r w:rsidRPr="00974F16">
        <w:rPr>
          <w:rFonts w:ascii="Arial" w:hAnsi="Arial" w:cs="Arial"/>
          <w:color w:val="231F20"/>
          <w:sz w:val="18"/>
          <w:szCs w:val="18"/>
        </w:rPr>
        <w:t>The project has demonstrated data cost and</w:t>
      </w:r>
      <w:r w:rsidR="00D51E74" w:rsidRPr="00974F16">
        <w:rPr>
          <w:rFonts w:ascii="Arial" w:hAnsi="Arial" w:cs="Arial"/>
          <w:color w:val="231F20"/>
          <w:sz w:val="18"/>
          <w:szCs w:val="18"/>
        </w:rPr>
        <w:br/>
      </w:r>
      <w:r w:rsidRPr="00974F16">
        <w:rPr>
          <w:rFonts w:ascii="Arial" w:hAnsi="Arial" w:cs="Arial"/>
          <w:color w:val="231F20"/>
          <w:sz w:val="18"/>
          <w:szCs w:val="18"/>
        </w:rPr>
        <w:t>availability is a fundamental access barrier, particularly</w:t>
      </w:r>
      <w:r w:rsidR="00D51E74" w:rsidRPr="00974F16">
        <w:rPr>
          <w:rFonts w:ascii="Arial" w:hAnsi="Arial" w:cs="Arial"/>
          <w:color w:val="231F20"/>
          <w:sz w:val="18"/>
          <w:szCs w:val="18"/>
        </w:rPr>
        <w:br/>
      </w:r>
      <w:r w:rsidRPr="00974F16">
        <w:rPr>
          <w:rFonts w:ascii="Arial" w:hAnsi="Arial" w:cs="Arial"/>
          <w:color w:val="231F20"/>
          <w:sz w:val="18"/>
          <w:szCs w:val="18"/>
        </w:rPr>
        <w:t>for those experiencing the most inequity. There was</w:t>
      </w:r>
      <w:r w:rsidR="00D51E74" w:rsidRPr="00974F16">
        <w:rPr>
          <w:rFonts w:ascii="Arial" w:hAnsi="Arial" w:cs="Arial"/>
          <w:color w:val="231F20"/>
          <w:sz w:val="18"/>
          <w:szCs w:val="18"/>
        </w:rPr>
        <w:br/>
      </w:r>
      <w:r w:rsidRPr="00974F16">
        <w:rPr>
          <w:rFonts w:ascii="Arial" w:hAnsi="Arial" w:cs="Arial"/>
          <w:color w:val="231F20"/>
          <w:sz w:val="18"/>
          <w:szCs w:val="18"/>
        </w:rPr>
        <w:t>clear feedback from general practices and NGOs in</w:t>
      </w:r>
      <w:r w:rsidR="00D51E74" w:rsidRPr="00974F16">
        <w:rPr>
          <w:rFonts w:ascii="Arial" w:hAnsi="Arial" w:cs="Arial"/>
          <w:color w:val="231F20"/>
          <w:sz w:val="18"/>
          <w:szCs w:val="18"/>
        </w:rPr>
        <w:br/>
      </w:r>
      <w:r w:rsidRPr="00974F16">
        <w:rPr>
          <w:rFonts w:ascii="Arial" w:hAnsi="Arial" w:cs="Arial"/>
          <w:color w:val="231F20"/>
          <w:sz w:val="18"/>
          <w:szCs w:val="18"/>
        </w:rPr>
        <w:t>this regard:</w:t>
      </w:r>
    </w:p>
    <w:p w:rsidR="00D51E74" w:rsidRPr="00974F16" w:rsidRDefault="00D51E74" w:rsidP="00974F16">
      <w:pPr>
        <w:spacing w:line="300" w:lineRule="auto"/>
        <w:rPr>
          <w:rFonts w:ascii="Arial" w:hAnsi="Arial" w:cs="Arial"/>
          <w:color w:val="231F20"/>
          <w:sz w:val="18"/>
          <w:szCs w:val="18"/>
        </w:rPr>
      </w:pPr>
    </w:p>
    <w:p w:rsidR="001C4F59" w:rsidRPr="00974F16" w:rsidRDefault="001C4F59" w:rsidP="00974F16">
      <w:pPr>
        <w:spacing w:line="300" w:lineRule="auto"/>
        <w:rPr>
          <w:rFonts w:ascii="Arial" w:hAnsi="Arial" w:cs="Arial"/>
          <w:i/>
          <w:sz w:val="18"/>
        </w:rPr>
      </w:pPr>
      <w:r w:rsidRPr="00974F16">
        <w:rPr>
          <w:rFonts w:ascii="Arial" w:hAnsi="Arial" w:cs="Arial"/>
          <w:i/>
          <w:sz w:val="18"/>
        </w:rPr>
        <w:t>“For our mainly low income patients, having free</w:t>
      </w:r>
      <w:r w:rsidR="00D51E74" w:rsidRPr="00974F16">
        <w:rPr>
          <w:rFonts w:ascii="Arial" w:hAnsi="Arial" w:cs="Arial"/>
          <w:i/>
          <w:sz w:val="18"/>
        </w:rPr>
        <w:br/>
      </w:r>
      <w:r w:rsidRPr="00974F16">
        <w:rPr>
          <w:rFonts w:ascii="Arial" w:hAnsi="Arial" w:cs="Arial"/>
          <w:i/>
          <w:sz w:val="18"/>
        </w:rPr>
        <w:t>access to health information and their patient</w:t>
      </w:r>
      <w:r w:rsidR="00D51E74" w:rsidRPr="00974F16">
        <w:rPr>
          <w:rFonts w:ascii="Arial" w:hAnsi="Arial" w:cs="Arial"/>
          <w:i/>
          <w:sz w:val="18"/>
        </w:rPr>
        <w:br/>
      </w:r>
      <w:r w:rsidRPr="00974F16">
        <w:rPr>
          <w:rFonts w:ascii="Arial" w:hAnsi="Arial" w:cs="Arial"/>
          <w:i/>
          <w:sz w:val="18"/>
        </w:rPr>
        <w:t>portal is a great improvement. The feedback we've</w:t>
      </w:r>
      <w:r w:rsidR="00D51E74" w:rsidRPr="00974F16">
        <w:rPr>
          <w:rFonts w:ascii="Arial" w:hAnsi="Arial" w:cs="Arial"/>
          <w:i/>
          <w:sz w:val="18"/>
        </w:rPr>
        <w:br/>
      </w:r>
      <w:r w:rsidRPr="00974F16">
        <w:rPr>
          <w:rFonts w:ascii="Arial" w:hAnsi="Arial" w:cs="Arial"/>
          <w:i/>
          <w:sz w:val="18"/>
        </w:rPr>
        <w:t>had so far is really positive, and as we add more</w:t>
      </w:r>
      <w:r w:rsidR="00D51E74" w:rsidRPr="00974F16">
        <w:rPr>
          <w:rFonts w:ascii="Arial" w:hAnsi="Arial" w:cs="Arial"/>
          <w:i/>
          <w:sz w:val="18"/>
        </w:rPr>
        <w:br/>
      </w:r>
      <w:r w:rsidRPr="00974F16">
        <w:rPr>
          <w:rFonts w:ascii="Arial" w:hAnsi="Arial" w:cs="Arial"/>
          <w:i/>
          <w:sz w:val="18"/>
        </w:rPr>
        <w:t>and more patients to the patient portal, it's only</w:t>
      </w:r>
      <w:r w:rsidR="00D51E74" w:rsidRPr="00974F16">
        <w:rPr>
          <w:rFonts w:ascii="Arial" w:hAnsi="Arial" w:cs="Arial"/>
          <w:i/>
          <w:sz w:val="18"/>
        </w:rPr>
        <w:br/>
      </w:r>
      <w:r w:rsidRPr="00974F16">
        <w:rPr>
          <w:rFonts w:ascii="Arial" w:hAnsi="Arial" w:cs="Arial"/>
          <w:i/>
          <w:sz w:val="18"/>
        </w:rPr>
        <w:t>going to become more important.”</w:t>
      </w:r>
    </w:p>
    <w:p w:rsidR="00D51E74" w:rsidRPr="00974F16" w:rsidRDefault="00D51E74" w:rsidP="00974F16">
      <w:pPr>
        <w:spacing w:line="300" w:lineRule="auto"/>
        <w:rPr>
          <w:rFonts w:ascii="Arial" w:hAnsi="Arial" w:cs="Arial"/>
          <w:i/>
          <w:sz w:val="18"/>
        </w:rPr>
      </w:pPr>
    </w:p>
    <w:p w:rsidR="00D51E74" w:rsidRPr="00974F16" w:rsidRDefault="001C4F59" w:rsidP="00974F16">
      <w:pPr>
        <w:spacing w:line="300" w:lineRule="auto"/>
        <w:rPr>
          <w:rFonts w:ascii="Arial" w:hAnsi="Arial" w:cs="Arial"/>
          <w:sz w:val="18"/>
        </w:rPr>
      </w:pPr>
      <w:r w:rsidRPr="00974F16">
        <w:rPr>
          <w:rFonts w:ascii="Arial" w:hAnsi="Arial" w:cs="Arial"/>
          <w:sz w:val="18"/>
        </w:rPr>
        <w:t>TE KAIKA CAVERSHAM HEALTH</w:t>
      </w:r>
    </w:p>
    <w:p w:rsidR="001C4F59" w:rsidRPr="00974F16" w:rsidRDefault="001C4F59" w:rsidP="00974F16">
      <w:pPr>
        <w:spacing w:line="300" w:lineRule="auto"/>
        <w:rPr>
          <w:rFonts w:ascii="Arial" w:hAnsi="Arial" w:cs="Arial"/>
          <w:sz w:val="18"/>
        </w:rPr>
      </w:pPr>
      <w:r w:rsidRPr="00974F16">
        <w:rPr>
          <w:rFonts w:ascii="Arial" w:hAnsi="Arial" w:cs="Arial"/>
          <w:sz w:val="18"/>
        </w:rPr>
        <w:t>48% of patients are high needs</w:t>
      </w:r>
    </w:p>
    <w:p w:rsidR="00D51E74" w:rsidRPr="00974F16" w:rsidRDefault="00D51E74" w:rsidP="00974F16">
      <w:pPr>
        <w:spacing w:line="300" w:lineRule="auto"/>
        <w:rPr>
          <w:rFonts w:ascii="Arial" w:hAnsi="Arial" w:cs="Arial"/>
        </w:rPr>
      </w:pPr>
    </w:p>
    <w:p w:rsidR="001C4F59" w:rsidRPr="00974F16" w:rsidRDefault="001C4F59" w:rsidP="00974F16">
      <w:pPr>
        <w:spacing w:line="300" w:lineRule="auto"/>
        <w:rPr>
          <w:rFonts w:ascii="Arial" w:hAnsi="Arial" w:cs="Arial"/>
          <w:i/>
          <w:sz w:val="18"/>
        </w:rPr>
      </w:pPr>
      <w:r w:rsidRPr="00974F16">
        <w:rPr>
          <w:rFonts w:ascii="Arial" w:hAnsi="Arial" w:cs="Arial"/>
          <w:i/>
          <w:sz w:val="18"/>
        </w:rPr>
        <w:t>“It was a great initiative. Young people appreciated</w:t>
      </w:r>
      <w:r w:rsidR="00D51E74" w:rsidRPr="00974F16">
        <w:rPr>
          <w:rFonts w:ascii="Arial" w:hAnsi="Arial" w:cs="Arial"/>
          <w:i/>
          <w:sz w:val="18"/>
        </w:rPr>
        <w:br/>
      </w:r>
      <w:r w:rsidRPr="00974F16">
        <w:rPr>
          <w:rFonts w:ascii="Arial" w:hAnsi="Arial" w:cs="Arial"/>
          <w:i/>
          <w:sz w:val="18"/>
        </w:rPr>
        <w:t>it. We continued to put the flyers in our waiting</w:t>
      </w:r>
      <w:r w:rsidR="00D51E74" w:rsidRPr="00974F16">
        <w:rPr>
          <w:rFonts w:ascii="Arial" w:hAnsi="Arial" w:cs="Arial"/>
          <w:i/>
          <w:sz w:val="18"/>
        </w:rPr>
        <w:br/>
      </w:r>
      <w:r w:rsidRPr="00974F16">
        <w:rPr>
          <w:rFonts w:ascii="Arial" w:hAnsi="Arial" w:cs="Arial"/>
          <w:i/>
          <w:sz w:val="18"/>
        </w:rPr>
        <w:t>area and we noticed people were taking them.</w:t>
      </w:r>
      <w:r w:rsidR="00D51E74" w:rsidRPr="00974F16">
        <w:rPr>
          <w:rFonts w:ascii="Arial" w:hAnsi="Arial" w:cs="Arial"/>
          <w:i/>
          <w:sz w:val="18"/>
        </w:rPr>
        <w:br/>
      </w:r>
      <w:r w:rsidRPr="00974F16">
        <w:rPr>
          <w:rFonts w:ascii="Arial" w:hAnsi="Arial" w:cs="Arial"/>
          <w:i/>
          <w:sz w:val="18"/>
        </w:rPr>
        <w:t>"Even from an organisation perspective, we</w:t>
      </w:r>
      <w:r w:rsidR="00D51E74" w:rsidRPr="00974F16">
        <w:rPr>
          <w:rFonts w:ascii="Arial" w:hAnsi="Arial" w:cs="Arial"/>
          <w:i/>
          <w:sz w:val="18"/>
        </w:rPr>
        <w:br/>
      </w:r>
      <w:r w:rsidRPr="00974F16">
        <w:rPr>
          <w:rFonts w:ascii="Arial" w:hAnsi="Arial" w:cs="Arial"/>
          <w:i/>
          <w:sz w:val="18"/>
        </w:rPr>
        <w:t>can say this project is great as people can</w:t>
      </w:r>
      <w:r w:rsidR="00D51E74" w:rsidRPr="00974F16">
        <w:rPr>
          <w:rFonts w:ascii="Arial" w:hAnsi="Arial" w:cs="Arial"/>
          <w:i/>
          <w:sz w:val="18"/>
        </w:rPr>
        <w:br/>
      </w:r>
      <w:r w:rsidRPr="00974F16">
        <w:rPr>
          <w:rFonts w:ascii="Arial" w:hAnsi="Arial" w:cs="Arial"/>
          <w:i/>
          <w:sz w:val="18"/>
        </w:rPr>
        <w:t>access health resources even though they</w:t>
      </w:r>
      <w:r w:rsidR="00D51E74" w:rsidRPr="00974F16">
        <w:rPr>
          <w:rFonts w:ascii="Arial" w:hAnsi="Arial" w:cs="Arial"/>
          <w:i/>
          <w:sz w:val="18"/>
        </w:rPr>
        <w:br/>
      </w:r>
      <w:r w:rsidRPr="00974F16">
        <w:rPr>
          <w:rFonts w:ascii="Arial" w:hAnsi="Arial" w:cs="Arial"/>
          <w:i/>
          <w:sz w:val="18"/>
        </w:rPr>
        <w:t>do not have credit.”</w:t>
      </w:r>
    </w:p>
    <w:p w:rsidR="00D51E74" w:rsidRPr="00974F16" w:rsidRDefault="00D51E74" w:rsidP="00974F16">
      <w:pPr>
        <w:spacing w:line="300" w:lineRule="auto"/>
        <w:rPr>
          <w:rFonts w:ascii="Arial" w:hAnsi="Arial" w:cs="Arial"/>
          <w:i/>
          <w:sz w:val="18"/>
        </w:rPr>
      </w:pPr>
    </w:p>
    <w:p w:rsidR="001C4F59" w:rsidRPr="00974F16" w:rsidRDefault="001C4F59" w:rsidP="00974F16">
      <w:pPr>
        <w:spacing w:line="300" w:lineRule="auto"/>
        <w:rPr>
          <w:rFonts w:ascii="Arial" w:hAnsi="Arial" w:cs="Arial"/>
          <w:sz w:val="18"/>
        </w:rPr>
      </w:pPr>
      <w:r w:rsidRPr="00974F16">
        <w:rPr>
          <w:rFonts w:ascii="Arial" w:hAnsi="Arial" w:cs="Arial"/>
          <w:sz w:val="18"/>
        </w:rPr>
        <w:t>SOUTHLAND YOUTH ONE-STOP SHOP</w:t>
      </w:r>
    </w:p>
    <w:p w:rsidR="00D51E74" w:rsidRPr="00974F16" w:rsidRDefault="00D51E74" w:rsidP="00974F16">
      <w:pPr>
        <w:spacing w:line="300" w:lineRule="auto"/>
        <w:rPr>
          <w:rFonts w:ascii="Arial" w:hAnsi="Arial" w:cs="Arial"/>
          <w:sz w:val="18"/>
        </w:rPr>
      </w:pPr>
    </w:p>
    <w:p w:rsidR="001C4F59" w:rsidRPr="00974F16" w:rsidRDefault="001C4F59" w:rsidP="00974F16">
      <w:pPr>
        <w:spacing w:line="300" w:lineRule="auto"/>
        <w:rPr>
          <w:rFonts w:ascii="Arial" w:hAnsi="Arial" w:cs="Arial"/>
          <w:color w:val="231F20"/>
          <w:sz w:val="18"/>
          <w:szCs w:val="18"/>
        </w:rPr>
      </w:pPr>
      <w:r w:rsidRPr="00974F16">
        <w:rPr>
          <w:rFonts w:ascii="Arial" w:hAnsi="Arial" w:cs="Arial"/>
          <w:color w:val="231F20"/>
          <w:sz w:val="18"/>
          <w:szCs w:val="18"/>
        </w:rPr>
        <w:t>WellSouth also received feedback from others aware</w:t>
      </w:r>
    </w:p>
    <w:p w:rsidR="001C4F59" w:rsidRPr="00974F16" w:rsidRDefault="001C4F59" w:rsidP="00974F16">
      <w:pPr>
        <w:spacing w:line="300" w:lineRule="auto"/>
        <w:rPr>
          <w:rFonts w:ascii="Arial" w:hAnsi="Arial" w:cs="Arial"/>
          <w:color w:val="231F20"/>
          <w:sz w:val="18"/>
          <w:szCs w:val="18"/>
        </w:rPr>
      </w:pPr>
      <w:r w:rsidRPr="00974F16">
        <w:rPr>
          <w:rFonts w:ascii="Arial" w:hAnsi="Arial" w:cs="Arial"/>
          <w:color w:val="231F20"/>
          <w:sz w:val="18"/>
          <w:szCs w:val="18"/>
        </w:rPr>
        <w:t>of but not involved in the project:</w:t>
      </w:r>
    </w:p>
    <w:p w:rsidR="00D51E74" w:rsidRPr="00974F16" w:rsidRDefault="00D51E74" w:rsidP="00974F16">
      <w:pPr>
        <w:spacing w:line="300" w:lineRule="auto"/>
        <w:rPr>
          <w:rFonts w:ascii="Arial" w:hAnsi="Arial" w:cs="Arial"/>
          <w:color w:val="231F20"/>
          <w:sz w:val="18"/>
          <w:szCs w:val="18"/>
        </w:rPr>
      </w:pPr>
    </w:p>
    <w:p w:rsidR="001C4F59" w:rsidRPr="00974F16" w:rsidRDefault="001C4F59" w:rsidP="00974F16">
      <w:pPr>
        <w:spacing w:line="300" w:lineRule="auto"/>
        <w:rPr>
          <w:rFonts w:ascii="Arial" w:hAnsi="Arial" w:cs="Arial"/>
          <w:i/>
          <w:sz w:val="18"/>
        </w:rPr>
      </w:pPr>
      <w:r w:rsidRPr="00974F16">
        <w:rPr>
          <w:rFonts w:ascii="Arial" w:hAnsi="Arial" w:cs="Arial"/>
          <w:i/>
          <w:sz w:val="18"/>
        </w:rPr>
        <w:t>“This is a wonderful initiative and would be a</w:t>
      </w:r>
      <w:r w:rsidR="00D51E74" w:rsidRPr="00974F16">
        <w:rPr>
          <w:rFonts w:ascii="Arial" w:hAnsi="Arial" w:cs="Arial"/>
          <w:i/>
          <w:sz w:val="18"/>
        </w:rPr>
        <w:br/>
      </w:r>
      <w:r w:rsidRPr="00974F16">
        <w:rPr>
          <w:rFonts w:ascii="Arial" w:hAnsi="Arial" w:cs="Arial"/>
          <w:i/>
          <w:sz w:val="18"/>
        </w:rPr>
        <w:t>significant benefit to our patients. We support</w:t>
      </w:r>
      <w:r w:rsidR="00D51E74" w:rsidRPr="00974F16">
        <w:rPr>
          <w:rFonts w:ascii="Arial" w:hAnsi="Arial" w:cs="Arial"/>
          <w:i/>
          <w:sz w:val="18"/>
        </w:rPr>
        <w:br/>
      </w:r>
      <w:r w:rsidRPr="00974F16">
        <w:rPr>
          <w:rFonts w:ascii="Arial" w:hAnsi="Arial" w:cs="Arial"/>
          <w:i/>
          <w:sz w:val="18"/>
        </w:rPr>
        <w:t>many Māori, Pacific whānau with complex needs</w:t>
      </w:r>
      <w:r w:rsidR="00D51E74" w:rsidRPr="00974F16">
        <w:rPr>
          <w:rFonts w:ascii="Arial" w:hAnsi="Arial" w:cs="Arial"/>
          <w:i/>
          <w:sz w:val="18"/>
        </w:rPr>
        <w:br/>
      </w:r>
      <w:r w:rsidRPr="00974F16">
        <w:rPr>
          <w:rFonts w:ascii="Arial" w:hAnsi="Arial" w:cs="Arial"/>
          <w:i/>
          <w:sz w:val="18"/>
        </w:rPr>
        <w:t>and data can be a barrier to accessing the care</w:t>
      </w:r>
      <w:r w:rsidR="00D51E74" w:rsidRPr="00974F16">
        <w:rPr>
          <w:rFonts w:ascii="Arial" w:hAnsi="Arial" w:cs="Arial"/>
          <w:i/>
          <w:sz w:val="18"/>
        </w:rPr>
        <w:br/>
      </w:r>
      <w:r w:rsidRPr="00974F16">
        <w:rPr>
          <w:rFonts w:ascii="Arial" w:hAnsi="Arial" w:cs="Arial"/>
          <w:i/>
          <w:sz w:val="18"/>
        </w:rPr>
        <w:t>and information they need. We would love to see</w:t>
      </w:r>
      <w:r w:rsidR="00D51E74" w:rsidRPr="00974F16">
        <w:rPr>
          <w:rFonts w:ascii="Arial" w:hAnsi="Arial" w:cs="Arial"/>
          <w:i/>
          <w:sz w:val="18"/>
        </w:rPr>
        <w:br/>
      </w:r>
      <w:r w:rsidRPr="00974F16">
        <w:rPr>
          <w:rFonts w:ascii="Arial" w:hAnsi="Arial" w:cs="Arial"/>
          <w:i/>
          <w:sz w:val="18"/>
        </w:rPr>
        <w:t>this initiative expanded to cover all health websites</w:t>
      </w:r>
      <w:r w:rsidR="00D51E74" w:rsidRPr="00974F16">
        <w:rPr>
          <w:rFonts w:ascii="Arial" w:hAnsi="Arial" w:cs="Arial"/>
          <w:i/>
          <w:sz w:val="18"/>
        </w:rPr>
        <w:br/>
      </w:r>
      <w:r w:rsidRPr="00974F16">
        <w:rPr>
          <w:rFonts w:ascii="Arial" w:hAnsi="Arial" w:cs="Arial"/>
          <w:i/>
          <w:sz w:val="18"/>
        </w:rPr>
        <w:t>and rolled out nationally.”</w:t>
      </w:r>
    </w:p>
    <w:p w:rsidR="00D51E74" w:rsidRPr="00974F16" w:rsidRDefault="00D51E74" w:rsidP="00974F16">
      <w:pPr>
        <w:spacing w:line="300" w:lineRule="auto"/>
        <w:rPr>
          <w:rFonts w:ascii="Arial" w:hAnsi="Arial" w:cs="Arial"/>
          <w:sz w:val="18"/>
        </w:rPr>
      </w:pPr>
    </w:p>
    <w:p w:rsidR="001C4F59" w:rsidRPr="00974F16" w:rsidRDefault="001C4F59" w:rsidP="00974F16">
      <w:pPr>
        <w:spacing w:line="300" w:lineRule="auto"/>
        <w:rPr>
          <w:rFonts w:ascii="Arial" w:hAnsi="Arial" w:cs="Arial"/>
          <w:sz w:val="18"/>
        </w:rPr>
      </w:pPr>
      <w:r w:rsidRPr="00974F16">
        <w:rPr>
          <w:rFonts w:ascii="Arial" w:hAnsi="Arial" w:cs="Arial"/>
          <w:sz w:val="18"/>
        </w:rPr>
        <w:t>TURUKI HEALTH CARE, AUCKLAND</w:t>
      </w:r>
    </w:p>
    <w:p w:rsidR="001C4F59" w:rsidRPr="00974F16" w:rsidRDefault="001C4F59" w:rsidP="00974F16">
      <w:pPr>
        <w:spacing w:line="300" w:lineRule="auto"/>
        <w:rPr>
          <w:rFonts w:ascii="Arial" w:hAnsi="Arial" w:cs="Arial"/>
          <w:sz w:val="18"/>
        </w:rPr>
      </w:pPr>
      <w:r w:rsidRPr="00974F16">
        <w:rPr>
          <w:rFonts w:ascii="Arial" w:hAnsi="Arial" w:cs="Arial"/>
          <w:sz w:val="18"/>
        </w:rPr>
        <w:t>97% of patients are high needs</w:t>
      </w:r>
    </w:p>
    <w:p w:rsidR="001C4F59" w:rsidRPr="00974F16" w:rsidRDefault="001C4F59" w:rsidP="00974F16">
      <w:pPr>
        <w:spacing w:line="300" w:lineRule="auto"/>
        <w:rPr>
          <w:rFonts w:ascii="Arial" w:hAnsi="Arial" w:cs="Arial"/>
          <w:sz w:val="18"/>
        </w:rPr>
      </w:pPr>
    </w:p>
    <w:p w:rsidR="001C4F59" w:rsidRPr="00974F16" w:rsidRDefault="001C4F59">
      <w:pPr>
        <w:rPr>
          <w:rFonts w:ascii="Arial" w:hAnsi="Arial" w:cs="Arial"/>
          <w:sz w:val="18"/>
        </w:rPr>
        <w:sectPr w:rsidR="001C4F59" w:rsidRPr="00974F16">
          <w:type w:val="continuous"/>
          <w:pgSz w:w="11910" w:h="16840"/>
          <w:pgMar w:top="0" w:right="740" w:bottom="280" w:left="740" w:header="720" w:footer="720" w:gutter="0"/>
          <w:cols w:num="2" w:space="720" w:equalWidth="0">
            <w:col w:w="4633" w:space="44"/>
            <w:col w:w="5753"/>
          </w:cols>
        </w:sect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rPr>
          <w:rFonts w:ascii="Arial" w:hAnsi="Arial" w:cs="Arial"/>
          <w:i/>
          <w:sz w:val="20"/>
        </w:rPr>
      </w:pPr>
    </w:p>
    <w:p w:rsidR="000022F2" w:rsidRPr="00974F16" w:rsidRDefault="000022F2">
      <w:pPr>
        <w:pStyle w:val="BodyText"/>
        <w:spacing w:before="7"/>
        <w:rPr>
          <w:rFonts w:ascii="Arial" w:hAnsi="Arial" w:cs="Arial"/>
          <w:i/>
          <w:sz w:val="20"/>
        </w:rPr>
      </w:pPr>
    </w:p>
    <w:p w:rsidR="000022F2" w:rsidRPr="00974F16" w:rsidRDefault="000022F2">
      <w:pPr>
        <w:rPr>
          <w:rFonts w:ascii="Arial" w:hAnsi="Arial" w:cs="Arial"/>
          <w:sz w:val="20"/>
        </w:rPr>
        <w:sectPr w:rsidR="000022F2" w:rsidRPr="00974F16">
          <w:pgSz w:w="11910" w:h="16840"/>
          <w:pgMar w:top="1580" w:right="740" w:bottom="740" w:left="740" w:header="0" w:footer="549" w:gutter="0"/>
          <w:cols w:space="720"/>
        </w:sectPr>
      </w:pPr>
    </w:p>
    <w:p w:rsidR="000022F2" w:rsidRPr="00974F16" w:rsidRDefault="00A32422">
      <w:pPr>
        <w:pStyle w:val="Heading2"/>
        <w:ind w:left="677"/>
        <w:jc w:val="both"/>
        <w:rPr>
          <w:rFonts w:ascii="Arial" w:hAnsi="Arial" w:cs="Arial"/>
        </w:rPr>
      </w:pPr>
      <w:r w:rsidRPr="00974F16">
        <w:rPr>
          <w:rFonts w:ascii="Arial" w:hAnsi="Arial" w:cs="Arial"/>
          <w:color w:val="00A2C5"/>
        </w:rPr>
        <w:t>Objective 3: learnings</w:t>
      </w:r>
    </w:p>
    <w:p w:rsidR="000022F2" w:rsidRPr="00974F16" w:rsidRDefault="00A32422" w:rsidP="00696EE3">
      <w:pPr>
        <w:pStyle w:val="BodyText"/>
        <w:spacing w:before="101" w:line="300" w:lineRule="auto"/>
        <w:ind w:left="675"/>
        <w:rPr>
          <w:rFonts w:ascii="Arial" w:hAnsi="Arial" w:cs="Arial"/>
          <w:color w:val="231F20"/>
        </w:rPr>
      </w:pPr>
      <w:r w:rsidRPr="00974F16">
        <w:rPr>
          <w:rFonts w:ascii="Arial" w:hAnsi="Arial" w:cs="Arial"/>
          <w:color w:val="231F20"/>
        </w:rPr>
        <w:t>The learnings of the project can be broken down</w:t>
      </w:r>
      <w:r w:rsidR="00696EE3" w:rsidRPr="00974F16">
        <w:rPr>
          <w:rFonts w:ascii="Arial" w:hAnsi="Arial" w:cs="Arial"/>
          <w:color w:val="231F20"/>
        </w:rPr>
        <w:t xml:space="preserve"> </w:t>
      </w:r>
      <w:r w:rsidRPr="00974F16">
        <w:rPr>
          <w:rFonts w:ascii="Arial" w:hAnsi="Arial" w:cs="Arial"/>
          <w:color w:val="231F20"/>
        </w:rPr>
        <w:t>into three elements: technical, financial and consumer engagement. This section includes feedback from the participating agencies and the three telecommunications companies. Limitations on these learnings are set</w:t>
      </w:r>
      <w:r w:rsidR="00696EE3" w:rsidRPr="00974F16">
        <w:rPr>
          <w:rFonts w:ascii="Arial" w:hAnsi="Arial" w:cs="Arial"/>
          <w:color w:val="231F20"/>
        </w:rPr>
        <w:t xml:space="preserve"> </w:t>
      </w:r>
      <w:r w:rsidRPr="00974F16">
        <w:rPr>
          <w:rFonts w:ascii="Arial" w:hAnsi="Arial" w:cs="Arial"/>
          <w:color w:val="231F20"/>
        </w:rPr>
        <w:t>out below.</w:t>
      </w:r>
    </w:p>
    <w:p w:rsidR="000022F2" w:rsidRPr="00974F16" w:rsidRDefault="000022F2">
      <w:pPr>
        <w:pStyle w:val="BodyText"/>
        <w:spacing w:before="10"/>
        <w:rPr>
          <w:rFonts w:ascii="Arial" w:hAnsi="Arial" w:cs="Arial"/>
          <w:sz w:val="17"/>
        </w:rPr>
      </w:pPr>
    </w:p>
    <w:p w:rsidR="000022F2" w:rsidRPr="00974F16" w:rsidRDefault="00A32422">
      <w:pPr>
        <w:pStyle w:val="Heading4"/>
        <w:numPr>
          <w:ilvl w:val="0"/>
          <w:numId w:val="5"/>
        </w:numPr>
        <w:tabs>
          <w:tab w:val="left" w:pos="978"/>
        </w:tabs>
        <w:spacing w:before="0"/>
        <w:jc w:val="left"/>
        <w:rPr>
          <w:rFonts w:ascii="Arial" w:hAnsi="Arial" w:cs="Arial"/>
        </w:rPr>
      </w:pPr>
      <w:r w:rsidRPr="00974F16">
        <w:rPr>
          <w:rFonts w:ascii="Arial" w:hAnsi="Arial" w:cs="Arial"/>
          <w:color w:val="00A2C5"/>
          <w:w w:val="110"/>
        </w:rPr>
        <w:t>Technical</w:t>
      </w:r>
    </w:p>
    <w:p w:rsidR="000022F2" w:rsidRPr="00974F16" w:rsidRDefault="00A32422" w:rsidP="005D78D5">
      <w:pPr>
        <w:pStyle w:val="BodyText"/>
        <w:spacing w:before="101" w:line="300" w:lineRule="auto"/>
        <w:ind w:left="675" w:right="40"/>
        <w:rPr>
          <w:rFonts w:ascii="Arial" w:hAnsi="Arial" w:cs="Arial"/>
        </w:rPr>
      </w:pPr>
      <w:r w:rsidRPr="00974F16">
        <w:rPr>
          <w:rFonts w:ascii="Arial" w:hAnsi="Arial" w:cs="Arial"/>
          <w:color w:val="231F20"/>
        </w:rPr>
        <w:t>The key finding was that not all existing websites will be suitable for sponsored data: existing websites and applications need to be reviewed to ensure they meet the special technical requirements of sponsored data architectures. In some cases it will be preferable to develop a new website or app that is compliant with the sponsored data platforms. For example, if third party integrations such as video streaming are left</w:t>
      </w:r>
      <w:r w:rsidR="00696EE3" w:rsidRPr="00974F16">
        <w:rPr>
          <w:rFonts w:ascii="Arial" w:hAnsi="Arial" w:cs="Arial"/>
          <w:color w:val="231F20"/>
        </w:rPr>
        <w:t xml:space="preserve"> </w:t>
      </w:r>
      <w:r w:rsidRPr="00974F16">
        <w:rPr>
          <w:rFonts w:ascii="Arial" w:hAnsi="Arial" w:cs="Arial"/>
          <w:color w:val="231F20"/>
        </w:rPr>
        <w:t>in place, users would be directed to sites outside the sponsored data IP ranges. This may result in data charges for users or the sponsored data sites not loading.</w:t>
      </w:r>
    </w:p>
    <w:p w:rsidR="000022F2" w:rsidRPr="00974F16" w:rsidRDefault="00A32422" w:rsidP="005D78D5">
      <w:pPr>
        <w:pStyle w:val="BodyText"/>
        <w:spacing w:before="101" w:line="300" w:lineRule="auto"/>
        <w:ind w:left="677"/>
        <w:rPr>
          <w:rFonts w:ascii="Arial" w:hAnsi="Arial" w:cs="Arial"/>
        </w:rPr>
      </w:pPr>
      <w:r w:rsidRPr="00974F16">
        <w:rPr>
          <w:rFonts w:ascii="Arial" w:hAnsi="Arial" w:cs="Arial"/>
          <w:color w:val="231F20"/>
        </w:rPr>
        <w:t>To the extent possible, such technical decisions should design for the user experience remaining the same in terms of performance.</w:t>
      </w:r>
    </w:p>
    <w:p w:rsidR="000022F2" w:rsidRPr="00974F16" w:rsidRDefault="00A32422" w:rsidP="005D78D5">
      <w:pPr>
        <w:pStyle w:val="BodyText"/>
        <w:spacing w:before="101" w:line="300" w:lineRule="auto"/>
        <w:ind w:left="677" w:right="40"/>
        <w:rPr>
          <w:rFonts w:ascii="Arial" w:hAnsi="Arial" w:cs="Arial"/>
        </w:rPr>
      </w:pPr>
      <w:r w:rsidRPr="00974F16">
        <w:rPr>
          <w:rFonts w:ascii="Arial" w:hAnsi="Arial" w:cs="Arial"/>
          <w:color w:val="231F20"/>
        </w:rPr>
        <w:t>It is also important to establish baseline data before implementing a sponsored data initiative in order</w:t>
      </w:r>
      <w:r w:rsidR="00696EE3" w:rsidRPr="00974F16">
        <w:rPr>
          <w:rFonts w:ascii="Arial" w:hAnsi="Arial" w:cs="Arial"/>
          <w:color w:val="231F20"/>
        </w:rPr>
        <w:t xml:space="preserve"> </w:t>
      </w:r>
      <w:r w:rsidRPr="00974F16">
        <w:rPr>
          <w:rFonts w:ascii="Arial" w:hAnsi="Arial" w:cs="Arial"/>
          <w:color w:val="231F20"/>
        </w:rPr>
        <w:t>to contribute to evaluation.</w:t>
      </w:r>
    </w:p>
    <w:p w:rsidR="000022F2" w:rsidRPr="00974F16" w:rsidRDefault="00A32422" w:rsidP="005D78D5">
      <w:pPr>
        <w:pStyle w:val="BodyText"/>
        <w:spacing w:before="101" w:line="300" w:lineRule="auto"/>
        <w:ind w:left="677"/>
        <w:jc w:val="both"/>
        <w:rPr>
          <w:rFonts w:ascii="Arial" w:hAnsi="Arial" w:cs="Arial"/>
        </w:rPr>
      </w:pPr>
      <w:r w:rsidRPr="00974F16">
        <w:rPr>
          <w:rFonts w:ascii="Arial" w:hAnsi="Arial" w:cs="Arial"/>
          <w:color w:val="231F20"/>
        </w:rPr>
        <w:t>These technical arrangements can be complex.</w:t>
      </w:r>
      <w:r w:rsidR="00696EE3" w:rsidRPr="00974F16">
        <w:rPr>
          <w:rFonts w:ascii="Arial" w:hAnsi="Arial" w:cs="Arial"/>
          <w:color w:val="231F20"/>
        </w:rPr>
        <w:t xml:space="preserve"> </w:t>
      </w:r>
      <w:r w:rsidRPr="00974F16">
        <w:rPr>
          <w:rFonts w:ascii="Arial" w:hAnsi="Arial" w:cs="Arial"/>
          <w:color w:val="231F20"/>
        </w:rPr>
        <w:t>As such, there may be a requirement for consulting resources from the telecommunications companies to support sponsored data initiatives.</w:t>
      </w:r>
    </w:p>
    <w:p w:rsidR="000022F2" w:rsidRPr="00974F16" w:rsidRDefault="00A32422" w:rsidP="005D78D5">
      <w:pPr>
        <w:pStyle w:val="BodyText"/>
        <w:spacing w:before="101" w:line="300" w:lineRule="auto"/>
        <w:ind w:left="677" w:right="40"/>
        <w:rPr>
          <w:rFonts w:ascii="Arial" w:hAnsi="Arial" w:cs="Arial"/>
        </w:rPr>
      </w:pPr>
      <w:r w:rsidRPr="00974F16">
        <w:rPr>
          <w:rFonts w:ascii="Arial" w:hAnsi="Arial" w:cs="Arial"/>
          <w:color w:val="231F20"/>
        </w:rPr>
        <w:t>In regard to patient portals, there was not granular enough information to draw any conclusions in regard to whether sponsored data made any difference</w:t>
      </w:r>
      <w:r w:rsidR="005D78D5" w:rsidRPr="00974F16">
        <w:rPr>
          <w:rFonts w:ascii="Arial" w:hAnsi="Arial" w:cs="Arial"/>
          <w:color w:val="231F20"/>
        </w:rPr>
        <w:t xml:space="preserve"> </w:t>
      </w:r>
      <w:r w:rsidRPr="00974F16">
        <w:rPr>
          <w:rFonts w:ascii="Arial" w:hAnsi="Arial" w:cs="Arial"/>
          <w:color w:val="231F20"/>
        </w:rPr>
        <w:t>to users.</w:t>
      </w:r>
    </w:p>
    <w:p w:rsidR="000022F2" w:rsidRPr="00974F16" w:rsidRDefault="00A32422" w:rsidP="005D78D5">
      <w:pPr>
        <w:pStyle w:val="BodyText"/>
        <w:spacing w:before="101" w:line="300" w:lineRule="auto"/>
        <w:ind w:left="677"/>
        <w:jc w:val="both"/>
        <w:rPr>
          <w:rFonts w:ascii="Arial" w:hAnsi="Arial" w:cs="Arial"/>
        </w:rPr>
      </w:pPr>
      <w:r w:rsidRPr="00974F16">
        <w:rPr>
          <w:rFonts w:ascii="Arial" w:hAnsi="Arial" w:cs="Arial"/>
          <w:color w:val="231F20"/>
        </w:rPr>
        <w:t>The</w:t>
      </w:r>
      <w:r w:rsidRPr="00974F16">
        <w:rPr>
          <w:rFonts w:ascii="Arial" w:hAnsi="Arial" w:cs="Arial"/>
          <w:color w:val="231F20"/>
          <w:spacing w:val="-12"/>
        </w:rPr>
        <w:t xml:space="preserve"> </w:t>
      </w:r>
      <w:r w:rsidRPr="00974F16">
        <w:rPr>
          <w:rFonts w:ascii="Arial" w:hAnsi="Arial" w:cs="Arial"/>
          <w:color w:val="231F20"/>
          <w:spacing w:val="-6"/>
        </w:rPr>
        <w:t>HPA’s</w:t>
      </w:r>
      <w:r w:rsidRPr="00974F16">
        <w:rPr>
          <w:rFonts w:ascii="Arial" w:hAnsi="Arial" w:cs="Arial"/>
          <w:color w:val="231F20"/>
          <w:spacing w:val="-12"/>
        </w:rPr>
        <w:t xml:space="preserve"> </w:t>
      </w:r>
      <w:r w:rsidRPr="00974F16">
        <w:rPr>
          <w:rFonts w:ascii="Arial" w:hAnsi="Arial" w:cs="Arial"/>
          <w:color w:val="231F20"/>
        </w:rPr>
        <w:t>technical</w:t>
      </w:r>
      <w:r w:rsidRPr="00974F16">
        <w:rPr>
          <w:rFonts w:ascii="Arial" w:hAnsi="Arial" w:cs="Arial"/>
          <w:color w:val="231F20"/>
          <w:spacing w:val="-12"/>
        </w:rPr>
        <w:t xml:space="preserve"> </w:t>
      </w:r>
      <w:r w:rsidRPr="00974F16">
        <w:rPr>
          <w:rFonts w:ascii="Arial" w:hAnsi="Arial" w:cs="Arial"/>
          <w:color w:val="231F20"/>
        </w:rPr>
        <w:t>learnings</w:t>
      </w:r>
      <w:r w:rsidRPr="00974F16">
        <w:rPr>
          <w:rFonts w:ascii="Arial" w:hAnsi="Arial" w:cs="Arial"/>
          <w:color w:val="231F20"/>
          <w:spacing w:val="-12"/>
        </w:rPr>
        <w:t xml:space="preserve"> </w:t>
      </w:r>
      <w:r w:rsidRPr="00974F16">
        <w:rPr>
          <w:rFonts w:ascii="Arial" w:hAnsi="Arial" w:cs="Arial"/>
          <w:color w:val="231F20"/>
        </w:rPr>
        <w:t>are</w:t>
      </w:r>
      <w:r w:rsidRPr="00974F16">
        <w:rPr>
          <w:rFonts w:ascii="Arial" w:hAnsi="Arial" w:cs="Arial"/>
          <w:color w:val="231F20"/>
          <w:spacing w:val="-11"/>
        </w:rPr>
        <w:t xml:space="preserve"> </w:t>
      </w:r>
      <w:r w:rsidRPr="00974F16">
        <w:rPr>
          <w:rFonts w:ascii="Arial" w:hAnsi="Arial" w:cs="Arial"/>
          <w:color w:val="231F20"/>
        </w:rPr>
        <w:t>detailed</w:t>
      </w:r>
      <w:r w:rsidRPr="00974F16">
        <w:rPr>
          <w:rFonts w:ascii="Arial" w:hAnsi="Arial" w:cs="Arial"/>
          <w:color w:val="231F20"/>
          <w:spacing w:val="-12"/>
        </w:rPr>
        <w:t xml:space="preserve"> </w:t>
      </w:r>
      <w:r w:rsidRPr="00974F16">
        <w:rPr>
          <w:rFonts w:ascii="Arial" w:hAnsi="Arial" w:cs="Arial"/>
          <w:color w:val="231F20"/>
        </w:rPr>
        <w:t>in</w:t>
      </w:r>
      <w:r w:rsidRPr="00974F16">
        <w:rPr>
          <w:rFonts w:ascii="Arial" w:hAnsi="Arial" w:cs="Arial"/>
          <w:color w:val="231F20"/>
          <w:spacing w:val="-12"/>
        </w:rPr>
        <w:t xml:space="preserve"> </w:t>
      </w:r>
      <w:r w:rsidRPr="00974F16">
        <w:rPr>
          <w:rFonts w:ascii="Arial" w:hAnsi="Arial" w:cs="Arial"/>
          <w:color w:val="231F20"/>
        </w:rPr>
        <w:t>Appendix</w:t>
      </w:r>
      <w:r w:rsidRPr="00974F16">
        <w:rPr>
          <w:rFonts w:ascii="Arial" w:hAnsi="Arial" w:cs="Arial"/>
          <w:color w:val="231F20"/>
          <w:spacing w:val="-12"/>
        </w:rPr>
        <w:t xml:space="preserve"> </w:t>
      </w:r>
      <w:r w:rsidRPr="00974F16">
        <w:rPr>
          <w:rFonts w:ascii="Arial" w:hAnsi="Arial" w:cs="Arial"/>
          <w:color w:val="231F20"/>
        </w:rPr>
        <w:t>1, and these could form the basis of a user guide to assist organisations with these technical</w:t>
      </w:r>
      <w:r w:rsidRPr="00974F16">
        <w:rPr>
          <w:rFonts w:ascii="Arial" w:hAnsi="Arial" w:cs="Arial"/>
          <w:color w:val="231F20"/>
          <w:spacing w:val="-7"/>
        </w:rPr>
        <w:t xml:space="preserve"> </w:t>
      </w:r>
      <w:r w:rsidRPr="00974F16">
        <w:rPr>
          <w:rFonts w:ascii="Arial" w:hAnsi="Arial" w:cs="Arial"/>
          <w:color w:val="231F20"/>
        </w:rPr>
        <w:t>requirements.</w:t>
      </w:r>
    </w:p>
    <w:p w:rsidR="000022F2" w:rsidRPr="00974F16" w:rsidRDefault="00A32422">
      <w:pPr>
        <w:pStyle w:val="Heading4"/>
        <w:numPr>
          <w:ilvl w:val="0"/>
          <w:numId w:val="5"/>
        </w:numPr>
        <w:tabs>
          <w:tab w:val="left" w:pos="545"/>
        </w:tabs>
        <w:spacing w:before="116"/>
        <w:ind w:left="544" w:hanging="303"/>
        <w:jc w:val="left"/>
        <w:rPr>
          <w:rFonts w:ascii="Arial" w:hAnsi="Arial" w:cs="Arial"/>
        </w:rPr>
      </w:pPr>
      <w:r w:rsidRPr="00974F16">
        <w:rPr>
          <w:rFonts w:ascii="Arial" w:hAnsi="Arial" w:cs="Arial"/>
          <w:color w:val="00A2C5"/>
          <w:spacing w:val="-2"/>
          <w:w w:val="116"/>
        </w:rPr>
        <w:br w:type="column"/>
      </w:r>
      <w:r w:rsidRPr="00974F16">
        <w:rPr>
          <w:rFonts w:ascii="Arial" w:hAnsi="Arial" w:cs="Arial"/>
          <w:color w:val="00A2C5"/>
          <w:w w:val="110"/>
        </w:rPr>
        <w:t>Financial</w:t>
      </w:r>
    </w:p>
    <w:p w:rsidR="000022F2" w:rsidRPr="00974F16" w:rsidRDefault="00A32422">
      <w:pPr>
        <w:pStyle w:val="BodyText"/>
        <w:spacing w:before="101"/>
        <w:ind w:left="242"/>
        <w:rPr>
          <w:rFonts w:ascii="Arial" w:hAnsi="Arial" w:cs="Arial"/>
        </w:rPr>
      </w:pPr>
      <w:r w:rsidRPr="00974F16">
        <w:rPr>
          <w:rFonts w:ascii="Arial" w:hAnsi="Arial" w:cs="Arial"/>
          <w:color w:val="231F20"/>
        </w:rPr>
        <w:t>A number of financial learnings are clear:</w:t>
      </w:r>
    </w:p>
    <w:p w:rsidR="000022F2" w:rsidRPr="00974F16" w:rsidRDefault="00A32422">
      <w:pPr>
        <w:pStyle w:val="ListParagraph"/>
        <w:numPr>
          <w:ilvl w:val="1"/>
          <w:numId w:val="5"/>
        </w:numPr>
        <w:tabs>
          <w:tab w:val="left" w:pos="697"/>
        </w:tabs>
        <w:spacing w:before="167" w:line="300" w:lineRule="auto"/>
        <w:ind w:right="258"/>
        <w:rPr>
          <w:rFonts w:ascii="Arial" w:hAnsi="Arial" w:cs="Arial"/>
          <w:sz w:val="18"/>
        </w:rPr>
      </w:pPr>
      <w:r w:rsidRPr="00974F16">
        <w:rPr>
          <w:rFonts w:ascii="Arial" w:hAnsi="Arial" w:cs="Arial"/>
          <w:color w:val="231F20"/>
          <w:sz w:val="18"/>
        </w:rPr>
        <w:t>There is a cost in communicating to users, whether on the sponsored sites or in promoting the service.</w:t>
      </w:r>
    </w:p>
    <w:p w:rsidR="000022F2" w:rsidRPr="00974F16" w:rsidRDefault="00A32422" w:rsidP="005D78D5">
      <w:pPr>
        <w:pStyle w:val="ListParagraph"/>
        <w:numPr>
          <w:ilvl w:val="1"/>
          <w:numId w:val="5"/>
        </w:numPr>
        <w:tabs>
          <w:tab w:val="left" w:pos="697"/>
        </w:tabs>
        <w:spacing w:line="300" w:lineRule="auto"/>
        <w:ind w:right="327"/>
        <w:rPr>
          <w:rFonts w:ascii="Arial" w:hAnsi="Arial" w:cs="Arial"/>
        </w:rPr>
      </w:pPr>
      <w:r w:rsidRPr="00974F16">
        <w:rPr>
          <w:rFonts w:ascii="Arial" w:hAnsi="Arial" w:cs="Arial"/>
          <w:color w:val="231F20"/>
          <w:sz w:val="18"/>
        </w:rPr>
        <w:t>The actual mobile data has a cost (which may go up significantly if the sites are heavily</w:t>
      </w:r>
      <w:r w:rsidRPr="00974F16">
        <w:rPr>
          <w:rFonts w:ascii="Arial" w:hAnsi="Arial" w:cs="Arial"/>
          <w:color w:val="231F20"/>
          <w:spacing w:val="25"/>
          <w:sz w:val="18"/>
        </w:rPr>
        <w:t xml:space="preserve"> </w:t>
      </w:r>
      <w:r w:rsidRPr="00974F16">
        <w:rPr>
          <w:rFonts w:ascii="Arial" w:hAnsi="Arial" w:cs="Arial"/>
          <w:color w:val="231F20"/>
          <w:sz w:val="18"/>
        </w:rPr>
        <w:t>used),</w:t>
      </w:r>
      <w:r w:rsidR="005D78D5" w:rsidRPr="00974F16">
        <w:rPr>
          <w:rFonts w:ascii="Arial" w:hAnsi="Arial" w:cs="Arial"/>
          <w:color w:val="231F20"/>
          <w:sz w:val="18"/>
        </w:rPr>
        <w:t xml:space="preserve"> </w:t>
      </w:r>
      <w:r w:rsidRPr="00974F16">
        <w:rPr>
          <w:rFonts w:ascii="Arial" w:hAnsi="Arial" w:cs="Arial"/>
          <w:color w:val="231F20"/>
          <w:sz w:val="18"/>
        </w:rPr>
        <w:t>and confirming who meets this cost is important.</w:t>
      </w:r>
    </w:p>
    <w:p w:rsidR="000022F2" w:rsidRPr="00974F16" w:rsidRDefault="00A32422">
      <w:pPr>
        <w:pStyle w:val="ListParagraph"/>
        <w:numPr>
          <w:ilvl w:val="1"/>
          <w:numId w:val="5"/>
        </w:numPr>
        <w:tabs>
          <w:tab w:val="left" w:pos="697"/>
        </w:tabs>
        <w:spacing w:before="111" w:line="300" w:lineRule="auto"/>
        <w:ind w:right="1056"/>
        <w:rPr>
          <w:rFonts w:ascii="Arial" w:hAnsi="Arial" w:cs="Arial"/>
          <w:sz w:val="18"/>
        </w:rPr>
      </w:pPr>
      <w:r w:rsidRPr="00974F16">
        <w:rPr>
          <w:rFonts w:ascii="Arial" w:hAnsi="Arial" w:cs="Arial"/>
          <w:color w:val="231F20"/>
          <w:sz w:val="18"/>
        </w:rPr>
        <w:t>Agency and telecommunications firms experience employee time</w:t>
      </w:r>
      <w:r w:rsidRPr="00974F16">
        <w:rPr>
          <w:rFonts w:ascii="Arial" w:hAnsi="Arial" w:cs="Arial"/>
          <w:color w:val="231F20"/>
          <w:spacing w:val="4"/>
          <w:sz w:val="18"/>
        </w:rPr>
        <w:t xml:space="preserve"> </w:t>
      </w:r>
      <w:r w:rsidRPr="00974F16">
        <w:rPr>
          <w:rFonts w:ascii="Arial" w:hAnsi="Arial" w:cs="Arial"/>
          <w:color w:val="231F20"/>
          <w:sz w:val="18"/>
        </w:rPr>
        <w:t>cost.</w:t>
      </w:r>
    </w:p>
    <w:p w:rsidR="000022F2" w:rsidRPr="00974F16" w:rsidRDefault="00A32422">
      <w:pPr>
        <w:pStyle w:val="ListParagraph"/>
        <w:numPr>
          <w:ilvl w:val="1"/>
          <w:numId w:val="5"/>
        </w:numPr>
        <w:tabs>
          <w:tab w:val="left" w:pos="697"/>
        </w:tabs>
        <w:spacing w:line="300" w:lineRule="auto"/>
        <w:ind w:right="169"/>
        <w:rPr>
          <w:rFonts w:ascii="Arial" w:hAnsi="Arial" w:cs="Arial"/>
          <w:sz w:val="18"/>
        </w:rPr>
      </w:pPr>
      <w:r w:rsidRPr="00974F16">
        <w:rPr>
          <w:rFonts w:ascii="Arial" w:hAnsi="Arial" w:cs="Arial"/>
          <w:color w:val="231F20"/>
          <w:sz w:val="18"/>
        </w:rPr>
        <w:t xml:space="preserve">There is a cost to all </w:t>
      </w:r>
      <w:r w:rsidRPr="00974F16">
        <w:rPr>
          <w:rFonts w:ascii="Arial" w:hAnsi="Arial" w:cs="Arial"/>
          <w:color w:val="231F20"/>
          <w:spacing w:val="2"/>
          <w:sz w:val="18"/>
        </w:rPr>
        <w:t xml:space="preserve">parties </w:t>
      </w:r>
      <w:r w:rsidRPr="00974F16">
        <w:rPr>
          <w:rFonts w:ascii="Arial" w:hAnsi="Arial" w:cs="Arial"/>
          <w:color w:val="231F20"/>
          <w:sz w:val="18"/>
        </w:rPr>
        <w:t>in ensuring technical requirements are met.</w:t>
      </w:r>
    </w:p>
    <w:p w:rsidR="000022F2" w:rsidRPr="00974F16" w:rsidRDefault="00A32422">
      <w:pPr>
        <w:pStyle w:val="ListParagraph"/>
        <w:numPr>
          <w:ilvl w:val="1"/>
          <w:numId w:val="5"/>
        </w:numPr>
        <w:tabs>
          <w:tab w:val="left" w:pos="697"/>
        </w:tabs>
        <w:spacing w:before="56" w:line="300" w:lineRule="auto"/>
        <w:ind w:right="278"/>
        <w:jc w:val="both"/>
        <w:rPr>
          <w:rFonts w:ascii="Arial" w:hAnsi="Arial" w:cs="Arial"/>
          <w:sz w:val="18"/>
        </w:rPr>
      </w:pPr>
      <w:r w:rsidRPr="00974F16">
        <w:rPr>
          <w:rFonts w:ascii="Arial" w:hAnsi="Arial" w:cs="Arial"/>
          <w:color w:val="231F20"/>
          <w:sz w:val="18"/>
        </w:rPr>
        <w:t xml:space="preserve">There are potential costs if additional technical features are required, for example RealMe login or more specific patient </w:t>
      </w:r>
      <w:r w:rsidRPr="00974F16">
        <w:rPr>
          <w:rFonts w:ascii="Arial" w:hAnsi="Arial" w:cs="Arial"/>
          <w:color w:val="231F20"/>
          <w:spacing w:val="2"/>
          <w:sz w:val="18"/>
        </w:rPr>
        <w:t>portal</w:t>
      </w:r>
      <w:r w:rsidRPr="00974F16">
        <w:rPr>
          <w:rFonts w:ascii="Arial" w:hAnsi="Arial" w:cs="Arial"/>
          <w:color w:val="231F20"/>
          <w:spacing w:val="8"/>
          <w:sz w:val="18"/>
        </w:rPr>
        <w:t xml:space="preserve"> </w:t>
      </w:r>
      <w:r w:rsidRPr="00974F16">
        <w:rPr>
          <w:rFonts w:ascii="Arial" w:hAnsi="Arial" w:cs="Arial"/>
          <w:color w:val="231F20"/>
          <w:sz w:val="18"/>
        </w:rPr>
        <w:t>information.</w:t>
      </w:r>
    </w:p>
    <w:p w:rsidR="000022F2" w:rsidRPr="00974F16" w:rsidRDefault="00A32422">
      <w:pPr>
        <w:pStyle w:val="BodyText"/>
        <w:spacing w:before="57" w:line="300" w:lineRule="auto"/>
        <w:ind w:left="923" w:right="349" w:hanging="227"/>
        <w:jc w:val="both"/>
        <w:rPr>
          <w:rFonts w:ascii="Arial" w:hAnsi="Arial" w:cs="Arial"/>
        </w:rPr>
      </w:pPr>
      <w:r w:rsidRPr="00974F16">
        <w:rPr>
          <w:rFonts w:ascii="Arial" w:hAnsi="Arial" w:cs="Arial"/>
          <w:color w:val="231F20"/>
        </w:rPr>
        <w:t>a. Specifically, if better information is required regarding patient portal access, then some analysis is required to determine the cost to create this.</w:t>
      </w:r>
    </w:p>
    <w:p w:rsidR="000022F2" w:rsidRPr="00974F16" w:rsidRDefault="00A32422">
      <w:pPr>
        <w:pStyle w:val="BodyText"/>
        <w:spacing w:before="170" w:line="300" w:lineRule="auto"/>
        <w:ind w:left="242" w:right="135"/>
        <w:rPr>
          <w:rFonts w:ascii="Arial" w:hAnsi="Arial" w:cs="Arial"/>
        </w:rPr>
      </w:pPr>
      <w:r w:rsidRPr="00974F16">
        <w:rPr>
          <w:rFonts w:ascii="Arial" w:hAnsi="Arial" w:cs="Arial"/>
          <w:color w:val="231F20"/>
        </w:rPr>
        <w:t>This consideration of cost needs to be balanced against the clear evidence that the cost and therefore unavailability of mobile data is a barrier to access, particularly for those experiencing the most inequity.</w:t>
      </w:r>
    </w:p>
    <w:p w:rsidR="000022F2" w:rsidRPr="00974F16" w:rsidRDefault="00A32422">
      <w:pPr>
        <w:pStyle w:val="Heading4"/>
        <w:numPr>
          <w:ilvl w:val="0"/>
          <w:numId w:val="5"/>
        </w:numPr>
        <w:tabs>
          <w:tab w:val="left" w:pos="541"/>
        </w:tabs>
        <w:spacing w:before="160"/>
        <w:ind w:left="540" w:hanging="299"/>
        <w:jc w:val="left"/>
        <w:rPr>
          <w:rFonts w:ascii="Arial" w:hAnsi="Arial" w:cs="Arial"/>
        </w:rPr>
      </w:pPr>
      <w:r w:rsidRPr="00974F16">
        <w:rPr>
          <w:rFonts w:ascii="Arial" w:hAnsi="Arial" w:cs="Arial"/>
          <w:color w:val="00A2C5"/>
          <w:w w:val="115"/>
        </w:rPr>
        <w:t>Consumer</w:t>
      </w:r>
      <w:r w:rsidRPr="00974F16">
        <w:rPr>
          <w:rFonts w:ascii="Arial" w:hAnsi="Arial" w:cs="Arial"/>
          <w:color w:val="00A2C5"/>
          <w:spacing w:val="-23"/>
          <w:w w:val="115"/>
        </w:rPr>
        <w:t xml:space="preserve"> </w:t>
      </w:r>
      <w:r w:rsidRPr="00974F16">
        <w:rPr>
          <w:rFonts w:ascii="Arial" w:hAnsi="Arial" w:cs="Arial"/>
          <w:color w:val="00A2C5"/>
          <w:w w:val="115"/>
        </w:rPr>
        <w:t>engagement</w:t>
      </w:r>
    </w:p>
    <w:p w:rsidR="000022F2" w:rsidRPr="00974F16" w:rsidRDefault="00A32422">
      <w:pPr>
        <w:pStyle w:val="BodyText"/>
        <w:spacing w:before="101" w:line="300" w:lineRule="auto"/>
        <w:ind w:left="242" w:right="269"/>
        <w:rPr>
          <w:rFonts w:ascii="Arial" w:hAnsi="Arial" w:cs="Arial"/>
        </w:rPr>
      </w:pPr>
      <w:r w:rsidRPr="00974F16">
        <w:rPr>
          <w:rFonts w:ascii="Arial" w:hAnsi="Arial" w:cs="Arial"/>
          <w:color w:val="231F20"/>
        </w:rPr>
        <w:t>There was very limited direct feedback from patients or consumers. Consequently, any new sponsored data initiative will require work to ensure that their feedback on value and impact is</w:t>
      </w:r>
      <w:r w:rsidRPr="00974F16">
        <w:rPr>
          <w:rFonts w:ascii="Arial" w:hAnsi="Arial" w:cs="Arial"/>
          <w:color w:val="231F20"/>
          <w:spacing w:val="7"/>
        </w:rPr>
        <w:t xml:space="preserve"> </w:t>
      </w:r>
      <w:r w:rsidRPr="00974F16">
        <w:rPr>
          <w:rFonts w:ascii="Arial" w:hAnsi="Arial" w:cs="Arial"/>
          <w:color w:val="231F20"/>
        </w:rPr>
        <w:t>captured.</w:t>
      </w:r>
    </w:p>
    <w:p w:rsidR="000022F2" w:rsidRPr="00974F16" w:rsidRDefault="00A32422">
      <w:pPr>
        <w:pStyle w:val="BodyText"/>
        <w:spacing w:before="114" w:line="300" w:lineRule="auto"/>
        <w:ind w:left="242" w:right="135"/>
        <w:rPr>
          <w:rFonts w:ascii="Arial" w:hAnsi="Arial" w:cs="Arial"/>
        </w:rPr>
      </w:pPr>
      <w:r w:rsidRPr="00974F16">
        <w:rPr>
          <w:rFonts w:ascii="Arial" w:hAnsi="Arial" w:cs="Arial"/>
          <w:color w:val="231F20"/>
        </w:rPr>
        <w:t>The main learning is that communication with consumers should be very clear on the details of how sponsored data operates. For the most part, this is not difficult to set out, but it does require some decisions about how future approaches operate – for example, the behaviour of banner information ads on sponsored data sites.</w:t>
      </w:r>
    </w:p>
    <w:p w:rsidR="000022F2" w:rsidRPr="00974F16" w:rsidRDefault="000022F2">
      <w:pPr>
        <w:spacing w:line="300" w:lineRule="auto"/>
        <w:rPr>
          <w:rFonts w:ascii="Arial" w:hAnsi="Arial" w:cs="Arial"/>
        </w:rPr>
        <w:sectPr w:rsidR="000022F2" w:rsidRPr="00974F16">
          <w:type w:val="continuous"/>
          <w:pgSz w:w="11910" w:h="16840"/>
          <w:pgMar w:top="0" w:right="740" w:bottom="280" w:left="740" w:header="720" w:footer="720" w:gutter="0"/>
          <w:cols w:num="2" w:space="720" w:equalWidth="0">
            <w:col w:w="5355" w:space="40"/>
            <w:col w:w="5035"/>
          </w:cols>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7"/>
        <w:rPr>
          <w:rFonts w:ascii="Arial" w:hAnsi="Arial" w:cs="Arial"/>
          <w:sz w:val="20"/>
        </w:rPr>
      </w:pPr>
    </w:p>
    <w:p w:rsidR="000022F2" w:rsidRPr="00974F16" w:rsidRDefault="000022F2">
      <w:pPr>
        <w:rPr>
          <w:rFonts w:ascii="Arial" w:hAnsi="Arial" w:cs="Arial"/>
          <w:sz w:val="20"/>
        </w:rPr>
        <w:sectPr w:rsidR="000022F2" w:rsidRPr="00974F16">
          <w:pgSz w:w="11910" w:h="16840"/>
          <w:pgMar w:top="1580" w:right="740" w:bottom="740" w:left="740" w:header="0" w:footer="549" w:gutter="0"/>
          <w:cols w:space="720"/>
        </w:sectPr>
      </w:pPr>
    </w:p>
    <w:p w:rsidR="000022F2" w:rsidRPr="00974F16" w:rsidRDefault="00A32422">
      <w:pPr>
        <w:pStyle w:val="BodyText"/>
        <w:spacing w:before="124" w:line="300" w:lineRule="auto"/>
        <w:ind w:left="110" w:right="34"/>
        <w:rPr>
          <w:rFonts w:ascii="Arial" w:hAnsi="Arial" w:cs="Arial"/>
        </w:rPr>
      </w:pPr>
      <w:r w:rsidRPr="00974F16">
        <w:rPr>
          <w:rFonts w:ascii="Arial" w:hAnsi="Arial" w:cs="Arial"/>
          <w:color w:val="231F20"/>
        </w:rPr>
        <w:t xml:space="preserve">Engagement applies to not only explaining how a sponsored data initiative operates, but also explaining to new website and patient </w:t>
      </w:r>
      <w:r w:rsidRPr="00974F16">
        <w:rPr>
          <w:rFonts w:ascii="Arial" w:hAnsi="Arial" w:cs="Arial"/>
          <w:color w:val="231F20"/>
          <w:spacing w:val="2"/>
        </w:rPr>
        <w:t xml:space="preserve">portal </w:t>
      </w:r>
      <w:r w:rsidRPr="00974F16">
        <w:rPr>
          <w:rFonts w:ascii="Arial" w:hAnsi="Arial" w:cs="Arial"/>
          <w:color w:val="231F20"/>
        </w:rPr>
        <w:t xml:space="preserve">users that access when they have no data is covered in such an initiative. Given the positive impact of patient </w:t>
      </w:r>
      <w:r w:rsidRPr="00974F16">
        <w:rPr>
          <w:rFonts w:ascii="Arial" w:hAnsi="Arial" w:cs="Arial"/>
          <w:color w:val="231F20"/>
          <w:spacing w:val="2"/>
        </w:rPr>
        <w:t xml:space="preserve">portals </w:t>
      </w:r>
      <w:r w:rsidRPr="00974F16">
        <w:rPr>
          <w:rFonts w:ascii="Arial" w:hAnsi="Arial" w:cs="Arial"/>
          <w:color w:val="231F20"/>
        </w:rPr>
        <w:t>on consumers’</w:t>
      </w:r>
      <w:r w:rsidRPr="00974F16">
        <w:rPr>
          <w:rFonts w:ascii="Arial" w:hAnsi="Arial" w:cs="Arial"/>
          <w:color w:val="231F20"/>
          <w:spacing w:val="-12"/>
        </w:rPr>
        <w:t xml:space="preserve"> </w:t>
      </w:r>
      <w:r w:rsidRPr="00974F16">
        <w:rPr>
          <w:rFonts w:ascii="Arial" w:hAnsi="Arial" w:cs="Arial"/>
          <w:color w:val="231F20"/>
        </w:rPr>
        <w:t>health</w:t>
      </w:r>
      <w:r w:rsidRPr="00974F16">
        <w:rPr>
          <w:rFonts w:ascii="Arial" w:hAnsi="Arial" w:cs="Arial"/>
          <w:color w:val="231F20"/>
          <w:spacing w:val="-12"/>
        </w:rPr>
        <w:t xml:space="preserve"> </w:t>
      </w:r>
      <w:r w:rsidRPr="00974F16">
        <w:rPr>
          <w:rFonts w:ascii="Arial" w:hAnsi="Arial" w:cs="Arial"/>
          <w:color w:val="231F20"/>
        </w:rPr>
        <w:t>experience,</w:t>
      </w:r>
      <w:r w:rsidRPr="00974F16">
        <w:rPr>
          <w:rFonts w:ascii="Arial" w:hAnsi="Arial" w:cs="Arial"/>
          <w:color w:val="231F20"/>
          <w:spacing w:val="-12"/>
        </w:rPr>
        <w:t xml:space="preserve"> </w:t>
      </w:r>
      <w:r w:rsidRPr="00974F16">
        <w:rPr>
          <w:rFonts w:ascii="Arial" w:hAnsi="Arial" w:cs="Arial"/>
          <w:color w:val="231F20"/>
        </w:rPr>
        <w:t>effective</w:t>
      </w:r>
      <w:r w:rsidRPr="00974F16">
        <w:rPr>
          <w:rFonts w:ascii="Arial" w:hAnsi="Arial" w:cs="Arial"/>
          <w:color w:val="231F20"/>
          <w:spacing w:val="-12"/>
        </w:rPr>
        <w:t xml:space="preserve"> </w:t>
      </w:r>
      <w:r w:rsidRPr="00974F16">
        <w:rPr>
          <w:rFonts w:ascii="Arial" w:hAnsi="Arial" w:cs="Arial"/>
          <w:color w:val="231F20"/>
        </w:rPr>
        <w:t>communication with</w:t>
      </w:r>
      <w:r w:rsidRPr="00974F16">
        <w:rPr>
          <w:rFonts w:ascii="Arial" w:hAnsi="Arial" w:cs="Arial"/>
          <w:color w:val="231F20"/>
          <w:spacing w:val="-12"/>
        </w:rPr>
        <w:t xml:space="preserve"> </w:t>
      </w:r>
      <w:r w:rsidRPr="00974F16">
        <w:rPr>
          <w:rFonts w:ascii="Arial" w:hAnsi="Arial" w:cs="Arial"/>
          <w:color w:val="231F20"/>
        </w:rPr>
        <w:t>target</w:t>
      </w:r>
      <w:r w:rsidRPr="00974F16">
        <w:rPr>
          <w:rFonts w:ascii="Arial" w:hAnsi="Arial" w:cs="Arial"/>
          <w:color w:val="231F20"/>
          <w:spacing w:val="-12"/>
        </w:rPr>
        <w:t xml:space="preserve"> </w:t>
      </w:r>
      <w:r w:rsidRPr="00974F16">
        <w:rPr>
          <w:rFonts w:ascii="Arial" w:hAnsi="Arial" w:cs="Arial"/>
          <w:color w:val="231F20"/>
        </w:rPr>
        <w:t>users</w:t>
      </w:r>
      <w:r w:rsidRPr="00974F16">
        <w:rPr>
          <w:rFonts w:ascii="Arial" w:hAnsi="Arial" w:cs="Arial"/>
          <w:color w:val="231F20"/>
          <w:spacing w:val="-12"/>
        </w:rPr>
        <w:t xml:space="preserve"> </w:t>
      </w:r>
      <w:r w:rsidRPr="00974F16">
        <w:rPr>
          <w:rFonts w:ascii="Arial" w:hAnsi="Arial" w:cs="Arial"/>
          <w:color w:val="231F20"/>
        </w:rPr>
        <w:t>of</w:t>
      </w:r>
      <w:r w:rsidRPr="00974F16">
        <w:rPr>
          <w:rFonts w:ascii="Arial" w:hAnsi="Arial" w:cs="Arial"/>
          <w:color w:val="231F20"/>
          <w:spacing w:val="-12"/>
        </w:rPr>
        <w:t xml:space="preserve"> </w:t>
      </w:r>
      <w:r w:rsidRPr="00974F16">
        <w:rPr>
          <w:rFonts w:ascii="Arial" w:hAnsi="Arial" w:cs="Arial"/>
          <w:color w:val="231F20"/>
        </w:rPr>
        <w:t>sponsored</w:t>
      </w:r>
      <w:r w:rsidRPr="00974F16">
        <w:rPr>
          <w:rFonts w:ascii="Arial" w:hAnsi="Arial" w:cs="Arial"/>
          <w:color w:val="231F20"/>
          <w:spacing w:val="-12"/>
        </w:rPr>
        <w:t xml:space="preserve"> </w:t>
      </w:r>
      <w:r w:rsidRPr="00974F16">
        <w:rPr>
          <w:rFonts w:ascii="Arial" w:hAnsi="Arial" w:cs="Arial"/>
          <w:color w:val="231F20"/>
        </w:rPr>
        <w:t>data</w:t>
      </w:r>
      <w:r w:rsidRPr="00974F16">
        <w:rPr>
          <w:rFonts w:ascii="Arial" w:hAnsi="Arial" w:cs="Arial"/>
          <w:color w:val="231F20"/>
          <w:spacing w:val="-12"/>
        </w:rPr>
        <w:t xml:space="preserve"> </w:t>
      </w:r>
      <w:r w:rsidRPr="00974F16">
        <w:rPr>
          <w:rFonts w:ascii="Arial" w:hAnsi="Arial" w:cs="Arial"/>
          <w:color w:val="231F20"/>
        </w:rPr>
        <w:t>will</w:t>
      </w:r>
      <w:r w:rsidRPr="00974F16">
        <w:rPr>
          <w:rFonts w:ascii="Arial" w:hAnsi="Arial" w:cs="Arial"/>
          <w:color w:val="231F20"/>
          <w:spacing w:val="-12"/>
        </w:rPr>
        <w:t xml:space="preserve"> </w:t>
      </w:r>
      <w:r w:rsidRPr="00974F16">
        <w:rPr>
          <w:rFonts w:ascii="Arial" w:hAnsi="Arial" w:cs="Arial"/>
          <w:color w:val="231F20"/>
        </w:rPr>
        <w:t>be</w:t>
      </w:r>
      <w:r w:rsidRPr="00974F16">
        <w:rPr>
          <w:rFonts w:ascii="Arial" w:hAnsi="Arial" w:cs="Arial"/>
          <w:color w:val="231F20"/>
          <w:spacing w:val="-11"/>
        </w:rPr>
        <w:t xml:space="preserve"> </w:t>
      </w:r>
      <w:r w:rsidRPr="00974F16">
        <w:rPr>
          <w:rFonts w:ascii="Arial" w:hAnsi="Arial" w:cs="Arial"/>
          <w:color w:val="231F20"/>
        </w:rPr>
        <w:t>an</w:t>
      </w:r>
      <w:r w:rsidRPr="00974F16">
        <w:rPr>
          <w:rFonts w:ascii="Arial" w:hAnsi="Arial" w:cs="Arial"/>
          <w:color w:val="231F20"/>
          <w:spacing w:val="-12"/>
        </w:rPr>
        <w:t xml:space="preserve"> </w:t>
      </w:r>
      <w:r w:rsidRPr="00974F16">
        <w:rPr>
          <w:rFonts w:ascii="Arial" w:hAnsi="Arial" w:cs="Arial"/>
          <w:color w:val="231F20"/>
        </w:rPr>
        <w:t>important component of driving uptake with such</w:t>
      </w:r>
      <w:r w:rsidRPr="00974F16">
        <w:rPr>
          <w:rFonts w:ascii="Arial" w:hAnsi="Arial" w:cs="Arial"/>
          <w:color w:val="231F20"/>
          <w:spacing w:val="7"/>
        </w:rPr>
        <w:t xml:space="preserve"> </w:t>
      </w:r>
      <w:r w:rsidRPr="00974F16">
        <w:rPr>
          <w:rFonts w:ascii="Arial" w:hAnsi="Arial" w:cs="Arial"/>
          <w:color w:val="231F20"/>
        </w:rPr>
        <w:t>users.</w:t>
      </w:r>
    </w:p>
    <w:p w:rsidR="000022F2" w:rsidRPr="00974F16" w:rsidRDefault="00A32422">
      <w:pPr>
        <w:pStyle w:val="BodyText"/>
        <w:spacing w:before="113" w:line="300" w:lineRule="auto"/>
        <w:ind w:left="110" w:right="157"/>
        <w:rPr>
          <w:rFonts w:ascii="Arial" w:hAnsi="Arial" w:cs="Arial"/>
        </w:rPr>
      </w:pPr>
      <w:r w:rsidRPr="00974F16">
        <w:rPr>
          <w:rFonts w:ascii="Arial" w:hAnsi="Arial" w:cs="Arial"/>
          <w:color w:val="231F20"/>
        </w:rPr>
        <w:t>It is also important to acknowledge that technical and health literacy may be different in target consumer groups, and that communication should be designed around this.</w:t>
      </w:r>
    </w:p>
    <w:p w:rsidR="000022F2" w:rsidRPr="00974F16" w:rsidRDefault="000022F2">
      <w:pPr>
        <w:pStyle w:val="BodyText"/>
        <w:spacing w:before="1"/>
        <w:rPr>
          <w:rFonts w:ascii="Arial" w:hAnsi="Arial" w:cs="Arial"/>
        </w:rPr>
      </w:pPr>
    </w:p>
    <w:p w:rsidR="000022F2" w:rsidRPr="00974F16" w:rsidRDefault="00A32422">
      <w:pPr>
        <w:pStyle w:val="BodyText"/>
        <w:ind w:left="110"/>
        <w:rPr>
          <w:rFonts w:ascii="Arial" w:hAnsi="Arial" w:cs="Arial"/>
        </w:rPr>
      </w:pPr>
      <w:r w:rsidRPr="00974F16">
        <w:rPr>
          <w:rFonts w:ascii="Arial" w:hAnsi="Arial" w:cs="Arial"/>
          <w:color w:val="231F20"/>
          <w:w w:val="115"/>
        </w:rPr>
        <w:t>Limits on findings</w:t>
      </w:r>
    </w:p>
    <w:p w:rsidR="000022F2" w:rsidRPr="00974F16" w:rsidRDefault="00A32422">
      <w:pPr>
        <w:pStyle w:val="ListParagraph"/>
        <w:numPr>
          <w:ilvl w:val="0"/>
          <w:numId w:val="4"/>
        </w:numPr>
        <w:tabs>
          <w:tab w:val="left" w:pos="564"/>
        </w:tabs>
        <w:spacing w:before="166" w:line="300" w:lineRule="auto"/>
        <w:ind w:right="292"/>
        <w:rPr>
          <w:rFonts w:ascii="Arial" w:hAnsi="Arial" w:cs="Arial"/>
          <w:sz w:val="18"/>
        </w:rPr>
      </w:pPr>
      <w:r w:rsidRPr="00974F16">
        <w:rPr>
          <w:rFonts w:ascii="Arial" w:hAnsi="Arial" w:cs="Arial"/>
          <w:color w:val="231F20"/>
          <w:sz w:val="18"/>
        </w:rPr>
        <w:t>Website usage by sponsored data users does not prove that users would not have otherwise accessed the</w:t>
      </w:r>
      <w:r w:rsidRPr="00974F16">
        <w:rPr>
          <w:rFonts w:ascii="Arial" w:hAnsi="Arial" w:cs="Arial"/>
          <w:color w:val="231F20"/>
          <w:spacing w:val="-1"/>
          <w:sz w:val="18"/>
        </w:rPr>
        <w:t xml:space="preserve"> </w:t>
      </w:r>
      <w:r w:rsidRPr="00974F16">
        <w:rPr>
          <w:rFonts w:ascii="Arial" w:hAnsi="Arial" w:cs="Arial"/>
          <w:color w:val="231F20"/>
          <w:sz w:val="18"/>
        </w:rPr>
        <w:t>sites.</w:t>
      </w:r>
    </w:p>
    <w:p w:rsidR="000022F2" w:rsidRPr="00974F16" w:rsidRDefault="00A32422">
      <w:pPr>
        <w:pStyle w:val="ListParagraph"/>
        <w:numPr>
          <w:ilvl w:val="0"/>
          <w:numId w:val="4"/>
        </w:numPr>
        <w:tabs>
          <w:tab w:val="left" w:pos="564"/>
        </w:tabs>
        <w:spacing w:line="300" w:lineRule="auto"/>
        <w:ind w:right="302"/>
        <w:rPr>
          <w:rFonts w:ascii="Arial" w:hAnsi="Arial" w:cs="Arial"/>
          <w:sz w:val="18"/>
        </w:rPr>
      </w:pPr>
      <w:r w:rsidRPr="00974F16">
        <w:rPr>
          <w:rFonts w:ascii="Arial" w:hAnsi="Arial" w:cs="Arial"/>
          <w:color w:val="231F20"/>
          <w:sz w:val="18"/>
        </w:rPr>
        <w:t xml:space="preserve">Technical issues restricted the collection of sufficiently granular patient </w:t>
      </w:r>
      <w:r w:rsidRPr="00974F16">
        <w:rPr>
          <w:rFonts w:ascii="Arial" w:hAnsi="Arial" w:cs="Arial"/>
          <w:color w:val="231F20"/>
          <w:spacing w:val="2"/>
          <w:sz w:val="18"/>
        </w:rPr>
        <w:t xml:space="preserve">portal </w:t>
      </w:r>
      <w:r w:rsidRPr="00974F16">
        <w:rPr>
          <w:rFonts w:ascii="Arial" w:hAnsi="Arial" w:cs="Arial"/>
          <w:color w:val="231F20"/>
          <w:sz w:val="18"/>
        </w:rPr>
        <w:t>information to make meaningful assessments of</w:t>
      </w:r>
      <w:r w:rsidRPr="00974F16">
        <w:rPr>
          <w:rFonts w:ascii="Arial" w:hAnsi="Arial" w:cs="Arial"/>
          <w:color w:val="231F20"/>
          <w:spacing w:val="9"/>
          <w:sz w:val="18"/>
        </w:rPr>
        <w:t xml:space="preserve"> </w:t>
      </w:r>
      <w:r w:rsidRPr="00974F16">
        <w:rPr>
          <w:rFonts w:ascii="Arial" w:hAnsi="Arial" w:cs="Arial"/>
          <w:color w:val="231F20"/>
          <w:sz w:val="18"/>
        </w:rPr>
        <w:t>use.</w:t>
      </w:r>
    </w:p>
    <w:p w:rsidR="000022F2" w:rsidRPr="00974F16" w:rsidRDefault="00A32422">
      <w:pPr>
        <w:pStyle w:val="ListParagraph"/>
        <w:numPr>
          <w:ilvl w:val="0"/>
          <w:numId w:val="4"/>
        </w:numPr>
        <w:tabs>
          <w:tab w:val="left" w:pos="564"/>
        </w:tabs>
        <w:spacing w:line="300" w:lineRule="auto"/>
        <w:ind w:right="179"/>
        <w:rPr>
          <w:rFonts w:ascii="Arial" w:hAnsi="Arial" w:cs="Arial"/>
          <w:sz w:val="18"/>
        </w:rPr>
      </w:pPr>
      <w:r w:rsidRPr="00974F16">
        <w:rPr>
          <w:rFonts w:ascii="Arial" w:hAnsi="Arial" w:cs="Arial"/>
          <w:color w:val="231F20"/>
          <w:sz w:val="18"/>
        </w:rPr>
        <w:t>A consumer survey was not carried out, despite this being planned, as the cost was</w:t>
      </w:r>
      <w:r w:rsidRPr="00974F16">
        <w:rPr>
          <w:rFonts w:ascii="Arial" w:hAnsi="Arial" w:cs="Arial"/>
          <w:color w:val="231F20"/>
          <w:spacing w:val="31"/>
          <w:sz w:val="18"/>
        </w:rPr>
        <w:t xml:space="preserve"> </w:t>
      </w:r>
      <w:r w:rsidRPr="00974F16">
        <w:rPr>
          <w:rFonts w:ascii="Arial" w:hAnsi="Arial" w:cs="Arial"/>
          <w:color w:val="231F20"/>
          <w:sz w:val="18"/>
        </w:rPr>
        <w:t>prohibitive.</w:t>
      </w:r>
    </w:p>
    <w:p w:rsidR="000022F2" w:rsidRPr="00974F16" w:rsidRDefault="00A32422">
      <w:pPr>
        <w:pStyle w:val="ListParagraph"/>
        <w:numPr>
          <w:ilvl w:val="0"/>
          <w:numId w:val="4"/>
        </w:numPr>
        <w:tabs>
          <w:tab w:val="left" w:pos="564"/>
        </w:tabs>
        <w:spacing w:before="56" w:line="300" w:lineRule="auto"/>
        <w:ind w:right="175"/>
        <w:rPr>
          <w:rFonts w:ascii="Arial" w:hAnsi="Arial" w:cs="Arial"/>
          <w:sz w:val="18"/>
        </w:rPr>
      </w:pPr>
      <w:r w:rsidRPr="00974F16">
        <w:rPr>
          <w:rFonts w:ascii="Arial" w:hAnsi="Arial" w:cs="Arial"/>
          <w:color w:val="231F20"/>
          <w:sz w:val="18"/>
        </w:rPr>
        <w:t>There was limited in-depth qualitative feedback from health service providers about their patients’ or consumers’</w:t>
      </w:r>
      <w:r w:rsidRPr="00974F16">
        <w:rPr>
          <w:rFonts w:ascii="Arial" w:hAnsi="Arial" w:cs="Arial"/>
          <w:color w:val="231F20"/>
          <w:spacing w:val="3"/>
          <w:sz w:val="18"/>
        </w:rPr>
        <w:t xml:space="preserve"> </w:t>
      </w:r>
      <w:r w:rsidRPr="00974F16">
        <w:rPr>
          <w:rFonts w:ascii="Arial" w:hAnsi="Arial" w:cs="Arial"/>
          <w:color w:val="231F20"/>
          <w:sz w:val="18"/>
        </w:rPr>
        <w:t>experience.</w:t>
      </w:r>
    </w:p>
    <w:p w:rsidR="000022F2" w:rsidRPr="00974F16" w:rsidRDefault="00A32422">
      <w:pPr>
        <w:pStyle w:val="Heading2"/>
        <w:spacing w:before="118" w:line="225" w:lineRule="auto"/>
        <w:ind w:right="705"/>
        <w:rPr>
          <w:rFonts w:ascii="Arial" w:hAnsi="Arial" w:cs="Arial"/>
        </w:rPr>
      </w:pPr>
      <w:r w:rsidRPr="00974F16">
        <w:rPr>
          <w:rFonts w:ascii="Arial" w:hAnsi="Arial" w:cs="Arial"/>
          <w:b w:val="0"/>
        </w:rPr>
        <w:br w:type="column"/>
      </w:r>
      <w:r w:rsidRPr="00974F16">
        <w:rPr>
          <w:rFonts w:ascii="Arial" w:hAnsi="Arial" w:cs="Arial"/>
          <w:color w:val="00A2C5"/>
        </w:rPr>
        <w:t>Objective 4: enable better access and use</w:t>
      </w:r>
    </w:p>
    <w:p w:rsidR="000022F2" w:rsidRPr="00974F16" w:rsidRDefault="00A32422" w:rsidP="005D78D5">
      <w:pPr>
        <w:pStyle w:val="BodyText"/>
        <w:spacing w:before="205" w:line="300" w:lineRule="auto"/>
        <w:ind w:left="110" w:right="705"/>
        <w:rPr>
          <w:rFonts w:ascii="Arial" w:hAnsi="Arial" w:cs="Arial"/>
        </w:rPr>
      </w:pPr>
      <w:r w:rsidRPr="00974F16">
        <w:rPr>
          <w:rFonts w:ascii="Arial" w:hAnsi="Arial" w:cs="Arial"/>
          <w:color w:val="231F20"/>
        </w:rPr>
        <w:t>Enabling those New Zealanders who experience the most inequity and/or multiple access barriers to health information and services to better access and use digital health services is a process beyond the remit</w:t>
      </w:r>
      <w:r w:rsidR="005D78D5" w:rsidRPr="00974F16">
        <w:rPr>
          <w:rFonts w:ascii="Arial" w:hAnsi="Arial" w:cs="Arial"/>
          <w:color w:val="231F20"/>
        </w:rPr>
        <w:t xml:space="preserve"> </w:t>
      </w:r>
      <w:r w:rsidRPr="00974F16">
        <w:rPr>
          <w:rFonts w:ascii="Arial" w:hAnsi="Arial" w:cs="Arial"/>
          <w:color w:val="231F20"/>
        </w:rPr>
        <w:t>of this project.</w:t>
      </w:r>
    </w:p>
    <w:p w:rsidR="000022F2" w:rsidRPr="00974F16" w:rsidRDefault="00A32422" w:rsidP="005D78D5">
      <w:pPr>
        <w:pStyle w:val="BodyText"/>
        <w:spacing w:before="101" w:line="300" w:lineRule="auto"/>
        <w:ind w:left="108"/>
        <w:rPr>
          <w:rFonts w:ascii="Arial" w:hAnsi="Arial" w:cs="Arial"/>
        </w:rPr>
      </w:pPr>
      <w:r w:rsidRPr="00974F16">
        <w:rPr>
          <w:rFonts w:ascii="Arial" w:hAnsi="Arial" w:cs="Arial"/>
          <w:color w:val="231F20"/>
        </w:rPr>
        <w:t>However, the learnings gleaned from this project</w:t>
      </w:r>
      <w:r w:rsidR="005D78D5" w:rsidRPr="00974F16">
        <w:rPr>
          <w:rFonts w:ascii="Arial" w:hAnsi="Arial" w:cs="Arial"/>
          <w:color w:val="231F20"/>
        </w:rPr>
        <w:t xml:space="preserve"> </w:t>
      </w:r>
      <w:r w:rsidRPr="00974F16">
        <w:rPr>
          <w:rFonts w:ascii="Arial" w:hAnsi="Arial" w:cs="Arial"/>
          <w:color w:val="231F20"/>
        </w:rPr>
        <w:t>do demonstrate that there is demand for free to the consumer access to key health information, as shown by actual usage and provider feedback.</w:t>
      </w:r>
    </w:p>
    <w:p w:rsidR="000022F2" w:rsidRPr="00974F16" w:rsidRDefault="00A32422">
      <w:pPr>
        <w:pStyle w:val="BodyText"/>
        <w:spacing w:before="113" w:line="300" w:lineRule="auto"/>
        <w:ind w:left="110" w:right="909"/>
        <w:rPr>
          <w:rFonts w:ascii="Arial" w:hAnsi="Arial" w:cs="Arial"/>
        </w:rPr>
      </w:pPr>
      <w:r w:rsidRPr="00974F16">
        <w:rPr>
          <w:rFonts w:ascii="Arial" w:hAnsi="Arial" w:cs="Arial"/>
          <w:color w:val="231F20"/>
        </w:rPr>
        <w:t xml:space="preserve">The view of the health agencies involved in this project is that it is reasonable to </w:t>
      </w:r>
      <w:r w:rsidRPr="00974F16">
        <w:rPr>
          <w:rFonts w:ascii="Arial" w:hAnsi="Arial" w:cs="Arial"/>
          <w:color w:val="231F20"/>
          <w:spacing w:val="2"/>
        </w:rPr>
        <w:t xml:space="preserve">further </w:t>
      </w:r>
      <w:r w:rsidRPr="00974F16">
        <w:rPr>
          <w:rFonts w:ascii="Arial" w:hAnsi="Arial" w:cs="Arial"/>
          <w:color w:val="231F20"/>
        </w:rPr>
        <w:t>investigate the provision of such free to the consumer access, so long as this includes a business case focussed on clear business drivers.</w:t>
      </w:r>
    </w:p>
    <w:p w:rsidR="000022F2" w:rsidRPr="00974F16" w:rsidRDefault="00A32422">
      <w:pPr>
        <w:pStyle w:val="BodyText"/>
        <w:spacing w:before="113" w:line="300" w:lineRule="auto"/>
        <w:ind w:left="110" w:right="705"/>
        <w:rPr>
          <w:rFonts w:ascii="Arial" w:hAnsi="Arial" w:cs="Arial"/>
        </w:rPr>
      </w:pPr>
      <w:r w:rsidRPr="00974F16">
        <w:rPr>
          <w:rFonts w:ascii="Arial" w:hAnsi="Arial" w:cs="Arial"/>
          <w:color w:val="231F20"/>
        </w:rPr>
        <w:t>Feedback from the agencies and telecommunications companies is that such a process is best carried out by</w:t>
      </w:r>
      <w:r w:rsidRPr="00974F16">
        <w:rPr>
          <w:rFonts w:ascii="Arial" w:hAnsi="Arial" w:cs="Arial"/>
          <w:color w:val="231F20"/>
          <w:spacing w:val="-7"/>
        </w:rPr>
        <w:t xml:space="preserve"> </w:t>
      </w:r>
      <w:r w:rsidRPr="00974F16">
        <w:rPr>
          <w:rFonts w:ascii="Arial" w:hAnsi="Arial" w:cs="Arial"/>
          <w:color w:val="231F20"/>
        </w:rPr>
        <w:t>purchasing</w:t>
      </w:r>
      <w:r w:rsidRPr="00974F16">
        <w:rPr>
          <w:rFonts w:ascii="Arial" w:hAnsi="Arial" w:cs="Arial"/>
          <w:color w:val="231F20"/>
          <w:spacing w:val="-7"/>
        </w:rPr>
        <w:t xml:space="preserve"> </w:t>
      </w:r>
      <w:r w:rsidRPr="00974F16">
        <w:rPr>
          <w:rFonts w:ascii="Arial" w:hAnsi="Arial" w:cs="Arial"/>
          <w:color w:val="231F20"/>
        </w:rPr>
        <w:t>agencies</w:t>
      </w:r>
      <w:r w:rsidRPr="00974F16">
        <w:rPr>
          <w:rFonts w:ascii="Arial" w:hAnsi="Arial" w:cs="Arial"/>
          <w:color w:val="231F20"/>
          <w:spacing w:val="-7"/>
        </w:rPr>
        <w:t xml:space="preserve"> </w:t>
      </w:r>
      <w:r w:rsidRPr="00974F16">
        <w:rPr>
          <w:rFonts w:ascii="Arial" w:hAnsi="Arial" w:cs="Arial"/>
          <w:color w:val="231F20"/>
        </w:rPr>
        <w:t>working</w:t>
      </w:r>
      <w:r w:rsidRPr="00974F16">
        <w:rPr>
          <w:rFonts w:ascii="Arial" w:hAnsi="Arial" w:cs="Arial"/>
          <w:color w:val="231F20"/>
          <w:spacing w:val="-7"/>
        </w:rPr>
        <w:t xml:space="preserve"> </w:t>
      </w:r>
      <w:r w:rsidRPr="00974F16">
        <w:rPr>
          <w:rFonts w:ascii="Arial" w:hAnsi="Arial" w:cs="Arial"/>
          <w:color w:val="231F20"/>
        </w:rPr>
        <w:t>within</w:t>
      </w:r>
      <w:r w:rsidRPr="00974F16">
        <w:rPr>
          <w:rFonts w:ascii="Arial" w:hAnsi="Arial" w:cs="Arial"/>
          <w:color w:val="231F20"/>
          <w:spacing w:val="-7"/>
        </w:rPr>
        <w:t xml:space="preserve"> </w:t>
      </w:r>
      <w:r w:rsidRPr="00974F16">
        <w:rPr>
          <w:rFonts w:ascii="Arial" w:hAnsi="Arial" w:cs="Arial"/>
          <w:color w:val="231F20"/>
        </w:rPr>
        <w:t>the</w:t>
      </w:r>
      <w:r w:rsidRPr="00974F16">
        <w:rPr>
          <w:rFonts w:ascii="Arial" w:hAnsi="Arial" w:cs="Arial"/>
          <w:color w:val="231F20"/>
          <w:spacing w:val="-7"/>
        </w:rPr>
        <w:t xml:space="preserve"> </w:t>
      </w:r>
      <w:r w:rsidRPr="00974F16">
        <w:rPr>
          <w:rFonts w:ascii="Arial" w:hAnsi="Arial" w:cs="Arial"/>
          <w:color w:val="231F20"/>
        </w:rPr>
        <w:t>Department of Internal Affairs Telecommunications as a Service (TaaS) arrangements.</w:t>
      </w:r>
    </w:p>
    <w:p w:rsidR="000022F2" w:rsidRPr="00974F16" w:rsidRDefault="000022F2">
      <w:pPr>
        <w:spacing w:line="300" w:lineRule="auto"/>
        <w:rPr>
          <w:rFonts w:ascii="Arial" w:hAnsi="Arial" w:cs="Arial"/>
        </w:rPr>
        <w:sectPr w:rsidR="000022F2" w:rsidRPr="00974F16">
          <w:type w:val="continuous"/>
          <w:pgSz w:w="11910" w:h="16840"/>
          <w:pgMar w:top="0" w:right="740" w:bottom="280" w:left="740" w:header="720" w:footer="720" w:gutter="0"/>
          <w:cols w:num="2" w:space="720" w:equalWidth="0">
            <w:col w:w="4819" w:space="142"/>
            <w:col w:w="5469"/>
          </w:cols>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10"/>
        <w:rPr>
          <w:rFonts w:ascii="Arial" w:hAnsi="Arial" w:cs="Arial"/>
        </w:rPr>
      </w:pPr>
    </w:p>
    <w:p w:rsidR="000022F2" w:rsidRPr="00974F16" w:rsidRDefault="00A32422">
      <w:pPr>
        <w:pStyle w:val="Heading1"/>
        <w:spacing w:before="100"/>
        <w:ind w:left="677"/>
        <w:rPr>
          <w:rFonts w:ascii="Arial" w:hAnsi="Arial" w:cs="Arial"/>
        </w:rPr>
      </w:pPr>
      <w:bookmarkStart w:id="4" w:name="_TOC_250000"/>
      <w:bookmarkEnd w:id="4"/>
      <w:r w:rsidRPr="00974F16">
        <w:rPr>
          <w:rFonts w:ascii="Arial" w:hAnsi="Arial" w:cs="Arial"/>
          <w:color w:val="00A2C5"/>
        </w:rPr>
        <w:t>Appendix 1</w:t>
      </w:r>
    </w:p>
    <w:p w:rsidR="000022F2" w:rsidRPr="00974F16" w:rsidRDefault="00A32422">
      <w:pPr>
        <w:pStyle w:val="Heading3"/>
        <w:spacing w:before="365" w:line="247" w:lineRule="auto"/>
        <w:ind w:right="1854"/>
        <w:rPr>
          <w:rFonts w:ascii="Arial" w:hAnsi="Arial" w:cs="Arial"/>
        </w:rPr>
      </w:pPr>
      <w:r w:rsidRPr="00974F16">
        <w:rPr>
          <w:rFonts w:ascii="Arial" w:hAnsi="Arial" w:cs="Arial"/>
          <w:color w:val="00A2C5"/>
        </w:rPr>
        <w:t>HPA: Sponsored Data Pilot – lessons learned, considerations and recommendations.</w:t>
      </w:r>
    </w:p>
    <w:p w:rsidR="000022F2" w:rsidRPr="00974F16" w:rsidRDefault="000022F2">
      <w:pPr>
        <w:pStyle w:val="BodyText"/>
        <w:rPr>
          <w:rFonts w:ascii="Arial" w:hAnsi="Arial" w:cs="Arial"/>
          <w:i/>
          <w:sz w:val="20"/>
        </w:rPr>
      </w:pPr>
    </w:p>
    <w:p w:rsidR="000022F2" w:rsidRPr="00974F16" w:rsidRDefault="000022F2">
      <w:pPr>
        <w:pStyle w:val="BodyText"/>
        <w:spacing w:before="1"/>
        <w:rPr>
          <w:rFonts w:ascii="Arial" w:hAnsi="Arial" w:cs="Arial"/>
          <w:i/>
          <w:sz w:val="25"/>
        </w:rPr>
      </w:pPr>
    </w:p>
    <w:p w:rsidR="000022F2" w:rsidRPr="00974F16" w:rsidRDefault="000022F2">
      <w:pPr>
        <w:rPr>
          <w:rFonts w:ascii="Arial" w:hAnsi="Arial" w:cs="Arial"/>
          <w:sz w:val="25"/>
        </w:rPr>
        <w:sectPr w:rsidR="000022F2" w:rsidRPr="00974F16">
          <w:pgSz w:w="11910" w:h="16840"/>
          <w:pgMar w:top="1580" w:right="740" w:bottom="740" w:left="740" w:header="0" w:footer="549" w:gutter="0"/>
          <w:cols w:space="720"/>
        </w:sectPr>
      </w:pPr>
    </w:p>
    <w:p w:rsidR="000022F2" w:rsidRPr="00974F16" w:rsidRDefault="00A32422">
      <w:pPr>
        <w:pStyle w:val="Heading4"/>
        <w:rPr>
          <w:rFonts w:ascii="Arial" w:hAnsi="Arial" w:cs="Arial"/>
        </w:rPr>
      </w:pPr>
      <w:r w:rsidRPr="00974F16">
        <w:rPr>
          <w:rFonts w:ascii="Arial" w:hAnsi="Arial" w:cs="Arial"/>
          <w:color w:val="00A2C5"/>
          <w:w w:val="115"/>
        </w:rPr>
        <w:t>Technical requirements/considerations</w:t>
      </w:r>
    </w:p>
    <w:p w:rsidR="000022F2" w:rsidRPr="00974F16" w:rsidRDefault="00A32422">
      <w:pPr>
        <w:pStyle w:val="BodyText"/>
        <w:spacing w:before="101" w:line="300" w:lineRule="auto"/>
        <w:ind w:left="677"/>
        <w:rPr>
          <w:rFonts w:ascii="Arial" w:hAnsi="Arial" w:cs="Arial"/>
        </w:rPr>
      </w:pPr>
      <w:r w:rsidRPr="00974F16">
        <w:rPr>
          <w:rFonts w:ascii="Arial" w:hAnsi="Arial" w:cs="Arial"/>
          <w:color w:val="231F20"/>
        </w:rPr>
        <w:t>Not all digital services may be suited to implementing the sponsored mobile data service. Considerations include:</w:t>
      </w:r>
    </w:p>
    <w:p w:rsidR="000022F2" w:rsidRPr="00974F16" w:rsidRDefault="00A32422">
      <w:pPr>
        <w:pStyle w:val="ListParagraph"/>
        <w:numPr>
          <w:ilvl w:val="1"/>
          <w:numId w:val="4"/>
        </w:numPr>
        <w:tabs>
          <w:tab w:val="left" w:pos="1131"/>
        </w:tabs>
        <w:spacing w:before="113"/>
        <w:rPr>
          <w:rFonts w:ascii="Arial" w:hAnsi="Arial" w:cs="Arial"/>
          <w:sz w:val="18"/>
        </w:rPr>
      </w:pPr>
      <w:r w:rsidRPr="00974F16">
        <w:rPr>
          <w:rFonts w:ascii="Arial" w:hAnsi="Arial" w:cs="Arial"/>
          <w:color w:val="231F20"/>
          <w:sz w:val="18"/>
        </w:rPr>
        <w:t>Infrastructure (hosting/third</w:t>
      </w:r>
      <w:r w:rsidRPr="00974F16">
        <w:rPr>
          <w:rFonts w:ascii="Arial" w:hAnsi="Arial" w:cs="Arial"/>
          <w:color w:val="231F20"/>
          <w:spacing w:val="3"/>
          <w:sz w:val="18"/>
        </w:rPr>
        <w:t xml:space="preserve"> </w:t>
      </w:r>
      <w:r w:rsidRPr="00974F16">
        <w:rPr>
          <w:rFonts w:ascii="Arial" w:hAnsi="Arial" w:cs="Arial"/>
          <w:color w:val="231F20"/>
          <w:sz w:val="18"/>
        </w:rPr>
        <w:t>party).</w:t>
      </w:r>
    </w:p>
    <w:p w:rsidR="000022F2" w:rsidRPr="00974F16" w:rsidRDefault="00A32422" w:rsidP="005D78D5">
      <w:pPr>
        <w:pStyle w:val="ListParagraph"/>
        <w:numPr>
          <w:ilvl w:val="1"/>
          <w:numId w:val="4"/>
        </w:numPr>
        <w:tabs>
          <w:tab w:val="left" w:pos="1131"/>
        </w:tabs>
        <w:spacing w:before="54" w:line="300" w:lineRule="auto"/>
        <w:rPr>
          <w:rFonts w:ascii="Arial" w:hAnsi="Arial" w:cs="Arial"/>
          <w:color w:val="231F20"/>
          <w:sz w:val="18"/>
        </w:rPr>
      </w:pPr>
      <w:r w:rsidRPr="00974F16">
        <w:rPr>
          <w:rFonts w:ascii="Arial" w:hAnsi="Arial" w:cs="Arial"/>
          <w:color w:val="231F20"/>
          <w:sz w:val="18"/>
        </w:rPr>
        <w:t xml:space="preserve">Data </w:t>
      </w:r>
      <w:r w:rsidRPr="00974F16">
        <w:rPr>
          <w:rFonts w:ascii="Arial" w:hAnsi="Arial" w:cs="Arial"/>
          <w:color w:val="231F20"/>
          <w:spacing w:val="2"/>
          <w:sz w:val="18"/>
        </w:rPr>
        <w:t xml:space="preserve">analytics </w:t>
      </w:r>
      <w:r w:rsidRPr="00974F16">
        <w:rPr>
          <w:rFonts w:ascii="Arial" w:hAnsi="Arial" w:cs="Arial"/>
          <w:color w:val="231F20"/>
          <w:sz w:val="18"/>
        </w:rPr>
        <w:t>(e.g. Choice not Chance</w:t>
      </w:r>
      <w:r w:rsidRPr="00974F16">
        <w:rPr>
          <w:rFonts w:ascii="Arial" w:hAnsi="Arial" w:cs="Arial"/>
          <w:color w:val="231F20"/>
          <w:spacing w:val="3"/>
          <w:sz w:val="18"/>
        </w:rPr>
        <w:t xml:space="preserve"> </w:t>
      </w:r>
      <w:r w:rsidRPr="00974F16">
        <w:rPr>
          <w:rFonts w:ascii="Arial" w:hAnsi="Arial" w:cs="Arial"/>
          <w:color w:val="231F20"/>
          <w:sz w:val="18"/>
        </w:rPr>
        <w:t>being</w:t>
      </w:r>
      <w:r w:rsidR="005D78D5" w:rsidRPr="00974F16">
        <w:rPr>
          <w:rFonts w:ascii="Arial" w:hAnsi="Arial" w:cs="Arial"/>
          <w:color w:val="231F20"/>
          <w:sz w:val="18"/>
        </w:rPr>
        <w:t xml:space="preserve"> </w:t>
      </w:r>
      <w:r w:rsidRPr="00974F16">
        <w:rPr>
          <w:rFonts w:ascii="Arial" w:hAnsi="Arial" w:cs="Arial"/>
          <w:color w:val="231F20"/>
          <w:sz w:val="18"/>
        </w:rPr>
        <w:t>a single page application, so website analytics were unavailable).</w:t>
      </w:r>
    </w:p>
    <w:p w:rsidR="000022F2" w:rsidRPr="00974F16" w:rsidRDefault="00A32422">
      <w:pPr>
        <w:pStyle w:val="ListParagraph"/>
        <w:numPr>
          <w:ilvl w:val="1"/>
          <w:numId w:val="4"/>
        </w:numPr>
        <w:tabs>
          <w:tab w:val="left" w:pos="1131"/>
        </w:tabs>
        <w:rPr>
          <w:rFonts w:ascii="Arial" w:hAnsi="Arial" w:cs="Arial"/>
          <w:sz w:val="18"/>
        </w:rPr>
      </w:pPr>
      <w:r w:rsidRPr="00974F16">
        <w:rPr>
          <w:rFonts w:ascii="Arial" w:hAnsi="Arial" w:cs="Arial"/>
          <w:color w:val="231F20"/>
          <w:sz w:val="18"/>
        </w:rPr>
        <w:t>Specific qualifying</w:t>
      </w:r>
      <w:r w:rsidRPr="00974F16">
        <w:rPr>
          <w:rFonts w:ascii="Arial" w:hAnsi="Arial" w:cs="Arial"/>
          <w:color w:val="231F20"/>
          <w:spacing w:val="1"/>
          <w:sz w:val="18"/>
        </w:rPr>
        <w:t xml:space="preserve"> </w:t>
      </w:r>
      <w:r w:rsidRPr="00974F16">
        <w:rPr>
          <w:rFonts w:ascii="Arial" w:hAnsi="Arial" w:cs="Arial"/>
          <w:color w:val="231F20"/>
          <w:sz w:val="18"/>
        </w:rPr>
        <w:t>criteria.</w:t>
      </w:r>
    </w:p>
    <w:p w:rsidR="000022F2" w:rsidRPr="00974F16" w:rsidRDefault="00A32422">
      <w:pPr>
        <w:pStyle w:val="ListParagraph"/>
        <w:numPr>
          <w:ilvl w:val="1"/>
          <w:numId w:val="4"/>
        </w:numPr>
        <w:tabs>
          <w:tab w:val="left" w:pos="1131"/>
        </w:tabs>
        <w:spacing w:before="110" w:line="300" w:lineRule="auto"/>
        <w:ind w:right="314"/>
        <w:rPr>
          <w:rFonts w:ascii="Arial" w:hAnsi="Arial" w:cs="Arial"/>
          <w:sz w:val="18"/>
        </w:rPr>
      </w:pPr>
      <w:r w:rsidRPr="00974F16">
        <w:rPr>
          <w:rFonts w:ascii="Arial" w:hAnsi="Arial" w:cs="Arial"/>
          <w:color w:val="231F20"/>
          <w:sz w:val="18"/>
        </w:rPr>
        <w:t>Ability for websites to provide alternative functions, for example: display default fonts if using web fonts, provide transcripts if using YouTube/Vimeo</w:t>
      </w:r>
      <w:r w:rsidRPr="00974F16">
        <w:rPr>
          <w:rFonts w:ascii="Arial" w:hAnsi="Arial" w:cs="Arial"/>
          <w:color w:val="231F20"/>
          <w:spacing w:val="-1"/>
          <w:sz w:val="18"/>
        </w:rPr>
        <w:t xml:space="preserve"> </w:t>
      </w:r>
      <w:r w:rsidRPr="00974F16">
        <w:rPr>
          <w:rFonts w:ascii="Arial" w:hAnsi="Arial" w:cs="Arial"/>
          <w:color w:val="231F20"/>
          <w:sz w:val="18"/>
        </w:rPr>
        <w:t>videos.</w:t>
      </w:r>
    </w:p>
    <w:p w:rsidR="000022F2" w:rsidRPr="00974F16" w:rsidRDefault="00A32422">
      <w:pPr>
        <w:pStyle w:val="ListParagraph"/>
        <w:numPr>
          <w:ilvl w:val="1"/>
          <w:numId w:val="4"/>
        </w:numPr>
        <w:tabs>
          <w:tab w:val="left" w:pos="1131"/>
        </w:tabs>
        <w:spacing w:line="300" w:lineRule="auto"/>
        <w:rPr>
          <w:rFonts w:ascii="Arial" w:hAnsi="Arial" w:cs="Arial"/>
          <w:sz w:val="18"/>
        </w:rPr>
      </w:pPr>
      <w:r w:rsidRPr="00974F16">
        <w:rPr>
          <w:rFonts w:ascii="Arial" w:hAnsi="Arial" w:cs="Arial"/>
          <w:color w:val="231F20"/>
          <w:sz w:val="18"/>
        </w:rPr>
        <w:t xml:space="preserve">Possible code revisions and updates are required to ensure websites work properly, if third </w:t>
      </w:r>
      <w:r w:rsidRPr="00974F16">
        <w:rPr>
          <w:rFonts w:ascii="Arial" w:hAnsi="Arial" w:cs="Arial"/>
          <w:color w:val="231F20"/>
          <w:spacing w:val="3"/>
          <w:sz w:val="18"/>
        </w:rPr>
        <w:t xml:space="preserve">party </w:t>
      </w:r>
      <w:r w:rsidRPr="00974F16">
        <w:rPr>
          <w:rFonts w:ascii="Arial" w:hAnsi="Arial" w:cs="Arial"/>
          <w:color w:val="231F20"/>
          <w:sz w:val="18"/>
        </w:rPr>
        <w:t>libraries are not loaded before going live. This is very hard to test before going</w:t>
      </w:r>
      <w:r w:rsidRPr="00974F16">
        <w:rPr>
          <w:rFonts w:ascii="Arial" w:hAnsi="Arial" w:cs="Arial"/>
          <w:color w:val="231F20"/>
          <w:spacing w:val="2"/>
          <w:sz w:val="18"/>
        </w:rPr>
        <w:t xml:space="preserve"> </w:t>
      </w:r>
      <w:r w:rsidRPr="00974F16">
        <w:rPr>
          <w:rFonts w:ascii="Arial" w:hAnsi="Arial" w:cs="Arial"/>
          <w:color w:val="231F20"/>
          <w:sz w:val="18"/>
        </w:rPr>
        <w:t>live.</w:t>
      </w:r>
    </w:p>
    <w:p w:rsidR="000022F2" w:rsidRPr="00974F16" w:rsidRDefault="00A32422">
      <w:pPr>
        <w:pStyle w:val="Heading4"/>
        <w:spacing w:before="103"/>
        <w:rPr>
          <w:rFonts w:ascii="Arial" w:hAnsi="Arial" w:cs="Arial"/>
        </w:rPr>
      </w:pPr>
      <w:r w:rsidRPr="00974F16">
        <w:rPr>
          <w:rFonts w:ascii="Arial" w:hAnsi="Arial" w:cs="Arial"/>
          <w:color w:val="00A2C5"/>
          <w:w w:val="110"/>
        </w:rPr>
        <w:t>Technical lessons learned:</w:t>
      </w:r>
    </w:p>
    <w:p w:rsidR="000022F2" w:rsidRPr="00974F16" w:rsidRDefault="00A32422">
      <w:pPr>
        <w:pStyle w:val="ListParagraph"/>
        <w:numPr>
          <w:ilvl w:val="1"/>
          <w:numId w:val="4"/>
        </w:numPr>
        <w:tabs>
          <w:tab w:val="left" w:pos="1131"/>
        </w:tabs>
        <w:spacing w:before="102" w:line="300" w:lineRule="auto"/>
        <w:ind w:right="42"/>
        <w:rPr>
          <w:rFonts w:ascii="Arial" w:hAnsi="Arial" w:cs="Arial"/>
          <w:sz w:val="18"/>
        </w:rPr>
      </w:pPr>
      <w:r w:rsidRPr="00974F16">
        <w:rPr>
          <w:rFonts w:ascii="Arial" w:hAnsi="Arial" w:cs="Arial"/>
          <w:color w:val="231F20"/>
          <w:sz w:val="18"/>
        </w:rPr>
        <w:t xml:space="preserve">Third </w:t>
      </w:r>
      <w:r w:rsidRPr="00974F16">
        <w:rPr>
          <w:rFonts w:ascii="Arial" w:hAnsi="Arial" w:cs="Arial"/>
          <w:color w:val="231F20"/>
          <w:spacing w:val="4"/>
          <w:sz w:val="18"/>
        </w:rPr>
        <w:t xml:space="preserve">party </w:t>
      </w:r>
      <w:r w:rsidRPr="00974F16">
        <w:rPr>
          <w:rFonts w:ascii="Arial" w:hAnsi="Arial" w:cs="Arial"/>
          <w:color w:val="231F20"/>
          <w:sz w:val="18"/>
        </w:rPr>
        <w:t xml:space="preserve">integration is common on most websites and sponsored data cannot be applied to these third </w:t>
      </w:r>
      <w:r w:rsidRPr="00974F16">
        <w:rPr>
          <w:rFonts w:ascii="Arial" w:hAnsi="Arial" w:cs="Arial"/>
          <w:color w:val="231F20"/>
          <w:spacing w:val="4"/>
          <w:sz w:val="18"/>
        </w:rPr>
        <w:t xml:space="preserve">party </w:t>
      </w:r>
      <w:r w:rsidRPr="00974F16">
        <w:rPr>
          <w:rFonts w:ascii="Arial" w:hAnsi="Arial" w:cs="Arial"/>
          <w:color w:val="231F20"/>
          <w:spacing w:val="2"/>
          <w:sz w:val="18"/>
        </w:rPr>
        <w:t xml:space="preserve">products. </w:t>
      </w:r>
      <w:r w:rsidRPr="00974F16">
        <w:rPr>
          <w:rFonts w:ascii="Arial" w:hAnsi="Arial" w:cs="Arial"/>
          <w:color w:val="231F20"/>
          <w:sz w:val="18"/>
        </w:rPr>
        <w:t>These</w:t>
      </w:r>
      <w:r w:rsidRPr="00974F16">
        <w:rPr>
          <w:rFonts w:ascii="Arial" w:hAnsi="Arial" w:cs="Arial"/>
          <w:color w:val="231F20"/>
          <w:spacing w:val="28"/>
          <w:sz w:val="18"/>
        </w:rPr>
        <w:t xml:space="preserve"> </w:t>
      </w:r>
      <w:r w:rsidRPr="00974F16">
        <w:rPr>
          <w:rFonts w:ascii="Arial" w:hAnsi="Arial" w:cs="Arial"/>
          <w:color w:val="231F20"/>
          <w:sz w:val="18"/>
        </w:rPr>
        <w:t>products:</w:t>
      </w:r>
    </w:p>
    <w:p w:rsidR="000022F2" w:rsidRPr="00974F16" w:rsidRDefault="00A32422">
      <w:pPr>
        <w:pStyle w:val="ListParagraph"/>
        <w:numPr>
          <w:ilvl w:val="2"/>
          <w:numId w:val="4"/>
        </w:numPr>
        <w:tabs>
          <w:tab w:val="left" w:pos="1358"/>
        </w:tabs>
        <w:spacing w:before="113"/>
        <w:ind w:hanging="228"/>
        <w:rPr>
          <w:rFonts w:ascii="Arial" w:hAnsi="Arial" w:cs="Arial"/>
          <w:sz w:val="18"/>
        </w:rPr>
      </w:pPr>
      <w:r w:rsidRPr="00974F16">
        <w:rPr>
          <w:rFonts w:ascii="Arial" w:hAnsi="Arial" w:cs="Arial"/>
          <w:color w:val="231F20"/>
          <w:sz w:val="18"/>
        </w:rPr>
        <w:t>usually include: fonts, images and</w:t>
      </w:r>
      <w:r w:rsidRPr="00974F16">
        <w:rPr>
          <w:rFonts w:ascii="Arial" w:hAnsi="Arial" w:cs="Arial"/>
          <w:color w:val="231F20"/>
          <w:spacing w:val="6"/>
          <w:sz w:val="18"/>
        </w:rPr>
        <w:t xml:space="preserve"> </w:t>
      </w:r>
      <w:r w:rsidRPr="00974F16">
        <w:rPr>
          <w:rFonts w:ascii="Arial" w:hAnsi="Arial" w:cs="Arial"/>
          <w:color w:val="231F20"/>
          <w:sz w:val="18"/>
        </w:rPr>
        <w:t>videos</w:t>
      </w:r>
    </w:p>
    <w:p w:rsidR="000022F2" w:rsidRPr="00974F16" w:rsidRDefault="00A32422">
      <w:pPr>
        <w:pStyle w:val="ListParagraph"/>
        <w:numPr>
          <w:ilvl w:val="2"/>
          <w:numId w:val="4"/>
        </w:numPr>
        <w:tabs>
          <w:tab w:val="left" w:pos="1358"/>
        </w:tabs>
        <w:spacing w:before="111" w:line="300" w:lineRule="auto"/>
        <w:ind w:right="275"/>
        <w:rPr>
          <w:rFonts w:ascii="Arial" w:hAnsi="Arial" w:cs="Arial"/>
          <w:sz w:val="18"/>
        </w:rPr>
      </w:pPr>
      <w:r w:rsidRPr="00974F16">
        <w:rPr>
          <w:rFonts w:ascii="Arial" w:hAnsi="Arial" w:cs="Arial"/>
          <w:color w:val="231F20"/>
          <w:sz w:val="18"/>
        </w:rPr>
        <w:t xml:space="preserve">can also be a </w:t>
      </w:r>
      <w:r w:rsidRPr="00974F16">
        <w:rPr>
          <w:rFonts w:ascii="Arial" w:hAnsi="Arial" w:cs="Arial"/>
          <w:color w:val="231F20"/>
          <w:spacing w:val="3"/>
          <w:sz w:val="18"/>
        </w:rPr>
        <w:t xml:space="preserve">part </w:t>
      </w:r>
      <w:r w:rsidRPr="00974F16">
        <w:rPr>
          <w:rFonts w:ascii="Arial" w:hAnsi="Arial" w:cs="Arial"/>
          <w:color w:val="231F20"/>
          <w:sz w:val="18"/>
        </w:rPr>
        <w:t>of some other features like campaign management tools (Google remarketing, Facebook retargeting, Hotjar), form verification (captcha), survey popup (Survey Gizmo, Surveymonkey), and form subscription (newsletter).</w:t>
      </w:r>
    </w:p>
    <w:p w:rsidR="000022F2" w:rsidRPr="00974F16" w:rsidRDefault="00A32422">
      <w:pPr>
        <w:pStyle w:val="ListParagraph"/>
        <w:numPr>
          <w:ilvl w:val="1"/>
          <w:numId w:val="4"/>
        </w:numPr>
        <w:tabs>
          <w:tab w:val="left" w:pos="1131"/>
        </w:tabs>
        <w:spacing w:before="56" w:line="300" w:lineRule="auto"/>
        <w:ind w:right="283"/>
        <w:rPr>
          <w:rFonts w:ascii="Arial" w:hAnsi="Arial" w:cs="Arial"/>
          <w:sz w:val="18"/>
        </w:rPr>
      </w:pPr>
      <w:r w:rsidRPr="00974F16">
        <w:rPr>
          <w:rFonts w:ascii="Arial" w:hAnsi="Arial" w:cs="Arial"/>
          <w:color w:val="231F20"/>
          <w:sz w:val="18"/>
        </w:rPr>
        <w:t xml:space="preserve">Using a proxy solution to redirect Google </w:t>
      </w:r>
      <w:r w:rsidRPr="00974F16">
        <w:rPr>
          <w:rFonts w:ascii="Arial" w:hAnsi="Arial" w:cs="Arial"/>
          <w:color w:val="231F20"/>
          <w:spacing w:val="3"/>
          <w:sz w:val="18"/>
        </w:rPr>
        <w:t xml:space="preserve">Analytics </w:t>
      </w:r>
      <w:r w:rsidRPr="00974F16">
        <w:rPr>
          <w:rFonts w:ascii="Arial" w:hAnsi="Arial" w:cs="Arial"/>
          <w:color w:val="231F20"/>
          <w:sz w:val="18"/>
        </w:rPr>
        <w:t xml:space="preserve">is a </w:t>
      </w:r>
      <w:r w:rsidRPr="00974F16">
        <w:rPr>
          <w:rFonts w:ascii="Arial" w:hAnsi="Arial" w:cs="Arial"/>
          <w:color w:val="231F20"/>
          <w:spacing w:val="2"/>
          <w:sz w:val="18"/>
        </w:rPr>
        <w:t xml:space="preserve">very </w:t>
      </w:r>
      <w:r w:rsidRPr="00974F16">
        <w:rPr>
          <w:rFonts w:ascii="Arial" w:hAnsi="Arial" w:cs="Arial"/>
          <w:color w:val="231F20"/>
          <w:sz w:val="18"/>
        </w:rPr>
        <w:t xml:space="preserve">efficient way to track users without mobile </w:t>
      </w:r>
      <w:r w:rsidRPr="00974F16">
        <w:rPr>
          <w:rFonts w:ascii="Arial" w:hAnsi="Arial" w:cs="Arial"/>
          <w:color w:val="231F20"/>
          <w:spacing w:val="2"/>
          <w:sz w:val="18"/>
        </w:rPr>
        <w:t xml:space="preserve">data, </w:t>
      </w:r>
      <w:r w:rsidRPr="00974F16">
        <w:rPr>
          <w:rFonts w:ascii="Arial" w:hAnsi="Arial" w:cs="Arial"/>
          <w:color w:val="231F20"/>
          <w:sz w:val="18"/>
        </w:rPr>
        <w:t xml:space="preserve">and this is not </w:t>
      </w:r>
      <w:r w:rsidRPr="00974F16">
        <w:rPr>
          <w:rFonts w:ascii="Arial" w:hAnsi="Arial" w:cs="Arial"/>
          <w:color w:val="231F20"/>
          <w:spacing w:val="2"/>
          <w:sz w:val="18"/>
        </w:rPr>
        <w:t xml:space="preserve">very </w:t>
      </w:r>
      <w:r w:rsidRPr="00974F16">
        <w:rPr>
          <w:rFonts w:ascii="Arial" w:hAnsi="Arial" w:cs="Arial"/>
          <w:color w:val="231F20"/>
          <w:sz w:val="18"/>
        </w:rPr>
        <w:t>complex to</w:t>
      </w:r>
      <w:r w:rsidRPr="00974F16">
        <w:rPr>
          <w:rFonts w:ascii="Arial" w:hAnsi="Arial" w:cs="Arial"/>
          <w:color w:val="231F20"/>
          <w:spacing w:val="2"/>
          <w:sz w:val="18"/>
        </w:rPr>
        <w:t xml:space="preserve"> </w:t>
      </w:r>
      <w:r w:rsidRPr="00974F16">
        <w:rPr>
          <w:rFonts w:ascii="Arial" w:hAnsi="Arial" w:cs="Arial"/>
          <w:color w:val="231F20"/>
          <w:sz w:val="18"/>
        </w:rPr>
        <w:t>achieve.</w:t>
      </w:r>
    </w:p>
    <w:p w:rsidR="000022F2" w:rsidRPr="00974F16" w:rsidRDefault="00A32422" w:rsidP="005D78D5">
      <w:pPr>
        <w:pStyle w:val="ListParagraph"/>
        <w:numPr>
          <w:ilvl w:val="1"/>
          <w:numId w:val="4"/>
        </w:numPr>
        <w:tabs>
          <w:tab w:val="left" w:pos="1131"/>
        </w:tabs>
        <w:spacing w:before="54" w:line="300" w:lineRule="auto"/>
        <w:rPr>
          <w:rFonts w:ascii="Arial" w:hAnsi="Arial" w:cs="Arial"/>
          <w:color w:val="231F20"/>
          <w:sz w:val="18"/>
        </w:rPr>
      </w:pPr>
      <w:r w:rsidRPr="00974F16">
        <w:rPr>
          <w:rFonts w:ascii="Arial" w:hAnsi="Arial" w:cs="Arial"/>
          <w:color w:val="231F20"/>
          <w:sz w:val="18"/>
        </w:rPr>
        <w:t>Some websites with complex</w:t>
      </w:r>
      <w:r w:rsidRPr="00974F16">
        <w:rPr>
          <w:rFonts w:ascii="Arial" w:hAnsi="Arial" w:cs="Arial"/>
          <w:color w:val="231F20"/>
          <w:spacing w:val="12"/>
          <w:sz w:val="18"/>
        </w:rPr>
        <w:t xml:space="preserve"> </w:t>
      </w:r>
      <w:r w:rsidRPr="00974F16">
        <w:rPr>
          <w:rFonts w:ascii="Arial" w:hAnsi="Arial" w:cs="Arial"/>
          <w:color w:val="231F20"/>
          <w:sz w:val="18"/>
        </w:rPr>
        <w:t>tracking</w:t>
      </w:r>
      <w:r w:rsidR="005D78D5" w:rsidRPr="00974F16">
        <w:rPr>
          <w:rFonts w:ascii="Arial" w:hAnsi="Arial" w:cs="Arial"/>
          <w:color w:val="231F20"/>
          <w:sz w:val="18"/>
        </w:rPr>
        <w:t xml:space="preserve"> </w:t>
      </w:r>
      <w:r w:rsidRPr="00974F16">
        <w:rPr>
          <w:rFonts w:ascii="Arial" w:hAnsi="Arial" w:cs="Arial"/>
          <w:color w:val="231F20"/>
          <w:sz w:val="18"/>
        </w:rPr>
        <w:t>codes using Google Tag Manager can lead to conflicting JavaScript codes if using a proxy solution to redirect Google Analytics.</w:t>
      </w:r>
    </w:p>
    <w:p w:rsidR="000022F2" w:rsidRPr="00974F16" w:rsidRDefault="00A32422" w:rsidP="005D78D5">
      <w:pPr>
        <w:pStyle w:val="ListParagraph"/>
        <w:numPr>
          <w:ilvl w:val="0"/>
          <w:numId w:val="3"/>
        </w:numPr>
        <w:tabs>
          <w:tab w:val="left" w:pos="721"/>
        </w:tabs>
        <w:spacing w:before="110" w:line="300" w:lineRule="auto"/>
        <w:ind w:right="108"/>
        <w:rPr>
          <w:rFonts w:ascii="Arial" w:hAnsi="Arial" w:cs="Arial"/>
          <w:color w:val="231F20"/>
          <w:sz w:val="18"/>
        </w:rPr>
      </w:pPr>
      <w:r w:rsidRPr="00974F16">
        <w:rPr>
          <w:rFonts w:ascii="Arial" w:hAnsi="Arial" w:cs="Arial"/>
          <w:color w:val="231F20"/>
          <w:sz w:val="18"/>
        </w:rPr>
        <w:br w:type="column"/>
      </w:r>
      <w:r w:rsidRPr="00974F16">
        <w:rPr>
          <w:rFonts w:ascii="Arial" w:hAnsi="Arial" w:cs="Arial"/>
          <w:color w:val="231F20"/>
          <w:sz w:val="18"/>
        </w:rPr>
        <w:t xml:space="preserve">After going live with the sponsored data </w:t>
      </w:r>
      <w:r w:rsidRPr="00974F16">
        <w:rPr>
          <w:rFonts w:ascii="Arial" w:hAnsi="Arial" w:cs="Arial"/>
          <w:color w:val="231F20"/>
          <w:spacing w:val="2"/>
          <w:sz w:val="18"/>
        </w:rPr>
        <w:t xml:space="preserve">service, </w:t>
      </w:r>
      <w:r w:rsidRPr="00974F16">
        <w:rPr>
          <w:rFonts w:ascii="Arial" w:hAnsi="Arial" w:cs="Arial"/>
          <w:color w:val="231F20"/>
          <w:sz w:val="18"/>
        </w:rPr>
        <w:t xml:space="preserve">web developers need to monitor the performance of the website to investigate any </w:t>
      </w:r>
      <w:r w:rsidRPr="00974F16">
        <w:rPr>
          <w:rFonts w:ascii="Arial" w:hAnsi="Arial" w:cs="Arial"/>
          <w:color w:val="231F20"/>
          <w:spacing w:val="2"/>
          <w:sz w:val="18"/>
        </w:rPr>
        <w:t xml:space="preserve">issues. </w:t>
      </w:r>
      <w:r w:rsidRPr="00974F16">
        <w:rPr>
          <w:rFonts w:ascii="Arial" w:hAnsi="Arial" w:cs="Arial"/>
          <w:color w:val="231F20"/>
          <w:sz w:val="18"/>
        </w:rPr>
        <w:t xml:space="preserve">Many </w:t>
      </w:r>
      <w:r w:rsidRPr="00974F16">
        <w:rPr>
          <w:rFonts w:ascii="Arial" w:hAnsi="Arial" w:cs="Arial"/>
          <w:color w:val="231F20"/>
          <w:spacing w:val="3"/>
          <w:sz w:val="18"/>
        </w:rPr>
        <w:t xml:space="preserve">issues </w:t>
      </w:r>
      <w:r w:rsidRPr="00974F16">
        <w:rPr>
          <w:rFonts w:ascii="Arial" w:hAnsi="Arial" w:cs="Arial"/>
          <w:color w:val="231F20"/>
          <w:sz w:val="18"/>
        </w:rPr>
        <w:t xml:space="preserve">were </w:t>
      </w:r>
      <w:r w:rsidRPr="00974F16">
        <w:rPr>
          <w:rFonts w:ascii="Arial" w:hAnsi="Arial" w:cs="Arial"/>
          <w:color w:val="231F20"/>
          <w:spacing w:val="2"/>
          <w:sz w:val="18"/>
        </w:rPr>
        <w:t xml:space="preserve">found </w:t>
      </w:r>
      <w:r w:rsidRPr="00974F16">
        <w:rPr>
          <w:rFonts w:ascii="Arial" w:hAnsi="Arial" w:cs="Arial"/>
          <w:color w:val="231F20"/>
          <w:spacing w:val="3"/>
          <w:sz w:val="18"/>
        </w:rPr>
        <w:t xml:space="preserve">after </w:t>
      </w:r>
      <w:r w:rsidRPr="00974F16">
        <w:rPr>
          <w:rFonts w:ascii="Arial" w:hAnsi="Arial" w:cs="Arial"/>
          <w:color w:val="231F20"/>
          <w:spacing w:val="2"/>
          <w:sz w:val="18"/>
        </w:rPr>
        <w:t xml:space="preserve">going </w:t>
      </w:r>
      <w:r w:rsidRPr="00974F16">
        <w:rPr>
          <w:rFonts w:ascii="Arial" w:hAnsi="Arial" w:cs="Arial"/>
          <w:color w:val="231F20"/>
          <w:sz w:val="18"/>
        </w:rPr>
        <w:t xml:space="preserve">live </w:t>
      </w:r>
      <w:r w:rsidRPr="00974F16">
        <w:rPr>
          <w:rFonts w:ascii="Arial" w:hAnsi="Arial" w:cs="Arial"/>
          <w:color w:val="231F20"/>
          <w:spacing w:val="2"/>
          <w:sz w:val="18"/>
        </w:rPr>
        <w:t>with</w:t>
      </w:r>
      <w:r w:rsidRPr="00974F16">
        <w:rPr>
          <w:rFonts w:ascii="Arial" w:hAnsi="Arial" w:cs="Arial"/>
          <w:color w:val="231F20"/>
          <w:spacing w:val="36"/>
          <w:sz w:val="18"/>
        </w:rPr>
        <w:t xml:space="preserve"> </w:t>
      </w:r>
      <w:r w:rsidRPr="00974F16">
        <w:rPr>
          <w:rFonts w:ascii="Arial" w:hAnsi="Arial" w:cs="Arial"/>
          <w:color w:val="231F20"/>
          <w:sz w:val="18"/>
        </w:rPr>
        <w:t>the</w:t>
      </w:r>
      <w:r w:rsidR="005D78D5" w:rsidRPr="00974F16">
        <w:rPr>
          <w:rFonts w:ascii="Arial" w:hAnsi="Arial" w:cs="Arial"/>
          <w:color w:val="231F20"/>
          <w:sz w:val="18"/>
        </w:rPr>
        <w:t xml:space="preserve"> </w:t>
      </w:r>
      <w:r w:rsidRPr="00974F16">
        <w:rPr>
          <w:rFonts w:ascii="Arial" w:hAnsi="Arial" w:cs="Arial"/>
          <w:color w:val="231F20"/>
          <w:sz w:val="18"/>
        </w:rPr>
        <w:t>pilot, even though we had conducted thorough testing with a simulated environment.</w:t>
      </w:r>
    </w:p>
    <w:p w:rsidR="000022F2" w:rsidRPr="00974F16" w:rsidRDefault="00A32422">
      <w:pPr>
        <w:pStyle w:val="ListParagraph"/>
        <w:numPr>
          <w:ilvl w:val="0"/>
          <w:numId w:val="3"/>
        </w:numPr>
        <w:tabs>
          <w:tab w:val="left" w:pos="721"/>
        </w:tabs>
        <w:spacing w:before="113" w:line="300" w:lineRule="auto"/>
        <w:ind w:right="141"/>
        <w:rPr>
          <w:rFonts w:ascii="Arial" w:hAnsi="Arial" w:cs="Arial"/>
          <w:sz w:val="18"/>
        </w:rPr>
      </w:pPr>
      <w:r w:rsidRPr="00974F16">
        <w:rPr>
          <w:rFonts w:ascii="Arial" w:hAnsi="Arial" w:cs="Arial"/>
          <w:color w:val="231F20"/>
          <w:sz w:val="18"/>
        </w:rPr>
        <w:t xml:space="preserve">Websites with a lot of traffic (more than 10k page views </w:t>
      </w:r>
      <w:r w:rsidRPr="00974F16">
        <w:rPr>
          <w:rFonts w:ascii="Arial" w:hAnsi="Arial" w:cs="Arial"/>
          <w:color w:val="231F20"/>
          <w:spacing w:val="2"/>
          <w:sz w:val="18"/>
        </w:rPr>
        <w:t xml:space="preserve">per </w:t>
      </w:r>
      <w:r w:rsidRPr="00974F16">
        <w:rPr>
          <w:rFonts w:ascii="Arial" w:hAnsi="Arial" w:cs="Arial"/>
          <w:color w:val="231F20"/>
          <w:sz w:val="18"/>
        </w:rPr>
        <w:t xml:space="preserve">day) could lead to </w:t>
      </w:r>
      <w:r w:rsidRPr="00974F16">
        <w:rPr>
          <w:rFonts w:ascii="Arial" w:hAnsi="Arial" w:cs="Arial"/>
          <w:color w:val="231F20"/>
          <w:spacing w:val="2"/>
          <w:sz w:val="18"/>
        </w:rPr>
        <w:t xml:space="preserve">inaccuracies </w:t>
      </w:r>
      <w:r w:rsidRPr="00974F16">
        <w:rPr>
          <w:rFonts w:ascii="Arial" w:hAnsi="Arial" w:cs="Arial"/>
          <w:color w:val="231F20"/>
          <w:sz w:val="18"/>
        </w:rPr>
        <w:t>in reported numbers as it requires more resource from a proxy</w:t>
      </w:r>
      <w:r w:rsidRPr="00974F16">
        <w:rPr>
          <w:rFonts w:ascii="Arial" w:hAnsi="Arial" w:cs="Arial"/>
          <w:color w:val="231F20"/>
          <w:spacing w:val="3"/>
          <w:sz w:val="18"/>
        </w:rPr>
        <w:t xml:space="preserve"> </w:t>
      </w:r>
      <w:r w:rsidRPr="00974F16">
        <w:rPr>
          <w:rFonts w:ascii="Arial" w:hAnsi="Arial" w:cs="Arial"/>
          <w:color w:val="231F20"/>
          <w:sz w:val="18"/>
        </w:rPr>
        <w:t>server.</w:t>
      </w:r>
    </w:p>
    <w:p w:rsidR="000022F2" w:rsidRPr="00974F16" w:rsidRDefault="00A32422">
      <w:pPr>
        <w:pStyle w:val="Heading4"/>
        <w:spacing w:before="160"/>
        <w:ind w:left="267"/>
        <w:rPr>
          <w:rFonts w:ascii="Arial" w:hAnsi="Arial" w:cs="Arial"/>
        </w:rPr>
      </w:pPr>
      <w:r w:rsidRPr="00974F16">
        <w:rPr>
          <w:rFonts w:ascii="Arial" w:hAnsi="Arial" w:cs="Arial"/>
          <w:color w:val="00A2C5"/>
          <w:w w:val="110"/>
        </w:rPr>
        <w:t>Technical tips:</w:t>
      </w:r>
    </w:p>
    <w:p w:rsidR="000022F2" w:rsidRPr="00974F16" w:rsidRDefault="00A32422">
      <w:pPr>
        <w:pStyle w:val="ListParagraph"/>
        <w:numPr>
          <w:ilvl w:val="0"/>
          <w:numId w:val="3"/>
        </w:numPr>
        <w:tabs>
          <w:tab w:val="left" w:pos="721"/>
        </w:tabs>
        <w:spacing w:before="101" w:line="300" w:lineRule="auto"/>
        <w:ind w:right="113"/>
        <w:rPr>
          <w:rFonts w:ascii="Arial" w:hAnsi="Arial" w:cs="Arial"/>
          <w:sz w:val="18"/>
        </w:rPr>
      </w:pPr>
      <w:r w:rsidRPr="00974F16">
        <w:rPr>
          <w:rFonts w:ascii="Arial" w:hAnsi="Arial" w:cs="Arial"/>
          <w:color w:val="231F20"/>
          <w:sz w:val="18"/>
        </w:rPr>
        <w:t xml:space="preserve">User profiling related data in Google </w:t>
      </w:r>
      <w:r w:rsidRPr="00974F16">
        <w:rPr>
          <w:rFonts w:ascii="Arial" w:hAnsi="Arial" w:cs="Arial"/>
          <w:color w:val="231F20"/>
          <w:spacing w:val="2"/>
          <w:sz w:val="18"/>
        </w:rPr>
        <w:t xml:space="preserve">Analytics, </w:t>
      </w:r>
      <w:r w:rsidRPr="00974F16">
        <w:rPr>
          <w:rFonts w:ascii="Arial" w:hAnsi="Arial" w:cs="Arial"/>
          <w:color w:val="231F20"/>
          <w:sz w:val="18"/>
        </w:rPr>
        <w:t>should</w:t>
      </w:r>
      <w:r w:rsidRPr="00974F16">
        <w:rPr>
          <w:rFonts w:ascii="Arial" w:hAnsi="Arial" w:cs="Arial"/>
          <w:color w:val="231F20"/>
          <w:spacing w:val="-23"/>
          <w:sz w:val="18"/>
        </w:rPr>
        <w:t xml:space="preserve"> </w:t>
      </w:r>
      <w:r w:rsidRPr="00974F16">
        <w:rPr>
          <w:rFonts w:ascii="Arial" w:hAnsi="Arial" w:cs="Arial"/>
          <w:color w:val="231F20"/>
          <w:sz w:val="18"/>
        </w:rPr>
        <w:t>be</w:t>
      </w:r>
      <w:r w:rsidRPr="00974F16">
        <w:rPr>
          <w:rFonts w:ascii="Arial" w:hAnsi="Arial" w:cs="Arial"/>
          <w:color w:val="231F20"/>
          <w:spacing w:val="-22"/>
          <w:sz w:val="18"/>
        </w:rPr>
        <w:t xml:space="preserve"> </w:t>
      </w:r>
      <w:r w:rsidRPr="00974F16">
        <w:rPr>
          <w:rFonts w:ascii="Arial" w:hAnsi="Arial" w:cs="Arial"/>
          <w:color w:val="231F20"/>
          <w:sz w:val="18"/>
        </w:rPr>
        <w:t>regarded</w:t>
      </w:r>
      <w:r w:rsidRPr="00974F16">
        <w:rPr>
          <w:rFonts w:ascii="Arial" w:hAnsi="Arial" w:cs="Arial"/>
          <w:color w:val="231F20"/>
          <w:spacing w:val="-22"/>
          <w:sz w:val="18"/>
        </w:rPr>
        <w:t xml:space="preserve"> </w:t>
      </w:r>
      <w:r w:rsidRPr="00974F16">
        <w:rPr>
          <w:rFonts w:ascii="Arial" w:hAnsi="Arial" w:cs="Arial"/>
          <w:color w:val="231F20"/>
          <w:sz w:val="18"/>
        </w:rPr>
        <w:t>as</w:t>
      </w:r>
      <w:r w:rsidRPr="00974F16">
        <w:rPr>
          <w:rFonts w:ascii="Arial" w:hAnsi="Arial" w:cs="Arial"/>
          <w:color w:val="231F20"/>
          <w:spacing w:val="-22"/>
          <w:sz w:val="18"/>
        </w:rPr>
        <w:t xml:space="preserve"> </w:t>
      </w:r>
      <w:r w:rsidRPr="00974F16">
        <w:rPr>
          <w:rFonts w:ascii="Arial" w:hAnsi="Arial" w:cs="Arial"/>
          <w:color w:val="231F20"/>
          <w:spacing w:val="-3"/>
          <w:sz w:val="18"/>
        </w:rPr>
        <w:t>relative</w:t>
      </w:r>
      <w:r w:rsidRPr="00974F16">
        <w:rPr>
          <w:rFonts w:ascii="Arial" w:hAnsi="Arial" w:cs="Arial"/>
          <w:color w:val="231F20"/>
          <w:spacing w:val="-23"/>
          <w:sz w:val="18"/>
        </w:rPr>
        <w:t xml:space="preserve"> </w:t>
      </w:r>
      <w:r w:rsidRPr="00974F16">
        <w:rPr>
          <w:rFonts w:ascii="Arial" w:hAnsi="Arial" w:cs="Arial"/>
          <w:color w:val="231F20"/>
          <w:sz w:val="18"/>
        </w:rPr>
        <w:t>rather</w:t>
      </w:r>
      <w:r w:rsidRPr="00974F16">
        <w:rPr>
          <w:rFonts w:ascii="Arial" w:hAnsi="Arial" w:cs="Arial"/>
          <w:color w:val="231F20"/>
          <w:spacing w:val="-22"/>
          <w:sz w:val="18"/>
        </w:rPr>
        <w:t xml:space="preserve"> </w:t>
      </w:r>
      <w:r w:rsidRPr="00974F16">
        <w:rPr>
          <w:rFonts w:ascii="Arial" w:hAnsi="Arial" w:cs="Arial"/>
          <w:color w:val="231F20"/>
          <w:sz w:val="18"/>
        </w:rPr>
        <w:t>than</w:t>
      </w:r>
      <w:r w:rsidRPr="00974F16">
        <w:rPr>
          <w:rFonts w:ascii="Arial" w:hAnsi="Arial" w:cs="Arial"/>
          <w:color w:val="231F20"/>
          <w:spacing w:val="-22"/>
          <w:sz w:val="18"/>
        </w:rPr>
        <w:t xml:space="preserve"> </w:t>
      </w:r>
      <w:r w:rsidRPr="00974F16">
        <w:rPr>
          <w:rFonts w:ascii="Arial" w:hAnsi="Arial" w:cs="Arial"/>
          <w:color w:val="231F20"/>
          <w:sz w:val="18"/>
        </w:rPr>
        <w:t>absolute.</w:t>
      </w:r>
    </w:p>
    <w:p w:rsidR="000022F2" w:rsidRPr="00974F16" w:rsidRDefault="00A32422">
      <w:pPr>
        <w:pStyle w:val="ListParagraph"/>
        <w:numPr>
          <w:ilvl w:val="0"/>
          <w:numId w:val="3"/>
        </w:numPr>
        <w:tabs>
          <w:tab w:val="left" w:pos="721"/>
        </w:tabs>
        <w:spacing w:line="300" w:lineRule="auto"/>
        <w:ind w:right="410"/>
        <w:rPr>
          <w:rFonts w:ascii="Arial" w:hAnsi="Arial" w:cs="Arial"/>
          <w:sz w:val="18"/>
        </w:rPr>
      </w:pPr>
      <w:r w:rsidRPr="00974F16">
        <w:rPr>
          <w:rFonts w:ascii="Arial" w:hAnsi="Arial" w:cs="Arial"/>
          <w:color w:val="231F20"/>
          <w:sz w:val="18"/>
        </w:rPr>
        <w:t xml:space="preserve">In Google </w:t>
      </w:r>
      <w:r w:rsidRPr="00974F16">
        <w:rPr>
          <w:rFonts w:ascii="Arial" w:hAnsi="Arial" w:cs="Arial"/>
          <w:color w:val="231F20"/>
          <w:spacing w:val="2"/>
          <w:sz w:val="18"/>
        </w:rPr>
        <w:t xml:space="preserve">Analytics, </w:t>
      </w:r>
      <w:r w:rsidRPr="00974F16">
        <w:rPr>
          <w:rFonts w:ascii="Arial" w:hAnsi="Arial" w:cs="Arial"/>
          <w:color w:val="231F20"/>
          <w:sz w:val="18"/>
        </w:rPr>
        <w:t xml:space="preserve">returning users only </w:t>
      </w:r>
      <w:r w:rsidRPr="00974F16">
        <w:rPr>
          <w:rFonts w:ascii="Arial" w:hAnsi="Arial" w:cs="Arial"/>
          <w:color w:val="231F20"/>
          <w:spacing w:val="3"/>
          <w:sz w:val="18"/>
        </w:rPr>
        <w:t xml:space="preserve">start </w:t>
      </w:r>
      <w:r w:rsidRPr="00974F16">
        <w:rPr>
          <w:rFonts w:ascii="Arial" w:hAnsi="Arial" w:cs="Arial"/>
          <w:color w:val="231F20"/>
          <w:sz w:val="18"/>
        </w:rPr>
        <w:t>to be counted from when a view is first set</w:t>
      </w:r>
      <w:r w:rsidRPr="00974F16">
        <w:rPr>
          <w:rFonts w:ascii="Arial" w:hAnsi="Arial" w:cs="Arial"/>
          <w:color w:val="231F20"/>
          <w:spacing w:val="16"/>
          <w:sz w:val="18"/>
        </w:rPr>
        <w:t xml:space="preserve"> </w:t>
      </w:r>
      <w:r w:rsidRPr="00974F16">
        <w:rPr>
          <w:rFonts w:ascii="Arial" w:hAnsi="Arial" w:cs="Arial"/>
          <w:color w:val="231F20"/>
          <w:sz w:val="18"/>
        </w:rPr>
        <w:t>up.</w:t>
      </w:r>
    </w:p>
    <w:p w:rsidR="000022F2" w:rsidRPr="00974F16" w:rsidRDefault="00A32422">
      <w:pPr>
        <w:pStyle w:val="ListParagraph"/>
        <w:numPr>
          <w:ilvl w:val="0"/>
          <w:numId w:val="3"/>
        </w:numPr>
        <w:tabs>
          <w:tab w:val="left" w:pos="721"/>
        </w:tabs>
        <w:spacing w:line="300" w:lineRule="auto"/>
        <w:ind w:right="588"/>
        <w:rPr>
          <w:rFonts w:ascii="Arial" w:hAnsi="Arial" w:cs="Arial"/>
          <w:sz w:val="18"/>
        </w:rPr>
      </w:pPr>
      <w:r w:rsidRPr="00974F16">
        <w:rPr>
          <w:rFonts w:ascii="Arial" w:hAnsi="Arial" w:cs="Arial"/>
          <w:color w:val="231F20"/>
          <w:sz w:val="18"/>
        </w:rPr>
        <w:t>Honeypot: solution to fix slow performance if websites have captcha verification</w:t>
      </w:r>
      <w:r w:rsidRPr="00974F16">
        <w:rPr>
          <w:rFonts w:ascii="Arial" w:hAnsi="Arial" w:cs="Arial"/>
          <w:color w:val="231F20"/>
          <w:spacing w:val="9"/>
          <w:sz w:val="18"/>
        </w:rPr>
        <w:t xml:space="preserve"> </w:t>
      </w:r>
      <w:r w:rsidRPr="00974F16">
        <w:rPr>
          <w:rFonts w:ascii="Arial" w:hAnsi="Arial" w:cs="Arial"/>
          <w:color w:val="231F20"/>
          <w:sz w:val="18"/>
        </w:rPr>
        <w:t>feature</w:t>
      </w:r>
    </w:p>
    <w:p w:rsidR="000022F2" w:rsidRPr="00974F16" w:rsidRDefault="0061417B">
      <w:pPr>
        <w:pStyle w:val="BodyText"/>
        <w:spacing w:line="297" w:lineRule="auto"/>
        <w:ind w:left="720" w:right="219"/>
        <w:jc w:val="both"/>
        <w:rPr>
          <w:rFonts w:ascii="Arial" w:hAnsi="Arial" w:cs="Arial"/>
          <w:color w:val="231F20"/>
          <w:szCs w:val="22"/>
        </w:rPr>
      </w:pPr>
      <w:hyperlink r:id="rId27">
        <w:r w:rsidR="00A32422" w:rsidRPr="00974F16">
          <w:rPr>
            <w:rFonts w:ascii="Arial" w:hAnsi="Arial" w:cs="Arial"/>
            <w:color w:val="231F20"/>
            <w:szCs w:val="22"/>
          </w:rPr>
          <w:t>https://dev.to/felipperegazio/how-to-create-a-</w:t>
        </w:r>
      </w:hyperlink>
      <w:hyperlink r:id="rId28">
        <w:r w:rsidR="00A32422" w:rsidRPr="00974F16">
          <w:rPr>
            <w:rFonts w:ascii="Arial" w:hAnsi="Arial" w:cs="Arial"/>
            <w:color w:val="231F20"/>
            <w:szCs w:val="22"/>
          </w:rPr>
          <w:t>simple-honeypot-to-protect-your-web-forms-</w:t>
        </w:r>
      </w:hyperlink>
      <w:r w:rsidR="00A32422" w:rsidRPr="00974F16">
        <w:rPr>
          <w:rFonts w:ascii="Arial" w:hAnsi="Arial" w:cs="Arial"/>
          <w:color w:val="231F20"/>
          <w:szCs w:val="22"/>
        </w:rPr>
        <w:t xml:space="preserve"> </w:t>
      </w:r>
      <w:hyperlink r:id="rId29">
        <w:r w:rsidR="00A32422" w:rsidRPr="00974F16">
          <w:rPr>
            <w:rFonts w:ascii="Arial" w:hAnsi="Arial" w:cs="Arial"/>
            <w:color w:val="231F20"/>
            <w:szCs w:val="22"/>
          </w:rPr>
          <w:t>from-spammers--25n8</w:t>
        </w:r>
      </w:hyperlink>
      <w:r w:rsidR="00A32422" w:rsidRPr="00974F16">
        <w:rPr>
          <w:rFonts w:ascii="Arial" w:hAnsi="Arial" w:cs="Arial"/>
          <w:color w:val="231F20"/>
          <w:szCs w:val="22"/>
        </w:rPr>
        <w:t>.</w:t>
      </w:r>
    </w:p>
    <w:p w:rsidR="000022F2" w:rsidRPr="00974F16" w:rsidRDefault="00A32422">
      <w:pPr>
        <w:pStyle w:val="ListParagraph"/>
        <w:numPr>
          <w:ilvl w:val="0"/>
          <w:numId w:val="3"/>
        </w:numPr>
        <w:tabs>
          <w:tab w:val="left" w:pos="721"/>
        </w:tabs>
        <w:spacing w:before="58" w:line="300" w:lineRule="auto"/>
        <w:ind w:right="412"/>
        <w:rPr>
          <w:rFonts w:ascii="Arial" w:hAnsi="Arial" w:cs="Arial"/>
          <w:sz w:val="18"/>
        </w:rPr>
      </w:pPr>
      <w:r w:rsidRPr="00974F16">
        <w:rPr>
          <w:rFonts w:ascii="Arial" w:hAnsi="Arial" w:cs="Arial"/>
          <w:color w:val="231F20"/>
          <w:sz w:val="18"/>
        </w:rPr>
        <w:t>Move fonts/js/css to local as much as possible to make website run faster.</w:t>
      </w:r>
    </w:p>
    <w:p w:rsidR="000022F2" w:rsidRPr="00974F16" w:rsidRDefault="00A32422">
      <w:pPr>
        <w:pStyle w:val="ListParagraph"/>
        <w:numPr>
          <w:ilvl w:val="0"/>
          <w:numId w:val="3"/>
        </w:numPr>
        <w:tabs>
          <w:tab w:val="left" w:pos="721"/>
        </w:tabs>
        <w:rPr>
          <w:rFonts w:ascii="Arial" w:hAnsi="Arial" w:cs="Arial"/>
          <w:sz w:val="18"/>
        </w:rPr>
      </w:pPr>
      <w:r w:rsidRPr="00974F16">
        <w:rPr>
          <w:rFonts w:ascii="Arial" w:hAnsi="Arial" w:cs="Arial"/>
          <w:color w:val="231F20"/>
          <w:spacing w:val="2"/>
          <w:sz w:val="18"/>
        </w:rPr>
        <w:t xml:space="preserve">Video streaming platforms </w:t>
      </w:r>
      <w:r w:rsidRPr="00974F16">
        <w:rPr>
          <w:rFonts w:ascii="Arial" w:hAnsi="Arial" w:cs="Arial"/>
          <w:color w:val="231F20"/>
          <w:sz w:val="18"/>
        </w:rPr>
        <w:t>like</w:t>
      </w:r>
      <w:r w:rsidRPr="00974F16">
        <w:rPr>
          <w:rFonts w:ascii="Arial" w:hAnsi="Arial" w:cs="Arial"/>
          <w:color w:val="231F20"/>
          <w:spacing w:val="8"/>
          <w:sz w:val="18"/>
        </w:rPr>
        <w:t xml:space="preserve"> </w:t>
      </w:r>
      <w:r w:rsidRPr="00974F16">
        <w:rPr>
          <w:rFonts w:ascii="Arial" w:hAnsi="Arial" w:cs="Arial"/>
          <w:color w:val="231F20"/>
          <w:spacing w:val="-5"/>
          <w:sz w:val="18"/>
        </w:rPr>
        <w:t>YouTube</w:t>
      </w:r>
    </w:p>
    <w:p w:rsidR="000022F2" w:rsidRPr="00974F16" w:rsidRDefault="00A32422" w:rsidP="005D78D5">
      <w:pPr>
        <w:pStyle w:val="BodyText"/>
        <w:spacing w:before="54" w:line="300" w:lineRule="auto"/>
        <w:ind w:left="720" w:right="347"/>
        <w:rPr>
          <w:rFonts w:ascii="Arial" w:hAnsi="Arial" w:cs="Arial"/>
        </w:rPr>
      </w:pPr>
      <w:r w:rsidRPr="00974F16">
        <w:rPr>
          <w:rFonts w:ascii="Arial" w:hAnsi="Arial" w:cs="Arial"/>
          <w:color w:val="231F20"/>
        </w:rPr>
        <w:t xml:space="preserve">and Vimeo are a good solution to fix the issue of video integration. We have investigated </w:t>
      </w:r>
      <w:hyperlink r:id="rId30">
        <w:r w:rsidRPr="00974F16">
          <w:rPr>
            <w:rFonts w:ascii="Arial" w:hAnsi="Arial" w:cs="Arial"/>
            <w:color w:val="231F20"/>
          </w:rPr>
          <w:t>https://clipbucket.com/</w:t>
        </w:r>
      </w:hyperlink>
      <w:r w:rsidRPr="00974F16">
        <w:rPr>
          <w:rFonts w:ascii="Arial" w:hAnsi="Arial" w:cs="Arial"/>
          <w:color w:val="231F20"/>
        </w:rPr>
        <w:t>, it worked well and</w:t>
      </w:r>
      <w:r w:rsidR="005D78D5" w:rsidRPr="00974F16">
        <w:rPr>
          <w:rFonts w:ascii="Arial" w:hAnsi="Arial" w:cs="Arial"/>
          <w:color w:val="231F20"/>
        </w:rPr>
        <w:t xml:space="preserve"> </w:t>
      </w:r>
      <w:r w:rsidRPr="00974F16">
        <w:rPr>
          <w:rFonts w:ascii="Arial" w:hAnsi="Arial" w:cs="Arial"/>
          <w:color w:val="231F20"/>
        </w:rPr>
        <w:t>is reasonably priced.</w:t>
      </w:r>
    </w:p>
    <w:p w:rsidR="000022F2" w:rsidRPr="00974F16" w:rsidRDefault="000022F2">
      <w:pPr>
        <w:spacing w:line="214" w:lineRule="exact"/>
        <w:rPr>
          <w:rFonts w:ascii="Arial" w:hAnsi="Arial" w:cs="Arial"/>
        </w:rPr>
        <w:sectPr w:rsidR="000022F2" w:rsidRPr="00974F16">
          <w:type w:val="continuous"/>
          <w:pgSz w:w="11910" w:h="16840"/>
          <w:pgMar w:top="0" w:right="740" w:bottom="280" w:left="740" w:header="720" w:footer="720" w:gutter="0"/>
          <w:cols w:num="2" w:space="720" w:equalWidth="0">
            <w:col w:w="5331" w:space="40"/>
            <w:col w:w="5059"/>
          </w:cols>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11"/>
        <w:rPr>
          <w:rFonts w:ascii="Arial" w:hAnsi="Arial" w:cs="Arial"/>
          <w:sz w:val="21"/>
        </w:rPr>
      </w:pPr>
    </w:p>
    <w:p w:rsidR="000022F2" w:rsidRPr="00974F16" w:rsidRDefault="000022F2">
      <w:pPr>
        <w:rPr>
          <w:rFonts w:ascii="Arial" w:hAnsi="Arial" w:cs="Arial"/>
          <w:sz w:val="21"/>
        </w:rPr>
        <w:sectPr w:rsidR="000022F2" w:rsidRPr="00974F16">
          <w:pgSz w:w="11910" w:h="16840"/>
          <w:pgMar w:top="1580" w:right="740" w:bottom="740" w:left="740" w:header="0" w:footer="549" w:gutter="0"/>
          <w:cols w:space="720"/>
        </w:sectPr>
      </w:pPr>
    </w:p>
    <w:p w:rsidR="000022F2" w:rsidRPr="00974F16" w:rsidRDefault="00A32422">
      <w:pPr>
        <w:pStyle w:val="Heading4"/>
        <w:spacing w:line="271" w:lineRule="auto"/>
        <w:ind w:left="110" w:right="745"/>
        <w:rPr>
          <w:rFonts w:ascii="Arial" w:hAnsi="Arial" w:cs="Arial"/>
        </w:rPr>
      </w:pPr>
      <w:r w:rsidRPr="00974F16">
        <w:rPr>
          <w:rFonts w:ascii="Arial" w:hAnsi="Arial" w:cs="Arial"/>
          <w:color w:val="00A2C5"/>
          <w:w w:val="115"/>
        </w:rPr>
        <w:t>Financial</w:t>
      </w:r>
      <w:r w:rsidRPr="00974F16">
        <w:rPr>
          <w:rFonts w:ascii="Arial" w:hAnsi="Arial" w:cs="Arial"/>
          <w:color w:val="00A2C5"/>
          <w:spacing w:val="-43"/>
          <w:w w:val="115"/>
        </w:rPr>
        <w:t xml:space="preserve"> </w:t>
      </w:r>
      <w:r w:rsidRPr="00974F16">
        <w:rPr>
          <w:rFonts w:ascii="Arial" w:hAnsi="Arial" w:cs="Arial"/>
          <w:color w:val="00A2C5"/>
          <w:w w:val="115"/>
        </w:rPr>
        <w:t>considerations</w:t>
      </w:r>
      <w:r w:rsidRPr="00974F16">
        <w:rPr>
          <w:rFonts w:ascii="Arial" w:hAnsi="Arial" w:cs="Arial"/>
          <w:color w:val="00A2C5"/>
          <w:spacing w:val="-43"/>
          <w:w w:val="115"/>
        </w:rPr>
        <w:t xml:space="preserve"> </w:t>
      </w:r>
      <w:r w:rsidRPr="00974F16">
        <w:rPr>
          <w:rFonts w:ascii="Arial" w:hAnsi="Arial" w:cs="Arial"/>
          <w:color w:val="00A2C5"/>
          <w:w w:val="115"/>
        </w:rPr>
        <w:t>for</w:t>
      </w:r>
      <w:r w:rsidRPr="00974F16">
        <w:rPr>
          <w:rFonts w:ascii="Arial" w:hAnsi="Arial" w:cs="Arial"/>
          <w:color w:val="00A2C5"/>
          <w:spacing w:val="-43"/>
          <w:w w:val="115"/>
        </w:rPr>
        <w:t xml:space="preserve"> </w:t>
      </w:r>
      <w:r w:rsidRPr="00974F16">
        <w:rPr>
          <w:rFonts w:ascii="Arial" w:hAnsi="Arial" w:cs="Arial"/>
          <w:color w:val="00A2C5"/>
          <w:w w:val="115"/>
        </w:rPr>
        <w:t>agencies to</w:t>
      </w:r>
      <w:r w:rsidRPr="00974F16">
        <w:rPr>
          <w:rFonts w:ascii="Arial" w:hAnsi="Arial" w:cs="Arial"/>
          <w:color w:val="00A2C5"/>
          <w:spacing w:val="-29"/>
          <w:w w:val="115"/>
        </w:rPr>
        <w:t xml:space="preserve"> </w:t>
      </w:r>
      <w:r w:rsidRPr="00974F16">
        <w:rPr>
          <w:rFonts w:ascii="Arial" w:hAnsi="Arial" w:cs="Arial"/>
          <w:color w:val="00A2C5"/>
          <w:w w:val="115"/>
        </w:rPr>
        <w:t>consume</w:t>
      </w:r>
      <w:r w:rsidRPr="00974F16">
        <w:rPr>
          <w:rFonts w:ascii="Arial" w:hAnsi="Arial" w:cs="Arial"/>
          <w:color w:val="00A2C5"/>
          <w:spacing w:val="-29"/>
          <w:w w:val="115"/>
        </w:rPr>
        <w:t xml:space="preserve"> </w:t>
      </w:r>
      <w:r w:rsidRPr="00974F16">
        <w:rPr>
          <w:rFonts w:ascii="Arial" w:hAnsi="Arial" w:cs="Arial"/>
          <w:color w:val="00A2C5"/>
          <w:w w:val="115"/>
        </w:rPr>
        <w:t>the</w:t>
      </w:r>
      <w:r w:rsidRPr="00974F16">
        <w:rPr>
          <w:rFonts w:ascii="Arial" w:hAnsi="Arial" w:cs="Arial"/>
          <w:color w:val="00A2C5"/>
          <w:spacing w:val="-29"/>
          <w:w w:val="115"/>
        </w:rPr>
        <w:t xml:space="preserve"> </w:t>
      </w:r>
      <w:r w:rsidRPr="00974F16">
        <w:rPr>
          <w:rFonts w:ascii="Arial" w:hAnsi="Arial" w:cs="Arial"/>
          <w:color w:val="00A2C5"/>
          <w:w w:val="115"/>
        </w:rPr>
        <w:t>zero</w:t>
      </w:r>
      <w:r w:rsidRPr="00974F16">
        <w:rPr>
          <w:rFonts w:ascii="Arial" w:hAnsi="Arial" w:cs="Arial"/>
          <w:color w:val="00A2C5"/>
          <w:spacing w:val="-28"/>
          <w:w w:val="115"/>
        </w:rPr>
        <w:t xml:space="preserve"> </w:t>
      </w:r>
      <w:r w:rsidRPr="00974F16">
        <w:rPr>
          <w:rFonts w:ascii="Arial" w:hAnsi="Arial" w:cs="Arial"/>
          <w:color w:val="00A2C5"/>
          <w:w w:val="115"/>
        </w:rPr>
        <w:t>rated</w:t>
      </w:r>
      <w:r w:rsidRPr="00974F16">
        <w:rPr>
          <w:rFonts w:ascii="Arial" w:hAnsi="Arial" w:cs="Arial"/>
          <w:color w:val="00A2C5"/>
          <w:spacing w:val="-29"/>
          <w:w w:val="115"/>
        </w:rPr>
        <w:t xml:space="preserve"> </w:t>
      </w:r>
      <w:r w:rsidRPr="00974F16">
        <w:rPr>
          <w:rFonts w:ascii="Arial" w:hAnsi="Arial" w:cs="Arial"/>
          <w:color w:val="00A2C5"/>
          <w:w w:val="115"/>
        </w:rPr>
        <w:t>service:</w:t>
      </w:r>
    </w:p>
    <w:p w:rsidR="000022F2" w:rsidRPr="00974F16" w:rsidRDefault="00A32422">
      <w:pPr>
        <w:pStyle w:val="ListParagraph"/>
        <w:numPr>
          <w:ilvl w:val="0"/>
          <w:numId w:val="4"/>
        </w:numPr>
        <w:tabs>
          <w:tab w:val="left" w:pos="564"/>
        </w:tabs>
        <w:spacing w:before="66" w:line="300" w:lineRule="auto"/>
        <w:ind w:right="991"/>
        <w:rPr>
          <w:rFonts w:ascii="Arial" w:hAnsi="Arial" w:cs="Arial"/>
          <w:sz w:val="18"/>
        </w:rPr>
      </w:pPr>
      <w:r w:rsidRPr="00974F16">
        <w:rPr>
          <w:rFonts w:ascii="Arial" w:hAnsi="Arial" w:cs="Arial"/>
          <w:color w:val="231F20"/>
          <w:sz w:val="18"/>
        </w:rPr>
        <w:t>Cost to ensure technical requirements are met.</w:t>
      </w:r>
    </w:p>
    <w:p w:rsidR="000022F2" w:rsidRPr="00974F16" w:rsidRDefault="00A32422">
      <w:pPr>
        <w:pStyle w:val="ListParagraph"/>
        <w:numPr>
          <w:ilvl w:val="0"/>
          <w:numId w:val="4"/>
        </w:numPr>
        <w:tabs>
          <w:tab w:val="left" w:pos="564"/>
        </w:tabs>
        <w:spacing w:line="300" w:lineRule="auto"/>
        <w:ind w:right="487"/>
        <w:rPr>
          <w:rFonts w:ascii="Arial" w:hAnsi="Arial" w:cs="Arial"/>
          <w:sz w:val="18"/>
        </w:rPr>
      </w:pPr>
      <w:r w:rsidRPr="00974F16">
        <w:rPr>
          <w:rFonts w:ascii="Arial" w:hAnsi="Arial" w:cs="Arial"/>
          <w:color w:val="231F20"/>
          <w:sz w:val="18"/>
        </w:rPr>
        <w:t>Cost of communication to users e.g. development costs to implement website banners, marketing or other promotions, collection of user feedback (website</w:t>
      </w:r>
      <w:r w:rsidRPr="00974F16">
        <w:rPr>
          <w:rFonts w:ascii="Arial" w:hAnsi="Arial" w:cs="Arial"/>
          <w:color w:val="231F20"/>
          <w:spacing w:val="17"/>
          <w:sz w:val="18"/>
        </w:rPr>
        <w:t xml:space="preserve"> </w:t>
      </w:r>
      <w:r w:rsidRPr="00974F16">
        <w:rPr>
          <w:rFonts w:ascii="Arial" w:hAnsi="Arial" w:cs="Arial"/>
          <w:color w:val="231F20"/>
          <w:sz w:val="18"/>
        </w:rPr>
        <w:t>survey).</w:t>
      </w:r>
    </w:p>
    <w:p w:rsidR="000022F2" w:rsidRPr="00974F16" w:rsidRDefault="00A32422">
      <w:pPr>
        <w:pStyle w:val="ListParagraph"/>
        <w:numPr>
          <w:ilvl w:val="0"/>
          <w:numId w:val="4"/>
        </w:numPr>
        <w:tabs>
          <w:tab w:val="left" w:pos="564"/>
        </w:tabs>
        <w:rPr>
          <w:rFonts w:ascii="Arial" w:hAnsi="Arial" w:cs="Arial"/>
          <w:sz w:val="18"/>
        </w:rPr>
      </w:pPr>
      <w:r w:rsidRPr="00974F16">
        <w:rPr>
          <w:rFonts w:ascii="Arial" w:hAnsi="Arial" w:cs="Arial"/>
          <w:color w:val="231F20"/>
          <w:sz w:val="18"/>
        </w:rPr>
        <w:t>Cost of the actual mobile</w:t>
      </w:r>
      <w:r w:rsidRPr="00974F16">
        <w:rPr>
          <w:rFonts w:ascii="Arial" w:hAnsi="Arial" w:cs="Arial"/>
          <w:color w:val="231F20"/>
          <w:spacing w:val="3"/>
          <w:sz w:val="18"/>
        </w:rPr>
        <w:t xml:space="preserve"> </w:t>
      </w:r>
      <w:r w:rsidRPr="00974F16">
        <w:rPr>
          <w:rFonts w:ascii="Arial" w:hAnsi="Arial" w:cs="Arial"/>
          <w:color w:val="231F20"/>
          <w:sz w:val="18"/>
        </w:rPr>
        <w:t>data:</w:t>
      </w:r>
    </w:p>
    <w:p w:rsidR="000022F2" w:rsidRPr="00974F16" w:rsidRDefault="00A32422">
      <w:pPr>
        <w:pStyle w:val="ListParagraph"/>
        <w:numPr>
          <w:ilvl w:val="0"/>
          <w:numId w:val="2"/>
        </w:numPr>
        <w:tabs>
          <w:tab w:val="left" w:pos="791"/>
        </w:tabs>
        <w:spacing w:before="111" w:line="300" w:lineRule="auto"/>
        <w:ind w:right="424"/>
        <w:rPr>
          <w:rFonts w:ascii="Arial" w:hAnsi="Arial" w:cs="Arial"/>
          <w:sz w:val="18"/>
        </w:rPr>
      </w:pPr>
      <w:r w:rsidRPr="00974F16">
        <w:rPr>
          <w:rFonts w:ascii="Arial" w:hAnsi="Arial" w:cs="Arial"/>
          <w:color w:val="231F20"/>
          <w:sz w:val="18"/>
        </w:rPr>
        <w:t>Cost of data for a website may go up significantly once it is</w:t>
      </w:r>
      <w:r w:rsidRPr="00974F16">
        <w:rPr>
          <w:rFonts w:ascii="Arial" w:hAnsi="Arial" w:cs="Arial"/>
          <w:color w:val="231F20"/>
          <w:spacing w:val="15"/>
          <w:sz w:val="18"/>
        </w:rPr>
        <w:t xml:space="preserve"> </w:t>
      </w:r>
      <w:r w:rsidRPr="00974F16">
        <w:rPr>
          <w:rFonts w:ascii="Arial" w:hAnsi="Arial" w:cs="Arial"/>
          <w:color w:val="231F20"/>
          <w:sz w:val="18"/>
        </w:rPr>
        <w:t>promoted/marketed</w:t>
      </w:r>
    </w:p>
    <w:p w:rsidR="000022F2" w:rsidRPr="00974F16" w:rsidRDefault="00A32422">
      <w:pPr>
        <w:pStyle w:val="ListParagraph"/>
        <w:numPr>
          <w:ilvl w:val="0"/>
          <w:numId w:val="2"/>
        </w:numPr>
        <w:tabs>
          <w:tab w:val="left" w:pos="791"/>
        </w:tabs>
        <w:spacing w:before="56" w:line="300" w:lineRule="auto"/>
        <w:ind w:right="38"/>
        <w:rPr>
          <w:rFonts w:ascii="Arial" w:hAnsi="Arial" w:cs="Arial"/>
          <w:sz w:val="18"/>
        </w:rPr>
      </w:pPr>
      <w:r w:rsidRPr="00974F16">
        <w:rPr>
          <w:rFonts w:ascii="Arial" w:hAnsi="Arial" w:cs="Arial"/>
          <w:color w:val="231F20"/>
          <w:sz w:val="18"/>
        </w:rPr>
        <w:t>It is not free data, it is free for the consumer, but will be paid for by agencies implementing the service. The data was sponsored by the telecommunication companies during the</w:t>
      </w:r>
      <w:r w:rsidRPr="00974F16">
        <w:rPr>
          <w:rFonts w:ascii="Arial" w:hAnsi="Arial" w:cs="Arial"/>
          <w:color w:val="231F20"/>
          <w:spacing w:val="-5"/>
          <w:sz w:val="18"/>
        </w:rPr>
        <w:t xml:space="preserve"> </w:t>
      </w:r>
      <w:r w:rsidRPr="00974F16">
        <w:rPr>
          <w:rFonts w:ascii="Arial" w:hAnsi="Arial" w:cs="Arial"/>
          <w:color w:val="231F20"/>
          <w:sz w:val="18"/>
        </w:rPr>
        <w:t>pilot.</w:t>
      </w:r>
    </w:p>
    <w:p w:rsidR="000022F2" w:rsidRPr="00974F16" w:rsidRDefault="00A32422">
      <w:pPr>
        <w:pStyle w:val="ListParagraph"/>
        <w:numPr>
          <w:ilvl w:val="0"/>
          <w:numId w:val="4"/>
        </w:numPr>
        <w:tabs>
          <w:tab w:val="left" w:pos="564"/>
        </w:tabs>
        <w:spacing w:line="300" w:lineRule="auto"/>
        <w:ind w:right="471"/>
        <w:jc w:val="both"/>
        <w:rPr>
          <w:rFonts w:ascii="Arial" w:hAnsi="Arial" w:cs="Arial"/>
          <w:sz w:val="18"/>
        </w:rPr>
      </w:pPr>
      <w:r w:rsidRPr="00974F16">
        <w:rPr>
          <w:rFonts w:ascii="Arial" w:hAnsi="Arial" w:cs="Arial"/>
          <w:color w:val="231F20"/>
          <w:sz w:val="18"/>
        </w:rPr>
        <w:t>Cost in terms of resources for managing the service, i.e. review, reporting and monitoring of data etc.</w:t>
      </w:r>
    </w:p>
    <w:p w:rsidR="000022F2" w:rsidRPr="00974F16" w:rsidRDefault="00A32422" w:rsidP="005D78D5">
      <w:pPr>
        <w:pStyle w:val="ListParagraph"/>
        <w:numPr>
          <w:ilvl w:val="0"/>
          <w:numId w:val="4"/>
        </w:numPr>
        <w:tabs>
          <w:tab w:val="left" w:pos="564"/>
        </w:tabs>
        <w:spacing w:before="54"/>
        <w:rPr>
          <w:rFonts w:ascii="Arial" w:hAnsi="Arial" w:cs="Arial"/>
          <w:color w:val="231F20"/>
          <w:spacing w:val="2"/>
          <w:sz w:val="18"/>
        </w:rPr>
      </w:pPr>
      <w:r w:rsidRPr="00974F16">
        <w:rPr>
          <w:rFonts w:ascii="Arial" w:hAnsi="Arial" w:cs="Arial"/>
          <w:color w:val="231F20"/>
          <w:spacing w:val="2"/>
          <w:sz w:val="18"/>
        </w:rPr>
        <w:t xml:space="preserve">Other specific requirements </w:t>
      </w:r>
      <w:r w:rsidRPr="00974F16">
        <w:rPr>
          <w:rFonts w:ascii="Arial" w:hAnsi="Arial" w:cs="Arial"/>
          <w:color w:val="231F20"/>
          <w:sz w:val="18"/>
        </w:rPr>
        <w:t>that may</w:t>
      </w:r>
      <w:r w:rsidRPr="00974F16">
        <w:rPr>
          <w:rFonts w:ascii="Arial" w:hAnsi="Arial" w:cs="Arial"/>
          <w:color w:val="231F20"/>
          <w:spacing w:val="15"/>
          <w:sz w:val="18"/>
        </w:rPr>
        <w:t xml:space="preserve"> </w:t>
      </w:r>
      <w:r w:rsidRPr="00974F16">
        <w:rPr>
          <w:rFonts w:ascii="Arial" w:hAnsi="Arial" w:cs="Arial"/>
          <w:color w:val="231F20"/>
          <w:spacing w:val="2"/>
          <w:sz w:val="18"/>
        </w:rPr>
        <w:t>apply</w:t>
      </w:r>
      <w:r w:rsidR="005D78D5" w:rsidRPr="00974F16">
        <w:rPr>
          <w:rFonts w:ascii="Arial" w:hAnsi="Arial" w:cs="Arial"/>
          <w:color w:val="231F20"/>
          <w:spacing w:val="2"/>
          <w:sz w:val="18"/>
        </w:rPr>
        <w:t xml:space="preserve"> </w:t>
      </w:r>
      <w:r w:rsidRPr="00974F16">
        <w:rPr>
          <w:rFonts w:ascii="Arial" w:hAnsi="Arial" w:cs="Arial"/>
          <w:color w:val="231F20"/>
          <w:spacing w:val="2"/>
          <w:sz w:val="18"/>
        </w:rPr>
        <w:t>to websites which were not in scope for this pilot</w:t>
      </w:r>
      <w:r w:rsidR="005D78D5" w:rsidRPr="00974F16">
        <w:rPr>
          <w:rFonts w:ascii="Arial" w:hAnsi="Arial" w:cs="Arial"/>
          <w:color w:val="231F20"/>
          <w:spacing w:val="2"/>
          <w:sz w:val="18"/>
        </w:rPr>
        <w:t xml:space="preserve"> </w:t>
      </w:r>
      <w:r w:rsidRPr="00974F16">
        <w:rPr>
          <w:rFonts w:ascii="Arial" w:hAnsi="Arial" w:cs="Arial"/>
          <w:color w:val="231F20"/>
          <w:spacing w:val="2"/>
          <w:sz w:val="18"/>
        </w:rPr>
        <w:t>e.g. RealMe login.</w:t>
      </w:r>
    </w:p>
    <w:p w:rsidR="000022F2" w:rsidRPr="00974F16" w:rsidRDefault="00A32422" w:rsidP="005D78D5">
      <w:pPr>
        <w:spacing w:before="157" w:line="316" w:lineRule="auto"/>
        <w:ind w:left="110" w:right="200"/>
        <w:rPr>
          <w:rFonts w:ascii="Arial" w:hAnsi="Arial" w:cs="Arial"/>
          <w:color w:val="231F20"/>
          <w:w w:val="105"/>
          <w:sz w:val="18"/>
        </w:rPr>
      </w:pPr>
      <w:r w:rsidRPr="00974F16">
        <w:rPr>
          <w:rFonts w:ascii="Arial" w:hAnsi="Arial" w:cs="Arial"/>
          <w:color w:val="00A2C5"/>
          <w:w w:val="105"/>
        </w:rPr>
        <w:t xml:space="preserve">User communication and user experience </w:t>
      </w:r>
      <w:r w:rsidRPr="00974F16">
        <w:rPr>
          <w:rFonts w:ascii="Arial" w:hAnsi="Arial" w:cs="Arial"/>
          <w:color w:val="231F20"/>
          <w:w w:val="105"/>
          <w:sz w:val="18"/>
        </w:rPr>
        <w:t>The ‘No credit, no worries’ banner behaviour implemented on the HPA websites was for it to</w:t>
      </w:r>
      <w:r w:rsidR="005D78D5" w:rsidRPr="00974F16">
        <w:rPr>
          <w:rFonts w:ascii="Arial" w:hAnsi="Arial" w:cs="Arial"/>
          <w:color w:val="231F20"/>
          <w:w w:val="105"/>
          <w:sz w:val="18"/>
        </w:rPr>
        <w:t xml:space="preserve"> </w:t>
      </w:r>
      <w:r w:rsidRPr="00974F16">
        <w:rPr>
          <w:rFonts w:ascii="Arial" w:hAnsi="Arial" w:cs="Arial"/>
          <w:color w:val="231F20"/>
          <w:w w:val="105"/>
          <w:sz w:val="18"/>
        </w:rPr>
        <w:t>pop-up the first time the (sponsored data) consumer</w:t>
      </w:r>
      <w:r w:rsidR="005D78D5" w:rsidRPr="00974F16">
        <w:rPr>
          <w:rFonts w:ascii="Arial" w:hAnsi="Arial" w:cs="Arial"/>
          <w:color w:val="231F20"/>
          <w:w w:val="105"/>
          <w:sz w:val="18"/>
        </w:rPr>
        <w:t xml:space="preserve"> </w:t>
      </w:r>
      <w:r w:rsidRPr="00974F16">
        <w:rPr>
          <w:rFonts w:ascii="Arial" w:hAnsi="Arial" w:cs="Arial"/>
          <w:color w:val="231F20"/>
          <w:w w:val="105"/>
          <w:sz w:val="18"/>
        </w:rPr>
        <w:t>accessed the site. The banner included a link to further information about how the sponsored data service works.</w:t>
      </w:r>
    </w:p>
    <w:p w:rsidR="000022F2" w:rsidRPr="00974F16" w:rsidRDefault="00A32422">
      <w:pPr>
        <w:pStyle w:val="BodyText"/>
        <w:spacing w:before="108"/>
        <w:ind w:left="110"/>
        <w:rPr>
          <w:rFonts w:ascii="Arial" w:hAnsi="Arial" w:cs="Arial"/>
        </w:rPr>
      </w:pPr>
      <w:r w:rsidRPr="00974F16">
        <w:rPr>
          <w:rFonts w:ascii="Arial" w:hAnsi="Arial" w:cs="Arial"/>
        </w:rPr>
        <w:br w:type="column"/>
      </w:r>
      <w:r w:rsidRPr="00974F16">
        <w:rPr>
          <w:rFonts w:ascii="Arial" w:hAnsi="Arial" w:cs="Arial"/>
          <w:color w:val="231F20"/>
          <w:w w:val="110"/>
        </w:rPr>
        <w:t>Recommendations:</w:t>
      </w:r>
    </w:p>
    <w:p w:rsidR="000022F2" w:rsidRPr="00974F16" w:rsidRDefault="00A32422">
      <w:pPr>
        <w:pStyle w:val="ListParagraph"/>
        <w:numPr>
          <w:ilvl w:val="0"/>
          <w:numId w:val="4"/>
        </w:numPr>
        <w:tabs>
          <w:tab w:val="left" w:pos="564"/>
        </w:tabs>
        <w:spacing w:before="166" w:line="300" w:lineRule="auto"/>
        <w:ind w:right="743"/>
        <w:rPr>
          <w:rFonts w:ascii="Arial" w:hAnsi="Arial" w:cs="Arial"/>
          <w:sz w:val="18"/>
        </w:rPr>
      </w:pPr>
      <w:r w:rsidRPr="00974F16">
        <w:rPr>
          <w:rFonts w:ascii="Arial" w:hAnsi="Arial" w:cs="Arial"/>
          <w:color w:val="231F20"/>
          <w:sz w:val="18"/>
        </w:rPr>
        <w:t xml:space="preserve">Implementation of a banner pop-up to inform users of the sponsored data service. Provide access (e.g. link) to </w:t>
      </w:r>
      <w:r w:rsidRPr="00974F16">
        <w:rPr>
          <w:rFonts w:ascii="Arial" w:hAnsi="Arial" w:cs="Arial"/>
          <w:color w:val="231F20"/>
          <w:spacing w:val="2"/>
          <w:sz w:val="18"/>
        </w:rPr>
        <w:t xml:space="preserve">further </w:t>
      </w:r>
      <w:r w:rsidRPr="00974F16">
        <w:rPr>
          <w:rFonts w:ascii="Arial" w:hAnsi="Arial" w:cs="Arial"/>
          <w:color w:val="231F20"/>
          <w:sz w:val="18"/>
        </w:rPr>
        <w:t>information about the service from the</w:t>
      </w:r>
      <w:r w:rsidRPr="00974F16">
        <w:rPr>
          <w:rFonts w:ascii="Arial" w:hAnsi="Arial" w:cs="Arial"/>
          <w:color w:val="231F20"/>
          <w:spacing w:val="1"/>
          <w:sz w:val="18"/>
        </w:rPr>
        <w:t xml:space="preserve"> </w:t>
      </w:r>
      <w:r w:rsidRPr="00974F16">
        <w:rPr>
          <w:rFonts w:ascii="Arial" w:hAnsi="Arial" w:cs="Arial"/>
          <w:color w:val="231F20"/>
          <w:sz w:val="18"/>
        </w:rPr>
        <w:t>banner</w:t>
      </w:r>
    </w:p>
    <w:p w:rsidR="000022F2" w:rsidRPr="00974F16" w:rsidRDefault="00A32422">
      <w:pPr>
        <w:pStyle w:val="ListParagraph"/>
        <w:numPr>
          <w:ilvl w:val="0"/>
          <w:numId w:val="4"/>
        </w:numPr>
        <w:tabs>
          <w:tab w:val="left" w:pos="564"/>
        </w:tabs>
        <w:spacing w:line="300" w:lineRule="auto"/>
        <w:ind w:right="1459"/>
        <w:rPr>
          <w:rFonts w:ascii="Arial" w:hAnsi="Arial" w:cs="Arial"/>
          <w:sz w:val="18"/>
        </w:rPr>
      </w:pPr>
      <w:r w:rsidRPr="00974F16">
        <w:rPr>
          <w:rFonts w:ascii="Arial" w:hAnsi="Arial" w:cs="Arial"/>
          <w:color w:val="231F20"/>
          <w:sz w:val="18"/>
        </w:rPr>
        <w:t>Provide clear communications as to how sponsored data works:</w:t>
      </w:r>
    </w:p>
    <w:p w:rsidR="000022F2" w:rsidRPr="00974F16" w:rsidRDefault="00A32422">
      <w:pPr>
        <w:pStyle w:val="ListParagraph"/>
        <w:numPr>
          <w:ilvl w:val="0"/>
          <w:numId w:val="1"/>
        </w:numPr>
        <w:tabs>
          <w:tab w:val="left" w:pos="791"/>
        </w:tabs>
        <w:spacing w:before="56" w:line="300" w:lineRule="auto"/>
        <w:ind w:right="1497"/>
        <w:rPr>
          <w:rFonts w:ascii="Arial" w:hAnsi="Arial" w:cs="Arial"/>
          <w:sz w:val="18"/>
        </w:rPr>
      </w:pPr>
      <w:r w:rsidRPr="00974F16">
        <w:rPr>
          <w:rFonts w:ascii="Arial" w:hAnsi="Arial" w:cs="Arial"/>
          <w:color w:val="231F20"/>
          <w:sz w:val="18"/>
        </w:rPr>
        <w:t>Only users in NZ can access (includes non-New Zealanders)</w:t>
      </w:r>
    </w:p>
    <w:p w:rsidR="000022F2" w:rsidRPr="00974F16" w:rsidRDefault="00A32422">
      <w:pPr>
        <w:pStyle w:val="ListParagraph"/>
        <w:numPr>
          <w:ilvl w:val="0"/>
          <w:numId w:val="1"/>
        </w:numPr>
        <w:tabs>
          <w:tab w:val="left" w:pos="791"/>
        </w:tabs>
        <w:ind w:hanging="228"/>
        <w:rPr>
          <w:rFonts w:ascii="Arial" w:hAnsi="Arial" w:cs="Arial"/>
          <w:sz w:val="18"/>
        </w:rPr>
      </w:pPr>
      <w:r w:rsidRPr="00974F16">
        <w:rPr>
          <w:rFonts w:ascii="Arial" w:hAnsi="Arial" w:cs="Arial"/>
          <w:color w:val="231F20"/>
          <w:sz w:val="18"/>
        </w:rPr>
        <w:t>Applies to mobile data</w:t>
      </w:r>
      <w:r w:rsidRPr="00974F16">
        <w:rPr>
          <w:rFonts w:ascii="Arial" w:hAnsi="Arial" w:cs="Arial"/>
          <w:color w:val="231F20"/>
          <w:spacing w:val="1"/>
          <w:sz w:val="18"/>
        </w:rPr>
        <w:t xml:space="preserve"> </w:t>
      </w:r>
      <w:r w:rsidRPr="00974F16">
        <w:rPr>
          <w:rFonts w:ascii="Arial" w:hAnsi="Arial" w:cs="Arial"/>
          <w:color w:val="231F20"/>
          <w:sz w:val="18"/>
        </w:rPr>
        <w:t>only</w:t>
      </w:r>
    </w:p>
    <w:p w:rsidR="000022F2" w:rsidRPr="00974F16" w:rsidRDefault="00A32422">
      <w:pPr>
        <w:pStyle w:val="ListParagraph"/>
        <w:numPr>
          <w:ilvl w:val="0"/>
          <w:numId w:val="1"/>
        </w:numPr>
        <w:tabs>
          <w:tab w:val="left" w:pos="791"/>
        </w:tabs>
        <w:spacing w:before="111" w:line="300" w:lineRule="auto"/>
        <w:ind w:right="949"/>
        <w:rPr>
          <w:rFonts w:ascii="Arial" w:hAnsi="Arial" w:cs="Arial"/>
          <w:sz w:val="18"/>
        </w:rPr>
      </w:pPr>
      <w:r w:rsidRPr="00974F16">
        <w:rPr>
          <w:rFonts w:ascii="Arial" w:hAnsi="Arial" w:cs="Arial"/>
          <w:color w:val="231F20"/>
          <w:sz w:val="18"/>
        </w:rPr>
        <w:t>Specify which telecommunication providers offer the service (and which do</w:t>
      </w:r>
      <w:r w:rsidRPr="00974F16">
        <w:rPr>
          <w:rFonts w:ascii="Arial" w:hAnsi="Arial" w:cs="Arial"/>
          <w:color w:val="231F20"/>
          <w:spacing w:val="4"/>
          <w:sz w:val="18"/>
        </w:rPr>
        <w:t xml:space="preserve"> </w:t>
      </w:r>
      <w:r w:rsidRPr="00974F16">
        <w:rPr>
          <w:rFonts w:ascii="Arial" w:hAnsi="Arial" w:cs="Arial"/>
          <w:color w:val="231F20"/>
          <w:sz w:val="18"/>
        </w:rPr>
        <w:t>not)</w:t>
      </w:r>
    </w:p>
    <w:p w:rsidR="000022F2" w:rsidRPr="00974F16" w:rsidRDefault="00A32422">
      <w:pPr>
        <w:pStyle w:val="ListParagraph"/>
        <w:numPr>
          <w:ilvl w:val="0"/>
          <w:numId w:val="1"/>
        </w:numPr>
        <w:tabs>
          <w:tab w:val="left" w:pos="791"/>
        </w:tabs>
        <w:spacing w:line="300" w:lineRule="auto"/>
        <w:ind w:right="1155"/>
        <w:rPr>
          <w:rFonts w:ascii="Arial" w:hAnsi="Arial" w:cs="Arial"/>
          <w:sz w:val="18"/>
        </w:rPr>
      </w:pPr>
      <w:r w:rsidRPr="00974F16">
        <w:rPr>
          <w:rFonts w:ascii="Arial" w:hAnsi="Arial" w:cs="Arial"/>
          <w:color w:val="231F20"/>
          <w:sz w:val="18"/>
        </w:rPr>
        <w:t>Specify what users need to do in order to access the service e.g. keep mobile data setting turned on.</w:t>
      </w:r>
    </w:p>
    <w:p w:rsidR="000022F2" w:rsidRPr="00974F16" w:rsidRDefault="00A32422" w:rsidP="005D78D5">
      <w:pPr>
        <w:pStyle w:val="ListParagraph"/>
        <w:numPr>
          <w:ilvl w:val="0"/>
          <w:numId w:val="4"/>
        </w:numPr>
        <w:tabs>
          <w:tab w:val="left" w:pos="564"/>
        </w:tabs>
        <w:spacing w:before="54" w:line="300" w:lineRule="auto"/>
        <w:ind w:right="577"/>
        <w:rPr>
          <w:rFonts w:ascii="Arial" w:hAnsi="Arial" w:cs="Arial"/>
          <w:color w:val="231F20"/>
          <w:sz w:val="18"/>
        </w:rPr>
      </w:pPr>
      <w:r w:rsidRPr="00974F16">
        <w:rPr>
          <w:rFonts w:ascii="Arial" w:hAnsi="Arial" w:cs="Arial"/>
          <w:color w:val="231F20"/>
          <w:sz w:val="18"/>
        </w:rPr>
        <w:t>The user experience should remain the</w:t>
      </w:r>
      <w:r w:rsidRPr="00974F16">
        <w:rPr>
          <w:rFonts w:ascii="Arial" w:hAnsi="Arial" w:cs="Arial"/>
          <w:color w:val="231F20"/>
          <w:spacing w:val="7"/>
          <w:sz w:val="18"/>
        </w:rPr>
        <w:t xml:space="preserve"> </w:t>
      </w:r>
      <w:r w:rsidRPr="00974F16">
        <w:rPr>
          <w:rFonts w:ascii="Arial" w:hAnsi="Arial" w:cs="Arial"/>
          <w:color w:val="231F20"/>
          <w:sz w:val="18"/>
        </w:rPr>
        <w:t>same</w:t>
      </w:r>
      <w:r w:rsidR="005D78D5" w:rsidRPr="00974F16">
        <w:rPr>
          <w:rFonts w:ascii="Arial" w:hAnsi="Arial" w:cs="Arial"/>
          <w:color w:val="231F20"/>
          <w:sz w:val="18"/>
        </w:rPr>
        <w:t xml:space="preserve"> </w:t>
      </w:r>
      <w:r w:rsidRPr="00974F16">
        <w:rPr>
          <w:rFonts w:ascii="Arial" w:hAnsi="Arial" w:cs="Arial"/>
          <w:color w:val="231F20"/>
          <w:sz w:val="18"/>
        </w:rPr>
        <w:t>in terms of performance, download etc., however, for some features like video there may be a data cost, so alternatives such as video transcripts or streaming platforms may need to be implemented.</w:t>
      </w:r>
    </w:p>
    <w:p w:rsidR="000022F2" w:rsidRPr="00974F16" w:rsidRDefault="00A32422">
      <w:pPr>
        <w:pStyle w:val="ListParagraph"/>
        <w:numPr>
          <w:ilvl w:val="0"/>
          <w:numId w:val="4"/>
        </w:numPr>
        <w:tabs>
          <w:tab w:val="left" w:pos="564"/>
        </w:tabs>
        <w:spacing w:line="300" w:lineRule="auto"/>
        <w:ind w:right="687"/>
        <w:rPr>
          <w:rFonts w:ascii="Arial" w:hAnsi="Arial" w:cs="Arial"/>
          <w:sz w:val="18"/>
        </w:rPr>
      </w:pPr>
      <w:r w:rsidRPr="00974F16">
        <w:rPr>
          <w:rFonts w:ascii="Arial" w:hAnsi="Arial" w:cs="Arial"/>
          <w:color w:val="231F20"/>
          <w:sz w:val="18"/>
        </w:rPr>
        <w:t xml:space="preserve">Pop-up surveys for qualitative customer feedback through using 3rd </w:t>
      </w:r>
      <w:r w:rsidRPr="00974F16">
        <w:rPr>
          <w:rFonts w:ascii="Arial" w:hAnsi="Arial" w:cs="Arial"/>
          <w:color w:val="231F20"/>
          <w:spacing w:val="2"/>
          <w:sz w:val="18"/>
        </w:rPr>
        <w:t xml:space="preserve">parties, </w:t>
      </w:r>
      <w:r w:rsidRPr="00974F16">
        <w:rPr>
          <w:rFonts w:ascii="Arial" w:hAnsi="Arial" w:cs="Arial"/>
          <w:color w:val="231F20"/>
          <w:sz w:val="18"/>
        </w:rPr>
        <w:t>like SurveyGizmo, Surveymonkey, cannot be targeted for sponsored data customers only, which is why we could not collect qualitative feedback during the pilot. There may be a technical solution to enable a survey to specifically target sponsored data users, but this would obviously incur additional expenditure.</w:t>
      </w:r>
    </w:p>
    <w:p w:rsidR="000022F2" w:rsidRPr="00974F16" w:rsidRDefault="00A32422">
      <w:pPr>
        <w:pStyle w:val="ListParagraph"/>
        <w:numPr>
          <w:ilvl w:val="0"/>
          <w:numId w:val="4"/>
        </w:numPr>
        <w:tabs>
          <w:tab w:val="left" w:pos="564"/>
        </w:tabs>
        <w:spacing w:line="300" w:lineRule="auto"/>
        <w:ind w:right="808"/>
        <w:rPr>
          <w:rFonts w:ascii="Arial" w:hAnsi="Arial" w:cs="Arial"/>
          <w:sz w:val="18"/>
        </w:rPr>
      </w:pPr>
      <w:r w:rsidRPr="00974F16">
        <w:rPr>
          <w:rFonts w:ascii="Arial" w:hAnsi="Arial" w:cs="Arial"/>
          <w:color w:val="231F20"/>
          <w:sz w:val="18"/>
        </w:rPr>
        <w:t xml:space="preserve">Privacy – tracking for </w:t>
      </w:r>
      <w:r w:rsidRPr="00974F16">
        <w:rPr>
          <w:rFonts w:ascii="Arial" w:hAnsi="Arial" w:cs="Arial"/>
          <w:color w:val="231F20"/>
          <w:spacing w:val="2"/>
          <w:sz w:val="18"/>
        </w:rPr>
        <w:t xml:space="preserve">analytics </w:t>
      </w:r>
      <w:r w:rsidRPr="00974F16">
        <w:rPr>
          <w:rFonts w:ascii="Arial" w:hAnsi="Arial" w:cs="Arial"/>
          <w:color w:val="231F20"/>
          <w:sz w:val="18"/>
        </w:rPr>
        <w:t>purposes should be in line with agencies privacy</w:t>
      </w:r>
      <w:r w:rsidRPr="00974F16">
        <w:rPr>
          <w:rFonts w:ascii="Arial" w:hAnsi="Arial" w:cs="Arial"/>
          <w:color w:val="231F20"/>
          <w:spacing w:val="8"/>
          <w:sz w:val="18"/>
        </w:rPr>
        <w:t xml:space="preserve"> </w:t>
      </w:r>
      <w:r w:rsidRPr="00974F16">
        <w:rPr>
          <w:rFonts w:ascii="Arial" w:hAnsi="Arial" w:cs="Arial"/>
          <w:color w:val="231F20"/>
          <w:sz w:val="18"/>
        </w:rPr>
        <w:t>policies.</w:t>
      </w:r>
    </w:p>
    <w:p w:rsidR="000022F2" w:rsidRPr="00974F16" w:rsidRDefault="000022F2">
      <w:pPr>
        <w:spacing w:line="300" w:lineRule="auto"/>
        <w:rPr>
          <w:rFonts w:ascii="Arial" w:hAnsi="Arial" w:cs="Arial"/>
          <w:sz w:val="18"/>
        </w:rPr>
        <w:sectPr w:rsidR="000022F2" w:rsidRPr="00974F16">
          <w:type w:val="continuous"/>
          <w:pgSz w:w="11910" w:h="16840"/>
          <w:pgMar w:top="0" w:right="740" w:bottom="280" w:left="740" w:header="720" w:footer="720" w:gutter="0"/>
          <w:cols w:num="2" w:space="720" w:equalWidth="0">
            <w:col w:w="4827" w:space="134"/>
            <w:col w:w="5469"/>
          </w:cols>
        </w:sect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rPr>
          <w:rFonts w:ascii="Arial" w:hAnsi="Arial" w:cs="Arial"/>
          <w:sz w:val="20"/>
        </w:rPr>
      </w:pPr>
    </w:p>
    <w:p w:rsidR="000022F2" w:rsidRPr="00974F16" w:rsidRDefault="000022F2">
      <w:pPr>
        <w:pStyle w:val="BodyText"/>
        <w:spacing w:before="7"/>
        <w:rPr>
          <w:rFonts w:ascii="Arial" w:hAnsi="Arial" w:cs="Arial"/>
          <w:sz w:val="22"/>
        </w:rPr>
      </w:pPr>
    </w:p>
    <w:p w:rsidR="000022F2" w:rsidRPr="00974F16" w:rsidRDefault="00A32422">
      <w:pPr>
        <w:pStyle w:val="BodyText"/>
        <w:spacing w:before="100"/>
        <w:ind w:left="677"/>
        <w:rPr>
          <w:rFonts w:ascii="Arial" w:hAnsi="Arial" w:cs="Arial"/>
        </w:rPr>
      </w:pPr>
      <w:r w:rsidRPr="00974F16">
        <w:rPr>
          <w:rFonts w:ascii="Arial" w:hAnsi="Arial" w:cs="Arial"/>
          <w:color w:val="231F20"/>
          <w:w w:val="115"/>
        </w:rPr>
        <w:t>Analytics</w:t>
      </w:r>
    </w:p>
    <w:p w:rsidR="000022F2" w:rsidRPr="00974F16" w:rsidRDefault="00A32422">
      <w:pPr>
        <w:pStyle w:val="BodyText"/>
        <w:spacing w:before="166" w:line="300" w:lineRule="auto"/>
        <w:ind w:left="677" w:right="5704"/>
        <w:rPr>
          <w:rFonts w:ascii="Arial" w:hAnsi="Arial" w:cs="Arial"/>
        </w:rPr>
      </w:pPr>
      <w:r w:rsidRPr="00974F16">
        <w:rPr>
          <w:rFonts w:ascii="Arial" w:hAnsi="Arial" w:cs="Arial"/>
          <w:color w:val="231F20"/>
        </w:rPr>
        <w:t>Our Choice not Chance website analytics was implemented using a complex tracking code and there was a conflict with the sponsored data tracking solution, therefore, we could not measure sponsored data users.</w:t>
      </w:r>
    </w:p>
    <w:p w:rsidR="000022F2" w:rsidRPr="00974F16" w:rsidRDefault="00A32422">
      <w:pPr>
        <w:pStyle w:val="BodyText"/>
        <w:spacing w:before="113"/>
        <w:ind w:left="677"/>
        <w:rPr>
          <w:rFonts w:ascii="Arial" w:hAnsi="Arial" w:cs="Arial"/>
        </w:rPr>
      </w:pPr>
      <w:r w:rsidRPr="00974F16">
        <w:rPr>
          <w:rFonts w:ascii="Arial" w:hAnsi="Arial" w:cs="Arial"/>
          <w:color w:val="231F20"/>
        </w:rPr>
        <w:t>What can be measured?</w:t>
      </w:r>
    </w:p>
    <w:p w:rsidR="000022F2" w:rsidRPr="00974F16" w:rsidRDefault="00A32422" w:rsidP="005D78D5">
      <w:pPr>
        <w:pStyle w:val="ListParagraph"/>
        <w:numPr>
          <w:ilvl w:val="1"/>
          <w:numId w:val="4"/>
        </w:numPr>
        <w:tabs>
          <w:tab w:val="left" w:pos="1131"/>
        </w:tabs>
        <w:spacing w:before="168" w:line="300" w:lineRule="auto"/>
        <w:ind w:right="5058"/>
        <w:rPr>
          <w:rFonts w:ascii="Arial" w:hAnsi="Arial" w:cs="Arial"/>
          <w:color w:val="231F20"/>
          <w:sz w:val="18"/>
        </w:rPr>
      </w:pPr>
      <w:r w:rsidRPr="00974F16">
        <w:rPr>
          <w:rFonts w:ascii="Arial" w:hAnsi="Arial" w:cs="Arial"/>
          <w:color w:val="231F20"/>
          <w:sz w:val="18"/>
        </w:rPr>
        <w:t>GB of all per site – this should be measured by hosting providers. Some hosting providers</w:t>
      </w:r>
      <w:r w:rsidR="005D78D5" w:rsidRPr="00974F16">
        <w:rPr>
          <w:rFonts w:ascii="Arial" w:hAnsi="Arial" w:cs="Arial"/>
          <w:color w:val="231F20"/>
          <w:sz w:val="18"/>
        </w:rPr>
        <w:t xml:space="preserve"> </w:t>
      </w:r>
      <w:r w:rsidRPr="00974F16">
        <w:rPr>
          <w:rFonts w:ascii="Arial" w:hAnsi="Arial" w:cs="Arial"/>
          <w:color w:val="231F20"/>
          <w:sz w:val="18"/>
        </w:rPr>
        <w:t>like Umbrellar or AWS can provide traffic per site. However, this may not be accurate as it includes all traffic to the server, not just the web traffic.</w:t>
      </w:r>
    </w:p>
    <w:p w:rsidR="000022F2" w:rsidRPr="00974F16" w:rsidRDefault="00A32422" w:rsidP="005D78D5">
      <w:pPr>
        <w:pStyle w:val="ListParagraph"/>
        <w:numPr>
          <w:ilvl w:val="1"/>
          <w:numId w:val="4"/>
        </w:numPr>
        <w:tabs>
          <w:tab w:val="left" w:pos="1131"/>
        </w:tabs>
        <w:spacing w:before="54" w:line="300" w:lineRule="auto"/>
        <w:ind w:right="5241"/>
        <w:rPr>
          <w:rFonts w:ascii="Arial" w:hAnsi="Arial" w:cs="Arial"/>
          <w:color w:val="231F20"/>
          <w:sz w:val="18"/>
        </w:rPr>
      </w:pPr>
      <w:r w:rsidRPr="00974F16">
        <w:rPr>
          <w:rFonts w:ascii="Arial" w:hAnsi="Arial" w:cs="Arial"/>
          <w:color w:val="231F20"/>
          <w:sz w:val="18"/>
        </w:rPr>
        <w:t>Traffic per user – this was calculated based</w:t>
      </w:r>
      <w:r w:rsidR="005D78D5" w:rsidRPr="00974F16">
        <w:rPr>
          <w:rFonts w:ascii="Arial" w:hAnsi="Arial" w:cs="Arial"/>
          <w:color w:val="231F20"/>
          <w:sz w:val="18"/>
        </w:rPr>
        <w:t xml:space="preserve"> </w:t>
      </w:r>
      <w:r w:rsidRPr="00974F16">
        <w:rPr>
          <w:rFonts w:ascii="Arial" w:hAnsi="Arial" w:cs="Arial"/>
          <w:color w:val="231F20"/>
          <w:sz w:val="18"/>
        </w:rPr>
        <w:t>on the total traffic divided by the total number of users, so the final number is not precise.</w:t>
      </w:r>
    </w:p>
    <w:p w:rsidR="000022F2" w:rsidRPr="00974F16" w:rsidRDefault="00A32422">
      <w:pPr>
        <w:pStyle w:val="BodyText"/>
        <w:spacing w:before="160"/>
        <w:ind w:left="677"/>
        <w:rPr>
          <w:rFonts w:ascii="Arial" w:hAnsi="Arial" w:cs="Arial"/>
        </w:rPr>
      </w:pPr>
      <w:r w:rsidRPr="00974F16">
        <w:rPr>
          <w:rFonts w:ascii="Arial" w:hAnsi="Arial" w:cs="Arial"/>
          <w:color w:val="231F20"/>
          <w:w w:val="115"/>
        </w:rPr>
        <w:t>Communications</w:t>
      </w:r>
    </w:p>
    <w:p w:rsidR="005D78D5" w:rsidRPr="00974F16" w:rsidRDefault="00A32422" w:rsidP="005D78D5">
      <w:pPr>
        <w:pStyle w:val="BodyText"/>
        <w:spacing w:before="166" w:line="300" w:lineRule="auto"/>
        <w:ind w:left="677" w:right="5422"/>
        <w:rPr>
          <w:rFonts w:ascii="Arial" w:hAnsi="Arial" w:cs="Arial"/>
        </w:rPr>
        <w:sectPr w:rsidR="005D78D5" w:rsidRPr="00974F16">
          <w:pgSz w:w="11910" w:h="16840"/>
          <w:pgMar w:top="1580" w:right="740" w:bottom="740" w:left="740" w:header="0" w:footer="549" w:gutter="0"/>
          <w:cols w:space="720"/>
        </w:sectPr>
      </w:pPr>
      <w:r w:rsidRPr="00974F16">
        <w:rPr>
          <w:rFonts w:ascii="Arial" w:hAnsi="Arial" w:cs="Arial"/>
          <w:color w:val="231F20"/>
        </w:rPr>
        <w:t>HPA did not do any external marketing/promotion for the Sponsored Data pilot project. It was only promoted on the participating websites through the ‘No credit, no worries’ pop-up banne</w:t>
      </w:r>
      <w:r w:rsidR="005D78D5" w:rsidRPr="00974F16">
        <w:rPr>
          <w:rFonts w:ascii="Arial" w:hAnsi="Arial" w:cs="Arial"/>
          <w:color w:val="231F20"/>
        </w:rPr>
        <w:t>r.</w:t>
      </w:r>
    </w:p>
    <w:p w:rsidR="000022F2" w:rsidRPr="00974F16" w:rsidRDefault="000022F2" w:rsidP="005D78D5">
      <w:pPr>
        <w:spacing w:before="99"/>
        <w:ind w:right="675"/>
        <w:rPr>
          <w:rFonts w:ascii="Arial" w:hAnsi="Arial" w:cs="Arial"/>
          <w:sz w:val="14"/>
        </w:rPr>
      </w:pPr>
    </w:p>
    <w:sectPr w:rsidR="000022F2" w:rsidRPr="00974F16" w:rsidSect="005D78D5">
      <w:footerReference w:type="even" r:id="rId31"/>
      <w:type w:val="continuous"/>
      <w:pgSz w:w="11910" w:h="16840"/>
      <w:pgMar w:top="1582" w:right="743" w:bottom="278" w:left="74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422" w:rsidRDefault="00A32422">
      <w:r>
        <w:separator/>
      </w:r>
    </w:p>
  </w:endnote>
  <w:endnote w:type="continuationSeparator" w:id="0">
    <w:p w:rsidR="00A32422" w:rsidRDefault="00A32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S Maquette Pro Light">
    <w:altName w:val="Calibri"/>
    <w:panose1 w:val="00000000000000000000"/>
    <w:charset w:val="00"/>
    <w:family w:val="modern"/>
    <w:notTrueType/>
    <w:pitch w:val="variable"/>
    <w:sig w:usb0="A00000BF" w:usb1="5000A47B"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S Maquette Pro">
    <w:altName w:val="Calibri"/>
    <w:panose1 w:val="00000000000000000000"/>
    <w:charset w:val="00"/>
    <w:family w:val="modern"/>
    <w:notTrueType/>
    <w:pitch w:val="variable"/>
    <w:sig w:usb0="A00000BF" w:usb1="4000E07B" w:usb2="00000000" w:usb3="00000000" w:csb0="00000093"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422" w:rsidRDefault="00A32422">
    <w:pPr>
      <w:pStyle w:val="BodyText"/>
      <w:spacing w:line="14" w:lineRule="auto"/>
      <w:rPr>
        <w:sz w:val="20"/>
      </w:rPr>
    </w:pPr>
    <w:r>
      <w:rPr>
        <w:noProof/>
        <w:lang w:val="en-NZ" w:eastAsia="en-NZ" w:bidi="ar-SA"/>
      </w:rPr>
      <mc:AlternateContent>
        <mc:Choice Requires="wps">
          <w:drawing>
            <wp:anchor distT="0" distB="0" distL="114300" distR="114300" simplePos="0" relativeHeight="250400768" behindDoc="1" locked="0" layoutInCell="1" allowOverlap="1">
              <wp:simplePos x="0" y="0"/>
              <wp:positionH relativeFrom="page">
                <wp:posOffset>659130</wp:posOffset>
              </wp:positionH>
              <wp:positionV relativeFrom="page">
                <wp:posOffset>10253345</wp:posOffset>
              </wp:positionV>
              <wp:extent cx="80010" cy="206375"/>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6"/>
                            <w:ind w:left="20"/>
                            <w:rPr>
                              <w:sz w:val="24"/>
                            </w:rPr>
                          </w:pPr>
                          <w:r>
                            <w:rPr>
                              <w:color w:val="00A2C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51.9pt;margin-top:807.35pt;width:6.3pt;height:16.25pt;z-index:-2529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wurwIAAKk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" filled="f" stroked="f">
              <v:textbox inset="0,0,0,0">
                <w:txbxContent>
                  <w:p w:rsidR="00A32422" w:rsidRDefault="00A32422">
                    <w:pPr>
                      <w:spacing w:before="16"/>
                      <w:ind w:left="20"/>
                      <w:rPr>
                        <w:sz w:val="24"/>
                      </w:rPr>
                    </w:pPr>
                    <w:r>
                      <w:rPr>
                        <w:color w:val="00A2C5"/>
                        <w:sz w:val="24"/>
                      </w:rPr>
                      <w:t>•</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01792" behindDoc="1" locked="0" layoutInCell="1" allowOverlap="1">
              <wp:simplePos x="0" y="0"/>
              <wp:positionH relativeFrom="page">
                <wp:posOffset>5701030</wp:posOffset>
              </wp:positionH>
              <wp:positionV relativeFrom="page">
                <wp:posOffset>10269220</wp:posOffset>
              </wp:positionV>
              <wp:extent cx="969645" cy="14605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448.9pt;margin-top:808.6pt;width:76.35pt;height:11.5pt;z-index:-2529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" filled="f" stroked="f">
              <v:textbox inset="0,0,0,0">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02816" behindDoc="1" locked="0" layoutInCell="1" allowOverlap="1">
              <wp:simplePos x="0" y="0"/>
              <wp:positionH relativeFrom="page">
                <wp:posOffset>501650</wp:posOffset>
              </wp:positionH>
              <wp:positionV relativeFrom="page">
                <wp:posOffset>10309860</wp:posOffset>
              </wp:positionV>
              <wp:extent cx="134620" cy="14605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9.5pt;margin-top:811.8pt;width:10.6pt;height:11.5pt;z-index:-2529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" filled="f" stroked="f">
              <v:textbox inset="0,0,0,0">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2</w:t>
                    </w:r>
                    <w:r>
                      <w:fldChar w:fldCharType="end"/>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03840" behindDoc="1" locked="0" layoutInCell="1" allowOverlap="1">
              <wp:simplePos x="0" y="0"/>
              <wp:positionH relativeFrom="page">
                <wp:posOffset>789305</wp:posOffset>
              </wp:positionH>
              <wp:positionV relativeFrom="page">
                <wp:posOffset>10309860</wp:posOffset>
              </wp:positionV>
              <wp:extent cx="1749425" cy="14605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z w:val="16"/>
                            </w:rPr>
                            <w:t>Sponsored data pilot: Project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62.15pt;margin-top:811.8pt;width:137.75pt;height:11.5pt;z-index:-2529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" filled="f" stroked="f">
              <v:textbox inset="0,0,0,0">
                <w:txbxContent>
                  <w:p w:rsidR="00A32422" w:rsidRDefault="00A32422">
                    <w:pPr>
                      <w:spacing w:before="17"/>
                      <w:ind w:left="20"/>
                      <w:rPr>
                        <w:sz w:val="16"/>
                      </w:rPr>
                    </w:pPr>
                    <w:r>
                      <w:rPr>
                        <w:color w:val="231F20"/>
                        <w:sz w:val="16"/>
                      </w:rPr>
                      <w:t>Sponsored data pilot: Project review</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422" w:rsidRDefault="00A32422">
    <w:pPr>
      <w:pStyle w:val="BodyText"/>
      <w:spacing w:line="14" w:lineRule="auto"/>
      <w:rPr>
        <w:sz w:val="20"/>
      </w:rPr>
    </w:pPr>
    <w:r>
      <w:rPr>
        <w:noProof/>
        <w:lang w:val="en-NZ" w:eastAsia="en-NZ" w:bidi="ar-SA"/>
      </w:rPr>
      <mc:AlternateContent>
        <mc:Choice Requires="wps">
          <w:drawing>
            <wp:anchor distT="0" distB="0" distL="114300" distR="114300" simplePos="0" relativeHeight="250395648" behindDoc="1" locked="0" layoutInCell="1" allowOverlap="1">
              <wp:simplePos x="0" y="0"/>
              <wp:positionH relativeFrom="page">
                <wp:posOffset>899795</wp:posOffset>
              </wp:positionH>
              <wp:positionV relativeFrom="page">
                <wp:posOffset>10166985</wp:posOffset>
              </wp:positionV>
              <wp:extent cx="6120130" cy="0"/>
              <wp:effectExtent l="0" t="0" r="0" b="0"/>
              <wp:wrapNone/>
              <wp:docPr id="18" name="Line 20" descr="Footer dividing line" title="Footer 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00A2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1A3B5" id="Line 20" o:spid="_x0000_s1026" alt="Title: Footer dividing line - Description: Footer dividing line" style="position:absolute;z-index:-2529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55pt" to="552.75pt,8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" strokecolor="#00a2c5" strokeweight=".25pt">
              <w10:wrap anchorx="page" anchory="page"/>
            </v:line>
          </w:pict>
        </mc:Fallback>
      </mc:AlternateContent>
    </w:r>
    <w:r>
      <w:rPr>
        <w:noProof/>
        <w:lang w:val="en-NZ" w:eastAsia="en-NZ" w:bidi="ar-SA"/>
      </w:rPr>
      <mc:AlternateContent>
        <mc:Choice Requires="wps">
          <w:drawing>
            <wp:anchor distT="0" distB="0" distL="114300" distR="114300" simplePos="0" relativeHeight="250396672" behindDoc="1" locked="0" layoutInCell="1" allowOverlap="1">
              <wp:simplePos x="0" y="0"/>
              <wp:positionH relativeFrom="page">
                <wp:posOffset>6763385</wp:posOffset>
              </wp:positionH>
              <wp:positionV relativeFrom="page">
                <wp:posOffset>10253345</wp:posOffset>
              </wp:positionV>
              <wp:extent cx="80010" cy="206375"/>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6"/>
                            <w:ind w:left="20"/>
                            <w:rPr>
                              <w:sz w:val="24"/>
                            </w:rPr>
                          </w:pPr>
                          <w:r>
                            <w:rPr>
                              <w:color w:val="00A2C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margin-left:532.55pt;margin-top:807.35pt;width:6.3pt;height:16.25pt;z-index:-2529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cDrwIAALA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" filled="f" stroked="f">
              <v:textbox inset="0,0,0,0">
                <w:txbxContent>
                  <w:p w:rsidR="00A32422" w:rsidRDefault="00A32422">
                    <w:pPr>
                      <w:spacing w:before="16"/>
                      <w:ind w:left="20"/>
                      <w:rPr>
                        <w:sz w:val="24"/>
                      </w:rPr>
                    </w:pPr>
                    <w:r>
                      <w:rPr>
                        <w:color w:val="00A2C5"/>
                        <w:sz w:val="24"/>
                      </w:rPr>
                      <w:t>•</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397696" behindDoc="1" locked="0" layoutInCell="1" allowOverlap="1">
              <wp:simplePos x="0" y="0"/>
              <wp:positionH relativeFrom="page">
                <wp:posOffset>887095</wp:posOffset>
              </wp:positionH>
              <wp:positionV relativeFrom="page">
                <wp:posOffset>10269220</wp:posOffset>
              </wp:positionV>
              <wp:extent cx="969645" cy="146050"/>
              <wp:effectExtent l="0" t="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69.85pt;margin-top:808.6pt;width:76.35pt;height:11.5pt;z-index:-2529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" filled="f" stroked="f">
              <v:textbox inset="0,0,0,0">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398720" behindDoc="1" locked="0" layoutInCell="1" allowOverlap="1">
              <wp:simplePos x="0" y="0"/>
              <wp:positionH relativeFrom="page">
                <wp:posOffset>4963160</wp:posOffset>
              </wp:positionH>
              <wp:positionV relativeFrom="page">
                <wp:posOffset>10309860</wp:posOffset>
              </wp:positionV>
              <wp:extent cx="1749425" cy="146050"/>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z w:val="16"/>
                            </w:rPr>
                            <w:t>Sponsored data pilot: Project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390.8pt;margin-top:811.8pt;width:137.75pt;height:11.5pt;z-index:-2529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" filled="f" stroked="f">
              <v:textbox inset="0,0,0,0">
                <w:txbxContent>
                  <w:p w:rsidR="00A32422" w:rsidRDefault="00A32422">
                    <w:pPr>
                      <w:spacing w:before="17"/>
                      <w:ind w:left="20"/>
                      <w:rPr>
                        <w:sz w:val="16"/>
                      </w:rPr>
                    </w:pPr>
                    <w:r>
                      <w:rPr>
                        <w:color w:val="231F20"/>
                        <w:sz w:val="16"/>
                      </w:rPr>
                      <w:t>Sponsored data pilot: Project review</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399744" behindDoc="1" locked="0" layoutInCell="1" allowOverlap="1">
              <wp:simplePos x="0" y="0"/>
              <wp:positionH relativeFrom="page">
                <wp:posOffset>6868160</wp:posOffset>
              </wp:positionH>
              <wp:positionV relativeFrom="page">
                <wp:posOffset>10309860</wp:posOffset>
              </wp:positionV>
              <wp:extent cx="190500" cy="146050"/>
              <wp:effectExtent l="0" t="0" r="0" b="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540.8pt;margin-top:811.8pt;width:15pt;height:11.5pt;z-index:-2529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" filled="f" stroked="f">
              <v:textbox inset="0,0,0,0">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422" w:rsidRDefault="00A32422">
    <w:pPr>
      <w:pStyle w:val="BodyText"/>
      <w:spacing w:line="14" w:lineRule="auto"/>
      <w:rPr>
        <w:sz w:val="20"/>
      </w:rPr>
    </w:pPr>
    <w:r>
      <w:rPr>
        <w:noProof/>
        <w:lang w:val="en-NZ" w:eastAsia="en-NZ" w:bidi="ar-SA"/>
      </w:rPr>
      <mc:AlternateContent>
        <mc:Choice Requires="wps">
          <w:drawing>
            <wp:anchor distT="0" distB="0" distL="114300" distR="114300" simplePos="0" relativeHeight="250404864" behindDoc="1" locked="0" layoutInCell="1" allowOverlap="1">
              <wp:simplePos x="0" y="0"/>
              <wp:positionH relativeFrom="page">
                <wp:posOffset>539750</wp:posOffset>
              </wp:positionH>
              <wp:positionV relativeFrom="page">
                <wp:posOffset>10166985</wp:posOffset>
              </wp:positionV>
              <wp:extent cx="6120130" cy="0"/>
              <wp:effectExtent l="0" t="0" r="0" b="0"/>
              <wp:wrapNone/>
              <wp:docPr id="13" name="Line 11" descr="Footer dividing line" title="Footer 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00A2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8946" id="Line 11" o:spid="_x0000_s1026" alt="Title: Footer dividing line - Description: Footer dividing line" style="position:absolute;z-index:-2529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00.55pt" to="524.4pt,8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" strokecolor="#00a2c5" strokeweight=".25pt">
              <w10:wrap anchorx="page" anchory="page"/>
            </v:line>
          </w:pict>
        </mc:Fallback>
      </mc:AlternateContent>
    </w:r>
    <w:r>
      <w:rPr>
        <w:noProof/>
        <w:lang w:val="en-NZ" w:eastAsia="en-NZ" w:bidi="ar-SA"/>
      </w:rPr>
      <mc:AlternateContent>
        <mc:Choice Requires="wps">
          <w:drawing>
            <wp:anchor distT="0" distB="0" distL="114300" distR="114300" simplePos="0" relativeHeight="250405888" behindDoc="1" locked="0" layoutInCell="1" allowOverlap="1">
              <wp:simplePos x="0" y="0"/>
              <wp:positionH relativeFrom="page">
                <wp:posOffset>715010</wp:posOffset>
              </wp:positionH>
              <wp:positionV relativeFrom="page">
                <wp:posOffset>10253345</wp:posOffset>
              </wp:positionV>
              <wp:extent cx="80010" cy="20637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6"/>
                            <w:ind w:left="20"/>
                            <w:rPr>
                              <w:sz w:val="24"/>
                            </w:rPr>
                          </w:pPr>
                          <w:r>
                            <w:rPr>
                              <w:color w:val="00A2C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56.3pt;margin-top:807.35pt;width:6.3pt;height:16.25pt;z-index:-2529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xQsQIAALA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" filled="f" stroked="f">
              <v:textbox inset="0,0,0,0">
                <w:txbxContent>
                  <w:p w:rsidR="00A32422" w:rsidRDefault="00A32422">
                    <w:pPr>
                      <w:spacing w:before="16"/>
                      <w:ind w:left="20"/>
                      <w:rPr>
                        <w:sz w:val="24"/>
                      </w:rPr>
                    </w:pPr>
                    <w:r>
                      <w:rPr>
                        <w:color w:val="00A2C5"/>
                        <w:sz w:val="24"/>
                      </w:rPr>
                      <w:t>•</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06912" behindDoc="1" locked="0" layoutInCell="1" allowOverlap="1">
              <wp:simplePos x="0" y="0"/>
              <wp:positionH relativeFrom="page">
                <wp:posOffset>5701030</wp:posOffset>
              </wp:positionH>
              <wp:positionV relativeFrom="page">
                <wp:posOffset>10269220</wp:posOffset>
              </wp:positionV>
              <wp:extent cx="969645" cy="14605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448.9pt;margin-top:808.6pt;width:76.35pt;height:11.5pt;z-index:-2529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" filled="f" stroked="f">
              <v:textbox inset="0,0,0,0">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07936" behindDoc="1" locked="0" layoutInCell="1" allowOverlap="1">
              <wp:simplePos x="0" y="0"/>
              <wp:positionH relativeFrom="page">
                <wp:posOffset>501650</wp:posOffset>
              </wp:positionH>
              <wp:positionV relativeFrom="page">
                <wp:posOffset>10309860</wp:posOffset>
              </wp:positionV>
              <wp:extent cx="187960" cy="14605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39.5pt;margin-top:811.8pt;width:14.8pt;height:11.5pt;z-index:-2529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" filled="f" stroked="f">
              <v:textbox inset="0,0,0,0">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12</w:t>
                    </w:r>
                    <w:r>
                      <w:fldChar w:fldCharType="end"/>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08960" behindDoc="1" locked="0" layoutInCell="1" allowOverlap="1">
              <wp:simplePos x="0" y="0"/>
              <wp:positionH relativeFrom="page">
                <wp:posOffset>845185</wp:posOffset>
              </wp:positionH>
              <wp:positionV relativeFrom="page">
                <wp:posOffset>10309860</wp:posOffset>
              </wp:positionV>
              <wp:extent cx="1749425" cy="14605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z w:val="16"/>
                            </w:rPr>
                            <w:t>Sponsored data pilot: Project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66.55pt;margin-top:811.8pt;width:137.75pt;height:11.5pt;z-index:-2529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" filled="f" stroked="f">
              <v:textbox inset="0,0,0,0">
                <w:txbxContent>
                  <w:p w:rsidR="00A32422" w:rsidRDefault="00A32422">
                    <w:pPr>
                      <w:spacing w:before="17"/>
                      <w:ind w:left="20"/>
                      <w:rPr>
                        <w:sz w:val="16"/>
                      </w:rPr>
                    </w:pPr>
                    <w:r>
                      <w:rPr>
                        <w:color w:val="231F20"/>
                        <w:sz w:val="16"/>
                      </w:rPr>
                      <w:t>Sponsored data pilot: Project review</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422" w:rsidRDefault="00A32422">
    <w:pPr>
      <w:pStyle w:val="BodyText"/>
      <w:spacing w:line="14" w:lineRule="auto"/>
      <w:rPr>
        <w:sz w:val="20"/>
      </w:rPr>
    </w:pPr>
    <w:r>
      <w:rPr>
        <w:noProof/>
        <w:lang w:val="en-NZ" w:eastAsia="en-NZ" w:bidi="ar-SA"/>
      </w:rPr>
      <mc:AlternateContent>
        <mc:Choice Requires="wps">
          <w:drawing>
            <wp:anchor distT="0" distB="0" distL="114300" distR="114300" simplePos="0" relativeHeight="250409984" behindDoc="1" locked="0" layoutInCell="1" allowOverlap="1">
              <wp:simplePos x="0" y="0"/>
              <wp:positionH relativeFrom="page">
                <wp:posOffset>899795</wp:posOffset>
              </wp:positionH>
              <wp:positionV relativeFrom="page">
                <wp:posOffset>10166985</wp:posOffset>
              </wp:positionV>
              <wp:extent cx="6120130" cy="0"/>
              <wp:effectExtent l="0" t="0" r="0" b="0"/>
              <wp:wrapNone/>
              <wp:docPr id="8" name="Line 6" descr="Footer dividing line" title="Footer 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00A2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AC551" id="Line 6" o:spid="_x0000_s1026" alt="Title: Footer dividing line - Description: Footer dividing line" style="position:absolute;z-index:-2529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55pt" to="552.75pt,8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" strokecolor="#00a2c5" strokeweight=".25pt">
              <w10:wrap anchorx="page" anchory="page"/>
            </v:line>
          </w:pict>
        </mc:Fallback>
      </mc:AlternateContent>
    </w:r>
    <w:r>
      <w:rPr>
        <w:noProof/>
        <w:lang w:val="en-NZ" w:eastAsia="en-NZ" w:bidi="ar-SA"/>
      </w:rPr>
      <mc:AlternateContent>
        <mc:Choice Requires="wps">
          <w:drawing>
            <wp:anchor distT="0" distB="0" distL="114300" distR="114300" simplePos="0" relativeHeight="250411008" behindDoc="1" locked="0" layoutInCell="1" allowOverlap="1">
              <wp:simplePos x="0" y="0"/>
              <wp:positionH relativeFrom="page">
                <wp:posOffset>6818630</wp:posOffset>
              </wp:positionH>
              <wp:positionV relativeFrom="page">
                <wp:posOffset>10253345</wp:posOffset>
              </wp:positionV>
              <wp:extent cx="80010" cy="20637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6"/>
                            <w:ind w:left="20"/>
                            <w:rPr>
                              <w:sz w:val="24"/>
                            </w:rPr>
                          </w:pPr>
                          <w:r>
                            <w:rPr>
                              <w:color w:val="00A2C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536.9pt;margin-top:807.35pt;width:6.3pt;height:16.25pt;z-index:-2529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7EsQ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" filled="f" stroked="f">
              <v:textbox inset="0,0,0,0">
                <w:txbxContent>
                  <w:p w:rsidR="00A32422" w:rsidRDefault="00A32422">
                    <w:pPr>
                      <w:spacing w:before="16"/>
                      <w:ind w:left="20"/>
                      <w:rPr>
                        <w:sz w:val="24"/>
                      </w:rPr>
                    </w:pPr>
                    <w:r>
                      <w:rPr>
                        <w:color w:val="00A2C5"/>
                        <w:sz w:val="24"/>
                      </w:rPr>
                      <w:t>•</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12032" behindDoc="1" locked="0" layoutInCell="1" allowOverlap="1">
              <wp:simplePos x="0" y="0"/>
              <wp:positionH relativeFrom="page">
                <wp:posOffset>887095</wp:posOffset>
              </wp:positionH>
              <wp:positionV relativeFrom="page">
                <wp:posOffset>10269220</wp:posOffset>
              </wp:positionV>
              <wp:extent cx="969645" cy="1460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69.85pt;margin-top:808.6pt;width:76.35pt;height:11.5pt;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" filled="f" stroked="f">
              <v:textbox inset="0,0,0,0">
                <w:txbxContent>
                  <w:p w:rsidR="00A32422" w:rsidRDefault="00A32422">
                    <w:pPr>
                      <w:spacing w:before="17"/>
                      <w:ind w:left="20"/>
                      <w:rPr>
                        <w:sz w:val="16"/>
                      </w:rPr>
                    </w:pPr>
                    <w:r>
                      <w:rPr>
                        <w:color w:val="231F20"/>
                        <w:spacing w:val="-3"/>
                        <w:sz w:val="16"/>
                      </w:rPr>
                      <w:t xml:space="preserve">V1.0 </w:t>
                    </w:r>
                    <w:r>
                      <w:rPr>
                        <w:color w:val="231F20"/>
                        <w:spacing w:val="-4"/>
                        <w:sz w:val="16"/>
                      </w:rPr>
                      <w:t>November 2019</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13056" behindDoc="1" locked="0" layoutInCell="1" allowOverlap="1">
              <wp:simplePos x="0" y="0"/>
              <wp:positionH relativeFrom="page">
                <wp:posOffset>5019040</wp:posOffset>
              </wp:positionH>
              <wp:positionV relativeFrom="page">
                <wp:posOffset>10309860</wp:posOffset>
              </wp:positionV>
              <wp:extent cx="1749425" cy="14605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20"/>
                            <w:rPr>
                              <w:sz w:val="16"/>
                            </w:rPr>
                          </w:pPr>
                          <w:r>
                            <w:rPr>
                              <w:color w:val="231F20"/>
                              <w:sz w:val="16"/>
                            </w:rPr>
                            <w:t>Sponsored data pilot: Project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395.2pt;margin-top:811.8pt;width:137.75pt;height:11.5pt;z-index:-2529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" filled="f" stroked="f">
              <v:textbox inset="0,0,0,0">
                <w:txbxContent>
                  <w:p w:rsidR="00A32422" w:rsidRDefault="00A32422">
                    <w:pPr>
                      <w:spacing w:before="17"/>
                      <w:ind w:left="20"/>
                      <w:rPr>
                        <w:sz w:val="16"/>
                      </w:rPr>
                    </w:pPr>
                    <w:r>
                      <w:rPr>
                        <w:color w:val="231F20"/>
                        <w:sz w:val="16"/>
                      </w:rPr>
                      <w:t>Sponsored data pilot: Project review</w:t>
                    </w:r>
                  </w:p>
                </w:txbxContent>
              </v:textbox>
              <w10:wrap anchorx="page" anchory="page"/>
            </v:shape>
          </w:pict>
        </mc:Fallback>
      </mc:AlternateContent>
    </w:r>
    <w:r>
      <w:rPr>
        <w:noProof/>
        <w:lang w:val="en-NZ" w:eastAsia="en-NZ" w:bidi="ar-SA"/>
      </w:rPr>
      <mc:AlternateContent>
        <mc:Choice Requires="wps">
          <w:drawing>
            <wp:anchor distT="0" distB="0" distL="114300" distR="114300" simplePos="0" relativeHeight="250414080" behindDoc="1" locked="0" layoutInCell="1" allowOverlap="1">
              <wp:simplePos x="0" y="0"/>
              <wp:positionH relativeFrom="page">
                <wp:posOffset>6923405</wp:posOffset>
              </wp:positionH>
              <wp:positionV relativeFrom="page">
                <wp:posOffset>10309860</wp:posOffset>
              </wp:positionV>
              <wp:extent cx="134620" cy="146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545.15pt;margin-top:811.8pt;width:10.6pt;height:11.5pt;z-index:-2529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xcsQIAALA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" filled="f" stroked="f">
              <v:textbox inset="0,0,0,0">
                <w:txbxContent>
                  <w:p w:rsidR="00A32422" w:rsidRDefault="00A32422">
                    <w:pPr>
                      <w:spacing w:before="17"/>
                      <w:ind w:left="60"/>
                      <w:rPr>
                        <w:sz w:val="16"/>
                      </w:rPr>
                    </w:pPr>
                    <w:r>
                      <w:fldChar w:fldCharType="begin"/>
                    </w:r>
                    <w:r>
                      <w:rPr>
                        <w:color w:val="231F20"/>
                        <w:sz w:val="16"/>
                      </w:rPr>
                      <w:instrText xml:space="preserve"> PAGE </w:instrText>
                    </w:r>
                    <w:r>
                      <w:fldChar w:fldCharType="separate"/>
                    </w:r>
                    <w:r w:rsidR="00974F16">
                      <w:rPr>
                        <w:noProof/>
                        <w:color w:val="231F20"/>
                        <w:sz w:val="16"/>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422" w:rsidRDefault="00A3242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422" w:rsidRDefault="00A32422">
      <w:r>
        <w:separator/>
      </w:r>
    </w:p>
  </w:footnote>
  <w:footnote w:type="continuationSeparator" w:id="0">
    <w:p w:rsidR="00A32422" w:rsidRDefault="00A324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87A7D"/>
    <w:multiLevelType w:val="hybridMultilevel"/>
    <w:tmpl w:val="CA2EF854"/>
    <w:lvl w:ilvl="0" w:tplc="640E03DC">
      <w:numFmt w:val="bullet"/>
      <w:lvlText w:val="•"/>
      <w:lvlJc w:val="left"/>
      <w:pPr>
        <w:ind w:left="720" w:hanging="227"/>
      </w:pPr>
      <w:rPr>
        <w:rFonts w:ascii="ARS Maquette Pro Light" w:eastAsia="ARS Maquette Pro Light" w:hAnsi="ARS Maquette Pro Light" w:cs="ARS Maquette Pro Light" w:hint="default"/>
        <w:color w:val="231F20"/>
        <w:spacing w:val="-2"/>
        <w:w w:val="99"/>
        <w:sz w:val="18"/>
        <w:szCs w:val="18"/>
        <w:lang w:val="en-US" w:eastAsia="en-US" w:bidi="en-US"/>
      </w:rPr>
    </w:lvl>
    <w:lvl w:ilvl="1" w:tplc="4EDA7E4E">
      <w:numFmt w:val="bullet"/>
      <w:lvlText w:val="•"/>
      <w:lvlJc w:val="left"/>
      <w:pPr>
        <w:ind w:left="1153" w:hanging="227"/>
      </w:pPr>
      <w:rPr>
        <w:rFonts w:hint="default"/>
        <w:lang w:val="en-US" w:eastAsia="en-US" w:bidi="en-US"/>
      </w:rPr>
    </w:lvl>
    <w:lvl w:ilvl="2" w:tplc="131C7B20">
      <w:numFmt w:val="bullet"/>
      <w:lvlText w:val="•"/>
      <w:lvlJc w:val="left"/>
      <w:pPr>
        <w:ind w:left="1586" w:hanging="227"/>
      </w:pPr>
      <w:rPr>
        <w:rFonts w:hint="default"/>
        <w:lang w:val="en-US" w:eastAsia="en-US" w:bidi="en-US"/>
      </w:rPr>
    </w:lvl>
    <w:lvl w:ilvl="3" w:tplc="DE7000AE">
      <w:numFmt w:val="bullet"/>
      <w:lvlText w:val="•"/>
      <w:lvlJc w:val="left"/>
      <w:pPr>
        <w:ind w:left="2020" w:hanging="227"/>
      </w:pPr>
      <w:rPr>
        <w:rFonts w:hint="default"/>
        <w:lang w:val="en-US" w:eastAsia="en-US" w:bidi="en-US"/>
      </w:rPr>
    </w:lvl>
    <w:lvl w:ilvl="4" w:tplc="6F72E928">
      <w:numFmt w:val="bullet"/>
      <w:lvlText w:val="•"/>
      <w:lvlJc w:val="left"/>
      <w:pPr>
        <w:ind w:left="2453" w:hanging="227"/>
      </w:pPr>
      <w:rPr>
        <w:rFonts w:hint="default"/>
        <w:lang w:val="en-US" w:eastAsia="en-US" w:bidi="en-US"/>
      </w:rPr>
    </w:lvl>
    <w:lvl w:ilvl="5" w:tplc="679AD6E2">
      <w:numFmt w:val="bullet"/>
      <w:lvlText w:val="•"/>
      <w:lvlJc w:val="left"/>
      <w:pPr>
        <w:ind w:left="2887" w:hanging="227"/>
      </w:pPr>
      <w:rPr>
        <w:rFonts w:hint="default"/>
        <w:lang w:val="en-US" w:eastAsia="en-US" w:bidi="en-US"/>
      </w:rPr>
    </w:lvl>
    <w:lvl w:ilvl="6" w:tplc="3716BB0E">
      <w:numFmt w:val="bullet"/>
      <w:lvlText w:val="•"/>
      <w:lvlJc w:val="left"/>
      <w:pPr>
        <w:ind w:left="3320" w:hanging="227"/>
      </w:pPr>
      <w:rPr>
        <w:rFonts w:hint="default"/>
        <w:lang w:val="en-US" w:eastAsia="en-US" w:bidi="en-US"/>
      </w:rPr>
    </w:lvl>
    <w:lvl w:ilvl="7" w:tplc="7CD2FA72">
      <w:numFmt w:val="bullet"/>
      <w:lvlText w:val="•"/>
      <w:lvlJc w:val="left"/>
      <w:pPr>
        <w:ind w:left="3754" w:hanging="227"/>
      </w:pPr>
      <w:rPr>
        <w:rFonts w:hint="default"/>
        <w:lang w:val="en-US" w:eastAsia="en-US" w:bidi="en-US"/>
      </w:rPr>
    </w:lvl>
    <w:lvl w:ilvl="8" w:tplc="69A67238">
      <w:numFmt w:val="bullet"/>
      <w:lvlText w:val="•"/>
      <w:lvlJc w:val="left"/>
      <w:pPr>
        <w:ind w:left="4187" w:hanging="227"/>
      </w:pPr>
      <w:rPr>
        <w:rFonts w:hint="default"/>
        <w:lang w:val="en-US" w:eastAsia="en-US" w:bidi="en-US"/>
      </w:rPr>
    </w:lvl>
  </w:abstractNum>
  <w:abstractNum w:abstractNumId="1" w15:restartNumberingAfterBreak="0">
    <w:nsid w:val="1E6672D5"/>
    <w:multiLevelType w:val="hybridMultilevel"/>
    <w:tmpl w:val="3FD07494"/>
    <w:lvl w:ilvl="0" w:tplc="EAAEDA0C">
      <w:start w:val="1"/>
      <w:numFmt w:val="decimal"/>
      <w:lvlText w:val="%1."/>
      <w:lvlJc w:val="left"/>
      <w:pPr>
        <w:ind w:left="563" w:hanging="227"/>
      </w:pPr>
      <w:rPr>
        <w:rFonts w:ascii="ARS Maquette Pro Light" w:eastAsia="ARS Maquette Pro Light" w:hAnsi="ARS Maquette Pro Light" w:cs="ARS Maquette Pro Light" w:hint="default"/>
        <w:color w:val="231F20"/>
        <w:spacing w:val="-18"/>
        <w:w w:val="100"/>
        <w:sz w:val="18"/>
        <w:szCs w:val="18"/>
        <w:lang w:val="en-US" w:eastAsia="en-US" w:bidi="en-US"/>
      </w:rPr>
    </w:lvl>
    <w:lvl w:ilvl="1" w:tplc="B220269C">
      <w:numFmt w:val="bullet"/>
      <w:lvlText w:val="•"/>
      <w:lvlJc w:val="left"/>
      <w:pPr>
        <w:ind w:left="677" w:hanging="227"/>
      </w:pPr>
      <w:rPr>
        <w:rFonts w:ascii="ARS Maquette Pro Light" w:eastAsia="ARS Maquette Pro Light" w:hAnsi="ARS Maquette Pro Light" w:cs="ARS Maquette Pro Light" w:hint="default"/>
        <w:color w:val="231F20"/>
        <w:spacing w:val="-1"/>
        <w:w w:val="100"/>
        <w:sz w:val="18"/>
        <w:szCs w:val="18"/>
        <w:lang w:val="en-US" w:eastAsia="en-US" w:bidi="en-US"/>
      </w:rPr>
    </w:lvl>
    <w:lvl w:ilvl="2" w:tplc="88606AF6">
      <w:numFmt w:val="bullet"/>
      <w:lvlText w:val="•"/>
      <w:lvlJc w:val="left"/>
      <w:pPr>
        <w:ind w:left="1183" w:hanging="227"/>
      </w:pPr>
      <w:rPr>
        <w:rFonts w:hint="default"/>
        <w:lang w:val="en-US" w:eastAsia="en-US" w:bidi="en-US"/>
      </w:rPr>
    </w:lvl>
    <w:lvl w:ilvl="3" w:tplc="F4D2A7F4">
      <w:numFmt w:val="bullet"/>
      <w:lvlText w:val="•"/>
      <w:lvlJc w:val="left"/>
      <w:pPr>
        <w:ind w:left="1686" w:hanging="227"/>
      </w:pPr>
      <w:rPr>
        <w:rFonts w:hint="default"/>
        <w:lang w:val="en-US" w:eastAsia="en-US" w:bidi="en-US"/>
      </w:rPr>
    </w:lvl>
    <w:lvl w:ilvl="4" w:tplc="C18A4B72">
      <w:numFmt w:val="bullet"/>
      <w:lvlText w:val="•"/>
      <w:lvlJc w:val="left"/>
      <w:pPr>
        <w:ind w:left="2190" w:hanging="227"/>
      </w:pPr>
      <w:rPr>
        <w:rFonts w:hint="default"/>
        <w:lang w:val="en-US" w:eastAsia="en-US" w:bidi="en-US"/>
      </w:rPr>
    </w:lvl>
    <w:lvl w:ilvl="5" w:tplc="A7749830">
      <w:numFmt w:val="bullet"/>
      <w:lvlText w:val="•"/>
      <w:lvlJc w:val="left"/>
      <w:pPr>
        <w:ind w:left="2693" w:hanging="227"/>
      </w:pPr>
      <w:rPr>
        <w:rFonts w:hint="default"/>
        <w:lang w:val="en-US" w:eastAsia="en-US" w:bidi="en-US"/>
      </w:rPr>
    </w:lvl>
    <w:lvl w:ilvl="6" w:tplc="F518219C">
      <w:numFmt w:val="bullet"/>
      <w:lvlText w:val="•"/>
      <w:lvlJc w:val="left"/>
      <w:pPr>
        <w:ind w:left="3197" w:hanging="227"/>
      </w:pPr>
      <w:rPr>
        <w:rFonts w:hint="default"/>
        <w:lang w:val="en-US" w:eastAsia="en-US" w:bidi="en-US"/>
      </w:rPr>
    </w:lvl>
    <w:lvl w:ilvl="7" w:tplc="C5803C80">
      <w:numFmt w:val="bullet"/>
      <w:lvlText w:val="•"/>
      <w:lvlJc w:val="left"/>
      <w:pPr>
        <w:ind w:left="3700" w:hanging="227"/>
      </w:pPr>
      <w:rPr>
        <w:rFonts w:hint="default"/>
        <w:lang w:val="en-US" w:eastAsia="en-US" w:bidi="en-US"/>
      </w:rPr>
    </w:lvl>
    <w:lvl w:ilvl="8" w:tplc="81BED938">
      <w:numFmt w:val="bullet"/>
      <w:lvlText w:val="•"/>
      <w:lvlJc w:val="left"/>
      <w:pPr>
        <w:ind w:left="4204" w:hanging="227"/>
      </w:pPr>
      <w:rPr>
        <w:rFonts w:hint="default"/>
        <w:lang w:val="en-US" w:eastAsia="en-US" w:bidi="en-US"/>
      </w:rPr>
    </w:lvl>
  </w:abstractNum>
  <w:abstractNum w:abstractNumId="2" w15:restartNumberingAfterBreak="0">
    <w:nsid w:val="240C0FDA"/>
    <w:multiLevelType w:val="hybridMultilevel"/>
    <w:tmpl w:val="BE983E30"/>
    <w:lvl w:ilvl="0" w:tplc="39BC2C6C">
      <w:start w:val="1"/>
      <w:numFmt w:val="decimal"/>
      <w:lvlText w:val="%1."/>
      <w:lvlJc w:val="left"/>
      <w:pPr>
        <w:ind w:left="977" w:hanging="301"/>
        <w:jc w:val="right"/>
      </w:pPr>
      <w:rPr>
        <w:rFonts w:ascii="Tahoma" w:eastAsia="Tahoma" w:hAnsi="Tahoma" w:cs="Tahoma" w:hint="default"/>
        <w:color w:val="00A2C5"/>
        <w:spacing w:val="0"/>
        <w:w w:val="85"/>
        <w:sz w:val="22"/>
        <w:szCs w:val="22"/>
        <w:lang w:val="en-US" w:eastAsia="en-US" w:bidi="en-US"/>
      </w:rPr>
    </w:lvl>
    <w:lvl w:ilvl="1" w:tplc="A50AEE90">
      <w:start w:val="1"/>
      <w:numFmt w:val="decimal"/>
      <w:lvlText w:val="%2."/>
      <w:lvlJc w:val="left"/>
      <w:pPr>
        <w:ind w:left="696" w:hanging="227"/>
      </w:pPr>
      <w:rPr>
        <w:rFonts w:ascii="ARS Maquette Pro Light" w:eastAsia="ARS Maquette Pro Light" w:hAnsi="ARS Maquette Pro Light" w:cs="ARS Maquette Pro Light" w:hint="default"/>
        <w:color w:val="231F20"/>
        <w:spacing w:val="-18"/>
        <w:w w:val="100"/>
        <w:sz w:val="18"/>
        <w:szCs w:val="18"/>
        <w:lang w:val="en-US" w:eastAsia="en-US" w:bidi="en-US"/>
      </w:rPr>
    </w:lvl>
    <w:lvl w:ilvl="2" w:tplc="BEBA794C">
      <w:numFmt w:val="bullet"/>
      <w:lvlText w:val="•"/>
      <w:lvlJc w:val="left"/>
      <w:pPr>
        <w:ind w:left="980" w:hanging="227"/>
      </w:pPr>
      <w:rPr>
        <w:rFonts w:hint="default"/>
        <w:lang w:val="en-US" w:eastAsia="en-US" w:bidi="en-US"/>
      </w:rPr>
    </w:lvl>
    <w:lvl w:ilvl="3" w:tplc="B4409FDA">
      <w:numFmt w:val="bullet"/>
      <w:lvlText w:val="•"/>
      <w:lvlJc w:val="left"/>
      <w:pPr>
        <w:ind w:left="852" w:hanging="227"/>
      </w:pPr>
      <w:rPr>
        <w:rFonts w:hint="default"/>
        <w:lang w:val="en-US" w:eastAsia="en-US" w:bidi="en-US"/>
      </w:rPr>
    </w:lvl>
    <w:lvl w:ilvl="4" w:tplc="0B7275D6">
      <w:numFmt w:val="bullet"/>
      <w:lvlText w:val="•"/>
      <w:lvlJc w:val="left"/>
      <w:pPr>
        <w:ind w:left="725" w:hanging="227"/>
      </w:pPr>
      <w:rPr>
        <w:rFonts w:hint="default"/>
        <w:lang w:val="en-US" w:eastAsia="en-US" w:bidi="en-US"/>
      </w:rPr>
    </w:lvl>
    <w:lvl w:ilvl="5" w:tplc="FE5226FE">
      <w:numFmt w:val="bullet"/>
      <w:lvlText w:val="•"/>
      <w:lvlJc w:val="left"/>
      <w:pPr>
        <w:ind w:left="597" w:hanging="227"/>
      </w:pPr>
      <w:rPr>
        <w:rFonts w:hint="default"/>
        <w:lang w:val="en-US" w:eastAsia="en-US" w:bidi="en-US"/>
      </w:rPr>
    </w:lvl>
    <w:lvl w:ilvl="6" w:tplc="69F41556">
      <w:numFmt w:val="bullet"/>
      <w:lvlText w:val="•"/>
      <w:lvlJc w:val="left"/>
      <w:pPr>
        <w:ind w:left="470" w:hanging="227"/>
      </w:pPr>
      <w:rPr>
        <w:rFonts w:hint="default"/>
        <w:lang w:val="en-US" w:eastAsia="en-US" w:bidi="en-US"/>
      </w:rPr>
    </w:lvl>
    <w:lvl w:ilvl="7" w:tplc="FD6CB082">
      <w:numFmt w:val="bullet"/>
      <w:lvlText w:val="•"/>
      <w:lvlJc w:val="left"/>
      <w:pPr>
        <w:ind w:left="342" w:hanging="227"/>
      </w:pPr>
      <w:rPr>
        <w:rFonts w:hint="default"/>
        <w:lang w:val="en-US" w:eastAsia="en-US" w:bidi="en-US"/>
      </w:rPr>
    </w:lvl>
    <w:lvl w:ilvl="8" w:tplc="15105238">
      <w:numFmt w:val="bullet"/>
      <w:lvlText w:val="•"/>
      <w:lvlJc w:val="left"/>
      <w:pPr>
        <w:ind w:left="215" w:hanging="227"/>
      </w:pPr>
      <w:rPr>
        <w:rFonts w:hint="default"/>
        <w:lang w:val="en-US" w:eastAsia="en-US" w:bidi="en-US"/>
      </w:rPr>
    </w:lvl>
  </w:abstractNum>
  <w:abstractNum w:abstractNumId="3" w15:restartNumberingAfterBreak="0">
    <w:nsid w:val="38280512"/>
    <w:multiLevelType w:val="hybridMultilevel"/>
    <w:tmpl w:val="705E205C"/>
    <w:lvl w:ilvl="0" w:tplc="D58ABFC4">
      <w:numFmt w:val="bullet"/>
      <w:lvlText w:val="—"/>
      <w:lvlJc w:val="left"/>
      <w:pPr>
        <w:ind w:left="790" w:hanging="227"/>
      </w:pPr>
      <w:rPr>
        <w:rFonts w:ascii="ARS Maquette Pro Light" w:eastAsia="ARS Maquette Pro Light" w:hAnsi="ARS Maquette Pro Light" w:cs="ARS Maquette Pro Light" w:hint="default"/>
        <w:color w:val="231F20"/>
        <w:w w:val="100"/>
        <w:sz w:val="18"/>
        <w:szCs w:val="18"/>
        <w:lang w:val="en-US" w:eastAsia="en-US" w:bidi="en-US"/>
      </w:rPr>
    </w:lvl>
    <w:lvl w:ilvl="1" w:tplc="7AB4B4D4">
      <w:numFmt w:val="bullet"/>
      <w:lvlText w:val="•"/>
      <w:lvlJc w:val="left"/>
      <w:pPr>
        <w:ind w:left="1266" w:hanging="227"/>
      </w:pPr>
      <w:rPr>
        <w:rFonts w:hint="default"/>
        <w:lang w:val="en-US" w:eastAsia="en-US" w:bidi="en-US"/>
      </w:rPr>
    </w:lvl>
    <w:lvl w:ilvl="2" w:tplc="A1DE556C">
      <w:numFmt w:val="bullet"/>
      <w:lvlText w:val="•"/>
      <w:lvlJc w:val="left"/>
      <w:pPr>
        <w:ind w:left="1732" w:hanging="227"/>
      </w:pPr>
      <w:rPr>
        <w:rFonts w:hint="default"/>
        <w:lang w:val="en-US" w:eastAsia="en-US" w:bidi="en-US"/>
      </w:rPr>
    </w:lvl>
    <w:lvl w:ilvl="3" w:tplc="6150A5A4">
      <w:numFmt w:val="bullet"/>
      <w:lvlText w:val="•"/>
      <w:lvlJc w:val="left"/>
      <w:pPr>
        <w:ind w:left="2199" w:hanging="227"/>
      </w:pPr>
      <w:rPr>
        <w:rFonts w:hint="default"/>
        <w:lang w:val="en-US" w:eastAsia="en-US" w:bidi="en-US"/>
      </w:rPr>
    </w:lvl>
    <w:lvl w:ilvl="4" w:tplc="0B145A0E">
      <w:numFmt w:val="bullet"/>
      <w:lvlText w:val="•"/>
      <w:lvlJc w:val="left"/>
      <w:pPr>
        <w:ind w:left="2665" w:hanging="227"/>
      </w:pPr>
      <w:rPr>
        <w:rFonts w:hint="default"/>
        <w:lang w:val="en-US" w:eastAsia="en-US" w:bidi="en-US"/>
      </w:rPr>
    </w:lvl>
    <w:lvl w:ilvl="5" w:tplc="3E5831EE">
      <w:numFmt w:val="bullet"/>
      <w:lvlText w:val="•"/>
      <w:lvlJc w:val="left"/>
      <w:pPr>
        <w:ind w:left="3132" w:hanging="227"/>
      </w:pPr>
      <w:rPr>
        <w:rFonts w:hint="default"/>
        <w:lang w:val="en-US" w:eastAsia="en-US" w:bidi="en-US"/>
      </w:rPr>
    </w:lvl>
    <w:lvl w:ilvl="6" w:tplc="F66E9632">
      <w:numFmt w:val="bullet"/>
      <w:lvlText w:val="•"/>
      <w:lvlJc w:val="left"/>
      <w:pPr>
        <w:ind w:left="3598" w:hanging="227"/>
      </w:pPr>
      <w:rPr>
        <w:rFonts w:hint="default"/>
        <w:lang w:val="en-US" w:eastAsia="en-US" w:bidi="en-US"/>
      </w:rPr>
    </w:lvl>
    <w:lvl w:ilvl="7" w:tplc="7DFEE2D2">
      <w:numFmt w:val="bullet"/>
      <w:lvlText w:val="•"/>
      <w:lvlJc w:val="left"/>
      <w:pPr>
        <w:ind w:left="4065" w:hanging="227"/>
      </w:pPr>
      <w:rPr>
        <w:rFonts w:hint="default"/>
        <w:lang w:val="en-US" w:eastAsia="en-US" w:bidi="en-US"/>
      </w:rPr>
    </w:lvl>
    <w:lvl w:ilvl="8" w:tplc="58D67DEE">
      <w:numFmt w:val="bullet"/>
      <w:lvlText w:val="•"/>
      <w:lvlJc w:val="left"/>
      <w:pPr>
        <w:ind w:left="4531" w:hanging="227"/>
      </w:pPr>
      <w:rPr>
        <w:rFonts w:hint="default"/>
        <w:lang w:val="en-US" w:eastAsia="en-US" w:bidi="en-US"/>
      </w:rPr>
    </w:lvl>
  </w:abstractNum>
  <w:abstractNum w:abstractNumId="4" w15:restartNumberingAfterBreak="0">
    <w:nsid w:val="391757EE"/>
    <w:multiLevelType w:val="hybridMultilevel"/>
    <w:tmpl w:val="0914A150"/>
    <w:lvl w:ilvl="0" w:tplc="1096C258">
      <w:numFmt w:val="bullet"/>
      <w:lvlText w:val="•"/>
      <w:lvlJc w:val="left"/>
      <w:pPr>
        <w:ind w:left="563" w:hanging="227"/>
      </w:pPr>
      <w:rPr>
        <w:rFonts w:ascii="ARS Maquette Pro Light" w:eastAsia="ARS Maquette Pro Light" w:hAnsi="ARS Maquette Pro Light" w:cs="ARS Maquette Pro Light" w:hint="default"/>
        <w:color w:val="231F20"/>
        <w:spacing w:val="-3"/>
        <w:w w:val="100"/>
        <w:sz w:val="18"/>
        <w:szCs w:val="18"/>
        <w:lang w:val="en-US" w:eastAsia="en-US" w:bidi="en-US"/>
      </w:rPr>
    </w:lvl>
    <w:lvl w:ilvl="1" w:tplc="2EAABBA4">
      <w:numFmt w:val="bullet"/>
      <w:lvlText w:val="•"/>
      <w:lvlJc w:val="left"/>
      <w:pPr>
        <w:ind w:left="1130" w:hanging="227"/>
      </w:pPr>
      <w:rPr>
        <w:rFonts w:ascii="ARS Maquette Pro Light" w:eastAsia="ARS Maquette Pro Light" w:hAnsi="ARS Maquette Pro Light" w:cs="ARS Maquette Pro Light" w:hint="default"/>
        <w:color w:val="231F20"/>
        <w:spacing w:val="-3"/>
        <w:w w:val="100"/>
        <w:sz w:val="18"/>
        <w:szCs w:val="18"/>
        <w:lang w:val="en-US" w:eastAsia="en-US" w:bidi="en-US"/>
      </w:rPr>
    </w:lvl>
    <w:lvl w:ilvl="2" w:tplc="08DE7FEE">
      <w:numFmt w:val="bullet"/>
      <w:lvlText w:val="—"/>
      <w:lvlJc w:val="left"/>
      <w:pPr>
        <w:ind w:left="1357" w:hanging="227"/>
      </w:pPr>
      <w:rPr>
        <w:rFonts w:ascii="ARS Maquette Pro Light" w:eastAsia="ARS Maquette Pro Light" w:hAnsi="ARS Maquette Pro Light" w:cs="ARS Maquette Pro Light" w:hint="default"/>
        <w:color w:val="231F20"/>
        <w:w w:val="100"/>
        <w:sz w:val="18"/>
        <w:szCs w:val="18"/>
        <w:lang w:val="en-US" w:eastAsia="en-US" w:bidi="en-US"/>
      </w:rPr>
    </w:lvl>
    <w:lvl w:ilvl="3" w:tplc="4DA07DF0">
      <w:numFmt w:val="bullet"/>
      <w:lvlText w:val="•"/>
      <w:lvlJc w:val="left"/>
      <w:pPr>
        <w:ind w:left="1792" w:hanging="227"/>
      </w:pPr>
      <w:rPr>
        <w:rFonts w:hint="default"/>
        <w:lang w:val="en-US" w:eastAsia="en-US" w:bidi="en-US"/>
      </w:rPr>
    </w:lvl>
    <w:lvl w:ilvl="4" w:tplc="C7E4FAEC">
      <w:numFmt w:val="bullet"/>
      <w:lvlText w:val="•"/>
      <w:lvlJc w:val="left"/>
      <w:pPr>
        <w:ind w:left="2224" w:hanging="227"/>
      </w:pPr>
      <w:rPr>
        <w:rFonts w:hint="default"/>
        <w:lang w:val="en-US" w:eastAsia="en-US" w:bidi="en-US"/>
      </w:rPr>
    </w:lvl>
    <w:lvl w:ilvl="5" w:tplc="E1D8C74A">
      <w:numFmt w:val="bullet"/>
      <w:lvlText w:val="•"/>
      <w:lvlJc w:val="left"/>
      <w:pPr>
        <w:ind w:left="2656" w:hanging="227"/>
      </w:pPr>
      <w:rPr>
        <w:rFonts w:hint="default"/>
        <w:lang w:val="en-US" w:eastAsia="en-US" w:bidi="en-US"/>
      </w:rPr>
    </w:lvl>
    <w:lvl w:ilvl="6" w:tplc="ED9880F0">
      <w:numFmt w:val="bullet"/>
      <w:lvlText w:val="•"/>
      <w:lvlJc w:val="left"/>
      <w:pPr>
        <w:ind w:left="3089" w:hanging="227"/>
      </w:pPr>
      <w:rPr>
        <w:rFonts w:hint="default"/>
        <w:lang w:val="en-US" w:eastAsia="en-US" w:bidi="en-US"/>
      </w:rPr>
    </w:lvl>
    <w:lvl w:ilvl="7" w:tplc="0DC6E0D4">
      <w:numFmt w:val="bullet"/>
      <w:lvlText w:val="•"/>
      <w:lvlJc w:val="left"/>
      <w:pPr>
        <w:ind w:left="3521" w:hanging="227"/>
      </w:pPr>
      <w:rPr>
        <w:rFonts w:hint="default"/>
        <w:lang w:val="en-US" w:eastAsia="en-US" w:bidi="en-US"/>
      </w:rPr>
    </w:lvl>
    <w:lvl w:ilvl="8" w:tplc="A7DE9674">
      <w:numFmt w:val="bullet"/>
      <w:lvlText w:val="•"/>
      <w:lvlJc w:val="left"/>
      <w:pPr>
        <w:ind w:left="3953" w:hanging="227"/>
      </w:pPr>
      <w:rPr>
        <w:rFonts w:hint="default"/>
        <w:lang w:val="en-US" w:eastAsia="en-US" w:bidi="en-US"/>
      </w:rPr>
    </w:lvl>
  </w:abstractNum>
  <w:abstractNum w:abstractNumId="5" w15:restartNumberingAfterBreak="0">
    <w:nsid w:val="39757CE8"/>
    <w:multiLevelType w:val="hybridMultilevel"/>
    <w:tmpl w:val="55F0658A"/>
    <w:lvl w:ilvl="0" w:tplc="C22E1628">
      <w:numFmt w:val="bullet"/>
      <w:lvlText w:val="—"/>
      <w:lvlJc w:val="left"/>
      <w:pPr>
        <w:ind w:left="790" w:hanging="227"/>
      </w:pPr>
      <w:rPr>
        <w:rFonts w:ascii="ARS Maquette Pro Light" w:eastAsia="ARS Maquette Pro Light" w:hAnsi="ARS Maquette Pro Light" w:cs="ARS Maquette Pro Light" w:hint="default"/>
        <w:color w:val="231F20"/>
        <w:w w:val="100"/>
        <w:sz w:val="18"/>
        <w:szCs w:val="18"/>
        <w:lang w:val="en-US" w:eastAsia="en-US" w:bidi="en-US"/>
      </w:rPr>
    </w:lvl>
    <w:lvl w:ilvl="1" w:tplc="6694A11C">
      <w:numFmt w:val="bullet"/>
      <w:lvlText w:val="•"/>
      <w:lvlJc w:val="left"/>
      <w:pPr>
        <w:ind w:left="1202" w:hanging="227"/>
      </w:pPr>
      <w:rPr>
        <w:rFonts w:hint="default"/>
        <w:lang w:val="en-US" w:eastAsia="en-US" w:bidi="en-US"/>
      </w:rPr>
    </w:lvl>
    <w:lvl w:ilvl="2" w:tplc="2148309A">
      <w:numFmt w:val="bullet"/>
      <w:lvlText w:val="•"/>
      <w:lvlJc w:val="left"/>
      <w:pPr>
        <w:ind w:left="1605" w:hanging="227"/>
      </w:pPr>
      <w:rPr>
        <w:rFonts w:hint="default"/>
        <w:lang w:val="en-US" w:eastAsia="en-US" w:bidi="en-US"/>
      </w:rPr>
    </w:lvl>
    <w:lvl w:ilvl="3" w:tplc="CA5E0E7C">
      <w:numFmt w:val="bullet"/>
      <w:lvlText w:val="•"/>
      <w:lvlJc w:val="left"/>
      <w:pPr>
        <w:ind w:left="2007" w:hanging="227"/>
      </w:pPr>
      <w:rPr>
        <w:rFonts w:hint="default"/>
        <w:lang w:val="en-US" w:eastAsia="en-US" w:bidi="en-US"/>
      </w:rPr>
    </w:lvl>
    <w:lvl w:ilvl="4" w:tplc="184A301C">
      <w:numFmt w:val="bullet"/>
      <w:lvlText w:val="•"/>
      <w:lvlJc w:val="left"/>
      <w:pPr>
        <w:ind w:left="2410" w:hanging="227"/>
      </w:pPr>
      <w:rPr>
        <w:rFonts w:hint="default"/>
        <w:lang w:val="en-US" w:eastAsia="en-US" w:bidi="en-US"/>
      </w:rPr>
    </w:lvl>
    <w:lvl w:ilvl="5" w:tplc="E70EB008">
      <w:numFmt w:val="bullet"/>
      <w:lvlText w:val="•"/>
      <w:lvlJc w:val="left"/>
      <w:pPr>
        <w:ind w:left="2813" w:hanging="227"/>
      </w:pPr>
      <w:rPr>
        <w:rFonts w:hint="default"/>
        <w:lang w:val="en-US" w:eastAsia="en-US" w:bidi="en-US"/>
      </w:rPr>
    </w:lvl>
    <w:lvl w:ilvl="6" w:tplc="92D44A16">
      <w:numFmt w:val="bullet"/>
      <w:lvlText w:val="•"/>
      <w:lvlJc w:val="left"/>
      <w:pPr>
        <w:ind w:left="3215" w:hanging="227"/>
      </w:pPr>
      <w:rPr>
        <w:rFonts w:hint="default"/>
        <w:lang w:val="en-US" w:eastAsia="en-US" w:bidi="en-US"/>
      </w:rPr>
    </w:lvl>
    <w:lvl w:ilvl="7" w:tplc="AE800BF0">
      <w:numFmt w:val="bullet"/>
      <w:lvlText w:val="•"/>
      <w:lvlJc w:val="left"/>
      <w:pPr>
        <w:ind w:left="3618" w:hanging="227"/>
      </w:pPr>
      <w:rPr>
        <w:rFonts w:hint="default"/>
        <w:lang w:val="en-US" w:eastAsia="en-US" w:bidi="en-US"/>
      </w:rPr>
    </w:lvl>
    <w:lvl w:ilvl="8" w:tplc="4D926E1E">
      <w:numFmt w:val="bullet"/>
      <w:lvlText w:val="•"/>
      <w:lvlJc w:val="left"/>
      <w:pPr>
        <w:ind w:left="4021" w:hanging="227"/>
      </w:pPr>
      <w:rPr>
        <w:rFonts w:hint="default"/>
        <w:lang w:val="en-US" w:eastAsia="en-US" w:bidi="en-US"/>
      </w:rPr>
    </w:lvl>
  </w:abstractNum>
  <w:abstractNum w:abstractNumId="6" w15:restartNumberingAfterBreak="0">
    <w:nsid w:val="3E7B2586"/>
    <w:multiLevelType w:val="hybridMultilevel"/>
    <w:tmpl w:val="83524918"/>
    <w:lvl w:ilvl="0" w:tplc="814E20EE">
      <w:start w:val="1"/>
      <w:numFmt w:val="decimal"/>
      <w:lvlText w:val="%1"/>
      <w:lvlJc w:val="left"/>
      <w:pPr>
        <w:ind w:left="393" w:hanging="284"/>
        <w:jc w:val="right"/>
      </w:pPr>
      <w:rPr>
        <w:rFonts w:ascii="ARS Maquette Pro Light" w:eastAsia="ARS Maquette Pro Light" w:hAnsi="ARS Maquette Pro Light" w:cs="ARS Maquette Pro Light" w:hint="default"/>
        <w:color w:val="231F20"/>
        <w:spacing w:val="-5"/>
        <w:w w:val="83"/>
        <w:sz w:val="12"/>
        <w:szCs w:val="12"/>
        <w:lang w:val="en-US" w:eastAsia="en-US" w:bidi="en-US"/>
      </w:rPr>
    </w:lvl>
    <w:lvl w:ilvl="1" w:tplc="BB3EB71C">
      <w:numFmt w:val="bullet"/>
      <w:lvlText w:val="•"/>
      <w:lvlJc w:val="left"/>
      <w:pPr>
        <w:ind w:left="563" w:hanging="227"/>
      </w:pPr>
      <w:rPr>
        <w:rFonts w:ascii="ARS Maquette Pro Light" w:eastAsia="ARS Maquette Pro Light" w:hAnsi="ARS Maquette Pro Light" w:cs="ARS Maquette Pro Light" w:hint="default"/>
        <w:color w:val="231F20"/>
        <w:spacing w:val="-3"/>
        <w:w w:val="100"/>
        <w:sz w:val="18"/>
        <w:szCs w:val="18"/>
        <w:lang w:val="en-US" w:eastAsia="en-US" w:bidi="en-US"/>
      </w:rPr>
    </w:lvl>
    <w:lvl w:ilvl="2" w:tplc="20F2530A">
      <w:numFmt w:val="bullet"/>
      <w:lvlText w:val="•"/>
      <w:lvlJc w:val="left"/>
      <w:pPr>
        <w:ind w:left="1017" w:hanging="227"/>
      </w:pPr>
      <w:rPr>
        <w:rFonts w:hint="default"/>
        <w:lang w:val="en-US" w:eastAsia="en-US" w:bidi="en-US"/>
      </w:rPr>
    </w:lvl>
    <w:lvl w:ilvl="3" w:tplc="1BE0ABC6">
      <w:numFmt w:val="bullet"/>
      <w:lvlText w:val="•"/>
      <w:lvlJc w:val="left"/>
      <w:pPr>
        <w:ind w:left="1475" w:hanging="227"/>
      </w:pPr>
      <w:rPr>
        <w:rFonts w:hint="default"/>
        <w:lang w:val="en-US" w:eastAsia="en-US" w:bidi="en-US"/>
      </w:rPr>
    </w:lvl>
    <w:lvl w:ilvl="4" w:tplc="454608C4">
      <w:numFmt w:val="bullet"/>
      <w:lvlText w:val="•"/>
      <w:lvlJc w:val="left"/>
      <w:pPr>
        <w:ind w:left="1933" w:hanging="227"/>
      </w:pPr>
      <w:rPr>
        <w:rFonts w:hint="default"/>
        <w:lang w:val="en-US" w:eastAsia="en-US" w:bidi="en-US"/>
      </w:rPr>
    </w:lvl>
    <w:lvl w:ilvl="5" w:tplc="A454D4FA">
      <w:numFmt w:val="bullet"/>
      <w:lvlText w:val="•"/>
      <w:lvlJc w:val="left"/>
      <w:pPr>
        <w:ind w:left="2390" w:hanging="227"/>
      </w:pPr>
      <w:rPr>
        <w:rFonts w:hint="default"/>
        <w:lang w:val="en-US" w:eastAsia="en-US" w:bidi="en-US"/>
      </w:rPr>
    </w:lvl>
    <w:lvl w:ilvl="6" w:tplc="1C38F476">
      <w:numFmt w:val="bullet"/>
      <w:lvlText w:val="•"/>
      <w:lvlJc w:val="left"/>
      <w:pPr>
        <w:ind w:left="2848" w:hanging="227"/>
      </w:pPr>
      <w:rPr>
        <w:rFonts w:hint="default"/>
        <w:lang w:val="en-US" w:eastAsia="en-US" w:bidi="en-US"/>
      </w:rPr>
    </w:lvl>
    <w:lvl w:ilvl="7" w:tplc="E9784648">
      <w:numFmt w:val="bullet"/>
      <w:lvlText w:val="•"/>
      <w:lvlJc w:val="left"/>
      <w:pPr>
        <w:ind w:left="3306" w:hanging="227"/>
      </w:pPr>
      <w:rPr>
        <w:rFonts w:hint="default"/>
        <w:lang w:val="en-US" w:eastAsia="en-US" w:bidi="en-US"/>
      </w:rPr>
    </w:lvl>
    <w:lvl w:ilvl="8" w:tplc="B022B0C4">
      <w:numFmt w:val="bullet"/>
      <w:lvlText w:val="•"/>
      <w:lvlJc w:val="left"/>
      <w:pPr>
        <w:ind w:left="3764" w:hanging="227"/>
      </w:pPr>
      <w:rPr>
        <w:rFonts w:hint="default"/>
        <w:lang w:val="en-US" w:eastAsia="en-US" w:bidi="en-US"/>
      </w:rPr>
    </w:lvl>
  </w:abstractNum>
  <w:abstractNum w:abstractNumId="7" w15:restartNumberingAfterBreak="0">
    <w:nsid w:val="5D740070"/>
    <w:multiLevelType w:val="hybridMultilevel"/>
    <w:tmpl w:val="0F78BBE0"/>
    <w:lvl w:ilvl="0" w:tplc="F36C29A8">
      <w:numFmt w:val="bullet"/>
      <w:lvlText w:val="•"/>
      <w:lvlJc w:val="left"/>
      <w:pPr>
        <w:ind w:left="110" w:hanging="227"/>
      </w:pPr>
      <w:rPr>
        <w:rFonts w:ascii="ARS Maquette Pro Light" w:eastAsia="ARS Maquette Pro Light" w:hAnsi="ARS Maquette Pro Light" w:cs="ARS Maquette Pro Light" w:hint="default"/>
        <w:color w:val="231F20"/>
        <w:spacing w:val="-1"/>
        <w:w w:val="100"/>
        <w:sz w:val="18"/>
        <w:szCs w:val="18"/>
        <w:lang w:val="en-US" w:eastAsia="en-US" w:bidi="en-US"/>
      </w:rPr>
    </w:lvl>
    <w:lvl w:ilvl="1" w:tplc="9DD09A3C">
      <w:numFmt w:val="bullet"/>
      <w:lvlText w:val="•"/>
      <w:lvlJc w:val="left"/>
      <w:pPr>
        <w:ind w:left="654" w:hanging="227"/>
      </w:pPr>
      <w:rPr>
        <w:rFonts w:hint="default"/>
        <w:lang w:val="en-US" w:eastAsia="en-US" w:bidi="en-US"/>
      </w:rPr>
    </w:lvl>
    <w:lvl w:ilvl="2" w:tplc="769A8E9A">
      <w:numFmt w:val="bullet"/>
      <w:lvlText w:val="•"/>
      <w:lvlJc w:val="left"/>
      <w:pPr>
        <w:ind w:left="1188" w:hanging="227"/>
      </w:pPr>
      <w:rPr>
        <w:rFonts w:hint="default"/>
        <w:lang w:val="en-US" w:eastAsia="en-US" w:bidi="en-US"/>
      </w:rPr>
    </w:lvl>
    <w:lvl w:ilvl="3" w:tplc="2E9EC5FA">
      <w:numFmt w:val="bullet"/>
      <w:lvlText w:val="•"/>
      <w:lvlJc w:val="left"/>
      <w:pPr>
        <w:ind w:left="1723" w:hanging="227"/>
      </w:pPr>
      <w:rPr>
        <w:rFonts w:hint="default"/>
        <w:lang w:val="en-US" w:eastAsia="en-US" w:bidi="en-US"/>
      </w:rPr>
    </w:lvl>
    <w:lvl w:ilvl="4" w:tplc="9FEA5262">
      <w:numFmt w:val="bullet"/>
      <w:lvlText w:val="•"/>
      <w:lvlJc w:val="left"/>
      <w:pPr>
        <w:ind w:left="2257" w:hanging="227"/>
      </w:pPr>
      <w:rPr>
        <w:rFonts w:hint="default"/>
        <w:lang w:val="en-US" w:eastAsia="en-US" w:bidi="en-US"/>
      </w:rPr>
    </w:lvl>
    <w:lvl w:ilvl="5" w:tplc="DC044646">
      <w:numFmt w:val="bullet"/>
      <w:lvlText w:val="•"/>
      <w:lvlJc w:val="left"/>
      <w:pPr>
        <w:ind w:left="2792" w:hanging="227"/>
      </w:pPr>
      <w:rPr>
        <w:rFonts w:hint="default"/>
        <w:lang w:val="en-US" w:eastAsia="en-US" w:bidi="en-US"/>
      </w:rPr>
    </w:lvl>
    <w:lvl w:ilvl="6" w:tplc="7982F200">
      <w:numFmt w:val="bullet"/>
      <w:lvlText w:val="•"/>
      <w:lvlJc w:val="left"/>
      <w:pPr>
        <w:ind w:left="3326" w:hanging="227"/>
      </w:pPr>
      <w:rPr>
        <w:rFonts w:hint="default"/>
        <w:lang w:val="en-US" w:eastAsia="en-US" w:bidi="en-US"/>
      </w:rPr>
    </w:lvl>
    <w:lvl w:ilvl="7" w:tplc="916E9498">
      <w:numFmt w:val="bullet"/>
      <w:lvlText w:val="•"/>
      <w:lvlJc w:val="left"/>
      <w:pPr>
        <w:ind w:left="3861" w:hanging="227"/>
      </w:pPr>
      <w:rPr>
        <w:rFonts w:hint="default"/>
        <w:lang w:val="en-US" w:eastAsia="en-US" w:bidi="en-US"/>
      </w:rPr>
    </w:lvl>
    <w:lvl w:ilvl="8" w:tplc="0420B62C">
      <w:numFmt w:val="bullet"/>
      <w:lvlText w:val="•"/>
      <w:lvlJc w:val="left"/>
      <w:pPr>
        <w:ind w:left="4395" w:hanging="227"/>
      </w:pPr>
      <w:rPr>
        <w:rFonts w:hint="default"/>
        <w:lang w:val="en-US" w:eastAsia="en-US" w:bidi="en-US"/>
      </w:rPr>
    </w:lvl>
  </w:abstractNum>
  <w:abstractNum w:abstractNumId="8" w15:restartNumberingAfterBreak="0">
    <w:nsid w:val="61BE0359"/>
    <w:multiLevelType w:val="hybridMultilevel"/>
    <w:tmpl w:val="2CFE7F38"/>
    <w:lvl w:ilvl="0" w:tplc="F4E80CC0">
      <w:start w:val="1"/>
      <w:numFmt w:val="decimal"/>
      <w:lvlText w:val="%1."/>
      <w:lvlJc w:val="left"/>
      <w:pPr>
        <w:ind w:left="1130" w:hanging="227"/>
      </w:pPr>
      <w:rPr>
        <w:rFonts w:ascii="ARS Maquette Pro Light" w:eastAsia="ARS Maquette Pro Light" w:hAnsi="ARS Maquette Pro Light" w:cs="ARS Maquette Pro Light" w:hint="default"/>
        <w:color w:val="231F20"/>
        <w:spacing w:val="-18"/>
        <w:w w:val="97"/>
        <w:sz w:val="18"/>
        <w:szCs w:val="18"/>
        <w:lang w:val="en-US" w:eastAsia="en-US" w:bidi="en-US"/>
      </w:rPr>
    </w:lvl>
    <w:lvl w:ilvl="1" w:tplc="8138E47C">
      <w:numFmt w:val="bullet"/>
      <w:lvlText w:val="•"/>
      <w:lvlJc w:val="left"/>
      <w:pPr>
        <w:ind w:left="1541" w:hanging="227"/>
      </w:pPr>
      <w:rPr>
        <w:rFonts w:hint="default"/>
        <w:lang w:val="en-US" w:eastAsia="en-US" w:bidi="en-US"/>
      </w:rPr>
    </w:lvl>
    <w:lvl w:ilvl="2" w:tplc="ECFC3D72">
      <w:numFmt w:val="bullet"/>
      <w:lvlText w:val="•"/>
      <w:lvlJc w:val="left"/>
      <w:pPr>
        <w:ind w:left="1942" w:hanging="227"/>
      </w:pPr>
      <w:rPr>
        <w:rFonts w:hint="default"/>
        <w:lang w:val="en-US" w:eastAsia="en-US" w:bidi="en-US"/>
      </w:rPr>
    </w:lvl>
    <w:lvl w:ilvl="3" w:tplc="D1DEDBC6">
      <w:numFmt w:val="bullet"/>
      <w:lvlText w:val="•"/>
      <w:lvlJc w:val="left"/>
      <w:pPr>
        <w:ind w:left="2343" w:hanging="227"/>
      </w:pPr>
      <w:rPr>
        <w:rFonts w:hint="default"/>
        <w:lang w:val="en-US" w:eastAsia="en-US" w:bidi="en-US"/>
      </w:rPr>
    </w:lvl>
    <w:lvl w:ilvl="4" w:tplc="FDC86978">
      <w:numFmt w:val="bullet"/>
      <w:lvlText w:val="•"/>
      <w:lvlJc w:val="left"/>
      <w:pPr>
        <w:ind w:left="2744" w:hanging="227"/>
      </w:pPr>
      <w:rPr>
        <w:rFonts w:hint="default"/>
        <w:lang w:val="en-US" w:eastAsia="en-US" w:bidi="en-US"/>
      </w:rPr>
    </w:lvl>
    <w:lvl w:ilvl="5" w:tplc="8FB813D0">
      <w:numFmt w:val="bullet"/>
      <w:lvlText w:val="•"/>
      <w:lvlJc w:val="left"/>
      <w:pPr>
        <w:ind w:left="3145" w:hanging="227"/>
      </w:pPr>
      <w:rPr>
        <w:rFonts w:hint="default"/>
        <w:lang w:val="en-US" w:eastAsia="en-US" w:bidi="en-US"/>
      </w:rPr>
    </w:lvl>
    <w:lvl w:ilvl="6" w:tplc="500EC316">
      <w:numFmt w:val="bullet"/>
      <w:lvlText w:val="•"/>
      <w:lvlJc w:val="left"/>
      <w:pPr>
        <w:ind w:left="3546" w:hanging="227"/>
      </w:pPr>
      <w:rPr>
        <w:rFonts w:hint="default"/>
        <w:lang w:val="en-US" w:eastAsia="en-US" w:bidi="en-US"/>
      </w:rPr>
    </w:lvl>
    <w:lvl w:ilvl="7" w:tplc="984E5906">
      <w:numFmt w:val="bullet"/>
      <w:lvlText w:val="•"/>
      <w:lvlJc w:val="left"/>
      <w:pPr>
        <w:ind w:left="3947" w:hanging="227"/>
      </w:pPr>
      <w:rPr>
        <w:rFonts w:hint="default"/>
        <w:lang w:val="en-US" w:eastAsia="en-US" w:bidi="en-US"/>
      </w:rPr>
    </w:lvl>
    <w:lvl w:ilvl="8" w:tplc="D2746D52">
      <w:numFmt w:val="bullet"/>
      <w:lvlText w:val="•"/>
      <w:lvlJc w:val="left"/>
      <w:pPr>
        <w:ind w:left="4349" w:hanging="227"/>
      </w:pPr>
      <w:rPr>
        <w:rFonts w:hint="default"/>
        <w:lang w:val="en-US" w:eastAsia="en-US" w:bidi="en-US"/>
      </w:rPr>
    </w:lvl>
  </w:abstractNum>
  <w:num w:numId="1">
    <w:abstractNumId w:val="3"/>
  </w:num>
  <w:num w:numId="2">
    <w:abstractNumId w:val="5"/>
  </w:num>
  <w:num w:numId="3">
    <w:abstractNumId w:val="0"/>
  </w:num>
  <w:num w:numId="4">
    <w:abstractNumId w:val="4"/>
  </w:num>
  <w:num w:numId="5">
    <w:abstractNumId w:val="2"/>
  </w:num>
  <w:num w:numId="6">
    <w:abstractNumId w:val="8"/>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F2"/>
    <w:rsid w:val="000022F2"/>
    <w:rsid w:val="00072C55"/>
    <w:rsid w:val="001C4F59"/>
    <w:rsid w:val="003233C5"/>
    <w:rsid w:val="0051641B"/>
    <w:rsid w:val="005D78D5"/>
    <w:rsid w:val="0061417B"/>
    <w:rsid w:val="00696EE3"/>
    <w:rsid w:val="00974F16"/>
    <w:rsid w:val="009E5A0D"/>
    <w:rsid w:val="00A166BF"/>
    <w:rsid w:val="00A32422"/>
    <w:rsid w:val="00D51E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DC076BE-7361-4C60-8B6E-C96232BE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S Maquette Pro Light" w:eastAsia="ARS Maquette Pro Light" w:hAnsi="ARS Maquette Pro Light" w:cs="ARS Maquette Pro Light"/>
      <w:lang w:bidi="en-US"/>
    </w:rPr>
  </w:style>
  <w:style w:type="paragraph" w:styleId="Heading1">
    <w:name w:val="heading 1"/>
    <w:basedOn w:val="Normal"/>
    <w:uiPriority w:val="1"/>
    <w:qFormat/>
    <w:pPr>
      <w:spacing w:before="99"/>
      <w:ind w:left="110"/>
      <w:outlineLvl w:val="0"/>
    </w:pPr>
    <w:rPr>
      <w:rFonts w:ascii="ARS Maquette Pro" w:eastAsia="ARS Maquette Pro" w:hAnsi="ARS Maquette Pro" w:cs="ARS Maquette Pro"/>
      <w:b/>
      <w:bCs/>
      <w:sz w:val="72"/>
      <w:szCs w:val="72"/>
    </w:rPr>
  </w:style>
  <w:style w:type="paragraph" w:styleId="Heading2">
    <w:name w:val="heading 2"/>
    <w:basedOn w:val="Normal"/>
    <w:uiPriority w:val="1"/>
    <w:qFormat/>
    <w:pPr>
      <w:spacing w:before="100"/>
      <w:ind w:left="110"/>
      <w:outlineLvl w:val="1"/>
    </w:pPr>
    <w:rPr>
      <w:rFonts w:ascii="ARS Maquette Pro" w:eastAsia="ARS Maquette Pro" w:hAnsi="ARS Maquette Pro" w:cs="ARS Maquette Pro"/>
      <w:b/>
      <w:bCs/>
      <w:sz w:val="30"/>
      <w:szCs w:val="30"/>
    </w:rPr>
  </w:style>
  <w:style w:type="paragraph" w:styleId="Heading3">
    <w:name w:val="heading 3"/>
    <w:basedOn w:val="Normal"/>
    <w:uiPriority w:val="1"/>
    <w:qFormat/>
    <w:pPr>
      <w:spacing w:before="346"/>
      <w:ind w:left="677" w:right="373"/>
      <w:outlineLvl w:val="2"/>
    </w:pPr>
    <w:rPr>
      <w:rFonts w:ascii="ARS Maquette Pro" w:eastAsia="ARS Maquette Pro" w:hAnsi="ARS Maquette Pro" w:cs="ARS Maquette Pro"/>
      <w:i/>
      <w:sz w:val="26"/>
      <w:szCs w:val="26"/>
    </w:rPr>
  </w:style>
  <w:style w:type="paragraph" w:styleId="Heading4">
    <w:name w:val="heading 4"/>
    <w:basedOn w:val="Normal"/>
    <w:uiPriority w:val="1"/>
    <w:qFormat/>
    <w:pPr>
      <w:spacing w:before="100"/>
      <w:ind w:left="677"/>
      <w:outlineLvl w:val="3"/>
    </w:pPr>
    <w:rPr>
      <w:rFonts w:ascii="Tahoma" w:eastAsia="Tahoma" w:hAnsi="Tahoma" w:cs="Tahoma"/>
    </w:rPr>
  </w:style>
  <w:style w:type="paragraph" w:styleId="Heading5">
    <w:name w:val="heading 5"/>
    <w:basedOn w:val="Normal"/>
    <w:uiPriority w:val="1"/>
    <w:qFormat/>
    <w:pPr>
      <w:spacing w:before="54"/>
      <w:ind w:left="510"/>
      <w:outlineLvl w:val="4"/>
    </w:pPr>
    <w:rPr>
      <w:rFonts w:ascii="ARS Maquette Pro" w:eastAsia="ARS Maquette Pro" w:hAnsi="ARS Maquette Pro" w:cs="ARS Maquette Pr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677"/>
    </w:pPr>
    <w:rPr>
      <w:rFonts w:ascii="ARS Maquette Pro" w:eastAsia="ARS Maquette Pro" w:hAnsi="ARS Maquette Pro" w:cs="ARS Maquette Pro"/>
      <w:b/>
      <w:bCs/>
      <w:sz w:val="18"/>
      <w:szCs w:val="18"/>
    </w:rPr>
  </w:style>
  <w:style w:type="paragraph" w:styleId="TOC2">
    <w:name w:val="toc 2"/>
    <w:basedOn w:val="Normal"/>
    <w:uiPriority w:val="1"/>
    <w:qFormat/>
    <w:pPr>
      <w:spacing w:before="369"/>
      <w:ind w:left="677"/>
    </w:pPr>
    <w:rPr>
      <w:rFonts w:ascii="Tahoma" w:eastAsia="Tahoma" w:hAnsi="Tahoma" w:cs="Tahoma"/>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7"/>
      <w:ind w:left="563" w:hanging="227"/>
    </w:pPr>
  </w:style>
  <w:style w:type="paragraph" w:customStyle="1" w:styleId="TableParagraph">
    <w:name w:val="Table Paragraph"/>
    <w:basedOn w:val="Normal"/>
    <w:uiPriority w:val="1"/>
    <w:qFormat/>
    <w:pPr>
      <w:spacing w:before="79"/>
      <w:jc w:val="right"/>
    </w:pPr>
    <w:rPr>
      <w:rFonts w:ascii="ARS Maquette Pro" w:eastAsia="ARS Maquette Pro" w:hAnsi="ARS Maquette Pro" w:cs="ARS Maquette Pro"/>
    </w:rPr>
  </w:style>
  <w:style w:type="paragraph" w:styleId="NormalWeb">
    <w:name w:val="Normal (Web)"/>
    <w:basedOn w:val="Normal"/>
    <w:uiPriority w:val="99"/>
    <w:semiHidden/>
    <w:unhideWhenUsed/>
    <w:rsid w:val="003233C5"/>
    <w:pPr>
      <w:widowControl/>
      <w:autoSpaceDE/>
      <w:autoSpaceDN/>
      <w:spacing w:before="100" w:beforeAutospacing="1" w:after="100" w:afterAutospacing="1"/>
    </w:pPr>
    <w:rPr>
      <w:rFonts w:ascii="Times New Roman" w:eastAsiaTheme="minorEastAsia" w:hAnsi="Times New Roman" w:cs="Times New Roman"/>
      <w:sz w:val="24"/>
      <w:szCs w:val="24"/>
      <w:lang w:val="en-NZ" w:eastAsia="en-N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enquiries@hpa.org.nz" TargetMode="External"/><Relationship Id="rId26" Type="http://schemas.openxmlformats.org/officeDocument/2006/relationships/hyperlink" Target="https://www.digital.govt.nz/digital-government/digital-transformation/digital-inclusion/digital-incl"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wellsouth.nz/" TargetMode="Externa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wellsouth.org.nz" TargetMode="External"/><Relationship Id="rId20" Type="http://schemas.openxmlformats.org/officeDocument/2006/relationships/footer" Target="footer1.xml"/><Relationship Id="rId29" Type="http://schemas.openxmlformats.org/officeDocument/2006/relationships/hyperlink" Target="https://dev.to/felipperegazio/how-to-create-a-simple-honeypot-to-protect-your-web-forms-from-spamm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ealth.govt.nz/" TargetMode="External"/><Relationship Id="rId23" Type="http://schemas.openxmlformats.org/officeDocument/2006/relationships/image" Target="media/image9.png"/><Relationship Id="rId28" Type="http://schemas.openxmlformats.org/officeDocument/2006/relationships/hyperlink" Target="https://dev.to/felipperegazio/how-to-create-a-simple-honeypot-to-protect-your-web-forms-from-spammer" TargetMode="External"/><Relationship Id="rId10" Type="http://schemas.openxmlformats.org/officeDocument/2006/relationships/image" Target="media/image4.png"/><Relationship Id="rId19" Type="http://schemas.openxmlformats.org/officeDocument/2006/relationships/hyperlink" Target="http://www.hpa.org.nz/"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health.govt.nz" TargetMode="External"/><Relationship Id="rId22" Type="http://schemas.openxmlformats.org/officeDocument/2006/relationships/image" Target="media/image8.png"/><Relationship Id="rId27" Type="http://schemas.openxmlformats.org/officeDocument/2006/relationships/hyperlink" Target="https://dev.to/felipperegazio/how-to-create-a-simple-honeypot-to-protect-your-web-forms-from-spammer" TargetMode="External"/><Relationship Id="rId30" Type="http://schemas.openxmlformats.org/officeDocument/2006/relationships/hyperlink" Target="https://clipbuck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AD1701AE</Template>
  <TotalTime>0</TotalTime>
  <Pages>15</Pages>
  <Words>3720</Words>
  <Characters>21208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Sponsored Data pilot: project review</vt:lpstr>
    </vt:vector>
  </TitlesOfParts>
  <Company>Health Promotion Agency</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Sponsored Data pilot: project review</dc:title>
  <dc:creator>Ministry of Health - WellSouth Primary Health Network - Health Promotion Agency/Te Hiringa Hauora</dc:creator>
  <cp:lastModifiedBy>Jane Margaret Anderson</cp:lastModifiedBy>
  <cp:revision>2</cp:revision>
  <dcterms:created xsi:type="dcterms:W3CDTF">2020-02-25T20:38:00Z</dcterms:created>
  <dcterms:modified xsi:type="dcterms:W3CDTF">2020-02-25T20:38:00Z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14.0 (Windows)</vt:lpwstr>
  </property>
  <property fmtid="{D5CDD505-2E9C-101B-9397-08002B2CF9AE}" pid="4" name="LastSaved">
    <vt:filetime>2019-11-19T00:00:00Z</vt:filetime>
  </property>
</Properties>
</file>