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E8FE2" w14:textId="57D20B35" w:rsidR="009F0E8E" w:rsidRPr="006D22D6" w:rsidRDefault="009F0E8E" w:rsidP="009F0E8E">
      <w:pPr>
        <w:pStyle w:val="Title"/>
        <w:spacing w:line="360" w:lineRule="auto"/>
        <w:ind w:left="0"/>
        <w:rPr>
          <w:rFonts w:ascii="Arial" w:eastAsiaTheme="minorHAnsi" w:hAnsi="Arial" w:cs="Arial"/>
          <w:spacing w:val="0"/>
          <w:kern w:val="0"/>
          <w:sz w:val="40"/>
          <w:szCs w:val="40"/>
        </w:rPr>
      </w:pPr>
      <w:bookmarkStart w:id="0" w:name="_Toc506165792"/>
      <w:r w:rsidRPr="006D22D6">
        <w:rPr>
          <w:noProof/>
          <w:sz w:val="40"/>
          <w:szCs w:val="40"/>
          <w:lang w:val="en-NZ" w:eastAsia="en-NZ"/>
        </w:rPr>
        <w:drawing>
          <wp:anchor distT="0" distB="0" distL="114300" distR="114300" simplePos="0" relativeHeight="251771904" behindDoc="0" locked="0" layoutInCell="1" allowOverlap="1" wp14:anchorId="293F5679" wp14:editId="4EEB64B6">
            <wp:simplePos x="0" y="0"/>
            <wp:positionH relativeFrom="column">
              <wp:posOffset>-653142</wp:posOffset>
            </wp:positionH>
            <wp:positionV relativeFrom="paragraph">
              <wp:posOffset>-729342</wp:posOffset>
            </wp:positionV>
            <wp:extent cx="1343608" cy="783772"/>
            <wp:effectExtent l="0" t="0" r="9525" b="0"/>
            <wp:wrapNone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36" cy="7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2D6">
        <w:rPr>
          <w:noProof/>
          <w:sz w:val="40"/>
          <w:szCs w:val="40"/>
          <w:lang w:val="en-NZ" w:eastAsia="en-NZ"/>
        </w:rPr>
        <w:drawing>
          <wp:anchor distT="0" distB="0" distL="114300" distR="114300" simplePos="0" relativeHeight="252207104" behindDoc="1" locked="0" layoutInCell="1" allowOverlap="1" wp14:anchorId="707F4463" wp14:editId="37836A71">
            <wp:simplePos x="0" y="0"/>
            <wp:positionH relativeFrom="column">
              <wp:posOffset>690465</wp:posOffset>
            </wp:positionH>
            <wp:positionV relativeFrom="paragraph">
              <wp:posOffset>-691735</wp:posOffset>
            </wp:positionV>
            <wp:extent cx="5727700" cy="66675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eastAsiaTheme="minorHAnsi" w:hAnsi="Arial" w:cs="Arial"/>
          <w:spacing w:val="0"/>
          <w:kern w:val="0"/>
          <w:sz w:val="96"/>
          <w:szCs w:val="96"/>
        </w:rPr>
        <w:id w:val="1666745894"/>
        <w:docPartObj>
          <w:docPartGallery w:val="Cover Pages"/>
          <w:docPartUnique/>
        </w:docPartObj>
      </w:sdtPr>
      <w:sdtEndPr>
        <w:rPr>
          <w:rFonts w:eastAsiaTheme="minorEastAsia"/>
          <w:b/>
          <w:i/>
          <w:color w:val="262626" w:themeColor="text1" w:themeTint="D9"/>
          <w:sz w:val="120"/>
          <w:szCs w:val="120"/>
        </w:rPr>
      </w:sdtEndPr>
      <w:sdtContent>
        <w:p w14:paraId="357712EE" w14:textId="3E5BF66D" w:rsidR="005C3F28" w:rsidRPr="009F0E8E" w:rsidRDefault="005C3F28" w:rsidP="006D22D6">
          <w:pPr>
            <w:pStyle w:val="Title"/>
            <w:spacing w:line="360" w:lineRule="auto"/>
            <w:ind w:left="0"/>
            <w:jc w:val="center"/>
            <w:rPr>
              <w:rFonts w:ascii="Arial" w:eastAsiaTheme="minorHAnsi" w:hAnsi="Arial" w:cs="Arial"/>
              <w:spacing w:val="0"/>
              <w:kern w:val="0"/>
              <w:sz w:val="96"/>
              <w:szCs w:val="96"/>
            </w:rPr>
          </w:pPr>
          <w:r w:rsidRPr="009F0E8E">
            <w:rPr>
              <w:rFonts w:ascii="Arial" w:hAnsi="Arial" w:cs="Arial"/>
              <w:b/>
            </w:rPr>
            <w:t xml:space="preserve">Whāia Te Ao Mārama </w:t>
          </w:r>
          <w:r w:rsidR="00B60B74" w:rsidRPr="009F0E8E">
            <w:rPr>
              <w:rFonts w:ascii="Arial" w:hAnsi="Arial" w:cs="Arial"/>
              <w:b/>
            </w:rPr>
            <w:br/>
          </w:r>
          <w:r w:rsidR="006235B2" w:rsidRPr="009F0E8E">
            <w:rPr>
              <w:rFonts w:ascii="Arial" w:hAnsi="Arial" w:cs="Arial"/>
              <w:b/>
            </w:rPr>
            <w:t>2018 – 2022</w:t>
          </w:r>
          <w:r w:rsidRPr="009F0E8E">
            <w:rPr>
              <w:rFonts w:ascii="Arial" w:hAnsi="Arial" w:cs="Arial"/>
              <w:b/>
            </w:rPr>
            <w:t xml:space="preserve">: </w:t>
          </w:r>
          <w:r w:rsidR="00B06D70" w:rsidRPr="009F0E8E">
            <w:rPr>
              <w:rFonts w:ascii="Arial" w:hAnsi="Arial" w:cs="Arial"/>
              <w:b/>
            </w:rPr>
            <w:br/>
          </w:r>
          <w:r w:rsidRPr="009F0E8E">
            <w:rPr>
              <w:rFonts w:ascii="Arial" w:hAnsi="Arial" w:cs="Arial"/>
              <w:b/>
            </w:rPr>
            <w:t xml:space="preserve">The Māori </w:t>
          </w:r>
          <w:r w:rsidR="00B06D70" w:rsidRPr="009F0E8E">
            <w:rPr>
              <w:rFonts w:ascii="Arial" w:hAnsi="Arial" w:cs="Arial"/>
              <w:b/>
            </w:rPr>
            <w:t>Disability</w:t>
          </w:r>
          <w:r w:rsidRPr="009F0E8E">
            <w:rPr>
              <w:rFonts w:ascii="Arial" w:hAnsi="Arial" w:cs="Arial"/>
              <w:b/>
            </w:rPr>
            <w:t xml:space="preserve"> Action Plan</w:t>
          </w:r>
        </w:p>
        <w:p w14:paraId="118208C5" w14:textId="7E1F0447" w:rsidR="006D22D6" w:rsidRDefault="007E1559" w:rsidP="006D22D6">
          <w:pPr>
            <w:ind w:left="0"/>
            <w:rPr>
              <w:noProof/>
            </w:rPr>
          </w:pPr>
          <w:r w:rsidRPr="009F0E8E">
            <w:rPr>
              <w:rFonts w:cs="Arial"/>
              <w:b/>
              <w:noProof/>
              <w:sz w:val="72"/>
              <w:szCs w:val="72"/>
              <w:lang w:val="en-NZ" w:eastAsia="en-NZ"/>
            </w:rPr>
            <w:drawing>
              <wp:anchor distT="0" distB="0" distL="114300" distR="114300" simplePos="0" relativeHeight="252151808" behindDoc="1" locked="0" layoutInCell="1" allowOverlap="1" wp14:anchorId="0211AD6D" wp14:editId="7B4953F7">
                <wp:simplePos x="0" y="0"/>
                <wp:positionH relativeFrom="margin">
                  <wp:align>center</wp:align>
                </wp:positionH>
                <wp:positionV relativeFrom="paragraph">
                  <wp:posOffset>405361</wp:posOffset>
                </wp:positionV>
                <wp:extent cx="5058410" cy="4314825"/>
                <wp:effectExtent l="0" t="0" r="8890" b="9525"/>
                <wp:wrapNone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torino cropped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8410" cy="431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F41C92" w14:textId="77777777" w:rsidR="006D22D6" w:rsidRDefault="006D22D6" w:rsidP="006D22D6">
          <w:pPr>
            <w:ind w:left="0"/>
            <w:rPr>
              <w:noProof/>
            </w:rPr>
          </w:pPr>
        </w:p>
        <w:p w14:paraId="5DA5615F" w14:textId="77777777" w:rsidR="006D22D6" w:rsidRDefault="006D22D6" w:rsidP="006D22D6">
          <w:pPr>
            <w:ind w:left="0"/>
            <w:rPr>
              <w:noProof/>
            </w:rPr>
          </w:pPr>
        </w:p>
        <w:p w14:paraId="2C9559A5" w14:textId="77777777" w:rsidR="006D22D6" w:rsidRDefault="006D22D6" w:rsidP="006D22D6">
          <w:pPr>
            <w:ind w:left="0"/>
            <w:rPr>
              <w:noProof/>
            </w:rPr>
          </w:pPr>
        </w:p>
        <w:p w14:paraId="789CEA80" w14:textId="77777777" w:rsidR="006D22D6" w:rsidRDefault="006D22D6" w:rsidP="006D22D6">
          <w:pPr>
            <w:ind w:left="0"/>
            <w:rPr>
              <w:noProof/>
            </w:rPr>
          </w:pPr>
        </w:p>
        <w:p w14:paraId="36DD2F5B" w14:textId="77777777" w:rsidR="006D22D6" w:rsidRDefault="006D22D6" w:rsidP="006D22D6">
          <w:pPr>
            <w:ind w:left="0"/>
            <w:rPr>
              <w:noProof/>
            </w:rPr>
          </w:pPr>
        </w:p>
        <w:p w14:paraId="5E6E7D77" w14:textId="77777777" w:rsidR="006D22D6" w:rsidRDefault="006D22D6" w:rsidP="006D22D6">
          <w:pPr>
            <w:ind w:left="0"/>
            <w:rPr>
              <w:noProof/>
            </w:rPr>
          </w:pPr>
        </w:p>
        <w:p w14:paraId="4FD01C0A" w14:textId="77777777" w:rsidR="006D22D6" w:rsidRDefault="006D22D6" w:rsidP="006D22D6">
          <w:pPr>
            <w:ind w:left="0"/>
            <w:rPr>
              <w:noProof/>
            </w:rPr>
          </w:pPr>
        </w:p>
        <w:p w14:paraId="7DD0955A" w14:textId="77777777" w:rsidR="006D22D6" w:rsidRDefault="006D22D6" w:rsidP="006D22D6">
          <w:pPr>
            <w:ind w:left="0"/>
            <w:rPr>
              <w:noProof/>
            </w:rPr>
          </w:pPr>
        </w:p>
        <w:p w14:paraId="45FEA936" w14:textId="77777777" w:rsidR="006D22D6" w:rsidRDefault="006D22D6" w:rsidP="006D22D6">
          <w:pPr>
            <w:ind w:left="0"/>
            <w:rPr>
              <w:noProof/>
            </w:rPr>
          </w:pPr>
        </w:p>
        <w:p w14:paraId="55AE5ED9" w14:textId="208D3D10" w:rsidR="006D22D6" w:rsidRDefault="006D22D6" w:rsidP="006D22D6">
          <w:pPr>
            <w:ind w:left="0"/>
            <w:rPr>
              <w:noProof/>
            </w:rPr>
          </w:pPr>
        </w:p>
        <w:p w14:paraId="1D7989B2" w14:textId="77777777" w:rsidR="006D22D6" w:rsidRDefault="006D22D6" w:rsidP="006D22D6">
          <w:pPr>
            <w:ind w:left="0"/>
            <w:rPr>
              <w:noProof/>
            </w:rPr>
          </w:pPr>
        </w:p>
        <w:p w14:paraId="5AA4237D" w14:textId="51669D52" w:rsidR="006D22D6" w:rsidRDefault="006D22D6" w:rsidP="006D22D6">
          <w:pPr>
            <w:ind w:left="0"/>
            <w:rPr>
              <w:noProof/>
            </w:rPr>
          </w:pPr>
        </w:p>
        <w:p w14:paraId="65F26A98" w14:textId="77777777" w:rsidR="006D22D6" w:rsidRDefault="006D22D6" w:rsidP="006D22D6">
          <w:pPr>
            <w:ind w:left="0"/>
            <w:rPr>
              <w:noProof/>
            </w:rPr>
          </w:pPr>
        </w:p>
        <w:p w14:paraId="7687FFF4" w14:textId="77777777" w:rsidR="006D22D6" w:rsidRDefault="006D22D6" w:rsidP="006D22D6">
          <w:pPr>
            <w:ind w:left="0"/>
            <w:rPr>
              <w:noProof/>
            </w:rPr>
          </w:pPr>
        </w:p>
        <w:p w14:paraId="1FF0308C" w14:textId="23D9CDD5" w:rsidR="006D22D6" w:rsidRDefault="006D22D6" w:rsidP="006D22D6">
          <w:pPr>
            <w:ind w:left="0"/>
            <w:rPr>
              <w:noProof/>
            </w:rPr>
          </w:pPr>
          <w:r w:rsidRPr="009F0E8E">
            <w:rPr>
              <w:rFonts w:cs="Arial"/>
              <w:b/>
              <w:noProof/>
              <w:sz w:val="56"/>
              <w:szCs w:val="56"/>
              <w:lang w:val="en-NZ" w:eastAsia="en-NZ"/>
            </w:rPr>
            <mc:AlternateContent>
              <mc:Choice Requires="wps">
                <w:drawing>
                  <wp:anchor distT="0" distB="0" distL="114300" distR="114300" simplePos="0" relativeHeight="252209152" behindDoc="1" locked="0" layoutInCell="1" allowOverlap="1" wp14:anchorId="0121639E" wp14:editId="1082F12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256540</wp:posOffset>
                    </wp:positionV>
                    <wp:extent cx="6456783" cy="615821"/>
                    <wp:effectExtent l="0" t="0" r="1270" b="0"/>
                    <wp:wrapNone/>
                    <wp:docPr id="6" name="Rectangle: Rounded Corners 2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56783" cy="615821"/>
                            </a:xfrm>
                            <a:prstGeom prst="roundRect">
                              <a:avLst/>
                            </a:prstGeom>
                            <a:solidFill>
                              <a:srgbClr val="FFB7B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513B4B" w14:textId="77777777" w:rsidR="006D22D6" w:rsidRDefault="006D22D6" w:rsidP="006D22D6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121639E" id="Rectangle: Rounded Corners 240" o:spid="_x0000_s1026" style="position:absolute;margin-left:0;margin-top:20.2pt;width:508.4pt;height:48.5pt;z-index:-25110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" fillcolor="#ffb7b9" stroked="f" strokeweight="1pt">
                    <v:stroke joinstyle="miter"/>
                    <v:textbox>
                      <w:txbxContent>
                        <w:p w14:paraId="2E513B4B" w14:textId="77777777" w:rsidR="006D22D6" w:rsidRDefault="006D22D6" w:rsidP="006D22D6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5414F1CA" w14:textId="1AA41582" w:rsidR="00ED1C4C" w:rsidRPr="006D22D6" w:rsidRDefault="006D22D6" w:rsidP="006D22D6">
          <w:pPr>
            <w:ind w:left="0"/>
            <w:jc w:val="center"/>
            <w:rPr>
              <w:b/>
              <w:noProof/>
              <w:sz w:val="56"/>
              <w:szCs w:val="56"/>
            </w:rPr>
          </w:pPr>
          <w:r>
            <w:rPr>
              <w:b/>
              <w:noProof/>
              <w:sz w:val="56"/>
              <w:szCs w:val="56"/>
            </w:rPr>
            <w:lastRenderedPageBreak/>
            <w:t>Easy Read</w:t>
          </w:r>
        </w:p>
      </w:sdtContent>
    </w:sdt>
    <w:bookmarkStart w:id="1" w:name="_Toc508191636" w:displacedByCustomXml="prev"/>
    <w:sdt>
      <w:sdtPr>
        <w:rPr>
          <w:rFonts w:asciiTheme="minorHAnsi" w:eastAsiaTheme="minorHAnsi" w:hAnsiTheme="minorHAnsi" w:cstheme="minorBidi"/>
          <w:bCs/>
          <w:caps/>
          <w:color w:val="auto"/>
          <w:sz w:val="22"/>
          <w:szCs w:val="24"/>
          <w:u w:val="single"/>
          <w:lang w:val="en-GB" w:eastAsia="en-US"/>
        </w:rPr>
        <w:id w:val="-1597086862"/>
        <w:docPartObj>
          <w:docPartGallery w:val="Table of Contents"/>
          <w:docPartUnique/>
        </w:docPartObj>
      </w:sdtPr>
      <w:sdtEndPr>
        <w:rPr>
          <w:noProof/>
          <w:szCs w:val="22"/>
        </w:rPr>
      </w:sdtEndPr>
      <w:sdtContent>
        <w:p w14:paraId="2754843D" w14:textId="36FBB90C" w:rsidR="00D02289" w:rsidRPr="00D02289" w:rsidRDefault="000475CD" w:rsidP="00DC6CDB">
          <w:pPr>
            <w:pStyle w:val="Heading1"/>
            <w:spacing w:before="1440" w:after="1440"/>
            <w:ind w:left="0"/>
            <w:jc w:val="center"/>
            <w:rPr>
              <w:rFonts w:eastAsiaTheme="minorEastAsia" w:cs="Arial"/>
              <w:b w:val="0"/>
              <w:bCs/>
              <w:caps/>
              <w:noProof/>
              <w:sz w:val="32"/>
              <w:lang w:val="en-NZ" w:eastAsia="en-NZ"/>
            </w:rPr>
          </w:pPr>
          <w:r w:rsidRPr="0073664F">
            <w:rPr>
              <w:noProof/>
              <w:lang w:val="en-NZ" w:eastAsia="en-NZ"/>
            </w:rPr>
            <w:drawing>
              <wp:anchor distT="0" distB="0" distL="114300" distR="114300" simplePos="0" relativeHeight="251633664" behindDoc="0" locked="0" layoutInCell="1" allowOverlap="1" wp14:anchorId="7FD61957" wp14:editId="753D4490">
                <wp:simplePos x="0" y="0"/>
                <wp:positionH relativeFrom="margin">
                  <wp:posOffset>55245</wp:posOffset>
                </wp:positionH>
                <wp:positionV relativeFrom="paragraph">
                  <wp:posOffset>1342390</wp:posOffset>
                </wp:positionV>
                <wp:extent cx="1195124" cy="1381509"/>
                <wp:effectExtent l="0" t="0" r="5080" b="952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124" cy="1381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F0E8E" w:rsidRPr="00BC52E8">
            <w:rPr>
              <w:rFonts w:cs="Arial"/>
              <w:b w:val="0"/>
              <w:noProof/>
              <w:color w:val="1F3864" w:themeColor="accent1" w:themeShade="80"/>
              <w:sz w:val="72"/>
              <w:szCs w:val="72"/>
              <w:lang w:val="en-NZ" w:eastAsia="en-NZ"/>
            </w:rPr>
            <mc:AlternateContent>
              <mc:Choice Requires="wps">
                <w:drawing>
                  <wp:anchor distT="0" distB="0" distL="114300" distR="114300" simplePos="0" relativeHeight="251799552" behindDoc="1" locked="0" layoutInCell="1" allowOverlap="1" wp14:anchorId="029E7047" wp14:editId="71F6C55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-232371</wp:posOffset>
                    </wp:positionV>
                    <wp:extent cx="5691352" cy="835572"/>
                    <wp:effectExtent l="0" t="0" r="5080" b="3175"/>
                    <wp:wrapNone/>
                    <wp:docPr id="241" name="Rectangle: Rounded Corners 2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91352" cy="835572"/>
                            </a:xfrm>
                            <a:prstGeom prst="roundRect">
                              <a:avLst/>
                            </a:prstGeom>
                            <a:solidFill>
                              <a:srgbClr val="FFB7B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5384665" id="Rectangle: Rounded Corners 241" o:spid="_x0000_s1026" style="position:absolute;margin-left:396.95pt;margin-top:-18.3pt;width:448.15pt;height:65.8pt;z-index:-25151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" fillcolor="#ffb7b9" stroked="f" strokeweight="1pt">
                    <v:stroke joinstyle="miter"/>
                    <w10:wrap anchorx="margin"/>
                  </v:roundrect>
                </w:pict>
              </mc:Fallback>
            </mc:AlternateContent>
          </w:r>
          <w:r w:rsidR="004839F8" w:rsidRPr="0073664F">
            <w:rPr>
              <w:noProof/>
            </w:rPr>
            <w:t xml:space="preserve"> </w:t>
          </w:r>
          <w:r w:rsidR="00ED1C4C">
            <w:rPr>
              <w:rFonts w:cs="Arial"/>
              <w:szCs w:val="52"/>
            </w:rPr>
            <w:t>W</w:t>
          </w:r>
          <w:r w:rsidR="00D02289" w:rsidRPr="00DC6CDB">
            <w:rPr>
              <w:rFonts w:cs="Arial"/>
              <w:szCs w:val="52"/>
            </w:rPr>
            <w:t>here things are in this book</w:t>
          </w:r>
          <w:bookmarkEnd w:id="0"/>
          <w:bookmarkEnd w:id="1"/>
          <w:r w:rsidR="0013551B" w:rsidRPr="00D02289">
            <w:rPr>
              <w:rFonts w:cs="Arial"/>
              <w:caps/>
              <w:sz w:val="32"/>
            </w:rPr>
            <w:fldChar w:fldCharType="begin"/>
          </w:r>
          <w:r w:rsidR="0013551B" w:rsidRPr="00D02289">
            <w:rPr>
              <w:rFonts w:cs="Arial"/>
              <w:caps/>
              <w:sz w:val="32"/>
            </w:rPr>
            <w:instrText xml:space="preserve"> TOC \o "1-3" \h \z \u </w:instrText>
          </w:r>
          <w:r w:rsidR="0013551B" w:rsidRPr="00D02289">
            <w:rPr>
              <w:rFonts w:cs="Arial"/>
              <w:caps/>
              <w:sz w:val="32"/>
            </w:rPr>
            <w:fldChar w:fldCharType="separate"/>
          </w:r>
        </w:p>
        <w:p w14:paraId="7061DBD1" w14:textId="239BD00B" w:rsidR="00D02289" w:rsidRPr="00D02289" w:rsidRDefault="00D02289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 w:rsidRPr="00AA0368">
            <w:rPr>
              <w:noProof/>
              <w:lang w:val="en-NZ" w:eastAsia="en-NZ"/>
            </w:rPr>
            <w:drawing>
              <wp:anchor distT="0" distB="0" distL="114300" distR="114300" simplePos="0" relativeHeight="251638784" behindDoc="0" locked="0" layoutInCell="1" allowOverlap="1" wp14:anchorId="3050122E" wp14:editId="42BE8FA5">
                <wp:simplePos x="0" y="0"/>
                <wp:positionH relativeFrom="margin">
                  <wp:posOffset>31750</wp:posOffset>
                </wp:positionH>
                <wp:positionV relativeFrom="paragraph">
                  <wp:posOffset>610899</wp:posOffset>
                </wp:positionV>
                <wp:extent cx="1007071" cy="1637414"/>
                <wp:effectExtent l="0" t="0" r="3175" b="127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7071" cy="1637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37" w:history="1">
            <w:r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B</w:t>
            </w:r>
            <w:r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efore you start</w:t>
            </w:r>
            <w:r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_Toc508191637 \h </w:instrText>
            </w:r>
            <w:r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3</w:t>
            </w:r>
            <w:r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753AE1F3" w14:textId="6D288747" w:rsidR="00D02289" w:rsidRPr="00D02289" w:rsidRDefault="00DC6CD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noProof/>
              <w:lang w:val="en-NZ" w:eastAsia="en-NZ"/>
            </w:rPr>
            <w:drawing>
              <wp:anchor distT="0" distB="0" distL="114300" distR="114300" simplePos="0" relativeHeight="252091392" behindDoc="0" locked="0" layoutInCell="1" allowOverlap="1" wp14:anchorId="234A458C" wp14:editId="23998F2D">
                <wp:simplePos x="0" y="0"/>
                <wp:positionH relativeFrom="margin">
                  <wp:posOffset>95412</wp:posOffset>
                </wp:positionH>
                <wp:positionV relativeFrom="paragraph">
                  <wp:posOffset>1033810</wp:posOffset>
                </wp:positionV>
                <wp:extent cx="988828" cy="1393066"/>
                <wp:effectExtent l="0" t="0" r="1905" b="4445"/>
                <wp:wrapNone/>
                <wp:docPr id="414" name="Picture 414" descr="Whāia Te Ao Mārama English cover thumbn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Whāia Te Ao Mārama English cover thumbn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828" cy="1393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38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H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ard words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_Toc508191638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4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6EFB1F63" w14:textId="46AE4D05" w:rsidR="00D02289" w:rsidRPr="00D02289" w:rsidRDefault="00DF76C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hyperlink w:anchor="_Toc508191639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W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hat has been done  since 2012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_Toc508191639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5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32EFF966" w14:textId="27CD9B46" w:rsidR="00D02289" w:rsidRPr="00D02289" w:rsidRDefault="00975A9A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rFonts w:ascii="Arial" w:hAnsi="Arial" w:cs="Arial"/>
              <w:b w:val="0"/>
              <w:noProof/>
              <w:color w:val="1F3864" w:themeColor="accent1" w:themeShade="80"/>
              <w:sz w:val="72"/>
              <w:szCs w:val="72"/>
              <w:lang w:val="en-NZ" w:eastAsia="en-NZ"/>
            </w:rPr>
            <w:drawing>
              <wp:anchor distT="0" distB="0" distL="114300" distR="114300" simplePos="0" relativeHeight="252153856" behindDoc="1" locked="0" layoutInCell="1" allowOverlap="1" wp14:anchorId="2A8398CE" wp14:editId="733D6223">
                <wp:simplePos x="0" y="0"/>
                <wp:positionH relativeFrom="margin">
                  <wp:posOffset>53833</wp:posOffset>
                </wp:positionH>
                <wp:positionV relativeFrom="paragraph">
                  <wp:posOffset>27305</wp:posOffset>
                </wp:positionV>
                <wp:extent cx="1039091" cy="886345"/>
                <wp:effectExtent l="0" t="0" r="8890" b="9525"/>
                <wp:wrapNone/>
                <wp:docPr id="289" name="Pictur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torino cropped.png"/>
                        <pic:cNvPicPr/>
                      </pic:nvPicPr>
                      <pic:blipFill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091" cy="886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6CDB">
            <w:rPr>
              <w:rFonts w:cs="Arial"/>
              <w:noProof/>
              <w:lang w:val="en-NZ" w:eastAsia="en-NZ"/>
            </w:rPr>
            <w:drawing>
              <wp:anchor distT="0" distB="0" distL="114300" distR="114300" simplePos="0" relativeHeight="252095488" behindDoc="0" locked="0" layoutInCell="1" allowOverlap="1" wp14:anchorId="1BA01E3F" wp14:editId="14EAD313">
                <wp:simplePos x="0" y="0"/>
                <wp:positionH relativeFrom="column">
                  <wp:posOffset>-11179</wp:posOffset>
                </wp:positionH>
                <wp:positionV relativeFrom="paragraph">
                  <wp:posOffset>1289065</wp:posOffset>
                </wp:positionV>
                <wp:extent cx="1295648" cy="1113628"/>
                <wp:effectExtent l="0" t="0" r="0" b="4445"/>
                <wp:wrapNone/>
                <wp:docPr id="416" name="Picture 416" descr="A close up of a logo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disabled-question-who-silhouette.jpg"/>
                        <pic:cNvPicPr/>
                      </pic:nvPicPr>
                      <pic:blipFill>
                        <a:blip r:embed="rId1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648" cy="1113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40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A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bout the symbol of </w:t>
            </w:r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br/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Whāia Te A</w:t>
            </w:r>
            <w:r w:rsidR="008F0896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 Marama</w:t>
            </w:r>
            <w:r w:rsidR="008F0896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ab/>
              <w:t>10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 </w:t>
            </w:r>
          </w:hyperlink>
        </w:p>
        <w:p w14:paraId="3B3F8F34" w14:textId="6AFCE51C" w:rsidR="00DC6CDB" w:rsidRDefault="00DF76CB">
          <w:pPr>
            <w:pStyle w:val="TOC1"/>
            <w:rPr>
              <w:rStyle w:val="Hyperlink"/>
              <w:rFonts w:ascii="Arial" w:hAnsi="Arial" w:cs="Arial"/>
              <w:noProof/>
              <w:sz w:val="32"/>
              <w:szCs w:val="32"/>
              <w:u w:val="none"/>
            </w:rPr>
          </w:pPr>
          <w:hyperlink w:anchor="_Toc508191641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T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he 4 outcomes of 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Whāia Te Ao M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ārama 2018-2022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_Toc508191641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15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  <w:r w:rsidR="008F0896">
            <w:rPr>
              <w:rFonts w:ascii="Arial" w:hAnsi="Arial" w:cs="Arial"/>
              <w:noProof/>
              <w:sz w:val="32"/>
              <w:szCs w:val="32"/>
              <w:u w:val="none"/>
            </w:rPr>
            <w:t>5</w:t>
          </w:r>
        </w:p>
        <w:p w14:paraId="664EC2E5" w14:textId="45FC74A2" w:rsidR="00DC6CDB" w:rsidRDefault="00DC6CDB">
          <w:pPr>
            <w:spacing w:line="240" w:lineRule="auto"/>
            <w:ind w:left="0"/>
            <w:rPr>
              <w:rStyle w:val="Hyperlink"/>
              <w:rFonts w:cs="Arial"/>
              <w:b/>
              <w:bCs/>
              <w:caps/>
              <w:noProof/>
              <w:szCs w:val="32"/>
              <w:u w:val="none"/>
            </w:rPr>
          </w:pPr>
          <w:r>
            <w:rPr>
              <w:rStyle w:val="Hyperlink"/>
              <w:rFonts w:cs="Arial"/>
              <w:noProof/>
              <w:szCs w:val="32"/>
              <w:u w:val="none"/>
            </w:rPr>
            <w:br w:type="page"/>
          </w:r>
        </w:p>
        <w:p w14:paraId="10658CDE" w14:textId="0A033E1E" w:rsidR="00D02289" w:rsidRPr="00D02289" w:rsidRDefault="00DC6CDB" w:rsidP="00DC6CD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noProof/>
              <w:lang w:val="en-NZ" w:eastAsia="en-NZ"/>
            </w:rPr>
            <w:lastRenderedPageBreak/>
            <w:drawing>
              <wp:anchor distT="0" distB="0" distL="114300" distR="114300" simplePos="0" relativeHeight="252097536" behindDoc="0" locked="0" layoutInCell="1" allowOverlap="1" wp14:anchorId="7C514C98" wp14:editId="0FB04B35">
                <wp:simplePos x="0" y="0"/>
                <wp:positionH relativeFrom="column">
                  <wp:posOffset>-276225</wp:posOffset>
                </wp:positionH>
                <wp:positionV relativeFrom="paragraph">
                  <wp:posOffset>-511751</wp:posOffset>
                </wp:positionV>
                <wp:extent cx="1095154" cy="1095154"/>
                <wp:effectExtent l="0" t="0" r="0" b="0"/>
                <wp:wrapNone/>
                <wp:docPr id="417" name="Picture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154" cy="1095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NZ" w:eastAsia="en-NZ"/>
            </w:rPr>
            <w:drawing>
              <wp:anchor distT="0" distB="0" distL="114300" distR="114300" simplePos="0" relativeHeight="252099584" behindDoc="0" locked="0" layoutInCell="1" allowOverlap="1" wp14:anchorId="0DB02084" wp14:editId="551669D8">
                <wp:simplePos x="0" y="0"/>
                <wp:positionH relativeFrom="column">
                  <wp:posOffset>-308344</wp:posOffset>
                </wp:positionH>
                <wp:positionV relativeFrom="paragraph">
                  <wp:posOffset>987057</wp:posOffset>
                </wp:positionV>
                <wp:extent cx="1318437" cy="902158"/>
                <wp:effectExtent l="0" t="0" r="2540" b="0"/>
                <wp:wrapNone/>
                <wp:docPr id="418" name="Picture 418" descr="A picture containing book, text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" name="information-share-files.jpg"/>
                        <pic:cNvPicPr/>
                      </pic:nvPicPr>
                      <pic:blipFill>
                        <a:blip r:embed="rId1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363" cy="904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42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A</w:t>
            </w:r>
            <w:r w:rsidR="0030713A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bout the next part of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 this book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_Toc508191642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17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22D9E55C" w14:textId="16D587D6" w:rsidR="00D02289" w:rsidRPr="00D02289" w:rsidRDefault="00DC6CD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b w:val="0"/>
              <w:noProof/>
              <w:lang w:val="en-NZ" w:eastAsia="en-NZ"/>
            </w:rPr>
            <w:drawing>
              <wp:anchor distT="0" distB="0" distL="114300" distR="114300" simplePos="0" relativeHeight="252101632" behindDoc="0" locked="0" layoutInCell="1" allowOverlap="1" wp14:anchorId="247B6F03" wp14:editId="72F20A43">
                <wp:simplePos x="0" y="0"/>
                <wp:positionH relativeFrom="margin">
                  <wp:posOffset>-234433</wp:posOffset>
                </wp:positionH>
                <wp:positionV relativeFrom="paragraph">
                  <wp:posOffset>923452</wp:posOffset>
                </wp:positionV>
                <wp:extent cx="1318437" cy="861448"/>
                <wp:effectExtent l="0" t="0" r="2540" b="2540"/>
                <wp:wrapNone/>
                <wp:docPr id="419" name="Picture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" name="family-meal.jpg"/>
                        <pic:cNvPicPr/>
                      </pic:nvPicPr>
                      <pic:blipFill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437" cy="861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43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utcome 1:  T</w:t>
            </w:r>
            <w:r w:rsidR="006235B2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e R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angatira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_Toc508191643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18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1C40C38E" w14:textId="7FB1FE9E" w:rsidR="00D02289" w:rsidRPr="00D02289" w:rsidRDefault="00DC6CD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b w:val="0"/>
              <w:noProof/>
              <w:lang w:val="en-NZ" w:eastAsia="en-NZ"/>
            </w:rPr>
            <mc:AlternateContent>
              <mc:Choice Requires="wpg">
                <w:drawing>
                  <wp:anchor distT="0" distB="0" distL="114300" distR="114300" simplePos="0" relativeHeight="252103680" behindDoc="0" locked="0" layoutInCell="1" allowOverlap="1" wp14:anchorId="11C620A4" wp14:editId="57E75BA9">
                    <wp:simplePos x="0" y="0"/>
                    <wp:positionH relativeFrom="column">
                      <wp:posOffset>-85060</wp:posOffset>
                    </wp:positionH>
                    <wp:positionV relativeFrom="paragraph">
                      <wp:posOffset>700686</wp:posOffset>
                    </wp:positionV>
                    <wp:extent cx="733646" cy="1212111"/>
                    <wp:effectExtent l="0" t="0" r="3175" b="0"/>
                    <wp:wrapNone/>
                    <wp:docPr id="420" name="Group 4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3646" cy="1212111"/>
                              <a:chOff x="0" y="0"/>
                              <a:chExt cx="1880870" cy="3129915"/>
                            </a:xfrm>
                          </wpg:grpSpPr>
                          <pic:pic xmlns:pic="http://schemas.openxmlformats.org/drawingml/2006/picture">
                            <pic:nvPicPr>
                              <pic:cNvPr id="421" name="Picture 421" descr="https://cdn.shopify.com/s/files/1/0606/1553/products/World_large.png?v=1417859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1257300"/>
                                <a:ext cx="1787525" cy="1872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2" name="Picture 4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0870" cy="188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0A86C0" id="Group 420" o:spid="_x0000_s1026" style="position:absolute;margin-left:-6.7pt;margin-top:55.15pt;width:57.75pt;height:95.45pt;z-index:252103680;mso-width-relative:margin;mso-height-relative:margin" coordsize="18808,3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21" o:spid="_x0000_s1027" type="#_x0000_t75" alt="https://cdn.shopify.com/s/files/1/0606/1553/products/World_large.png?v=1417859163" style="position:absolute;left:762;top:12573;width:17875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WUIDIAAAA3AAAAA8AAABkcnMvZG93bnJldi54bWxEj0FrwkAUhO+C/2F5ghepG4OUkmYVkVbs&#10;xarVgrfX7GsSzb4N2VWjv75bKPQ4zMw3TDptTSUu1LjSsoLRMAJBnFldcq5g9/H68ATCeWSNlWVS&#10;cCMH00m3k2Ki7ZU3dNn6XAQIuwQVFN7XiZQuK8igG9qaOHjftjHog2xyqRu8BripZBxFj9JgyWGh&#10;wJrmBWWn7dkomA3mb+vF+/Fl4Q778n74iuPV7VOpfq+dPYPw1Pr/8F97qRWM4xH8nglHQE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1lCAyAAAANwAAAAPAAAAAAAAAAAA&#10;AAAAAJ8CAABkcnMvZG93bnJldi54bWxQSwUGAAAAAAQABAD3AAAAlAMAAAAA&#10;">
                      <v:imagedata r:id="rId21" o:title="World_large"/>
                      <v:path arrowok="t"/>
                    </v:shape>
                    <v:shape id="Picture 422" o:spid="_x0000_s1028" type="#_x0000_t75" style="position:absolute;width:18808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6t3GAAAA3AAAAA8AAABkcnMvZG93bnJldi54bWxEj0FrwkAUhO8F/8PyhN7qprGUGl2lKUSq&#10;l7bqweMj+0xSs2/D7jbGf+8WCj0OM/MNs1gNphU9Od9YVvA4SUAQl1Y3XCk47IuHFxA+IGtsLZOC&#10;K3lYLUd3C8y0vfAX9btQiQhhn6GCOoQuk9KXNRn0E9sRR+9kncEQpaukdniJcNPKNEmepcGG40KN&#10;Hb3VVJ53P0bBB3LhjuftbD3Nv9ebz1xOi7xX6n48vM5BBBrCf/iv/a4VPKUp/J6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zq3cYAAADcAAAADwAAAAAAAAAAAAAA&#10;AACfAgAAZHJzL2Rvd25yZXYueG1sUEsFBgAAAAAEAAQA9wAAAJIDAAAAAA==&#10;">
                      <v:imagedata r:id="rId22" o:title=""/>
                      <v:path arrowok="t"/>
                    </v:shape>
                  </v:group>
                </w:pict>
              </mc:Fallback>
            </mc:AlternateContent>
          </w:r>
          <w:hyperlink w:anchor="_Toc508191644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</w:t>
            </w:r>
            <w:r w:rsidR="006235B2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utcome 2: Te A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 M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āori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_Toc508191644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31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7B9ADCD9" w14:textId="0109C431" w:rsidR="00D02289" w:rsidRPr="00D02289" w:rsidRDefault="00DC6CDB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rFonts w:cs="Arial"/>
              <w:noProof/>
              <w:szCs w:val="32"/>
              <w:lang w:val="en-NZ" w:eastAsia="en-NZ"/>
            </w:rPr>
            <mc:AlternateContent>
              <mc:Choice Requires="wpg">
                <w:drawing>
                  <wp:anchor distT="0" distB="0" distL="114300" distR="114300" simplePos="0" relativeHeight="252105728" behindDoc="0" locked="0" layoutInCell="1" allowOverlap="1" wp14:anchorId="217B66D3" wp14:editId="61B43437">
                    <wp:simplePos x="0" y="0"/>
                    <wp:positionH relativeFrom="margin">
                      <wp:posOffset>-127605</wp:posOffset>
                    </wp:positionH>
                    <wp:positionV relativeFrom="paragraph">
                      <wp:posOffset>806878</wp:posOffset>
                    </wp:positionV>
                    <wp:extent cx="829339" cy="1084521"/>
                    <wp:effectExtent l="0" t="0" r="0" b="0"/>
                    <wp:wrapNone/>
                    <wp:docPr id="423" name="Group 4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29339" cy="1084521"/>
                              <a:chOff x="0" y="0"/>
                              <a:chExt cx="1528445" cy="2006116"/>
                            </a:xfrm>
                          </wpg:grpSpPr>
                          <pic:pic xmlns:pic="http://schemas.openxmlformats.org/drawingml/2006/picture">
                            <pic:nvPicPr>
                              <pic:cNvPr id="424" name="Picture 424" descr="A drawing of a person&#10;&#10;Description generated with high confidence"/>
                              <pic:cNvPicPr/>
                            </pic:nvPicPr>
                            <pic:blipFill>
                              <a:blip r:embed="rId2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125" y="0"/>
                                <a:ext cx="1282700" cy="155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" name="Picture 425" descr="https://cdn.shopify.com/s/files/1/0606/1553/products/World_large.png?v=1417859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77671"/>
                                <a:ext cx="1528445" cy="152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016800E" id="Group 423" o:spid="_x0000_s1026" style="position:absolute;margin-left:-10.05pt;margin-top:63.55pt;width:65.3pt;height:85.4pt;z-index:252105728;mso-position-horizontal-relative:margin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">
                    <v:shape id="Picture 424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99/GAAAA3AAAAA8AAABkcnMvZG93bnJldi54bWxEj0FrAjEUhO9C/0N4hV5Es5WlldUopSBt&#10;D0JdFTw+N8/N2s3LkqS6/femUOhxmJlvmPmyt624kA+NYwWP4wwEceV0w7WC3XY1moIIEVlj65gU&#10;/FCA5eJuMMdCuytv6FLGWiQIhwIVmBi7QspQGbIYxq4jTt7JeYsxSV9L7fGa4LaVkyx7khYbTgsG&#10;O3o1VH2V31ZBcP364/n4Vu6Hnz4zq4PJz9oo9XDfv8xAROrjf/iv/a4V5JMcfs+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/338YAAADcAAAADwAAAAAAAAAAAAAA&#10;AACfAgAAZHJzL2Rvd25yZXYueG1sUEsFBgAAAAAEAAQA9wAAAJIDAAAAAA==&#10;">
                      <v:imagedata r:id="rId25" o:title="A drawing of a person&#10;&#10;Description generated with high confidence"/>
                    </v:shape>
                    <v:shape id="Picture 425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G/fFAAAA3AAAAA8AAABkcnMvZG93bnJldi54bWxEj0tvwjAQhO+V+A/WIvVWnAaKqhSDAFEe&#10;R+jjvI2XxCJeR7aB8O9xpUo9jmbmG81k1tlGXMgH41jB8yADQVw6bbhS8Pnx/vQKIkRkjY1jUnCj&#10;ALNp72GChXZX3tPlECuRIBwKVFDH2BZShrImi2HgWuLkHZ23GJP0ldQerwluG5ln2VhaNJwWamxp&#10;WVN5Opytgl27Gprjtz53a7NY/vjRJj99bZR67HfzNxCRuvgf/mtvtYJR/gK/Z9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Bv3xQAAANwAAAAPAAAAAAAAAAAAAAAA&#10;AJ8CAABkcnMvZG93bnJldi54bWxQSwUGAAAAAAQABAD3AAAAkQMAAAAA&#10;">
                      <v:imagedata r:id="rId26" o:title="World_large"/>
                      <v:path arrowok="t"/>
                    </v:shape>
                    <w10:wrap anchorx="margin"/>
                  </v:group>
                </w:pict>
              </mc:Fallback>
            </mc:AlternateContent>
          </w:r>
          <w:hyperlink w:anchor="_Toc508191645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utcome 3: T</w:t>
            </w:r>
            <w:r w:rsidR="006235B2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e Ao H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urihuri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_Toc508191645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38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7F176EDC" w14:textId="2CBF5FB6" w:rsidR="00D02289" w:rsidRPr="00D02289" w:rsidRDefault="00ED1C4C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rFonts w:cs="Arial"/>
              <w:noProof/>
              <w:lang w:val="en-NZ" w:eastAsia="en-NZ"/>
            </w:rPr>
            <w:drawing>
              <wp:anchor distT="0" distB="0" distL="114300" distR="114300" simplePos="0" relativeHeight="252107776" behindDoc="0" locked="0" layoutInCell="1" allowOverlap="1" wp14:anchorId="3B5FD227" wp14:editId="5944094E">
                <wp:simplePos x="0" y="0"/>
                <wp:positionH relativeFrom="margin">
                  <wp:posOffset>-72771</wp:posOffset>
                </wp:positionH>
                <wp:positionV relativeFrom="paragraph">
                  <wp:posOffset>917067</wp:posOffset>
                </wp:positionV>
                <wp:extent cx="838757" cy="1133856"/>
                <wp:effectExtent l="0" t="0" r="0" b="0"/>
                <wp:wrapNone/>
                <wp:docPr id="426" name="Picture 426" descr="A close up of a clock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ist.jpg"/>
                        <pic:cNvPicPr/>
                      </pic:nvPicPr>
                      <pic:blipFill>
                        <a:blip r:embed="rId2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757" cy="1133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46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O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ut</w:t>
            </w:r>
            <w:r w:rsidR="00C72095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come 4: N</w:t>
            </w:r>
            <w:r w:rsidR="006235B2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gā T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ūhonohono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_Toc508191646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45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4104DBD8" w14:textId="35C410B7" w:rsidR="00D02289" w:rsidRPr="00D02289" w:rsidRDefault="00ED1C4C">
          <w:pPr>
            <w:pStyle w:val="TOC1"/>
            <w:rPr>
              <w:rFonts w:ascii="Arial" w:eastAsiaTheme="minorEastAsia" w:hAnsi="Arial" w:cs="Arial"/>
              <w:b w:val="0"/>
              <w:bCs w:val="0"/>
              <w:caps w:val="0"/>
              <w:noProof/>
              <w:sz w:val="32"/>
              <w:szCs w:val="32"/>
              <w:u w:val="none"/>
              <w:lang w:val="en-NZ" w:eastAsia="en-NZ"/>
            </w:rPr>
          </w:pPr>
          <w:r>
            <w:rPr>
              <w:rFonts w:cs="Arial"/>
              <w:noProof/>
              <w:lang w:val="en-NZ" w:eastAsia="en-NZ"/>
            </w:rPr>
            <w:drawing>
              <wp:anchor distT="0" distB="0" distL="114300" distR="114300" simplePos="0" relativeHeight="252109824" behindDoc="0" locked="0" layoutInCell="1" allowOverlap="1" wp14:anchorId="05DA9133" wp14:editId="308547EE">
                <wp:simplePos x="0" y="0"/>
                <wp:positionH relativeFrom="column">
                  <wp:posOffset>-310515</wp:posOffset>
                </wp:positionH>
                <wp:positionV relativeFrom="paragraph">
                  <wp:posOffset>1078865</wp:posOffset>
                </wp:positionV>
                <wp:extent cx="1316736" cy="973000"/>
                <wp:effectExtent l="0" t="0" r="4445" b="5080"/>
                <wp:wrapNone/>
                <wp:docPr id="427" name="Picture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Thank You.jpg"/>
                        <pic:cNvPicPr/>
                      </pic:nvPicPr>
                      <pic:blipFill>
                        <a:blip r:embed="rId2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736" cy="97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508191647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L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ist of </w:t>
            </w:r>
            <w:r w:rsidR="00276347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 xml:space="preserve">hard 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words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_Toc508191647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54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  <w:r w:rsidR="008F0896">
            <w:rPr>
              <w:rFonts w:ascii="Arial" w:hAnsi="Arial" w:cs="Arial"/>
              <w:noProof/>
              <w:sz w:val="32"/>
              <w:szCs w:val="32"/>
              <w:u w:val="none"/>
            </w:rPr>
            <w:t>4</w:t>
          </w:r>
        </w:p>
        <w:p w14:paraId="3E7F99AF" w14:textId="12217798" w:rsidR="00DC6CDB" w:rsidRPr="00ED1C4C" w:rsidRDefault="00DF76CB" w:rsidP="000A717B">
          <w:pPr>
            <w:pStyle w:val="TOC1"/>
            <w:rPr>
              <w:noProof/>
            </w:rPr>
          </w:pPr>
          <w:hyperlink w:anchor="_Toc508191648" w:history="1">
            <w:r w:rsid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P</w:t>
            </w:r>
            <w:r w:rsidR="00D02289" w:rsidRPr="00D02289">
              <w:rPr>
                <w:rStyle w:val="Hyperlink"/>
                <w:rFonts w:ascii="Arial" w:hAnsi="Arial" w:cs="Arial"/>
                <w:caps w:val="0"/>
                <w:noProof/>
                <w:sz w:val="32"/>
                <w:szCs w:val="32"/>
                <w:u w:val="none"/>
              </w:rPr>
              <w:t>eople we would like to thank</w:t>
            </w:r>
            <w:r w:rsidR="00D02289" w:rsidRPr="00D02289">
              <w:rPr>
                <w:rFonts w:ascii="Arial" w:hAnsi="Arial" w:cs="Arial"/>
                <w:caps w:val="0"/>
                <w:noProof/>
                <w:webHidden/>
                <w:sz w:val="32"/>
                <w:szCs w:val="32"/>
                <w:u w:val="none"/>
              </w:rPr>
              <w:tab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instrText xml:space="preserve"> PAGEREF _Toc508191648 \h </w:instrTex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174557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t>62</w:t>
            </w:r>
            <w:r w:rsidR="00D02289" w:rsidRPr="00D02289">
              <w:rPr>
                <w:rFonts w:ascii="Arial" w:hAnsi="Arial" w:cs="Arial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  <w:r w:rsidR="0013551B" w:rsidRPr="00D02289">
            <w:rPr>
              <w:rFonts w:ascii="Arial" w:hAnsi="Arial" w:cs="Arial"/>
              <w:noProof/>
              <w:sz w:val="32"/>
              <w:szCs w:val="32"/>
              <w:u w:val="none"/>
            </w:rPr>
            <w:fldChar w:fldCharType="end"/>
          </w:r>
        </w:p>
      </w:sdtContent>
    </w:sdt>
    <w:bookmarkStart w:id="2" w:name="_Toc508191637" w:displacedByCustomXml="prev"/>
    <w:p w14:paraId="5CFCBB9D" w14:textId="6E1C1F6B" w:rsidR="00FC7C3C" w:rsidRDefault="00D02289" w:rsidP="000A717B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5ED50D5B" wp14:editId="0425487C">
                <wp:simplePos x="0" y="0"/>
                <wp:positionH relativeFrom="margin">
                  <wp:align>left</wp:align>
                </wp:positionH>
                <wp:positionV relativeFrom="paragraph">
                  <wp:posOffset>-253469</wp:posOffset>
                </wp:positionV>
                <wp:extent cx="5691352" cy="835572"/>
                <wp:effectExtent l="0" t="0" r="5080" b="3175"/>
                <wp:wrapNone/>
                <wp:docPr id="403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90A2E" id="Rectangle: Rounded Corners 242" o:spid="_x0000_s1026" style="position:absolute;margin-left:0;margin-top:-19.95pt;width:448.15pt;height:65.8pt;z-index:-251229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FC7C3C">
        <w:t>Before you start</w:t>
      </w:r>
      <w:bookmarkEnd w:id="2"/>
    </w:p>
    <w:p w14:paraId="7E4511F6" w14:textId="43222D12" w:rsidR="00FC7C3C" w:rsidRDefault="00C72095" w:rsidP="00FC7C3C">
      <w:r>
        <w:rPr>
          <w:noProof/>
          <w:lang w:val="en-NZ" w:eastAsia="en-NZ"/>
        </w:rPr>
        <w:drawing>
          <wp:anchor distT="0" distB="0" distL="114300" distR="114300" simplePos="0" relativeHeight="252110848" behindDoc="1" locked="0" layoutInCell="1" allowOverlap="1" wp14:anchorId="2EB9DB5F" wp14:editId="255A7A6A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1241425" cy="1755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fused_edited-01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338C" w14:textId="3B7CF079" w:rsidR="00FC7C3C" w:rsidRDefault="00FC7C3C" w:rsidP="00FC7C3C"/>
    <w:p w14:paraId="1F5AE48E" w14:textId="7ADDBCCA" w:rsidR="00FC7C3C" w:rsidRDefault="00FC7C3C" w:rsidP="00FC7C3C">
      <w:r>
        <w:t>This is a long document.</w:t>
      </w:r>
    </w:p>
    <w:p w14:paraId="21990BB1" w14:textId="30DA35DE" w:rsidR="00FC7C3C" w:rsidRDefault="00FC7C3C" w:rsidP="00FC7C3C"/>
    <w:p w14:paraId="60DDBCCC" w14:textId="77777777" w:rsidR="00FC7C3C" w:rsidRDefault="00FC7C3C" w:rsidP="00FC7C3C"/>
    <w:p w14:paraId="7250505A" w14:textId="69BE8900" w:rsidR="00FC7C3C" w:rsidRDefault="00C72095" w:rsidP="00FC7C3C">
      <w:r>
        <w:rPr>
          <w:noProof/>
          <w:lang w:val="en-NZ" w:eastAsia="en-NZ"/>
        </w:rPr>
        <w:drawing>
          <wp:anchor distT="0" distB="0" distL="114300" distR="114300" simplePos="0" relativeHeight="252111872" behindDoc="1" locked="0" layoutInCell="1" allowOverlap="1" wp14:anchorId="52F12657" wp14:editId="1B170548">
            <wp:simplePos x="0" y="0"/>
            <wp:positionH relativeFrom="column">
              <wp:posOffset>-303249</wp:posOffset>
            </wp:positionH>
            <wp:positionV relativeFrom="paragraph">
              <wp:posOffset>314687</wp:posOffset>
            </wp:positionV>
            <wp:extent cx="2104571" cy="148813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EASY READ_edited-01-01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71" cy="148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ECB6D" w14:textId="0CB07D2B" w:rsidR="00FC7C3C" w:rsidRDefault="00FC7C3C" w:rsidP="00FC7C3C">
      <w:r>
        <w:t xml:space="preserve">While it is written in Easy Read it can be hard for some people to read a document this big. </w:t>
      </w:r>
    </w:p>
    <w:p w14:paraId="7E5043EF" w14:textId="4B42B798" w:rsidR="00C5385B" w:rsidRDefault="00C5385B" w:rsidP="00FC7C3C"/>
    <w:p w14:paraId="26AD21E5" w14:textId="662E6F25" w:rsidR="00C5385B" w:rsidRDefault="00C5385B" w:rsidP="00FC7C3C"/>
    <w:p w14:paraId="47188C85" w14:textId="1E6AD428" w:rsidR="00C5385B" w:rsidRDefault="00C72095" w:rsidP="00FC7C3C">
      <w:r>
        <w:rPr>
          <w:noProof/>
          <w:lang w:val="en-NZ" w:eastAsia="en-NZ"/>
        </w:rPr>
        <w:drawing>
          <wp:anchor distT="0" distB="0" distL="114300" distR="114300" simplePos="0" relativeHeight="251853824" behindDoc="0" locked="0" layoutInCell="1" allowOverlap="1" wp14:anchorId="1DA51EAF" wp14:editId="2225E1AF">
            <wp:simplePos x="0" y="0"/>
            <wp:positionH relativeFrom="column">
              <wp:posOffset>-159203</wp:posOffset>
            </wp:positionH>
            <wp:positionV relativeFrom="paragraph">
              <wp:posOffset>259352</wp:posOffset>
            </wp:positionV>
            <wp:extent cx="1930400" cy="1324747"/>
            <wp:effectExtent l="0" t="0" r="0" b="8890"/>
            <wp:wrapNone/>
            <wp:docPr id="278" name="Picture 278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booklet-support easy read assist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2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00C1" w14:textId="38008FCD" w:rsidR="00FC7C3C" w:rsidRDefault="00FC7C3C" w:rsidP="00FC7C3C">
      <w:r>
        <w:t xml:space="preserve">Some things you can do to make it easier are: </w:t>
      </w:r>
    </w:p>
    <w:p w14:paraId="3C4CE1AC" w14:textId="43A73642" w:rsidR="00C5385B" w:rsidRDefault="00C5385B" w:rsidP="00FC7C3C"/>
    <w:p w14:paraId="015CE0C8" w14:textId="6C7A6916" w:rsidR="00FC7C3C" w:rsidRDefault="00FC7C3C" w:rsidP="00FC7C3C">
      <w:pPr>
        <w:pStyle w:val="ListParagraph"/>
        <w:numPr>
          <w:ilvl w:val="0"/>
          <w:numId w:val="39"/>
        </w:numPr>
      </w:pPr>
      <w:r>
        <w:t xml:space="preserve">read it a few pages at a time </w:t>
      </w:r>
    </w:p>
    <w:p w14:paraId="2F1E5685" w14:textId="45963A5D" w:rsidR="00C5385B" w:rsidRDefault="00C5385B" w:rsidP="00C5385B"/>
    <w:p w14:paraId="50A62C09" w14:textId="77777777" w:rsidR="00C5385B" w:rsidRDefault="00C5385B" w:rsidP="00C5385B"/>
    <w:p w14:paraId="200CB6A2" w14:textId="4E073A5F" w:rsidR="000A717B" w:rsidRDefault="00FC7C3C" w:rsidP="00110F69">
      <w:pPr>
        <w:pStyle w:val="ListParagraph"/>
        <w:numPr>
          <w:ilvl w:val="0"/>
          <w:numId w:val="39"/>
        </w:numPr>
      </w:pPr>
      <w:proofErr w:type="gramStart"/>
      <w:r>
        <w:t>have</w:t>
      </w:r>
      <w:proofErr w:type="gramEnd"/>
      <w:r>
        <w:t xml:space="preserve"> someone to assist you to understand it. </w:t>
      </w:r>
    </w:p>
    <w:p w14:paraId="76705203" w14:textId="4A3B967A" w:rsidR="00FC7C3C" w:rsidRPr="00110F69" w:rsidRDefault="000A717B" w:rsidP="000A717B">
      <w:pPr>
        <w:spacing w:line="240" w:lineRule="auto"/>
        <w:ind w:left="0"/>
      </w:pPr>
      <w:r>
        <w:br w:type="page"/>
      </w:r>
    </w:p>
    <w:bookmarkStart w:id="3" w:name="_Toc508191638"/>
    <w:p w14:paraId="60A64B72" w14:textId="2D8582FA" w:rsidR="00C36B05" w:rsidRDefault="00BC52E8" w:rsidP="00BC52E8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6050F53" wp14:editId="72A578FB">
                <wp:simplePos x="0" y="0"/>
                <wp:positionH relativeFrom="margin">
                  <wp:align>right</wp:align>
                </wp:positionH>
                <wp:positionV relativeFrom="paragraph">
                  <wp:posOffset>-221177</wp:posOffset>
                </wp:positionV>
                <wp:extent cx="5691352" cy="835572"/>
                <wp:effectExtent l="0" t="0" r="5080" b="3175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A520F" id="Rectangle: Rounded Corners 243" o:spid="_x0000_s1026" style="position:absolute;margin-left:396.95pt;margin-top:-17.4pt;width:448.15pt;height:65.8pt;z-index:-25151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D02289">
        <w:t>Hard w</w:t>
      </w:r>
      <w:r w:rsidR="00C36B05">
        <w:t>ords</w:t>
      </w:r>
      <w:bookmarkEnd w:id="3"/>
    </w:p>
    <w:p w14:paraId="3CD72325" w14:textId="0842485E" w:rsidR="00C36B05" w:rsidRDefault="00C36B05" w:rsidP="00C36B05"/>
    <w:p w14:paraId="606F1FE2" w14:textId="70A178FF" w:rsidR="00C36B05" w:rsidRDefault="00C36B05" w:rsidP="00C36B05"/>
    <w:p w14:paraId="4648C617" w14:textId="38AB16C5" w:rsidR="00C36B05" w:rsidRPr="00C36B05" w:rsidRDefault="00C72095" w:rsidP="00C36B05">
      <w:r>
        <w:rPr>
          <w:noProof/>
          <w:lang w:val="en-NZ" w:eastAsia="en-NZ"/>
        </w:rPr>
        <w:drawing>
          <wp:anchor distT="0" distB="0" distL="114300" distR="114300" simplePos="0" relativeHeight="252112896" behindDoc="1" locked="0" layoutInCell="1" allowOverlap="1" wp14:anchorId="0A2E0320" wp14:editId="511F22CE">
            <wp:simplePos x="0" y="0"/>
            <wp:positionH relativeFrom="column">
              <wp:posOffset>-15240</wp:posOffset>
            </wp:positionH>
            <wp:positionV relativeFrom="paragraph">
              <wp:posOffset>118745</wp:posOffset>
            </wp:positionV>
            <wp:extent cx="1243965" cy="1755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05">
        <w:t>There are some words in this book that might be hard or new to you.</w:t>
      </w:r>
    </w:p>
    <w:p w14:paraId="7C717AAA" w14:textId="6B5C2795" w:rsidR="00C36B05" w:rsidRDefault="00C36B05" w:rsidP="00C36B05"/>
    <w:p w14:paraId="2E190777" w14:textId="77777777" w:rsidR="00C36B05" w:rsidRDefault="00C36B05" w:rsidP="00C36B05"/>
    <w:p w14:paraId="638B698D" w14:textId="4B5F2554" w:rsidR="00C36B05" w:rsidRDefault="00C36B05" w:rsidP="00C36B05"/>
    <w:p w14:paraId="72A88066" w14:textId="54489663" w:rsidR="00C36B05" w:rsidRDefault="00C36B05" w:rsidP="00C36B05">
      <w:r>
        <w:t>These words may be hard to understand.</w:t>
      </w:r>
    </w:p>
    <w:p w14:paraId="13AC5E8D" w14:textId="592AD9B9" w:rsidR="00C36B05" w:rsidRDefault="00C36B05" w:rsidP="00C36B05"/>
    <w:p w14:paraId="545477CA" w14:textId="5BEF6845" w:rsidR="00C36B05" w:rsidRDefault="00C72095" w:rsidP="00C36B05">
      <w:r>
        <w:rPr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0A8E04B8" wp14:editId="0EFAE4D3">
            <wp:simplePos x="0" y="0"/>
            <wp:positionH relativeFrom="column">
              <wp:posOffset>-231957</wp:posOffset>
            </wp:positionH>
            <wp:positionV relativeFrom="paragraph">
              <wp:posOffset>290921</wp:posOffset>
            </wp:positionV>
            <wp:extent cx="1690315" cy="1219200"/>
            <wp:effectExtent l="0" t="0" r="5715" b="0"/>
            <wp:wrapNone/>
            <wp:docPr id="9" name="Picture 9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rge_Print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D98F" w14:textId="48351745" w:rsidR="00C36B05" w:rsidRDefault="00C36B05" w:rsidP="00C36B05"/>
    <w:p w14:paraId="366DB8B4" w14:textId="04D2C147" w:rsidR="00C36B05" w:rsidRDefault="00C36B05" w:rsidP="00C36B05">
      <w:pPr>
        <w:rPr>
          <w:szCs w:val="32"/>
        </w:rPr>
      </w:pPr>
      <w:r>
        <w:t xml:space="preserve">These words will be in </w:t>
      </w:r>
      <w:r>
        <w:rPr>
          <w:sz w:val="40"/>
          <w:szCs w:val="40"/>
        </w:rPr>
        <w:t>large print.</w:t>
      </w:r>
    </w:p>
    <w:p w14:paraId="66640D89" w14:textId="71BE18E6" w:rsidR="00C36B05" w:rsidRDefault="00C36B05" w:rsidP="00C36B05">
      <w:pPr>
        <w:rPr>
          <w:szCs w:val="32"/>
        </w:rPr>
      </w:pPr>
    </w:p>
    <w:p w14:paraId="62B1833C" w14:textId="61075121" w:rsidR="00C36B05" w:rsidRDefault="00C36B05" w:rsidP="00C36B05">
      <w:pPr>
        <w:rPr>
          <w:szCs w:val="32"/>
        </w:rPr>
      </w:pPr>
    </w:p>
    <w:p w14:paraId="7AE3D48D" w14:textId="71A0A683" w:rsidR="00C36B05" w:rsidRDefault="00C36B05" w:rsidP="00C36B05">
      <w:pPr>
        <w:rPr>
          <w:szCs w:val="32"/>
        </w:rPr>
      </w:pPr>
    </w:p>
    <w:p w14:paraId="7083C29C" w14:textId="5B324A33" w:rsidR="007B6515" w:rsidRDefault="00C72095" w:rsidP="00C36B05">
      <w:pPr>
        <w:rPr>
          <w:szCs w:val="32"/>
          <w:highlight w:val="yellow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2113920" behindDoc="1" locked="0" layoutInCell="1" allowOverlap="1" wp14:anchorId="32834DCF" wp14:editId="0168D998">
            <wp:simplePos x="0" y="0"/>
            <wp:positionH relativeFrom="column">
              <wp:posOffset>-232410</wp:posOffset>
            </wp:positionH>
            <wp:positionV relativeFrom="paragraph">
              <wp:posOffset>146050</wp:posOffset>
            </wp:positionV>
            <wp:extent cx="1581785" cy="8458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st page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05">
        <w:rPr>
          <w:szCs w:val="32"/>
        </w:rPr>
        <w:t xml:space="preserve">If you want to know </w:t>
      </w:r>
      <w:r w:rsidR="00C36B05" w:rsidRPr="00AE4057">
        <w:rPr>
          <w:szCs w:val="32"/>
        </w:rPr>
        <w:t xml:space="preserve">what these words mean you can go to the </w:t>
      </w:r>
      <w:r w:rsidR="00750CA8" w:rsidRPr="00AE4057">
        <w:rPr>
          <w:b/>
          <w:szCs w:val="32"/>
        </w:rPr>
        <w:t>List of hard w</w:t>
      </w:r>
      <w:r w:rsidR="00C36B05" w:rsidRPr="00AE4057">
        <w:rPr>
          <w:b/>
          <w:szCs w:val="32"/>
        </w:rPr>
        <w:t>ords</w:t>
      </w:r>
      <w:r w:rsidR="00C36B05" w:rsidRPr="00AE4057">
        <w:rPr>
          <w:szCs w:val="32"/>
        </w:rPr>
        <w:t xml:space="preserve"> </w:t>
      </w:r>
      <w:r w:rsidR="00750CA8" w:rsidRPr="00AE4057">
        <w:rPr>
          <w:szCs w:val="32"/>
        </w:rPr>
        <w:t xml:space="preserve">in this book </w:t>
      </w:r>
      <w:r w:rsidR="00C36B05" w:rsidRPr="00AE4057">
        <w:rPr>
          <w:szCs w:val="32"/>
        </w:rPr>
        <w:t xml:space="preserve">on </w:t>
      </w:r>
      <w:r w:rsidR="00C36B05" w:rsidRPr="00AE4057">
        <w:rPr>
          <w:b/>
          <w:szCs w:val="32"/>
        </w:rPr>
        <w:t>page</w:t>
      </w:r>
      <w:r w:rsidR="00A778EA" w:rsidRPr="00AE4057">
        <w:rPr>
          <w:b/>
          <w:szCs w:val="32"/>
        </w:rPr>
        <w:t xml:space="preserve"> </w:t>
      </w:r>
      <w:r w:rsidR="008F0896">
        <w:rPr>
          <w:b/>
          <w:szCs w:val="32"/>
        </w:rPr>
        <w:t>54</w:t>
      </w:r>
      <w:r w:rsidR="00276347" w:rsidRPr="00AE4057">
        <w:rPr>
          <w:szCs w:val="32"/>
        </w:rPr>
        <w:t>.</w:t>
      </w:r>
    </w:p>
    <w:p w14:paraId="36C8F25A" w14:textId="77777777" w:rsidR="007B6515" w:rsidRDefault="007B6515">
      <w:pPr>
        <w:spacing w:line="240" w:lineRule="auto"/>
        <w:ind w:left="0"/>
        <w:rPr>
          <w:szCs w:val="32"/>
          <w:highlight w:val="yellow"/>
        </w:rPr>
      </w:pPr>
      <w:r>
        <w:rPr>
          <w:szCs w:val="32"/>
          <w:highlight w:val="yellow"/>
        </w:rPr>
        <w:br w:type="page"/>
      </w:r>
    </w:p>
    <w:bookmarkStart w:id="4" w:name="_Toc508191639"/>
    <w:p w14:paraId="34A3920D" w14:textId="1944DB92" w:rsidR="002C71F7" w:rsidRDefault="00502904" w:rsidP="00472363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0C895A1" wp14:editId="2E705624">
                <wp:simplePos x="0" y="0"/>
                <wp:positionH relativeFrom="margin">
                  <wp:align>right</wp:align>
                </wp:positionH>
                <wp:positionV relativeFrom="paragraph">
                  <wp:posOffset>-155028</wp:posOffset>
                </wp:positionV>
                <wp:extent cx="5690870" cy="1245476"/>
                <wp:effectExtent l="0" t="0" r="5080" b="0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1245476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AAA65" id="Rectangle: Rounded Corners 245" o:spid="_x0000_s1026" style="position:absolute;margin-left:396.9pt;margin-top:-12.2pt;width:448.1pt;height:98.05pt;z-index:-251508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D619A3">
        <w:t>What has</w:t>
      </w:r>
      <w:r w:rsidR="004E7EF3">
        <w:t xml:space="preserve"> been done </w:t>
      </w:r>
      <w:r w:rsidR="00D619A3">
        <w:br/>
      </w:r>
      <w:r w:rsidR="004E7EF3">
        <w:t>since 2012</w:t>
      </w:r>
      <w:bookmarkEnd w:id="4"/>
    </w:p>
    <w:p w14:paraId="27FF189B" w14:textId="01A839C6" w:rsidR="002C71F7" w:rsidRDefault="00C72095" w:rsidP="002C71F7">
      <w:r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2D7F4C48" wp14:editId="4A2935A3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899886" cy="1267764"/>
            <wp:effectExtent l="0" t="0" r="0" b="8890"/>
            <wp:wrapNone/>
            <wp:docPr id="14" name="Picture 14" descr="Whāia Te Ao Mārama English cover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āia Te Ao Mārama English cover thumbnail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12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B9542" w14:textId="371A151F" w:rsidR="002C71F7" w:rsidRDefault="002C71F7" w:rsidP="002C71F7"/>
    <w:p w14:paraId="0382C534" w14:textId="4D912085" w:rsidR="002C71F7" w:rsidRDefault="002C71F7" w:rsidP="002C71F7">
      <w:pPr>
        <w:rPr>
          <w:rFonts w:cs="Arial"/>
        </w:rPr>
      </w:pPr>
      <w:r w:rsidRPr="002C71F7">
        <w:rPr>
          <w:rFonts w:cs="Arial"/>
        </w:rPr>
        <w:t xml:space="preserve">Whāia Te Ao Mārama 2012 – 2017 helped make </w:t>
      </w:r>
      <w:r w:rsidR="00141F30">
        <w:rPr>
          <w:rFonts w:cs="Arial"/>
        </w:rPr>
        <w:t>some things better</w:t>
      </w:r>
      <w:r w:rsidRPr="002C71F7">
        <w:rPr>
          <w:rFonts w:cs="Arial"/>
        </w:rPr>
        <w:t xml:space="preserve"> for:</w:t>
      </w:r>
    </w:p>
    <w:p w14:paraId="384E1D95" w14:textId="08540D09" w:rsidR="00141F30" w:rsidRDefault="00141F30" w:rsidP="002C71F7">
      <w:pPr>
        <w:rPr>
          <w:rFonts w:cs="Arial"/>
        </w:rPr>
      </w:pPr>
    </w:p>
    <w:p w14:paraId="763A8417" w14:textId="1B84B8DC" w:rsidR="002C71F7" w:rsidRPr="004D738A" w:rsidRDefault="00C72095" w:rsidP="002E4396">
      <w:pPr>
        <w:pStyle w:val="ListParagraph"/>
        <w:numPr>
          <w:ilvl w:val="0"/>
          <w:numId w:val="12"/>
        </w:numPr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3FD588DA" wp14:editId="12AC9C38">
            <wp:simplePos x="0" y="0"/>
            <wp:positionH relativeFrom="column">
              <wp:posOffset>-249555</wp:posOffset>
            </wp:positionH>
            <wp:positionV relativeFrom="paragraph">
              <wp:posOffset>89626</wp:posOffset>
            </wp:positionV>
            <wp:extent cx="1394686" cy="1087820"/>
            <wp:effectExtent l="0" t="0" r="0" b="0"/>
            <wp:wrapNone/>
            <wp:docPr id="18" name="Picture 18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ltural greeting Maori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86" cy="108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14">
        <w:rPr>
          <w:rFonts w:cs="Arial"/>
          <w:sz w:val="40"/>
          <w:szCs w:val="40"/>
        </w:rPr>
        <w:t>tāngata whaikah</w:t>
      </w:r>
      <w:r w:rsidR="002C71F7" w:rsidRPr="004D738A">
        <w:rPr>
          <w:rFonts w:cs="Arial"/>
          <w:sz w:val="40"/>
          <w:szCs w:val="40"/>
        </w:rPr>
        <w:t>a</w:t>
      </w:r>
    </w:p>
    <w:p w14:paraId="2F7CC6C6" w14:textId="0E8829FD" w:rsidR="00141F30" w:rsidRDefault="00141F30" w:rsidP="00141F30">
      <w:pPr>
        <w:pStyle w:val="ListParagraph"/>
        <w:ind w:left="4122"/>
        <w:rPr>
          <w:rFonts w:cs="Arial"/>
          <w:szCs w:val="32"/>
        </w:rPr>
      </w:pPr>
    </w:p>
    <w:p w14:paraId="18BF7A99" w14:textId="77777777" w:rsidR="00472363" w:rsidRPr="001153ED" w:rsidRDefault="00472363" w:rsidP="00141F30">
      <w:pPr>
        <w:pStyle w:val="ListParagraph"/>
        <w:ind w:left="4122"/>
        <w:rPr>
          <w:rFonts w:cs="Arial"/>
          <w:szCs w:val="32"/>
        </w:rPr>
      </w:pPr>
    </w:p>
    <w:p w14:paraId="3C7ED039" w14:textId="14523755" w:rsidR="00433B43" w:rsidRPr="001153ED" w:rsidRDefault="00472363" w:rsidP="00141F30">
      <w:pPr>
        <w:pStyle w:val="ListParagraph"/>
        <w:ind w:left="4122"/>
        <w:rPr>
          <w:rFonts w:cs="Arial"/>
          <w:szCs w:val="32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54144" behindDoc="0" locked="0" layoutInCell="1" allowOverlap="1" wp14:anchorId="5A33A09B" wp14:editId="33D87927">
            <wp:simplePos x="0" y="0"/>
            <wp:positionH relativeFrom="margin">
              <wp:posOffset>-116114</wp:posOffset>
            </wp:positionH>
            <wp:positionV relativeFrom="paragraph">
              <wp:posOffset>230687</wp:posOffset>
            </wp:positionV>
            <wp:extent cx="1240337" cy="1434662"/>
            <wp:effectExtent l="0" t="0" r="0" b="0"/>
            <wp:wrapNone/>
            <wp:docPr id="19" name="Picture 19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rae_meeting_300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37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75855" w14:textId="7B95B8D2" w:rsidR="002C71F7" w:rsidRPr="002C71F7" w:rsidRDefault="002C71F7" w:rsidP="002E4396">
      <w:pPr>
        <w:pStyle w:val="ListParagraph"/>
        <w:numPr>
          <w:ilvl w:val="0"/>
          <w:numId w:val="12"/>
        </w:numPr>
        <w:rPr>
          <w:rFonts w:cs="Arial"/>
        </w:rPr>
      </w:pPr>
      <w:proofErr w:type="gramStart"/>
      <w:r w:rsidRPr="002C71F7">
        <w:rPr>
          <w:rFonts w:cs="Arial"/>
        </w:rPr>
        <w:t>the</w:t>
      </w:r>
      <w:proofErr w:type="gramEnd"/>
      <w:r w:rsidRPr="002C71F7">
        <w:rPr>
          <w:rFonts w:cs="Arial"/>
        </w:rPr>
        <w:t xml:space="preserve"> </w:t>
      </w:r>
      <w:r w:rsidRPr="00B04DE7">
        <w:rPr>
          <w:rFonts w:cs="Arial"/>
          <w:sz w:val="40"/>
          <w:szCs w:val="40"/>
        </w:rPr>
        <w:t>whānau</w:t>
      </w:r>
      <w:r w:rsidRPr="002C71F7">
        <w:rPr>
          <w:rFonts w:cs="Arial"/>
        </w:rPr>
        <w:t xml:space="preserve"> of tāngata whaikaha</w:t>
      </w:r>
      <w:r w:rsidR="00532A85">
        <w:rPr>
          <w:rFonts w:cs="Arial"/>
        </w:rPr>
        <w:t>.</w:t>
      </w:r>
    </w:p>
    <w:p w14:paraId="28571AC7" w14:textId="77777777" w:rsidR="002C71F7" w:rsidRPr="002C71F7" w:rsidRDefault="002C71F7" w:rsidP="002C71F7">
      <w:pPr>
        <w:rPr>
          <w:rFonts w:cs="Arial"/>
        </w:rPr>
      </w:pPr>
    </w:p>
    <w:p w14:paraId="2E3740F7" w14:textId="5DF6DADA" w:rsidR="002C71F7" w:rsidRPr="002C71F7" w:rsidRDefault="002C71F7" w:rsidP="002C71F7">
      <w:pPr>
        <w:rPr>
          <w:rFonts w:cs="Arial"/>
        </w:rPr>
      </w:pPr>
    </w:p>
    <w:p w14:paraId="6236CB30" w14:textId="5CC2EE54" w:rsidR="002C71F7" w:rsidRPr="002C71F7" w:rsidRDefault="002C71F7" w:rsidP="002C71F7">
      <w:pPr>
        <w:rPr>
          <w:rFonts w:cs="Arial"/>
        </w:rPr>
      </w:pPr>
    </w:p>
    <w:p w14:paraId="17F1D2B2" w14:textId="77777777" w:rsidR="006235B2" w:rsidRDefault="006235B2" w:rsidP="006235B2">
      <w:r>
        <w:rPr>
          <w:noProof/>
          <w:lang w:val="en-NZ" w:eastAsia="en-NZ"/>
        </w:rPr>
        <w:drawing>
          <wp:anchor distT="0" distB="0" distL="114300" distR="114300" simplePos="0" relativeHeight="252141568" behindDoc="0" locked="0" layoutInCell="1" allowOverlap="1" wp14:anchorId="4ADA5530" wp14:editId="29FB96E4">
            <wp:simplePos x="0" y="0"/>
            <wp:positionH relativeFrom="column">
              <wp:posOffset>-504496</wp:posOffset>
            </wp:positionH>
            <wp:positionV relativeFrom="paragraph">
              <wp:posOffset>239526</wp:posOffset>
            </wp:positionV>
            <wp:extent cx="2317115" cy="1564005"/>
            <wp:effectExtent l="0" t="0" r="6985" b="0"/>
            <wp:wrapNone/>
            <wp:docPr id="282" name="Picture 282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CC7AA" w14:textId="77777777" w:rsidR="006235B2" w:rsidRPr="00563F2F" w:rsidRDefault="006235B2" w:rsidP="006235B2">
      <w:pPr>
        <w:pStyle w:val="ListParagraph"/>
        <w:ind w:left="3600"/>
        <w:rPr>
          <w:lang w:val="en-US" w:eastAsia="zh-CN"/>
        </w:rPr>
      </w:pPr>
      <w:r w:rsidRPr="00563F2F">
        <w:rPr>
          <w:lang w:val="en-US" w:eastAsia="zh-CN"/>
        </w:rPr>
        <w:t xml:space="preserve">When we use the words </w:t>
      </w:r>
      <w:r w:rsidRPr="00563F2F">
        <w:rPr>
          <w:b/>
          <w:lang w:val="en-US" w:eastAsia="zh-CN"/>
        </w:rPr>
        <w:t>tāngata</w:t>
      </w:r>
      <w:r w:rsidRPr="00563F2F">
        <w:rPr>
          <w:lang w:val="en-US" w:eastAsia="zh-CN"/>
        </w:rPr>
        <w:t xml:space="preserve"> </w:t>
      </w:r>
      <w:r w:rsidRPr="00563F2F">
        <w:rPr>
          <w:b/>
          <w:lang w:val="en-US" w:eastAsia="zh-CN"/>
        </w:rPr>
        <w:t>whaikaha</w:t>
      </w:r>
      <w:r w:rsidRPr="00563F2F">
        <w:rPr>
          <w:lang w:val="en-US" w:eastAsia="zh-CN"/>
        </w:rPr>
        <w:t xml:space="preserve"> we are using them to describe </w:t>
      </w:r>
      <w:r w:rsidRPr="00563F2F">
        <w:rPr>
          <w:b/>
          <w:lang w:val="en-US" w:eastAsia="zh-CN"/>
        </w:rPr>
        <w:t>2</w:t>
      </w:r>
      <w:r w:rsidRPr="00563F2F">
        <w:rPr>
          <w:lang w:val="en-US" w:eastAsia="zh-CN"/>
        </w:rPr>
        <w:t xml:space="preserve"> </w:t>
      </w:r>
      <w:r w:rsidRPr="00563F2F">
        <w:rPr>
          <w:b/>
          <w:lang w:val="en-US" w:eastAsia="zh-CN"/>
        </w:rPr>
        <w:t>or more</w:t>
      </w:r>
      <w:r w:rsidRPr="00563F2F">
        <w:rPr>
          <w:lang w:val="en-US" w:eastAsia="zh-CN"/>
        </w:rPr>
        <w:t xml:space="preserve"> </w:t>
      </w:r>
      <w:r w:rsidRPr="00E04122">
        <w:rPr>
          <w:b/>
          <w:lang w:val="en-US" w:eastAsia="zh-CN"/>
        </w:rPr>
        <w:t>Māori people with a disability</w:t>
      </w:r>
      <w:r w:rsidRPr="00563F2F">
        <w:rPr>
          <w:lang w:val="en-US" w:eastAsia="zh-CN"/>
        </w:rPr>
        <w:t>.</w:t>
      </w:r>
    </w:p>
    <w:p w14:paraId="57F485CB" w14:textId="77777777" w:rsidR="006235B2" w:rsidRDefault="006235B2" w:rsidP="006235B2">
      <w:pPr>
        <w:rPr>
          <w:lang w:val="en-US" w:eastAsia="zh-CN"/>
        </w:rPr>
      </w:pPr>
    </w:p>
    <w:p w14:paraId="65639C49" w14:textId="77777777" w:rsidR="006235B2" w:rsidRDefault="006235B2" w:rsidP="006235B2">
      <w:pPr>
        <w:pStyle w:val="ListParagraph"/>
        <w:ind w:left="4122"/>
        <w:rPr>
          <w:b/>
          <w:lang w:val="en-US" w:eastAsia="zh-CN"/>
        </w:rPr>
      </w:pPr>
    </w:p>
    <w:p w14:paraId="5ABDB00F" w14:textId="77777777" w:rsidR="006235B2" w:rsidRDefault="006235B2" w:rsidP="006235B2">
      <w:pPr>
        <w:pStyle w:val="ListParagraph"/>
        <w:ind w:left="4122"/>
        <w:rPr>
          <w:lang w:val="en-US" w:eastAsia="zh-CN"/>
        </w:rPr>
      </w:pPr>
      <w:r w:rsidRPr="00563F2F">
        <w:rPr>
          <w:b/>
          <w:lang w:val="en-US" w:eastAsia="zh-CN"/>
        </w:rPr>
        <w:t>Tāngata</w:t>
      </w:r>
      <w:r w:rsidRPr="00563F2F">
        <w:rPr>
          <w:lang w:val="en-US" w:eastAsia="zh-CN"/>
        </w:rPr>
        <w:t xml:space="preserve"> means 2 or more people</w:t>
      </w:r>
      <w:r>
        <w:rPr>
          <w:lang w:val="en-US" w:eastAsia="zh-CN"/>
        </w:rPr>
        <w:t>.</w:t>
      </w:r>
    </w:p>
    <w:p w14:paraId="3A181E32" w14:textId="77777777" w:rsidR="006235B2" w:rsidRDefault="006235B2" w:rsidP="006235B2">
      <w:pPr>
        <w:pStyle w:val="ListParagraph"/>
        <w:ind w:left="4122"/>
        <w:rPr>
          <w:b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42592" behindDoc="0" locked="0" layoutInCell="1" allowOverlap="1" wp14:anchorId="4A26E8DF" wp14:editId="02F1DC06">
            <wp:simplePos x="0" y="0"/>
            <wp:positionH relativeFrom="column">
              <wp:posOffset>-504738</wp:posOffset>
            </wp:positionH>
            <wp:positionV relativeFrom="paragraph">
              <wp:posOffset>291136</wp:posOffset>
            </wp:positionV>
            <wp:extent cx="2490952" cy="2490952"/>
            <wp:effectExtent l="0" t="0" r="5080" b="0"/>
            <wp:wrapNone/>
            <wp:docPr id="36" name="Picture 36" descr="https://cdn.shopify.com/s/files/1/0606/1553/products/Activities_large.png?v=141785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shopify.com/s/files/1/0606/1553/products/Activities_large.png?v=141785133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B2979" w14:textId="77777777" w:rsidR="006235B2" w:rsidRPr="00563F2F" w:rsidRDefault="006235B2" w:rsidP="006235B2">
      <w:pPr>
        <w:pStyle w:val="ListParagraph"/>
        <w:ind w:left="4122"/>
        <w:rPr>
          <w:lang w:val="en-US" w:eastAsia="zh-CN"/>
        </w:rPr>
      </w:pPr>
    </w:p>
    <w:p w14:paraId="4082E178" w14:textId="77777777" w:rsidR="006235B2" w:rsidRPr="00563F2F" w:rsidRDefault="006235B2" w:rsidP="006235B2">
      <w:pPr>
        <w:pStyle w:val="ListParagraph"/>
        <w:ind w:left="4122"/>
        <w:rPr>
          <w:lang w:val="en-US" w:eastAsia="zh-CN"/>
        </w:rPr>
      </w:pPr>
      <w:r w:rsidRPr="00563F2F">
        <w:rPr>
          <w:b/>
          <w:lang w:val="en-US" w:eastAsia="zh-CN"/>
        </w:rPr>
        <w:t>Whaikaha</w:t>
      </w:r>
      <w:r w:rsidRPr="00563F2F">
        <w:rPr>
          <w:lang w:val="en-US" w:eastAsia="zh-CN"/>
        </w:rPr>
        <w:t xml:space="preserve"> means:</w:t>
      </w:r>
    </w:p>
    <w:p w14:paraId="7810A29D" w14:textId="77777777" w:rsidR="006235B2" w:rsidRDefault="006235B2" w:rsidP="006235B2">
      <w:pPr>
        <w:rPr>
          <w:lang w:val="en-US" w:eastAsia="zh-CN"/>
        </w:rPr>
      </w:pPr>
    </w:p>
    <w:p w14:paraId="313B6210" w14:textId="77777777" w:rsidR="006235B2" w:rsidRPr="00563F2F" w:rsidRDefault="006235B2" w:rsidP="006235B2">
      <w:pPr>
        <w:pStyle w:val="ListParagraph"/>
        <w:numPr>
          <w:ilvl w:val="1"/>
          <w:numId w:val="5"/>
        </w:numPr>
        <w:ind w:left="4536"/>
        <w:rPr>
          <w:lang w:val="en-US" w:eastAsia="zh-CN"/>
        </w:rPr>
      </w:pPr>
      <w:r w:rsidRPr="00563F2F">
        <w:rPr>
          <w:lang w:val="en-US" w:eastAsia="zh-CN"/>
        </w:rPr>
        <w:t>to have skill</w:t>
      </w:r>
      <w:r>
        <w:rPr>
          <w:lang w:val="en-US" w:eastAsia="zh-CN"/>
        </w:rPr>
        <w:t>s</w:t>
      </w:r>
    </w:p>
    <w:p w14:paraId="4E2DD18F" w14:textId="77777777" w:rsidR="006235B2" w:rsidRDefault="006235B2" w:rsidP="006235B2">
      <w:pPr>
        <w:rPr>
          <w:lang w:val="en-US" w:eastAsia="zh-CN"/>
        </w:rPr>
      </w:pPr>
    </w:p>
    <w:p w14:paraId="4ECD3B4E" w14:textId="77777777" w:rsidR="006235B2" w:rsidRPr="00C36B05" w:rsidRDefault="006235B2" w:rsidP="006235B2">
      <w:pPr>
        <w:ind w:left="3978" w:firstLine="198"/>
        <w:rPr>
          <w:b/>
          <w:lang w:val="en-US" w:eastAsia="zh-CN"/>
        </w:rPr>
      </w:pPr>
      <w:proofErr w:type="gramStart"/>
      <w:r w:rsidRPr="00C36B05">
        <w:rPr>
          <w:b/>
          <w:lang w:val="en-US" w:eastAsia="zh-CN"/>
        </w:rPr>
        <w:t>or</w:t>
      </w:r>
      <w:proofErr w:type="gramEnd"/>
      <w:r w:rsidRPr="00C36B05">
        <w:rPr>
          <w:b/>
          <w:lang w:val="en-US" w:eastAsia="zh-CN"/>
        </w:rPr>
        <w:t xml:space="preserve"> </w:t>
      </w:r>
    </w:p>
    <w:p w14:paraId="32690FCE" w14:textId="77777777" w:rsidR="006235B2" w:rsidRDefault="006235B2" w:rsidP="006235B2">
      <w:pPr>
        <w:rPr>
          <w:lang w:val="en-US" w:eastAsia="zh-CN"/>
        </w:rPr>
      </w:pPr>
    </w:p>
    <w:p w14:paraId="03901DF8" w14:textId="77777777" w:rsidR="006235B2" w:rsidRPr="00563F2F" w:rsidRDefault="006235B2" w:rsidP="006235B2">
      <w:pPr>
        <w:pStyle w:val="ListParagraph"/>
        <w:numPr>
          <w:ilvl w:val="4"/>
          <w:numId w:val="6"/>
        </w:numPr>
        <w:ind w:left="4536"/>
        <w:rPr>
          <w:lang w:val="en-US" w:eastAsia="zh-CN"/>
        </w:rPr>
      </w:pPr>
      <w:proofErr w:type="gramStart"/>
      <w:r>
        <w:rPr>
          <w:lang w:val="en-US" w:eastAsia="zh-CN"/>
        </w:rPr>
        <w:t>to</w:t>
      </w:r>
      <w:proofErr w:type="gramEnd"/>
      <w:r>
        <w:rPr>
          <w:lang w:val="en-US" w:eastAsia="zh-CN"/>
        </w:rPr>
        <w:t xml:space="preserve"> be able.</w:t>
      </w:r>
    </w:p>
    <w:p w14:paraId="378F9937" w14:textId="77777777" w:rsidR="006235B2" w:rsidRDefault="006235B2" w:rsidP="002C71F7">
      <w:pPr>
        <w:rPr>
          <w:rFonts w:cs="Arial"/>
        </w:rPr>
      </w:pPr>
    </w:p>
    <w:p w14:paraId="1AF59D63" w14:textId="77777777" w:rsidR="006235B2" w:rsidRDefault="006235B2" w:rsidP="002C71F7">
      <w:pPr>
        <w:rPr>
          <w:rFonts w:cs="Arial"/>
        </w:rPr>
      </w:pPr>
    </w:p>
    <w:p w14:paraId="17EB0A59" w14:textId="77777777" w:rsidR="006235B2" w:rsidRDefault="006235B2" w:rsidP="002C71F7">
      <w:pPr>
        <w:rPr>
          <w:rFonts w:cs="Arial"/>
        </w:rPr>
      </w:pPr>
    </w:p>
    <w:p w14:paraId="2EF8C031" w14:textId="5DBE7838" w:rsidR="006235B2" w:rsidRDefault="006235B2" w:rsidP="002C71F7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6192" behindDoc="0" locked="0" layoutInCell="1" allowOverlap="1" wp14:anchorId="447D183A" wp14:editId="55BD2497">
            <wp:simplePos x="0" y="0"/>
            <wp:positionH relativeFrom="margin">
              <wp:posOffset>-497316</wp:posOffset>
            </wp:positionH>
            <wp:positionV relativeFrom="paragraph">
              <wp:posOffset>369874</wp:posOffset>
            </wp:positionV>
            <wp:extent cx="2424223" cy="12015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2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857B4" w14:textId="4CE3E469" w:rsidR="002C71F7" w:rsidRPr="00141F30" w:rsidRDefault="006970F0" w:rsidP="002C71F7">
      <w:pPr>
        <w:rPr>
          <w:rFonts w:cs="Arial"/>
        </w:rPr>
      </w:pPr>
      <w:r>
        <w:rPr>
          <w:rFonts w:cs="Arial"/>
        </w:rPr>
        <w:t>Making things better for t</w:t>
      </w:r>
      <w:r w:rsidR="00141F30" w:rsidRPr="00141F30">
        <w:rPr>
          <w:rFonts w:cs="Arial"/>
        </w:rPr>
        <w:t xml:space="preserve">āngata whaikaha and their whānau in </w:t>
      </w:r>
      <w:r w:rsidR="00141F30" w:rsidRPr="002D40B7">
        <w:rPr>
          <w:rFonts w:cs="Arial"/>
          <w:sz w:val="40"/>
          <w:szCs w:val="40"/>
        </w:rPr>
        <w:t>Aotearoa</w:t>
      </w:r>
      <w:r w:rsidR="00141F30" w:rsidRPr="00141F30">
        <w:rPr>
          <w:rFonts w:cs="Arial"/>
        </w:rPr>
        <w:t xml:space="preserve"> / New Zealand is important to the </w:t>
      </w:r>
      <w:r w:rsidR="00433B43" w:rsidRPr="00141F30">
        <w:rPr>
          <w:rFonts w:cs="Arial"/>
        </w:rPr>
        <w:t>Ministry</w:t>
      </w:r>
      <w:r w:rsidR="00141F30" w:rsidRPr="00141F30">
        <w:rPr>
          <w:rFonts w:cs="Arial"/>
        </w:rPr>
        <w:t xml:space="preserve"> of Health.</w:t>
      </w:r>
    </w:p>
    <w:p w14:paraId="5CB01C5B" w14:textId="6B3CC944" w:rsidR="00141F30" w:rsidRPr="00141F30" w:rsidRDefault="00141F30" w:rsidP="002C71F7">
      <w:pPr>
        <w:rPr>
          <w:rFonts w:cs="Arial"/>
        </w:rPr>
      </w:pPr>
    </w:p>
    <w:p w14:paraId="1602195C" w14:textId="6993A860" w:rsidR="00141F30" w:rsidRPr="00141F30" w:rsidRDefault="00141F30" w:rsidP="002C71F7">
      <w:pPr>
        <w:rPr>
          <w:rFonts w:cs="Arial"/>
        </w:rPr>
      </w:pPr>
    </w:p>
    <w:p w14:paraId="60AF4F6D" w14:textId="4086FFA9" w:rsidR="00141F30" w:rsidRPr="00141F30" w:rsidRDefault="00141F30" w:rsidP="002C71F7">
      <w:pPr>
        <w:rPr>
          <w:rFonts w:cs="Arial"/>
        </w:rPr>
      </w:pPr>
    </w:p>
    <w:p w14:paraId="058988AC" w14:textId="77777777" w:rsidR="006235B2" w:rsidRDefault="006235B2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160AC1ED" w14:textId="101F0DB6" w:rsidR="00141F30" w:rsidRDefault="006235B2" w:rsidP="002C71F7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9072" behindDoc="0" locked="0" layoutInCell="1" allowOverlap="1" wp14:anchorId="7B27D6CF" wp14:editId="54319F7A">
            <wp:simplePos x="0" y="0"/>
            <wp:positionH relativeFrom="page">
              <wp:posOffset>524069</wp:posOffset>
            </wp:positionH>
            <wp:positionV relativeFrom="paragraph">
              <wp:posOffset>-176503</wp:posOffset>
            </wp:positionV>
            <wp:extent cx="2222938" cy="1166648"/>
            <wp:effectExtent l="0" t="0" r="6350" b="0"/>
            <wp:wrapNone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DEF">
        <w:rPr>
          <w:rFonts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2DAEDED0" wp14:editId="0EBFF75F">
            <wp:simplePos x="0" y="0"/>
            <wp:positionH relativeFrom="column">
              <wp:posOffset>-223520</wp:posOffset>
            </wp:positionH>
            <wp:positionV relativeFrom="paragraph">
              <wp:posOffset>1378585</wp:posOffset>
            </wp:positionV>
            <wp:extent cx="1945758" cy="1517642"/>
            <wp:effectExtent l="0" t="0" r="0" b="6985"/>
            <wp:wrapNone/>
            <wp:docPr id="21" name="Picture 21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ltural greeting Maori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51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F30" w:rsidRPr="00141F30">
        <w:rPr>
          <w:rFonts w:cs="Arial"/>
        </w:rPr>
        <w:t xml:space="preserve">The </w:t>
      </w:r>
      <w:r w:rsidR="00141F30" w:rsidRPr="00141F30">
        <w:rPr>
          <w:rFonts w:cs="Arial"/>
          <w:b/>
        </w:rPr>
        <w:t>Ministry of Health</w:t>
      </w:r>
      <w:r w:rsidR="00141F30" w:rsidRPr="00141F30">
        <w:rPr>
          <w:rFonts w:cs="Arial"/>
        </w:rPr>
        <w:t xml:space="preserve"> know Whāia Te Ao Mārama 2012 – 2017 has made some things better for tāngata whaikaha because more:</w:t>
      </w:r>
    </w:p>
    <w:p w14:paraId="0F6F21C0" w14:textId="77777777" w:rsidR="00A60DEF" w:rsidRDefault="00A60DEF" w:rsidP="002C71F7">
      <w:pPr>
        <w:rPr>
          <w:rFonts w:cs="Arial"/>
        </w:rPr>
      </w:pPr>
    </w:p>
    <w:p w14:paraId="0151B8CC" w14:textId="1E557503" w:rsidR="00532A85" w:rsidRPr="00141F30" w:rsidRDefault="00532A85" w:rsidP="002C71F7">
      <w:pPr>
        <w:rPr>
          <w:rFonts w:cs="Arial"/>
        </w:rPr>
      </w:pPr>
    </w:p>
    <w:p w14:paraId="4B9DBCB0" w14:textId="6936BB4B" w:rsidR="00141F30" w:rsidRPr="00141F30" w:rsidRDefault="00141F30" w:rsidP="002E4396">
      <w:pPr>
        <w:pStyle w:val="ListParagraph"/>
        <w:numPr>
          <w:ilvl w:val="0"/>
          <w:numId w:val="13"/>
        </w:numPr>
        <w:rPr>
          <w:rFonts w:cs="Arial"/>
        </w:rPr>
      </w:pPr>
      <w:r w:rsidRPr="00141F30">
        <w:rPr>
          <w:rFonts w:cs="Arial"/>
        </w:rPr>
        <w:t xml:space="preserve">Māori </w:t>
      </w:r>
      <w:r w:rsidR="003C2FE6">
        <w:rPr>
          <w:rFonts w:cs="Arial"/>
        </w:rPr>
        <w:t>are using</w:t>
      </w:r>
      <w:r w:rsidRPr="00141F30">
        <w:rPr>
          <w:rFonts w:cs="Arial"/>
        </w:rPr>
        <w:t xml:space="preserve"> disability support services</w:t>
      </w:r>
    </w:p>
    <w:p w14:paraId="6CC34D2D" w14:textId="388A82E6" w:rsidR="00141F30" w:rsidRPr="00141F30" w:rsidRDefault="00DC6538" w:rsidP="00141F30">
      <w:pPr>
        <w:pStyle w:val="ListParagraph"/>
        <w:ind w:left="4122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43E1A313" wp14:editId="7581A823">
            <wp:simplePos x="0" y="0"/>
            <wp:positionH relativeFrom="column">
              <wp:posOffset>-648335</wp:posOffset>
            </wp:positionH>
            <wp:positionV relativeFrom="paragraph">
              <wp:posOffset>393065</wp:posOffset>
            </wp:positionV>
            <wp:extent cx="2764155" cy="1276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ossroads 3-01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616D6" w14:textId="3A5CCF33" w:rsidR="00141F30" w:rsidRPr="00141F30" w:rsidRDefault="00141F30" w:rsidP="00141F30">
      <w:pPr>
        <w:pStyle w:val="ListParagraph"/>
        <w:ind w:left="4122"/>
        <w:rPr>
          <w:rFonts w:cs="Arial"/>
        </w:rPr>
      </w:pPr>
    </w:p>
    <w:p w14:paraId="11283913" w14:textId="189D1DBF" w:rsidR="00141F30" w:rsidRPr="00141F30" w:rsidRDefault="00141F30" w:rsidP="002E4396">
      <w:pPr>
        <w:pStyle w:val="ListParagraph"/>
        <w:numPr>
          <w:ilvl w:val="0"/>
          <w:numId w:val="13"/>
        </w:numPr>
        <w:rPr>
          <w:rFonts w:cs="Arial"/>
        </w:rPr>
      </w:pPr>
      <w:r w:rsidRPr="00141F30">
        <w:rPr>
          <w:rFonts w:cs="Arial"/>
        </w:rPr>
        <w:t>M</w:t>
      </w:r>
      <w:r w:rsidR="00D450BD">
        <w:rPr>
          <w:rFonts w:cs="Arial"/>
        </w:rPr>
        <w:t xml:space="preserve">āori </w:t>
      </w:r>
      <w:r w:rsidR="003C2FE6">
        <w:rPr>
          <w:rFonts w:cs="Arial"/>
        </w:rPr>
        <w:t>are using</w:t>
      </w:r>
      <w:r w:rsidR="00D450BD">
        <w:rPr>
          <w:rFonts w:cs="Arial"/>
        </w:rPr>
        <w:t xml:space="preserve"> services</w:t>
      </w:r>
      <w:r w:rsidRPr="00141F30">
        <w:rPr>
          <w:rFonts w:cs="Arial"/>
        </w:rPr>
        <w:t xml:space="preserve"> that </w:t>
      </w:r>
      <w:r w:rsidR="00A52696">
        <w:rPr>
          <w:rFonts w:cs="Arial"/>
        </w:rPr>
        <w:t>give them</w:t>
      </w:r>
      <w:r w:rsidRPr="00141F30">
        <w:rPr>
          <w:rFonts w:cs="Arial"/>
        </w:rPr>
        <w:t xml:space="preserve"> choice and control</w:t>
      </w:r>
    </w:p>
    <w:p w14:paraId="5025632B" w14:textId="54AF1E9D" w:rsidR="00141F30" w:rsidRPr="00141F30" w:rsidRDefault="00141F30" w:rsidP="00141F30">
      <w:pPr>
        <w:pStyle w:val="ListParagraph"/>
        <w:ind w:left="4122"/>
        <w:rPr>
          <w:rFonts w:cs="Arial"/>
        </w:rPr>
      </w:pPr>
    </w:p>
    <w:p w14:paraId="3671AF79" w14:textId="2E95A038" w:rsidR="00141F30" w:rsidRPr="00141F30" w:rsidRDefault="00DC6538" w:rsidP="00141F30">
      <w:pPr>
        <w:pStyle w:val="ListParagraph"/>
        <w:ind w:left="4122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 wp14:anchorId="144ECFBF" wp14:editId="7973E041">
            <wp:simplePos x="0" y="0"/>
            <wp:positionH relativeFrom="column">
              <wp:posOffset>-31942</wp:posOffset>
            </wp:positionH>
            <wp:positionV relativeFrom="paragraph">
              <wp:posOffset>199759</wp:posOffset>
            </wp:positionV>
            <wp:extent cx="1956391" cy="1804401"/>
            <wp:effectExtent l="0" t="0" r="6350" b="5715"/>
            <wp:wrapNone/>
            <wp:docPr id="23" name="Picture 23" descr="A picture containing text, book, linedraw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me-supported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91" cy="1804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9269F" w14:textId="28D4A948" w:rsidR="00141F30" w:rsidRPr="00141F30" w:rsidRDefault="002D40B7" w:rsidP="002E4396">
      <w:pPr>
        <w:pStyle w:val="ListParagraph"/>
        <w:numPr>
          <w:ilvl w:val="0"/>
          <w:numId w:val="13"/>
        </w:numPr>
        <w:rPr>
          <w:rFonts w:cs="Arial"/>
        </w:rPr>
      </w:pPr>
      <w:r>
        <w:rPr>
          <w:rFonts w:cs="Arial"/>
        </w:rPr>
        <w:t>t</w:t>
      </w:r>
      <w:r w:rsidR="00141F30" w:rsidRPr="00141F30">
        <w:rPr>
          <w:rFonts w:cs="Arial"/>
        </w:rPr>
        <w:t>āngata whaikah</w:t>
      </w:r>
      <w:r w:rsidR="00E04122">
        <w:rPr>
          <w:rFonts w:cs="Arial"/>
        </w:rPr>
        <w:t>a</w:t>
      </w:r>
      <w:r w:rsidR="00141F30" w:rsidRPr="00141F30">
        <w:rPr>
          <w:rFonts w:cs="Arial"/>
        </w:rPr>
        <w:t xml:space="preserve"> choose to live in the community with support</w:t>
      </w:r>
    </w:p>
    <w:p w14:paraId="4E630B6D" w14:textId="1C16BE3D" w:rsidR="00141F30" w:rsidRPr="00141F30" w:rsidRDefault="00141F30" w:rsidP="00141F30">
      <w:pPr>
        <w:rPr>
          <w:rFonts w:cs="Arial"/>
        </w:rPr>
      </w:pPr>
    </w:p>
    <w:p w14:paraId="37DFC02C" w14:textId="6D7EE084" w:rsidR="00141F30" w:rsidRPr="00141F30" w:rsidRDefault="00141F30" w:rsidP="00141F30">
      <w:pPr>
        <w:rPr>
          <w:rFonts w:cs="Arial"/>
        </w:rPr>
      </w:pPr>
    </w:p>
    <w:p w14:paraId="3FC3E4EC" w14:textId="181AAC66" w:rsidR="00141F30" w:rsidRPr="00141F30" w:rsidRDefault="00DC6538" w:rsidP="002E4396">
      <w:pPr>
        <w:pStyle w:val="ListParagraph"/>
        <w:numPr>
          <w:ilvl w:val="0"/>
          <w:numId w:val="13"/>
        </w:num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7BB41235" wp14:editId="5D154BF0">
            <wp:simplePos x="0" y="0"/>
            <wp:positionH relativeFrom="margin">
              <wp:align>left</wp:align>
            </wp:positionH>
            <wp:positionV relativeFrom="paragraph">
              <wp:posOffset>655896</wp:posOffset>
            </wp:positionV>
            <wp:extent cx="1743740" cy="1853007"/>
            <wp:effectExtent l="0" t="0" r="8890" b="0"/>
            <wp:wrapNone/>
            <wp:docPr id="24" name="Picture 24" descr="A group of people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oose_Staff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40" cy="185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F30" w:rsidRPr="00141F30">
        <w:rPr>
          <w:rFonts w:cs="Arial"/>
        </w:rPr>
        <w:t>tāngata whaikaha choose how they are supported</w:t>
      </w:r>
    </w:p>
    <w:p w14:paraId="21DAEF90" w14:textId="1D3E228F" w:rsidR="00141F30" w:rsidRPr="00141F30" w:rsidRDefault="00141F30" w:rsidP="00141F30">
      <w:pPr>
        <w:rPr>
          <w:rFonts w:cs="Arial"/>
        </w:rPr>
      </w:pPr>
    </w:p>
    <w:p w14:paraId="73C090A0" w14:textId="77777777" w:rsidR="00141F30" w:rsidRPr="00141F30" w:rsidRDefault="00141F30" w:rsidP="00141F30">
      <w:pPr>
        <w:rPr>
          <w:rFonts w:cs="Arial"/>
        </w:rPr>
      </w:pPr>
    </w:p>
    <w:p w14:paraId="43541174" w14:textId="3E88A50D" w:rsidR="00141F30" w:rsidRPr="00141F30" w:rsidRDefault="00141F30" w:rsidP="002E4396">
      <w:pPr>
        <w:pStyle w:val="ListParagraph"/>
        <w:numPr>
          <w:ilvl w:val="0"/>
          <w:numId w:val="13"/>
        </w:numPr>
        <w:rPr>
          <w:rFonts w:cs="Arial"/>
        </w:rPr>
      </w:pPr>
      <w:proofErr w:type="gramStart"/>
      <w:r w:rsidRPr="00141F30">
        <w:rPr>
          <w:rFonts w:cs="Arial"/>
        </w:rPr>
        <w:t>tāngata</w:t>
      </w:r>
      <w:proofErr w:type="gramEnd"/>
      <w:r w:rsidRPr="00141F30">
        <w:rPr>
          <w:rFonts w:cs="Arial"/>
        </w:rPr>
        <w:t xml:space="preserve"> whai</w:t>
      </w:r>
      <w:r w:rsidR="009B4671">
        <w:rPr>
          <w:rFonts w:cs="Arial"/>
        </w:rPr>
        <w:t>k</w:t>
      </w:r>
      <w:r w:rsidR="00276347">
        <w:rPr>
          <w:rFonts w:cs="Arial"/>
        </w:rPr>
        <w:t>ah</w:t>
      </w:r>
      <w:r w:rsidRPr="00141F30">
        <w:rPr>
          <w:rFonts w:cs="Arial"/>
        </w:rPr>
        <w:t>a choose who they get support from</w:t>
      </w:r>
      <w:r w:rsidR="00A60DEF">
        <w:rPr>
          <w:rFonts w:cs="Arial"/>
        </w:rPr>
        <w:t>.</w:t>
      </w:r>
    </w:p>
    <w:p w14:paraId="723EFD96" w14:textId="2B3A34F0" w:rsidR="00141F30" w:rsidRPr="00141F30" w:rsidRDefault="00141F30" w:rsidP="00141F30">
      <w:pPr>
        <w:rPr>
          <w:rFonts w:cs="Arial"/>
        </w:rPr>
      </w:pPr>
    </w:p>
    <w:p w14:paraId="63DB78D6" w14:textId="37E50EFC" w:rsidR="005C78DF" w:rsidRDefault="005C78DF" w:rsidP="005C78DF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47562AF5" wp14:editId="6D6F17E5">
            <wp:simplePos x="0" y="0"/>
            <wp:positionH relativeFrom="page">
              <wp:posOffset>508000</wp:posOffset>
            </wp:positionH>
            <wp:positionV relativeFrom="paragraph">
              <wp:posOffset>-26035</wp:posOffset>
            </wp:positionV>
            <wp:extent cx="2222938" cy="1166648"/>
            <wp:effectExtent l="0" t="0" r="635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F30">
        <w:rPr>
          <w:rFonts w:cs="Arial"/>
        </w:rPr>
        <w:t xml:space="preserve">The </w:t>
      </w:r>
      <w:r w:rsidRPr="00141F30">
        <w:rPr>
          <w:rFonts w:cs="Arial"/>
          <w:b/>
        </w:rPr>
        <w:t>Ministry of Health</w:t>
      </w:r>
      <w:r w:rsidRPr="00141F30">
        <w:rPr>
          <w:rFonts w:cs="Arial"/>
        </w:rPr>
        <w:t xml:space="preserve"> </w:t>
      </w:r>
      <w:r w:rsidR="00A60DEF">
        <w:rPr>
          <w:rFonts w:cs="Arial"/>
        </w:rPr>
        <w:t xml:space="preserve">also </w:t>
      </w:r>
      <w:r w:rsidRPr="00141F30">
        <w:rPr>
          <w:rFonts w:cs="Arial"/>
        </w:rPr>
        <w:t>know Whāia Te Ao Mārama 2012 – 2017 has made some things better for tāngata whaikaha because more</w:t>
      </w:r>
      <w:r w:rsidR="00A60DEF">
        <w:rPr>
          <w:rFonts w:cs="Arial"/>
        </w:rPr>
        <w:t>:</w:t>
      </w:r>
    </w:p>
    <w:p w14:paraId="398C8FF2" w14:textId="4D493B5B" w:rsidR="005C78DF" w:rsidRDefault="00A60DEF" w:rsidP="005C78DF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47CE4BD6" wp14:editId="59F496D0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254642" cy="1605942"/>
            <wp:effectExtent l="0" t="0" r="3175" b="0"/>
            <wp:wrapNone/>
            <wp:docPr id="25" name="Picture 25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 good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0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1CF56" w14:textId="77777777" w:rsidR="005C78DF" w:rsidRPr="005C78DF" w:rsidRDefault="005C78DF" w:rsidP="005C78DF">
      <w:pPr>
        <w:rPr>
          <w:rFonts w:cs="Arial"/>
        </w:rPr>
      </w:pPr>
    </w:p>
    <w:p w14:paraId="148768B2" w14:textId="01FFCC32" w:rsidR="002D40B7" w:rsidRDefault="00141F30" w:rsidP="002E4396">
      <w:pPr>
        <w:pStyle w:val="ListParagraph"/>
        <w:numPr>
          <w:ilvl w:val="0"/>
          <w:numId w:val="13"/>
        </w:numPr>
        <w:ind w:left="4253"/>
        <w:rPr>
          <w:rFonts w:cs="Arial"/>
        </w:rPr>
      </w:pPr>
      <w:r w:rsidRPr="002D40B7">
        <w:rPr>
          <w:rFonts w:cs="Arial"/>
        </w:rPr>
        <w:t>Māori that use services said they are happy with the service</w:t>
      </w:r>
      <w:r w:rsidR="006000E8">
        <w:rPr>
          <w:rFonts w:cs="Arial"/>
        </w:rPr>
        <w:t>.</w:t>
      </w:r>
    </w:p>
    <w:p w14:paraId="5EB8806F" w14:textId="67241975" w:rsidR="00651F1B" w:rsidRDefault="00651F1B" w:rsidP="00A80D33">
      <w:pPr>
        <w:pStyle w:val="ListParagraph"/>
        <w:ind w:left="4253"/>
        <w:rPr>
          <w:rFonts w:cs="Arial"/>
        </w:rPr>
      </w:pPr>
    </w:p>
    <w:p w14:paraId="6EF1965C" w14:textId="6ABB1844" w:rsidR="00651F1B" w:rsidRDefault="00651F1B" w:rsidP="00A80D33">
      <w:pPr>
        <w:pStyle w:val="ListParagraph"/>
        <w:ind w:left="4253"/>
        <w:rPr>
          <w:rFonts w:cs="Arial"/>
        </w:rPr>
      </w:pPr>
    </w:p>
    <w:p w14:paraId="4F0E77B4" w14:textId="269EE2FD" w:rsidR="00651F1B" w:rsidRPr="002D40B7" w:rsidRDefault="00A60DEF" w:rsidP="00A80D33">
      <w:pPr>
        <w:pStyle w:val="ListParagraph"/>
        <w:ind w:left="4253"/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DBC80E" wp14:editId="174A95B0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573618" cy="1571564"/>
                <wp:effectExtent l="0" t="0" r="762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618" cy="1571564"/>
                          <a:chOff x="0" y="0"/>
                          <a:chExt cx="1945728" cy="1943587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text, book&#10;&#10;Description generated with very high confidence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359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418" y="882502"/>
                            <a:ext cx="829310" cy="106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66045" id="Group 29" o:spid="_x0000_s1026" style="position:absolute;margin-left:0;margin-top:2.5pt;width:123.9pt;height:123.75pt;z-index:251666432;mso-position-horizontal:left;mso-position-horizontal-relative:margin;mso-width-relative:margin;mso-height-relative:margin" coordsize="19457,19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">
                <v:shape id="Picture 26" o:spid="_x0000_s1027" type="#_x0000_t75" alt="A picture containing text, book&#10;&#10;Description generated with very high confidence" style="position:absolute;width:17437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OeDFAAAA2wAAAA8AAABkcnMvZG93bnJldi54bWxEj0FrwkAUhO8F/8PyhN7qRlusxGxEBKkI&#10;PTT24u2RfSbB7Nu4u4npv3cLhR6HmfmGyTajacVAzjeWFcxnCQji0uqGKwXfp/3LCoQPyBpby6Tg&#10;hzxs8slThqm2d/6ioQiViBD2KSqoQ+hSKX1Zk0E/sx1x9C7WGQxRukpqh/cIN61cJMlSGmw4LtTY&#10;0a6m8lr0RoEb96+3j7fDpahKe35vk9tnvzoq9Twdt2sQgcbwH/5rH7SCxRJ+v8Qf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TngxQAAANsAAAAPAAAAAAAAAAAAAAAA&#10;AJ8CAABkcnMvZG93bnJldi54bWxQSwUGAAAAAAQABAD3AAAAkQMAAAAA&#10;">
                  <v:imagedata r:id="rId49" o:title="A picture containing text, book&#10;&#10;Description generated with very high confidence"/>
                </v:shape>
                <v:shape id="Picture 27" o:spid="_x0000_s1028" type="#_x0000_t75" alt="A close up of a logo&#10;&#10;Description generated with high confidence" style="position:absolute;left:11164;top:8825;width:8293;height:10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1lLi/AAAA2wAAAA8AAABkcnMvZG93bnJldi54bWxEj1ELAUEUhd+V/zBd5Y1ZElqGREpKWH7A&#10;befa3ezc2XYG698bpTyezjnf6cyXjSnFk2pXWFYw6EcgiFOrC84UXC/b3hSE88gaS8uk4E0Olot2&#10;a46xti8+0zPxmQgQdjEqyL2vYildmpNB17cVcfButjbog6wzqWt8Bbgp5TCKxtJgwWEhx4rWOaX3&#10;5GEU7LNjMuLd5j1d2+JxPLE/b/YHpbqdZjUD4anx//CvvdMKhhP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dZS4vwAAANsAAAAPAAAAAAAAAAAAAAAAAJ8CAABk&#10;cnMvZG93bnJldi54bWxQSwUGAAAAAAQABAD3AAAAiwMAAAAA&#10;">
                  <v:imagedata r:id="rId50" o:title="A close up of a logo&#10;&#10;Description generated with high confidence"/>
                  <v:path arrowok="t"/>
                </v:shape>
                <w10:wrap anchorx="margin"/>
              </v:group>
            </w:pict>
          </mc:Fallback>
        </mc:AlternateContent>
      </w:r>
    </w:p>
    <w:p w14:paraId="74A02C87" w14:textId="510CBF65" w:rsidR="002C71F7" w:rsidRPr="00F14F68" w:rsidRDefault="00E07CBB" w:rsidP="00A80D33">
      <w:pPr>
        <w:rPr>
          <w:rFonts w:cs="Arial"/>
          <w:szCs w:val="32"/>
        </w:rPr>
      </w:pPr>
      <w:r>
        <w:rPr>
          <w:rFonts w:cs="Arial"/>
        </w:rPr>
        <w:t xml:space="preserve">Some work </w:t>
      </w:r>
      <w:r w:rsidR="005C78DF">
        <w:rPr>
          <w:rFonts w:cs="Arial"/>
        </w:rPr>
        <w:t>has been</w:t>
      </w:r>
      <w:r>
        <w:rPr>
          <w:rFonts w:cs="Arial"/>
        </w:rPr>
        <w:t xml:space="preserve"> done to make disability support </w:t>
      </w:r>
      <w:r w:rsidR="00565C0A">
        <w:rPr>
          <w:rFonts w:cs="Arial"/>
        </w:rPr>
        <w:t>services</w:t>
      </w:r>
      <w:r>
        <w:rPr>
          <w:rFonts w:cs="Arial"/>
        </w:rPr>
        <w:t xml:space="preserve"> better for </w:t>
      </w:r>
      <w:r w:rsidRPr="00F14F68">
        <w:rPr>
          <w:rFonts w:cs="Arial"/>
          <w:szCs w:val="32"/>
        </w:rPr>
        <w:t>Māori.</w:t>
      </w:r>
    </w:p>
    <w:p w14:paraId="13E2F400" w14:textId="1689F6A2" w:rsidR="00E07CBB" w:rsidRPr="00F14F68" w:rsidRDefault="00E07CBB" w:rsidP="002C71F7">
      <w:pPr>
        <w:rPr>
          <w:rFonts w:cs="Arial"/>
          <w:szCs w:val="32"/>
        </w:rPr>
      </w:pPr>
    </w:p>
    <w:p w14:paraId="089275C6" w14:textId="4194E954" w:rsidR="00E07CBB" w:rsidRPr="00F14F68" w:rsidRDefault="00E07CBB" w:rsidP="002C71F7">
      <w:pPr>
        <w:rPr>
          <w:rFonts w:cs="Arial"/>
          <w:szCs w:val="32"/>
        </w:rPr>
      </w:pPr>
    </w:p>
    <w:p w14:paraId="67DD5FC4" w14:textId="30D6193C" w:rsidR="00E07CBB" w:rsidRPr="00F14F68" w:rsidRDefault="00B63DA7" w:rsidP="002C71F7">
      <w:pPr>
        <w:rPr>
          <w:rFonts w:cs="Arial"/>
          <w:szCs w:val="32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7456" behindDoc="0" locked="0" layoutInCell="1" allowOverlap="1" wp14:anchorId="5FD827C2" wp14:editId="55FD5EA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94485" cy="1800860"/>
            <wp:effectExtent l="0" t="0" r="5715" b="8890"/>
            <wp:wrapNone/>
            <wp:docPr id="28" name="Picture 28" descr="A picture containing book,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eedback good bad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B741" w14:textId="0302E0BB" w:rsidR="00E07CBB" w:rsidRPr="00BD1C65" w:rsidRDefault="00E07CBB" w:rsidP="002C71F7">
      <w:pPr>
        <w:rPr>
          <w:rFonts w:cs="Arial"/>
        </w:rPr>
      </w:pPr>
      <w:r w:rsidRPr="00BD1C65">
        <w:rPr>
          <w:rFonts w:cs="Arial"/>
        </w:rPr>
        <w:t>Che</w:t>
      </w:r>
      <w:r w:rsidR="00E147B8" w:rsidRPr="00BD1C65">
        <w:rPr>
          <w:rFonts w:cs="Arial"/>
        </w:rPr>
        <w:t xml:space="preserve">cks are done </w:t>
      </w:r>
      <w:r w:rsidR="00C2054F">
        <w:rPr>
          <w:rFonts w:cs="Arial"/>
        </w:rPr>
        <w:t xml:space="preserve">now </w:t>
      </w:r>
      <w:r w:rsidR="00E147B8" w:rsidRPr="00BD1C65">
        <w:rPr>
          <w:rFonts w:cs="Arial"/>
        </w:rPr>
        <w:t>to make sure disability support services work well with Māori culture.</w:t>
      </w:r>
    </w:p>
    <w:p w14:paraId="6FD8E082" w14:textId="3E1573D3" w:rsidR="00E147B8" w:rsidRPr="00BD1C65" w:rsidRDefault="00E147B8" w:rsidP="002C71F7">
      <w:pPr>
        <w:rPr>
          <w:rFonts w:cs="Arial"/>
        </w:rPr>
      </w:pPr>
    </w:p>
    <w:p w14:paraId="52C34B86" w14:textId="65905FF9" w:rsidR="00E147B8" w:rsidRPr="00BD1C65" w:rsidRDefault="00E147B8" w:rsidP="002C71F7">
      <w:pPr>
        <w:rPr>
          <w:rFonts w:cs="Arial"/>
        </w:rPr>
      </w:pPr>
    </w:p>
    <w:p w14:paraId="73F6983D" w14:textId="3BCA6A15" w:rsidR="008F2E0F" w:rsidRPr="00BD1C65" w:rsidRDefault="008F2E0F" w:rsidP="002C71F7">
      <w:pPr>
        <w:rPr>
          <w:rFonts w:cs="Arial"/>
        </w:rPr>
      </w:pPr>
    </w:p>
    <w:p w14:paraId="3A9E9836" w14:textId="6EBEC9EB" w:rsidR="008F2E0F" w:rsidRPr="00BD1C65" w:rsidRDefault="008C250B" w:rsidP="002C71F7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8480" behindDoc="0" locked="0" layoutInCell="1" allowOverlap="1" wp14:anchorId="7198A6D3" wp14:editId="7425F2AE">
            <wp:simplePos x="0" y="0"/>
            <wp:positionH relativeFrom="column">
              <wp:posOffset>28575</wp:posOffset>
            </wp:positionH>
            <wp:positionV relativeFrom="paragraph">
              <wp:posOffset>-543560</wp:posOffset>
            </wp:positionV>
            <wp:extent cx="1637414" cy="1792997"/>
            <wp:effectExtent l="0" t="0" r="1270" b="0"/>
            <wp:wrapNone/>
            <wp:docPr id="30" name="Picture 30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ing-involved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14" cy="179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806" w:rsidRPr="00BD1C65">
        <w:rPr>
          <w:rFonts w:cs="Arial"/>
        </w:rPr>
        <w:t>Māori carers can get new training to help them give good support to tāngata whaikaha</w:t>
      </w:r>
      <w:r w:rsidR="00EE62CB" w:rsidRPr="00BD1C65">
        <w:rPr>
          <w:rFonts w:cs="Arial"/>
        </w:rPr>
        <w:t>.</w:t>
      </w:r>
    </w:p>
    <w:p w14:paraId="44F98668" w14:textId="141A7209" w:rsidR="00EE62CB" w:rsidRDefault="00EE62CB" w:rsidP="002C71F7">
      <w:pPr>
        <w:rPr>
          <w:rFonts w:cs="Arial"/>
        </w:rPr>
      </w:pPr>
    </w:p>
    <w:p w14:paraId="65CB948B" w14:textId="64E9503E" w:rsidR="00F14F68" w:rsidRPr="00BD1C65" w:rsidRDefault="008C250B" w:rsidP="002C71F7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69504" behindDoc="0" locked="0" layoutInCell="1" allowOverlap="1" wp14:anchorId="07FBAD0F" wp14:editId="6EDBE343">
            <wp:simplePos x="0" y="0"/>
            <wp:positionH relativeFrom="margin">
              <wp:posOffset>-101600</wp:posOffset>
            </wp:positionH>
            <wp:positionV relativeFrom="paragraph">
              <wp:posOffset>114935</wp:posOffset>
            </wp:positionV>
            <wp:extent cx="2009554" cy="1767367"/>
            <wp:effectExtent l="0" t="0" r="0" b="4445"/>
            <wp:wrapNone/>
            <wp:docPr id="31" name="Picture 31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ining-group-polite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4" cy="176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164218" w14:textId="41F25255" w:rsidR="00EE62CB" w:rsidRPr="00BD1C65" w:rsidRDefault="00EE62CB" w:rsidP="002C71F7">
      <w:pPr>
        <w:rPr>
          <w:rFonts w:cs="Arial"/>
        </w:rPr>
      </w:pPr>
    </w:p>
    <w:p w14:paraId="16BE52C0" w14:textId="02A82C66" w:rsidR="00A80D33" w:rsidRDefault="00E5289F" w:rsidP="00E24030">
      <w:pPr>
        <w:rPr>
          <w:rFonts w:cs="Arial"/>
        </w:rPr>
      </w:pPr>
      <w:r w:rsidRPr="00BD1C65">
        <w:rPr>
          <w:rFonts w:cs="Arial"/>
        </w:rPr>
        <w:t>Some carers who are Māori joined the carer matching servi</w:t>
      </w:r>
      <w:r w:rsidR="00A0310B" w:rsidRPr="00BD1C65">
        <w:rPr>
          <w:rFonts w:cs="Arial"/>
        </w:rPr>
        <w:t>ce.</w:t>
      </w:r>
    </w:p>
    <w:p w14:paraId="08BBF709" w14:textId="5719F33D" w:rsidR="00E24030" w:rsidRDefault="00E24030" w:rsidP="00E24030">
      <w:pPr>
        <w:rPr>
          <w:rFonts w:cs="Arial"/>
        </w:rPr>
      </w:pPr>
    </w:p>
    <w:p w14:paraId="6FDEE8D5" w14:textId="788C4690" w:rsidR="00E24030" w:rsidRDefault="00E24030" w:rsidP="00E24030">
      <w:pPr>
        <w:rPr>
          <w:rFonts w:cs="Arial"/>
        </w:rPr>
      </w:pPr>
    </w:p>
    <w:p w14:paraId="23E0A592" w14:textId="199540E1" w:rsidR="00E24030" w:rsidRPr="006235B2" w:rsidRDefault="008C250B" w:rsidP="00E24030">
      <w:pPr>
        <w:rPr>
          <w:rFonts w:cs="Arial"/>
        </w:rPr>
      </w:pPr>
      <w:r w:rsidRPr="006235B2">
        <w:rPr>
          <w:rFonts w:cs="Arial"/>
          <w:noProof/>
          <w:lang w:val="en-NZ" w:eastAsia="en-NZ"/>
        </w:rPr>
        <w:drawing>
          <wp:anchor distT="0" distB="0" distL="114300" distR="114300" simplePos="0" relativeHeight="251670528" behindDoc="0" locked="0" layoutInCell="1" allowOverlap="1" wp14:anchorId="404F0918" wp14:editId="04AA6A78">
            <wp:simplePos x="0" y="0"/>
            <wp:positionH relativeFrom="column">
              <wp:posOffset>63500</wp:posOffset>
            </wp:positionH>
            <wp:positionV relativeFrom="paragraph">
              <wp:posOffset>153035</wp:posOffset>
            </wp:positionV>
            <wp:extent cx="1541721" cy="1676555"/>
            <wp:effectExtent l="0" t="0" r="1905" b="0"/>
            <wp:wrapNone/>
            <wp:docPr id="32" name="Picture 32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aining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21" cy="16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C56A4" w14:textId="25BA027C" w:rsidR="004E7EF3" w:rsidRDefault="00A0310B" w:rsidP="002C71F7">
      <w:r w:rsidRPr="006235B2">
        <w:rPr>
          <w:rFonts w:cs="Arial"/>
        </w:rPr>
        <w:t xml:space="preserve">Most staff </w:t>
      </w:r>
      <w:r w:rsidR="00F729A9" w:rsidRPr="006235B2">
        <w:rPr>
          <w:rFonts w:cs="Arial"/>
        </w:rPr>
        <w:t xml:space="preserve">working in the </w:t>
      </w:r>
      <w:r w:rsidR="003D5429" w:rsidRPr="006235B2">
        <w:rPr>
          <w:rFonts w:cs="Arial"/>
        </w:rPr>
        <w:t>Ministry</w:t>
      </w:r>
      <w:r w:rsidR="00F729A9" w:rsidRPr="006235B2">
        <w:rPr>
          <w:rFonts w:cs="Arial"/>
        </w:rPr>
        <w:t xml:space="preserve"> of Health’</w:t>
      </w:r>
      <w:r w:rsidR="00AA16D3" w:rsidRPr="006235B2">
        <w:rPr>
          <w:rFonts w:cs="Arial"/>
        </w:rPr>
        <w:t>s Disability Support S</w:t>
      </w:r>
      <w:r w:rsidR="00F729A9" w:rsidRPr="006235B2">
        <w:rPr>
          <w:rFonts w:cs="Arial"/>
        </w:rPr>
        <w:t xml:space="preserve">ervices have </w:t>
      </w:r>
      <w:r w:rsidR="00071027" w:rsidRPr="006235B2">
        <w:rPr>
          <w:rFonts w:cs="Arial"/>
        </w:rPr>
        <w:t xml:space="preserve">done a </w:t>
      </w:r>
      <w:r w:rsidR="003D5429" w:rsidRPr="006235B2">
        <w:rPr>
          <w:rFonts w:cs="Arial"/>
        </w:rPr>
        <w:t>course</w:t>
      </w:r>
      <w:r w:rsidR="00071027" w:rsidRPr="006235B2">
        <w:rPr>
          <w:rFonts w:cs="Arial"/>
        </w:rPr>
        <w:t xml:space="preserve"> </w:t>
      </w:r>
      <w:r w:rsidR="006235B2" w:rsidRPr="006235B2">
        <w:rPr>
          <w:rFonts w:cs="Arial"/>
        </w:rPr>
        <w:t>to learn how to work with Māori.</w:t>
      </w:r>
      <w:r w:rsidR="004E7EF3">
        <w:br w:type="page"/>
      </w:r>
    </w:p>
    <w:bookmarkStart w:id="5" w:name="_Toc508191640"/>
    <w:p w14:paraId="6EF6D7E8" w14:textId="77777777" w:rsidR="009F0E8E" w:rsidRDefault="00502904" w:rsidP="009F0E8E">
      <w:pPr>
        <w:pStyle w:val="Heading1"/>
        <w:spacing w:line="240" w:lineRule="auto"/>
        <w:ind w:left="0"/>
        <w:jc w:val="center"/>
        <w:rPr>
          <w:rFonts w:cs="Arial"/>
        </w:rPr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76F856B" wp14:editId="375A0086">
                <wp:simplePos x="0" y="0"/>
                <wp:positionH relativeFrom="margin">
                  <wp:align>right</wp:align>
                </wp:positionH>
                <wp:positionV relativeFrom="paragraph">
                  <wp:posOffset>-150845</wp:posOffset>
                </wp:positionV>
                <wp:extent cx="5690870" cy="1306286"/>
                <wp:effectExtent l="0" t="0" r="5080" b="8255"/>
                <wp:wrapNone/>
                <wp:docPr id="246" name="Rectangle: Rounded Corner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1306286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AF7F0" id="Rectangle: Rounded Corners 246" o:spid="_x0000_s1026" style="position:absolute;margin-left:396.9pt;margin-top:-11.9pt;width:448.1pt;height:102.85pt;z-index:-25150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0A6BF0" w:rsidRPr="00B13E1A">
        <w:rPr>
          <w:rFonts w:cs="Arial"/>
        </w:rPr>
        <w:t xml:space="preserve">About the </w:t>
      </w:r>
      <w:r w:rsidR="00563F2F" w:rsidRPr="00B13E1A">
        <w:rPr>
          <w:rFonts w:cs="Arial"/>
        </w:rPr>
        <w:t>symbol of</w:t>
      </w:r>
      <w:r w:rsidR="000A6BF0" w:rsidRPr="00B13E1A">
        <w:rPr>
          <w:rFonts w:cs="Arial"/>
        </w:rPr>
        <w:t xml:space="preserve"> </w:t>
      </w:r>
    </w:p>
    <w:p w14:paraId="0A591033" w14:textId="0EC5C616" w:rsidR="000A6BF0" w:rsidRPr="00B13E1A" w:rsidRDefault="000A6BF0" w:rsidP="009F0E8E">
      <w:pPr>
        <w:pStyle w:val="Heading1"/>
        <w:spacing w:line="240" w:lineRule="auto"/>
        <w:ind w:left="0"/>
        <w:jc w:val="center"/>
        <w:rPr>
          <w:rFonts w:cs="Arial"/>
        </w:rPr>
      </w:pPr>
      <w:r w:rsidRPr="00B13E1A">
        <w:rPr>
          <w:rFonts w:cs="Arial"/>
        </w:rPr>
        <w:t>Whāia Te Ao Mārama</w:t>
      </w:r>
      <w:bookmarkEnd w:id="5"/>
    </w:p>
    <w:p w14:paraId="4DE84CF1" w14:textId="7EABBDEB" w:rsidR="000A6BF0" w:rsidRDefault="000A6BF0" w:rsidP="000A6BF0">
      <w:pPr>
        <w:rPr>
          <w:lang w:val="en-US" w:eastAsia="zh-CN"/>
        </w:rPr>
      </w:pPr>
    </w:p>
    <w:p w14:paraId="1E7CC71C" w14:textId="26C8E13B" w:rsidR="000A6BF0" w:rsidRDefault="00975A9A" w:rsidP="000A6BF0">
      <w:pPr>
        <w:rPr>
          <w:lang w:val="en-US" w:eastAsia="zh-CN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213248" behindDoc="1" locked="0" layoutInCell="1" allowOverlap="1" wp14:anchorId="03756369" wp14:editId="62BD46C0">
                <wp:simplePos x="0" y="0"/>
                <wp:positionH relativeFrom="column">
                  <wp:posOffset>-457200</wp:posOffset>
                </wp:positionH>
                <wp:positionV relativeFrom="paragraph">
                  <wp:posOffset>138199</wp:posOffset>
                </wp:positionV>
                <wp:extent cx="2221865" cy="2880360"/>
                <wp:effectExtent l="0" t="0" r="6985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2880360"/>
                          <a:chOff x="0" y="0"/>
                          <a:chExt cx="2221865" cy="2880360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288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618" y="415636"/>
                            <a:ext cx="89344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8038F" id="Group 122" o:spid="_x0000_s1026" style="position:absolute;margin-left:-36pt;margin-top:10.9pt;width:174.95pt;height:226.8pt;z-index:-251103232" coordsize="22218,28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">
                <v:shape id="Picture 111" o:spid="_x0000_s1027" type="#_x0000_t75" style="position:absolute;width:22218;height:2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4TbfAAAAA3AAAAA8AAABkcnMvZG93bnJldi54bWxET0uLwjAQvgv+hzDC3jStuyxSjaKLgpc9&#10;+LqPzdgGm0m3SbX+eyMIe5uP7zmzRWcrcaPGG8cK0lECgjh32nCh4HjYDCcgfEDWWDkmBQ/ysJj3&#10;ezPMtLvzjm77UIgYwj5DBWUIdSalz0uy6EeuJo7cxTUWQ4RNIXWD9xhuKzlOkm9p0XBsKLGmn5Ly&#10;6761Cj47bH17Xu/Cw5qvsTldf/9WiVIfg245BRGoC//it3ur4/w0hdcz8QI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hNt8AAAADcAAAADwAAAAAAAAAAAAAAAACfAgAA&#10;ZHJzL2Rvd25yZXYueG1sUEsFBgAAAAAEAAQA9wAAAIwDAAAAAA==&#10;">
                  <v:imagedata r:id="rId57" o:title=""/>
                  <v:path arrowok="t"/>
                </v:shape>
                <v:shape id="Picture 120" o:spid="_x0000_s1028" type="#_x0000_t75" style="position:absolute;left:8936;top:4156;width:8934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l5zEAAAA3AAAAA8AAABkcnMvZG93bnJldi54bWxEj8FuwkAMRO+V+g8rV+JWNgWlagMLqqgQ&#10;PSEB/QA3a5KI2BtltxD4+vqA1JutGc88z5cDt+ZMfWyCOHgZZ2BIyuAbqRx8H9bPb2BiQvHYBiEH&#10;V4qwXDw+zLHw4SI7Ou9TZTREYoEO6pS6wtpY1sQYx6EjUe0Yesaka19Z3+NFw7m1kyx7tYyNaEON&#10;Ha1qKk/7X3ZQbXfDj+Umf98cOZ+u8s+S+Obc6Gn4mIFJNKR/8/36yyv+RPH1GZ3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/l5zEAAAA3AAAAA8AAAAAAAAAAAAAAAAA&#10;nwIAAGRycy9kb3ducmV2LnhtbFBLBQYAAAAABAAEAPcAAACQAwAAAAA=&#10;">
                  <v:imagedata r:id="rId58" o:title=""/>
                  <v:path arrowok="t"/>
                </v:shape>
              </v:group>
            </w:pict>
          </mc:Fallback>
        </mc:AlternateContent>
      </w:r>
    </w:p>
    <w:p w14:paraId="02411DFD" w14:textId="77777777" w:rsidR="009F0E8E" w:rsidRDefault="009F0E8E" w:rsidP="000A6BF0">
      <w:pPr>
        <w:rPr>
          <w:rFonts w:cs="Arial"/>
          <w:lang w:val="en-US" w:eastAsia="zh-CN"/>
        </w:rPr>
      </w:pPr>
    </w:p>
    <w:p w14:paraId="7A52602A" w14:textId="0A1BB31A" w:rsidR="000A6BF0" w:rsidRDefault="000A6BF0" w:rsidP="000A6BF0">
      <w:pPr>
        <w:rPr>
          <w:rFonts w:cs="Arial"/>
          <w:lang w:val="en-US" w:eastAsia="zh-CN"/>
        </w:rPr>
      </w:pPr>
      <w:r w:rsidRPr="00B10489">
        <w:rPr>
          <w:rFonts w:cs="Arial"/>
          <w:lang w:val="en-US" w:eastAsia="zh-CN"/>
        </w:rPr>
        <w:t xml:space="preserve">Whāia Te Ao Mārama </w:t>
      </w:r>
      <w:r w:rsidR="00621CC6">
        <w:rPr>
          <w:rFonts w:cs="Arial"/>
          <w:lang w:val="en-US" w:eastAsia="zh-CN"/>
        </w:rPr>
        <w:t>has</w:t>
      </w:r>
      <w:r w:rsidRPr="00B10489">
        <w:rPr>
          <w:rFonts w:cs="Arial"/>
          <w:lang w:val="en-US" w:eastAsia="zh-CN"/>
        </w:rPr>
        <w:t xml:space="preserve"> </w:t>
      </w:r>
      <w:r w:rsidR="00563F2F">
        <w:rPr>
          <w:rFonts w:cs="Arial"/>
          <w:lang w:val="en-US" w:eastAsia="zh-CN"/>
        </w:rPr>
        <w:t>a symbol</w:t>
      </w:r>
      <w:r w:rsidRPr="00B10489">
        <w:rPr>
          <w:rFonts w:cs="Arial"/>
          <w:lang w:val="en-US" w:eastAsia="zh-CN"/>
        </w:rPr>
        <w:t>.</w:t>
      </w:r>
    </w:p>
    <w:p w14:paraId="5ACF3643" w14:textId="7ECC2F9D" w:rsidR="00563F2F" w:rsidRPr="00B10489" w:rsidRDefault="00563F2F" w:rsidP="000A6BF0">
      <w:pPr>
        <w:rPr>
          <w:rFonts w:cs="Arial"/>
          <w:lang w:val="en-US" w:eastAsia="zh-CN"/>
        </w:rPr>
      </w:pPr>
    </w:p>
    <w:p w14:paraId="512B8413" w14:textId="6735C167" w:rsidR="000A6BF0" w:rsidRDefault="000A6BF0" w:rsidP="000A6BF0">
      <w:pPr>
        <w:rPr>
          <w:rFonts w:cs="Arial"/>
          <w:lang w:val="en-US" w:eastAsia="zh-CN"/>
        </w:rPr>
      </w:pPr>
    </w:p>
    <w:p w14:paraId="496AAB97" w14:textId="1B4BF2D4" w:rsidR="00563F2F" w:rsidRDefault="00563F2F" w:rsidP="000A6BF0">
      <w:pPr>
        <w:rPr>
          <w:rFonts w:cs="Arial"/>
          <w:lang w:val="en-US" w:eastAsia="zh-CN"/>
        </w:rPr>
      </w:pPr>
    </w:p>
    <w:p w14:paraId="30FBAAD8" w14:textId="7DAA0EC8" w:rsidR="00563F2F" w:rsidRDefault="008E11AD" w:rsidP="000A6BF0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A symbol is something that means </w:t>
      </w:r>
      <w:r w:rsidR="00563F2F">
        <w:rPr>
          <w:rFonts w:cs="Arial"/>
          <w:lang w:val="en-US" w:eastAsia="zh-CN"/>
        </w:rPr>
        <w:t>something.</w:t>
      </w:r>
    </w:p>
    <w:p w14:paraId="5079E408" w14:textId="55BF4EB0" w:rsidR="00563F2F" w:rsidRDefault="00563F2F" w:rsidP="000A6BF0">
      <w:pPr>
        <w:rPr>
          <w:rFonts w:cs="Arial"/>
          <w:lang w:val="en-US" w:eastAsia="zh-CN"/>
        </w:rPr>
      </w:pPr>
    </w:p>
    <w:p w14:paraId="504FD752" w14:textId="629874D7" w:rsidR="00563F2F" w:rsidRDefault="00563F2F" w:rsidP="000A6BF0">
      <w:pPr>
        <w:rPr>
          <w:rFonts w:cs="Arial"/>
          <w:lang w:val="en-US" w:eastAsia="zh-CN"/>
        </w:rPr>
      </w:pPr>
    </w:p>
    <w:p w14:paraId="1B6A0F8E" w14:textId="215FB43D" w:rsidR="00563F2F" w:rsidRDefault="00563F2F" w:rsidP="000A6BF0">
      <w:pPr>
        <w:rPr>
          <w:rFonts w:cs="Arial"/>
          <w:lang w:val="en-US" w:eastAsia="zh-CN"/>
        </w:rPr>
      </w:pPr>
    </w:p>
    <w:p w14:paraId="077D9C6B" w14:textId="6F9242D4" w:rsidR="00563F2F" w:rsidRPr="00B35722" w:rsidRDefault="00975A9A" w:rsidP="000A6BF0">
      <w:pPr>
        <w:rPr>
          <w:rFonts w:cs="Arial"/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155904" behindDoc="1" locked="0" layoutInCell="1" allowOverlap="1" wp14:anchorId="296445B3" wp14:editId="40F59769">
            <wp:simplePos x="0" y="0"/>
            <wp:positionH relativeFrom="margin">
              <wp:posOffset>-374015</wp:posOffset>
            </wp:positionH>
            <wp:positionV relativeFrom="paragraph">
              <wp:posOffset>643255</wp:posOffset>
            </wp:positionV>
            <wp:extent cx="1899920" cy="1620520"/>
            <wp:effectExtent l="0" t="0" r="508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F2F" w:rsidRPr="00B35722">
        <w:rPr>
          <w:rFonts w:cs="Arial"/>
          <w:lang w:val="en-US" w:eastAsia="zh-CN"/>
        </w:rPr>
        <w:t xml:space="preserve">Whāia Te Ao Mārama uses this </w:t>
      </w:r>
      <w:proofErr w:type="gramStart"/>
      <w:r w:rsidR="00563F2F" w:rsidRPr="00B35722">
        <w:rPr>
          <w:rFonts w:cs="Arial"/>
          <w:sz w:val="40"/>
          <w:szCs w:val="40"/>
          <w:lang w:val="en-US" w:eastAsia="zh-CN"/>
        </w:rPr>
        <w:t>torino</w:t>
      </w:r>
      <w:proofErr w:type="gramEnd"/>
      <w:r w:rsidR="00563F2F" w:rsidRPr="00B35722">
        <w:rPr>
          <w:rFonts w:cs="Arial"/>
          <w:lang w:val="en-US" w:eastAsia="zh-CN"/>
        </w:rPr>
        <w:t xml:space="preserve"> as its symbol.</w:t>
      </w:r>
    </w:p>
    <w:p w14:paraId="3431BE54" w14:textId="77777777" w:rsidR="00563F2F" w:rsidRPr="00B10489" w:rsidRDefault="00563F2F" w:rsidP="000A6BF0">
      <w:pPr>
        <w:rPr>
          <w:rFonts w:cs="Arial"/>
          <w:lang w:val="en-US" w:eastAsia="zh-CN"/>
        </w:rPr>
      </w:pPr>
    </w:p>
    <w:p w14:paraId="1B6BFE42" w14:textId="1BE082B3" w:rsidR="000A6BF0" w:rsidRDefault="000A6BF0" w:rsidP="000A6BF0">
      <w:pPr>
        <w:rPr>
          <w:rFonts w:cs="Arial"/>
          <w:lang w:val="en-US" w:eastAsia="zh-CN"/>
        </w:rPr>
      </w:pPr>
    </w:p>
    <w:p w14:paraId="0F02C0E2" w14:textId="77AE45E3" w:rsidR="00B10489" w:rsidRDefault="00B10489" w:rsidP="000A6BF0">
      <w:pPr>
        <w:rPr>
          <w:rFonts w:cs="Arial"/>
          <w:lang w:val="en-US" w:eastAsia="zh-CN"/>
        </w:rPr>
      </w:pPr>
    </w:p>
    <w:p w14:paraId="73BC009C" w14:textId="3C7A1F36" w:rsidR="00B10489" w:rsidRDefault="00B10489" w:rsidP="000A6BF0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The </w:t>
      </w:r>
      <w:proofErr w:type="gramStart"/>
      <w:r w:rsidRPr="0027466A">
        <w:rPr>
          <w:rFonts w:cs="Arial"/>
          <w:szCs w:val="32"/>
          <w:lang w:val="en-US" w:eastAsia="zh-CN"/>
        </w:rPr>
        <w:t>torino</w:t>
      </w:r>
      <w:proofErr w:type="gramEnd"/>
      <w:r>
        <w:rPr>
          <w:rFonts w:cs="Arial"/>
          <w:lang w:val="en-US" w:eastAsia="zh-CN"/>
        </w:rPr>
        <w:t xml:space="preserve"> is </w:t>
      </w:r>
      <w:r w:rsidR="00563F2F">
        <w:rPr>
          <w:rFonts w:cs="Arial"/>
          <w:lang w:val="en-US" w:eastAsia="zh-CN"/>
        </w:rPr>
        <w:t>a double spiral</w:t>
      </w:r>
      <w:r>
        <w:rPr>
          <w:rFonts w:cs="Arial"/>
          <w:lang w:val="en-US" w:eastAsia="zh-CN"/>
        </w:rPr>
        <w:t>.</w:t>
      </w:r>
    </w:p>
    <w:p w14:paraId="38D50D06" w14:textId="60616A8E" w:rsidR="00B10489" w:rsidRDefault="00B10489" w:rsidP="000A6BF0">
      <w:pPr>
        <w:rPr>
          <w:rFonts w:cs="Arial"/>
          <w:lang w:val="en-US" w:eastAsia="zh-CN"/>
        </w:rPr>
      </w:pPr>
    </w:p>
    <w:p w14:paraId="1441BF73" w14:textId="395A6DE7" w:rsidR="00B10489" w:rsidRDefault="00B10489" w:rsidP="000A6BF0">
      <w:pPr>
        <w:rPr>
          <w:rFonts w:cs="Arial"/>
          <w:lang w:val="en-US" w:eastAsia="zh-CN"/>
        </w:rPr>
      </w:pPr>
    </w:p>
    <w:p w14:paraId="4B0FEFD1" w14:textId="3D700702" w:rsidR="00BE326B" w:rsidRPr="00B10489" w:rsidRDefault="00BE326B" w:rsidP="000A6BF0">
      <w:pPr>
        <w:rPr>
          <w:rFonts w:cs="Arial"/>
          <w:lang w:val="en-US" w:eastAsia="zh-CN"/>
        </w:rPr>
      </w:pPr>
    </w:p>
    <w:p w14:paraId="148B7498" w14:textId="11D735E9" w:rsidR="000A6BF0" w:rsidRPr="00B10489" w:rsidRDefault="00975A9A" w:rsidP="000A6BF0">
      <w:p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12392D0B" wp14:editId="125030BC">
            <wp:simplePos x="0" y="0"/>
            <wp:positionH relativeFrom="margin">
              <wp:posOffset>619183</wp:posOffset>
            </wp:positionH>
            <wp:positionV relativeFrom="paragraph">
              <wp:posOffset>143222</wp:posOffset>
            </wp:positionV>
            <wp:extent cx="914400" cy="914400"/>
            <wp:effectExtent l="0" t="0" r="0" b="0"/>
            <wp:wrapNone/>
            <wp:docPr id="35" name="Graphic 35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arning.sv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157952" behindDoc="1" locked="0" layoutInCell="1" allowOverlap="1" wp14:anchorId="1C815420" wp14:editId="2DFB59F8">
            <wp:simplePos x="0" y="0"/>
            <wp:positionH relativeFrom="margin">
              <wp:posOffset>-332105</wp:posOffset>
            </wp:positionH>
            <wp:positionV relativeFrom="paragraph">
              <wp:posOffset>-21590</wp:posOffset>
            </wp:positionV>
            <wp:extent cx="1038860" cy="885825"/>
            <wp:effectExtent l="0" t="0" r="8890" b="952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BF0" w:rsidRPr="00B10489">
        <w:rPr>
          <w:rFonts w:cs="Arial"/>
          <w:lang w:val="en-US" w:eastAsia="zh-CN"/>
        </w:rPr>
        <w:t xml:space="preserve">The </w:t>
      </w:r>
      <w:proofErr w:type="gramStart"/>
      <w:r w:rsidR="000A6BF0" w:rsidRPr="00B10489">
        <w:rPr>
          <w:rFonts w:cs="Arial"/>
          <w:lang w:val="en-US" w:eastAsia="zh-CN"/>
        </w:rPr>
        <w:t>torino</w:t>
      </w:r>
      <w:proofErr w:type="gramEnd"/>
      <w:r w:rsidR="000A6BF0" w:rsidRPr="00B10489">
        <w:rPr>
          <w:rFonts w:cs="Arial"/>
          <w:lang w:val="en-US" w:eastAsia="zh-CN"/>
        </w:rPr>
        <w:t xml:space="preserve"> is a shape that is important in </w:t>
      </w:r>
      <w:r w:rsidR="000A6BF0" w:rsidRPr="00CE20AE">
        <w:rPr>
          <w:rFonts w:cs="Arial"/>
          <w:sz w:val="40"/>
          <w:szCs w:val="40"/>
          <w:lang w:val="en-US" w:eastAsia="zh-CN"/>
        </w:rPr>
        <w:t>Te Ao Māori</w:t>
      </w:r>
      <w:r w:rsidR="000A6BF0" w:rsidRPr="00B10489">
        <w:rPr>
          <w:rFonts w:cs="Arial"/>
          <w:lang w:val="en-US" w:eastAsia="zh-CN"/>
        </w:rPr>
        <w:t>.</w:t>
      </w:r>
    </w:p>
    <w:p w14:paraId="7A0F0C55" w14:textId="39208CAD" w:rsidR="000A6BF0" w:rsidRPr="00B10489" w:rsidRDefault="000A6BF0" w:rsidP="000A6BF0">
      <w:pPr>
        <w:rPr>
          <w:rFonts w:cs="Arial"/>
          <w:lang w:val="en-US" w:eastAsia="zh-CN"/>
        </w:rPr>
      </w:pPr>
    </w:p>
    <w:p w14:paraId="291EA3A8" w14:textId="2FBE7039" w:rsidR="000A6BF0" w:rsidRPr="00B10489" w:rsidRDefault="00452233" w:rsidP="000A6BF0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41A04" wp14:editId="1EB74B39">
                <wp:simplePos x="0" y="0"/>
                <wp:positionH relativeFrom="column">
                  <wp:posOffset>712381</wp:posOffset>
                </wp:positionH>
                <wp:positionV relativeFrom="paragraph">
                  <wp:posOffset>253675</wp:posOffset>
                </wp:positionV>
                <wp:extent cx="0" cy="1796902"/>
                <wp:effectExtent l="0" t="0" r="38100" b="3238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6902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123F8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pt,19.95pt" to="56.1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" strokecolor="#c00000" strokeweight="1.5pt">
                <v:stroke joinstyle="miter"/>
              </v:line>
            </w:pict>
          </mc:Fallback>
        </mc:AlternateContent>
      </w:r>
    </w:p>
    <w:p w14:paraId="1E702668" w14:textId="48F7FD92" w:rsidR="000A6BF0" w:rsidRPr="00B10489" w:rsidRDefault="00452233" w:rsidP="000A6BF0">
      <w:p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0CEF945D" wp14:editId="71709E99">
            <wp:simplePos x="0" y="0"/>
            <wp:positionH relativeFrom="column">
              <wp:posOffset>-648970</wp:posOffset>
            </wp:positionH>
            <wp:positionV relativeFrom="paragraph">
              <wp:posOffset>179056</wp:posOffset>
            </wp:positionV>
            <wp:extent cx="1244009" cy="1244009"/>
            <wp:effectExtent l="0" t="0" r="0" b="0"/>
            <wp:wrapNone/>
            <wp:docPr id="39" name="Picture 39" descr="https://cdn.shopify.com/s/files/1/0606/1553/products/Cloudy_large.png?v=141785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Cloudy_large.png?v=1417858905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1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8720" behindDoc="0" locked="0" layoutInCell="1" allowOverlap="1" wp14:anchorId="7C9CECB6" wp14:editId="58FCB31F">
            <wp:simplePos x="0" y="0"/>
            <wp:positionH relativeFrom="column">
              <wp:posOffset>797398</wp:posOffset>
            </wp:positionH>
            <wp:positionV relativeFrom="paragraph">
              <wp:posOffset>179085</wp:posOffset>
            </wp:positionV>
            <wp:extent cx="1222375" cy="1222375"/>
            <wp:effectExtent l="0" t="0" r="0" b="0"/>
            <wp:wrapNone/>
            <wp:docPr id="40" name="Picture 40" descr="https://cdn.shopify.com/s/files/1/0606/1553/products/World_large.png?v=141785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06/1553/products/World_large.png?v=1417859163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6114D" w14:textId="46E656A7" w:rsidR="000A6BF0" w:rsidRPr="00B10489" w:rsidRDefault="000A6BF0" w:rsidP="000A6BF0">
      <w:pPr>
        <w:rPr>
          <w:rFonts w:cs="Arial"/>
          <w:lang w:val="en-US" w:eastAsia="zh-CN"/>
        </w:rPr>
      </w:pPr>
      <w:r w:rsidRPr="00B10489">
        <w:rPr>
          <w:rFonts w:cs="Arial"/>
          <w:lang w:val="en-US" w:eastAsia="zh-CN"/>
        </w:rPr>
        <w:t xml:space="preserve">The </w:t>
      </w:r>
      <w:proofErr w:type="gramStart"/>
      <w:r w:rsidR="00B10489" w:rsidRPr="00B10489">
        <w:rPr>
          <w:rFonts w:cs="Arial"/>
          <w:lang w:val="en-US" w:eastAsia="zh-CN"/>
        </w:rPr>
        <w:t>torino</w:t>
      </w:r>
      <w:proofErr w:type="gramEnd"/>
      <w:r w:rsidR="00B10489" w:rsidRPr="00B10489">
        <w:rPr>
          <w:rFonts w:cs="Arial"/>
          <w:lang w:val="en-US" w:eastAsia="zh-CN"/>
        </w:rPr>
        <w:t xml:space="preserve"> shows the world of light that was made when </w:t>
      </w:r>
      <w:r w:rsidR="00B10489" w:rsidRPr="00ED34EF">
        <w:rPr>
          <w:rFonts w:cs="Arial"/>
          <w:sz w:val="40"/>
          <w:szCs w:val="40"/>
          <w:lang w:val="en-US" w:eastAsia="zh-CN"/>
        </w:rPr>
        <w:t>Ranginui</w:t>
      </w:r>
      <w:r w:rsidR="00B10489" w:rsidRPr="00B10489">
        <w:rPr>
          <w:rFonts w:cs="Arial"/>
          <w:lang w:val="en-US" w:eastAsia="zh-CN"/>
        </w:rPr>
        <w:t xml:space="preserve"> and </w:t>
      </w:r>
      <w:r w:rsidR="00B10489" w:rsidRPr="002D486A">
        <w:rPr>
          <w:rFonts w:cs="Arial"/>
          <w:sz w:val="40"/>
          <w:szCs w:val="40"/>
          <w:lang w:val="en-US" w:eastAsia="zh-CN"/>
        </w:rPr>
        <w:t>Papatūānuku</w:t>
      </w:r>
      <w:r w:rsidR="00B10489" w:rsidRPr="00B10489">
        <w:rPr>
          <w:rFonts w:cs="Arial"/>
          <w:lang w:val="en-US" w:eastAsia="zh-CN"/>
        </w:rPr>
        <w:t xml:space="preserve"> were separated.</w:t>
      </w:r>
    </w:p>
    <w:p w14:paraId="594C54CA" w14:textId="5C1659A0" w:rsidR="00B10489" w:rsidRPr="00B10489" w:rsidRDefault="00B10489" w:rsidP="000A6BF0">
      <w:pPr>
        <w:rPr>
          <w:rFonts w:cs="Arial"/>
          <w:lang w:val="en-US" w:eastAsia="zh-CN"/>
        </w:rPr>
      </w:pPr>
    </w:p>
    <w:p w14:paraId="057EFA09" w14:textId="2EF1C2D9" w:rsidR="00B10489" w:rsidRPr="00B10489" w:rsidRDefault="00772F32" w:rsidP="000A6BF0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681792" behindDoc="0" locked="0" layoutInCell="1" allowOverlap="1" wp14:anchorId="4D853F14" wp14:editId="08815AD5">
            <wp:simplePos x="0" y="0"/>
            <wp:positionH relativeFrom="margin">
              <wp:align>left</wp:align>
            </wp:positionH>
            <wp:positionV relativeFrom="paragraph">
              <wp:posOffset>213187</wp:posOffset>
            </wp:positionV>
            <wp:extent cx="1296785" cy="1499954"/>
            <wp:effectExtent l="0" t="0" r="0" b="5080"/>
            <wp:wrapNone/>
            <wp:docPr id="42" name="Picture 42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rae_meeting_300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85" cy="149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E5B75" w14:textId="27402AF6" w:rsidR="00B10489" w:rsidRPr="00B10489" w:rsidRDefault="00B10489" w:rsidP="000A6BF0">
      <w:pPr>
        <w:rPr>
          <w:rFonts w:cs="Arial"/>
          <w:lang w:val="en-US" w:eastAsia="zh-CN"/>
        </w:rPr>
      </w:pPr>
    </w:p>
    <w:p w14:paraId="2FF32670" w14:textId="0FC987F5" w:rsidR="00B10489" w:rsidRDefault="00B10489" w:rsidP="000A6BF0">
      <w:pPr>
        <w:rPr>
          <w:rFonts w:cs="Arial"/>
          <w:lang w:val="en-US" w:eastAsia="zh-CN"/>
        </w:rPr>
      </w:pPr>
      <w:r w:rsidRPr="00B10489">
        <w:rPr>
          <w:rFonts w:cs="Arial"/>
          <w:lang w:val="en-US" w:eastAsia="zh-CN"/>
        </w:rPr>
        <w:t>It can be seen:</w:t>
      </w:r>
    </w:p>
    <w:p w14:paraId="4592D7DF" w14:textId="78408498" w:rsidR="00563F2F" w:rsidRPr="00B10489" w:rsidRDefault="00563F2F" w:rsidP="000A6BF0">
      <w:pPr>
        <w:rPr>
          <w:rFonts w:cs="Arial"/>
          <w:lang w:val="en-US" w:eastAsia="zh-CN"/>
        </w:rPr>
      </w:pPr>
    </w:p>
    <w:p w14:paraId="3D9C7858" w14:textId="0B166842" w:rsidR="00B10489" w:rsidRPr="00BE193C" w:rsidRDefault="00772F32" w:rsidP="002E4396">
      <w:pPr>
        <w:pStyle w:val="ListParagraph"/>
        <w:numPr>
          <w:ilvl w:val="0"/>
          <w:numId w:val="2"/>
        </w:numPr>
        <w:rPr>
          <w:rFonts w:cs="Arial"/>
          <w:lang w:val="en-US" w:eastAsia="zh-CN"/>
        </w:rPr>
      </w:pPr>
      <w:r>
        <w:rPr>
          <w:rFonts w:cs="Arial"/>
          <w:noProof/>
          <w:szCs w:val="40"/>
          <w:lang w:val="en-NZ" w:eastAsia="en-NZ"/>
        </w:rPr>
        <w:drawing>
          <wp:anchor distT="0" distB="0" distL="114300" distR="114300" simplePos="0" relativeHeight="252114944" behindDoc="1" locked="0" layoutInCell="1" allowOverlap="1" wp14:anchorId="118DCA61" wp14:editId="3937DE09">
            <wp:simplePos x="0" y="0"/>
            <wp:positionH relativeFrom="column">
              <wp:posOffset>-349481</wp:posOffset>
            </wp:positionH>
            <wp:positionV relativeFrom="paragraph">
              <wp:posOffset>357851</wp:posOffset>
            </wp:positionV>
            <wp:extent cx="1998548" cy="1413164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ka 1.pn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548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89" w:rsidRPr="00B10489">
        <w:rPr>
          <w:rFonts w:cs="Arial"/>
          <w:lang w:val="en-US" w:eastAsia="zh-CN"/>
        </w:rPr>
        <w:t xml:space="preserve">above the doorway of </w:t>
      </w:r>
      <w:r w:rsidR="00B10489" w:rsidRPr="00B10489">
        <w:rPr>
          <w:rFonts w:cs="Arial"/>
          <w:sz w:val="40"/>
          <w:szCs w:val="40"/>
          <w:lang w:val="en-US" w:eastAsia="zh-CN"/>
        </w:rPr>
        <w:t>wharenui</w:t>
      </w:r>
    </w:p>
    <w:p w14:paraId="0F0C8439" w14:textId="009FBCB0" w:rsidR="00BE193C" w:rsidRDefault="00BE193C" w:rsidP="00BE193C">
      <w:pPr>
        <w:rPr>
          <w:rFonts w:cs="Arial"/>
          <w:lang w:val="en-US" w:eastAsia="zh-CN"/>
        </w:rPr>
      </w:pPr>
    </w:p>
    <w:p w14:paraId="038EA5AE" w14:textId="0A2823DA" w:rsidR="00BE193C" w:rsidRPr="00BE193C" w:rsidRDefault="00BE193C" w:rsidP="00BE193C">
      <w:pPr>
        <w:rPr>
          <w:rFonts w:cs="Arial"/>
          <w:lang w:val="en-US" w:eastAsia="zh-CN"/>
        </w:rPr>
      </w:pPr>
    </w:p>
    <w:p w14:paraId="3AB43A37" w14:textId="06EB4FC4" w:rsidR="00B10489" w:rsidRPr="00B10489" w:rsidRDefault="00B10489" w:rsidP="002E4396">
      <w:pPr>
        <w:pStyle w:val="ListParagraph"/>
        <w:numPr>
          <w:ilvl w:val="0"/>
          <w:numId w:val="2"/>
        </w:numPr>
        <w:rPr>
          <w:rFonts w:cs="Arial"/>
          <w:lang w:val="en-US" w:eastAsia="zh-CN"/>
        </w:rPr>
      </w:pPr>
      <w:proofErr w:type="gramStart"/>
      <w:r>
        <w:rPr>
          <w:rFonts w:cs="Arial"/>
          <w:szCs w:val="40"/>
          <w:lang w:val="en-US" w:eastAsia="zh-CN"/>
        </w:rPr>
        <w:t>o</w:t>
      </w:r>
      <w:r w:rsidR="00BE193C">
        <w:rPr>
          <w:rFonts w:cs="Arial"/>
          <w:szCs w:val="40"/>
          <w:lang w:val="en-US" w:eastAsia="zh-CN"/>
        </w:rPr>
        <w:t>n</w:t>
      </w:r>
      <w:proofErr w:type="gramEnd"/>
      <w:r w:rsidR="00BE193C">
        <w:rPr>
          <w:rFonts w:cs="Arial"/>
          <w:szCs w:val="40"/>
          <w:lang w:val="en-US" w:eastAsia="zh-CN"/>
        </w:rPr>
        <w:t xml:space="preserve"> some c</w:t>
      </w:r>
      <w:r>
        <w:rPr>
          <w:rFonts w:cs="Arial"/>
          <w:szCs w:val="40"/>
          <w:lang w:val="en-US" w:eastAsia="zh-CN"/>
        </w:rPr>
        <w:t xml:space="preserve">arved </w:t>
      </w:r>
      <w:r w:rsidRPr="00BE193C">
        <w:rPr>
          <w:rFonts w:cs="Arial"/>
          <w:sz w:val="40"/>
          <w:szCs w:val="40"/>
          <w:lang w:val="en-US" w:eastAsia="zh-CN"/>
        </w:rPr>
        <w:t>waka</w:t>
      </w:r>
      <w:r w:rsidR="00772F32">
        <w:rPr>
          <w:rFonts w:cs="Arial"/>
          <w:sz w:val="40"/>
          <w:szCs w:val="40"/>
          <w:lang w:val="en-US" w:eastAsia="zh-CN"/>
        </w:rPr>
        <w:t>.</w:t>
      </w:r>
    </w:p>
    <w:p w14:paraId="0C57C8BE" w14:textId="77777777" w:rsidR="00BE326B" w:rsidRDefault="00BE326B" w:rsidP="000A6BF0">
      <w:pPr>
        <w:rPr>
          <w:rFonts w:cs="Arial"/>
          <w:lang w:val="en-US" w:eastAsia="zh-CN"/>
        </w:rPr>
      </w:pPr>
    </w:p>
    <w:p w14:paraId="4BE0B34D" w14:textId="043A6D16" w:rsidR="00BE326B" w:rsidRDefault="00BE326B" w:rsidP="000A6BF0">
      <w:pPr>
        <w:rPr>
          <w:rFonts w:cs="Arial"/>
          <w:lang w:val="en-US" w:eastAsia="zh-CN"/>
        </w:rPr>
      </w:pPr>
    </w:p>
    <w:p w14:paraId="1980BA61" w14:textId="526EFAD3" w:rsidR="00BE326B" w:rsidRDefault="00975A9A" w:rsidP="000A6BF0">
      <w:pPr>
        <w:rPr>
          <w:rFonts w:cs="Arial"/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160000" behindDoc="1" locked="0" layoutInCell="1" allowOverlap="1" wp14:anchorId="1807DE55" wp14:editId="65864B9C">
            <wp:simplePos x="0" y="0"/>
            <wp:positionH relativeFrom="margin">
              <wp:posOffset>-208280</wp:posOffset>
            </wp:positionH>
            <wp:positionV relativeFrom="paragraph">
              <wp:posOffset>156845</wp:posOffset>
            </wp:positionV>
            <wp:extent cx="1899920" cy="1620520"/>
            <wp:effectExtent l="0" t="0" r="508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65A8" w14:textId="6E4B1B9B" w:rsidR="000A6BF0" w:rsidRPr="00B10489" w:rsidRDefault="00B10489" w:rsidP="000A6BF0">
      <w:pPr>
        <w:rPr>
          <w:rFonts w:cs="Arial"/>
          <w:lang w:val="en-US" w:eastAsia="zh-CN"/>
        </w:rPr>
      </w:pPr>
      <w:r w:rsidRPr="00B10489">
        <w:rPr>
          <w:rFonts w:cs="Arial"/>
          <w:lang w:val="en-US" w:eastAsia="zh-CN"/>
        </w:rPr>
        <w:t xml:space="preserve">Each part of the </w:t>
      </w:r>
      <w:proofErr w:type="gramStart"/>
      <w:r w:rsidRPr="002E47A8">
        <w:rPr>
          <w:rFonts w:cs="Arial"/>
          <w:szCs w:val="32"/>
          <w:lang w:val="en-US" w:eastAsia="zh-CN"/>
        </w:rPr>
        <w:t>torino</w:t>
      </w:r>
      <w:proofErr w:type="gramEnd"/>
      <w:r w:rsidRPr="00B10489">
        <w:rPr>
          <w:rFonts w:cs="Arial"/>
          <w:lang w:val="en-US" w:eastAsia="zh-CN"/>
        </w:rPr>
        <w:t xml:space="preserve"> means something about Whāia Te Ao Mārama.</w:t>
      </w:r>
    </w:p>
    <w:p w14:paraId="3409090F" w14:textId="59AD554C" w:rsidR="00B10489" w:rsidRPr="00B10489" w:rsidRDefault="00B10489" w:rsidP="000A6BF0">
      <w:pPr>
        <w:rPr>
          <w:rFonts w:cs="Arial"/>
          <w:lang w:val="en-US" w:eastAsia="zh-CN"/>
        </w:rPr>
      </w:pPr>
    </w:p>
    <w:p w14:paraId="7B7B0801" w14:textId="0022BDCB" w:rsidR="00563F2F" w:rsidRDefault="00975A9A" w:rsidP="000A6BF0">
      <w:pPr>
        <w:rPr>
          <w:rFonts w:cs="Arial"/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214272" behindDoc="1" locked="0" layoutInCell="1" allowOverlap="1" wp14:anchorId="442C169C" wp14:editId="4E6C6A88">
            <wp:simplePos x="0" y="0"/>
            <wp:positionH relativeFrom="margin">
              <wp:posOffset>-207818</wp:posOffset>
            </wp:positionH>
            <wp:positionV relativeFrom="paragraph">
              <wp:posOffset>-250016</wp:posOffset>
            </wp:positionV>
            <wp:extent cx="1899920" cy="1620520"/>
            <wp:effectExtent l="0" t="0" r="508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22D9B7" wp14:editId="7F0E9517">
                <wp:simplePos x="0" y="0"/>
                <wp:positionH relativeFrom="column">
                  <wp:posOffset>1086238</wp:posOffset>
                </wp:positionH>
                <wp:positionV relativeFrom="paragraph">
                  <wp:posOffset>520579</wp:posOffset>
                </wp:positionV>
                <wp:extent cx="661988" cy="0"/>
                <wp:effectExtent l="0" t="114300" r="0" b="1333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CEFC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85.55pt;margin-top:41pt;width:52.1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" strokecolor="#c00000" strokeweight="4.5pt">
                <v:stroke endarrow="block" joinstyle="miter"/>
              </v:shape>
            </w:pict>
          </mc:Fallback>
        </mc:AlternateContent>
      </w:r>
      <w:r w:rsidR="00563F2F">
        <w:rPr>
          <w:rFonts w:cs="Arial"/>
          <w:lang w:val="en-US" w:eastAsia="zh-CN"/>
        </w:rPr>
        <w:t>The middle</w:t>
      </w:r>
      <w:r w:rsidR="00B10489" w:rsidRPr="00B10489">
        <w:rPr>
          <w:rFonts w:cs="Arial"/>
          <w:lang w:val="en-US" w:eastAsia="zh-CN"/>
        </w:rPr>
        <w:t xml:space="preserve"> part of the </w:t>
      </w:r>
      <w:proofErr w:type="gramStart"/>
      <w:r w:rsidR="00B10489" w:rsidRPr="000F6791">
        <w:rPr>
          <w:rFonts w:cs="Arial"/>
          <w:szCs w:val="32"/>
          <w:lang w:val="en-US" w:eastAsia="zh-CN"/>
        </w:rPr>
        <w:t>torino</w:t>
      </w:r>
      <w:proofErr w:type="gramEnd"/>
      <w:r w:rsidR="00B10489" w:rsidRPr="00B10489">
        <w:rPr>
          <w:rFonts w:cs="Arial"/>
          <w:lang w:val="en-US" w:eastAsia="zh-CN"/>
        </w:rPr>
        <w:t xml:space="preserve"> is </w:t>
      </w:r>
      <w:r w:rsidR="00563F2F">
        <w:rPr>
          <w:rFonts w:cs="Arial"/>
          <w:lang w:val="en-US" w:eastAsia="zh-CN"/>
        </w:rPr>
        <w:t xml:space="preserve">called </w:t>
      </w:r>
      <w:r w:rsidR="00563F2F" w:rsidRPr="00563F2F">
        <w:rPr>
          <w:rFonts w:cs="Arial"/>
          <w:sz w:val="40"/>
          <w:szCs w:val="40"/>
          <w:lang w:val="en-US" w:eastAsia="zh-CN"/>
        </w:rPr>
        <w:t>Te Rangatira</w:t>
      </w:r>
      <w:r w:rsidR="00563F2F">
        <w:rPr>
          <w:rFonts w:cs="Arial"/>
          <w:lang w:val="en-US" w:eastAsia="zh-CN"/>
        </w:rPr>
        <w:t>.</w:t>
      </w:r>
    </w:p>
    <w:p w14:paraId="21C6F12B" w14:textId="35ABBCAC" w:rsidR="00563F2F" w:rsidRDefault="00563F2F" w:rsidP="000A6BF0">
      <w:pPr>
        <w:rPr>
          <w:rFonts w:cs="Arial"/>
          <w:lang w:val="en-US" w:eastAsia="zh-CN"/>
        </w:rPr>
      </w:pPr>
    </w:p>
    <w:p w14:paraId="1E35A8DB" w14:textId="646794FA" w:rsidR="00621212" w:rsidRDefault="00621212" w:rsidP="000A6BF0">
      <w:pPr>
        <w:rPr>
          <w:rFonts w:cs="Arial"/>
          <w:lang w:val="en-US" w:eastAsia="zh-CN"/>
        </w:rPr>
      </w:pPr>
    </w:p>
    <w:p w14:paraId="6E07AFB1" w14:textId="071F7D2C" w:rsidR="00621212" w:rsidRDefault="00A56CCA" w:rsidP="000A6BF0">
      <w:p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5D9DCE38" wp14:editId="6C0F7C48">
            <wp:simplePos x="0" y="0"/>
            <wp:positionH relativeFrom="margin">
              <wp:posOffset>-218365</wp:posOffset>
            </wp:positionH>
            <wp:positionV relativeFrom="paragraph">
              <wp:posOffset>134269</wp:posOffset>
            </wp:positionV>
            <wp:extent cx="1896745" cy="1896745"/>
            <wp:effectExtent l="0" t="0" r="0" b="8255"/>
            <wp:wrapNone/>
            <wp:docPr id="49" name="Picture 49" descr="https://cdn.shopify.com/s/files/1/0606/1553/products/Transition-4_large.png?v=141785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ransition-4_large.png?v=1417850396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52D2" w14:textId="6540EF0C" w:rsidR="00B10489" w:rsidRDefault="00563F2F" w:rsidP="00563F2F">
      <w:pPr>
        <w:rPr>
          <w:rFonts w:cs="Arial"/>
          <w:lang w:val="en-US" w:eastAsia="zh-CN"/>
        </w:rPr>
      </w:pPr>
      <w:r w:rsidRPr="00D415A2">
        <w:rPr>
          <w:rFonts w:cs="Arial"/>
          <w:szCs w:val="32"/>
          <w:lang w:val="en-US" w:eastAsia="zh-CN"/>
        </w:rPr>
        <w:t>Te Rangatira</w:t>
      </w:r>
      <w:r>
        <w:rPr>
          <w:rFonts w:cs="Arial"/>
          <w:lang w:val="en-US" w:eastAsia="zh-CN"/>
        </w:rPr>
        <w:t xml:space="preserve"> is </w:t>
      </w:r>
      <w:r w:rsidR="00B10489" w:rsidRPr="00B10489">
        <w:rPr>
          <w:rFonts w:cs="Arial"/>
          <w:lang w:val="en-US" w:eastAsia="zh-CN"/>
        </w:rPr>
        <w:t>about t</w:t>
      </w:r>
      <w:r w:rsidR="002D486A">
        <w:rPr>
          <w:rFonts w:cs="Arial"/>
          <w:lang w:val="en-US" w:eastAsia="zh-CN"/>
        </w:rPr>
        <w:t>ā</w:t>
      </w:r>
      <w:r w:rsidR="00B10489" w:rsidRPr="00B10489">
        <w:rPr>
          <w:rFonts w:cs="Arial"/>
          <w:lang w:val="en-US" w:eastAsia="zh-CN"/>
        </w:rPr>
        <w:t>ngata w</w:t>
      </w:r>
      <w:r w:rsidR="002D486A">
        <w:rPr>
          <w:rFonts w:cs="Arial"/>
          <w:lang w:val="en-US" w:eastAsia="zh-CN"/>
        </w:rPr>
        <w:t>ha</w:t>
      </w:r>
      <w:r w:rsidR="00B10489" w:rsidRPr="00B10489">
        <w:rPr>
          <w:rFonts w:cs="Arial"/>
          <w:lang w:val="en-US" w:eastAsia="zh-CN"/>
        </w:rPr>
        <w:t>ikaha having choices during their whole lives</w:t>
      </w:r>
      <w:r>
        <w:rPr>
          <w:rFonts w:cs="Arial"/>
          <w:lang w:val="en-US" w:eastAsia="zh-CN"/>
        </w:rPr>
        <w:t>.</w:t>
      </w:r>
    </w:p>
    <w:p w14:paraId="6D27888A" w14:textId="30D3F1CA" w:rsidR="00BE193C" w:rsidRDefault="00BE193C" w:rsidP="00563F2F">
      <w:pPr>
        <w:rPr>
          <w:rFonts w:cs="Arial"/>
          <w:lang w:val="en-US" w:eastAsia="zh-CN"/>
        </w:rPr>
      </w:pPr>
    </w:p>
    <w:p w14:paraId="4E431987" w14:textId="20BC5D1E" w:rsidR="00BE193C" w:rsidRDefault="00BE193C" w:rsidP="00563F2F">
      <w:pPr>
        <w:rPr>
          <w:rFonts w:cs="Arial"/>
          <w:lang w:val="en-US" w:eastAsia="zh-CN"/>
        </w:rPr>
      </w:pPr>
    </w:p>
    <w:p w14:paraId="0359E8C0" w14:textId="1871EA87" w:rsidR="00BE193C" w:rsidRDefault="00B214A8" w:rsidP="00563F2F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55872" behindDoc="0" locked="0" layoutInCell="1" allowOverlap="1" wp14:anchorId="33EBB135" wp14:editId="303FC231">
            <wp:simplePos x="0" y="0"/>
            <wp:positionH relativeFrom="column">
              <wp:posOffset>-316162</wp:posOffset>
            </wp:positionH>
            <wp:positionV relativeFrom="paragraph">
              <wp:posOffset>382489</wp:posOffset>
            </wp:positionV>
            <wp:extent cx="2068416" cy="2507096"/>
            <wp:effectExtent l="0" t="0" r="8255" b="7620"/>
            <wp:wrapNone/>
            <wp:docPr id="280" name="Picture 280" descr="A perso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Me_woman5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416" cy="250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B9FBE" w14:textId="41209FBD" w:rsidR="00BE193C" w:rsidRDefault="00BE193C" w:rsidP="00563F2F">
      <w:pPr>
        <w:rPr>
          <w:rFonts w:cs="Arial"/>
          <w:lang w:val="en-US" w:eastAsia="zh-CN"/>
        </w:rPr>
      </w:pPr>
      <w:r w:rsidRPr="003047EF">
        <w:rPr>
          <w:rFonts w:cs="Arial"/>
          <w:lang w:val="en-US" w:eastAsia="zh-CN"/>
        </w:rPr>
        <w:t>Te Rangatira is also about tāngata whaikaha being leaders in:</w:t>
      </w:r>
    </w:p>
    <w:p w14:paraId="1D79933A" w14:textId="719173A7" w:rsidR="003047EF" w:rsidRPr="003047EF" w:rsidRDefault="003047EF" w:rsidP="00563F2F">
      <w:pPr>
        <w:rPr>
          <w:rFonts w:cs="Arial"/>
          <w:lang w:val="en-US" w:eastAsia="zh-CN"/>
        </w:rPr>
      </w:pPr>
    </w:p>
    <w:p w14:paraId="0A50409D" w14:textId="5FD7470A" w:rsidR="00BE193C" w:rsidRDefault="00BE193C" w:rsidP="002E4396">
      <w:pPr>
        <w:pStyle w:val="ListParagraph"/>
        <w:numPr>
          <w:ilvl w:val="4"/>
          <w:numId w:val="10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their own lives</w:t>
      </w:r>
    </w:p>
    <w:p w14:paraId="338F1674" w14:textId="3C7E496A" w:rsidR="003047EF" w:rsidRDefault="003047EF" w:rsidP="003047EF">
      <w:pPr>
        <w:pStyle w:val="ListParagraph"/>
        <w:ind w:left="4122"/>
        <w:rPr>
          <w:rFonts w:cs="Arial"/>
          <w:lang w:val="en-US" w:eastAsia="zh-CN"/>
        </w:rPr>
      </w:pPr>
    </w:p>
    <w:p w14:paraId="65535477" w14:textId="3D515B3D" w:rsidR="00A80D33" w:rsidRDefault="00A80D33" w:rsidP="003047EF">
      <w:pPr>
        <w:pStyle w:val="ListParagraph"/>
        <w:ind w:left="4122"/>
        <w:rPr>
          <w:rFonts w:cs="Arial"/>
          <w:lang w:val="en-US" w:eastAsia="zh-CN"/>
        </w:rPr>
      </w:pPr>
    </w:p>
    <w:p w14:paraId="789A36FD" w14:textId="128D874E" w:rsidR="00BE193C" w:rsidRDefault="00BE193C" w:rsidP="002E4396">
      <w:pPr>
        <w:pStyle w:val="ListParagraph"/>
        <w:numPr>
          <w:ilvl w:val="4"/>
          <w:numId w:val="10"/>
        </w:numPr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other</w:t>
      </w:r>
      <w:proofErr w:type="gramEnd"/>
      <w:r>
        <w:rPr>
          <w:rFonts w:cs="Arial"/>
          <w:lang w:val="en-US" w:eastAsia="zh-CN"/>
        </w:rPr>
        <w:t xml:space="preserve"> </w:t>
      </w:r>
      <w:r w:rsidR="003047EF">
        <w:rPr>
          <w:rFonts w:cs="Arial"/>
          <w:lang w:val="en-US" w:eastAsia="zh-CN"/>
        </w:rPr>
        <w:t>people’s</w:t>
      </w:r>
      <w:r>
        <w:rPr>
          <w:rFonts w:cs="Arial"/>
          <w:lang w:val="en-US" w:eastAsia="zh-CN"/>
        </w:rPr>
        <w:t xml:space="preserve"> lives</w:t>
      </w:r>
      <w:r w:rsidR="00772F32">
        <w:rPr>
          <w:rFonts w:cs="Arial"/>
          <w:lang w:val="en-US" w:eastAsia="zh-CN"/>
        </w:rPr>
        <w:t>.</w:t>
      </w:r>
    </w:p>
    <w:p w14:paraId="2653D46E" w14:textId="78E08655" w:rsidR="00BE193C" w:rsidRPr="00BE193C" w:rsidRDefault="00BE193C" w:rsidP="003047EF">
      <w:pPr>
        <w:pStyle w:val="ListParagraph"/>
        <w:ind w:left="4122"/>
        <w:rPr>
          <w:rFonts w:cs="Arial"/>
          <w:lang w:val="en-US" w:eastAsia="zh-CN"/>
        </w:rPr>
      </w:pPr>
    </w:p>
    <w:p w14:paraId="4C4FAE3D" w14:textId="588E6888" w:rsidR="00563F2F" w:rsidRDefault="00975A9A" w:rsidP="00563F2F">
      <w:pPr>
        <w:rPr>
          <w:rFonts w:cs="Arial"/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215296" behindDoc="1" locked="0" layoutInCell="1" allowOverlap="1" wp14:anchorId="4D32532F" wp14:editId="36A2E5EB">
            <wp:simplePos x="0" y="0"/>
            <wp:positionH relativeFrom="margin">
              <wp:posOffset>-249382</wp:posOffset>
            </wp:positionH>
            <wp:positionV relativeFrom="paragraph">
              <wp:posOffset>290945</wp:posOffset>
            </wp:positionV>
            <wp:extent cx="1899920" cy="1620520"/>
            <wp:effectExtent l="0" t="0" r="508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3306" w14:textId="40BE61D2" w:rsidR="00B10489" w:rsidRDefault="00B10489" w:rsidP="000A6BF0">
      <w:pPr>
        <w:rPr>
          <w:rFonts w:cs="Arial"/>
          <w:lang w:val="en-US" w:eastAsia="zh-CN"/>
        </w:rPr>
      </w:pPr>
    </w:p>
    <w:p w14:paraId="18446AFA" w14:textId="13C8AD0C" w:rsidR="00B10489" w:rsidRDefault="00B10489" w:rsidP="000A6BF0">
      <w:pPr>
        <w:rPr>
          <w:rFonts w:cs="Arial"/>
          <w:lang w:val="en-US" w:eastAsia="zh-CN"/>
        </w:rPr>
      </w:pPr>
    </w:p>
    <w:p w14:paraId="14A36FFE" w14:textId="71B79399" w:rsidR="00B10489" w:rsidRDefault="00975A9A" w:rsidP="000A6BF0">
      <w:pPr>
        <w:rPr>
          <w:rFonts w:cs="Arial"/>
          <w:sz w:val="40"/>
          <w:szCs w:val="40"/>
          <w:lang w:val="en-US" w:eastAsia="zh-CN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65649" wp14:editId="723A86D2">
                <wp:simplePos x="0" y="0"/>
                <wp:positionH relativeFrom="column">
                  <wp:posOffset>1095455</wp:posOffset>
                </wp:positionH>
                <wp:positionV relativeFrom="paragraph">
                  <wp:posOffset>270625</wp:posOffset>
                </wp:positionV>
                <wp:extent cx="661988" cy="0"/>
                <wp:effectExtent l="0" t="114300" r="0" b="1333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C0FF8" id="Straight Arrow Connector 55" o:spid="_x0000_s1026" type="#_x0000_t32" style="position:absolute;margin-left:86.25pt;margin-top:21.3pt;width:52.15pt;height:0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" strokecolor="#c00000" strokeweight="4.5pt">
                <v:stroke endarrow="block" joinstyle="miter"/>
              </v:shape>
            </w:pict>
          </mc:Fallback>
        </mc:AlternateContent>
      </w:r>
      <w:r w:rsidR="00B10489">
        <w:rPr>
          <w:rFonts w:cs="Arial"/>
          <w:lang w:val="en-US" w:eastAsia="zh-CN"/>
        </w:rPr>
        <w:t xml:space="preserve">The </w:t>
      </w:r>
      <w:r w:rsidR="00505B79">
        <w:rPr>
          <w:rFonts w:cs="Arial"/>
          <w:lang w:val="en-US" w:eastAsia="zh-CN"/>
        </w:rPr>
        <w:t xml:space="preserve">white </w:t>
      </w:r>
      <w:r w:rsidR="00B10489">
        <w:rPr>
          <w:rFonts w:cs="Arial"/>
          <w:lang w:val="en-US" w:eastAsia="zh-CN"/>
        </w:rPr>
        <w:t xml:space="preserve">space in between the two </w:t>
      </w:r>
      <w:r w:rsidR="00BE326B">
        <w:rPr>
          <w:rFonts w:cs="Arial"/>
          <w:lang w:val="en-US" w:eastAsia="zh-CN"/>
        </w:rPr>
        <w:t xml:space="preserve">2 spirals of the </w:t>
      </w:r>
      <w:proofErr w:type="gramStart"/>
      <w:r w:rsidR="00BE326B">
        <w:rPr>
          <w:rFonts w:cs="Arial"/>
          <w:lang w:val="en-US" w:eastAsia="zh-CN"/>
        </w:rPr>
        <w:t>torino</w:t>
      </w:r>
      <w:proofErr w:type="gramEnd"/>
      <w:r w:rsidR="00BE326B">
        <w:rPr>
          <w:rFonts w:cs="Arial"/>
          <w:lang w:val="en-US" w:eastAsia="zh-CN"/>
        </w:rPr>
        <w:t xml:space="preserve"> is </w:t>
      </w:r>
      <w:r w:rsidR="00BE326B" w:rsidRPr="00442A73">
        <w:rPr>
          <w:rFonts w:cs="Arial"/>
          <w:sz w:val="40"/>
          <w:szCs w:val="40"/>
          <w:lang w:val="en-US" w:eastAsia="zh-CN"/>
        </w:rPr>
        <w:t>Te Ao Māori</w:t>
      </w:r>
      <w:r w:rsidR="00BE326B" w:rsidRPr="00563F2F">
        <w:rPr>
          <w:rFonts w:cs="Arial"/>
          <w:sz w:val="40"/>
          <w:szCs w:val="40"/>
          <w:lang w:val="en-US" w:eastAsia="zh-CN"/>
        </w:rPr>
        <w:t>.</w:t>
      </w:r>
    </w:p>
    <w:p w14:paraId="7346ECF1" w14:textId="33B993CA" w:rsidR="00BE326B" w:rsidRPr="0034687D" w:rsidRDefault="00711202" w:rsidP="000A6BF0">
      <w:pPr>
        <w:rPr>
          <w:rFonts w:cs="Arial"/>
          <w:szCs w:val="32"/>
          <w:lang w:val="en-US" w:eastAsia="zh-CN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167823F" wp14:editId="225B377F">
                <wp:simplePos x="0" y="0"/>
                <wp:positionH relativeFrom="column">
                  <wp:posOffset>-54610</wp:posOffset>
                </wp:positionH>
                <wp:positionV relativeFrom="paragraph">
                  <wp:posOffset>-671195</wp:posOffset>
                </wp:positionV>
                <wp:extent cx="1091821" cy="1501253"/>
                <wp:effectExtent l="0" t="0" r="0" b="381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821" cy="1501253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drawing of a person&#10;&#10;Description generated with high confidence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A1265" id="Group 61" o:spid="_x0000_s1026" style="position:absolute;margin-left:-4.3pt;margin-top:-52.85pt;width:85.95pt;height:118.2pt;z-index:251700224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">
                <v:shape id="Picture 56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rE3CAAAA2wAAAA8AAABkcnMvZG93bnJldi54bWxEj0FLw0AUhO8F/8PyBC/FbiK0SOy2aGnB&#10;W2gUz4/sMwnJvg27zzT+e1co9DjMzDfMdj+7QU0UYufZQL7KQBHX3nbcGPj8OD0+g4qCbHHwTAZ+&#10;KcJ+d7fYYmH9hc80VdKoBOFYoIFWZCy0jnVLDuPKj8TJ+/bBoSQZGm0DXhLcDfopyzbaYcdpocWR&#10;Di3VffXjDJSH5TAdy7yfy/4tBNFS5V9izMP9/PoCSmiWW/jafrcG1hv4/5J+gN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6KxNwgAAANsAAAAPAAAAAAAAAAAAAAAAAJ8C&#10;AABkcnMvZG93bnJldi54bWxQSwUGAAAAAAQABAD3AAAAjgMAAAAA&#10;">
                  <v:imagedata r:id="rId70" o:title="A drawing of a person&#10;&#10;Description generated with high confidence"/>
                </v:shape>
                <v:shape id="Picture 57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MLnCAAAA2wAAAA8AAABkcnMvZG93bnJldi54bWxEj92KwjAUhO+FfYdwFrzTVMGf7RplXRAU&#10;BFH7AIfmtCk2J90mq/XtjSB4OczMN8xi1dlaXKn1lWMFo2ECgjh3uuJSQXbeDOYgfEDWWDsmBXfy&#10;sFp+9BaYanfjI11PoRQRwj5FBSaEJpXS54Ys+qFriKNXuNZiiLItpW7xFuG2luMkmUqLFccFgw39&#10;Gsovp3+roDjX2VdDh0wXtOe//cHsjnqtVP+z+/kGEagL7/CrvdUKJj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bzC5wgAAANsAAAAPAAAAAAAAAAAAAAAAAJ8C&#10;AABkcnMvZG93bnJldi54bWxQSwUGAAAAAAQABAD3AAAAjgMAAAAA&#10;">
                  <v:imagedata r:id="rId71" o:title="World_large"/>
                  <v:path arrowok="t"/>
                </v:shape>
              </v:group>
            </w:pict>
          </mc:Fallback>
        </mc:AlternateContent>
      </w:r>
      <w:r w:rsidR="0086098F">
        <w:rPr>
          <w:rFonts w:cs="Arial"/>
          <w:szCs w:val="32"/>
          <w:lang w:val="en-US" w:eastAsia="zh-CN"/>
        </w:rPr>
        <w:t>Te Ao</w:t>
      </w:r>
      <w:r w:rsidR="00BE326B" w:rsidRPr="0034687D">
        <w:rPr>
          <w:rFonts w:cs="Arial"/>
          <w:szCs w:val="32"/>
          <w:lang w:val="en-US" w:eastAsia="zh-CN"/>
        </w:rPr>
        <w:t xml:space="preserve"> Māori</w:t>
      </w:r>
      <w:r w:rsidR="0086098F">
        <w:rPr>
          <w:rFonts w:cs="Arial"/>
          <w:szCs w:val="32"/>
          <w:lang w:val="en-US" w:eastAsia="zh-CN"/>
        </w:rPr>
        <w:t xml:space="preserve"> is </w:t>
      </w:r>
      <w:r w:rsidR="00276AEA">
        <w:rPr>
          <w:rFonts w:cs="Arial"/>
          <w:szCs w:val="32"/>
          <w:lang w:val="en-US" w:eastAsia="zh-CN"/>
        </w:rPr>
        <w:t>t</w:t>
      </w:r>
      <w:r w:rsidR="0086098F">
        <w:rPr>
          <w:rFonts w:cs="Arial"/>
          <w:szCs w:val="32"/>
          <w:lang w:val="en-US" w:eastAsia="zh-CN"/>
        </w:rPr>
        <w:t>he Māori</w:t>
      </w:r>
      <w:r w:rsidR="00BE326B" w:rsidRPr="0034687D">
        <w:rPr>
          <w:rFonts w:cs="Arial"/>
          <w:szCs w:val="32"/>
          <w:lang w:val="en-US" w:eastAsia="zh-CN"/>
        </w:rPr>
        <w:t xml:space="preserve"> </w:t>
      </w:r>
      <w:r w:rsidR="00276AEA">
        <w:rPr>
          <w:rFonts w:cs="Arial"/>
          <w:szCs w:val="32"/>
          <w:lang w:val="en-US" w:eastAsia="zh-CN"/>
        </w:rPr>
        <w:t>w</w:t>
      </w:r>
      <w:r w:rsidR="00BE326B" w:rsidRPr="0034687D">
        <w:rPr>
          <w:rFonts w:cs="Arial"/>
          <w:szCs w:val="32"/>
          <w:lang w:val="en-US" w:eastAsia="zh-CN"/>
        </w:rPr>
        <w:t>orld.</w:t>
      </w:r>
    </w:p>
    <w:p w14:paraId="57CE9CF5" w14:textId="050F743A" w:rsidR="00BE326B" w:rsidRPr="0034687D" w:rsidRDefault="00BE326B" w:rsidP="000A6BF0">
      <w:pPr>
        <w:rPr>
          <w:rFonts w:cs="Arial"/>
          <w:szCs w:val="32"/>
          <w:lang w:val="en-US" w:eastAsia="zh-CN"/>
        </w:rPr>
      </w:pPr>
    </w:p>
    <w:p w14:paraId="394B959A" w14:textId="3CEA76A4" w:rsidR="00BE326B" w:rsidRPr="0034687D" w:rsidRDefault="00975A9A" w:rsidP="000A6BF0">
      <w:pPr>
        <w:rPr>
          <w:rFonts w:cs="Arial"/>
          <w:szCs w:val="32"/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216320" behindDoc="1" locked="0" layoutInCell="1" allowOverlap="1" wp14:anchorId="6AF1903E" wp14:editId="1090E9AA">
            <wp:simplePos x="0" y="0"/>
            <wp:positionH relativeFrom="margin">
              <wp:posOffset>-394854</wp:posOffset>
            </wp:positionH>
            <wp:positionV relativeFrom="paragraph">
              <wp:posOffset>207184</wp:posOffset>
            </wp:positionV>
            <wp:extent cx="1899920" cy="1620520"/>
            <wp:effectExtent l="0" t="0" r="508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883E" w14:textId="120ECB12" w:rsidR="00BE326B" w:rsidRPr="0034687D" w:rsidRDefault="00BE326B" w:rsidP="000A6BF0">
      <w:pPr>
        <w:rPr>
          <w:rFonts w:cs="Arial"/>
          <w:szCs w:val="32"/>
          <w:lang w:val="en-US" w:eastAsia="zh-CN"/>
        </w:rPr>
      </w:pPr>
    </w:p>
    <w:p w14:paraId="0064CB19" w14:textId="6B9A12AA" w:rsidR="00BE326B" w:rsidRPr="00F14F68" w:rsidRDefault="00975A9A" w:rsidP="000A6BF0">
      <w:pPr>
        <w:rPr>
          <w:rFonts w:cs="Arial"/>
          <w:szCs w:val="32"/>
          <w:lang w:val="en-US" w:eastAsia="zh-CN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CAE9BD" wp14:editId="0BD75C9B">
                <wp:simplePos x="0" y="0"/>
                <wp:positionH relativeFrom="column">
                  <wp:posOffset>1338013</wp:posOffset>
                </wp:positionH>
                <wp:positionV relativeFrom="paragraph">
                  <wp:posOffset>429652</wp:posOffset>
                </wp:positionV>
                <wp:extent cx="661988" cy="0"/>
                <wp:effectExtent l="0" t="114300" r="0" b="1333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06255" id="Straight Arrow Connector 60" o:spid="_x0000_s1026" type="#_x0000_t32" style="position:absolute;margin-left:105.35pt;margin-top:33.85pt;width:52.1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" strokecolor="#c00000" strokeweight="4.5pt">
                <v:stroke endarrow="block" joinstyle="miter"/>
              </v:shape>
            </w:pict>
          </mc:Fallback>
        </mc:AlternateContent>
      </w:r>
      <w:r w:rsidR="00BE326B" w:rsidRPr="0034687D">
        <w:rPr>
          <w:rFonts w:cs="Arial"/>
          <w:szCs w:val="32"/>
          <w:lang w:val="en-US" w:eastAsia="zh-CN"/>
        </w:rPr>
        <w:t>The spiral</w:t>
      </w:r>
      <w:r w:rsidR="00BE326B" w:rsidRPr="00563F2F">
        <w:rPr>
          <w:rFonts w:cs="Arial"/>
          <w:szCs w:val="32"/>
          <w:lang w:val="en-US" w:eastAsia="zh-CN"/>
        </w:rPr>
        <w:t xml:space="preserve"> on the outside of the </w:t>
      </w:r>
      <w:proofErr w:type="gramStart"/>
      <w:r w:rsidR="00BE326B" w:rsidRPr="00D068E7">
        <w:rPr>
          <w:rFonts w:cs="Arial"/>
          <w:szCs w:val="32"/>
          <w:lang w:val="en-US" w:eastAsia="zh-CN"/>
        </w:rPr>
        <w:t>torino</w:t>
      </w:r>
      <w:proofErr w:type="gramEnd"/>
      <w:r w:rsidR="00BE326B" w:rsidRPr="00563F2F">
        <w:rPr>
          <w:rFonts w:cs="Arial"/>
          <w:szCs w:val="32"/>
          <w:lang w:val="en-US" w:eastAsia="zh-CN"/>
        </w:rPr>
        <w:t xml:space="preserve"> </w:t>
      </w:r>
      <w:r w:rsidR="00BE326B" w:rsidRPr="00F14F68">
        <w:rPr>
          <w:rFonts w:cs="Arial"/>
          <w:szCs w:val="32"/>
          <w:lang w:val="en-US" w:eastAsia="zh-CN"/>
        </w:rPr>
        <w:t xml:space="preserve">is </w:t>
      </w:r>
      <w:r w:rsidR="000F1D43">
        <w:rPr>
          <w:rFonts w:cs="Arial"/>
          <w:sz w:val="40"/>
          <w:szCs w:val="40"/>
          <w:lang w:val="en-US" w:eastAsia="zh-CN"/>
        </w:rPr>
        <w:t>Te Ao Hurihuri</w:t>
      </w:r>
      <w:r w:rsidR="00BE326B" w:rsidRPr="00F14F68">
        <w:rPr>
          <w:rFonts w:cs="Arial"/>
          <w:sz w:val="40"/>
          <w:szCs w:val="40"/>
          <w:lang w:val="en-US" w:eastAsia="zh-CN"/>
        </w:rPr>
        <w:t>.</w:t>
      </w:r>
    </w:p>
    <w:p w14:paraId="3BB46993" w14:textId="01CE8D05" w:rsidR="00BE326B" w:rsidRPr="00F14F68" w:rsidRDefault="00BE326B" w:rsidP="000A6BF0">
      <w:pPr>
        <w:rPr>
          <w:rFonts w:cs="Arial"/>
          <w:szCs w:val="32"/>
          <w:lang w:val="en-US" w:eastAsia="zh-CN"/>
        </w:rPr>
      </w:pPr>
    </w:p>
    <w:p w14:paraId="0EE2D839" w14:textId="30EB835F" w:rsidR="00BE326B" w:rsidRPr="00F14F68" w:rsidRDefault="00BE326B" w:rsidP="000A6BF0">
      <w:pPr>
        <w:rPr>
          <w:rFonts w:cs="Arial"/>
          <w:szCs w:val="32"/>
          <w:lang w:val="en-US" w:eastAsia="zh-CN"/>
        </w:rPr>
      </w:pPr>
    </w:p>
    <w:p w14:paraId="486C8A96" w14:textId="561B9D77" w:rsidR="00BE326B" w:rsidRPr="00F14F68" w:rsidRDefault="00BD2BE2" w:rsidP="000A6BF0">
      <w:pPr>
        <w:rPr>
          <w:rFonts w:cs="Arial"/>
          <w:szCs w:val="32"/>
          <w:lang w:val="en-US" w:eastAsia="zh-CN"/>
        </w:rPr>
      </w:pPr>
      <w:r>
        <w:rPr>
          <w:b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6441BBC7" wp14:editId="2260C905">
                <wp:simplePos x="0" y="0"/>
                <wp:positionH relativeFrom="column">
                  <wp:posOffset>-25400</wp:posOffset>
                </wp:positionH>
                <wp:positionV relativeFrom="paragraph">
                  <wp:posOffset>92710</wp:posOffset>
                </wp:positionV>
                <wp:extent cx="1104900" cy="2152015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152015"/>
                          <a:chOff x="0" y="0"/>
                          <a:chExt cx="1880870" cy="3129915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257300"/>
                            <a:ext cx="178752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9CC1A" id="Group 97" o:spid="_x0000_s1026" style="position:absolute;margin-left:-2pt;margin-top:7.3pt;width:87pt;height:169.45pt;z-index:252019712;mso-width-relative:margin;mso-height-relative:margin" coordsize="18808,3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">
                <v:shape id="Picture 98" o:spid="_x0000_s1027" type="#_x0000_t75" alt="https://cdn.shopify.com/s/files/1/0606/1553/products/World_large.png?v=1417859163" style="position:absolute;left:762;top:12573;width:17875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69TCAAAA2wAAAA8AAABkcnMvZG93bnJldi54bWxET8luwjAQvVfqP1hTiVtx4ICaFINYWqmF&#10;9kDKB4ziyQLxONguCX+PD5V6fHr7fDmYVlzJ+caygsk4AUFcWN1wpeD48/78AsIHZI2tZVJwIw/L&#10;xePDHDNtez7QNQ+ViCHsM1RQh9BlUvqiJoN+bDviyJXWGQwRukpqh30MN62cJslMGmw4NtTY0aam&#10;4pz/GgWf63N/vLg8PZVf+7ftYfjeuTJVavQ0rF5BBBrCv/jP/aEVpHFs/BJ/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OvUwgAAANsAAAAPAAAAAAAAAAAAAAAAAJ8C&#10;AABkcnMvZG93bnJldi54bWxQSwUGAAAAAAQABAD3AAAAjgMAAAAA&#10;">
                  <v:imagedata r:id="rId74" o:title="World_large"/>
                  <v:path arrowok="t"/>
                </v:shape>
                <v:shape id="Picture 99" o:spid="_x0000_s1028" type="#_x0000_t75" style="position:absolute;width:18808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dAjDAAAA2wAAAA8AAABkcnMvZG93bnJldi54bWxEj0FLw0AUhO9C/8PyCt7sbj2Ijd2WpkXw&#10;2igBb8/saxLMvg3Z13b117uC4HGYmW+Y9Tb5QV1oin1gC8uFAUXcBNdza+Ht9fnuEVQUZIdDYLLw&#10;RRG2m9nNGgsXrnykSyWtyhCOBVroRMZC69h05DEuwkicvVOYPEqWU6vdhNcM94O+N+ZBe+w5L3Q4&#10;0r6j5rM6ewvH+lzX71J9fFdJDmUaTXkqjbW387R7AiWU5D/8135xFlYr+P2Sf4D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h0CMMAAADbAAAADwAAAAAAAAAAAAAAAACf&#10;AgAAZHJzL2Rvd25yZXYueG1sUEsFBgAAAAAEAAQA9wAAAI8DAAAAAA==&#10;">
                  <v:imagedata r:id="rId75" o:title=""/>
                  <v:path arrowok="t"/>
                </v:shape>
              </v:group>
            </w:pict>
          </mc:Fallback>
        </mc:AlternateContent>
      </w:r>
    </w:p>
    <w:p w14:paraId="2853C5A4" w14:textId="0B7C1376" w:rsidR="00BE326B" w:rsidRPr="00F14F68" w:rsidRDefault="00BE326B" w:rsidP="000A6BF0">
      <w:pPr>
        <w:rPr>
          <w:rFonts w:cs="Arial"/>
          <w:szCs w:val="32"/>
          <w:lang w:val="en-US" w:eastAsia="zh-CN"/>
        </w:rPr>
      </w:pPr>
      <w:r w:rsidRPr="00F14F68">
        <w:rPr>
          <w:rFonts w:cs="Arial"/>
          <w:szCs w:val="32"/>
          <w:lang w:val="en-US" w:eastAsia="zh-CN"/>
        </w:rPr>
        <w:t>Te Ao Hurihu</w:t>
      </w:r>
      <w:r w:rsidR="000F1D43">
        <w:rPr>
          <w:rFonts w:cs="Arial"/>
          <w:szCs w:val="32"/>
          <w:lang w:val="en-US" w:eastAsia="zh-CN"/>
        </w:rPr>
        <w:t>r</w:t>
      </w:r>
      <w:r w:rsidRPr="00F14F68">
        <w:rPr>
          <w:rFonts w:cs="Arial"/>
          <w:szCs w:val="32"/>
          <w:lang w:val="en-US" w:eastAsia="zh-CN"/>
        </w:rPr>
        <w:t xml:space="preserve">i is </w:t>
      </w:r>
      <w:r w:rsidR="00276AEA">
        <w:rPr>
          <w:rFonts w:cs="Arial"/>
          <w:szCs w:val="32"/>
          <w:lang w:val="en-US" w:eastAsia="zh-CN"/>
        </w:rPr>
        <w:t>t</w:t>
      </w:r>
      <w:r w:rsidRPr="00F14F68">
        <w:rPr>
          <w:rFonts w:cs="Arial"/>
          <w:szCs w:val="32"/>
          <w:lang w:val="en-US" w:eastAsia="zh-CN"/>
        </w:rPr>
        <w:t>he modern world.</w:t>
      </w:r>
    </w:p>
    <w:p w14:paraId="09CC299A" w14:textId="7761FC09" w:rsidR="00BE326B" w:rsidRPr="00F14F68" w:rsidRDefault="00BE326B" w:rsidP="000A6BF0">
      <w:pPr>
        <w:rPr>
          <w:rFonts w:cs="Arial"/>
          <w:lang w:val="en-US" w:eastAsia="zh-CN"/>
        </w:rPr>
      </w:pPr>
    </w:p>
    <w:p w14:paraId="48E70087" w14:textId="3153F41B" w:rsidR="00BE326B" w:rsidRDefault="00BE326B" w:rsidP="000A6BF0">
      <w:pPr>
        <w:rPr>
          <w:lang w:val="en-US" w:eastAsia="zh-CN"/>
        </w:rPr>
      </w:pPr>
    </w:p>
    <w:p w14:paraId="7CC87FD4" w14:textId="32DCE7EB" w:rsidR="00500B41" w:rsidRDefault="00500B41" w:rsidP="000A6BF0">
      <w:pPr>
        <w:rPr>
          <w:lang w:val="en-US" w:eastAsia="zh-CN"/>
        </w:rPr>
      </w:pPr>
    </w:p>
    <w:p w14:paraId="5FB9FE9B" w14:textId="7E77CDC7" w:rsidR="00500B41" w:rsidRDefault="00500B41" w:rsidP="000A6BF0">
      <w:pPr>
        <w:rPr>
          <w:lang w:val="en-US" w:eastAsia="zh-CN"/>
        </w:rPr>
      </w:pPr>
      <w:r>
        <w:rPr>
          <w:lang w:val="en-US" w:eastAsia="zh-CN"/>
        </w:rPr>
        <w:t>The modern world is the world we live in today.</w:t>
      </w:r>
    </w:p>
    <w:p w14:paraId="2789F3C6" w14:textId="6743D997" w:rsidR="00BE326B" w:rsidRDefault="00BE326B" w:rsidP="000A6BF0">
      <w:pPr>
        <w:rPr>
          <w:lang w:val="en-US" w:eastAsia="zh-CN"/>
        </w:rPr>
      </w:pPr>
    </w:p>
    <w:p w14:paraId="50606D41" w14:textId="6C7092FA" w:rsidR="008C04A0" w:rsidRDefault="00975A9A" w:rsidP="000A6BF0">
      <w:pPr>
        <w:rPr>
          <w:lang w:val="en-US" w:eastAsia="zh-CN"/>
        </w:rPr>
      </w:pPr>
      <w:r>
        <w:rPr>
          <w:rFonts w:cs="Arial"/>
          <w:b/>
          <w:noProof/>
          <w:color w:val="1F3864" w:themeColor="accent1" w:themeShade="80"/>
          <w:sz w:val="72"/>
          <w:szCs w:val="72"/>
          <w:lang w:val="en-NZ" w:eastAsia="en-NZ"/>
        </w:rPr>
        <w:drawing>
          <wp:anchor distT="0" distB="0" distL="114300" distR="114300" simplePos="0" relativeHeight="252217344" behindDoc="1" locked="0" layoutInCell="1" allowOverlap="1" wp14:anchorId="6D00E2E8" wp14:editId="2819ADFC">
            <wp:simplePos x="0" y="0"/>
            <wp:positionH relativeFrom="margin">
              <wp:posOffset>-270164</wp:posOffset>
            </wp:positionH>
            <wp:positionV relativeFrom="paragraph">
              <wp:posOffset>376844</wp:posOffset>
            </wp:positionV>
            <wp:extent cx="1899920" cy="1620520"/>
            <wp:effectExtent l="0" t="0" r="508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A7524" w14:textId="57C645CC" w:rsidR="008C04A0" w:rsidRDefault="008C04A0" w:rsidP="000A6BF0">
      <w:pPr>
        <w:rPr>
          <w:lang w:val="en-US" w:eastAsia="zh-CN"/>
        </w:rPr>
      </w:pPr>
    </w:p>
    <w:p w14:paraId="6E322257" w14:textId="1435713F" w:rsidR="00563F2F" w:rsidRDefault="00975A9A" w:rsidP="00BE326B">
      <w:pPr>
        <w:rPr>
          <w:lang w:val="en-US" w:eastAsia="zh-CN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64631" wp14:editId="4C593422">
                <wp:simplePos x="0" y="0"/>
                <wp:positionH relativeFrom="column">
                  <wp:posOffset>719052</wp:posOffset>
                </wp:positionH>
                <wp:positionV relativeFrom="paragraph">
                  <wp:posOffset>730423</wp:posOffset>
                </wp:positionV>
                <wp:extent cx="294199" cy="318053"/>
                <wp:effectExtent l="19050" t="19050" r="29845" b="444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31805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BC28D4" id="Oval 65" o:spid="_x0000_s1026" style="position:absolute;margin-left:56.6pt;margin-top:57.5pt;width:23.15pt;height:25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" filled="f" strokecolor="#c00000" strokeweight="4.5pt">
                <v:stroke joinstyle="miter"/>
              </v:oval>
            </w:pict>
          </mc:Fallback>
        </mc:AlternateContent>
      </w:r>
      <w:r w:rsidR="00BE326B">
        <w:rPr>
          <w:lang w:val="en-US" w:eastAsia="zh-CN"/>
        </w:rPr>
        <w:t xml:space="preserve">The bits that join the two spirals are about </w:t>
      </w:r>
      <w:r w:rsidR="00563F2F">
        <w:rPr>
          <w:lang w:val="en-US" w:eastAsia="zh-CN"/>
        </w:rPr>
        <w:t xml:space="preserve">joining the other parts </w:t>
      </w:r>
      <w:r w:rsidR="00772F32">
        <w:rPr>
          <w:lang w:val="en-US" w:eastAsia="zh-CN"/>
        </w:rPr>
        <w:t xml:space="preserve">of the </w:t>
      </w:r>
      <w:proofErr w:type="gramStart"/>
      <w:r w:rsidR="00563F2F">
        <w:rPr>
          <w:lang w:val="en-US" w:eastAsia="zh-CN"/>
        </w:rPr>
        <w:t>torino</w:t>
      </w:r>
      <w:proofErr w:type="gramEnd"/>
      <w:r w:rsidR="00563F2F">
        <w:rPr>
          <w:lang w:val="en-US" w:eastAsia="zh-CN"/>
        </w:rPr>
        <w:t xml:space="preserve"> together.</w:t>
      </w:r>
    </w:p>
    <w:p w14:paraId="1A8C1086" w14:textId="0C5A0F0A" w:rsidR="00A87B68" w:rsidRDefault="00A87B68" w:rsidP="00BE326B">
      <w:pPr>
        <w:rPr>
          <w:lang w:val="en-US" w:eastAsia="zh-CN"/>
        </w:rPr>
      </w:pPr>
    </w:p>
    <w:p w14:paraId="077BF9C7" w14:textId="381369B9" w:rsidR="00A87B68" w:rsidRDefault="00A87B68" w:rsidP="00BE326B">
      <w:pPr>
        <w:rPr>
          <w:lang w:val="en-US" w:eastAsia="zh-CN"/>
        </w:rPr>
      </w:pPr>
    </w:p>
    <w:p w14:paraId="79F5ED2C" w14:textId="537235CA" w:rsidR="00A87B68" w:rsidRDefault="00A87B68" w:rsidP="00BE326B">
      <w:pPr>
        <w:rPr>
          <w:lang w:val="en-US" w:eastAsia="zh-CN"/>
        </w:rPr>
      </w:pPr>
    </w:p>
    <w:p w14:paraId="7CF80598" w14:textId="39807ED9" w:rsidR="00A87B68" w:rsidRDefault="00A87B68" w:rsidP="00BE326B">
      <w:pPr>
        <w:rPr>
          <w:lang w:val="en-US" w:eastAsia="zh-CN"/>
        </w:rPr>
      </w:pPr>
      <w:r>
        <w:rPr>
          <w:lang w:val="en-US" w:eastAsia="zh-CN"/>
        </w:rPr>
        <w:t xml:space="preserve">This is called </w:t>
      </w:r>
      <w:r w:rsidRPr="002F4A9E">
        <w:rPr>
          <w:sz w:val="40"/>
          <w:szCs w:val="40"/>
          <w:lang w:val="en-US" w:eastAsia="zh-CN"/>
        </w:rPr>
        <w:t>Ngā</w:t>
      </w:r>
      <w:r>
        <w:rPr>
          <w:lang w:val="en-US" w:eastAsia="zh-CN"/>
        </w:rPr>
        <w:t xml:space="preserve"> </w:t>
      </w:r>
      <w:r w:rsidRPr="002D13E1">
        <w:rPr>
          <w:sz w:val="40"/>
          <w:szCs w:val="40"/>
          <w:lang w:val="en-US" w:eastAsia="zh-CN"/>
        </w:rPr>
        <w:t>Tū</w:t>
      </w:r>
      <w:r w:rsidR="00192172" w:rsidRPr="002D13E1">
        <w:rPr>
          <w:sz w:val="40"/>
          <w:szCs w:val="40"/>
          <w:lang w:val="en-US" w:eastAsia="zh-CN"/>
        </w:rPr>
        <w:t>honohono</w:t>
      </w:r>
    </w:p>
    <w:p w14:paraId="34011577" w14:textId="6CF1C2D0" w:rsidR="00563F2F" w:rsidRDefault="00563F2F" w:rsidP="00BE326B">
      <w:pPr>
        <w:rPr>
          <w:lang w:val="en-US" w:eastAsia="zh-CN"/>
        </w:rPr>
      </w:pPr>
    </w:p>
    <w:p w14:paraId="50332C94" w14:textId="1D26FF92" w:rsidR="00563F2F" w:rsidRDefault="00563F2F" w:rsidP="00BE326B">
      <w:pPr>
        <w:rPr>
          <w:lang w:val="en-US" w:eastAsia="zh-CN"/>
        </w:rPr>
      </w:pPr>
    </w:p>
    <w:p w14:paraId="414E57EA" w14:textId="6EAD5D50" w:rsidR="00563F2F" w:rsidRDefault="00563F2F" w:rsidP="00BE326B">
      <w:pPr>
        <w:rPr>
          <w:lang w:val="en-US" w:eastAsia="zh-CN"/>
        </w:rPr>
      </w:pPr>
    </w:p>
    <w:p w14:paraId="19BD1EBF" w14:textId="58120DC4" w:rsidR="00442A73" w:rsidRDefault="00442A73">
      <w:pPr>
        <w:spacing w:line="240" w:lineRule="auto"/>
        <w:ind w:left="0"/>
        <w:rPr>
          <w:lang w:val="en-US" w:eastAsia="zh-CN"/>
        </w:rPr>
      </w:pPr>
    </w:p>
    <w:p w14:paraId="7B690750" w14:textId="2C829075" w:rsidR="00BE326B" w:rsidRDefault="003426A4" w:rsidP="00BE326B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2512" behindDoc="0" locked="0" layoutInCell="1" allowOverlap="1" wp14:anchorId="0E509613" wp14:editId="7C345B09">
            <wp:simplePos x="0" y="0"/>
            <wp:positionH relativeFrom="column">
              <wp:posOffset>-237184</wp:posOffset>
            </wp:positionH>
            <wp:positionV relativeFrom="paragraph">
              <wp:posOffset>-614658</wp:posOffset>
            </wp:positionV>
            <wp:extent cx="1907627" cy="1907627"/>
            <wp:effectExtent l="0" t="0" r="0" b="0"/>
            <wp:wrapNone/>
            <wp:docPr id="66" name="Picture 66" descr="https://cdn.shopify.com/s/files/1/0606/1553/products/Transition-1_large.png?v=141785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ransition-1_large.png?v=1417850384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7" cy="19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F2F">
        <w:rPr>
          <w:lang w:val="en-US" w:eastAsia="zh-CN"/>
        </w:rPr>
        <w:t xml:space="preserve">Joining </w:t>
      </w:r>
      <w:r w:rsidR="00621212">
        <w:rPr>
          <w:lang w:val="en-US" w:eastAsia="zh-CN"/>
        </w:rPr>
        <w:t xml:space="preserve">the parts of the </w:t>
      </w:r>
      <w:proofErr w:type="gramStart"/>
      <w:r w:rsidR="00621212">
        <w:rPr>
          <w:lang w:val="en-US" w:eastAsia="zh-CN"/>
        </w:rPr>
        <w:t>torino</w:t>
      </w:r>
      <w:proofErr w:type="gramEnd"/>
      <w:r w:rsidR="00BE326B">
        <w:rPr>
          <w:lang w:val="en-US" w:eastAsia="zh-CN"/>
        </w:rPr>
        <w:t xml:space="preserve"> help a person:</w:t>
      </w:r>
    </w:p>
    <w:p w14:paraId="2CB6226E" w14:textId="06928925" w:rsidR="00621212" w:rsidRDefault="00621212" w:rsidP="00BE326B">
      <w:pPr>
        <w:rPr>
          <w:lang w:val="en-US" w:eastAsia="zh-CN"/>
        </w:rPr>
      </w:pPr>
    </w:p>
    <w:p w14:paraId="5BA9693D" w14:textId="1A409591" w:rsidR="00BE326B" w:rsidRDefault="00D944B5" w:rsidP="002E4396">
      <w:pPr>
        <w:pStyle w:val="ListParagraph"/>
        <w:numPr>
          <w:ilvl w:val="4"/>
          <w:numId w:val="4"/>
        </w:num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6A52C230" wp14:editId="7F9554D6">
            <wp:simplePos x="0" y="0"/>
            <wp:positionH relativeFrom="column">
              <wp:posOffset>-472440</wp:posOffset>
            </wp:positionH>
            <wp:positionV relativeFrom="paragraph">
              <wp:posOffset>460375</wp:posOffset>
            </wp:positionV>
            <wp:extent cx="2348865" cy="2348865"/>
            <wp:effectExtent l="0" t="0" r="0" b="0"/>
            <wp:wrapNone/>
            <wp:docPr id="67" name="Picture 67" descr="https://cdn.shopify.com/s/files/1/0606/1553/products/Teacher-2_large.png?v=148953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ify.com/s/files/1/0606/1553/products/Teacher-2_large.png?v=1489533595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26B">
        <w:rPr>
          <w:lang w:val="en-US" w:eastAsia="zh-CN"/>
        </w:rPr>
        <w:t>grow</w:t>
      </w:r>
    </w:p>
    <w:p w14:paraId="53FFF850" w14:textId="1FD0A814" w:rsidR="00621212" w:rsidRDefault="00621212" w:rsidP="00621212">
      <w:pPr>
        <w:rPr>
          <w:lang w:val="en-US" w:eastAsia="zh-CN"/>
        </w:rPr>
      </w:pPr>
    </w:p>
    <w:p w14:paraId="2FB8246F" w14:textId="6B84552B" w:rsidR="00621212" w:rsidRPr="00621212" w:rsidRDefault="00621212" w:rsidP="00621212">
      <w:pPr>
        <w:rPr>
          <w:lang w:val="en-US" w:eastAsia="zh-CN"/>
        </w:rPr>
      </w:pPr>
    </w:p>
    <w:p w14:paraId="3D6FB907" w14:textId="4CFCD33C" w:rsidR="00BE326B" w:rsidRDefault="00BE326B" w:rsidP="002E4396">
      <w:pPr>
        <w:pStyle w:val="ListParagraph"/>
        <w:numPr>
          <w:ilvl w:val="4"/>
          <w:numId w:val="4"/>
        </w:numPr>
        <w:rPr>
          <w:lang w:val="en-US" w:eastAsia="zh-CN"/>
        </w:rPr>
      </w:pPr>
      <w:r>
        <w:rPr>
          <w:lang w:val="en-US" w:eastAsia="zh-CN"/>
        </w:rPr>
        <w:t>learn</w:t>
      </w:r>
    </w:p>
    <w:p w14:paraId="184010A0" w14:textId="7680480F" w:rsidR="00621212" w:rsidRDefault="00621212" w:rsidP="00621212">
      <w:pPr>
        <w:pStyle w:val="ListParagraph"/>
        <w:ind w:left="4122"/>
        <w:rPr>
          <w:lang w:val="en-US" w:eastAsia="zh-CN"/>
        </w:rPr>
      </w:pPr>
    </w:p>
    <w:p w14:paraId="32EA6475" w14:textId="751DD6D3" w:rsidR="00621212" w:rsidRDefault="00621212" w:rsidP="00621212">
      <w:pPr>
        <w:pStyle w:val="ListParagraph"/>
        <w:ind w:left="4122"/>
        <w:rPr>
          <w:lang w:val="en-US" w:eastAsia="zh-CN"/>
        </w:rPr>
      </w:pPr>
    </w:p>
    <w:p w14:paraId="21B3F8F3" w14:textId="03CA54F3" w:rsidR="00BE326B" w:rsidRDefault="00BE326B" w:rsidP="002E4396">
      <w:pPr>
        <w:pStyle w:val="ListParagraph"/>
        <w:numPr>
          <w:ilvl w:val="4"/>
          <w:numId w:val="4"/>
        </w:numPr>
        <w:rPr>
          <w:lang w:val="en-US" w:eastAsia="zh-CN"/>
        </w:rPr>
      </w:pPr>
      <w:proofErr w:type="gramStart"/>
      <w:r>
        <w:rPr>
          <w:lang w:val="en-US" w:eastAsia="zh-CN"/>
        </w:rPr>
        <w:t>have</w:t>
      </w:r>
      <w:proofErr w:type="gramEnd"/>
      <w:r>
        <w:rPr>
          <w:lang w:val="en-US" w:eastAsia="zh-CN"/>
        </w:rPr>
        <w:t xml:space="preserve"> balance in their life</w:t>
      </w:r>
      <w:r w:rsidR="007708F2">
        <w:rPr>
          <w:lang w:val="en-US" w:eastAsia="zh-CN"/>
        </w:rPr>
        <w:t>.</w:t>
      </w:r>
    </w:p>
    <w:p w14:paraId="27C78845" w14:textId="17D5D366" w:rsidR="00BE326B" w:rsidRDefault="00BE326B" w:rsidP="00BE326B">
      <w:pPr>
        <w:rPr>
          <w:lang w:val="en-US" w:eastAsia="zh-CN"/>
        </w:rPr>
      </w:pPr>
    </w:p>
    <w:p w14:paraId="011BB8D0" w14:textId="3E378B07" w:rsidR="00BE326B" w:rsidRDefault="00D944B5" w:rsidP="00BE326B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4560" behindDoc="0" locked="0" layoutInCell="1" allowOverlap="1" wp14:anchorId="3E299F39" wp14:editId="1EE49D97">
            <wp:simplePos x="0" y="0"/>
            <wp:positionH relativeFrom="margin">
              <wp:posOffset>-472966</wp:posOffset>
            </wp:positionH>
            <wp:positionV relativeFrom="paragraph">
              <wp:posOffset>360045</wp:posOffset>
            </wp:positionV>
            <wp:extent cx="2317531" cy="1564486"/>
            <wp:effectExtent l="0" t="0" r="6985" b="0"/>
            <wp:wrapNone/>
            <wp:docPr id="68" name="Picture 68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31" cy="156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D39B" w14:textId="373FF418" w:rsidR="00BE326B" w:rsidRDefault="00BE326B" w:rsidP="00BE326B">
      <w:pPr>
        <w:rPr>
          <w:lang w:val="en-US" w:eastAsia="zh-CN"/>
        </w:rPr>
      </w:pPr>
    </w:p>
    <w:p w14:paraId="77D8B1AB" w14:textId="771A4F5E" w:rsidR="00BE326B" w:rsidRDefault="00934037" w:rsidP="00BE326B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This plan has been made to support </w:t>
      </w:r>
      <w:r w:rsidRPr="00934037">
        <w:rPr>
          <w:rFonts w:cs="Arial"/>
          <w:lang w:val="en-US" w:eastAsia="zh-CN"/>
        </w:rPr>
        <w:t>tāngata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 w:rsidRPr="00934037">
        <w:rPr>
          <w:rFonts w:cs="Arial"/>
          <w:lang w:val="en-US" w:eastAsia="zh-CN"/>
        </w:rPr>
        <w:t>whaikaha</w:t>
      </w:r>
      <w:r>
        <w:rPr>
          <w:rFonts w:cs="Arial"/>
          <w:lang w:val="en-US" w:eastAsia="zh-CN"/>
        </w:rPr>
        <w:t>.</w:t>
      </w:r>
    </w:p>
    <w:p w14:paraId="43DF0B59" w14:textId="24B6E218" w:rsidR="005D622B" w:rsidRDefault="005D622B" w:rsidP="00BE326B">
      <w:pPr>
        <w:rPr>
          <w:rFonts w:cs="Arial"/>
          <w:lang w:val="en-US" w:eastAsia="zh-CN"/>
        </w:rPr>
      </w:pPr>
    </w:p>
    <w:p w14:paraId="02514D03" w14:textId="04041F32" w:rsidR="005D622B" w:rsidRDefault="005D622B" w:rsidP="00BE326B">
      <w:pPr>
        <w:rPr>
          <w:rFonts w:cs="Arial"/>
          <w:lang w:val="en-US" w:eastAsia="zh-CN"/>
        </w:rPr>
      </w:pPr>
    </w:p>
    <w:p w14:paraId="2D2D7000" w14:textId="432E6843" w:rsidR="005D622B" w:rsidRDefault="005D622B" w:rsidP="00BE326B">
      <w:pPr>
        <w:rPr>
          <w:rFonts w:cs="Arial"/>
          <w:lang w:val="en-US" w:eastAsia="zh-CN"/>
        </w:rPr>
      </w:pPr>
    </w:p>
    <w:p w14:paraId="1CF4BDF7" w14:textId="2C02D4BD" w:rsidR="000A6BF0" w:rsidRPr="00F26D95" w:rsidRDefault="000A6BF0" w:rsidP="002E4396">
      <w:pPr>
        <w:pStyle w:val="ListParagraph"/>
        <w:numPr>
          <w:ilvl w:val="0"/>
          <w:numId w:val="3"/>
        </w:numPr>
        <w:rPr>
          <w:lang w:val="en-US" w:eastAsia="zh-CN"/>
        </w:rPr>
      </w:pPr>
      <w:r w:rsidRPr="00BE326B">
        <w:rPr>
          <w:lang w:val="en-US" w:eastAsia="zh-CN"/>
        </w:rPr>
        <w:br w:type="page"/>
      </w:r>
    </w:p>
    <w:bookmarkStart w:id="6" w:name="_Toc508191641"/>
    <w:p w14:paraId="189444E7" w14:textId="11135B11" w:rsidR="00B33E5C" w:rsidRDefault="00224713" w:rsidP="00224713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9616465" wp14:editId="0A4139EA">
                <wp:simplePos x="0" y="0"/>
                <wp:positionH relativeFrom="margin">
                  <wp:align>right</wp:align>
                </wp:positionH>
                <wp:positionV relativeFrom="paragraph">
                  <wp:posOffset>-155028</wp:posOffset>
                </wp:positionV>
                <wp:extent cx="5690870" cy="1245476"/>
                <wp:effectExtent l="0" t="0" r="5080" b="0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1245476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64107" id="Rectangle: Rounded Corners 247" o:spid="_x0000_s1026" style="position:absolute;margin-left:396.9pt;margin-top:-12.2pt;width:448.1pt;height:98.05pt;z-index:-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B33E5C">
        <w:t xml:space="preserve">The 4 outcomes </w:t>
      </w:r>
      <w:r w:rsidR="00FF01CD">
        <w:t>of Whāia Te Ao Mārama 2018-2022</w:t>
      </w:r>
      <w:bookmarkEnd w:id="6"/>
    </w:p>
    <w:p w14:paraId="7F268E6A" w14:textId="097163BE" w:rsidR="00B33E5C" w:rsidRDefault="00B33E5C" w:rsidP="00034A14">
      <w:pPr>
        <w:rPr>
          <w:rFonts w:cs="Arial"/>
          <w:lang w:val="en-US" w:eastAsia="zh-CN"/>
        </w:rPr>
      </w:pPr>
    </w:p>
    <w:p w14:paraId="6B87A729" w14:textId="20D30C92" w:rsidR="00D068E7" w:rsidRDefault="0045650C" w:rsidP="00034A14">
      <w:pPr>
        <w:rPr>
          <w:rFonts w:cs="Arial"/>
          <w:lang w:val="en-US" w:eastAsia="zh-CN"/>
        </w:rPr>
      </w:pPr>
      <w:r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2218368" behindDoc="1" locked="0" layoutInCell="1" allowOverlap="1" wp14:anchorId="715DAA33" wp14:editId="32ED97E7">
            <wp:simplePos x="0" y="0"/>
            <wp:positionH relativeFrom="column">
              <wp:posOffset>-241663</wp:posOffset>
            </wp:positionH>
            <wp:positionV relativeFrom="paragraph">
              <wp:posOffset>395061</wp:posOffset>
            </wp:positionV>
            <wp:extent cx="1676400" cy="2309923"/>
            <wp:effectExtent l="19050" t="19050" r="19050" b="146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y read cover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09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95073" w14:textId="1F9B387E" w:rsidR="00B33E5C" w:rsidRDefault="003124D2" w:rsidP="00034A14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There are </w:t>
      </w:r>
      <w:r w:rsidRPr="004A25CF">
        <w:rPr>
          <w:rFonts w:cs="Arial"/>
          <w:b/>
          <w:lang w:val="en-US" w:eastAsia="zh-CN"/>
        </w:rPr>
        <w:t>4 outcomes</w:t>
      </w:r>
      <w:r>
        <w:rPr>
          <w:rFonts w:cs="Arial"/>
          <w:lang w:val="en-US" w:eastAsia="zh-CN"/>
        </w:rPr>
        <w:t xml:space="preserve"> in Whāia Te Ao Mārama 2018-2022.</w:t>
      </w:r>
    </w:p>
    <w:p w14:paraId="1A907289" w14:textId="219AF740" w:rsidR="003124D2" w:rsidRDefault="003124D2" w:rsidP="00034A14">
      <w:pPr>
        <w:rPr>
          <w:rFonts w:cs="Arial"/>
          <w:lang w:val="en-US" w:eastAsia="zh-CN"/>
        </w:rPr>
      </w:pPr>
    </w:p>
    <w:p w14:paraId="756991EE" w14:textId="6EEB41DD" w:rsidR="003124D2" w:rsidRDefault="003124D2" w:rsidP="00034A14">
      <w:pPr>
        <w:rPr>
          <w:rFonts w:cs="Arial"/>
          <w:lang w:val="en-US" w:eastAsia="zh-CN"/>
        </w:rPr>
      </w:pPr>
    </w:p>
    <w:p w14:paraId="045622A1" w14:textId="777B2C03" w:rsidR="003124D2" w:rsidRDefault="003124D2" w:rsidP="00034A14">
      <w:pPr>
        <w:rPr>
          <w:rFonts w:cs="Arial"/>
          <w:lang w:val="en-US" w:eastAsia="zh-CN"/>
        </w:rPr>
      </w:pPr>
    </w:p>
    <w:p w14:paraId="4B5471C4" w14:textId="512CEE4B" w:rsidR="003124D2" w:rsidRDefault="003124D2" w:rsidP="00034A14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An </w:t>
      </w:r>
      <w:r w:rsidR="00F856FE" w:rsidRPr="004A25CF">
        <w:rPr>
          <w:rFonts w:cs="Arial"/>
          <w:b/>
          <w:lang w:val="en-US" w:eastAsia="zh-CN"/>
        </w:rPr>
        <w:t>out</w:t>
      </w:r>
      <w:r w:rsidRPr="004A25CF">
        <w:rPr>
          <w:rFonts w:cs="Arial"/>
          <w:b/>
          <w:lang w:val="en-US" w:eastAsia="zh-CN"/>
        </w:rPr>
        <w:t>come</w:t>
      </w:r>
      <w:r>
        <w:rPr>
          <w:rFonts w:cs="Arial"/>
          <w:lang w:val="en-US" w:eastAsia="zh-CN"/>
        </w:rPr>
        <w:t xml:space="preserve"> is how we want something to turn out</w:t>
      </w:r>
      <w:r w:rsidR="00F856FE">
        <w:rPr>
          <w:rFonts w:cs="Arial"/>
          <w:lang w:val="en-US" w:eastAsia="zh-CN"/>
        </w:rPr>
        <w:t>.</w:t>
      </w:r>
    </w:p>
    <w:p w14:paraId="4EDFB872" w14:textId="626E2E58" w:rsidR="00F856FE" w:rsidRDefault="00F856FE" w:rsidP="00034A14">
      <w:pPr>
        <w:rPr>
          <w:rFonts w:cs="Arial"/>
          <w:lang w:val="en-US" w:eastAsia="zh-CN"/>
        </w:rPr>
      </w:pPr>
    </w:p>
    <w:p w14:paraId="49797D0F" w14:textId="77D8CCC5" w:rsidR="00F856FE" w:rsidRDefault="0045650C" w:rsidP="00034A14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53348CA3" wp14:editId="5FE9371B">
                <wp:simplePos x="0" y="0"/>
                <wp:positionH relativeFrom="column">
                  <wp:posOffset>-500743</wp:posOffset>
                </wp:positionH>
                <wp:positionV relativeFrom="paragraph">
                  <wp:posOffset>222159</wp:posOffset>
                </wp:positionV>
                <wp:extent cx="2393092" cy="1685835"/>
                <wp:effectExtent l="0" t="0" r="762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092" cy="1685835"/>
                          <a:chOff x="0" y="0"/>
                          <a:chExt cx="2393092" cy="1685835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486" y="65315"/>
                            <a:ext cx="1899920" cy="162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5-Point Star 367"/>
                        <wps:cNvSpPr/>
                        <wps:spPr>
                          <a:xfrm>
                            <a:off x="65314" y="0"/>
                            <a:ext cx="259492" cy="28420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5-Point Star 368"/>
                        <wps:cNvSpPr/>
                        <wps:spPr>
                          <a:xfrm>
                            <a:off x="2133600" y="1175657"/>
                            <a:ext cx="259492" cy="28420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5-Point Star 386"/>
                        <wps:cNvSpPr/>
                        <wps:spPr>
                          <a:xfrm>
                            <a:off x="0" y="1132115"/>
                            <a:ext cx="259492" cy="28420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5-Point Star 390"/>
                        <wps:cNvSpPr/>
                        <wps:spPr>
                          <a:xfrm>
                            <a:off x="2133600" y="0"/>
                            <a:ext cx="259492" cy="28420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1E53F" id="Group 17" o:spid="_x0000_s1026" style="position:absolute;margin-left:-39.45pt;margin-top:17.5pt;width:188.45pt;height:132.75pt;z-index:252182528" coordsize="23930,1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">
                <v:shape id="Picture 366" o:spid="_x0000_s1027" type="#_x0000_t75" style="position:absolute;left:2394;top:653;width:19000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qDTFAAAA3AAAAA8AAABkcnMvZG93bnJldi54bWxEj0FrwkAUhO8F/8PyBG9100pDG12lFQvF&#10;QzGm6PWRfWbTZt+G7NbEf+8KhR6HmfmGWawG24gzdb52rOBhmoAgLp2uuVLwVbzfP4PwAVlj45gU&#10;XMjDajm6W2CmXc85nfehEhHCPkMFJoQ2k9KXhiz6qWuJo3dyncUQZVdJ3WEf4baRj0mSSos1xwWD&#10;La0NlT/7X6sA883T7vO7eDkc9Vuii7zamrpXajIeXucgAg3hP/zX/tAKZmkKtzPx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iag0xQAAANwAAAAPAAAAAAAAAAAAAAAA&#10;AJ8CAABkcnMvZG93bnJldi54bWxQSwUGAAAAAAQABAD3AAAAkQMAAAAA&#10;">
                  <v:imagedata r:id="rId79" o:title=""/>
                  <v:path arrowok="t"/>
                </v:shape>
                <v:shape id="5-Point Star 367" o:spid="_x0000_s1028" style="position:absolute;left:653;width:2595;height:2842;visibility:visible;mso-wrap-style:square;v-text-anchor:middle" coordsize="259492,28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97McA&#10;AADcAAAADwAAAGRycy9kb3ducmV2LnhtbESPQUsDMRSE74L/IbyCl9Jm7WJb1qZFC6LSk7W09Pbc&#10;vO6Gbl6WJHZXf70RBI/DzHzDLFa9bcSFfDCOFdyOMxDEpdOGKwW796fRHESIyBobx6TgiwKsltdX&#10;Cyy06/iNLttYiQThUKCCOsa2kDKUNVkMY9cSJ+/kvMWYpK+k9tgluG3kJMum0qLhtFBjS+uayvP2&#10;0yp49fvh4/lgyo/Nc94N93Q0+fedUjeD/uEeRKQ+/of/2i9aQT6dwe+Zd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r/ezHAAAA3AAAAA8AAAAAAAAAAAAAAAAAmAIAAGRy&#10;cy9kb3ducmV2LnhtbFBLBQYAAAAABAAEAPUAAACMAwAAAAA=&#10;" path="m,108556r99118,1l129746,r30628,108557l259492,108556r-80188,67092l209933,284204,129746,217112,49559,284204,80188,175648,,108556xe" fillcolor="red" stroked="f" strokeweight="1pt">
                  <v:stroke joinstyle="miter"/>
                  <v:path arrowok="t" o:connecttype="custom" o:connectlocs="0,108556;99118,108557;129746,0;160374,108557;259492,108556;179304,175648;209933,284204;129746,217112;49559,284204;80188,175648;0,108556" o:connectangles="0,0,0,0,0,0,0,0,0,0,0"/>
                </v:shape>
                <v:shape id="5-Point Star 368" o:spid="_x0000_s1029" style="position:absolute;left:21336;top:11756;width:2594;height:2842;visibility:visible;mso-wrap-style:square;v-text-anchor:middle" coordsize="259492,28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pnsQA&#10;AADcAAAADwAAAGRycy9kb3ducmV2LnhtbERPz2vCMBS+D/wfwhO8iKZbmUhnFB0MHTvpRNntrXlr&#10;g81LSaLt9tcvh8GOH9/vxaq3jbiRD8axgvtpBoK4dNpwpeD4/jKZgwgRWWPjmBR8U4DVcnC3wEK7&#10;jvd0O8RKpBAOBSqoY2wLKUNZk8UwdS1x4r6ctxgT9JXUHrsUbhv5kGUzadFwaqixpeeaysvhahW8&#10;+tN4czmb8vNtm3fjE32Y/OdRqdGwXz+BiNTHf/Gfe6cV5LO0Np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aZ7EAAAA3AAAAA8AAAAAAAAAAAAAAAAAmAIAAGRycy9k&#10;b3ducmV2LnhtbFBLBQYAAAAABAAEAPUAAACJAwAAAAA=&#10;" path="m,108556r99118,1l129746,r30628,108557l259492,108556r-80188,67092l209933,284204,129746,217112,49559,284204,80188,175648,,108556xe" fillcolor="red" stroked="f" strokeweight="1pt">
                  <v:stroke joinstyle="miter"/>
                  <v:path arrowok="t" o:connecttype="custom" o:connectlocs="0,108556;99118,108557;129746,0;160374,108557;259492,108556;179304,175648;209933,284204;129746,217112;49559,284204;80188,175648;0,108556" o:connectangles="0,0,0,0,0,0,0,0,0,0,0"/>
                </v:shape>
                <v:shape id="5-Point Star 386" o:spid="_x0000_s1030" style="position:absolute;top:11321;width:2594;height:2842;visibility:visible;mso-wrap-style:square;v-text-anchor:middle" coordsize="259492,28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+jccA&#10;AADcAAAADwAAAGRycy9kb3ducmV2LnhtbESPT0sDMRTE74LfITyhl9JmdbGUbdOigqh46h9aentu&#10;nruhm5clSbtrP70pCB6HmfkNM1/2thFn8sE4VnA/zkAQl04brhRsN6+jKYgQkTU2jknBDwVYLm5v&#10;5lho1/GKzutYiQThUKCCOsa2kDKUNVkMY9cSJ+/beYsxSV9J7bFLcNvIhyybSIuG00KNLb3UVB7X&#10;J6vgw++Gz8e9Kb8+3/JuuKODyS+PSg3u+qcZiEh9/A//td+1gnw6geu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rvo3HAAAA3AAAAA8AAAAAAAAAAAAAAAAAmAIAAGRy&#10;cy9kb3ducmV2LnhtbFBLBQYAAAAABAAEAPUAAACMAwAAAAA=&#10;" path="m,108556r99118,1l129746,r30628,108557l259492,108556r-80188,67092l209933,284204,129746,217112,49559,284204,80188,175648,,108556xe" fillcolor="red" stroked="f" strokeweight="1pt">
                  <v:stroke joinstyle="miter"/>
                  <v:path arrowok="t" o:connecttype="custom" o:connectlocs="0,108556;99118,108557;129746,0;160374,108557;259492,108556;179304,175648;209933,284204;129746,217112;49559,284204;80188,175648;0,108556" o:connectangles="0,0,0,0,0,0,0,0,0,0,0"/>
                </v:shape>
                <v:shape id="5-Point Star 390" o:spid="_x0000_s1031" style="position:absolute;left:21336;width:2594;height:2842;visibility:visible;mso-wrap-style:square;v-text-anchor:middle" coordsize="259492,28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Vv8QA&#10;AADcAAAADwAAAGRycy9kb3ducmV2LnhtbERPz0/CMBS+m/A/NI+EC5FOFoxOChESo4STaDDcHutz&#10;a1hfl7ayyV9vDyQev3y/58veNuJMPhjHCu4mGQji0mnDlYLPj5fbBxAhImtsHJOCXwqwXAxu5lho&#10;1/E7nXexEimEQ4EK6hjbQspQ1mQxTFxLnLhv5y3GBH0ltccuhdtGTrPsXlo0nBpqbGldU3na/VgF&#10;G78fr05fpjxuX/NuvKeDyS8zpUbD/vkJRKQ+/ouv7jetIH9M89O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Fb/EAAAA3AAAAA8AAAAAAAAAAAAAAAAAmAIAAGRycy9k&#10;b3ducmV2LnhtbFBLBQYAAAAABAAEAPUAAACJAwAAAAA=&#10;" path="m,108556r99118,1l129746,r30628,108557l259492,108556r-80188,67092l209933,284204,129746,217112,49559,284204,80188,175648,,108556xe" fillcolor="red" stroked="f" strokeweight="1pt">
                  <v:stroke joinstyle="miter"/>
                  <v:path arrowok="t" o:connecttype="custom" o:connectlocs="0,108556;99118,108557;129746,0;160374,108557;259492,108556;179304,175648;209933,284204;129746,217112;49559,284204;80188,175648;0,108556" o:connectangles="0,0,0,0,0,0,0,0,0,0,0"/>
                </v:shape>
              </v:group>
            </w:pict>
          </mc:Fallback>
        </mc:AlternateContent>
      </w:r>
    </w:p>
    <w:p w14:paraId="504CB5B2" w14:textId="763251B8" w:rsidR="00F856FE" w:rsidRDefault="00F856FE" w:rsidP="00034A14">
      <w:pPr>
        <w:rPr>
          <w:rFonts w:cs="Arial"/>
          <w:lang w:val="en-US" w:eastAsia="zh-CN"/>
        </w:rPr>
      </w:pPr>
    </w:p>
    <w:p w14:paraId="0E94390A" w14:textId="1444D3A6" w:rsidR="00F856FE" w:rsidRDefault="00F856FE" w:rsidP="00034A14">
      <w:pPr>
        <w:rPr>
          <w:rFonts w:cs="Arial"/>
          <w:szCs w:val="40"/>
          <w:lang w:val="en-US" w:eastAsia="zh-CN"/>
        </w:rPr>
      </w:pPr>
      <w:r w:rsidRPr="0045650C">
        <w:rPr>
          <w:rFonts w:cs="Arial"/>
          <w:szCs w:val="32"/>
          <w:lang w:val="en-US" w:eastAsia="zh-CN"/>
        </w:rPr>
        <w:t>Th</w:t>
      </w:r>
      <w:r w:rsidR="00712D33" w:rsidRPr="0045650C">
        <w:rPr>
          <w:rFonts w:cs="Arial"/>
          <w:szCs w:val="32"/>
          <w:lang w:val="en-US" w:eastAsia="zh-CN"/>
        </w:rPr>
        <w:t>e</w:t>
      </w:r>
      <w:r w:rsidRPr="0045650C">
        <w:rPr>
          <w:rFonts w:cs="Arial"/>
          <w:szCs w:val="32"/>
          <w:lang w:val="en-US" w:eastAsia="zh-CN"/>
        </w:rPr>
        <w:t xml:space="preserve"> </w:t>
      </w:r>
      <w:proofErr w:type="gramStart"/>
      <w:r w:rsidR="00B944F2" w:rsidRPr="0045650C">
        <w:rPr>
          <w:rFonts w:cs="Arial"/>
          <w:szCs w:val="32"/>
          <w:lang w:val="en-US" w:eastAsia="zh-CN"/>
        </w:rPr>
        <w:t>torino</w:t>
      </w:r>
      <w:proofErr w:type="gramEnd"/>
      <w:r w:rsidR="0045650C" w:rsidRPr="0045650C">
        <w:rPr>
          <w:rFonts w:cs="Arial"/>
          <w:szCs w:val="32"/>
          <w:lang w:val="en-US" w:eastAsia="zh-CN"/>
        </w:rPr>
        <w:t xml:space="preserve"> shape </w:t>
      </w:r>
      <w:r w:rsidR="0030713A" w:rsidRPr="0045650C">
        <w:rPr>
          <w:rFonts w:cs="Arial"/>
          <w:szCs w:val="32"/>
          <w:lang w:val="en-US" w:eastAsia="zh-CN"/>
        </w:rPr>
        <w:t>shows the</w:t>
      </w:r>
      <w:r w:rsidR="0030713A">
        <w:rPr>
          <w:rFonts w:cs="Arial"/>
          <w:szCs w:val="40"/>
          <w:lang w:val="en-US" w:eastAsia="zh-CN"/>
        </w:rPr>
        <w:t xml:space="preserve"> 4 things we hope</w:t>
      </w:r>
      <w:r w:rsidR="00F61218">
        <w:rPr>
          <w:rFonts w:cs="Arial"/>
          <w:szCs w:val="40"/>
          <w:lang w:val="en-US" w:eastAsia="zh-CN"/>
        </w:rPr>
        <w:t xml:space="preserve"> will happen if we follow this plan</w:t>
      </w:r>
      <w:r w:rsidR="00382E78">
        <w:rPr>
          <w:rFonts w:cs="Arial"/>
          <w:szCs w:val="40"/>
          <w:lang w:val="en-US" w:eastAsia="zh-CN"/>
        </w:rPr>
        <w:t>.</w:t>
      </w:r>
    </w:p>
    <w:p w14:paraId="67E0D65F" w14:textId="6F364002" w:rsidR="00491DE0" w:rsidRDefault="00491DE0" w:rsidP="00034A14">
      <w:pPr>
        <w:rPr>
          <w:rFonts w:cs="Arial"/>
          <w:lang w:val="en-US" w:eastAsia="zh-CN"/>
        </w:rPr>
      </w:pPr>
    </w:p>
    <w:p w14:paraId="34224B2F" w14:textId="1AD986A1" w:rsidR="00491DE0" w:rsidRDefault="00491DE0" w:rsidP="00034A14">
      <w:pPr>
        <w:rPr>
          <w:rFonts w:cs="Arial"/>
          <w:lang w:val="en-US" w:eastAsia="zh-CN"/>
        </w:rPr>
      </w:pPr>
    </w:p>
    <w:p w14:paraId="17549ECD" w14:textId="2E4B5B0D" w:rsidR="00491DE0" w:rsidRDefault="00491DE0" w:rsidP="00034A14">
      <w:pPr>
        <w:rPr>
          <w:rFonts w:cs="Arial"/>
          <w:lang w:val="en-US" w:eastAsia="zh-CN"/>
        </w:rPr>
      </w:pPr>
    </w:p>
    <w:p w14:paraId="27FD5732" w14:textId="77777777" w:rsidR="00F00C70" w:rsidRDefault="00F00C70">
      <w:pPr>
        <w:spacing w:line="240" w:lineRule="auto"/>
        <w:ind w:left="0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br w:type="page"/>
      </w:r>
    </w:p>
    <w:p w14:paraId="1BF0D81E" w14:textId="72E05D15" w:rsidR="00491DE0" w:rsidRDefault="0091770E" w:rsidP="00034A14">
      <w:pPr>
        <w:rPr>
          <w:rFonts w:cs="Arial"/>
          <w:lang w:val="en-US" w:eastAsia="zh-CN"/>
        </w:rPr>
      </w:pPr>
      <w:r w:rsidRPr="0091770E">
        <w:rPr>
          <w:rFonts w:cs="Arial"/>
          <w:noProof/>
          <w:lang w:val="en-NZ" w:eastAsia="en-NZ"/>
        </w:rPr>
        <w:drawing>
          <wp:anchor distT="0" distB="0" distL="114300" distR="114300" simplePos="0" relativeHeight="252219392" behindDoc="1" locked="0" layoutInCell="1" allowOverlap="1" wp14:anchorId="67643DE9" wp14:editId="0B49CE92">
            <wp:simplePos x="0" y="0"/>
            <wp:positionH relativeFrom="margin">
              <wp:posOffset>-166255</wp:posOffset>
            </wp:positionH>
            <wp:positionV relativeFrom="paragraph">
              <wp:posOffset>302780</wp:posOffset>
            </wp:positionV>
            <wp:extent cx="1899920" cy="1620520"/>
            <wp:effectExtent l="0" t="0" r="508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DE0">
        <w:rPr>
          <w:rFonts w:cs="Arial"/>
          <w:lang w:val="en-US" w:eastAsia="zh-CN"/>
        </w:rPr>
        <w:t xml:space="preserve">The </w:t>
      </w:r>
      <w:r w:rsidR="00491DE0" w:rsidRPr="004A25CF">
        <w:rPr>
          <w:rFonts w:cs="Arial"/>
          <w:b/>
          <w:lang w:val="en-US" w:eastAsia="zh-CN"/>
        </w:rPr>
        <w:t>4 outcomes</w:t>
      </w:r>
      <w:r w:rsidR="00491DE0">
        <w:rPr>
          <w:rFonts w:cs="Arial"/>
          <w:lang w:val="en-US" w:eastAsia="zh-CN"/>
        </w:rPr>
        <w:t xml:space="preserve"> are:</w:t>
      </w:r>
    </w:p>
    <w:p w14:paraId="1CD7A980" w14:textId="06FBC7D0" w:rsidR="00F00C70" w:rsidRDefault="00F00C70" w:rsidP="00034A14">
      <w:pPr>
        <w:rPr>
          <w:rFonts w:cs="Arial"/>
          <w:lang w:val="en-US" w:eastAsia="zh-CN"/>
        </w:rPr>
      </w:pPr>
    </w:p>
    <w:p w14:paraId="434092B9" w14:textId="258A947A" w:rsidR="00491DE0" w:rsidRPr="005074AC" w:rsidRDefault="00435052" w:rsidP="00A36B77">
      <w:pPr>
        <w:pStyle w:val="ListParagraph"/>
        <w:numPr>
          <w:ilvl w:val="0"/>
          <w:numId w:val="17"/>
        </w:numPr>
        <w:ind w:left="4111"/>
        <w:rPr>
          <w:rFonts w:cs="Arial"/>
          <w:b/>
          <w:lang w:val="en-US" w:eastAsia="zh-CN"/>
        </w:rPr>
      </w:pPr>
      <w:r w:rsidRPr="005074AC">
        <w:rPr>
          <w:rFonts w:cs="Arial"/>
          <w:b/>
          <w:lang w:val="en-US" w:eastAsia="zh-CN"/>
        </w:rPr>
        <w:t xml:space="preserve"> Te Rangatira</w:t>
      </w:r>
    </w:p>
    <w:p w14:paraId="76015D95" w14:textId="353F6E80" w:rsidR="00333895" w:rsidRPr="000D0428" w:rsidRDefault="0091770E" w:rsidP="0091770E">
      <w:pPr>
        <w:pStyle w:val="ListParagraph"/>
        <w:numPr>
          <w:ilvl w:val="1"/>
          <w:numId w:val="17"/>
        </w:numPr>
        <w:rPr>
          <w:rFonts w:cs="Arial"/>
          <w:b/>
          <w:lang w:val="en-US" w:eastAsia="zh-CN"/>
        </w:rPr>
      </w:pPr>
      <w:r w:rsidRPr="0091770E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DC138C6" wp14:editId="7557466E">
                <wp:simplePos x="0" y="0"/>
                <wp:positionH relativeFrom="column">
                  <wp:posOffset>1127240</wp:posOffset>
                </wp:positionH>
                <wp:positionV relativeFrom="paragraph">
                  <wp:posOffset>135140</wp:posOffset>
                </wp:positionV>
                <wp:extent cx="661988" cy="0"/>
                <wp:effectExtent l="0" t="114300" r="0" b="133350"/>
                <wp:wrapNone/>
                <wp:docPr id="392" name="Straight Arrow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F54A9" id="Straight Arrow Connector 392" o:spid="_x0000_s1026" type="#_x0000_t32" style="position:absolute;margin-left:88.75pt;margin-top:10.65pt;width:52.15pt;height:0;flip:x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" strokecolor="#c00000" strokeweight="4.5pt">
                <v:stroke endarrow="block" joinstyle="miter"/>
              </v:shape>
            </w:pict>
          </mc:Fallback>
        </mc:AlternateContent>
      </w:r>
      <w:r w:rsidR="0030713A">
        <w:rPr>
          <w:rFonts w:cs="Arial"/>
          <w:lang w:val="en-US" w:eastAsia="zh-CN"/>
        </w:rPr>
        <w:t>F</w:t>
      </w:r>
      <w:r w:rsidR="00333895">
        <w:rPr>
          <w:rFonts w:cs="Arial"/>
          <w:lang w:val="en-US" w:eastAsia="zh-CN"/>
        </w:rPr>
        <w:t xml:space="preserve">or more information about this outcome turn to </w:t>
      </w:r>
      <w:r w:rsidR="00333895" w:rsidRPr="000D0428">
        <w:rPr>
          <w:rFonts w:cs="Arial"/>
          <w:b/>
          <w:lang w:val="en-US" w:eastAsia="zh-CN"/>
        </w:rPr>
        <w:t xml:space="preserve">page </w:t>
      </w:r>
      <w:r w:rsidR="0030713A">
        <w:rPr>
          <w:rFonts w:cs="Arial"/>
          <w:b/>
          <w:lang w:val="en-US" w:eastAsia="zh-CN"/>
        </w:rPr>
        <w:t>18</w:t>
      </w:r>
    </w:p>
    <w:p w14:paraId="4E5EF9A8" w14:textId="5B55E85E" w:rsidR="004A25CF" w:rsidRDefault="004A25CF" w:rsidP="00A36B77">
      <w:pPr>
        <w:pStyle w:val="ListParagraph"/>
        <w:ind w:left="4111"/>
        <w:rPr>
          <w:rFonts w:cs="Arial"/>
          <w:lang w:val="en-US" w:eastAsia="zh-CN"/>
        </w:rPr>
      </w:pPr>
    </w:p>
    <w:p w14:paraId="16DA717D" w14:textId="09C033B8" w:rsidR="00B27AC2" w:rsidRDefault="0091770E" w:rsidP="00A36B77">
      <w:pPr>
        <w:pStyle w:val="ListParagraph"/>
        <w:ind w:left="4111"/>
        <w:rPr>
          <w:rFonts w:cs="Arial"/>
          <w:lang w:val="en-US" w:eastAsia="zh-CN"/>
        </w:rPr>
      </w:pPr>
      <w:r w:rsidRPr="0091770E">
        <w:rPr>
          <w:rFonts w:cs="Arial"/>
          <w:noProof/>
          <w:lang w:val="en-NZ" w:eastAsia="en-NZ"/>
        </w:rPr>
        <w:drawing>
          <wp:anchor distT="0" distB="0" distL="114300" distR="114300" simplePos="0" relativeHeight="252220416" behindDoc="1" locked="0" layoutInCell="1" allowOverlap="1" wp14:anchorId="536DDF3C" wp14:editId="39012E16">
            <wp:simplePos x="0" y="0"/>
            <wp:positionH relativeFrom="margin">
              <wp:posOffset>-116032</wp:posOffset>
            </wp:positionH>
            <wp:positionV relativeFrom="paragraph">
              <wp:posOffset>139296</wp:posOffset>
            </wp:positionV>
            <wp:extent cx="1899920" cy="1620520"/>
            <wp:effectExtent l="0" t="0" r="508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5F74" w14:textId="23F5663A" w:rsidR="00435052" w:rsidRPr="005074AC" w:rsidRDefault="00435052" w:rsidP="00A36B77">
      <w:pPr>
        <w:pStyle w:val="ListParagraph"/>
        <w:numPr>
          <w:ilvl w:val="0"/>
          <w:numId w:val="17"/>
        </w:numPr>
        <w:ind w:left="4111"/>
        <w:rPr>
          <w:rFonts w:cs="Arial"/>
          <w:b/>
          <w:lang w:val="en-US" w:eastAsia="zh-CN"/>
        </w:rPr>
      </w:pPr>
      <w:r w:rsidRPr="005074AC">
        <w:rPr>
          <w:rFonts w:cs="Arial"/>
          <w:b/>
          <w:lang w:val="en-US" w:eastAsia="zh-CN"/>
        </w:rPr>
        <w:t>Te Ao Māori</w:t>
      </w:r>
    </w:p>
    <w:p w14:paraId="50C6B42D" w14:textId="13BF89CF" w:rsidR="00333895" w:rsidRPr="005074AC" w:rsidRDefault="0091770E" w:rsidP="0091770E">
      <w:pPr>
        <w:pStyle w:val="ListParagraph"/>
        <w:numPr>
          <w:ilvl w:val="1"/>
          <w:numId w:val="17"/>
        </w:numPr>
        <w:rPr>
          <w:rFonts w:cs="Arial"/>
          <w:b/>
          <w:lang w:val="en-US" w:eastAsia="zh-CN"/>
        </w:rPr>
      </w:pPr>
      <w:r w:rsidRPr="0091770E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72DC807" wp14:editId="1DE11064">
                <wp:simplePos x="0" y="0"/>
                <wp:positionH relativeFrom="column">
                  <wp:posOffset>1228263</wp:posOffset>
                </wp:positionH>
                <wp:positionV relativeFrom="paragraph">
                  <wp:posOffset>583796</wp:posOffset>
                </wp:positionV>
                <wp:extent cx="661988" cy="0"/>
                <wp:effectExtent l="0" t="114300" r="0" b="133350"/>
                <wp:wrapNone/>
                <wp:docPr id="394" name="Straight Arrow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D912C" id="Straight Arrow Connector 394" o:spid="_x0000_s1026" type="#_x0000_t32" style="position:absolute;margin-left:96.7pt;margin-top:45.95pt;width:52.15pt;height:0;flip:x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" strokecolor="#c00000" strokeweight="4.5pt">
                <v:stroke endarrow="block" joinstyle="miter"/>
              </v:shape>
            </w:pict>
          </mc:Fallback>
        </mc:AlternateContent>
      </w:r>
      <w:r w:rsidR="00333895">
        <w:rPr>
          <w:rFonts w:cs="Arial"/>
          <w:lang w:val="en-US" w:eastAsia="zh-CN"/>
        </w:rPr>
        <w:t>For mo</w:t>
      </w:r>
      <w:r w:rsidR="003B789A">
        <w:rPr>
          <w:rFonts w:cs="Arial"/>
          <w:lang w:val="en-US" w:eastAsia="zh-CN"/>
        </w:rPr>
        <w:t>re information about this outcome</w:t>
      </w:r>
      <w:r w:rsidR="00333895">
        <w:rPr>
          <w:rFonts w:cs="Arial"/>
          <w:lang w:val="en-US" w:eastAsia="zh-CN"/>
        </w:rPr>
        <w:t xml:space="preserve"> turn to </w:t>
      </w:r>
      <w:r w:rsidR="00333895" w:rsidRPr="005074AC">
        <w:rPr>
          <w:rFonts w:cs="Arial"/>
          <w:b/>
          <w:lang w:val="en-US" w:eastAsia="zh-CN"/>
        </w:rPr>
        <w:t xml:space="preserve">page </w:t>
      </w:r>
      <w:r w:rsidR="0030713A">
        <w:rPr>
          <w:rFonts w:cs="Arial"/>
          <w:b/>
          <w:lang w:val="en-US" w:eastAsia="zh-CN"/>
        </w:rPr>
        <w:t>31</w:t>
      </w:r>
    </w:p>
    <w:p w14:paraId="296CBC24" w14:textId="7FA850D7" w:rsidR="00B27AC2" w:rsidRDefault="00B27AC2" w:rsidP="00A36B77">
      <w:pPr>
        <w:pStyle w:val="ListParagraph"/>
        <w:ind w:left="5050"/>
        <w:rPr>
          <w:rFonts w:cs="Arial"/>
          <w:lang w:val="en-US" w:eastAsia="zh-CN"/>
        </w:rPr>
      </w:pPr>
    </w:p>
    <w:p w14:paraId="4E99BF8D" w14:textId="260ACE39" w:rsidR="00F00C70" w:rsidRPr="00F00C70" w:rsidRDefault="0091770E" w:rsidP="00A36B77">
      <w:pPr>
        <w:ind w:left="0"/>
        <w:rPr>
          <w:rFonts w:cs="Arial"/>
          <w:lang w:val="en-US" w:eastAsia="zh-CN"/>
        </w:rPr>
      </w:pPr>
      <w:r w:rsidRPr="0091770E">
        <w:rPr>
          <w:rFonts w:cs="Arial"/>
          <w:noProof/>
          <w:lang w:val="en-NZ" w:eastAsia="en-NZ"/>
        </w:rPr>
        <w:drawing>
          <wp:anchor distT="0" distB="0" distL="114300" distR="114300" simplePos="0" relativeHeight="252221440" behindDoc="1" locked="0" layoutInCell="1" allowOverlap="1" wp14:anchorId="34ABBD21" wp14:editId="769974F4">
            <wp:simplePos x="0" y="0"/>
            <wp:positionH relativeFrom="margin">
              <wp:posOffset>-83128</wp:posOffset>
            </wp:positionH>
            <wp:positionV relativeFrom="paragraph">
              <wp:posOffset>347750</wp:posOffset>
            </wp:positionV>
            <wp:extent cx="1899920" cy="1620520"/>
            <wp:effectExtent l="0" t="0" r="508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A162" w14:textId="28497B45" w:rsidR="00435052" w:rsidRPr="005074AC" w:rsidRDefault="00435052" w:rsidP="00A36B77">
      <w:pPr>
        <w:pStyle w:val="ListParagraph"/>
        <w:numPr>
          <w:ilvl w:val="0"/>
          <w:numId w:val="17"/>
        </w:numPr>
        <w:ind w:left="4111"/>
        <w:rPr>
          <w:rFonts w:cs="Arial"/>
          <w:b/>
          <w:lang w:val="en-US" w:eastAsia="zh-CN"/>
        </w:rPr>
      </w:pPr>
      <w:r w:rsidRPr="005074AC">
        <w:rPr>
          <w:rFonts w:cs="Arial"/>
          <w:b/>
          <w:lang w:val="en-US" w:eastAsia="zh-CN"/>
        </w:rPr>
        <w:t>Te Ao Hurihuri</w:t>
      </w:r>
    </w:p>
    <w:p w14:paraId="25619F80" w14:textId="131F6728" w:rsidR="00333895" w:rsidRPr="00124D8D" w:rsidRDefault="0091770E" w:rsidP="0091770E">
      <w:pPr>
        <w:pStyle w:val="ListParagraph"/>
        <w:numPr>
          <w:ilvl w:val="1"/>
          <w:numId w:val="17"/>
        </w:numPr>
        <w:rPr>
          <w:rFonts w:cs="Arial"/>
          <w:b/>
          <w:lang w:val="en-US" w:eastAsia="zh-CN"/>
        </w:rPr>
      </w:pPr>
      <w:r w:rsidRPr="0091770E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EBD399A" wp14:editId="218B530D">
                <wp:simplePos x="0" y="0"/>
                <wp:positionH relativeFrom="column">
                  <wp:posOffset>1649152</wp:posOffset>
                </wp:positionH>
                <wp:positionV relativeFrom="paragraph">
                  <wp:posOffset>684300</wp:posOffset>
                </wp:positionV>
                <wp:extent cx="661988" cy="0"/>
                <wp:effectExtent l="0" t="114300" r="0" b="133350"/>
                <wp:wrapNone/>
                <wp:docPr id="404" name="Straight Arrow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8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CEA92" id="Straight Arrow Connector 404" o:spid="_x0000_s1026" type="#_x0000_t32" style="position:absolute;margin-left:129.85pt;margin-top:53.9pt;width:52.15pt;height:0;flip:x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" strokecolor="#c00000" strokeweight="4.5pt">
                <v:stroke endarrow="block" joinstyle="miter"/>
              </v:shape>
            </w:pict>
          </mc:Fallback>
        </mc:AlternateContent>
      </w:r>
      <w:r w:rsidR="00333895">
        <w:rPr>
          <w:rFonts w:cs="Arial"/>
          <w:lang w:val="en-US" w:eastAsia="zh-CN"/>
        </w:rPr>
        <w:t xml:space="preserve">For more information about </w:t>
      </w:r>
      <w:r w:rsidR="003B789A">
        <w:rPr>
          <w:rFonts w:cs="Arial"/>
          <w:lang w:val="en-US" w:eastAsia="zh-CN"/>
        </w:rPr>
        <w:t>this outcome</w:t>
      </w:r>
      <w:r w:rsidR="00333895">
        <w:rPr>
          <w:rFonts w:cs="Arial"/>
          <w:lang w:val="en-US" w:eastAsia="zh-CN"/>
        </w:rPr>
        <w:t xml:space="preserve"> turn to </w:t>
      </w:r>
      <w:r w:rsidR="00333895" w:rsidRPr="00124D8D">
        <w:rPr>
          <w:rFonts w:cs="Arial"/>
          <w:b/>
          <w:lang w:val="en-US" w:eastAsia="zh-CN"/>
        </w:rPr>
        <w:t xml:space="preserve">page </w:t>
      </w:r>
      <w:r w:rsidR="008F0896">
        <w:rPr>
          <w:rFonts w:cs="Arial"/>
          <w:b/>
          <w:lang w:val="en-US" w:eastAsia="zh-CN"/>
        </w:rPr>
        <w:t>38</w:t>
      </w:r>
    </w:p>
    <w:p w14:paraId="0D14AB7C" w14:textId="64DFFAE0" w:rsidR="004A25CF" w:rsidRDefault="004A25CF" w:rsidP="00A36B77">
      <w:pPr>
        <w:pStyle w:val="ListParagraph"/>
        <w:ind w:left="4111"/>
        <w:rPr>
          <w:rFonts w:cs="Arial"/>
          <w:lang w:val="en-US" w:eastAsia="zh-CN"/>
        </w:rPr>
      </w:pPr>
    </w:p>
    <w:p w14:paraId="36D14F50" w14:textId="79EAC38F" w:rsidR="00B27AC2" w:rsidRDefault="00B27AC2" w:rsidP="00A36B77">
      <w:pPr>
        <w:pStyle w:val="ListParagraph"/>
        <w:ind w:left="4111"/>
        <w:rPr>
          <w:rFonts w:cs="Arial"/>
          <w:lang w:val="en-US" w:eastAsia="zh-CN"/>
        </w:rPr>
      </w:pPr>
    </w:p>
    <w:p w14:paraId="1B93889C" w14:textId="5DB6C4CB" w:rsidR="00435052" w:rsidRPr="005074AC" w:rsidRDefault="0091770E" w:rsidP="00A36B77">
      <w:pPr>
        <w:pStyle w:val="ListParagraph"/>
        <w:numPr>
          <w:ilvl w:val="0"/>
          <w:numId w:val="17"/>
        </w:numPr>
        <w:ind w:left="4111"/>
        <w:rPr>
          <w:rFonts w:cs="Arial"/>
          <w:b/>
          <w:lang w:val="en-US" w:eastAsia="zh-CN"/>
        </w:rPr>
      </w:pPr>
      <w:r w:rsidRPr="0091770E">
        <w:rPr>
          <w:rFonts w:cs="Arial"/>
          <w:noProof/>
          <w:lang w:val="en-NZ" w:eastAsia="en-NZ"/>
        </w:rPr>
        <w:drawing>
          <wp:anchor distT="0" distB="0" distL="114300" distR="114300" simplePos="0" relativeHeight="252222464" behindDoc="1" locked="0" layoutInCell="1" allowOverlap="1" wp14:anchorId="36B85AC8" wp14:editId="3B0294E5">
            <wp:simplePos x="0" y="0"/>
            <wp:positionH relativeFrom="margin">
              <wp:posOffset>-60960</wp:posOffset>
            </wp:positionH>
            <wp:positionV relativeFrom="paragraph">
              <wp:posOffset>204008</wp:posOffset>
            </wp:positionV>
            <wp:extent cx="1899920" cy="1620520"/>
            <wp:effectExtent l="0" t="0" r="508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CD">
        <w:rPr>
          <w:rFonts w:cs="Arial"/>
          <w:b/>
          <w:lang w:val="en-US" w:eastAsia="zh-CN"/>
        </w:rPr>
        <w:t>Ngā Tū</w:t>
      </w:r>
      <w:r w:rsidR="00435052" w:rsidRPr="005074AC">
        <w:rPr>
          <w:rFonts w:cs="Arial"/>
          <w:b/>
          <w:lang w:val="en-US" w:eastAsia="zh-CN"/>
        </w:rPr>
        <w:t>nonohono</w:t>
      </w:r>
    </w:p>
    <w:p w14:paraId="0CF7AB77" w14:textId="1E4CEC93" w:rsidR="00333895" w:rsidRDefault="0091770E" w:rsidP="0091770E">
      <w:pPr>
        <w:pStyle w:val="ListParagraph"/>
        <w:numPr>
          <w:ilvl w:val="1"/>
          <w:numId w:val="17"/>
        </w:numPr>
        <w:rPr>
          <w:rFonts w:cs="Arial"/>
          <w:lang w:val="en-US" w:eastAsia="zh-CN"/>
        </w:rPr>
      </w:pPr>
      <w:r w:rsidRPr="0091770E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91BCB1C" wp14:editId="3BDB4D85">
                <wp:simplePos x="0" y="0"/>
                <wp:positionH relativeFrom="column">
                  <wp:posOffset>925830</wp:posOffset>
                </wp:positionH>
                <wp:positionV relativeFrom="paragraph">
                  <wp:posOffset>927273</wp:posOffset>
                </wp:positionV>
                <wp:extent cx="294005" cy="317500"/>
                <wp:effectExtent l="19050" t="19050" r="29845" b="44450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17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D245C" id="Oval 406" o:spid="_x0000_s1026" style="position:absolute;margin-left:72.9pt;margin-top:73pt;width:23.15pt;height: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" filled="f" strokecolor="#c00000" strokeweight="4.5pt">
                <v:stroke joinstyle="miter"/>
              </v:oval>
            </w:pict>
          </mc:Fallback>
        </mc:AlternateContent>
      </w:r>
      <w:r w:rsidR="00333895">
        <w:rPr>
          <w:rFonts w:cs="Arial"/>
          <w:lang w:val="en-US" w:eastAsia="zh-CN"/>
        </w:rPr>
        <w:t xml:space="preserve">For more information about </w:t>
      </w:r>
      <w:r w:rsidR="003B789A">
        <w:rPr>
          <w:rFonts w:cs="Arial"/>
          <w:lang w:val="en-US" w:eastAsia="zh-CN"/>
        </w:rPr>
        <w:t>this outcome</w:t>
      </w:r>
      <w:r w:rsidR="00333895">
        <w:rPr>
          <w:rFonts w:cs="Arial"/>
          <w:lang w:val="en-US" w:eastAsia="zh-CN"/>
        </w:rPr>
        <w:t xml:space="preserve"> turn to </w:t>
      </w:r>
      <w:r w:rsidR="00333895" w:rsidRPr="002E4752">
        <w:rPr>
          <w:rFonts w:cs="Arial"/>
          <w:b/>
          <w:lang w:val="en-US" w:eastAsia="zh-CN"/>
        </w:rPr>
        <w:t xml:space="preserve">page </w:t>
      </w:r>
      <w:r w:rsidR="008F0896">
        <w:rPr>
          <w:rFonts w:cs="Arial"/>
          <w:b/>
          <w:lang w:val="en-US" w:eastAsia="zh-CN"/>
        </w:rPr>
        <w:t>45</w:t>
      </w:r>
    </w:p>
    <w:p w14:paraId="4A12723C" w14:textId="4020E573" w:rsidR="003047EF" w:rsidRPr="004276C1" w:rsidRDefault="00C2206D" w:rsidP="004276C1">
      <w:pPr>
        <w:ind w:left="0"/>
        <w:rPr>
          <w:rFonts w:cs="Arial"/>
          <w:lang w:val="en-US" w:eastAsia="zh-CN"/>
        </w:rPr>
      </w:pPr>
      <w:r w:rsidRPr="004276C1">
        <w:rPr>
          <w:rFonts w:cs="Arial"/>
          <w:lang w:val="en-US" w:eastAsia="zh-CN"/>
        </w:rPr>
        <w:br w:type="page"/>
      </w:r>
    </w:p>
    <w:bookmarkStart w:id="7" w:name="_Toc508191642"/>
    <w:p w14:paraId="41A20A74" w14:textId="29E0BA9A" w:rsidR="00B76ECF" w:rsidRDefault="009F0E8E" w:rsidP="00224713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9293055" wp14:editId="6739B191">
                <wp:simplePos x="0" y="0"/>
                <wp:positionH relativeFrom="margin">
                  <wp:align>left</wp:align>
                </wp:positionH>
                <wp:positionV relativeFrom="paragraph">
                  <wp:posOffset>-251421</wp:posOffset>
                </wp:positionV>
                <wp:extent cx="5691352" cy="835572"/>
                <wp:effectExtent l="0" t="0" r="5080" b="3175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59766" id="Rectangle: Rounded Corners 248" o:spid="_x0000_s1026" style="position:absolute;margin-left:0;margin-top:-19.8pt;width:448.15pt;height:65.8pt;z-index:-25150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4E07F7">
        <w:t>About the n</w:t>
      </w:r>
      <w:r w:rsidR="00B76ECF">
        <w:t xml:space="preserve">ext </w:t>
      </w:r>
      <w:r w:rsidR="004E07F7">
        <w:t xml:space="preserve">part </w:t>
      </w:r>
      <w:r w:rsidR="0030713A">
        <w:t>of</w:t>
      </w:r>
      <w:r w:rsidR="00B76ECF">
        <w:t xml:space="preserve"> this book</w:t>
      </w:r>
      <w:bookmarkEnd w:id="7"/>
    </w:p>
    <w:p w14:paraId="737CBDA6" w14:textId="258AA704" w:rsidR="00D73B50" w:rsidRDefault="00D73B50" w:rsidP="00D73B50">
      <w:pPr>
        <w:rPr>
          <w:rFonts w:cs="Arial"/>
          <w:lang w:val="en-US" w:eastAsia="zh-CN"/>
        </w:rPr>
      </w:pPr>
    </w:p>
    <w:p w14:paraId="5BAAF3DB" w14:textId="74CA20AC" w:rsidR="00D73B50" w:rsidRDefault="00D73B50" w:rsidP="00D73B50">
      <w:pPr>
        <w:rPr>
          <w:rFonts w:cs="Arial"/>
          <w:lang w:val="en-US" w:eastAsia="zh-CN"/>
        </w:rPr>
      </w:pPr>
    </w:p>
    <w:p w14:paraId="051061A5" w14:textId="09544D37" w:rsidR="00D73B50" w:rsidRDefault="00D27844" w:rsidP="004276C1">
      <w:pPr>
        <w:ind w:left="0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5E3E9CA3" wp14:editId="6D16EDC1">
            <wp:simplePos x="0" y="0"/>
            <wp:positionH relativeFrom="column">
              <wp:posOffset>-231429</wp:posOffset>
            </wp:positionH>
            <wp:positionV relativeFrom="paragraph">
              <wp:posOffset>364432</wp:posOffset>
            </wp:positionV>
            <wp:extent cx="1612669" cy="1612669"/>
            <wp:effectExtent l="0" t="0" r="6985" b="698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69" cy="16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10D5C" w14:textId="1DC41AD3" w:rsidR="00D73B50" w:rsidRPr="00541948" w:rsidRDefault="00B76ECF" w:rsidP="00541948">
      <w:pPr>
        <w:rPr>
          <w:lang w:val="en-US" w:eastAsia="zh-CN"/>
        </w:rPr>
      </w:pPr>
      <w:r>
        <w:rPr>
          <w:lang w:val="en-US" w:eastAsia="zh-CN"/>
        </w:rPr>
        <w:t>The next</w:t>
      </w:r>
      <w:r w:rsidR="00163BB4">
        <w:rPr>
          <w:lang w:val="en-US" w:eastAsia="zh-CN"/>
        </w:rPr>
        <w:t xml:space="preserve"> part </w:t>
      </w:r>
      <w:r>
        <w:rPr>
          <w:lang w:val="en-US" w:eastAsia="zh-CN"/>
        </w:rPr>
        <w:t xml:space="preserve">of this book will talk </w:t>
      </w:r>
      <w:r w:rsidR="00163BB4">
        <w:rPr>
          <w:lang w:val="en-US" w:eastAsia="zh-CN"/>
        </w:rPr>
        <w:t>about the outcomes of the plan</w:t>
      </w:r>
      <w:r w:rsidR="00D27844">
        <w:rPr>
          <w:lang w:val="en-US" w:eastAsia="zh-CN"/>
        </w:rPr>
        <w:t>.</w:t>
      </w:r>
    </w:p>
    <w:p w14:paraId="20AA1C00" w14:textId="1603749C" w:rsidR="003047EF" w:rsidRPr="003047EF" w:rsidRDefault="003047EF" w:rsidP="003047EF">
      <w:pPr>
        <w:rPr>
          <w:rFonts w:cs="Arial"/>
          <w:lang w:val="en-US" w:eastAsia="zh-CN"/>
        </w:rPr>
      </w:pPr>
    </w:p>
    <w:p w14:paraId="741DED6B" w14:textId="7CA4CCAF" w:rsidR="00C2206D" w:rsidRDefault="00C2206D" w:rsidP="00C2206D">
      <w:pPr>
        <w:rPr>
          <w:rFonts w:cs="Arial"/>
          <w:lang w:val="en-US" w:eastAsia="zh-CN"/>
        </w:rPr>
      </w:pPr>
    </w:p>
    <w:p w14:paraId="2A713C90" w14:textId="51B5DC52" w:rsidR="008F3468" w:rsidRDefault="008F3468" w:rsidP="00C2206D">
      <w:pPr>
        <w:rPr>
          <w:rFonts w:cs="Arial"/>
          <w:lang w:val="en-US" w:eastAsia="zh-CN"/>
        </w:rPr>
      </w:pPr>
    </w:p>
    <w:p w14:paraId="1BDAE825" w14:textId="3AB4D396" w:rsidR="00D27844" w:rsidRDefault="00163BB4" w:rsidP="00897C28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We will </w:t>
      </w:r>
      <w:r w:rsidR="00D27844">
        <w:rPr>
          <w:rFonts w:cs="Arial"/>
          <w:lang w:val="en-US" w:eastAsia="zh-CN"/>
        </w:rPr>
        <w:t>also talk about:</w:t>
      </w:r>
    </w:p>
    <w:p w14:paraId="0248B783" w14:textId="43727422" w:rsidR="00D27844" w:rsidRDefault="00D27844" w:rsidP="00897C28">
      <w:p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41216" behindDoc="0" locked="0" layoutInCell="1" allowOverlap="1" wp14:anchorId="3690A2F0" wp14:editId="23ABF9C7">
            <wp:simplePos x="0" y="0"/>
            <wp:positionH relativeFrom="page">
              <wp:posOffset>473825</wp:posOffset>
            </wp:positionH>
            <wp:positionV relativeFrom="paragraph">
              <wp:posOffset>366222</wp:posOffset>
            </wp:positionV>
            <wp:extent cx="2222938" cy="1166648"/>
            <wp:effectExtent l="0" t="0" r="6350" b="0"/>
            <wp:wrapNone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A58C6" w14:textId="723A58ED" w:rsidR="00CF684B" w:rsidRPr="00D27844" w:rsidRDefault="00D27844" w:rsidP="00D27844">
      <w:pPr>
        <w:pStyle w:val="ListParagraph"/>
        <w:numPr>
          <w:ilvl w:val="0"/>
          <w:numId w:val="42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the goals for each outcome</w:t>
      </w:r>
    </w:p>
    <w:p w14:paraId="44E2B494" w14:textId="20906789" w:rsidR="00163BB4" w:rsidRDefault="00163BB4" w:rsidP="00897C28">
      <w:pPr>
        <w:rPr>
          <w:rFonts w:cs="Arial"/>
          <w:lang w:val="en-US" w:eastAsia="zh-CN"/>
        </w:rPr>
      </w:pPr>
    </w:p>
    <w:p w14:paraId="570D8BCC" w14:textId="632D0E79" w:rsidR="00163BB4" w:rsidRPr="00163BB4" w:rsidRDefault="00163BB4" w:rsidP="00163BB4">
      <w:pPr>
        <w:pStyle w:val="ListParagraph"/>
        <w:numPr>
          <w:ilvl w:val="0"/>
          <w:numId w:val="40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what the Ministry of Health will do to make the goal</w:t>
      </w:r>
      <w:r w:rsidR="00D27844">
        <w:rPr>
          <w:rFonts w:cs="Arial"/>
          <w:lang w:val="en-US" w:eastAsia="zh-CN"/>
        </w:rPr>
        <w:t>s</w:t>
      </w:r>
      <w:r>
        <w:rPr>
          <w:rFonts w:cs="Arial"/>
          <w:lang w:val="en-US" w:eastAsia="zh-CN"/>
        </w:rPr>
        <w:t xml:space="preserve"> real</w:t>
      </w:r>
    </w:p>
    <w:p w14:paraId="59D010FB" w14:textId="7D24F917" w:rsidR="00163BB4" w:rsidRPr="00897C28" w:rsidRDefault="00163BB4" w:rsidP="00897C28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3B897730" wp14:editId="179A1A17">
            <wp:simplePos x="0" y="0"/>
            <wp:positionH relativeFrom="margin">
              <wp:posOffset>149918</wp:posOffset>
            </wp:positionH>
            <wp:positionV relativeFrom="paragraph">
              <wp:posOffset>22629</wp:posOffset>
            </wp:positionV>
            <wp:extent cx="1097280" cy="1413164"/>
            <wp:effectExtent l="0" t="0" r="7620" b="0"/>
            <wp:wrapNone/>
            <wp:docPr id="256" name="Picture 256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generated with high confidence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5646F" w14:textId="52911817" w:rsidR="00FA196D" w:rsidRDefault="00163BB4" w:rsidP="002E4396">
      <w:pPr>
        <w:pStyle w:val="ListParagraph"/>
        <w:numPr>
          <w:ilvl w:val="0"/>
          <w:numId w:val="16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w</w:t>
      </w:r>
      <w:r w:rsidR="00FA196D">
        <w:rPr>
          <w:rFonts w:cs="Arial"/>
          <w:lang w:val="en-US" w:eastAsia="zh-CN"/>
        </w:rPr>
        <w:t xml:space="preserve">hat </w:t>
      </w:r>
      <w:r w:rsidR="00FA196D" w:rsidRPr="00BF720B">
        <w:rPr>
          <w:rFonts w:cs="Arial"/>
          <w:b/>
          <w:lang w:val="en-US" w:eastAsia="zh-CN"/>
        </w:rPr>
        <w:t>wh</w:t>
      </w:r>
      <w:r w:rsidR="00BF720B" w:rsidRPr="00BF720B">
        <w:rPr>
          <w:rFonts w:cs="Arial"/>
          <w:b/>
          <w:lang w:val="en-US" w:eastAsia="zh-CN"/>
        </w:rPr>
        <w:t>ā</w:t>
      </w:r>
      <w:r w:rsidR="00FA196D" w:rsidRPr="00BF720B">
        <w:rPr>
          <w:rFonts w:cs="Arial"/>
          <w:b/>
          <w:lang w:val="en-US" w:eastAsia="zh-CN"/>
        </w:rPr>
        <w:t>nau</w:t>
      </w:r>
      <w:r w:rsidR="00FA196D">
        <w:rPr>
          <w:rFonts w:cs="Arial"/>
          <w:lang w:val="en-US" w:eastAsia="zh-CN"/>
        </w:rPr>
        <w:t xml:space="preserve"> can do</w:t>
      </w:r>
      <w:r w:rsidR="009B6356">
        <w:rPr>
          <w:rFonts w:cs="Arial"/>
          <w:lang w:val="en-US" w:eastAsia="zh-CN"/>
        </w:rPr>
        <w:t xml:space="preserve"> to make the goal</w:t>
      </w:r>
      <w:r w:rsidR="00D27844">
        <w:rPr>
          <w:rFonts w:cs="Arial"/>
          <w:lang w:val="en-US" w:eastAsia="zh-CN"/>
        </w:rPr>
        <w:t>s</w:t>
      </w:r>
      <w:r w:rsidR="009B6356">
        <w:rPr>
          <w:rFonts w:cs="Arial"/>
          <w:lang w:val="en-US" w:eastAsia="zh-CN"/>
        </w:rPr>
        <w:t xml:space="preserve"> real</w:t>
      </w:r>
    </w:p>
    <w:p w14:paraId="772CFF33" w14:textId="30EE1C07" w:rsidR="00AC18A7" w:rsidRPr="00897C28" w:rsidRDefault="00AC18A7" w:rsidP="00897C28">
      <w:pPr>
        <w:rPr>
          <w:rFonts w:cs="Arial"/>
          <w:lang w:val="en-US" w:eastAsia="zh-CN"/>
        </w:rPr>
      </w:pPr>
    </w:p>
    <w:p w14:paraId="750A627F" w14:textId="0FCF9794" w:rsidR="00FA196D" w:rsidRDefault="00D27844" w:rsidP="002E4396">
      <w:pPr>
        <w:pStyle w:val="ListParagraph"/>
        <w:numPr>
          <w:ilvl w:val="0"/>
          <w:numId w:val="16"/>
        </w:num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9248" behindDoc="0" locked="0" layoutInCell="1" allowOverlap="1" wp14:anchorId="380E8F83" wp14:editId="0DE7B32F">
            <wp:simplePos x="0" y="0"/>
            <wp:positionH relativeFrom="margin">
              <wp:align>left</wp:align>
            </wp:positionH>
            <wp:positionV relativeFrom="paragraph">
              <wp:posOffset>535190</wp:posOffset>
            </wp:positionV>
            <wp:extent cx="1546168" cy="1259727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68" cy="125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BB4">
        <w:rPr>
          <w:rFonts w:cs="Arial"/>
          <w:lang w:val="en-US" w:eastAsia="zh-CN"/>
        </w:rPr>
        <w:t>w</w:t>
      </w:r>
      <w:r w:rsidR="00FA196D">
        <w:rPr>
          <w:rFonts w:cs="Arial"/>
          <w:lang w:val="en-US" w:eastAsia="zh-CN"/>
        </w:rPr>
        <w:t xml:space="preserve">hat </w:t>
      </w:r>
      <w:r w:rsidR="00FA196D" w:rsidRPr="00BF720B">
        <w:rPr>
          <w:rFonts w:cs="Arial"/>
          <w:b/>
          <w:lang w:val="en-US" w:eastAsia="zh-CN"/>
        </w:rPr>
        <w:t>disability provide</w:t>
      </w:r>
      <w:r w:rsidR="00FA196D">
        <w:rPr>
          <w:rFonts w:cs="Arial"/>
          <w:lang w:val="en-US" w:eastAsia="zh-CN"/>
        </w:rPr>
        <w:t>rs can do</w:t>
      </w:r>
      <w:r w:rsidR="009B6356">
        <w:rPr>
          <w:rFonts w:cs="Arial"/>
          <w:lang w:val="en-US" w:eastAsia="zh-CN"/>
        </w:rPr>
        <w:t xml:space="preserve"> to make the goal</w:t>
      </w:r>
      <w:r>
        <w:rPr>
          <w:rFonts w:cs="Arial"/>
          <w:lang w:val="en-US" w:eastAsia="zh-CN"/>
        </w:rPr>
        <w:t>s</w:t>
      </w:r>
      <w:r w:rsidR="009B6356">
        <w:rPr>
          <w:rFonts w:cs="Arial"/>
          <w:lang w:val="en-US" w:eastAsia="zh-CN"/>
        </w:rPr>
        <w:t xml:space="preserve"> real</w:t>
      </w:r>
    </w:p>
    <w:p w14:paraId="23D98B37" w14:textId="0561B0FD" w:rsidR="00897C28" w:rsidRPr="00897C28" w:rsidRDefault="00897C28" w:rsidP="00D27844">
      <w:pPr>
        <w:pStyle w:val="ListParagraph"/>
        <w:rPr>
          <w:rFonts w:cs="Arial"/>
          <w:lang w:val="en-US" w:eastAsia="zh-CN"/>
        </w:rPr>
      </w:pPr>
    </w:p>
    <w:p w14:paraId="27EB6192" w14:textId="362DE0DD" w:rsidR="00FA196D" w:rsidRPr="00274164" w:rsidRDefault="00163BB4" w:rsidP="002E4396">
      <w:pPr>
        <w:pStyle w:val="ListParagraph"/>
        <w:numPr>
          <w:ilvl w:val="0"/>
          <w:numId w:val="16"/>
        </w:numPr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w</w:t>
      </w:r>
      <w:r w:rsidR="00FA196D">
        <w:rPr>
          <w:rFonts w:cs="Arial"/>
          <w:lang w:val="en-US" w:eastAsia="zh-CN"/>
        </w:rPr>
        <w:t>hat</w:t>
      </w:r>
      <w:proofErr w:type="gramEnd"/>
      <w:r w:rsidR="00FA196D">
        <w:rPr>
          <w:rFonts w:cs="Arial"/>
          <w:lang w:val="en-US" w:eastAsia="zh-CN"/>
        </w:rPr>
        <w:t xml:space="preserve"> </w:t>
      </w:r>
      <w:r w:rsidR="00FA196D" w:rsidRPr="00BF720B">
        <w:rPr>
          <w:rFonts w:cs="Arial"/>
          <w:b/>
          <w:lang w:val="en-US" w:eastAsia="zh-CN"/>
        </w:rPr>
        <w:t xml:space="preserve">other </w:t>
      </w:r>
      <w:r w:rsidR="009B6356" w:rsidRPr="00BF720B">
        <w:rPr>
          <w:rFonts w:cs="Arial"/>
          <w:b/>
          <w:lang w:val="en-US" w:eastAsia="zh-CN"/>
        </w:rPr>
        <w:t>organisations</w:t>
      </w:r>
      <w:r w:rsidR="009B6356">
        <w:rPr>
          <w:rFonts w:cs="Arial"/>
          <w:lang w:val="en-US" w:eastAsia="zh-CN"/>
        </w:rPr>
        <w:t xml:space="preserve"> can do to make the goal</w:t>
      </w:r>
      <w:r w:rsidR="00D27844">
        <w:rPr>
          <w:rFonts w:cs="Arial"/>
          <w:lang w:val="en-US" w:eastAsia="zh-CN"/>
        </w:rPr>
        <w:t>s</w:t>
      </w:r>
      <w:r w:rsidR="009B6356">
        <w:rPr>
          <w:rFonts w:cs="Arial"/>
          <w:lang w:val="en-US" w:eastAsia="zh-CN"/>
        </w:rPr>
        <w:t xml:space="preserve"> real</w:t>
      </w:r>
      <w:r w:rsidR="00BF720B">
        <w:rPr>
          <w:rFonts w:cs="Arial"/>
          <w:lang w:val="en-US" w:eastAsia="zh-CN"/>
        </w:rPr>
        <w:t>.</w:t>
      </w:r>
    </w:p>
    <w:bookmarkStart w:id="8" w:name="_Toc508191643"/>
    <w:p w14:paraId="3E2DF36B" w14:textId="65A4FAE9" w:rsidR="00FA5E1F" w:rsidRDefault="009F0E8E" w:rsidP="009F0E8E">
      <w:pPr>
        <w:pStyle w:val="Heading1"/>
        <w:tabs>
          <w:tab w:val="center" w:pos="4510"/>
          <w:tab w:val="right" w:pos="9020"/>
        </w:tabs>
        <w:ind w:left="0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561606B" wp14:editId="75C6CA7E">
                <wp:simplePos x="0" y="0"/>
                <wp:positionH relativeFrom="margin">
                  <wp:align>left</wp:align>
                </wp:positionH>
                <wp:positionV relativeFrom="paragraph">
                  <wp:posOffset>-251421</wp:posOffset>
                </wp:positionV>
                <wp:extent cx="5691352" cy="835572"/>
                <wp:effectExtent l="0" t="0" r="5080" b="3175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A026E" id="Rectangle: Rounded Corners 249" o:spid="_x0000_s1026" style="position:absolute;margin-left:0;margin-top:-19.8pt;width:448.15pt;height:65.8pt;z-index:-25150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>
        <w:tab/>
      </w:r>
      <w:r w:rsidR="000761B9">
        <w:t>Outcome 1:  Te Rangatira</w:t>
      </w:r>
      <w:bookmarkEnd w:id="8"/>
      <w:r>
        <w:tab/>
      </w:r>
    </w:p>
    <w:p w14:paraId="474E7814" w14:textId="77777777" w:rsidR="00FA5E1F" w:rsidRDefault="00FA5E1F" w:rsidP="00FA5E1F"/>
    <w:p w14:paraId="3B40215F" w14:textId="5D1D0813" w:rsidR="00FA5E1F" w:rsidRDefault="00014FE5" w:rsidP="00FA5E1F">
      <w:r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6A494BF5" wp14:editId="0CD1C8DA">
            <wp:simplePos x="0" y="0"/>
            <wp:positionH relativeFrom="column">
              <wp:posOffset>-365587</wp:posOffset>
            </wp:positionH>
            <wp:positionV relativeFrom="paragraph">
              <wp:posOffset>366395</wp:posOffset>
            </wp:positionV>
            <wp:extent cx="1919453" cy="1313411"/>
            <wp:effectExtent l="0" t="0" r="5080" b="1270"/>
            <wp:wrapNone/>
            <wp:docPr id="281" name="Picture 281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nformation-share-files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53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79A30" w14:textId="348E5230" w:rsidR="00A040B1" w:rsidRDefault="00163BB4" w:rsidP="002B6851">
      <w:r>
        <w:t xml:space="preserve">If we follow the plan </w:t>
      </w:r>
      <w:r w:rsidR="009A4550" w:rsidRPr="00163BB4">
        <w:rPr>
          <w:b/>
          <w:sz w:val="40"/>
        </w:rPr>
        <w:t>tāngata</w:t>
      </w:r>
      <w:r w:rsidR="009A4550" w:rsidRPr="00163BB4">
        <w:rPr>
          <w:sz w:val="40"/>
        </w:rPr>
        <w:t xml:space="preserve"> </w:t>
      </w:r>
      <w:r w:rsidR="009A4550" w:rsidRPr="00163BB4">
        <w:rPr>
          <w:b/>
          <w:sz w:val="40"/>
        </w:rPr>
        <w:t>whaikaha</w:t>
      </w:r>
      <w:r w:rsidR="001656FB" w:rsidRPr="00163BB4">
        <w:rPr>
          <w:sz w:val="40"/>
        </w:rPr>
        <w:t xml:space="preserve"> </w:t>
      </w:r>
      <w:r w:rsidR="001656FB">
        <w:t>will</w:t>
      </w:r>
      <w:r w:rsidR="009A4550">
        <w:t>:</w:t>
      </w:r>
    </w:p>
    <w:p w14:paraId="640540D9" w14:textId="39D936ED" w:rsidR="00353DB2" w:rsidRDefault="00353DB2" w:rsidP="002B6851"/>
    <w:p w14:paraId="217CC1CA" w14:textId="2A7EE0C7" w:rsidR="009A4550" w:rsidRDefault="009A4550" w:rsidP="002E4396">
      <w:pPr>
        <w:pStyle w:val="ListParagraph"/>
        <w:numPr>
          <w:ilvl w:val="0"/>
          <w:numId w:val="20"/>
        </w:numPr>
      </w:pPr>
      <w:r>
        <w:t>have information</w:t>
      </w:r>
    </w:p>
    <w:p w14:paraId="6347AC5D" w14:textId="34D2DD9E" w:rsidR="00353DB2" w:rsidRDefault="00AD1A47" w:rsidP="00353DB2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57920" behindDoc="0" locked="0" layoutInCell="1" allowOverlap="1" wp14:anchorId="73E97E41" wp14:editId="6712FE34">
            <wp:simplePos x="0" y="0"/>
            <wp:positionH relativeFrom="column">
              <wp:posOffset>-132772</wp:posOffset>
            </wp:positionH>
            <wp:positionV relativeFrom="paragraph">
              <wp:posOffset>304107</wp:posOffset>
            </wp:positionV>
            <wp:extent cx="1564137" cy="1596044"/>
            <wp:effectExtent l="0" t="0" r="0" b="4445"/>
            <wp:wrapNone/>
            <wp:docPr id="283" name="Picture 283" descr="A person standing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You_Choose3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37" cy="159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02373" w14:textId="64D75B35" w:rsidR="007A7A22" w:rsidRDefault="007A7A22" w:rsidP="00353DB2">
      <w:pPr>
        <w:pStyle w:val="ListParagraph"/>
        <w:ind w:left="4122"/>
      </w:pPr>
    </w:p>
    <w:p w14:paraId="088286EC" w14:textId="3775374E" w:rsidR="009A4550" w:rsidRDefault="00863E1C" w:rsidP="002E4396">
      <w:pPr>
        <w:pStyle w:val="ListParagraph"/>
        <w:numPr>
          <w:ilvl w:val="0"/>
          <w:numId w:val="20"/>
        </w:numPr>
      </w:pPr>
      <w:r>
        <w:t xml:space="preserve">be able </w:t>
      </w:r>
      <w:r w:rsidR="009B2395">
        <w:t>do</w:t>
      </w:r>
      <w:r>
        <w:t xml:space="preserve"> </w:t>
      </w:r>
      <w:r w:rsidR="009B2395">
        <w:t>something</w:t>
      </w:r>
      <w:r>
        <w:t xml:space="preserve"> about </w:t>
      </w:r>
      <w:r w:rsidR="00353DB2">
        <w:t>their different choices</w:t>
      </w:r>
    </w:p>
    <w:p w14:paraId="22985307" w14:textId="0F4CEAF7" w:rsidR="00353DB2" w:rsidRDefault="00353DB2" w:rsidP="00353DB2">
      <w:pPr>
        <w:ind w:left="0"/>
      </w:pPr>
    </w:p>
    <w:p w14:paraId="14DEC6B2" w14:textId="77777777" w:rsidR="007A7A22" w:rsidRDefault="007A7A22" w:rsidP="00353DB2">
      <w:pPr>
        <w:ind w:left="0"/>
      </w:pPr>
    </w:p>
    <w:p w14:paraId="5BCCB92F" w14:textId="338FA622" w:rsidR="00353DB2" w:rsidRPr="00DD7E88" w:rsidRDefault="00353DB2" w:rsidP="002E4396">
      <w:pPr>
        <w:pStyle w:val="ListParagraph"/>
        <w:numPr>
          <w:ilvl w:val="0"/>
          <w:numId w:val="20"/>
        </w:numPr>
      </w:pPr>
      <w:proofErr w:type="gramStart"/>
      <w:r>
        <w:t>make</w:t>
      </w:r>
      <w:proofErr w:type="gramEnd"/>
      <w:r>
        <w:t xml:space="preserve"> </w:t>
      </w:r>
      <w:r w:rsidR="007A7A22">
        <w:t>decisions</w:t>
      </w:r>
      <w:r>
        <w:t xml:space="preserve"> for themselves.</w:t>
      </w:r>
    </w:p>
    <w:p w14:paraId="015B501D" w14:textId="5F4DFA49" w:rsidR="00A040B1" w:rsidRDefault="00A040B1" w:rsidP="002B6851">
      <w:pPr>
        <w:rPr>
          <w:b/>
        </w:rPr>
      </w:pPr>
    </w:p>
    <w:p w14:paraId="613AEF0B" w14:textId="2CF16B1D" w:rsidR="00353DB2" w:rsidRDefault="00353DB2" w:rsidP="002B6851">
      <w:pPr>
        <w:rPr>
          <w:b/>
        </w:rPr>
      </w:pPr>
    </w:p>
    <w:p w14:paraId="44A70383" w14:textId="77777777" w:rsidR="00353DB2" w:rsidRDefault="00353DB2" w:rsidP="002B6851">
      <w:pPr>
        <w:rPr>
          <w:b/>
        </w:rPr>
      </w:pPr>
    </w:p>
    <w:p w14:paraId="0F9E0AC1" w14:textId="77777777" w:rsidR="00CF0F0C" w:rsidRDefault="00CF0F0C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77AB86A1" w14:textId="6786A676" w:rsidR="002B6851" w:rsidRDefault="00517D46" w:rsidP="002B685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C3ED6F" wp14:editId="47C72881">
                <wp:simplePos x="0" y="0"/>
                <wp:positionH relativeFrom="column">
                  <wp:posOffset>457200</wp:posOffset>
                </wp:positionH>
                <wp:positionV relativeFrom="paragraph">
                  <wp:posOffset>-454660</wp:posOffset>
                </wp:positionV>
                <wp:extent cx="819807" cy="107205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807" cy="10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8BFD3" w14:textId="6A8877A4" w:rsidR="009F0E8E" w:rsidRPr="002C3A63" w:rsidRDefault="009F0E8E" w:rsidP="00517D46">
                            <w:pPr>
                              <w:ind w:left="0"/>
                              <w:rPr>
                                <w:rFonts w:ascii="Arial Rounded MT Bold" w:hAnsi="Arial Rounded MT Bold"/>
                                <w:color w:val="000000" w:themeColor="text1"/>
                                <w:sz w:val="144"/>
                                <w:szCs w:val="144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A63">
                              <w:rPr>
                                <w:rFonts w:ascii="Arial Rounded MT Bold" w:hAnsi="Arial Rounded MT Bold"/>
                                <w:color w:val="000000" w:themeColor="text1"/>
                                <w:sz w:val="144"/>
                                <w:szCs w:val="144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3ED6F" id="_x0000_t202" coordsize="21600,21600" o:spt="202" path="m,l,21600r21600,l21600,xe">
                <v:stroke joinstyle="miter"/>
                <v:path gradientshapeok="t" o:connecttype="rect"/>
              </v:shapetype>
              <v:shape id="Text Box 284" o:spid="_x0000_s1027" type="#_x0000_t202" style="position:absolute;left:0;text-align:left;margin-left:36pt;margin-top:-35.8pt;width:64.55pt;height:8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" filled="f" stroked="f">
                <v:textbox>
                  <w:txbxContent>
                    <w:p w14:paraId="51C8BFD3" w14:textId="6A8877A4" w:rsidR="009F0E8E" w:rsidRPr="002C3A63" w:rsidRDefault="009F0E8E" w:rsidP="00517D46">
                      <w:pPr>
                        <w:ind w:left="0"/>
                        <w:rPr>
                          <w:rFonts w:ascii="Arial Rounded MT Bold" w:hAnsi="Arial Rounded MT Bold"/>
                          <w:color w:val="000000" w:themeColor="text1"/>
                          <w:sz w:val="144"/>
                          <w:szCs w:val="144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A63">
                        <w:rPr>
                          <w:rFonts w:ascii="Arial Rounded MT Bold" w:hAnsi="Arial Rounded MT Bold"/>
                          <w:color w:val="000000" w:themeColor="text1"/>
                          <w:sz w:val="144"/>
                          <w:szCs w:val="144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63BB4">
        <w:t xml:space="preserve">This outcome </w:t>
      </w:r>
      <w:r w:rsidR="002B6851">
        <w:t>has 2 goals.</w:t>
      </w:r>
    </w:p>
    <w:p w14:paraId="7E7D623A" w14:textId="3513A276" w:rsidR="007A7A22" w:rsidRDefault="007A7A22" w:rsidP="00163BB4">
      <w:pPr>
        <w:spacing w:line="276" w:lineRule="auto"/>
        <w:ind w:left="0"/>
      </w:pPr>
    </w:p>
    <w:p w14:paraId="6EA9441E" w14:textId="4D4C68ED" w:rsidR="00CF0F0C" w:rsidRDefault="00AD1A47" w:rsidP="00163BB4">
      <w:pPr>
        <w:spacing w:line="276" w:lineRule="auto"/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7B30DB93" wp14:editId="5EAEF4C5">
            <wp:simplePos x="0" y="0"/>
            <wp:positionH relativeFrom="column">
              <wp:posOffset>-252095</wp:posOffset>
            </wp:positionH>
            <wp:positionV relativeFrom="paragraph">
              <wp:posOffset>195927</wp:posOffset>
            </wp:positionV>
            <wp:extent cx="2096814" cy="2096814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14" cy="2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09A24" w14:textId="1CD757C5" w:rsidR="00CF0F0C" w:rsidRDefault="00CF0F0C" w:rsidP="00163BB4">
      <w:pPr>
        <w:spacing w:line="276" w:lineRule="auto"/>
        <w:ind w:left="0"/>
      </w:pPr>
    </w:p>
    <w:p w14:paraId="37026211" w14:textId="45F0BE06" w:rsidR="00270C18" w:rsidRPr="00AD1A47" w:rsidRDefault="00270C18" w:rsidP="001C3B8A"/>
    <w:p w14:paraId="1A09A298" w14:textId="06E877CB" w:rsidR="00271164" w:rsidRPr="00AD1A47" w:rsidRDefault="00163BB4" w:rsidP="001C3B8A">
      <w:pPr>
        <w:pStyle w:val="ListParagraph"/>
        <w:numPr>
          <w:ilvl w:val="0"/>
          <w:numId w:val="18"/>
        </w:numPr>
      </w:pPr>
      <w:r w:rsidRPr="00AD1A47">
        <w:rPr>
          <w:rFonts w:cs="Arial"/>
          <w:lang w:val="en-US" w:eastAsia="zh-CN"/>
        </w:rPr>
        <w:t>That t</w:t>
      </w:r>
      <w:r w:rsidR="00270C18" w:rsidRPr="00AD1A47">
        <w:rPr>
          <w:rFonts w:cs="Arial"/>
          <w:lang w:val="en-US" w:eastAsia="zh-CN"/>
        </w:rPr>
        <w:t>āngata whaikaha will be able to join in to make health and disability services better</w:t>
      </w:r>
    </w:p>
    <w:p w14:paraId="7EFDB336" w14:textId="77777777" w:rsidR="004075DA" w:rsidRPr="00AD1A47" w:rsidRDefault="004075DA" w:rsidP="001C3B8A">
      <w:pPr>
        <w:pStyle w:val="ListParagraph"/>
        <w:ind w:left="4111"/>
      </w:pPr>
    </w:p>
    <w:p w14:paraId="2DF29744" w14:textId="183BC793" w:rsidR="002010B1" w:rsidRPr="00AD1A47" w:rsidRDefault="001C3B8A" w:rsidP="001C3B8A">
      <w:pPr>
        <w:pStyle w:val="ListParagraph"/>
        <w:ind w:left="4122"/>
      </w:pPr>
      <w:r w:rsidRPr="00AD1A47">
        <w:rPr>
          <w:rFonts w:cs="Arial"/>
          <w:noProof/>
          <w:lang w:val="en-NZ" w:eastAsia="en-NZ"/>
        </w:rPr>
        <w:drawing>
          <wp:anchor distT="0" distB="0" distL="114300" distR="114300" simplePos="0" relativeHeight="251862016" behindDoc="0" locked="0" layoutInCell="1" allowOverlap="1" wp14:anchorId="5D4504E2" wp14:editId="78F10846">
            <wp:simplePos x="0" y="0"/>
            <wp:positionH relativeFrom="margin">
              <wp:align>left</wp:align>
            </wp:positionH>
            <wp:positionV relativeFrom="paragraph">
              <wp:posOffset>318989</wp:posOffset>
            </wp:positionV>
            <wp:extent cx="2161032" cy="13563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hoice_staff2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D3BF3" w14:textId="557979F7" w:rsidR="00D64D83" w:rsidRPr="00AD1A47" w:rsidRDefault="00163BB4" w:rsidP="001C3B8A">
      <w:pPr>
        <w:pStyle w:val="ListParagraph"/>
        <w:numPr>
          <w:ilvl w:val="0"/>
          <w:numId w:val="18"/>
        </w:numPr>
        <w:rPr>
          <w:rFonts w:cs="Arial"/>
          <w:lang w:val="en-US" w:eastAsia="zh-CN"/>
        </w:rPr>
      </w:pPr>
      <w:r w:rsidRPr="00AD1A47">
        <w:rPr>
          <w:rFonts w:cs="Arial"/>
          <w:lang w:val="en-US" w:eastAsia="zh-CN"/>
        </w:rPr>
        <w:t xml:space="preserve">That </w:t>
      </w:r>
      <w:r w:rsidR="00D64D83" w:rsidRPr="00AD1A47">
        <w:rPr>
          <w:rFonts w:cs="Arial"/>
          <w:lang w:val="en-US" w:eastAsia="zh-CN"/>
        </w:rPr>
        <w:t xml:space="preserve">tāngata whaikaha will </w:t>
      </w:r>
      <w:r w:rsidR="00AD1A47">
        <w:rPr>
          <w:rFonts w:cs="Arial"/>
          <w:lang w:val="en-US" w:eastAsia="zh-CN"/>
        </w:rPr>
        <w:t xml:space="preserve">be in </w:t>
      </w:r>
      <w:r w:rsidR="00D64D83" w:rsidRPr="00AD1A47">
        <w:rPr>
          <w:rFonts w:cs="Arial"/>
          <w:lang w:val="en-US" w:eastAsia="zh-CN"/>
        </w:rPr>
        <w:t xml:space="preserve">control </w:t>
      </w:r>
      <w:r w:rsidR="002D6941" w:rsidRPr="00AD1A47">
        <w:rPr>
          <w:rFonts w:cs="Arial"/>
          <w:lang w:val="en-US" w:eastAsia="zh-CN"/>
        </w:rPr>
        <w:t>of the</w:t>
      </w:r>
      <w:r w:rsidR="00D64D83" w:rsidRPr="00AD1A47">
        <w:rPr>
          <w:rFonts w:cs="Arial"/>
          <w:lang w:val="en-US" w:eastAsia="zh-CN"/>
        </w:rPr>
        <w:t xml:space="preserve"> disability support</w:t>
      </w:r>
      <w:r w:rsidR="002D6941" w:rsidRPr="00AD1A47">
        <w:rPr>
          <w:rFonts w:cs="Arial"/>
          <w:lang w:val="en-US" w:eastAsia="zh-CN"/>
        </w:rPr>
        <w:t xml:space="preserve"> they get.</w:t>
      </w:r>
    </w:p>
    <w:p w14:paraId="613F28E7" w14:textId="77777777" w:rsidR="004075DA" w:rsidRDefault="004075DA" w:rsidP="00D64D83">
      <w:pPr>
        <w:pStyle w:val="ListParagraph"/>
        <w:ind w:left="4122"/>
      </w:pPr>
    </w:p>
    <w:p w14:paraId="5BDEA1B0" w14:textId="77777777" w:rsidR="00D81B3A" w:rsidRDefault="00D81B3A">
      <w:pPr>
        <w:spacing w:line="240" w:lineRule="auto"/>
        <w:ind w:left="0"/>
      </w:pPr>
      <w:r>
        <w:br w:type="page"/>
      </w:r>
    </w:p>
    <w:p w14:paraId="03C9D03A" w14:textId="703A52C9" w:rsidR="00D81B3A" w:rsidRDefault="002A2F07" w:rsidP="00D81B3A">
      <w:r>
        <w:rPr>
          <w:noProof/>
          <w:lang w:val="en-NZ" w:eastAsia="en-NZ"/>
        </w:rPr>
        <w:drawing>
          <wp:anchor distT="0" distB="0" distL="114300" distR="114300" simplePos="0" relativeHeight="251760640" behindDoc="0" locked="0" layoutInCell="1" allowOverlap="1" wp14:anchorId="0E951D55" wp14:editId="6119D45A">
            <wp:simplePos x="0" y="0"/>
            <wp:positionH relativeFrom="margin">
              <wp:posOffset>-478465</wp:posOffset>
            </wp:positionH>
            <wp:positionV relativeFrom="paragraph">
              <wp:posOffset>-212651</wp:posOffset>
            </wp:positionV>
            <wp:extent cx="2424223" cy="1201501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2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3A">
        <w:t xml:space="preserve">To make </w:t>
      </w:r>
      <w:r w:rsidR="007A7A22">
        <w:t>the</w:t>
      </w:r>
      <w:r w:rsidR="002D6941">
        <w:t>se</w:t>
      </w:r>
      <w:r w:rsidR="0042683A">
        <w:t xml:space="preserve"> </w:t>
      </w:r>
      <w:r w:rsidR="00F96290" w:rsidRPr="007A7A22">
        <w:rPr>
          <w:b/>
        </w:rPr>
        <w:t>2</w:t>
      </w:r>
      <w:r w:rsidR="0042683A" w:rsidRPr="007A7A22">
        <w:rPr>
          <w:b/>
        </w:rPr>
        <w:t xml:space="preserve"> goals</w:t>
      </w:r>
      <w:r w:rsidR="0042683A">
        <w:t xml:space="preserve"> real </w:t>
      </w:r>
      <w:r w:rsidR="002C66D3">
        <w:t>t</w:t>
      </w:r>
      <w:r w:rsidR="007900C0">
        <w:t xml:space="preserve">he </w:t>
      </w:r>
      <w:r w:rsidR="007900C0" w:rsidRPr="00172C68">
        <w:rPr>
          <w:b/>
        </w:rPr>
        <w:t>Ministry of Health</w:t>
      </w:r>
      <w:r w:rsidR="007900C0">
        <w:t xml:space="preserve"> </w:t>
      </w:r>
      <w:r w:rsidR="007900C0" w:rsidRPr="009E621B">
        <w:t>will</w:t>
      </w:r>
      <w:r w:rsidR="00AD1A47" w:rsidRPr="00AD1A47">
        <w:t xml:space="preserve"> </w:t>
      </w:r>
      <w:r w:rsidR="00505B79">
        <w:t xml:space="preserve">try to </w:t>
      </w:r>
      <w:r w:rsidR="00AD1A47" w:rsidRPr="00AD1A47">
        <w:t>make sure</w:t>
      </w:r>
      <w:r w:rsidR="007900C0">
        <w:t>:</w:t>
      </w:r>
    </w:p>
    <w:p w14:paraId="2A176B3C" w14:textId="7258AC0C" w:rsidR="00341503" w:rsidRDefault="00AD1A47" w:rsidP="00341503">
      <w:pPr>
        <w:pStyle w:val="ListParagraph"/>
        <w:ind w:left="4842"/>
      </w:pPr>
      <w:r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028EA920" wp14:editId="36F4688C">
            <wp:simplePos x="0" y="0"/>
            <wp:positionH relativeFrom="margin">
              <wp:posOffset>-282344</wp:posOffset>
            </wp:positionH>
            <wp:positionV relativeFrom="paragraph">
              <wp:posOffset>403167</wp:posOffset>
            </wp:positionV>
            <wp:extent cx="1895302" cy="1189576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hoice_staff2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02" cy="118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99BD7" w14:textId="61879651" w:rsidR="00341503" w:rsidRPr="009948E3" w:rsidRDefault="00341503" w:rsidP="002E4396">
      <w:pPr>
        <w:pStyle w:val="ListParagraph"/>
        <w:numPr>
          <w:ilvl w:val="0"/>
          <w:numId w:val="19"/>
        </w:numPr>
      </w:pPr>
      <w:r>
        <w:t>tāngata whaikaha can get the disability supports they choose</w:t>
      </w:r>
    </w:p>
    <w:p w14:paraId="45B81C8F" w14:textId="45509C0A" w:rsidR="00D81B3A" w:rsidRDefault="00D81B3A" w:rsidP="00D81B3A"/>
    <w:p w14:paraId="6E651C2B" w14:textId="407F150F" w:rsidR="000645EC" w:rsidRDefault="00AD1A47" w:rsidP="00D81B3A">
      <w:r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44CE033F" wp14:editId="595B9342">
            <wp:simplePos x="0" y="0"/>
            <wp:positionH relativeFrom="margin">
              <wp:posOffset>-299143</wp:posOffset>
            </wp:positionH>
            <wp:positionV relativeFrom="paragraph">
              <wp:posOffset>140046</wp:posOffset>
            </wp:positionV>
            <wp:extent cx="1797269" cy="1797269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9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677F8" w14:textId="299E86BB" w:rsidR="003E05C4" w:rsidRDefault="00D81B3A" w:rsidP="002E4396">
      <w:pPr>
        <w:pStyle w:val="ListParagraph"/>
        <w:numPr>
          <w:ilvl w:val="0"/>
          <w:numId w:val="19"/>
        </w:numPr>
      </w:pPr>
      <w:r>
        <w:t>tāngata w</w:t>
      </w:r>
      <w:r w:rsidR="00F41A9D">
        <w:t>ha</w:t>
      </w:r>
      <w:r>
        <w:t xml:space="preserve">ikaha and their </w:t>
      </w:r>
      <w:r w:rsidR="004766B1">
        <w:t>wh</w:t>
      </w:r>
      <w:r w:rsidR="0098277D">
        <w:t>ā</w:t>
      </w:r>
      <w:r w:rsidR="004766B1">
        <w:t xml:space="preserve">nau </w:t>
      </w:r>
      <w:r w:rsidR="00A32F68">
        <w:t xml:space="preserve">can </w:t>
      </w:r>
      <w:r w:rsidR="004766B1">
        <w:t>make services better by:</w:t>
      </w:r>
    </w:p>
    <w:p w14:paraId="4F53E2A0" w14:textId="2BB008C5" w:rsidR="002C66D3" w:rsidRDefault="002C66D3" w:rsidP="002C66D3">
      <w:pPr>
        <w:pStyle w:val="ListParagraph"/>
        <w:ind w:left="4122"/>
      </w:pPr>
    </w:p>
    <w:p w14:paraId="10065A08" w14:textId="78A8B82B" w:rsidR="003E05C4" w:rsidRDefault="003E05C4" w:rsidP="002C66D3">
      <w:pPr>
        <w:pStyle w:val="ListParagraph"/>
        <w:ind w:left="4122"/>
      </w:pPr>
    </w:p>
    <w:p w14:paraId="7F3CCADD" w14:textId="5F42C2DF" w:rsidR="002C66D3" w:rsidRDefault="00C86A4D" w:rsidP="002E4396">
      <w:pPr>
        <w:pStyle w:val="ListParagraph"/>
        <w:numPr>
          <w:ilvl w:val="1"/>
          <w:numId w:val="19"/>
        </w:numPr>
      </w:pPr>
      <w:r>
        <w:t>asking them to help make new services</w:t>
      </w:r>
    </w:p>
    <w:p w14:paraId="72E0F964" w14:textId="1F3AD69B" w:rsidR="00A32F68" w:rsidRDefault="00AD1A47" w:rsidP="00A32F68">
      <w:pPr>
        <w:pStyle w:val="ListParagraph"/>
        <w:ind w:left="4842"/>
      </w:pPr>
      <w:r>
        <w:rPr>
          <w:noProof/>
          <w:lang w:val="en-NZ" w:eastAsia="en-NZ"/>
        </w:rPr>
        <w:drawing>
          <wp:anchor distT="0" distB="0" distL="114300" distR="114300" simplePos="0" relativeHeight="251863040" behindDoc="0" locked="0" layoutInCell="1" allowOverlap="1" wp14:anchorId="0D241ECB" wp14:editId="292D20FF">
            <wp:simplePos x="0" y="0"/>
            <wp:positionH relativeFrom="margin">
              <wp:posOffset>16625</wp:posOffset>
            </wp:positionH>
            <wp:positionV relativeFrom="paragraph">
              <wp:posOffset>158981</wp:posOffset>
            </wp:positionV>
            <wp:extent cx="1529542" cy="1562598"/>
            <wp:effectExtent l="0" t="0" r="0" b="0"/>
            <wp:wrapNone/>
            <wp:docPr id="287" name="Picture 287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drawing of a person&#10;&#10;Description generated with high confidence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84" cy="156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72E74" w14:textId="32742157" w:rsidR="00A32F68" w:rsidRDefault="00A32F68" w:rsidP="00A32F68">
      <w:pPr>
        <w:pStyle w:val="ListParagraph"/>
        <w:ind w:left="4842"/>
      </w:pPr>
    </w:p>
    <w:p w14:paraId="20FDF07E" w14:textId="41A37D97" w:rsidR="00C86A4D" w:rsidRDefault="00C86A4D" w:rsidP="002E4396">
      <w:pPr>
        <w:pStyle w:val="ListParagraph"/>
        <w:numPr>
          <w:ilvl w:val="1"/>
          <w:numId w:val="19"/>
        </w:numPr>
      </w:pPr>
      <w:proofErr w:type="gramStart"/>
      <w:r>
        <w:t>asking</w:t>
      </w:r>
      <w:proofErr w:type="gramEnd"/>
      <w:r>
        <w:t xml:space="preserve"> them to </w:t>
      </w:r>
      <w:r w:rsidR="003D11F7">
        <w:t>help make those new services real for others</w:t>
      </w:r>
      <w:r w:rsidR="00AD1A47">
        <w:t>.</w:t>
      </w:r>
    </w:p>
    <w:p w14:paraId="7E83F48E" w14:textId="4731FF4D" w:rsidR="00A32F68" w:rsidRDefault="00A32F68" w:rsidP="00A32F68"/>
    <w:p w14:paraId="76DBCDB4" w14:textId="7966B2F7" w:rsidR="006A447C" w:rsidRDefault="006A447C">
      <w:pPr>
        <w:spacing w:line="240" w:lineRule="auto"/>
        <w:ind w:left="0"/>
      </w:pPr>
      <w:r>
        <w:br w:type="page"/>
      </w:r>
    </w:p>
    <w:p w14:paraId="70835972" w14:textId="0886E9FA" w:rsidR="002D6941" w:rsidRDefault="002D6941" w:rsidP="009E621B">
      <w:r>
        <w:rPr>
          <w:noProof/>
          <w:lang w:val="en-NZ" w:eastAsia="en-NZ"/>
        </w:rPr>
        <w:drawing>
          <wp:anchor distT="0" distB="0" distL="114300" distR="114300" simplePos="0" relativeHeight="252043264" behindDoc="0" locked="0" layoutInCell="1" allowOverlap="1" wp14:anchorId="7A0B5B7A" wp14:editId="43579E32">
            <wp:simplePos x="0" y="0"/>
            <wp:positionH relativeFrom="margin">
              <wp:posOffset>-478465</wp:posOffset>
            </wp:positionH>
            <wp:positionV relativeFrom="paragraph">
              <wp:posOffset>-212651</wp:posOffset>
            </wp:positionV>
            <wp:extent cx="2424223" cy="1201501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2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21B">
        <w:t>To make the</w:t>
      </w:r>
      <w:r w:rsidR="009E621B" w:rsidRPr="009E621B">
        <w:rPr>
          <w:b/>
        </w:rPr>
        <w:t xml:space="preserve"> goals</w:t>
      </w:r>
      <w:r w:rsidR="009E621B">
        <w:t xml:space="preserve"> real the </w:t>
      </w:r>
      <w:r w:rsidR="009E621B" w:rsidRPr="009E621B">
        <w:rPr>
          <w:b/>
        </w:rPr>
        <w:t>Ministry of Health</w:t>
      </w:r>
      <w:r w:rsidR="009E621B">
        <w:t xml:space="preserve"> </w:t>
      </w:r>
      <w:r w:rsidR="009E621B" w:rsidRPr="009E621B">
        <w:t>will</w:t>
      </w:r>
      <w:r w:rsidR="009E621B">
        <w:t xml:space="preserve"> also </w:t>
      </w:r>
      <w:r w:rsidR="00505B79">
        <w:t xml:space="preserve">try to </w:t>
      </w:r>
      <w:r w:rsidR="00AD1A47" w:rsidRPr="00AD1A47">
        <w:t>make sure</w:t>
      </w:r>
      <w:r>
        <w:t>:</w:t>
      </w:r>
    </w:p>
    <w:p w14:paraId="4F0A76AC" w14:textId="6BF320C7" w:rsidR="002D6941" w:rsidRDefault="002D6941" w:rsidP="002D6941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2045312" behindDoc="0" locked="0" layoutInCell="1" allowOverlap="1" wp14:anchorId="10AE1982" wp14:editId="135CA98D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1797269" cy="179726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9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9162" w14:textId="22633E76" w:rsidR="002D6941" w:rsidRDefault="002D6941" w:rsidP="002D6941">
      <w:pPr>
        <w:pStyle w:val="ListParagraph"/>
        <w:ind w:left="4122"/>
      </w:pPr>
    </w:p>
    <w:p w14:paraId="7FA8FAE5" w14:textId="18EFFFA5" w:rsidR="002D6941" w:rsidRDefault="002D6941" w:rsidP="002D6941">
      <w:pPr>
        <w:pStyle w:val="ListParagraph"/>
        <w:numPr>
          <w:ilvl w:val="0"/>
          <w:numId w:val="19"/>
        </w:numPr>
      </w:pPr>
      <w:r>
        <w:t>tāngata whaikaha and their whānau can make services better by:</w:t>
      </w:r>
    </w:p>
    <w:p w14:paraId="545FF0E2" w14:textId="463B39A5" w:rsidR="002D6941" w:rsidRDefault="00442F6A" w:rsidP="002D6941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68160" behindDoc="0" locked="0" layoutInCell="1" allowOverlap="1" wp14:anchorId="65DE8885" wp14:editId="64E14157">
            <wp:simplePos x="0" y="0"/>
            <wp:positionH relativeFrom="column">
              <wp:posOffset>127635</wp:posOffset>
            </wp:positionH>
            <wp:positionV relativeFrom="paragraph">
              <wp:posOffset>130175</wp:posOffset>
            </wp:positionV>
            <wp:extent cx="1781503" cy="2011374"/>
            <wp:effectExtent l="0" t="0" r="9525" b="8255"/>
            <wp:wrapNone/>
            <wp:docPr id="291" name="Picture 291" descr="A picture containing book,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feedback good bad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3" cy="201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7D397" w14:textId="0F79944E" w:rsidR="00AF7E68" w:rsidRDefault="003D11F7" w:rsidP="002E4396">
      <w:pPr>
        <w:pStyle w:val="ListParagraph"/>
        <w:numPr>
          <w:ilvl w:val="1"/>
          <w:numId w:val="19"/>
        </w:numPr>
      </w:pPr>
      <w:r>
        <w:t>a</w:t>
      </w:r>
      <w:r w:rsidR="0098277D">
        <w:t>sk</w:t>
      </w:r>
      <w:r w:rsidR="00E5763D">
        <w:t xml:space="preserve">ing them to </w:t>
      </w:r>
      <w:r w:rsidR="00871A35">
        <w:t>say</w:t>
      </w:r>
      <w:r w:rsidR="00E5763D">
        <w:t xml:space="preserve"> if disability support is doing a good job or not</w:t>
      </w:r>
    </w:p>
    <w:p w14:paraId="29C39638" w14:textId="2EE86C43" w:rsidR="006A447C" w:rsidRDefault="006A447C" w:rsidP="006A447C">
      <w:pPr>
        <w:pStyle w:val="ListParagraph"/>
        <w:ind w:left="4842"/>
      </w:pPr>
    </w:p>
    <w:p w14:paraId="21543BEB" w14:textId="0F833740" w:rsidR="006A447C" w:rsidRDefault="006A447C" w:rsidP="006A447C">
      <w:pPr>
        <w:pStyle w:val="ListParagraph"/>
        <w:ind w:left="4842"/>
      </w:pPr>
    </w:p>
    <w:p w14:paraId="76AD7A98" w14:textId="6AFA199D" w:rsidR="005F73EA" w:rsidRDefault="006A447C" w:rsidP="002E4396">
      <w:pPr>
        <w:pStyle w:val="ListParagraph"/>
        <w:numPr>
          <w:ilvl w:val="1"/>
          <w:numId w:val="19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 wp14:anchorId="3273C65A" wp14:editId="30948C82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506345" cy="177228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NZ MONEY-01 (002)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47">
        <w:t>making</w:t>
      </w:r>
      <w:r w:rsidR="005F73EA">
        <w:t xml:space="preserve"> sure tāngata whaikaha can </w:t>
      </w:r>
      <w:r w:rsidR="00AD1A47">
        <w:t xml:space="preserve">get self </w:t>
      </w:r>
      <w:r w:rsidR="00264D7C">
        <w:t>directed funding for their disability supports</w:t>
      </w:r>
    </w:p>
    <w:p w14:paraId="426C6BF2" w14:textId="54760CB6" w:rsidR="000645EC" w:rsidRDefault="000645EC" w:rsidP="000645EC">
      <w:pPr>
        <w:pStyle w:val="ListParagraph"/>
        <w:ind w:left="4842"/>
      </w:pPr>
    </w:p>
    <w:p w14:paraId="4FD28E3D" w14:textId="5569BFFC" w:rsidR="000645EC" w:rsidRDefault="000645EC" w:rsidP="000645EC">
      <w:pPr>
        <w:pStyle w:val="ListParagraph"/>
        <w:ind w:left="4842"/>
      </w:pPr>
    </w:p>
    <w:p w14:paraId="35C6153E" w14:textId="3ACAC029" w:rsidR="005818CF" w:rsidRPr="0039439D" w:rsidRDefault="006A447C" w:rsidP="002E4396">
      <w:pPr>
        <w:pStyle w:val="ListParagraph"/>
        <w:numPr>
          <w:ilvl w:val="1"/>
          <w:numId w:val="19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4A824BF9" wp14:editId="4DDF3244">
            <wp:simplePos x="0" y="0"/>
            <wp:positionH relativeFrom="column">
              <wp:posOffset>252008</wp:posOffset>
            </wp:positionH>
            <wp:positionV relativeFrom="paragraph">
              <wp:posOffset>76288</wp:posOffset>
            </wp:positionV>
            <wp:extent cx="2160905" cy="1356360"/>
            <wp:effectExtent l="0" t="0" r="0" b="0"/>
            <wp:wrapNone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D1A47">
        <w:t>making</w:t>
      </w:r>
      <w:proofErr w:type="gramEnd"/>
      <w:r w:rsidR="005818CF">
        <w:t xml:space="preserve"> sure</w:t>
      </w:r>
      <w:r w:rsidR="00505B79">
        <w:t xml:space="preserve"> more</w:t>
      </w:r>
      <w:r w:rsidR="005818CF">
        <w:t xml:space="preserve"> </w:t>
      </w:r>
      <w:r w:rsidR="005818CF" w:rsidRPr="005818CF">
        <w:rPr>
          <w:b/>
        </w:rPr>
        <w:t>tāngata whaikaha</w:t>
      </w:r>
      <w:r w:rsidR="005818CF">
        <w:t xml:space="preserve"> can get the disability supports they </w:t>
      </w:r>
      <w:r w:rsidR="005818CF" w:rsidRPr="005818CF">
        <w:rPr>
          <w:b/>
        </w:rPr>
        <w:t>choose</w:t>
      </w:r>
      <w:r w:rsidR="00AD1A47">
        <w:t>.</w:t>
      </w:r>
    </w:p>
    <w:p w14:paraId="1C79A162" w14:textId="591C1B57" w:rsidR="0039439D" w:rsidRDefault="0039439D" w:rsidP="0039439D">
      <w:pPr>
        <w:pStyle w:val="ListParagraph"/>
        <w:ind w:left="4842"/>
      </w:pPr>
    </w:p>
    <w:p w14:paraId="37AFC1B6" w14:textId="69996D68" w:rsidR="009F2BFB" w:rsidRDefault="00AD1A47" w:rsidP="009E621B"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73DD09E3" wp14:editId="069828C8">
            <wp:simplePos x="0" y="0"/>
            <wp:positionH relativeFrom="column">
              <wp:posOffset>-362585</wp:posOffset>
            </wp:positionH>
            <wp:positionV relativeFrom="paragraph">
              <wp:posOffset>27651</wp:posOffset>
            </wp:positionV>
            <wp:extent cx="2096770" cy="1708150"/>
            <wp:effectExtent l="0" t="0" r="0" b="6350"/>
            <wp:wrapNone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941">
        <w:t>To make the</w:t>
      </w:r>
      <w:r w:rsidR="0089634D" w:rsidRPr="007A7A22">
        <w:rPr>
          <w:b/>
        </w:rPr>
        <w:t xml:space="preserve"> goals</w:t>
      </w:r>
      <w:r w:rsidR="0089634D">
        <w:t xml:space="preserve"> real the </w:t>
      </w:r>
      <w:r w:rsidR="0089634D" w:rsidRPr="00172C68">
        <w:rPr>
          <w:b/>
        </w:rPr>
        <w:t>Ministry of Health</w:t>
      </w:r>
      <w:r w:rsidR="0089634D">
        <w:t xml:space="preserve"> </w:t>
      </w:r>
      <w:r w:rsidR="0089634D" w:rsidRPr="009E621B">
        <w:t>will</w:t>
      </w:r>
      <w:r w:rsidR="009E621B">
        <w:t xml:space="preserve"> also </w:t>
      </w:r>
      <w:r w:rsidR="00E13502">
        <w:t>mak</w:t>
      </w:r>
      <w:r w:rsidR="0089634D">
        <w:t>e</w:t>
      </w:r>
      <w:r w:rsidR="00E13502">
        <w:t xml:space="preserve"> sure </w:t>
      </w:r>
      <w:r w:rsidR="009E621B">
        <w:t xml:space="preserve">that </w:t>
      </w:r>
      <w:r w:rsidR="00E13502">
        <w:t>tāngata whaikaha are involved</w:t>
      </w:r>
      <w:r w:rsidR="008D7D1D">
        <w:t xml:space="preserve"> by working with</w:t>
      </w:r>
      <w:r w:rsidR="009F2BFB">
        <w:t>:</w:t>
      </w:r>
    </w:p>
    <w:p w14:paraId="4745BBE9" w14:textId="7929B7E6" w:rsidR="009F2BFB" w:rsidRDefault="009F2BFB" w:rsidP="009F2BFB">
      <w:pPr>
        <w:pStyle w:val="ListParagraph"/>
        <w:ind w:left="4122"/>
      </w:pPr>
    </w:p>
    <w:p w14:paraId="224F4A67" w14:textId="551999C2" w:rsidR="00FB0939" w:rsidRDefault="00741177" w:rsidP="009E621B">
      <w:pPr>
        <w:pStyle w:val="ListParagraph"/>
        <w:numPr>
          <w:ilvl w:val="1"/>
          <w:numId w:val="19"/>
        </w:numPr>
        <w:ind w:left="3960"/>
      </w:pPr>
      <w:r>
        <w:t>disability support providers</w:t>
      </w:r>
    </w:p>
    <w:p w14:paraId="0B3A8CE0" w14:textId="522C9B04" w:rsidR="009F2BFB" w:rsidRDefault="009E621B" w:rsidP="009E621B">
      <w:pPr>
        <w:pStyle w:val="ListParagraph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116992" behindDoc="0" locked="0" layoutInCell="1" allowOverlap="1" wp14:anchorId="0F8613B7" wp14:editId="16613E7A">
            <wp:simplePos x="0" y="0"/>
            <wp:positionH relativeFrom="margin">
              <wp:posOffset>-303055</wp:posOffset>
            </wp:positionH>
            <wp:positionV relativeFrom="paragraph">
              <wp:posOffset>322637</wp:posOffset>
            </wp:positionV>
            <wp:extent cx="2041451" cy="1407040"/>
            <wp:effectExtent l="0" t="0" r="0" b="317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spital-ambulance.jp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51" cy="14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3086" w14:textId="5D430DC2" w:rsidR="009F2BFB" w:rsidRDefault="009F2BFB" w:rsidP="009E621B">
      <w:pPr>
        <w:pStyle w:val="ListParagraph"/>
        <w:ind w:left="3960"/>
      </w:pPr>
    </w:p>
    <w:p w14:paraId="7355A205" w14:textId="5B0F3538" w:rsidR="003F6EDC" w:rsidRDefault="009F2BFB" w:rsidP="009E621B">
      <w:pPr>
        <w:pStyle w:val="ListParagraph"/>
        <w:numPr>
          <w:ilvl w:val="1"/>
          <w:numId w:val="19"/>
        </w:numPr>
        <w:ind w:left="3960"/>
      </w:pPr>
      <w:proofErr w:type="gramStart"/>
      <w:r>
        <w:t>district</w:t>
      </w:r>
      <w:proofErr w:type="gramEnd"/>
      <w:r>
        <w:t xml:space="preserve"> heath boards</w:t>
      </w:r>
      <w:r w:rsidR="00AD1A47">
        <w:t>.</w:t>
      </w:r>
    </w:p>
    <w:p w14:paraId="57B7D537" w14:textId="36F0F35C" w:rsidR="004C4146" w:rsidRDefault="004C4146" w:rsidP="002D6941">
      <w:pPr>
        <w:spacing w:line="240" w:lineRule="auto"/>
        <w:ind w:left="0"/>
      </w:pPr>
    </w:p>
    <w:p w14:paraId="54B4DF18" w14:textId="39DF9148" w:rsidR="00442F6A" w:rsidRDefault="00442F6A" w:rsidP="002D6941">
      <w:pPr>
        <w:spacing w:line="240" w:lineRule="auto"/>
        <w:ind w:left="0"/>
      </w:pPr>
    </w:p>
    <w:p w14:paraId="50D550C5" w14:textId="315E7362" w:rsidR="00442F6A" w:rsidRDefault="00442F6A" w:rsidP="002D6941">
      <w:pPr>
        <w:spacing w:line="240" w:lineRule="auto"/>
        <w:ind w:left="0"/>
      </w:pPr>
    </w:p>
    <w:p w14:paraId="688B2A6A" w14:textId="0433B0E0" w:rsidR="00442F6A" w:rsidRDefault="00442F6A" w:rsidP="002D6941">
      <w:pPr>
        <w:spacing w:line="240" w:lineRule="auto"/>
        <w:ind w:left="0"/>
      </w:pPr>
    </w:p>
    <w:p w14:paraId="658F81C6" w14:textId="4B8E4F21" w:rsidR="00442F6A" w:rsidRDefault="00442F6A">
      <w:pPr>
        <w:spacing w:line="240" w:lineRule="auto"/>
        <w:ind w:left="0"/>
      </w:pPr>
      <w:r>
        <w:br w:type="page"/>
      </w:r>
    </w:p>
    <w:p w14:paraId="7D21D2D2" w14:textId="3A6D2B00" w:rsidR="004C4146" w:rsidRDefault="00EE325C" w:rsidP="00D81B3A">
      <w:r>
        <w:rPr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1496FD6F" wp14:editId="2BA67C2E">
            <wp:simplePos x="0" y="0"/>
            <wp:positionH relativeFrom="column">
              <wp:posOffset>-457441</wp:posOffset>
            </wp:positionH>
            <wp:positionV relativeFrom="paragraph">
              <wp:posOffset>-375964</wp:posOffset>
            </wp:positionV>
            <wp:extent cx="2317115" cy="1564005"/>
            <wp:effectExtent l="0" t="0" r="6985" b="0"/>
            <wp:wrapNone/>
            <wp:docPr id="230" name="Picture 230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146">
        <w:t xml:space="preserve">To help make the </w:t>
      </w:r>
      <w:r w:rsidR="004C4146" w:rsidRPr="00E5426E">
        <w:rPr>
          <w:b/>
        </w:rPr>
        <w:t>goals</w:t>
      </w:r>
      <w:r w:rsidR="004C4146">
        <w:t xml:space="preserve"> real </w:t>
      </w:r>
      <w:r w:rsidR="009E621B">
        <w:rPr>
          <w:b/>
        </w:rPr>
        <w:t>tāngata w</w:t>
      </w:r>
      <w:r w:rsidR="004C4146" w:rsidRPr="00054099">
        <w:rPr>
          <w:b/>
        </w:rPr>
        <w:t xml:space="preserve">haikaha </w:t>
      </w:r>
      <w:r w:rsidR="004C4146" w:rsidRPr="009E621B">
        <w:t>can</w:t>
      </w:r>
      <w:r w:rsidR="00054099">
        <w:t>:</w:t>
      </w:r>
    </w:p>
    <w:p w14:paraId="18ADF207" w14:textId="5A6F2AA3" w:rsidR="008A720D" w:rsidRDefault="008A720D" w:rsidP="008A720D"/>
    <w:p w14:paraId="642ABB1A" w14:textId="47A88B7E" w:rsidR="008A720D" w:rsidRPr="00505B79" w:rsidRDefault="00505B79" w:rsidP="002E4396">
      <w:pPr>
        <w:pStyle w:val="ListParagraph"/>
        <w:numPr>
          <w:ilvl w:val="0"/>
          <w:numId w:val="21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3F50D232" wp14:editId="0DF70C40">
            <wp:simplePos x="0" y="0"/>
            <wp:positionH relativeFrom="margin">
              <wp:posOffset>-384920</wp:posOffset>
            </wp:positionH>
            <wp:positionV relativeFrom="paragraph">
              <wp:posOffset>938530</wp:posOffset>
            </wp:positionV>
            <wp:extent cx="2506345" cy="177228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NZ MONEY-01 (002)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20D">
        <w:t xml:space="preserve">talk with whānau and disability </w:t>
      </w:r>
      <w:r w:rsidR="008A720D" w:rsidRPr="00505B79">
        <w:t>providers about self directed funding options</w:t>
      </w:r>
      <w:r w:rsidR="00442F6A" w:rsidRPr="00505B79">
        <w:t xml:space="preserve"> like:</w:t>
      </w:r>
    </w:p>
    <w:p w14:paraId="129DF010" w14:textId="77777777" w:rsidR="00505B79" w:rsidRPr="00505B79" w:rsidRDefault="00505B79" w:rsidP="00505B79">
      <w:pPr>
        <w:pStyle w:val="ListParagraph"/>
        <w:ind w:left="4122"/>
      </w:pPr>
    </w:p>
    <w:p w14:paraId="79DB5515" w14:textId="3F835F20" w:rsidR="00442F6A" w:rsidRPr="00505B79" w:rsidRDefault="00505B79" w:rsidP="00442F6A">
      <w:pPr>
        <w:pStyle w:val="ListParagraph"/>
        <w:numPr>
          <w:ilvl w:val="1"/>
          <w:numId w:val="21"/>
        </w:numPr>
      </w:pPr>
      <w:r w:rsidRPr="00505B79">
        <w:t>individualised funding</w:t>
      </w:r>
    </w:p>
    <w:p w14:paraId="500F54C0" w14:textId="77777777" w:rsidR="00505B79" w:rsidRPr="00505B79" w:rsidRDefault="00505B79" w:rsidP="00505B79">
      <w:pPr>
        <w:pStyle w:val="ListParagraph"/>
        <w:ind w:left="4842"/>
      </w:pPr>
    </w:p>
    <w:p w14:paraId="628FC753" w14:textId="562B6777" w:rsidR="00442F6A" w:rsidRPr="00505B79" w:rsidRDefault="00505B79" w:rsidP="00442F6A">
      <w:pPr>
        <w:pStyle w:val="ListParagraph"/>
        <w:numPr>
          <w:ilvl w:val="1"/>
          <w:numId w:val="21"/>
        </w:numPr>
      </w:pPr>
      <w:r w:rsidRPr="00505B79">
        <w:t>flexible respite budgets</w:t>
      </w:r>
    </w:p>
    <w:p w14:paraId="033C0340" w14:textId="77777777" w:rsidR="00505B79" w:rsidRPr="00505B79" w:rsidRDefault="00505B79" w:rsidP="00505B79">
      <w:pPr>
        <w:pStyle w:val="ListParagraph"/>
      </w:pPr>
    </w:p>
    <w:p w14:paraId="302026BB" w14:textId="5A2D302C" w:rsidR="00442F6A" w:rsidRPr="00505B79" w:rsidRDefault="00442F6A" w:rsidP="00442F6A">
      <w:pPr>
        <w:pStyle w:val="ListParagraph"/>
        <w:numPr>
          <w:ilvl w:val="1"/>
          <w:numId w:val="21"/>
        </w:numPr>
      </w:pPr>
      <w:r w:rsidRPr="00505B79">
        <w:t>c</w:t>
      </w:r>
      <w:r w:rsidR="00505B79" w:rsidRPr="00505B79">
        <w:t>hoice in community living</w:t>
      </w:r>
    </w:p>
    <w:p w14:paraId="52D9F9EA" w14:textId="489C1B27" w:rsidR="009224FC" w:rsidRDefault="003B6483" w:rsidP="00D81B3A">
      <w:r>
        <w:rPr>
          <w:noProof/>
          <w:lang w:val="en-NZ" w:eastAsia="en-NZ"/>
        </w:rPr>
        <w:drawing>
          <wp:anchor distT="0" distB="0" distL="114300" distR="114300" simplePos="0" relativeHeight="252223488" behindDoc="1" locked="0" layoutInCell="1" allowOverlap="1" wp14:anchorId="44966DE6" wp14:editId="5C8654E1">
            <wp:simplePos x="0" y="0"/>
            <wp:positionH relativeFrom="margin">
              <wp:align>left</wp:align>
            </wp:positionH>
            <wp:positionV relativeFrom="paragraph">
              <wp:posOffset>17559</wp:posOffset>
            </wp:positionV>
            <wp:extent cx="1460790" cy="1689653"/>
            <wp:effectExtent l="0" t="0" r="6350" b="635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arae_meeting_300.jp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90" cy="1689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0EFE9" w14:textId="5E99AD59" w:rsidR="008A720D" w:rsidRDefault="008A720D" w:rsidP="00D81B3A"/>
    <w:p w14:paraId="2F60CDB9" w14:textId="5384AD25" w:rsidR="009224FC" w:rsidRDefault="009224FC" w:rsidP="002E4396">
      <w:pPr>
        <w:pStyle w:val="ListParagraph"/>
        <w:numPr>
          <w:ilvl w:val="0"/>
          <w:numId w:val="19"/>
        </w:numPr>
        <w:rPr>
          <w:b/>
        </w:rPr>
      </w:pPr>
      <w:r>
        <w:t xml:space="preserve">register with the </w:t>
      </w:r>
      <w:r w:rsidRPr="00D164AE">
        <w:rPr>
          <w:b/>
        </w:rPr>
        <w:t>Tāngata Whaikaha Whānau National Peer Support Network</w:t>
      </w:r>
    </w:p>
    <w:p w14:paraId="2FC105AE" w14:textId="2FC26E8A" w:rsidR="009224FC" w:rsidRDefault="00400E2D" w:rsidP="009224FC">
      <w:pPr>
        <w:pStyle w:val="ListParagraph"/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1855348C" wp14:editId="28732996">
            <wp:simplePos x="0" y="0"/>
            <wp:positionH relativeFrom="column">
              <wp:posOffset>-551596</wp:posOffset>
            </wp:positionH>
            <wp:positionV relativeFrom="paragraph">
              <wp:posOffset>459740</wp:posOffset>
            </wp:positionV>
            <wp:extent cx="2680138" cy="1775665"/>
            <wp:effectExtent l="0" t="0" r="6350" b="0"/>
            <wp:wrapNone/>
            <wp:docPr id="295" name="Picture 295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PA.pn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38" cy="17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5CF59" w14:textId="77777777" w:rsidR="00E8071B" w:rsidRPr="00777AAD" w:rsidRDefault="00E8071B" w:rsidP="009224FC">
      <w:pPr>
        <w:pStyle w:val="ListParagraph"/>
        <w:rPr>
          <w:b/>
        </w:rPr>
      </w:pPr>
    </w:p>
    <w:p w14:paraId="7BE93699" w14:textId="67BCD6F7" w:rsidR="009224FC" w:rsidRPr="009E621B" w:rsidRDefault="009224FC" w:rsidP="009E621B">
      <w:pPr>
        <w:pStyle w:val="ListParagraph"/>
        <w:numPr>
          <w:ilvl w:val="0"/>
          <w:numId w:val="19"/>
        </w:numPr>
        <w:rPr>
          <w:b/>
        </w:rPr>
      </w:pPr>
      <w:proofErr w:type="gramStart"/>
      <w:r>
        <w:t>think</w:t>
      </w:r>
      <w:proofErr w:type="gramEnd"/>
      <w:r>
        <w:t xml:space="preserve"> about joining</w:t>
      </w:r>
      <w:r w:rsidR="009E621B">
        <w:t xml:space="preserve"> </w:t>
      </w:r>
      <w:r w:rsidRPr="00E8071B">
        <w:t>organisations led by disabled people</w:t>
      </w:r>
      <w:r w:rsidR="009E621B">
        <w:t>.</w:t>
      </w:r>
    </w:p>
    <w:p w14:paraId="3CE07635" w14:textId="1D91982F" w:rsidR="009224FC" w:rsidRDefault="009224FC" w:rsidP="009224FC">
      <w:pPr>
        <w:pStyle w:val="ListParagraph"/>
        <w:ind w:left="5562"/>
      </w:pPr>
    </w:p>
    <w:p w14:paraId="3373A262" w14:textId="40E931D6" w:rsidR="00400E2D" w:rsidRPr="00E8071B" w:rsidRDefault="00400E2D" w:rsidP="009224FC">
      <w:pPr>
        <w:pStyle w:val="ListParagraph"/>
        <w:ind w:left="5562"/>
      </w:pPr>
    </w:p>
    <w:p w14:paraId="0F397785" w14:textId="6BD7D51A" w:rsidR="00C03CF0" w:rsidRDefault="00C03CF0" w:rsidP="00442F6A">
      <w:pPr>
        <w:ind w:left="0"/>
      </w:pPr>
    </w:p>
    <w:p w14:paraId="767AF9B6" w14:textId="41D6A09A" w:rsidR="00C03CF0" w:rsidRDefault="00C03CF0">
      <w:pPr>
        <w:spacing w:line="240" w:lineRule="auto"/>
        <w:ind w:left="0"/>
      </w:pPr>
      <w:r>
        <w:br w:type="page"/>
      </w:r>
    </w:p>
    <w:p w14:paraId="4D19AC01" w14:textId="30F057B1" w:rsidR="00C03CF0" w:rsidRDefault="00EE325C" w:rsidP="00C03CF0">
      <w:r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7A33E499" wp14:editId="650F1DE8">
            <wp:simplePos x="0" y="0"/>
            <wp:positionH relativeFrom="column">
              <wp:posOffset>-478790</wp:posOffset>
            </wp:positionH>
            <wp:positionV relativeFrom="paragraph">
              <wp:posOffset>-70485</wp:posOffset>
            </wp:positionV>
            <wp:extent cx="2317115" cy="1564005"/>
            <wp:effectExtent l="0" t="0" r="6985" b="0"/>
            <wp:wrapNone/>
            <wp:docPr id="231" name="Picture 231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1B">
        <w:t>To help make the</w:t>
      </w:r>
      <w:r w:rsidR="00C03CF0">
        <w:t xml:space="preserve"> </w:t>
      </w:r>
      <w:r w:rsidR="00C03CF0">
        <w:rPr>
          <w:b/>
        </w:rPr>
        <w:t>goals</w:t>
      </w:r>
      <w:r w:rsidR="00C03CF0">
        <w:t xml:space="preserve"> real </w:t>
      </w:r>
      <w:r w:rsidR="009E621B">
        <w:rPr>
          <w:b/>
        </w:rPr>
        <w:t>tāngata w</w:t>
      </w:r>
      <w:r w:rsidR="00C03CF0">
        <w:rPr>
          <w:b/>
        </w:rPr>
        <w:t xml:space="preserve">haikaha </w:t>
      </w:r>
      <w:r w:rsidR="00C03CF0" w:rsidRPr="00D441F3">
        <w:t>and</w:t>
      </w:r>
      <w:r w:rsidR="00C03CF0">
        <w:rPr>
          <w:b/>
        </w:rPr>
        <w:t xml:space="preserve"> whānau </w:t>
      </w:r>
      <w:r w:rsidR="00C03CF0" w:rsidRPr="00D441F3">
        <w:t>can</w:t>
      </w:r>
      <w:r w:rsidR="00C03CF0">
        <w:t>:</w:t>
      </w:r>
    </w:p>
    <w:p w14:paraId="07C3AA18" w14:textId="6AD58061" w:rsidR="00C03CF0" w:rsidRDefault="00C03CF0" w:rsidP="00D81B3A"/>
    <w:p w14:paraId="753D025B" w14:textId="3C21E9E2" w:rsidR="00054099" w:rsidRDefault="008B6AF6" w:rsidP="002E4396">
      <w:pPr>
        <w:pStyle w:val="ListParagraph"/>
        <w:numPr>
          <w:ilvl w:val="0"/>
          <w:numId w:val="19"/>
        </w:numPr>
      </w:pPr>
      <w:r>
        <w:t xml:space="preserve">find ways </w:t>
      </w:r>
      <w:r w:rsidR="00E60E7F">
        <w:t xml:space="preserve">to </w:t>
      </w:r>
      <w:r w:rsidR="009E7A41">
        <w:t>have their sa</w:t>
      </w:r>
      <w:r w:rsidR="008629EB">
        <w:t>y about services</w:t>
      </w:r>
    </w:p>
    <w:p w14:paraId="66737E9A" w14:textId="012DCB46" w:rsidR="009E621B" w:rsidRDefault="009E621B" w:rsidP="009E621B">
      <w:r>
        <w:rPr>
          <w:rFonts w:ascii="Helvetica" w:hAnsi="Helvetica" w:cs="Helvetica"/>
          <w:noProof/>
          <w:sz w:val="24"/>
          <w:lang w:val="en-NZ" w:eastAsia="en-NZ"/>
        </w:rPr>
        <w:drawing>
          <wp:anchor distT="0" distB="0" distL="114300" distR="114300" simplePos="0" relativeHeight="252119040" behindDoc="0" locked="0" layoutInCell="1" allowOverlap="1" wp14:anchorId="2517377D" wp14:editId="0FFB32E3">
            <wp:simplePos x="0" y="0"/>
            <wp:positionH relativeFrom="column">
              <wp:posOffset>-419735</wp:posOffset>
            </wp:positionH>
            <wp:positionV relativeFrom="paragraph">
              <wp:posOffset>26439</wp:posOffset>
            </wp:positionV>
            <wp:extent cx="2006600" cy="20066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D04F4" w14:textId="5F23F2FD" w:rsidR="009E621B" w:rsidRDefault="009E621B" w:rsidP="009E621B"/>
    <w:p w14:paraId="3DC40C43" w14:textId="491B14FA" w:rsidR="009E621B" w:rsidRDefault="009E621B" w:rsidP="009E621B">
      <w:pPr>
        <w:pStyle w:val="ListParagraph"/>
        <w:numPr>
          <w:ilvl w:val="0"/>
          <w:numId w:val="21"/>
        </w:numPr>
      </w:pPr>
      <w:r>
        <w:t>meet with other tāngata whaikaha and whānau</w:t>
      </w:r>
    </w:p>
    <w:p w14:paraId="5513EBE1" w14:textId="77777777" w:rsidR="009E621B" w:rsidRPr="00D8357A" w:rsidRDefault="009E621B" w:rsidP="009E621B"/>
    <w:p w14:paraId="7C164855" w14:textId="617071EA" w:rsidR="00D8357A" w:rsidRDefault="00D8357A" w:rsidP="00D8357A"/>
    <w:p w14:paraId="31CF17D8" w14:textId="7931AC45" w:rsidR="004F34B8" w:rsidRPr="00D8357A" w:rsidRDefault="002F23A7" w:rsidP="00D8357A">
      <w:r>
        <w:rPr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0294828D" wp14:editId="32DBEDA1">
            <wp:simplePos x="0" y="0"/>
            <wp:positionH relativeFrom="page">
              <wp:posOffset>330835</wp:posOffset>
            </wp:positionH>
            <wp:positionV relativeFrom="paragraph">
              <wp:posOffset>362758</wp:posOffset>
            </wp:positionV>
            <wp:extent cx="2725470" cy="865684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0" cy="8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8CEE5" w14:textId="2F009F73" w:rsidR="00B04797" w:rsidRPr="00696E4D" w:rsidRDefault="004F34B8" w:rsidP="002E4396">
      <w:pPr>
        <w:pStyle w:val="ListParagraph"/>
        <w:numPr>
          <w:ilvl w:val="0"/>
          <w:numId w:val="19"/>
        </w:numPr>
      </w:pPr>
      <w:proofErr w:type="gramStart"/>
      <w:r>
        <w:t>keep</w:t>
      </w:r>
      <w:proofErr w:type="gramEnd"/>
      <w:r>
        <w:t xml:space="preserve"> up to date with how disability</w:t>
      </w:r>
      <w:r w:rsidR="00987D4F">
        <w:t xml:space="preserve"> support is changing</w:t>
      </w:r>
      <w:r w:rsidR="00B04797">
        <w:t xml:space="preserve"> from the </w:t>
      </w:r>
      <w:r w:rsidR="003F6EDC" w:rsidRPr="003F6EDC">
        <w:rPr>
          <w:b/>
        </w:rPr>
        <w:t>Office for Disability Issues</w:t>
      </w:r>
      <w:r w:rsidR="009E621B">
        <w:t>.</w:t>
      </w:r>
    </w:p>
    <w:p w14:paraId="42CCBEB9" w14:textId="5828FC60" w:rsidR="00696E4D" w:rsidRDefault="00696E4D" w:rsidP="00696E4D">
      <w:pPr>
        <w:pStyle w:val="ListParagraph"/>
        <w:ind w:left="4122"/>
      </w:pPr>
    </w:p>
    <w:p w14:paraId="16B24B86" w14:textId="3766E710" w:rsidR="00E8071B" w:rsidRDefault="00442F6A" w:rsidP="00696E4D">
      <w:pPr>
        <w:pStyle w:val="ListParagraph"/>
        <w:ind w:left="4122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7516" behindDoc="1" locked="0" layoutInCell="1" allowOverlap="1" wp14:anchorId="097B9766" wp14:editId="377CA580">
                <wp:simplePos x="0" y="0"/>
                <wp:positionH relativeFrom="column">
                  <wp:posOffset>2310938</wp:posOffset>
                </wp:positionH>
                <wp:positionV relativeFrom="paragraph">
                  <wp:posOffset>47510</wp:posOffset>
                </wp:positionV>
                <wp:extent cx="3657600" cy="2909454"/>
                <wp:effectExtent l="0" t="0" r="19050" b="2476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09454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3D77" id="Rounded Rectangle 113" o:spid="_x0000_s1026" style="position:absolute;margin-left:181.95pt;margin-top:3.75pt;width:4in;height:229.1pt;z-index:-2516889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" fillcolor="#ffb7b9" strokecolor="white [3212]" strokeweight="1.5pt">
                <v:stroke joinstyle="miter"/>
              </v:roundrect>
            </w:pict>
          </mc:Fallback>
        </mc:AlternateContent>
      </w:r>
      <w:r w:rsidR="00B24347"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2103B16C" wp14:editId="3A38180C">
            <wp:simplePos x="0" y="0"/>
            <wp:positionH relativeFrom="column">
              <wp:posOffset>-348528</wp:posOffset>
            </wp:positionH>
            <wp:positionV relativeFrom="paragraph">
              <wp:posOffset>218396</wp:posOffset>
            </wp:positionV>
            <wp:extent cx="2160905" cy="2249170"/>
            <wp:effectExtent l="0" t="0" r="0" b="0"/>
            <wp:wrapNone/>
            <wp:docPr id="298" name="Picture 298" descr="A close up of a compu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Website.jp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BEBB2" w14:textId="77777777" w:rsidR="009E621B" w:rsidRDefault="00DA6FA8" w:rsidP="00696E4D">
      <w:pPr>
        <w:pStyle w:val="ListParagraph"/>
        <w:ind w:left="4122"/>
        <w:rPr>
          <w:b/>
        </w:rPr>
      </w:pPr>
      <w:r w:rsidRPr="009E621B">
        <w:rPr>
          <w:b/>
        </w:rPr>
        <w:t xml:space="preserve">You can find more information </w:t>
      </w:r>
      <w:r w:rsidR="000645EC" w:rsidRPr="009E621B">
        <w:rPr>
          <w:b/>
        </w:rPr>
        <w:t>at this website</w:t>
      </w:r>
      <w:r w:rsidRPr="009E621B">
        <w:rPr>
          <w:b/>
        </w:rPr>
        <w:t>:</w:t>
      </w:r>
    </w:p>
    <w:p w14:paraId="5C65CA5D" w14:textId="60ADBC11" w:rsidR="00696E4D" w:rsidRPr="007E6AD8" w:rsidRDefault="000645EC" w:rsidP="00696E4D">
      <w:pPr>
        <w:pStyle w:val="ListParagraph"/>
        <w:ind w:left="4122"/>
      </w:pPr>
      <w:r>
        <w:br/>
      </w:r>
      <w:r w:rsidR="00696E4D">
        <w:t>www.odi.govt.nz/nz-disability-st</w:t>
      </w:r>
      <w:r w:rsidR="000751C3">
        <w:t>rategy/other-initiatives/transforming-the-disability-syste</w:t>
      </w:r>
      <w:r w:rsidR="00BF6D45">
        <w:t>m/</w:t>
      </w:r>
    </w:p>
    <w:p w14:paraId="2488FC49" w14:textId="0BB2155B" w:rsidR="00C10BBE" w:rsidRDefault="00C10BBE" w:rsidP="00C10BBE"/>
    <w:p w14:paraId="196548CA" w14:textId="5E847B22" w:rsidR="008629EB" w:rsidRPr="009E621B" w:rsidRDefault="00EE325C" w:rsidP="009E621B"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0D68DA55" wp14:editId="14FF670B">
            <wp:simplePos x="0" y="0"/>
            <wp:positionH relativeFrom="column">
              <wp:posOffset>-536027</wp:posOffset>
            </wp:positionH>
            <wp:positionV relativeFrom="paragraph">
              <wp:posOffset>-315945</wp:posOffset>
            </wp:positionV>
            <wp:extent cx="2317115" cy="1564005"/>
            <wp:effectExtent l="0" t="0" r="6985" b="0"/>
            <wp:wrapNone/>
            <wp:docPr id="232" name="Picture 232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F6A">
        <w:t>To help make the</w:t>
      </w:r>
      <w:r w:rsidR="00D7728B" w:rsidRPr="00E5426E">
        <w:rPr>
          <w:b/>
        </w:rPr>
        <w:t xml:space="preserve"> goals</w:t>
      </w:r>
      <w:r w:rsidR="00D7728B">
        <w:t xml:space="preserve"> real </w:t>
      </w:r>
      <w:r w:rsidR="009E621B">
        <w:rPr>
          <w:b/>
        </w:rPr>
        <w:t>tāngata w</w:t>
      </w:r>
      <w:r w:rsidR="00D7728B" w:rsidRPr="00054099">
        <w:rPr>
          <w:b/>
        </w:rPr>
        <w:t>haikaha</w:t>
      </w:r>
      <w:r w:rsidR="00D7728B">
        <w:rPr>
          <w:b/>
        </w:rPr>
        <w:t xml:space="preserve"> </w:t>
      </w:r>
      <w:r w:rsidR="00D7728B" w:rsidRPr="00915E57">
        <w:t>and</w:t>
      </w:r>
      <w:r w:rsidR="00D7728B">
        <w:rPr>
          <w:b/>
        </w:rPr>
        <w:t xml:space="preserve"> whānau </w:t>
      </w:r>
      <w:r w:rsidR="00D7728B" w:rsidRPr="00915E57">
        <w:rPr>
          <w:b/>
        </w:rPr>
        <w:t>can</w:t>
      </w:r>
      <w:r w:rsidR="00D7728B">
        <w:rPr>
          <w:b/>
        </w:rPr>
        <w:t xml:space="preserve"> </w:t>
      </w:r>
      <w:r w:rsidR="009E621B">
        <w:t xml:space="preserve">also </w:t>
      </w:r>
      <w:r w:rsidR="008629EB">
        <w:t>find ways to help</w:t>
      </w:r>
      <w:r w:rsidR="007E6AD8">
        <w:t>:</w:t>
      </w:r>
    </w:p>
    <w:p w14:paraId="19EC54BB" w14:textId="1B74C29C" w:rsidR="00B85624" w:rsidRPr="006F568C" w:rsidRDefault="009E621B" w:rsidP="00B85624">
      <w:pPr>
        <w:pStyle w:val="ListParagraph"/>
        <w:ind w:left="4122"/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0448" behindDoc="0" locked="0" layoutInCell="1" allowOverlap="1" wp14:anchorId="72924FAD" wp14:editId="2520CCF1">
            <wp:simplePos x="0" y="0"/>
            <wp:positionH relativeFrom="column">
              <wp:posOffset>-254635</wp:posOffset>
            </wp:positionH>
            <wp:positionV relativeFrom="paragraph">
              <wp:posOffset>169314</wp:posOffset>
            </wp:positionV>
            <wp:extent cx="1686910" cy="1671145"/>
            <wp:effectExtent l="0" t="0" r="8890" b="0"/>
            <wp:wrapNone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10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4E5D6" w14:textId="1D95B290" w:rsidR="006F568C" w:rsidRPr="00B85624" w:rsidRDefault="00B85624" w:rsidP="009E621B">
      <w:pPr>
        <w:pStyle w:val="ListParagraph"/>
        <w:numPr>
          <w:ilvl w:val="1"/>
          <w:numId w:val="19"/>
        </w:numPr>
        <w:ind w:left="3960"/>
        <w:rPr>
          <w:b/>
        </w:rPr>
      </w:pPr>
      <w:r>
        <w:t>make services better</w:t>
      </w:r>
    </w:p>
    <w:p w14:paraId="12EFF96F" w14:textId="4BDD508C" w:rsidR="00B85624" w:rsidRDefault="00B85624" w:rsidP="009E621B">
      <w:pPr>
        <w:pStyle w:val="ListParagraph"/>
        <w:ind w:left="3960"/>
      </w:pPr>
    </w:p>
    <w:p w14:paraId="52D6CA40" w14:textId="27273A34" w:rsidR="00B85624" w:rsidRPr="00B85624" w:rsidRDefault="00B85624" w:rsidP="009E621B">
      <w:pPr>
        <w:pStyle w:val="ListParagraph"/>
        <w:ind w:left="3960"/>
      </w:pPr>
    </w:p>
    <w:p w14:paraId="0337DE73" w14:textId="3C87D94F" w:rsidR="009E621B" w:rsidRDefault="007E6AD8" w:rsidP="009E621B">
      <w:pPr>
        <w:pStyle w:val="ListParagraph"/>
        <w:numPr>
          <w:ilvl w:val="1"/>
          <w:numId w:val="19"/>
        </w:numPr>
        <w:ind w:left="3960"/>
      </w:pPr>
      <w:proofErr w:type="gramStart"/>
      <w:r w:rsidRPr="007E6AD8">
        <w:t>make</w:t>
      </w:r>
      <w:proofErr w:type="gramEnd"/>
      <w:r>
        <w:t xml:space="preserve"> policies</w:t>
      </w:r>
      <w:r w:rsidR="009E621B">
        <w:t>.</w:t>
      </w:r>
      <w:r w:rsidR="00915E57">
        <w:br/>
      </w:r>
    </w:p>
    <w:p w14:paraId="4CCF4053" w14:textId="42A86FA9" w:rsidR="009E621B" w:rsidRDefault="009E621B" w:rsidP="009E621B">
      <w:pPr>
        <w:pStyle w:val="ListParagraph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1879424" behindDoc="0" locked="0" layoutInCell="1" allowOverlap="1" wp14:anchorId="3FF3B808" wp14:editId="7662F903">
            <wp:simplePos x="0" y="0"/>
            <wp:positionH relativeFrom="column">
              <wp:posOffset>-215900</wp:posOffset>
            </wp:positionH>
            <wp:positionV relativeFrom="paragraph">
              <wp:posOffset>10160</wp:posOffset>
            </wp:positionV>
            <wp:extent cx="1728470" cy="1728470"/>
            <wp:effectExtent l="0" t="0" r="0" b="5080"/>
            <wp:wrapNone/>
            <wp:docPr id="299" name="Picture 299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Rules_1024x1024.pn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598FDF8" wp14:editId="0504619A">
                <wp:simplePos x="0" y="0"/>
                <wp:positionH relativeFrom="column">
                  <wp:posOffset>2258060</wp:posOffset>
                </wp:positionH>
                <wp:positionV relativeFrom="paragraph">
                  <wp:posOffset>111240</wp:posOffset>
                </wp:positionV>
                <wp:extent cx="2387600" cy="736600"/>
                <wp:effectExtent l="0" t="0" r="12700" b="25400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736600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4471D" id="Rounded Rectangle 115" o:spid="_x0000_s1026" style="position:absolute;margin-left:177.8pt;margin-top:8.75pt;width:188pt;height:58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" fillcolor="#ffb7b9" strokecolor="white [3212]" strokeweight="1.5pt">
                <v:stroke joinstyle="miter"/>
              </v:roundrect>
            </w:pict>
          </mc:Fallback>
        </mc:AlternateContent>
      </w:r>
    </w:p>
    <w:p w14:paraId="4CEAD71D" w14:textId="16080C2A" w:rsidR="007E6AD8" w:rsidRDefault="00A7726F" w:rsidP="009E621B">
      <w:pPr>
        <w:pStyle w:val="ListParagraph"/>
        <w:ind w:left="3960"/>
      </w:pPr>
      <w:r>
        <w:t>P</w:t>
      </w:r>
      <w:r w:rsidR="00BC52FB">
        <w:t xml:space="preserve">olicies are </w:t>
      </w:r>
      <w:r w:rsidR="0023483D">
        <w:t>like rules</w:t>
      </w:r>
      <w:r>
        <w:t>.</w:t>
      </w:r>
    </w:p>
    <w:p w14:paraId="3D27FABF" w14:textId="0E554654" w:rsidR="00D959BB" w:rsidRDefault="00D959BB" w:rsidP="00D959BB">
      <w:pPr>
        <w:pStyle w:val="ListParagraph"/>
        <w:ind w:left="4842"/>
      </w:pPr>
    </w:p>
    <w:p w14:paraId="7877CB78" w14:textId="26C5BB53" w:rsidR="007A733C" w:rsidRDefault="007A733C" w:rsidP="00D959BB">
      <w:pPr>
        <w:pStyle w:val="ListParagraph"/>
        <w:ind w:left="4842"/>
      </w:pPr>
    </w:p>
    <w:p w14:paraId="0AB01508" w14:textId="20237806" w:rsidR="007A733C" w:rsidRDefault="007A733C" w:rsidP="00D959BB">
      <w:pPr>
        <w:pStyle w:val="ListParagraph"/>
        <w:ind w:left="4842"/>
      </w:pPr>
    </w:p>
    <w:p w14:paraId="0BC046CA" w14:textId="77777777" w:rsidR="007A733C" w:rsidRPr="009948E3" w:rsidRDefault="007A733C" w:rsidP="00D959BB">
      <w:pPr>
        <w:pStyle w:val="ListParagraph"/>
        <w:ind w:left="4842"/>
      </w:pPr>
    </w:p>
    <w:p w14:paraId="0BAD7789" w14:textId="77777777" w:rsidR="00C26DE9" w:rsidRDefault="00C26DE9">
      <w:pPr>
        <w:spacing w:line="240" w:lineRule="auto"/>
        <w:ind w:left="0"/>
      </w:pPr>
      <w:r>
        <w:br w:type="page"/>
      </w:r>
    </w:p>
    <w:p w14:paraId="461347A8" w14:textId="50FC4FDB" w:rsidR="006746F9" w:rsidRDefault="009E621B" w:rsidP="009E621B">
      <w:r>
        <w:rPr>
          <w:noProof/>
          <w:lang w:val="en-NZ" w:eastAsia="en-NZ"/>
        </w:rPr>
        <w:drawing>
          <wp:anchor distT="0" distB="0" distL="114300" distR="114300" simplePos="0" relativeHeight="251788288" behindDoc="0" locked="0" layoutInCell="1" allowOverlap="1" wp14:anchorId="7C76EDE3" wp14:editId="4DF7E286">
            <wp:simplePos x="0" y="0"/>
            <wp:positionH relativeFrom="margin">
              <wp:posOffset>-297873</wp:posOffset>
            </wp:positionH>
            <wp:positionV relativeFrom="paragraph">
              <wp:posOffset>191135</wp:posOffset>
            </wp:positionV>
            <wp:extent cx="1923393" cy="1418897"/>
            <wp:effectExtent l="0" t="0" r="1270" b="0"/>
            <wp:wrapNone/>
            <wp:docPr id="233" name="Picture 233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93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6A">
        <w:t>To help make the</w:t>
      </w:r>
      <w:r w:rsidR="006746F9" w:rsidRPr="00F0348E">
        <w:rPr>
          <w:b/>
        </w:rPr>
        <w:t xml:space="preserve"> goal</w:t>
      </w:r>
      <w:r w:rsidR="006746F9">
        <w:t xml:space="preserve">s real </w:t>
      </w:r>
      <w:r w:rsidR="006746F9" w:rsidRPr="00F0348E">
        <w:rPr>
          <w:b/>
        </w:rPr>
        <w:t>whānau</w:t>
      </w:r>
      <w:r>
        <w:t xml:space="preserve"> can also </w:t>
      </w:r>
      <w:r w:rsidR="00130B4B">
        <w:t xml:space="preserve">talk about </w:t>
      </w:r>
      <w:r w:rsidR="00B27799">
        <w:t>different choices for disability support funding with:</w:t>
      </w:r>
    </w:p>
    <w:p w14:paraId="150B21C8" w14:textId="28145916" w:rsidR="006A44E4" w:rsidRDefault="006A44E4" w:rsidP="006A44E4">
      <w:pPr>
        <w:pStyle w:val="ListParagraph"/>
        <w:ind w:left="4122"/>
      </w:pPr>
    </w:p>
    <w:p w14:paraId="328A2D86" w14:textId="02466B33" w:rsidR="00B27799" w:rsidRDefault="00B27799" w:rsidP="009E621B">
      <w:pPr>
        <w:pStyle w:val="ListParagraph"/>
        <w:numPr>
          <w:ilvl w:val="1"/>
          <w:numId w:val="22"/>
        </w:numPr>
        <w:ind w:left="3960"/>
      </w:pPr>
      <w:r>
        <w:t>tāngata whaikaha</w:t>
      </w:r>
    </w:p>
    <w:p w14:paraId="29BBBFF7" w14:textId="220FDDB2" w:rsidR="006A44E4" w:rsidRDefault="009E621B" w:rsidP="009E621B">
      <w:pPr>
        <w:pStyle w:val="ListParagraph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66247B5C" wp14:editId="39BA0107">
            <wp:simplePos x="0" y="0"/>
            <wp:positionH relativeFrom="margin">
              <wp:posOffset>-149052</wp:posOffset>
            </wp:positionH>
            <wp:positionV relativeFrom="paragraph">
              <wp:posOffset>115166</wp:posOffset>
            </wp:positionV>
            <wp:extent cx="1686910" cy="1471667"/>
            <wp:effectExtent l="0" t="0" r="8890" b="0"/>
            <wp:wrapNone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910" cy="147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7DB60" w14:textId="0D8E2AE2" w:rsidR="006A44E4" w:rsidRDefault="006A44E4" w:rsidP="009E621B">
      <w:pPr>
        <w:pStyle w:val="ListParagraph"/>
        <w:ind w:left="3960"/>
      </w:pPr>
    </w:p>
    <w:p w14:paraId="5B05795E" w14:textId="23D943A2" w:rsidR="00B27799" w:rsidRDefault="00E63BE5" w:rsidP="009E621B">
      <w:pPr>
        <w:pStyle w:val="ListParagraph"/>
        <w:numPr>
          <w:ilvl w:val="1"/>
          <w:numId w:val="22"/>
        </w:numPr>
        <w:ind w:left="3960"/>
      </w:pPr>
      <w:r>
        <w:t>disability providers</w:t>
      </w:r>
    </w:p>
    <w:p w14:paraId="6FE7DC1D" w14:textId="772291AB" w:rsidR="006A44E4" w:rsidRDefault="006A44E4" w:rsidP="009E621B">
      <w:pPr>
        <w:pStyle w:val="ListParagraph"/>
        <w:ind w:left="0"/>
      </w:pPr>
    </w:p>
    <w:p w14:paraId="44D30EB4" w14:textId="61045419" w:rsidR="006A44E4" w:rsidRDefault="00370986" w:rsidP="009E621B">
      <w:pPr>
        <w:pStyle w:val="ListParagraph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5D43454D" wp14:editId="2FC634EC">
            <wp:simplePos x="0" y="0"/>
            <wp:positionH relativeFrom="column">
              <wp:posOffset>-145992</wp:posOffset>
            </wp:positionH>
            <wp:positionV relativeFrom="paragraph">
              <wp:posOffset>294769</wp:posOffset>
            </wp:positionV>
            <wp:extent cx="1797269" cy="1953369"/>
            <wp:effectExtent l="0" t="0" r="0" b="8890"/>
            <wp:wrapNone/>
            <wp:docPr id="301" name="Picture 301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generated with high confidence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69" cy="195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6AD39" w14:textId="14DA9161" w:rsidR="00E63BE5" w:rsidRDefault="00A7726F" w:rsidP="009E621B">
      <w:pPr>
        <w:pStyle w:val="ListParagraph"/>
        <w:numPr>
          <w:ilvl w:val="1"/>
          <w:numId w:val="22"/>
        </w:numPr>
        <w:ind w:left="3960"/>
      </w:pPr>
      <w:proofErr w:type="gramStart"/>
      <w:r>
        <w:t>other</w:t>
      </w:r>
      <w:proofErr w:type="gramEnd"/>
      <w:r>
        <w:t xml:space="preserve"> </w:t>
      </w:r>
      <w:r w:rsidR="00A3415D">
        <w:t>wh</w:t>
      </w:r>
      <w:r w:rsidR="006F05DA">
        <w:t>ānau</w:t>
      </w:r>
      <w:r w:rsidR="009E621B">
        <w:t>.</w:t>
      </w:r>
    </w:p>
    <w:p w14:paraId="201F1465" w14:textId="635E1871" w:rsidR="006A44E4" w:rsidRDefault="006A44E4" w:rsidP="006A44E4">
      <w:pPr>
        <w:pStyle w:val="ListParagraph"/>
        <w:ind w:left="4842"/>
      </w:pPr>
    </w:p>
    <w:p w14:paraId="2BDC9845" w14:textId="77777777" w:rsidR="006A44E4" w:rsidRDefault="006A44E4" w:rsidP="006A44E4">
      <w:pPr>
        <w:pStyle w:val="ListParagraph"/>
        <w:ind w:left="4842"/>
      </w:pPr>
    </w:p>
    <w:p w14:paraId="5098B3D4" w14:textId="230E5060" w:rsidR="009F7648" w:rsidRDefault="009F7648">
      <w:pPr>
        <w:spacing w:line="240" w:lineRule="auto"/>
        <w:ind w:left="0"/>
      </w:pPr>
      <w:r>
        <w:br w:type="page"/>
      </w:r>
    </w:p>
    <w:p w14:paraId="772E32F0" w14:textId="2C4AE9E9" w:rsidR="006F05DA" w:rsidRDefault="0000231B" w:rsidP="00636A86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31296" behindDoc="0" locked="0" layoutInCell="1" allowOverlap="1" wp14:anchorId="721A2982" wp14:editId="61E9113B">
            <wp:simplePos x="0" y="0"/>
            <wp:positionH relativeFrom="column">
              <wp:posOffset>-441110</wp:posOffset>
            </wp:positionH>
            <wp:positionV relativeFrom="paragraph">
              <wp:posOffset>-12700</wp:posOffset>
            </wp:positionV>
            <wp:extent cx="2096813" cy="1708360"/>
            <wp:effectExtent l="0" t="0" r="0" b="635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17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8A4">
        <w:t xml:space="preserve">To help make the </w:t>
      </w:r>
      <w:r w:rsidR="001F48A4" w:rsidRPr="006B4834">
        <w:rPr>
          <w:b/>
        </w:rPr>
        <w:t>goals</w:t>
      </w:r>
      <w:r w:rsidR="001F48A4">
        <w:t xml:space="preserve"> </w:t>
      </w:r>
      <w:r w:rsidR="00636A86">
        <w:t xml:space="preserve">real </w:t>
      </w:r>
      <w:r w:rsidR="00636A86" w:rsidRPr="006B4834">
        <w:rPr>
          <w:b/>
        </w:rPr>
        <w:t>Disability Providers</w:t>
      </w:r>
      <w:r w:rsidR="006B4834">
        <w:t xml:space="preserve"> </w:t>
      </w:r>
      <w:r w:rsidR="00636A86">
        <w:t>can:</w:t>
      </w:r>
    </w:p>
    <w:p w14:paraId="393B2D62" w14:textId="525DEE94" w:rsidR="00E70E97" w:rsidRDefault="00E70E97" w:rsidP="00636A86"/>
    <w:p w14:paraId="4C106744" w14:textId="4C9DFF02" w:rsidR="00636A86" w:rsidRDefault="009E539E" w:rsidP="002E4396">
      <w:pPr>
        <w:pStyle w:val="ListParagraph"/>
        <w:numPr>
          <w:ilvl w:val="0"/>
          <w:numId w:val="22"/>
        </w:numPr>
      </w:pPr>
      <w:r>
        <w:t xml:space="preserve">make sure </w:t>
      </w:r>
      <w:r w:rsidR="00C82F20">
        <w:t xml:space="preserve">their services </w:t>
      </w:r>
      <w:r w:rsidR="00E70E97">
        <w:t>give</w:t>
      </w:r>
      <w:r w:rsidR="007A7A26">
        <w:t xml:space="preserve"> </w:t>
      </w:r>
      <w:r>
        <w:t>tāngata whaikaha</w:t>
      </w:r>
      <w:r w:rsidR="001B377E">
        <w:t>:</w:t>
      </w:r>
    </w:p>
    <w:p w14:paraId="1EAD10B6" w14:textId="33FAC761" w:rsidR="00AC216C" w:rsidRDefault="009E621B" w:rsidP="00AC216C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584DB378" wp14:editId="4546F9EC">
            <wp:simplePos x="0" y="0"/>
            <wp:positionH relativeFrom="margin">
              <wp:posOffset>-349134</wp:posOffset>
            </wp:positionH>
            <wp:positionV relativeFrom="paragraph">
              <wp:posOffset>361430</wp:posOffset>
            </wp:positionV>
            <wp:extent cx="2160905" cy="1356360"/>
            <wp:effectExtent l="0" t="0" r="0" b="0"/>
            <wp:wrapNone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BC62A" w14:textId="1A3CE790" w:rsidR="001B377E" w:rsidRDefault="00505B79" w:rsidP="002E4396">
      <w:pPr>
        <w:pStyle w:val="ListParagraph"/>
        <w:numPr>
          <w:ilvl w:val="1"/>
          <w:numId w:val="22"/>
        </w:numPr>
      </w:pPr>
      <w:r>
        <w:t xml:space="preserve">more </w:t>
      </w:r>
      <w:r w:rsidR="001B377E">
        <w:t xml:space="preserve">control </w:t>
      </w:r>
      <w:r w:rsidR="00AC216C">
        <w:t>of</w:t>
      </w:r>
      <w:r w:rsidR="001B377E">
        <w:t xml:space="preserve"> the</w:t>
      </w:r>
      <w:r w:rsidR="00AC216C">
        <w:t>ir</w:t>
      </w:r>
      <w:r w:rsidR="001B377E">
        <w:t xml:space="preserve"> supports</w:t>
      </w:r>
    </w:p>
    <w:p w14:paraId="33EE8B45" w14:textId="04CD6E85" w:rsidR="00AC216C" w:rsidRDefault="00AC216C" w:rsidP="00AC216C">
      <w:pPr>
        <w:pStyle w:val="ListParagraph"/>
        <w:ind w:left="4842"/>
      </w:pPr>
    </w:p>
    <w:p w14:paraId="78E8C881" w14:textId="77777777" w:rsidR="00AC216C" w:rsidRDefault="00AC216C" w:rsidP="00AC216C">
      <w:pPr>
        <w:pStyle w:val="ListParagraph"/>
        <w:ind w:left="4842"/>
      </w:pPr>
    </w:p>
    <w:p w14:paraId="536B5A13" w14:textId="2D8C3856" w:rsidR="001B377E" w:rsidRDefault="00505B79" w:rsidP="002E4396">
      <w:pPr>
        <w:pStyle w:val="ListParagraph"/>
        <w:numPr>
          <w:ilvl w:val="1"/>
          <w:numId w:val="22"/>
        </w:numPr>
      </w:pPr>
      <w:r>
        <w:t xml:space="preserve">more </w:t>
      </w:r>
      <w:r w:rsidR="001B377E">
        <w:t xml:space="preserve">choice </w:t>
      </w:r>
      <w:r w:rsidR="00AC216C">
        <w:t>of supports</w:t>
      </w:r>
    </w:p>
    <w:p w14:paraId="1B2A75BA" w14:textId="13041E89" w:rsidR="00EC6868" w:rsidRDefault="001F5D58" w:rsidP="00EC6868">
      <w:pPr>
        <w:pStyle w:val="ListParagraph"/>
        <w:ind w:left="4842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0142EBC" wp14:editId="4EEEA561">
                <wp:simplePos x="0" y="0"/>
                <wp:positionH relativeFrom="column">
                  <wp:posOffset>-696036</wp:posOffset>
                </wp:positionH>
                <wp:positionV relativeFrom="paragraph">
                  <wp:posOffset>367438</wp:posOffset>
                </wp:positionV>
                <wp:extent cx="2891240" cy="1562735"/>
                <wp:effectExtent l="0" t="0" r="0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240" cy="1562735"/>
                          <a:chOff x="0" y="0"/>
                          <a:chExt cx="2891240" cy="1562735"/>
                        </a:xfrm>
                      </wpg:grpSpPr>
                      <pic:pic xmlns:pic="http://schemas.openxmlformats.org/drawingml/2006/picture">
                        <pic:nvPicPr>
                          <pic:cNvPr id="304" name="Picture 304" descr="A close up of a logo&#10;&#10;Description generated with high confidence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841"/>
                            <a:ext cx="1024255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A brick building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5594" y="0"/>
                            <a:ext cx="244475" cy="156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A person standing in front of a group of people posing for the camera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3140" y="232011"/>
                            <a:ext cx="1308100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&quot;Not Allowed&quot; Symbol 307"/>
                        <wps:cNvSpPr/>
                        <wps:spPr>
                          <a:xfrm>
                            <a:off x="1064526" y="327546"/>
                            <a:ext cx="630621" cy="1056290"/>
                          </a:xfrm>
                          <a:prstGeom prst="noSmoking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2A5DD" id="Group 312" o:spid="_x0000_s1026" style="position:absolute;margin-left:-54.8pt;margin-top:28.95pt;width:227.65pt;height:123.05pt;z-index:251888640" coordsize="28912,15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">
                <v:shape id="Picture 304" o:spid="_x0000_s1027" type="#_x0000_t75" alt="A close up of a logo&#10;&#10;Description generated with high confidence" style="position:absolute;top:3548;width:10242;height:10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FbXEAAAA3AAAAA8AAABkcnMvZG93bnJldi54bWxEj0FrwkAUhO9C/8PyhF6kbqwSJLqKiEJv&#10;RdtDj4/sMxvMe5tmV03/fVcQPA4z8w2zXPfcqCt1ofZiYDLOQJGU3tZSGfj+2r/NQYWIYrHxQgb+&#10;KMB69TJYYmH9TQ50PcZKJYiEAg24GNtC61A6Ygxj35Ik7+Q7xphkV2nb4S3BudHvWZZrxlrSgsOW&#10;to7K8/HCBvyFXf57zk/b6a6fH0Yj/pz9sDGvw36zABWpj8/wo/1hDUyzGdzPpCO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EFbXEAAAA3AAAAA8AAAAAAAAAAAAAAAAA&#10;nwIAAGRycy9kb3ducmV2LnhtbFBLBQYAAAAABAAEAPcAAACQAwAAAAA=&#10;">
                  <v:imagedata r:id="rId107" o:title="A close up of a logo&#10;&#10;Description generated with high confidence"/>
                </v:shape>
                <v:shape id="Picture 305" o:spid="_x0000_s1028" type="#_x0000_t75" alt="A brick building&#10;&#10;Description generated with high confidence" style="position:absolute;left:12555;width:2445;height:1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amDFAAAA3AAAAA8AAABkcnMvZG93bnJldi54bWxEj0FrAjEUhO+F/ofwCr3VpC2KrEaRilAF&#10;D9oV8fa6ed1su3lZNlHXf28EocdhZr5hxtPO1eJEbag8a3jtKRDEhTcVlxryr8XLEESIyAZrz6Th&#10;QgGmk8eHMWbGn3lDp20sRYJwyFCDjbHJpAyFJYeh5xvi5P341mFMsi2lafGc4K6Wb0oNpMOK04LF&#10;hj4sFX/bo9NAw/msXNjv35VbF2a/rNR8d8i1fn7qZiMQkbr4H763P42Gd9WH25l0BO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+GpgxQAAANwAAAAPAAAAAAAAAAAAAAAA&#10;AJ8CAABkcnMvZG93bnJldi54bWxQSwUGAAAAAAQABAD3AAAAkQMAAAAA&#10;">
                  <v:imagedata r:id="rId108" o:title="A brick building&#10;&#10;Description generated with high confidence"/>
                  <v:path arrowok="t"/>
                </v:shape>
                <v:shape id="Picture 306" o:spid="_x0000_s1029" type="#_x0000_t75" alt="A person standing in front of a group of people posing for the camera&#10;&#10;Description generated with very high confidence" style="position:absolute;left:15831;top:2320;width:13081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sZvFAAAA3AAAAA8AAABkcnMvZG93bnJldi54bWxEj0FrAjEUhO8F/0N4greaVUHK1ihVEPTQ&#10;g9se7O2xebtJu3lZN1F3/30jFHocZuYbZrXpXSNu1AXrWcFsmoEgLr22XCv4/Ng/v4AIEVlj45kU&#10;DBRgsx49rTDX/s4nuhWxFgnCIUcFJsY2lzKUhhyGqW+Jk1f5zmFMsqul7vCe4K6R8yxbSoeW04LB&#10;lnaGyp/i6hRUW7P9Oh/fC77a+vsy2J2rzoNSk3H/9goiUh//w3/tg1awyJbwOJ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7GbxQAAANwAAAAPAAAAAAAAAAAAAAAA&#10;AJ8CAABkcnMvZG93bnJldi54bWxQSwUGAAAAAAQABAD3AAAAkQMAAAAA&#10;">
                  <v:imagedata r:id="rId109" o:title="A person standing in front of a group of people posing for the camera&#10;&#10;Description generated with very high confidence"/>
                  <v:path arrowok="t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307" o:spid="_x0000_s1030" type="#_x0000_t57" style="position:absolute;left:10645;top:3275;width:6306;height:10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aVMUA&#10;AADcAAAADwAAAGRycy9kb3ducmV2LnhtbESPW2sCMRSE34X+h3AKfdOkFlpZjVItvTxWV7R9O2zO&#10;XnBzsiSpu/33TUHwcZiZb5jFarCtOJMPjWMN9xMFgrhwpuFKwz5/Hc9AhIhssHVMGn4pwGp5M1pg&#10;ZlzPWzrvYiUShEOGGuoYu0zKUNRkMUxcR5y80nmLMUlfSeOxT3DbyqlSj9Jiw2mhxo42NRWn3Y/V&#10;8CXLt/dD6def2/wbo1Ivx77Itb67HZ7nICIN8Rq+tD+Mhgf1BP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BpUxQAAANwAAAAPAAAAAAAAAAAAAAAAAJgCAABkcnMv&#10;ZG93bnJldi54bWxQSwUGAAAAAAQABAD1AAAAigMAAAAA&#10;" adj="4050" fillcolor="#c00000" strokecolor="#c00000" strokeweight="1pt"/>
              </v:group>
            </w:pict>
          </mc:Fallback>
        </mc:AlternateContent>
      </w:r>
    </w:p>
    <w:p w14:paraId="78157C33" w14:textId="0C210A27" w:rsidR="008965E7" w:rsidRDefault="008965E7" w:rsidP="00EC6868">
      <w:pPr>
        <w:pStyle w:val="ListParagraph"/>
        <w:ind w:left="4842"/>
      </w:pPr>
    </w:p>
    <w:p w14:paraId="45FE79BB" w14:textId="2C077D5D" w:rsidR="00AC216C" w:rsidRDefault="009E621B" w:rsidP="002E4396">
      <w:pPr>
        <w:pStyle w:val="ListParagraph"/>
        <w:numPr>
          <w:ilvl w:val="0"/>
          <w:numId w:val="22"/>
        </w:numPr>
      </w:pPr>
      <w:r>
        <w:t>take away</w:t>
      </w:r>
      <w:r w:rsidR="00EC6868">
        <w:t xml:space="preserve"> the things that stop tāngata whaikaha from getting information for themselves</w:t>
      </w:r>
    </w:p>
    <w:p w14:paraId="41830782" w14:textId="578AF19D" w:rsidR="00CC7EC3" w:rsidRDefault="00CC7EC3" w:rsidP="00ED489A">
      <w:pPr>
        <w:pStyle w:val="ListParagraph"/>
        <w:ind w:left="4122"/>
      </w:pPr>
    </w:p>
    <w:p w14:paraId="27B13B43" w14:textId="43FBAC89" w:rsidR="00CC7EC3" w:rsidRDefault="00CC7EC3" w:rsidP="00ED489A">
      <w:pPr>
        <w:pStyle w:val="ListParagraph"/>
        <w:ind w:left="4122"/>
      </w:pPr>
    </w:p>
    <w:p w14:paraId="5F0727FC" w14:textId="47F18C0A" w:rsidR="00CC7EC3" w:rsidRDefault="005B55F5" w:rsidP="002E4396">
      <w:pPr>
        <w:pStyle w:val="ListParagraph"/>
        <w:numPr>
          <w:ilvl w:val="0"/>
          <w:numId w:val="22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49BCFAAE" wp14:editId="344B617E">
            <wp:simplePos x="0" y="0"/>
            <wp:positionH relativeFrom="column">
              <wp:posOffset>53786</wp:posOffset>
            </wp:positionH>
            <wp:positionV relativeFrom="paragraph">
              <wp:posOffset>15449</wp:posOffset>
            </wp:positionV>
            <wp:extent cx="1699422" cy="1699422"/>
            <wp:effectExtent l="0" t="0" r="0" b="0"/>
            <wp:wrapNone/>
            <wp:docPr id="308" name="Picture 30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Rules_1024x1024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22" cy="169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C2E6D">
        <w:t>make</w:t>
      </w:r>
      <w:proofErr w:type="gramEnd"/>
      <w:r w:rsidR="00CC2E6D">
        <w:t xml:space="preserve"> sure they have </w:t>
      </w:r>
      <w:r w:rsidR="002E7AE2">
        <w:t>rules</w:t>
      </w:r>
      <w:r w:rsidR="00CC2E6D">
        <w:t xml:space="preserve"> that mean tāngata whaikaha can join in</w:t>
      </w:r>
      <w:r w:rsidR="009E621B">
        <w:t xml:space="preserve"> with</w:t>
      </w:r>
      <w:r w:rsidR="00CC2E6D">
        <w:t xml:space="preserve"> </w:t>
      </w:r>
      <w:r w:rsidR="00CC7EC3">
        <w:t>making services better</w:t>
      </w:r>
      <w:r w:rsidR="009E621B">
        <w:t>.</w:t>
      </w:r>
    </w:p>
    <w:p w14:paraId="274487FF" w14:textId="6B4AAF87" w:rsidR="003A65FE" w:rsidRDefault="003A65FE" w:rsidP="00ED489A">
      <w:pPr>
        <w:pStyle w:val="ListParagraph"/>
        <w:ind w:left="4122"/>
      </w:pPr>
    </w:p>
    <w:p w14:paraId="2B3CC9C0" w14:textId="7A644564" w:rsidR="00A7726F" w:rsidRDefault="00A7726F">
      <w:pPr>
        <w:spacing w:line="240" w:lineRule="auto"/>
        <w:ind w:left="0"/>
      </w:pPr>
      <w:r>
        <w:br w:type="page"/>
      </w:r>
    </w:p>
    <w:p w14:paraId="356A9739" w14:textId="583A55D9" w:rsidR="00A7726F" w:rsidRDefault="00A7726F" w:rsidP="00A7726F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50432" behindDoc="0" locked="0" layoutInCell="1" allowOverlap="1" wp14:anchorId="55382BC4" wp14:editId="4AE7DDCA">
            <wp:simplePos x="0" y="0"/>
            <wp:positionH relativeFrom="column">
              <wp:posOffset>-428625</wp:posOffset>
            </wp:positionH>
            <wp:positionV relativeFrom="paragraph">
              <wp:posOffset>-469900</wp:posOffset>
            </wp:positionV>
            <wp:extent cx="2096813" cy="1708360"/>
            <wp:effectExtent l="0" t="0" r="0" b="63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17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 help make the </w:t>
      </w:r>
      <w:r w:rsidRPr="006B4834">
        <w:rPr>
          <w:b/>
        </w:rPr>
        <w:t>goals</w:t>
      </w:r>
      <w:r>
        <w:t xml:space="preserve"> real </w:t>
      </w:r>
      <w:r w:rsidRPr="006B4834">
        <w:rPr>
          <w:b/>
        </w:rPr>
        <w:t>Disability Providers</w:t>
      </w:r>
      <w:r>
        <w:t xml:space="preserve"> can</w:t>
      </w:r>
      <w:r w:rsidR="009E621B">
        <w:t xml:space="preserve"> also</w:t>
      </w:r>
      <w:r>
        <w:t>:</w:t>
      </w:r>
    </w:p>
    <w:p w14:paraId="73C70729" w14:textId="756685CE" w:rsidR="008965E7" w:rsidRDefault="00040992" w:rsidP="003A65FE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56A7F9B6" wp14:editId="3C345F02">
            <wp:simplePos x="0" y="0"/>
            <wp:positionH relativeFrom="margin">
              <wp:posOffset>-357808</wp:posOffset>
            </wp:positionH>
            <wp:positionV relativeFrom="paragraph">
              <wp:posOffset>352673</wp:posOffset>
            </wp:positionV>
            <wp:extent cx="1937385" cy="1937385"/>
            <wp:effectExtent l="0" t="0" r="571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D23CD" w14:textId="6F6AF5D9" w:rsidR="00A7726F" w:rsidRDefault="00A7726F" w:rsidP="003A65FE">
      <w:pPr>
        <w:pStyle w:val="ListParagraph"/>
        <w:ind w:left="4122"/>
      </w:pPr>
    </w:p>
    <w:p w14:paraId="5AB05F48" w14:textId="5FC21375" w:rsidR="003A65FE" w:rsidRDefault="00CC7EC3" w:rsidP="002E4396">
      <w:pPr>
        <w:pStyle w:val="ListParagraph"/>
        <w:numPr>
          <w:ilvl w:val="0"/>
          <w:numId w:val="22"/>
        </w:numPr>
      </w:pPr>
      <w:r>
        <w:t xml:space="preserve">make sure tāngata whaikaha </w:t>
      </w:r>
      <w:r w:rsidR="00B76720">
        <w:t>have place</w:t>
      </w:r>
      <w:r w:rsidR="003A65FE">
        <w:t>s on boards that make decisions</w:t>
      </w:r>
    </w:p>
    <w:p w14:paraId="19D2819A" w14:textId="5BDF085F" w:rsidR="0027499F" w:rsidRDefault="0027499F" w:rsidP="0027499F">
      <w:pPr>
        <w:pStyle w:val="ListParagraph"/>
      </w:pPr>
    </w:p>
    <w:p w14:paraId="25D2566D" w14:textId="1651021A" w:rsidR="00ED489A" w:rsidRDefault="00040992" w:rsidP="0027499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144640" behindDoc="1" locked="0" layoutInCell="1" allowOverlap="1" wp14:anchorId="75FDBE51" wp14:editId="402D9449">
            <wp:simplePos x="0" y="0"/>
            <wp:positionH relativeFrom="column">
              <wp:posOffset>-318550</wp:posOffset>
            </wp:positionH>
            <wp:positionV relativeFrom="paragraph">
              <wp:posOffset>365843</wp:posOffset>
            </wp:positionV>
            <wp:extent cx="2082485" cy="1967948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omputer_man.jp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485" cy="196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4237E" w14:textId="6071ECAF" w:rsidR="0027499F" w:rsidRPr="0027499F" w:rsidRDefault="0027499F" w:rsidP="002E4396">
      <w:pPr>
        <w:pStyle w:val="ListParagraph"/>
        <w:numPr>
          <w:ilvl w:val="0"/>
          <w:numId w:val="22"/>
        </w:numPr>
        <w:rPr>
          <w:b/>
        </w:rPr>
      </w:pPr>
      <w:proofErr w:type="gramStart"/>
      <w:r>
        <w:t>help</w:t>
      </w:r>
      <w:proofErr w:type="gramEnd"/>
      <w:r>
        <w:t xml:space="preserve"> make sure people know about the </w:t>
      </w:r>
      <w:r w:rsidRPr="0027499F">
        <w:rPr>
          <w:b/>
        </w:rPr>
        <w:t>T</w:t>
      </w:r>
      <w:r w:rsidR="008A7B44">
        <w:rPr>
          <w:b/>
        </w:rPr>
        <w:t>ā</w:t>
      </w:r>
      <w:r w:rsidRPr="0027499F">
        <w:rPr>
          <w:b/>
        </w:rPr>
        <w:t>ngata Whaikaha Whānau National support Network</w:t>
      </w:r>
      <w:r w:rsidR="00040992">
        <w:t>.</w:t>
      </w:r>
    </w:p>
    <w:p w14:paraId="7E74371E" w14:textId="20705BAF" w:rsidR="0027499F" w:rsidRDefault="0027499F" w:rsidP="0027499F">
      <w:pPr>
        <w:pStyle w:val="ListParagraph"/>
      </w:pPr>
    </w:p>
    <w:p w14:paraId="58CA38C6" w14:textId="2C4D2D35" w:rsidR="00A7726F" w:rsidRDefault="00A7726F">
      <w:pPr>
        <w:spacing w:line="240" w:lineRule="auto"/>
        <w:ind w:left="0"/>
      </w:pPr>
      <w:r>
        <w:br w:type="page"/>
      </w:r>
    </w:p>
    <w:p w14:paraId="03F47841" w14:textId="48F8FDAE" w:rsidR="00A7726F" w:rsidRDefault="00A7726F" w:rsidP="00A7726F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56576" behindDoc="0" locked="0" layoutInCell="1" allowOverlap="1" wp14:anchorId="54B6009F" wp14:editId="2F9E9614">
            <wp:simplePos x="0" y="0"/>
            <wp:positionH relativeFrom="column">
              <wp:posOffset>-278996</wp:posOffset>
            </wp:positionH>
            <wp:positionV relativeFrom="paragraph">
              <wp:posOffset>-4387</wp:posOffset>
            </wp:positionV>
            <wp:extent cx="2096813" cy="1708360"/>
            <wp:effectExtent l="0" t="0" r="0" b="635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17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 help make the </w:t>
      </w:r>
      <w:r w:rsidRPr="006B4834">
        <w:rPr>
          <w:b/>
        </w:rPr>
        <w:t>goals</w:t>
      </w:r>
      <w:r>
        <w:t xml:space="preserve"> real </w:t>
      </w:r>
      <w:r w:rsidRPr="006B4834">
        <w:rPr>
          <w:b/>
        </w:rPr>
        <w:t>Disability Providers</w:t>
      </w:r>
      <w:r>
        <w:t xml:space="preserve"> can also:</w:t>
      </w:r>
    </w:p>
    <w:p w14:paraId="27CC2538" w14:textId="355B712B" w:rsidR="0027499F" w:rsidRPr="0027499F" w:rsidRDefault="0027499F" w:rsidP="0027499F">
      <w:pPr>
        <w:pStyle w:val="ListParagraph"/>
      </w:pPr>
    </w:p>
    <w:p w14:paraId="1BFB13AD" w14:textId="555D5C9C" w:rsidR="00B409BE" w:rsidRDefault="00C2707B" w:rsidP="002E4396">
      <w:pPr>
        <w:pStyle w:val="ListParagraph"/>
        <w:numPr>
          <w:ilvl w:val="0"/>
          <w:numId w:val="22"/>
        </w:numPr>
      </w:pPr>
      <w:r>
        <w:t>give jobs to</w:t>
      </w:r>
      <w:r w:rsidR="00D857C4">
        <w:t xml:space="preserve"> </w:t>
      </w:r>
      <w:r w:rsidR="000D6073">
        <w:t xml:space="preserve">tāngata whaikaha </w:t>
      </w:r>
      <w:r w:rsidR="00D857C4">
        <w:t>to help</w:t>
      </w:r>
      <w:r w:rsidR="00B409BE">
        <w:t xml:space="preserve"> make:</w:t>
      </w:r>
    </w:p>
    <w:p w14:paraId="1BB9A609" w14:textId="607ECF01" w:rsidR="00530368" w:rsidRDefault="00FC3209" w:rsidP="00530368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0FE4FEE3" wp14:editId="71F043C5">
            <wp:simplePos x="0" y="0"/>
            <wp:positionH relativeFrom="margin">
              <wp:posOffset>-266008</wp:posOffset>
            </wp:positionH>
            <wp:positionV relativeFrom="paragraph">
              <wp:posOffset>368935</wp:posOffset>
            </wp:positionV>
            <wp:extent cx="1645920" cy="1645920"/>
            <wp:effectExtent l="0" t="0" r="0" b="0"/>
            <wp:wrapNone/>
            <wp:docPr id="310" name="Picture 310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Rules_1024x1024.pn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DD672" w14:textId="157C66C2" w:rsidR="00B409BE" w:rsidRDefault="00A7726F" w:rsidP="002E4396">
      <w:pPr>
        <w:pStyle w:val="ListParagraph"/>
        <w:numPr>
          <w:ilvl w:val="1"/>
          <w:numId w:val="22"/>
        </w:num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610E8922" wp14:editId="7A9004DF">
                <wp:simplePos x="0" y="0"/>
                <wp:positionH relativeFrom="column">
                  <wp:posOffset>2781300</wp:posOffset>
                </wp:positionH>
                <wp:positionV relativeFrom="paragraph">
                  <wp:posOffset>484505</wp:posOffset>
                </wp:positionV>
                <wp:extent cx="2387600" cy="736600"/>
                <wp:effectExtent l="0" t="0" r="12700" b="25400"/>
                <wp:wrapNone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736600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3BF37" id="Rounded Rectangle 117" o:spid="_x0000_s1026" style="position:absolute;margin-left:219pt;margin-top:38.15pt;width:188pt;height:58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" fillcolor="#ffb7b9" strokecolor="white [3212]" strokeweight="1.5pt">
                <v:stroke joinstyle="miter"/>
              </v:roundrect>
            </w:pict>
          </mc:Fallback>
        </mc:AlternateContent>
      </w:r>
      <w:r w:rsidR="00B409BE">
        <w:t>polic</w:t>
      </w:r>
      <w:r w:rsidR="00237025">
        <w:t>ies</w:t>
      </w:r>
      <w:r w:rsidR="00D02289">
        <w:br/>
      </w:r>
      <w:r w:rsidR="00D02289">
        <w:br/>
        <w:t>pol</w:t>
      </w:r>
      <w:r w:rsidR="005D4D40">
        <w:t>icies are like rules</w:t>
      </w:r>
    </w:p>
    <w:p w14:paraId="71268E16" w14:textId="36A45D23" w:rsidR="00530368" w:rsidRDefault="00530368" w:rsidP="00530368">
      <w:pPr>
        <w:pStyle w:val="ListParagraph"/>
        <w:ind w:left="4842"/>
      </w:pPr>
    </w:p>
    <w:p w14:paraId="3312666C" w14:textId="77777777" w:rsidR="00530368" w:rsidRDefault="00530368" w:rsidP="00530368">
      <w:pPr>
        <w:pStyle w:val="ListParagraph"/>
        <w:ind w:left="4842"/>
      </w:pPr>
    </w:p>
    <w:p w14:paraId="6C388E20" w14:textId="0052BFF2" w:rsidR="00237025" w:rsidRDefault="00A7726F" w:rsidP="002E4396">
      <w:pPr>
        <w:pStyle w:val="ListParagraph"/>
        <w:numPr>
          <w:ilvl w:val="1"/>
          <w:numId w:val="22"/>
        </w:num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0113B96B" wp14:editId="0217DD6B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609600</wp:posOffset>
                </wp:positionV>
                <wp:extent cx="2590800" cy="736600"/>
                <wp:effectExtent l="0" t="0" r="19050" b="2540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36600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0693F" id="Rounded Rectangle 118" o:spid="_x0000_s1026" style="position:absolute;margin-left:225pt;margin-top:48pt;width:204pt;height:58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" fillcolor="#ffb7b9" strokecolor="white [3212]" strokeweight="1.5pt">
                <v:stroke joinstyle="miter"/>
              </v:roundrect>
            </w:pict>
          </mc:Fallback>
        </mc:AlternateContent>
      </w:r>
      <w:proofErr w:type="gramStart"/>
      <w:r w:rsidR="001A5666">
        <w:t>procedures</w:t>
      </w:r>
      <w:proofErr w:type="gramEnd"/>
      <w:r w:rsidR="00530368">
        <w:br/>
      </w:r>
      <w:r w:rsidR="00237025">
        <w:br/>
      </w:r>
      <w:r w:rsidR="00BB513C">
        <w:t>p</w:t>
      </w:r>
      <w:r w:rsidR="00237025">
        <w:t xml:space="preserve">rocedures are </w:t>
      </w:r>
      <w:r w:rsidR="002108BF">
        <w:t>the ways</w:t>
      </w:r>
      <w:r w:rsidR="00237025">
        <w:t xml:space="preserve"> rules are made real</w:t>
      </w:r>
      <w:r>
        <w:t>.</w:t>
      </w:r>
    </w:p>
    <w:p w14:paraId="39E06C03" w14:textId="019A6722" w:rsidR="001927F4" w:rsidRDefault="00FC3209" w:rsidP="001927F4">
      <w:pPr>
        <w:pStyle w:val="ListParagraph"/>
        <w:ind w:left="4842"/>
      </w:pPr>
      <w:r>
        <w:rPr>
          <w:noProof/>
          <w:lang w:val="en-NZ" w:eastAsia="en-NZ"/>
        </w:rPr>
        <w:drawing>
          <wp:anchor distT="0" distB="0" distL="114300" distR="114300" simplePos="0" relativeHeight="252224512" behindDoc="1" locked="0" layoutInCell="1" allowOverlap="1" wp14:anchorId="43B1FD53" wp14:editId="104432D1">
            <wp:simplePos x="0" y="0"/>
            <wp:positionH relativeFrom="column">
              <wp:posOffset>-432435</wp:posOffset>
            </wp:positionH>
            <wp:positionV relativeFrom="paragraph">
              <wp:posOffset>221962</wp:posOffset>
            </wp:positionV>
            <wp:extent cx="2445282" cy="1729047"/>
            <wp:effectExtent l="0" t="0" r="0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New EASY READ_edited-01-01.pn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82" cy="172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4923B" w14:textId="77777777" w:rsidR="001927F4" w:rsidRDefault="001927F4" w:rsidP="001927F4">
      <w:pPr>
        <w:pStyle w:val="ListParagraph"/>
        <w:ind w:left="4842"/>
      </w:pPr>
    </w:p>
    <w:p w14:paraId="545399A6" w14:textId="05A88F9E" w:rsidR="00A7726F" w:rsidRDefault="00FB1FA5" w:rsidP="002E4396">
      <w:pPr>
        <w:pStyle w:val="ListParagraph"/>
        <w:numPr>
          <w:ilvl w:val="0"/>
          <w:numId w:val="22"/>
        </w:numPr>
      </w:pPr>
      <w:proofErr w:type="gramStart"/>
      <w:r>
        <w:t>make</w:t>
      </w:r>
      <w:proofErr w:type="gramEnd"/>
      <w:r>
        <w:t xml:space="preserve"> information about </w:t>
      </w:r>
      <w:r w:rsidR="00A21A6A">
        <w:t xml:space="preserve">how well their service is doing </w:t>
      </w:r>
      <w:r w:rsidR="00FC3209" w:rsidRPr="00FC3209">
        <w:t>easy for</w:t>
      </w:r>
      <w:r w:rsidR="00FC3209">
        <w:rPr>
          <w:b/>
        </w:rPr>
        <w:t xml:space="preserve"> </w:t>
      </w:r>
      <w:r w:rsidR="001927F4">
        <w:t>tāngata whaikaha</w:t>
      </w:r>
      <w:r w:rsidR="00FC3209">
        <w:t xml:space="preserve"> to read and understand.</w:t>
      </w:r>
    </w:p>
    <w:p w14:paraId="1CAA526F" w14:textId="73D2952A" w:rsidR="00BB513C" w:rsidRDefault="00BB513C">
      <w:pPr>
        <w:spacing w:line="240" w:lineRule="auto"/>
        <w:ind w:left="0"/>
      </w:pPr>
    </w:p>
    <w:p w14:paraId="420E3B18" w14:textId="752B95F1" w:rsidR="00A7726F" w:rsidRDefault="00A7726F">
      <w:pPr>
        <w:spacing w:line="240" w:lineRule="auto"/>
        <w:ind w:left="0"/>
      </w:pPr>
      <w:r>
        <w:br w:type="page"/>
      </w:r>
    </w:p>
    <w:p w14:paraId="702526BA" w14:textId="153286C1" w:rsidR="003E1E36" w:rsidRDefault="00A7726F" w:rsidP="00FC3209">
      <w:pPr>
        <w:ind w:left="3600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58624" behindDoc="0" locked="0" layoutInCell="1" allowOverlap="1" wp14:anchorId="3AEE6F0B" wp14:editId="47891DFB">
            <wp:simplePos x="0" y="0"/>
            <wp:positionH relativeFrom="column">
              <wp:posOffset>-283094</wp:posOffset>
            </wp:positionH>
            <wp:positionV relativeFrom="paragraph">
              <wp:posOffset>-8024</wp:posOffset>
            </wp:positionV>
            <wp:extent cx="2096813" cy="1708360"/>
            <wp:effectExtent l="0" t="0" r="0" b="635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17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E36">
        <w:t xml:space="preserve">To make the </w:t>
      </w:r>
      <w:r w:rsidR="003E1E36">
        <w:rPr>
          <w:b/>
        </w:rPr>
        <w:t>goals</w:t>
      </w:r>
      <w:r w:rsidR="003E1E36">
        <w:t xml:space="preserve"> real </w:t>
      </w:r>
      <w:r w:rsidR="003E1E36" w:rsidRPr="00FC3209">
        <w:rPr>
          <w:b/>
        </w:rPr>
        <w:t>other</w:t>
      </w:r>
      <w:r w:rsidR="003E1E36">
        <w:t xml:space="preserve"> </w:t>
      </w:r>
      <w:r w:rsidR="003E1E36" w:rsidRPr="003E1E36">
        <w:rPr>
          <w:b/>
        </w:rPr>
        <w:t>organisations</w:t>
      </w:r>
      <w:r w:rsidR="003E1E36">
        <w:t xml:space="preserve"> </w:t>
      </w:r>
      <w:r w:rsidR="003E1E36">
        <w:rPr>
          <w:b/>
        </w:rPr>
        <w:t>can</w:t>
      </w:r>
      <w:r w:rsidR="003E1E36">
        <w:t>:</w:t>
      </w:r>
    </w:p>
    <w:p w14:paraId="5E7E8B19" w14:textId="7C94E124" w:rsidR="007465B4" w:rsidRDefault="007465B4" w:rsidP="00FC3209"/>
    <w:p w14:paraId="0096EA81" w14:textId="2FDE7961" w:rsidR="005A5DD0" w:rsidRDefault="00E16433" w:rsidP="00FC3209">
      <w:pPr>
        <w:pStyle w:val="ListParagraph"/>
        <w:numPr>
          <w:ilvl w:val="0"/>
          <w:numId w:val="22"/>
        </w:numPr>
      </w:pPr>
      <w:r>
        <w:t xml:space="preserve">get </w:t>
      </w:r>
      <w:r w:rsidR="00A7726F">
        <w:t>rid of</w:t>
      </w:r>
      <w:r w:rsidR="008977B5">
        <w:t xml:space="preserve"> things that stop tāngata whaikaha from getting services</w:t>
      </w:r>
    </w:p>
    <w:p w14:paraId="046C4988" w14:textId="1440687B" w:rsidR="00BA78D5" w:rsidRDefault="00FC3209" w:rsidP="00BA78D5">
      <w:pPr>
        <w:pStyle w:val="ListParagraph"/>
        <w:ind w:left="4122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5AD87D1" wp14:editId="724FEE56">
                <wp:simplePos x="0" y="0"/>
                <wp:positionH relativeFrom="column">
                  <wp:posOffset>-657976</wp:posOffset>
                </wp:positionH>
                <wp:positionV relativeFrom="paragraph">
                  <wp:posOffset>20955</wp:posOffset>
                </wp:positionV>
                <wp:extent cx="2961024" cy="1562735"/>
                <wp:effectExtent l="0" t="0" r="0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24" cy="1562735"/>
                          <a:chOff x="0" y="0"/>
                          <a:chExt cx="2961024" cy="1562735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1694815" cy="1562735"/>
                            <a:chOff x="0" y="0"/>
                            <a:chExt cx="1695147" cy="1562735"/>
                          </a:xfrm>
                        </wpg:grpSpPr>
                        <pic:pic xmlns:pic="http://schemas.openxmlformats.org/drawingml/2006/picture">
                          <pic:nvPicPr>
                            <pic:cNvPr id="314" name="Picture 314" descr="A close up of a logo&#10;&#10;Description generated with high confidence"/>
                            <pic:cNvPicPr/>
                          </pic:nvPicPr>
                          <pic:blipFill>
                            <a:blip r:embed="rId10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4841"/>
                              <a:ext cx="1024255" cy="1008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315" descr="A brick building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5594" y="0"/>
                              <a:ext cx="244475" cy="15627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7" name="&quot;Not Allowed&quot; Symbol 317"/>
                          <wps:cNvSpPr/>
                          <wps:spPr>
                            <a:xfrm>
                              <a:off x="1064526" y="327546"/>
                              <a:ext cx="630621" cy="1056290"/>
                            </a:xfrm>
                            <a:prstGeom prst="noSmoking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209" y="382137"/>
                            <a:ext cx="118681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0C314" id="Group 319" o:spid="_x0000_s1026" style="position:absolute;margin-left:-51.8pt;margin-top:1.65pt;width:233.15pt;height:123.05pt;z-index:251898880" coordsize="29610,15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U0lXLxwTAAAcEwAAFQAAAGRycy9tZWRpYS9pbWFnZTMuanBlZ//Y/+AAEEpGSUYAAQEBAGAA&#10;YAAA/9sAQwAIBgYHBgUIBwcHCQkICgwUDQwLCwwZEhMPFB0aHx4dGhwcICQuJyAiLCMcHCg3KSww&#10;MTQ0NB8nOT04MjwuMzQy/9sAQwEJCQkMCwwYDQ0YMiEcITIyMjIyMjIyMjIyMjIyMjIyMjIyMjIy&#10;MjIyMjIyMjIyMjIyMjIyMjIyMjIyMjIyMjIy/8AAEQgAYQB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">
                <v:group id="Group 313" o:spid="_x0000_s1027" style="position:absolute;width:16948;height:15627" coordsize="16951,15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Picture 314" o:spid="_x0000_s1028" type="#_x0000_t75" alt="A close up of a logo&#10;&#10;Description generated with high confidence" style="position:absolute;top:3548;width:10242;height:10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g2jEAAAA3AAAAA8AAABkcnMvZG93bnJldi54bWxEj09rwkAUxO+FfoflFbxI3fiHIKmrFFHo&#10;TdQeenxkn9lg3ts0u2r67V1B6HGYmd8wi1XPjbpSF2ovBsajDBRJ6W0tlYHv4/Z9DipEFIuNFzLw&#10;RwFWy9eXBRbW32RP10OsVIJIKNCAi7EttA6lI8Yw8i1J8k6+Y4xJdpW2Hd4SnBs9ybJcM9aSFhy2&#10;tHZUng8XNuAv7PLfc35aTzf9fD8c8m72w8YM3vrPD1CR+vgffra/rIHpeAaPM+kI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dg2jEAAAA3AAAAA8AAAAAAAAAAAAAAAAA&#10;nwIAAGRycy9kb3ducmV2LnhtbFBLBQYAAAAABAAEAPcAAACQAwAAAAA=&#10;">
                    <v:imagedata r:id="rId107" o:title="A close up of a logo&#10;&#10;Description generated with high confidence"/>
                  </v:shape>
                  <v:shape id="Picture 315" o:spid="_x0000_s1029" type="#_x0000_t75" alt="A brick building&#10;&#10;Description generated with high confidence" style="position:absolute;left:12555;width:2445;height:1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/L3FAAAA3AAAAA8AAABkcnMvZG93bnJldi54bWxEj09rAjEUxO8Fv0N4greaVbHI1iiiCFbw&#10;UP9QenvdPDerm5dlk+r67Y0geBxm5jfMeNrYUlyo9oVjBb1uAoI4c7rgXMF+t3wfgfABWWPpmBTc&#10;yMN00nobY6rdlb/psg25iBD2KSowIVSplD4zZNF3XUUcvaOrLYYo61zqGq8RbkvZT5IPabHguGCw&#10;ormh7Lz9twpotJjlS/N3WttNpn++imRx+N0r1Wk3s08QgZrwCj/bK61g0BvC40w8AnJ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Ify9xQAAANwAAAAPAAAAAAAAAAAAAAAA&#10;AJ8CAABkcnMvZG93bnJldi54bWxQSwUGAAAAAAQABAD3AAAAkQMAAAAA&#10;">
                    <v:imagedata r:id="rId108" o:title="A brick building&#10;&#10;Description generated with high confidence"/>
                    <v:path arrowok="t"/>
                  </v:shape>
                  <v:shape id="&quot;Not Allowed&quot; Symbol 317" o:spid="_x0000_s1030" type="#_x0000_t57" style="position:absolute;left:10645;top:3275;width:6306;height:10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icUA&#10;AADcAAAADwAAAGRycy9kb3ducmV2LnhtbESPW0sDMRSE3wX/QziCbzapQlvWZheraH1su8XL22Fz&#10;9kI3J0sSu+u/N4Lg4zAz3zDrYrK9OJMPnWMN85kCQVw503Gj4Vg+36xAhIhssHdMGr4pQJFfXqwx&#10;M27kPZ0PsREJwiFDDW2MQyZlqFqyGGZuIE5e7bzFmKRvpPE4Jrjt5a1SC2mx47TQ4kCPLVWnw5fV&#10;8CHrl+1b7Te7ffmJUamn97Eqtb6+mh7uQUSa4n/4r/1qNNzNl/B7Jh0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YyJxQAAANwAAAAPAAAAAAAAAAAAAAAAAJgCAABkcnMv&#10;ZG93bnJldi54bWxQSwUGAAAAAAQABAD1AAAAigMAAAAA&#10;" adj="4050" fillcolor="#c00000" strokecolor="#c00000" strokeweight="1pt"/>
                </v:group>
                <v:shape id="Picture 318" o:spid="_x0000_s1031" type="#_x0000_t75" style="position:absolute;left:17742;top:3821;width:11868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HavEAAAA3AAAAA8AAABkcnMvZG93bnJldi54bWxET8tqg0AU3QfyD8MtdNeMplAak1FESClF&#10;mke7ye7i3KjUuSPONJp+fWcRyPJw3ptsMp240OBaywriRQSCuLK65VrB99f26RWE88gaO8uk4EoO&#10;snQ+22Ci7cgHuhx9LUIIuwQVNN73iZSuasigW9ieOHBnOxj0AQ611AOOIdx0chlFL9Jgy6GhwZ6K&#10;hqqf469RsDoXn9vy4+T3+S4ey/zt+teVhVKPD1O+BuFp8nfxzf2uFTzHYW04E4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HavEAAAA3AAAAA8AAAAAAAAAAAAAAAAA&#10;nwIAAGRycy9kb3ducmV2LnhtbFBLBQYAAAAABAAEAPcAAACQAwAAAAA=&#10;">
                  <v:imagedata r:id="rId116" o:title=""/>
                </v:shape>
              </v:group>
            </w:pict>
          </mc:Fallback>
        </mc:AlternateContent>
      </w:r>
    </w:p>
    <w:p w14:paraId="47274113" w14:textId="77777777" w:rsidR="00BB513C" w:rsidRDefault="00BB513C" w:rsidP="00BA78D5">
      <w:pPr>
        <w:pStyle w:val="ListParagraph"/>
        <w:ind w:left="4122"/>
      </w:pPr>
    </w:p>
    <w:p w14:paraId="2664931A" w14:textId="2DB5DF1F" w:rsidR="00F23191" w:rsidRDefault="00B7771C" w:rsidP="002E4396">
      <w:pPr>
        <w:pStyle w:val="ListParagraph"/>
        <w:numPr>
          <w:ilvl w:val="0"/>
          <w:numId w:val="22"/>
        </w:numPr>
      </w:pPr>
      <w:proofErr w:type="gramStart"/>
      <w:r>
        <w:t>get</w:t>
      </w:r>
      <w:proofErr w:type="gramEnd"/>
      <w:r>
        <w:t xml:space="preserve"> </w:t>
      </w:r>
      <w:r w:rsidR="00A7726F">
        <w:t>rid of</w:t>
      </w:r>
      <w:r w:rsidR="0014557A">
        <w:t xml:space="preserve"> the things that stop tāngata whaikaha </w:t>
      </w:r>
      <w:r w:rsidR="00BA78D5">
        <w:t>from getting information</w:t>
      </w:r>
      <w:r w:rsidR="00671354">
        <w:t xml:space="preserve"> </w:t>
      </w:r>
      <w:r w:rsidR="00FC3209">
        <w:t>for</w:t>
      </w:r>
      <w:r w:rsidR="00671354">
        <w:t xml:space="preserve"> themselves</w:t>
      </w:r>
      <w:r w:rsidR="00FC3209">
        <w:t>.</w:t>
      </w:r>
    </w:p>
    <w:p w14:paraId="58C44E45" w14:textId="77777777" w:rsidR="00F23191" w:rsidRDefault="00F23191">
      <w:pPr>
        <w:spacing w:line="240" w:lineRule="auto"/>
        <w:ind w:left="0"/>
      </w:pPr>
      <w:r>
        <w:br w:type="page"/>
      </w:r>
    </w:p>
    <w:bookmarkStart w:id="9" w:name="_Toc508191644"/>
    <w:p w14:paraId="2686EB7E" w14:textId="2AFF00A6" w:rsidR="0014557A" w:rsidRDefault="009F0E8E" w:rsidP="00241AFC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A0E243F" wp14:editId="02AB4340">
                <wp:simplePos x="0" y="0"/>
                <wp:positionH relativeFrom="margin">
                  <wp:align>left</wp:align>
                </wp:positionH>
                <wp:positionV relativeFrom="paragraph">
                  <wp:posOffset>-251421</wp:posOffset>
                </wp:positionV>
                <wp:extent cx="5691352" cy="835572"/>
                <wp:effectExtent l="0" t="0" r="5080" b="3175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040C6" id="Rectangle: Rounded Corners 250" o:spid="_x0000_s1026" style="position:absolute;margin-left:0;margin-top:-19.8pt;width:448.15pt;height:65.8pt;z-index:-251498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F8441D">
        <w:t>Outcome 2</w:t>
      </w:r>
      <w:r w:rsidR="00757B70">
        <w:t>: Te Ao Māori</w:t>
      </w:r>
      <w:bookmarkEnd w:id="9"/>
    </w:p>
    <w:p w14:paraId="6F940046" w14:textId="1BDB7278" w:rsidR="001305AB" w:rsidRDefault="001305AB" w:rsidP="001305AB">
      <w:pPr>
        <w:rPr>
          <w:lang w:val="en-US" w:eastAsia="zh-CN"/>
        </w:rPr>
      </w:pPr>
    </w:p>
    <w:p w14:paraId="4CC334F1" w14:textId="77777777" w:rsidR="001305AB" w:rsidRPr="001305AB" w:rsidRDefault="001305AB" w:rsidP="001305AB">
      <w:pPr>
        <w:rPr>
          <w:lang w:val="en-US" w:eastAsia="zh-CN"/>
        </w:rPr>
      </w:pPr>
    </w:p>
    <w:p w14:paraId="6F7E2097" w14:textId="245484D5" w:rsidR="002D267D" w:rsidRDefault="00DC6CDB" w:rsidP="00A1642F">
      <w:pPr>
        <w:rPr>
          <w:lang w:val="en-US" w:eastAsia="zh-CN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1901952" behindDoc="0" locked="0" layoutInCell="1" allowOverlap="1" wp14:anchorId="2791D5B9" wp14:editId="7F77565E">
            <wp:simplePos x="0" y="0"/>
            <wp:positionH relativeFrom="margin">
              <wp:posOffset>-132946</wp:posOffset>
            </wp:positionH>
            <wp:positionV relativeFrom="paragraph">
              <wp:posOffset>431973</wp:posOffset>
            </wp:positionV>
            <wp:extent cx="1882935" cy="1230284"/>
            <wp:effectExtent l="0" t="0" r="3175" b="825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amily-meal.jpg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35" cy="123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209">
        <w:rPr>
          <w:lang w:val="en-US" w:eastAsia="zh-CN"/>
        </w:rPr>
        <w:t>If we follow this</w:t>
      </w:r>
      <w:r w:rsidR="00A7726F">
        <w:rPr>
          <w:lang w:val="en-US" w:eastAsia="zh-CN"/>
        </w:rPr>
        <w:t xml:space="preserve"> plan </w:t>
      </w:r>
      <w:r w:rsidR="002D267D">
        <w:rPr>
          <w:lang w:val="en-US" w:eastAsia="zh-CN"/>
        </w:rPr>
        <w:t>tāngata whaikaha will be</w:t>
      </w:r>
      <w:r w:rsidR="00A1642F">
        <w:rPr>
          <w:lang w:val="en-US" w:eastAsia="zh-CN"/>
        </w:rPr>
        <w:t xml:space="preserve"> an </w:t>
      </w:r>
      <w:r w:rsidR="00A1642F" w:rsidRPr="00F751E3">
        <w:rPr>
          <w:b/>
          <w:lang w:val="en-US" w:eastAsia="zh-CN"/>
        </w:rPr>
        <w:t>active</w:t>
      </w:r>
      <w:r w:rsidR="00A1642F">
        <w:rPr>
          <w:lang w:val="en-US" w:eastAsia="zh-CN"/>
        </w:rPr>
        <w:t xml:space="preserve"> part of:</w:t>
      </w:r>
    </w:p>
    <w:p w14:paraId="73DD1A3C" w14:textId="6967B76F" w:rsidR="002D3EF9" w:rsidRDefault="002D3EF9" w:rsidP="00A1642F">
      <w:pPr>
        <w:rPr>
          <w:lang w:val="en-US" w:eastAsia="zh-CN"/>
        </w:rPr>
      </w:pPr>
    </w:p>
    <w:p w14:paraId="2E506B1F" w14:textId="77777777" w:rsidR="00B7771C" w:rsidRDefault="002D3EF9" w:rsidP="00B7771C">
      <w:pPr>
        <w:pStyle w:val="ListParagraph"/>
        <w:numPr>
          <w:ilvl w:val="0"/>
          <w:numId w:val="23"/>
        </w:numPr>
        <w:rPr>
          <w:lang w:val="en-US" w:eastAsia="zh-CN"/>
        </w:rPr>
      </w:pPr>
      <w:r>
        <w:rPr>
          <w:lang w:val="en-US" w:eastAsia="zh-CN"/>
        </w:rPr>
        <w:t>whānau</w:t>
      </w:r>
    </w:p>
    <w:p w14:paraId="1718E345" w14:textId="77777777" w:rsidR="00B7771C" w:rsidRDefault="00B7771C" w:rsidP="00B7771C">
      <w:pPr>
        <w:pStyle w:val="ListParagraph"/>
        <w:ind w:left="4122"/>
        <w:rPr>
          <w:lang w:val="en-US" w:eastAsia="zh-CN"/>
        </w:rPr>
      </w:pPr>
    </w:p>
    <w:p w14:paraId="30D39B8B" w14:textId="70994960" w:rsidR="00B7771C" w:rsidRDefault="00B7771C" w:rsidP="00B7771C">
      <w:pPr>
        <w:pStyle w:val="ListParagraph"/>
        <w:ind w:left="4122"/>
        <w:rPr>
          <w:lang w:val="en-US" w:eastAsia="zh-CN"/>
        </w:rPr>
      </w:pPr>
    </w:p>
    <w:p w14:paraId="74A574C3" w14:textId="43A0E647" w:rsidR="002D3EF9" w:rsidRPr="00B7771C" w:rsidRDefault="00A340FA" w:rsidP="00B7771C">
      <w:pPr>
        <w:pStyle w:val="ListParagraph"/>
        <w:numPr>
          <w:ilvl w:val="0"/>
          <w:numId w:val="23"/>
        </w:num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9904" behindDoc="0" locked="0" layoutInCell="1" allowOverlap="1" wp14:anchorId="00A6CBF0" wp14:editId="2039618A">
            <wp:simplePos x="0" y="0"/>
            <wp:positionH relativeFrom="column">
              <wp:posOffset>5080</wp:posOffset>
            </wp:positionH>
            <wp:positionV relativeFrom="paragraph">
              <wp:posOffset>25400</wp:posOffset>
            </wp:positionV>
            <wp:extent cx="1746885" cy="1863725"/>
            <wp:effectExtent l="0" t="0" r="5715" b="3175"/>
            <wp:wrapNone/>
            <wp:docPr id="320" name="Picture 320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generated with high confidence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71C" w:rsidRPr="00B7771C">
        <w:rPr>
          <w:lang w:val="en-US" w:eastAsia="zh-CN"/>
        </w:rPr>
        <w:t>hapū</w:t>
      </w:r>
    </w:p>
    <w:p w14:paraId="3DAE1687" w14:textId="3881F935" w:rsidR="002D3EF9" w:rsidRDefault="002D3EF9" w:rsidP="002D3EF9">
      <w:pPr>
        <w:rPr>
          <w:lang w:val="en-US" w:eastAsia="zh-CN"/>
        </w:rPr>
      </w:pPr>
    </w:p>
    <w:p w14:paraId="6D423381" w14:textId="77777777" w:rsidR="002D3EF9" w:rsidRPr="002D3EF9" w:rsidRDefault="002D3EF9" w:rsidP="002D3EF9">
      <w:pPr>
        <w:rPr>
          <w:lang w:val="en-US" w:eastAsia="zh-CN"/>
        </w:rPr>
      </w:pPr>
    </w:p>
    <w:p w14:paraId="1A7B4D77" w14:textId="11C6875D" w:rsidR="002D3EF9" w:rsidRDefault="00B7771C" w:rsidP="002E4396">
      <w:pPr>
        <w:pStyle w:val="ListParagraph"/>
        <w:numPr>
          <w:ilvl w:val="0"/>
          <w:numId w:val="23"/>
        </w:numPr>
        <w:rPr>
          <w:lang w:val="en-US" w:eastAsia="zh-CN"/>
        </w:rPr>
      </w:pPr>
      <w:proofErr w:type="gramStart"/>
      <w:r>
        <w:rPr>
          <w:lang w:val="en-US" w:eastAsia="zh-CN"/>
        </w:rPr>
        <w:t>iwi</w:t>
      </w:r>
      <w:proofErr w:type="gramEnd"/>
      <w:r w:rsidR="00FC3209">
        <w:rPr>
          <w:lang w:val="en-US" w:eastAsia="zh-CN"/>
        </w:rPr>
        <w:t>.</w:t>
      </w:r>
    </w:p>
    <w:p w14:paraId="273B9043" w14:textId="398DA682" w:rsidR="00067B41" w:rsidRDefault="00067B41" w:rsidP="00067B41">
      <w:pPr>
        <w:rPr>
          <w:lang w:val="en-US" w:eastAsia="zh-CN"/>
        </w:rPr>
      </w:pPr>
    </w:p>
    <w:p w14:paraId="0A3995F5" w14:textId="5E3A8B7A" w:rsidR="00067B41" w:rsidRDefault="00067B41" w:rsidP="00067B41">
      <w:pPr>
        <w:rPr>
          <w:lang w:val="en-US" w:eastAsia="zh-CN"/>
        </w:rPr>
      </w:pPr>
    </w:p>
    <w:p w14:paraId="0705BF5C" w14:textId="028ADF74" w:rsidR="00067B41" w:rsidRDefault="00067B41" w:rsidP="00067B41">
      <w:pPr>
        <w:rPr>
          <w:lang w:val="en-US" w:eastAsia="zh-CN"/>
        </w:rPr>
      </w:pPr>
    </w:p>
    <w:p w14:paraId="1CB61696" w14:textId="77777777" w:rsidR="00BB513C" w:rsidRDefault="00BB513C">
      <w:pPr>
        <w:spacing w:line="240" w:lineRule="auto"/>
        <w:ind w:left="0"/>
        <w:rPr>
          <w:b/>
          <w:lang w:val="en-US" w:eastAsia="zh-CN"/>
        </w:rPr>
      </w:pPr>
      <w:r>
        <w:rPr>
          <w:b/>
          <w:lang w:val="en-US" w:eastAsia="zh-CN"/>
        </w:rPr>
        <w:br w:type="page"/>
      </w:r>
    </w:p>
    <w:p w14:paraId="24AB0D01" w14:textId="19C087BA" w:rsidR="00067B41" w:rsidRDefault="00A340FA" w:rsidP="00067B41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2976" behindDoc="0" locked="0" layoutInCell="1" allowOverlap="1" wp14:anchorId="5EA13081" wp14:editId="545FBBAE">
            <wp:simplePos x="0" y="0"/>
            <wp:positionH relativeFrom="column">
              <wp:posOffset>-402148</wp:posOffset>
            </wp:positionH>
            <wp:positionV relativeFrom="paragraph">
              <wp:posOffset>15792</wp:posOffset>
            </wp:positionV>
            <wp:extent cx="2096770" cy="1549400"/>
            <wp:effectExtent l="0" t="0" r="0" b="0"/>
            <wp:wrapNone/>
            <wp:docPr id="322" name="Picture 322" descr="A close up of a logo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 up of a logo&#10;&#10;Description generated with very high confidence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B41" w:rsidRPr="00F751E3">
        <w:rPr>
          <w:b/>
          <w:lang w:val="en-US" w:eastAsia="zh-CN"/>
        </w:rPr>
        <w:t>Active</w:t>
      </w:r>
      <w:r w:rsidR="00067B41">
        <w:rPr>
          <w:lang w:val="en-US" w:eastAsia="zh-CN"/>
        </w:rPr>
        <w:t xml:space="preserve"> means </w:t>
      </w:r>
      <w:r w:rsidR="00093570">
        <w:rPr>
          <w:lang w:val="en-US" w:eastAsia="zh-CN"/>
        </w:rPr>
        <w:t>tāngata whaikaha will join in in things like</w:t>
      </w:r>
      <w:r w:rsidR="006127F5">
        <w:rPr>
          <w:lang w:val="en-US" w:eastAsia="zh-CN"/>
        </w:rPr>
        <w:t>:</w:t>
      </w:r>
    </w:p>
    <w:p w14:paraId="5100D14E" w14:textId="242E27FB" w:rsidR="006127F5" w:rsidRPr="00A7726F" w:rsidRDefault="006127F5" w:rsidP="00A7726F">
      <w:pPr>
        <w:rPr>
          <w:lang w:val="en-US" w:eastAsia="zh-CN"/>
        </w:rPr>
      </w:pPr>
    </w:p>
    <w:p w14:paraId="73ACE007" w14:textId="3973BEAC" w:rsidR="006127F5" w:rsidRDefault="006127F5" w:rsidP="006127F5">
      <w:pPr>
        <w:pStyle w:val="ListParagraph"/>
        <w:ind w:left="4122"/>
        <w:rPr>
          <w:lang w:val="en-US" w:eastAsia="zh-CN"/>
        </w:rPr>
      </w:pPr>
    </w:p>
    <w:p w14:paraId="44A4D92B" w14:textId="7B72139E" w:rsidR="00093570" w:rsidRDefault="00093570" w:rsidP="002E4396">
      <w:pPr>
        <w:pStyle w:val="ListParagraph"/>
        <w:numPr>
          <w:ilvl w:val="0"/>
          <w:numId w:val="24"/>
        </w:numPr>
        <w:rPr>
          <w:lang w:val="en-US" w:eastAsia="zh-CN"/>
        </w:rPr>
      </w:pPr>
      <w:r>
        <w:rPr>
          <w:lang w:val="en-US" w:eastAsia="zh-CN"/>
        </w:rPr>
        <w:t>hui</w:t>
      </w:r>
    </w:p>
    <w:p w14:paraId="68FBE3D5" w14:textId="3FDB12F1" w:rsidR="006127F5" w:rsidRPr="006127F5" w:rsidRDefault="006127F5" w:rsidP="006127F5">
      <w:pPr>
        <w:pStyle w:val="ListParagraph"/>
        <w:rPr>
          <w:lang w:val="en-US" w:eastAsia="zh-CN"/>
        </w:rPr>
      </w:pPr>
    </w:p>
    <w:p w14:paraId="3ADDC5D9" w14:textId="42CC15CB" w:rsidR="006127F5" w:rsidRDefault="006F30DE" w:rsidP="006127F5">
      <w:pPr>
        <w:pStyle w:val="ListParagraph"/>
        <w:ind w:left="4122"/>
        <w:rPr>
          <w:lang w:val="en-US" w:eastAsia="zh-CN"/>
        </w:rPr>
      </w:pPr>
      <w:r w:rsidRPr="006F30DE"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35D04552" wp14:editId="77AFE62A">
            <wp:simplePos x="0" y="0"/>
            <wp:positionH relativeFrom="margin">
              <wp:posOffset>-505460</wp:posOffset>
            </wp:positionH>
            <wp:positionV relativeFrom="paragraph">
              <wp:posOffset>368935</wp:posOffset>
            </wp:positionV>
            <wp:extent cx="2291715" cy="1497330"/>
            <wp:effectExtent l="0" t="0" r="0" b="762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amily-meal.jp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0DE">
        <w:rPr>
          <w:noProof/>
          <w:lang w:val="en-NZ" w:eastAsia="en-NZ"/>
        </w:rPr>
        <w:drawing>
          <wp:anchor distT="0" distB="0" distL="114300" distR="114300" simplePos="0" relativeHeight="251905024" behindDoc="0" locked="0" layoutInCell="1" allowOverlap="1" wp14:anchorId="2F085E1C" wp14:editId="321DBEF0">
            <wp:simplePos x="0" y="0"/>
            <wp:positionH relativeFrom="column">
              <wp:posOffset>-287020</wp:posOffset>
            </wp:positionH>
            <wp:positionV relativeFrom="paragraph">
              <wp:posOffset>1769110</wp:posOffset>
            </wp:positionV>
            <wp:extent cx="1746885" cy="1863725"/>
            <wp:effectExtent l="0" t="0" r="5715" b="3175"/>
            <wp:wrapNone/>
            <wp:docPr id="323" name="Picture 323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generated with high confidence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DD720" w14:textId="4C3A8688" w:rsidR="00FC3209" w:rsidRPr="00FC3209" w:rsidRDefault="006127F5" w:rsidP="00FC3209">
      <w:pPr>
        <w:pStyle w:val="ListParagraph"/>
        <w:numPr>
          <w:ilvl w:val="0"/>
          <w:numId w:val="24"/>
        </w:numPr>
        <w:rPr>
          <w:lang w:val="en-US" w:eastAsia="zh-CN"/>
        </w:rPr>
      </w:pPr>
      <w:r>
        <w:rPr>
          <w:lang w:val="en-US" w:eastAsia="zh-CN"/>
        </w:rPr>
        <w:t>making future plans for:</w:t>
      </w:r>
    </w:p>
    <w:p w14:paraId="43E430BD" w14:textId="2B3E646C" w:rsidR="006127F5" w:rsidRDefault="006127F5" w:rsidP="006127F5">
      <w:pPr>
        <w:pStyle w:val="ListParagraph"/>
        <w:ind w:left="4122"/>
        <w:rPr>
          <w:lang w:val="en-US" w:eastAsia="zh-CN"/>
        </w:rPr>
      </w:pPr>
    </w:p>
    <w:p w14:paraId="3A396F31" w14:textId="34523FBF" w:rsidR="006127F5" w:rsidRDefault="006127F5" w:rsidP="002E4396">
      <w:pPr>
        <w:pStyle w:val="ListParagraph"/>
        <w:numPr>
          <w:ilvl w:val="1"/>
          <w:numId w:val="24"/>
        </w:numPr>
        <w:rPr>
          <w:lang w:val="en-US" w:eastAsia="zh-CN"/>
        </w:rPr>
      </w:pPr>
      <w:r>
        <w:rPr>
          <w:lang w:val="en-US" w:eastAsia="zh-CN"/>
        </w:rPr>
        <w:t>whānau</w:t>
      </w:r>
    </w:p>
    <w:p w14:paraId="2D72B270" w14:textId="24343D9E" w:rsidR="006127F5" w:rsidRDefault="006127F5" w:rsidP="006127F5">
      <w:pPr>
        <w:pStyle w:val="ListParagraph"/>
        <w:ind w:left="4842"/>
        <w:rPr>
          <w:lang w:val="en-US" w:eastAsia="zh-CN"/>
        </w:rPr>
      </w:pPr>
    </w:p>
    <w:p w14:paraId="032CA274" w14:textId="25215ABA" w:rsidR="006127F5" w:rsidRDefault="006127F5" w:rsidP="006127F5">
      <w:pPr>
        <w:pStyle w:val="ListParagraph"/>
        <w:ind w:left="4842"/>
        <w:rPr>
          <w:lang w:val="en-US" w:eastAsia="zh-CN"/>
        </w:rPr>
      </w:pPr>
    </w:p>
    <w:p w14:paraId="2EB59936" w14:textId="77777777" w:rsidR="00B7771C" w:rsidRDefault="00B7771C" w:rsidP="00B7771C">
      <w:pPr>
        <w:pStyle w:val="ListParagraph"/>
        <w:numPr>
          <w:ilvl w:val="1"/>
          <w:numId w:val="24"/>
        </w:numPr>
        <w:rPr>
          <w:lang w:val="en-US" w:eastAsia="zh-CN"/>
        </w:rPr>
      </w:pPr>
      <w:r>
        <w:rPr>
          <w:lang w:val="en-US" w:eastAsia="zh-CN"/>
        </w:rPr>
        <w:t>hapū</w:t>
      </w:r>
    </w:p>
    <w:p w14:paraId="3DEED9E4" w14:textId="0F29C67D" w:rsidR="006127F5" w:rsidRDefault="006127F5" w:rsidP="006127F5">
      <w:pPr>
        <w:pStyle w:val="ListParagraph"/>
        <w:ind w:left="4122"/>
        <w:rPr>
          <w:lang w:val="en-US" w:eastAsia="zh-CN"/>
        </w:rPr>
      </w:pPr>
    </w:p>
    <w:p w14:paraId="50B067E6" w14:textId="77777777" w:rsidR="006127F5" w:rsidRDefault="006127F5" w:rsidP="006127F5">
      <w:pPr>
        <w:pStyle w:val="ListParagraph"/>
        <w:ind w:left="4122"/>
        <w:rPr>
          <w:lang w:val="en-US" w:eastAsia="zh-CN"/>
        </w:rPr>
      </w:pPr>
    </w:p>
    <w:p w14:paraId="20FADEA7" w14:textId="3EDDC57C" w:rsidR="006127F5" w:rsidRDefault="00B7771C" w:rsidP="002E4396">
      <w:pPr>
        <w:pStyle w:val="ListParagraph"/>
        <w:numPr>
          <w:ilvl w:val="1"/>
          <w:numId w:val="24"/>
        </w:numPr>
        <w:rPr>
          <w:lang w:val="en-US" w:eastAsia="zh-CN"/>
        </w:rPr>
      </w:pPr>
      <w:proofErr w:type="gramStart"/>
      <w:r>
        <w:rPr>
          <w:lang w:val="en-US" w:eastAsia="zh-CN"/>
        </w:rPr>
        <w:t>iwi</w:t>
      </w:r>
      <w:proofErr w:type="gramEnd"/>
      <w:r>
        <w:rPr>
          <w:lang w:val="en-US" w:eastAsia="zh-CN"/>
        </w:rPr>
        <w:t>.</w:t>
      </w:r>
    </w:p>
    <w:p w14:paraId="461FFF95" w14:textId="1F4D8197" w:rsidR="009570AB" w:rsidRDefault="009570AB" w:rsidP="009570AB">
      <w:pPr>
        <w:rPr>
          <w:lang w:val="en-US" w:eastAsia="zh-CN"/>
        </w:rPr>
      </w:pPr>
    </w:p>
    <w:p w14:paraId="7B714110" w14:textId="42DA0064" w:rsidR="009570AB" w:rsidRDefault="009570AB" w:rsidP="009570AB">
      <w:pPr>
        <w:rPr>
          <w:lang w:val="en-US" w:eastAsia="zh-CN"/>
        </w:rPr>
      </w:pPr>
    </w:p>
    <w:p w14:paraId="404DE6A7" w14:textId="7F2CB598" w:rsidR="00A7726F" w:rsidRDefault="00A7726F">
      <w:pPr>
        <w:spacing w:line="240" w:lineRule="auto"/>
        <w:ind w:left="0"/>
        <w:rPr>
          <w:lang w:val="en-US" w:eastAsia="zh-CN"/>
        </w:rPr>
      </w:pPr>
      <w:r>
        <w:rPr>
          <w:lang w:val="en-US" w:eastAsia="zh-CN"/>
        </w:rPr>
        <w:br w:type="page"/>
      </w:r>
    </w:p>
    <w:p w14:paraId="002EB2BE" w14:textId="5DCF93BB" w:rsidR="00E50CCA" w:rsidRDefault="00FC3209" w:rsidP="00A7726F">
      <w:pPr>
        <w:rPr>
          <w:b/>
          <w:lang w:val="en-US" w:eastAsia="zh-CN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6D4D8A52" wp14:editId="3A32C365">
                <wp:simplePos x="0" y="0"/>
                <wp:positionH relativeFrom="margin">
                  <wp:align>left</wp:align>
                </wp:positionH>
                <wp:positionV relativeFrom="paragraph">
                  <wp:posOffset>18762</wp:posOffset>
                </wp:positionV>
                <wp:extent cx="1091821" cy="1501253"/>
                <wp:effectExtent l="0" t="0" r="0" b="381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821" cy="1501253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273" name="Picture 273" descr="A drawing of a person&#10;&#10;Description generated with high confidence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CCC25" id="Group 272" o:spid="_x0000_s1026" style="position:absolute;margin-left:0;margin-top:1.5pt;width:85.95pt;height:118.2pt;z-index:252122112;mso-position-horizontal:left;mso-position-horizontal-relative:margin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">
                <v:shape id="Picture 273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ZqLDAAAA3AAAAA8AAABkcnMvZG93bnJldi54bWxEj0FLw0AUhO9C/8PyBC/SblLBStptqUXB&#10;WzAtnh/ZZxKSfRt2n2n8964geBxm5htmd5jdoCYKsfNsIF9loIhrbztuDFzOr8snUFGQLQ6eycA3&#10;RTjsFzc7LKy/8jtNlTQqQTgWaKAVGQutY92Sw7jyI3HyPn1wKEmGRtuA1wR3g15n2aN22HFaaHGk&#10;U0t1X305A+Xpfpheyryfy/45BNFS5R9izN3tfNyCEprlP/zXfrMG1psH+D2TjoD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VmosMAAADcAAAADwAAAAAAAAAAAAAAAACf&#10;AgAAZHJzL2Rvd25yZXYueG1sUEsFBgAAAAAEAAQA9wAAAI8DAAAAAA==&#10;">
                  <v:imagedata r:id="rId70" o:title="A drawing of a person&#10;&#10;Description generated with high confidence"/>
                </v:shape>
                <v:shape id="Picture 274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m3nEAAAA3AAAAA8AAABkcnMvZG93bnJldi54bWxEj91qwkAUhO8LvsNyBO/qxlD6E12DFQoW&#10;AkHNAxyyJ9lg9myaXTV9+26h0MthZr5hNvlke3Gj0XeOFayWCQji2umOWwXV+ePxFYQPyBp7x6Tg&#10;mzzk29nDBjPt7nyk2ym0IkLYZ6jAhDBkUvrakEW/dANx9Bo3WgxRjq3UI94j3PYyTZJnabHjuGBw&#10;oL2h+nK6WgXNua/eBior3VDBX0VpPo/6XanFfNqtQQSawn/4r33QCtKXJ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Om3nEAAAA3AAAAA8AAAAAAAAAAAAAAAAA&#10;nwIAAGRycy9kb3ducmV2LnhtbFBLBQYAAAAABAAEAPcAAACQAwAAAAA=&#10;">
                  <v:imagedata r:id="rId71" o:title="World_large"/>
                  <v:path arrowok="t"/>
                </v:shape>
                <w10:wrap anchorx="margin"/>
              </v:group>
            </w:pict>
          </mc:Fallback>
        </mc:AlternateContent>
      </w:r>
      <w:r w:rsidR="00D131F3">
        <w:rPr>
          <w:lang w:val="en-US" w:eastAsia="zh-CN"/>
        </w:rPr>
        <w:t xml:space="preserve">The </w:t>
      </w:r>
      <w:r w:rsidR="00D131F3" w:rsidRPr="0036673E">
        <w:rPr>
          <w:b/>
          <w:lang w:val="en-US" w:eastAsia="zh-CN"/>
        </w:rPr>
        <w:t>goal</w:t>
      </w:r>
      <w:r w:rsidR="00D131F3">
        <w:rPr>
          <w:lang w:val="en-US" w:eastAsia="zh-CN"/>
        </w:rPr>
        <w:t xml:space="preserve"> of </w:t>
      </w:r>
      <w:r w:rsidR="00D131F3" w:rsidRPr="0036673E">
        <w:rPr>
          <w:b/>
          <w:lang w:val="en-US" w:eastAsia="zh-CN"/>
        </w:rPr>
        <w:t>Te Ao Māori</w:t>
      </w:r>
      <w:r>
        <w:rPr>
          <w:lang w:val="en-US" w:eastAsia="zh-CN"/>
        </w:rPr>
        <w:t xml:space="preserve"> is</w:t>
      </w:r>
      <w:r w:rsidR="00D131F3">
        <w:rPr>
          <w:lang w:val="en-US" w:eastAsia="zh-CN"/>
        </w:rPr>
        <w:t xml:space="preserve"> </w:t>
      </w:r>
      <w:r w:rsidR="006663DC">
        <w:rPr>
          <w:lang w:val="en-US" w:eastAsia="zh-CN"/>
        </w:rPr>
        <w:t xml:space="preserve">for tāngata </w:t>
      </w:r>
      <w:r w:rsidR="00E50CCA">
        <w:rPr>
          <w:lang w:val="en-US" w:eastAsia="zh-CN"/>
        </w:rPr>
        <w:t>whaikaha</w:t>
      </w:r>
      <w:r w:rsidR="00C441B2">
        <w:rPr>
          <w:lang w:val="en-US" w:eastAsia="zh-CN"/>
        </w:rPr>
        <w:t xml:space="preserve"> to </w:t>
      </w:r>
      <w:r w:rsidR="00201210">
        <w:rPr>
          <w:lang w:val="en-US" w:eastAsia="zh-CN"/>
        </w:rPr>
        <w:t xml:space="preserve">be </w:t>
      </w:r>
      <w:r w:rsidR="00201210" w:rsidRPr="003801BC">
        <w:rPr>
          <w:b/>
          <w:lang w:val="en-US" w:eastAsia="zh-CN"/>
        </w:rPr>
        <w:t>part of Te Ao Māori.</w:t>
      </w:r>
    </w:p>
    <w:p w14:paraId="7C47DB01" w14:textId="59F66D65" w:rsidR="00FC3209" w:rsidRPr="003801BC" w:rsidRDefault="00FC3209" w:rsidP="00A7726F">
      <w:pPr>
        <w:rPr>
          <w:b/>
          <w:lang w:val="en-US" w:eastAsia="zh-CN"/>
        </w:rPr>
      </w:pPr>
    </w:p>
    <w:p w14:paraId="07DE4D85" w14:textId="32E73CD8" w:rsidR="00E50CCA" w:rsidRDefault="00E50CCA" w:rsidP="009570AB">
      <w:pPr>
        <w:rPr>
          <w:lang w:val="en-US" w:eastAsia="zh-CN"/>
        </w:rPr>
      </w:pPr>
    </w:p>
    <w:p w14:paraId="49E7C79F" w14:textId="4A1FFDF2" w:rsidR="004142A1" w:rsidRPr="002465A1" w:rsidRDefault="00013570" w:rsidP="002465A1">
      <w:pPr>
        <w:rPr>
          <w:lang w:val="en-US" w:eastAsia="zh-CN"/>
        </w:rPr>
      </w:pPr>
      <w:r>
        <w:rPr>
          <w:lang w:val="en-US" w:eastAsia="zh-CN"/>
        </w:rPr>
        <w:t xml:space="preserve">To make </w:t>
      </w:r>
      <w:r w:rsidR="00A7726F">
        <w:rPr>
          <w:lang w:val="en-US" w:eastAsia="zh-CN"/>
        </w:rPr>
        <w:t xml:space="preserve">this </w:t>
      </w:r>
      <w:r w:rsidR="00A7726F" w:rsidRPr="00FC3209">
        <w:rPr>
          <w:b/>
          <w:lang w:val="en-US" w:eastAsia="zh-CN"/>
        </w:rPr>
        <w:t>goal</w:t>
      </w:r>
      <w:r w:rsidR="004142A1">
        <w:rPr>
          <w:lang w:val="en-US" w:eastAsia="zh-CN"/>
        </w:rPr>
        <w:t xml:space="preserve"> real the </w:t>
      </w:r>
      <w:r w:rsidR="004142A1" w:rsidRPr="00E43FA7">
        <w:rPr>
          <w:b/>
          <w:lang w:val="en-US" w:eastAsia="zh-CN"/>
        </w:rPr>
        <w:t>Ministry of Health</w:t>
      </w:r>
      <w:r w:rsidR="002465A1">
        <w:rPr>
          <w:lang w:val="en-US" w:eastAsia="zh-CN"/>
        </w:rPr>
        <w:t xml:space="preserve"> will </w:t>
      </w:r>
      <w:r w:rsidR="00FC3209">
        <w:rPr>
          <w:noProof/>
          <w:lang w:val="en-NZ" w:eastAsia="en-NZ"/>
        </w:rPr>
        <w:drawing>
          <wp:anchor distT="0" distB="0" distL="114300" distR="114300" simplePos="0" relativeHeight="251761664" behindDoc="0" locked="0" layoutInCell="1" allowOverlap="1" wp14:anchorId="290A35D4" wp14:editId="487EDB19">
            <wp:simplePos x="0" y="0"/>
            <wp:positionH relativeFrom="column">
              <wp:posOffset>-482138</wp:posOffset>
            </wp:positionH>
            <wp:positionV relativeFrom="paragraph">
              <wp:posOffset>214630</wp:posOffset>
            </wp:positionV>
            <wp:extent cx="2423795" cy="1201420"/>
            <wp:effectExtent l="0" t="0" r="0" b="0"/>
            <wp:wrapNone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5A1">
        <w:rPr>
          <w:lang w:val="en-US" w:eastAsia="zh-CN"/>
        </w:rPr>
        <w:t xml:space="preserve">make </w:t>
      </w:r>
      <w:r w:rsidR="00DE3858" w:rsidRPr="002465A1">
        <w:rPr>
          <w:lang w:val="en-US" w:eastAsia="zh-CN"/>
        </w:rPr>
        <w:t>disability support syste</w:t>
      </w:r>
      <w:r w:rsidRPr="002465A1">
        <w:rPr>
          <w:lang w:val="en-US" w:eastAsia="zh-CN"/>
        </w:rPr>
        <w:t>ms</w:t>
      </w:r>
      <w:r w:rsidR="001D45D3" w:rsidRPr="002465A1">
        <w:rPr>
          <w:lang w:val="en-US" w:eastAsia="zh-CN"/>
        </w:rPr>
        <w:t xml:space="preserve"> </w:t>
      </w:r>
      <w:r w:rsidRPr="002465A1">
        <w:rPr>
          <w:lang w:val="en-US" w:eastAsia="zh-CN"/>
        </w:rPr>
        <w:t xml:space="preserve">that make sure </w:t>
      </w:r>
      <w:r w:rsidR="001D45D3" w:rsidRPr="002465A1">
        <w:rPr>
          <w:lang w:val="en-US" w:eastAsia="zh-CN"/>
        </w:rPr>
        <w:t xml:space="preserve">tāngata whaikaha </w:t>
      </w:r>
      <w:r w:rsidR="00661E65" w:rsidRPr="002465A1">
        <w:rPr>
          <w:lang w:val="en-US" w:eastAsia="zh-CN"/>
        </w:rPr>
        <w:t xml:space="preserve">can </w:t>
      </w:r>
      <w:r w:rsidR="007176C1" w:rsidRPr="002465A1">
        <w:rPr>
          <w:lang w:val="en-US" w:eastAsia="zh-CN"/>
        </w:rPr>
        <w:t>be</w:t>
      </w:r>
      <w:r w:rsidR="000A30ED" w:rsidRPr="002465A1">
        <w:rPr>
          <w:lang w:val="en-US" w:eastAsia="zh-CN"/>
        </w:rPr>
        <w:t xml:space="preserve"> part of Te Ao Māori.</w:t>
      </w:r>
    </w:p>
    <w:p w14:paraId="0A77C4E2" w14:textId="3D01EB8F" w:rsidR="00016509" w:rsidRDefault="00016509" w:rsidP="00016509">
      <w:pPr>
        <w:rPr>
          <w:lang w:val="en-US" w:eastAsia="zh-CN"/>
        </w:rPr>
      </w:pPr>
    </w:p>
    <w:p w14:paraId="0DB6B3D4" w14:textId="351D8E8E" w:rsidR="00016509" w:rsidRDefault="00016509" w:rsidP="00016509">
      <w:pPr>
        <w:rPr>
          <w:lang w:val="en-US" w:eastAsia="zh-CN"/>
        </w:rPr>
      </w:pPr>
    </w:p>
    <w:p w14:paraId="49F29C73" w14:textId="7B68D0D3" w:rsidR="00016509" w:rsidRDefault="00016509" w:rsidP="00016509">
      <w:pPr>
        <w:rPr>
          <w:lang w:val="en-US" w:eastAsia="zh-CN"/>
        </w:rPr>
      </w:pPr>
    </w:p>
    <w:p w14:paraId="7F2021D0" w14:textId="0EBE2FD0" w:rsidR="00016509" w:rsidRDefault="00016509">
      <w:pPr>
        <w:spacing w:line="240" w:lineRule="auto"/>
        <w:ind w:left="0"/>
        <w:rPr>
          <w:lang w:val="en-US" w:eastAsia="zh-CN"/>
        </w:rPr>
      </w:pPr>
      <w:r>
        <w:rPr>
          <w:lang w:val="en-US" w:eastAsia="zh-CN"/>
        </w:rPr>
        <w:br w:type="page"/>
      </w:r>
    </w:p>
    <w:p w14:paraId="313CECCB" w14:textId="4CF125D1" w:rsidR="00016509" w:rsidRDefault="00C2707B" w:rsidP="00016509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0336" behindDoc="0" locked="0" layoutInCell="1" allowOverlap="1" wp14:anchorId="72337436" wp14:editId="6B33FD81">
            <wp:simplePos x="0" y="0"/>
            <wp:positionH relativeFrom="column">
              <wp:posOffset>-564861</wp:posOffset>
            </wp:positionH>
            <wp:positionV relativeFrom="paragraph">
              <wp:posOffset>-192405</wp:posOffset>
            </wp:positionV>
            <wp:extent cx="2184111" cy="1564005"/>
            <wp:effectExtent l="0" t="0" r="6985" b="0"/>
            <wp:wrapNone/>
            <wp:docPr id="234" name="Picture 234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111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76C1">
        <w:rPr>
          <w:lang w:val="en-US" w:eastAsia="zh-CN"/>
        </w:rPr>
        <w:t>To make this</w:t>
      </w:r>
      <w:r w:rsidR="00BC755C">
        <w:rPr>
          <w:lang w:val="en-US" w:eastAsia="zh-CN"/>
        </w:rPr>
        <w:t xml:space="preserve"> </w:t>
      </w:r>
      <w:r w:rsidR="00BC755C" w:rsidRPr="007176C1">
        <w:rPr>
          <w:b/>
          <w:lang w:val="en-US" w:eastAsia="zh-CN"/>
        </w:rPr>
        <w:t>goal</w:t>
      </w:r>
      <w:r w:rsidR="00BC755C">
        <w:rPr>
          <w:lang w:val="en-US" w:eastAsia="zh-CN"/>
        </w:rPr>
        <w:t xml:space="preserve"> real </w:t>
      </w:r>
      <w:r w:rsidR="00BC755C" w:rsidRPr="00BB513C">
        <w:rPr>
          <w:b/>
          <w:lang w:val="en-US" w:eastAsia="zh-CN"/>
        </w:rPr>
        <w:t xml:space="preserve">tāngata whaikaha </w:t>
      </w:r>
      <w:r w:rsidR="008750D4" w:rsidRPr="007176C1">
        <w:rPr>
          <w:lang w:val="en-US" w:eastAsia="zh-CN"/>
        </w:rPr>
        <w:t>can</w:t>
      </w:r>
      <w:r w:rsidR="008750D4">
        <w:rPr>
          <w:lang w:val="en-US" w:eastAsia="zh-CN"/>
        </w:rPr>
        <w:t xml:space="preserve"> do things like:</w:t>
      </w:r>
    </w:p>
    <w:p w14:paraId="065A1367" w14:textId="48A6FB0F" w:rsidR="008750D4" w:rsidRDefault="008750D4" w:rsidP="00016509">
      <w:pPr>
        <w:rPr>
          <w:lang w:val="en-US" w:eastAsia="zh-CN"/>
        </w:rPr>
      </w:pPr>
    </w:p>
    <w:p w14:paraId="48FA4178" w14:textId="51BFFCCE" w:rsidR="008750D4" w:rsidRDefault="007D0719" w:rsidP="002E4396">
      <w:pPr>
        <w:pStyle w:val="ListParagraph"/>
        <w:numPr>
          <w:ilvl w:val="0"/>
          <w:numId w:val="25"/>
        </w:numPr>
        <w:rPr>
          <w:lang w:val="en-US" w:eastAsia="zh-CN"/>
        </w:rPr>
      </w:pPr>
      <w:r>
        <w:rPr>
          <w:lang w:val="en-US" w:eastAsia="zh-CN"/>
        </w:rPr>
        <w:t>join in Te Ao M</w:t>
      </w:r>
      <w:r w:rsidR="00982C05">
        <w:rPr>
          <w:lang w:val="en-US" w:eastAsia="zh-CN"/>
        </w:rPr>
        <w:t>ā</w:t>
      </w:r>
      <w:r>
        <w:rPr>
          <w:lang w:val="en-US" w:eastAsia="zh-CN"/>
        </w:rPr>
        <w:t>ori</w:t>
      </w:r>
    </w:p>
    <w:p w14:paraId="3D00DD2F" w14:textId="2BFD187A" w:rsidR="00FB239C" w:rsidRDefault="00A64A37" w:rsidP="00FB239C">
      <w:pPr>
        <w:rPr>
          <w:lang w:val="en-US" w:eastAsia="zh-CN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1F1553C" wp14:editId="44913885">
                <wp:simplePos x="0" y="0"/>
                <wp:positionH relativeFrom="margin">
                  <wp:align>left</wp:align>
                </wp:positionH>
                <wp:positionV relativeFrom="paragraph">
                  <wp:posOffset>270048</wp:posOffset>
                </wp:positionV>
                <wp:extent cx="1091565" cy="1501140"/>
                <wp:effectExtent l="0" t="0" r="0" b="3810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565" cy="1501140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330" name="Picture 330" descr="A drawing of a person&#10;&#10;Description generated with high confidence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959A4" id="Group 329" o:spid="_x0000_s1026" style="position:absolute;margin-left:0;margin-top:21.25pt;width:85.95pt;height:118.2pt;z-index:251911168;mso-position-horizontal:left;mso-position-horizontal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">
                <v:shape id="Picture 330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TojAAAAA3AAAAA8AAABkcnMvZG93bnJldi54bWxET01rwkAQvRf6H5YReil1kwpSoqtYaaG3&#10;YCw9D9kxCcnOht1pTP999yB4fLzv7X52g5ooxM6zgXyZgSKuve24MfB9/nx5AxUF2eLgmQz8UYT9&#10;7vFhi4X1Vz7RVEmjUgjHAg20ImOhdaxbchiXfiRO3MUHh5JgaLQNeE3hbtCvWbbWDjtODS2OdGyp&#10;7qtfZ6A8Pg/TR5n3c9m/hyBaqvxHjHlazIcNKKFZ7uKb+8saWK3S/HQmHQG9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NxOiMAAAADcAAAADwAAAAAAAAAAAAAAAACfAgAA&#10;ZHJzL2Rvd25yZXYueG1sUEsFBgAAAAAEAAQA9wAAAIwDAAAAAA==&#10;">
                  <v:imagedata r:id="rId70" o:title="A drawing of a person&#10;&#10;Description generated with high confidence"/>
                </v:shape>
                <v:shape id="Picture 331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jrzEAAAA3AAAAA8AAABkcnMvZG93bnJldi54bWxEj8FqwzAQRO+B/oPYQm+xnBhC60YJaaDQ&#10;giHE9gcs1toysVaupSbu30eFQo/DzLxhtvvZDuJKk+8dK1glKQjixumeOwV19b58BuEDssbBMSn4&#10;IQ/73cNii7l2Nz7TtQydiBD2OSowIYy5lL4xZNEnbiSOXusmiyHKqZN6wluE20Gu03QjLfYcFwyO&#10;dDTUXMpvq6CthvplpFOtWyr4qziZz7N+U+rpcT68ggg0h//wX/tDK8iyFfyeiUd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yjrzEAAAA3AAAAA8AAAAAAAAAAAAAAAAA&#10;nwIAAGRycy9kb3ducmV2LnhtbFBLBQYAAAAABAAEAPcAAACQAwAAAAA=&#10;">
                  <v:imagedata r:id="rId71" o:title="World_large"/>
                  <v:path arrowok="t"/>
                </v:shape>
                <w10:wrap anchorx="margin"/>
              </v:group>
            </w:pict>
          </mc:Fallback>
        </mc:AlternateContent>
      </w:r>
    </w:p>
    <w:p w14:paraId="6F6261C7" w14:textId="1E472FAF" w:rsidR="00FB239C" w:rsidRPr="00FB239C" w:rsidRDefault="00FB239C" w:rsidP="00FB239C">
      <w:pPr>
        <w:rPr>
          <w:lang w:val="en-US" w:eastAsia="zh-CN"/>
        </w:rPr>
      </w:pPr>
    </w:p>
    <w:p w14:paraId="5EDE6AC3" w14:textId="19571DE9" w:rsidR="007D0719" w:rsidRDefault="007D0719" w:rsidP="002E4396">
      <w:pPr>
        <w:pStyle w:val="ListParagraph"/>
        <w:numPr>
          <w:ilvl w:val="0"/>
          <w:numId w:val="25"/>
        </w:numPr>
        <w:rPr>
          <w:lang w:val="en-US" w:eastAsia="zh-CN"/>
        </w:rPr>
      </w:pPr>
      <w:r>
        <w:rPr>
          <w:lang w:val="en-US" w:eastAsia="zh-CN"/>
        </w:rPr>
        <w:t xml:space="preserve">register with </w:t>
      </w:r>
      <w:r>
        <w:rPr>
          <w:sz w:val="40"/>
          <w:lang w:val="en-US" w:eastAsia="zh-CN"/>
        </w:rPr>
        <w:t>iwi rū</w:t>
      </w:r>
      <w:r w:rsidR="00FB239C">
        <w:rPr>
          <w:sz w:val="40"/>
          <w:lang w:val="en-US" w:eastAsia="zh-CN"/>
        </w:rPr>
        <w:t>nanga</w:t>
      </w:r>
      <w:r w:rsidR="00FB239C">
        <w:rPr>
          <w:lang w:val="en-US" w:eastAsia="zh-CN"/>
        </w:rPr>
        <w:t xml:space="preserve"> to get information about the things they are doing</w:t>
      </w:r>
    </w:p>
    <w:p w14:paraId="3E233103" w14:textId="245EA47D" w:rsidR="002F78AC" w:rsidRDefault="00A64A37" w:rsidP="002F78AC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2192" behindDoc="0" locked="0" layoutInCell="1" allowOverlap="1" wp14:anchorId="7399141B" wp14:editId="12322D7F">
            <wp:simplePos x="0" y="0"/>
            <wp:positionH relativeFrom="column">
              <wp:posOffset>-477198</wp:posOffset>
            </wp:positionH>
            <wp:positionV relativeFrom="paragraph">
              <wp:posOffset>411584</wp:posOffset>
            </wp:positionV>
            <wp:extent cx="1978925" cy="1815152"/>
            <wp:effectExtent l="0" t="0" r="2540" b="0"/>
            <wp:wrapNone/>
            <wp:docPr id="332" name="Picture 332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drawing of a person&#10;&#10;Description generated with high confidence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5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1DE1" w14:textId="31DDC86C" w:rsidR="002F78AC" w:rsidRPr="002F78AC" w:rsidRDefault="002F78AC" w:rsidP="002F78AC">
      <w:pPr>
        <w:rPr>
          <w:lang w:val="en-US" w:eastAsia="zh-CN"/>
        </w:rPr>
      </w:pPr>
    </w:p>
    <w:p w14:paraId="44F9999A" w14:textId="16BA4BCF" w:rsidR="00EC775B" w:rsidRDefault="00EC775B" w:rsidP="002E4396">
      <w:pPr>
        <w:pStyle w:val="ListParagraph"/>
        <w:numPr>
          <w:ilvl w:val="0"/>
          <w:numId w:val="25"/>
        </w:numPr>
        <w:rPr>
          <w:lang w:val="en-US" w:eastAsia="zh-CN"/>
        </w:rPr>
      </w:pPr>
      <w:r>
        <w:rPr>
          <w:lang w:val="en-US" w:eastAsia="zh-CN"/>
        </w:rPr>
        <w:t xml:space="preserve">help </w:t>
      </w:r>
      <w:r w:rsidR="00414565">
        <w:rPr>
          <w:lang w:val="en-US" w:eastAsia="zh-CN"/>
        </w:rPr>
        <w:t xml:space="preserve">tell </w:t>
      </w:r>
      <w:r w:rsidR="00414565" w:rsidRPr="00661E65">
        <w:rPr>
          <w:b/>
          <w:lang w:val="en-US" w:eastAsia="zh-CN"/>
        </w:rPr>
        <w:t>iwi rūnanga</w:t>
      </w:r>
      <w:r w:rsidR="00414565">
        <w:rPr>
          <w:lang w:val="en-US" w:eastAsia="zh-CN"/>
        </w:rPr>
        <w:t xml:space="preserve"> about </w:t>
      </w:r>
      <w:r w:rsidR="007176C1">
        <w:rPr>
          <w:lang w:val="en-US" w:eastAsia="zh-CN"/>
        </w:rPr>
        <w:t>tāngata wha</w:t>
      </w:r>
      <w:r w:rsidR="002F78AC">
        <w:rPr>
          <w:lang w:val="en-US" w:eastAsia="zh-CN"/>
        </w:rPr>
        <w:t>ikaha</w:t>
      </w:r>
    </w:p>
    <w:p w14:paraId="58077532" w14:textId="282DC6E9" w:rsidR="0018248D" w:rsidRDefault="0018248D" w:rsidP="0018248D">
      <w:pPr>
        <w:rPr>
          <w:lang w:val="en-US" w:eastAsia="zh-CN"/>
        </w:rPr>
      </w:pPr>
    </w:p>
    <w:p w14:paraId="779FBCEE" w14:textId="7B4BC528" w:rsidR="0018248D" w:rsidRPr="0018248D" w:rsidRDefault="0018248D" w:rsidP="0018248D">
      <w:pPr>
        <w:rPr>
          <w:lang w:val="en-US" w:eastAsia="zh-CN"/>
        </w:rPr>
      </w:pPr>
    </w:p>
    <w:p w14:paraId="39362FEA" w14:textId="21ABFDC2" w:rsidR="0018248D" w:rsidRDefault="00982C05" w:rsidP="002E4396">
      <w:pPr>
        <w:pStyle w:val="ListParagraph"/>
        <w:numPr>
          <w:ilvl w:val="0"/>
          <w:numId w:val="25"/>
        </w:numPr>
        <w:rPr>
          <w:lang w:val="en-US" w:eastAsia="zh-CN"/>
        </w:rPr>
      </w:pPr>
      <w:r>
        <w:rPr>
          <w:lang w:val="en-US" w:eastAsia="zh-CN"/>
        </w:rPr>
        <w:t>help</w:t>
      </w:r>
      <w:r w:rsidR="00493F05">
        <w:rPr>
          <w:lang w:val="en-US" w:eastAsia="zh-CN"/>
        </w:rPr>
        <w:t xml:space="preserve"> at things </w:t>
      </w:r>
      <w:r w:rsidR="0018248D">
        <w:rPr>
          <w:lang w:val="en-US" w:eastAsia="zh-CN"/>
        </w:rPr>
        <w:t>run by:</w:t>
      </w:r>
    </w:p>
    <w:p w14:paraId="50BFE6AD" w14:textId="58ED4AE8" w:rsidR="0018248D" w:rsidRDefault="00A64A37" w:rsidP="0018248D">
      <w:pPr>
        <w:pStyle w:val="ListParagraph"/>
        <w:ind w:left="4122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72D45580" wp14:editId="2A08192F">
            <wp:simplePos x="0" y="0"/>
            <wp:positionH relativeFrom="column">
              <wp:posOffset>-227619</wp:posOffset>
            </wp:positionH>
            <wp:positionV relativeFrom="paragraph">
              <wp:posOffset>160251</wp:posOffset>
            </wp:positionV>
            <wp:extent cx="1539772" cy="964894"/>
            <wp:effectExtent l="0" t="0" r="3810" b="6985"/>
            <wp:wrapNone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72" cy="96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A9E69" w14:textId="6D0168B1" w:rsidR="0018248D" w:rsidRDefault="0018248D" w:rsidP="002E4396">
      <w:pPr>
        <w:pStyle w:val="ListParagraph"/>
        <w:numPr>
          <w:ilvl w:val="1"/>
          <w:numId w:val="25"/>
        </w:numPr>
        <w:rPr>
          <w:lang w:val="en-US" w:eastAsia="zh-CN"/>
        </w:rPr>
      </w:pPr>
      <w:r>
        <w:rPr>
          <w:lang w:val="en-US" w:eastAsia="zh-CN"/>
        </w:rPr>
        <w:t>whānau</w:t>
      </w:r>
    </w:p>
    <w:p w14:paraId="6A1A3314" w14:textId="6BFBCCD4" w:rsidR="0018248D" w:rsidRDefault="0018248D" w:rsidP="0018248D">
      <w:pPr>
        <w:pStyle w:val="ListParagraph"/>
        <w:ind w:left="4842"/>
        <w:rPr>
          <w:lang w:val="en-US" w:eastAsia="zh-CN"/>
        </w:rPr>
      </w:pPr>
    </w:p>
    <w:p w14:paraId="35EDBF6D" w14:textId="4806AA59" w:rsidR="004A56D7" w:rsidRDefault="007176C1" w:rsidP="0018248D">
      <w:pPr>
        <w:pStyle w:val="ListParagraph"/>
        <w:ind w:left="4842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4240" behindDoc="0" locked="0" layoutInCell="1" allowOverlap="1" wp14:anchorId="69983B0C" wp14:editId="31D31A75">
            <wp:simplePos x="0" y="0"/>
            <wp:positionH relativeFrom="margin">
              <wp:posOffset>-315884</wp:posOffset>
            </wp:positionH>
            <wp:positionV relativeFrom="paragraph">
              <wp:posOffset>367723</wp:posOffset>
            </wp:positionV>
            <wp:extent cx="1489364" cy="1416901"/>
            <wp:effectExtent l="0" t="0" r="0" b="0"/>
            <wp:wrapNone/>
            <wp:docPr id="333" name="Picture 333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drawing of a person&#10;&#10;Description generated with high confidence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64" cy="142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48B43" w14:textId="2214CFD7" w:rsidR="002037E7" w:rsidRDefault="007176C1" w:rsidP="002037E7">
      <w:pPr>
        <w:pStyle w:val="ListParagraph"/>
        <w:numPr>
          <w:ilvl w:val="1"/>
          <w:numId w:val="25"/>
        </w:numPr>
        <w:rPr>
          <w:lang w:val="en-US" w:eastAsia="zh-CN"/>
        </w:rPr>
      </w:pPr>
      <w:r w:rsidRPr="002037E7">
        <w:rPr>
          <w:lang w:val="en-US" w:eastAsia="zh-CN"/>
        </w:rPr>
        <w:t>h</w:t>
      </w:r>
      <w:r w:rsidR="0018248D" w:rsidRPr="002037E7">
        <w:rPr>
          <w:lang w:val="en-US" w:eastAsia="zh-CN"/>
        </w:rPr>
        <w:t>apū</w:t>
      </w:r>
    </w:p>
    <w:p w14:paraId="27EAF29D" w14:textId="77777777" w:rsidR="002037E7" w:rsidRDefault="002037E7" w:rsidP="002037E7">
      <w:pPr>
        <w:pStyle w:val="ListParagraph"/>
        <w:ind w:left="4842"/>
        <w:rPr>
          <w:lang w:val="en-US" w:eastAsia="zh-CN"/>
        </w:rPr>
      </w:pPr>
    </w:p>
    <w:p w14:paraId="3523C370" w14:textId="77777777" w:rsidR="002037E7" w:rsidRDefault="002037E7" w:rsidP="002037E7">
      <w:pPr>
        <w:pStyle w:val="ListParagraph"/>
        <w:ind w:left="4842"/>
        <w:rPr>
          <w:lang w:val="en-US" w:eastAsia="zh-CN"/>
        </w:rPr>
      </w:pPr>
    </w:p>
    <w:p w14:paraId="13761D63" w14:textId="35520DDF" w:rsidR="002037E7" w:rsidRPr="002037E7" w:rsidRDefault="002037E7" w:rsidP="002037E7">
      <w:pPr>
        <w:pStyle w:val="ListParagraph"/>
        <w:numPr>
          <w:ilvl w:val="1"/>
          <w:numId w:val="25"/>
        </w:numPr>
        <w:rPr>
          <w:lang w:val="en-US" w:eastAsia="zh-CN"/>
        </w:rPr>
      </w:pPr>
      <w:proofErr w:type="gramStart"/>
      <w:r>
        <w:rPr>
          <w:lang w:val="en-US" w:eastAsia="zh-CN"/>
        </w:rPr>
        <w:t>iwi</w:t>
      </w:r>
      <w:proofErr w:type="gramEnd"/>
      <w:r>
        <w:rPr>
          <w:lang w:val="en-US" w:eastAsia="zh-CN"/>
        </w:rPr>
        <w:t>.</w:t>
      </w:r>
    </w:p>
    <w:p w14:paraId="548DC4D8" w14:textId="77777777" w:rsidR="00013570" w:rsidRDefault="00013570">
      <w:pPr>
        <w:spacing w:line="240" w:lineRule="auto"/>
        <w:ind w:left="0"/>
        <w:rPr>
          <w:lang w:val="en-US" w:eastAsia="zh-CN"/>
        </w:rPr>
      </w:pPr>
      <w:r>
        <w:rPr>
          <w:lang w:val="en-US" w:eastAsia="zh-CN"/>
        </w:rPr>
        <w:br w:type="page"/>
      </w:r>
    </w:p>
    <w:p w14:paraId="17F7DB52" w14:textId="172711AE" w:rsidR="00476221" w:rsidRPr="007176C1" w:rsidRDefault="00013570" w:rsidP="007176C1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62720" behindDoc="0" locked="0" layoutInCell="1" allowOverlap="1" wp14:anchorId="79B3860D" wp14:editId="0AAAC67C">
            <wp:simplePos x="0" y="0"/>
            <wp:positionH relativeFrom="column">
              <wp:posOffset>-315364</wp:posOffset>
            </wp:positionH>
            <wp:positionV relativeFrom="paragraph">
              <wp:posOffset>-142529</wp:posOffset>
            </wp:positionV>
            <wp:extent cx="1834977" cy="1479665"/>
            <wp:effectExtent l="0" t="0" r="0" b="6350"/>
            <wp:wrapNone/>
            <wp:docPr id="125" name="Picture 125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977" cy="147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C1">
        <w:rPr>
          <w:lang w:val="en-US" w:eastAsia="zh-CN"/>
        </w:rPr>
        <w:t>To make this</w:t>
      </w:r>
      <w:r w:rsidRPr="00013570">
        <w:rPr>
          <w:lang w:val="en-US" w:eastAsia="zh-CN"/>
        </w:rPr>
        <w:t xml:space="preserve"> </w:t>
      </w:r>
      <w:r w:rsidRPr="007176C1">
        <w:rPr>
          <w:b/>
          <w:lang w:val="en-US" w:eastAsia="zh-CN"/>
        </w:rPr>
        <w:t>goal</w:t>
      </w:r>
      <w:r w:rsidRPr="00013570">
        <w:rPr>
          <w:lang w:val="en-US" w:eastAsia="zh-CN"/>
        </w:rPr>
        <w:t xml:space="preserve"> real </w:t>
      </w:r>
      <w:r w:rsidRPr="00013570">
        <w:rPr>
          <w:b/>
          <w:lang w:val="en-US" w:eastAsia="zh-CN"/>
        </w:rPr>
        <w:t xml:space="preserve">tāngata whaikaha </w:t>
      </w:r>
      <w:r w:rsidRPr="007176C1">
        <w:rPr>
          <w:lang w:val="en-US" w:eastAsia="zh-CN"/>
        </w:rPr>
        <w:t>can</w:t>
      </w:r>
      <w:r w:rsidR="007176C1">
        <w:rPr>
          <w:lang w:val="en-US" w:eastAsia="zh-CN"/>
        </w:rPr>
        <w:t xml:space="preserve"> do things like </w:t>
      </w:r>
      <w:r w:rsidR="002B5F63" w:rsidRPr="007176C1">
        <w:rPr>
          <w:lang w:val="en-US" w:eastAsia="zh-CN"/>
        </w:rPr>
        <w:t>become committee members of their</w:t>
      </w:r>
      <w:r w:rsidR="00476221" w:rsidRPr="007176C1">
        <w:rPr>
          <w:lang w:val="en-US" w:eastAsia="zh-CN"/>
        </w:rPr>
        <w:t>:</w:t>
      </w:r>
    </w:p>
    <w:p w14:paraId="7BD4EE88" w14:textId="40EF4ADE" w:rsidR="00AC14A0" w:rsidRDefault="00AC14A0" w:rsidP="00AC14A0">
      <w:pPr>
        <w:pStyle w:val="ListParagraph"/>
        <w:ind w:left="4122"/>
        <w:rPr>
          <w:lang w:val="en-US" w:eastAsia="zh-CN"/>
        </w:rPr>
      </w:pPr>
    </w:p>
    <w:p w14:paraId="5D7A1101" w14:textId="3717ED88" w:rsidR="00476221" w:rsidRDefault="007176C1" w:rsidP="002E4396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7312" behindDoc="0" locked="0" layoutInCell="1" allowOverlap="1" wp14:anchorId="190C8E50" wp14:editId="41728ED2">
            <wp:simplePos x="0" y="0"/>
            <wp:positionH relativeFrom="margin">
              <wp:posOffset>-161290</wp:posOffset>
            </wp:positionH>
            <wp:positionV relativeFrom="paragraph">
              <wp:posOffset>270510</wp:posOffset>
            </wp:positionV>
            <wp:extent cx="1392072" cy="1446430"/>
            <wp:effectExtent l="0" t="0" r="0" b="1905"/>
            <wp:wrapNone/>
            <wp:docPr id="335" name="Picture 335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drawing of a person&#10;&#10;Description generated with high confidence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72" cy="14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221">
        <w:rPr>
          <w:lang w:val="en-US" w:eastAsia="zh-CN"/>
        </w:rPr>
        <w:t>marae</w:t>
      </w:r>
    </w:p>
    <w:p w14:paraId="6916BE49" w14:textId="6484DA76" w:rsidR="00AC14A0" w:rsidRDefault="00AC14A0" w:rsidP="00AC14A0">
      <w:pPr>
        <w:pStyle w:val="ListParagraph"/>
        <w:ind w:left="4842"/>
        <w:rPr>
          <w:lang w:val="en-US" w:eastAsia="zh-CN"/>
        </w:rPr>
      </w:pPr>
    </w:p>
    <w:p w14:paraId="2DA9F3D4" w14:textId="7C20F277" w:rsidR="004A56D7" w:rsidRDefault="004A56D7" w:rsidP="00AC14A0">
      <w:pPr>
        <w:pStyle w:val="ListParagraph"/>
        <w:ind w:left="4842"/>
        <w:rPr>
          <w:lang w:val="en-US" w:eastAsia="zh-CN"/>
        </w:rPr>
      </w:pPr>
    </w:p>
    <w:p w14:paraId="65261D6A" w14:textId="0F573D4F" w:rsidR="00476221" w:rsidRDefault="00476221" w:rsidP="002E4396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lang w:val="en-US" w:eastAsia="zh-CN"/>
        </w:rPr>
        <w:t xml:space="preserve">Māori </w:t>
      </w:r>
      <w:r w:rsidR="00AC14A0">
        <w:rPr>
          <w:lang w:val="en-US" w:eastAsia="zh-CN"/>
        </w:rPr>
        <w:t>freehold land trust</w:t>
      </w:r>
      <w:r w:rsidR="007176C1">
        <w:rPr>
          <w:lang w:val="en-US" w:eastAsia="zh-CN"/>
        </w:rPr>
        <w:t>.</w:t>
      </w:r>
    </w:p>
    <w:p w14:paraId="40D99992" w14:textId="77777777" w:rsidR="00D059BA" w:rsidRPr="00D059BA" w:rsidRDefault="00D059BA" w:rsidP="00D059BA">
      <w:pPr>
        <w:pStyle w:val="ListParagraph"/>
        <w:rPr>
          <w:lang w:val="en-US" w:eastAsia="zh-CN"/>
        </w:rPr>
      </w:pPr>
    </w:p>
    <w:p w14:paraId="642BBAF5" w14:textId="59E4DB1C" w:rsidR="00013570" w:rsidRDefault="00013570">
      <w:pPr>
        <w:spacing w:line="240" w:lineRule="auto"/>
        <w:ind w:left="0"/>
        <w:rPr>
          <w:lang w:val="en-US" w:eastAsia="zh-CN"/>
        </w:rPr>
      </w:pPr>
      <w:r>
        <w:rPr>
          <w:lang w:val="en-US" w:eastAsia="zh-CN"/>
        </w:rPr>
        <w:br w:type="page"/>
      </w:r>
    </w:p>
    <w:p w14:paraId="4586E13D" w14:textId="0C7A5935" w:rsidR="00D059BA" w:rsidRDefault="00A64A37" w:rsidP="007176C1">
      <w:pPr>
        <w:ind w:left="3600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8336" behindDoc="0" locked="0" layoutInCell="1" allowOverlap="1" wp14:anchorId="3BD148A6" wp14:editId="497FB832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714500" cy="1314450"/>
            <wp:effectExtent l="0" t="0" r="0" b="0"/>
            <wp:wrapNone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5A1">
        <w:rPr>
          <w:lang w:val="en-US" w:eastAsia="zh-CN"/>
        </w:rPr>
        <w:t xml:space="preserve">To </w:t>
      </w:r>
      <w:r w:rsidR="00D059BA">
        <w:rPr>
          <w:lang w:val="en-US" w:eastAsia="zh-CN"/>
        </w:rPr>
        <w:t xml:space="preserve">make </w:t>
      </w:r>
      <w:r w:rsidR="007176C1">
        <w:rPr>
          <w:lang w:val="en-US" w:eastAsia="zh-CN"/>
        </w:rPr>
        <w:t>this</w:t>
      </w:r>
      <w:r w:rsidR="00814A0E">
        <w:rPr>
          <w:lang w:val="en-US" w:eastAsia="zh-CN"/>
        </w:rPr>
        <w:t xml:space="preserve"> </w:t>
      </w:r>
      <w:r w:rsidR="00814A0E" w:rsidRPr="007176C1">
        <w:rPr>
          <w:b/>
          <w:lang w:val="en-US" w:eastAsia="zh-CN"/>
        </w:rPr>
        <w:t>goal</w:t>
      </w:r>
      <w:r w:rsidR="00814A0E">
        <w:rPr>
          <w:lang w:val="en-US" w:eastAsia="zh-CN"/>
        </w:rPr>
        <w:t xml:space="preserve"> real </w:t>
      </w:r>
      <w:r w:rsidR="00814A0E" w:rsidRPr="00BA357F">
        <w:rPr>
          <w:b/>
          <w:lang w:val="en-US" w:eastAsia="zh-CN"/>
        </w:rPr>
        <w:t>whānau</w:t>
      </w:r>
      <w:r w:rsidR="00814A0E">
        <w:rPr>
          <w:lang w:val="en-US" w:eastAsia="zh-CN"/>
        </w:rPr>
        <w:t xml:space="preserve"> </w:t>
      </w:r>
      <w:r w:rsidR="00BA357F">
        <w:rPr>
          <w:lang w:val="en-US" w:eastAsia="zh-CN"/>
        </w:rPr>
        <w:t xml:space="preserve">and </w:t>
      </w:r>
      <w:r w:rsidR="00BA357F" w:rsidRPr="00BA357F">
        <w:rPr>
          <w:b/>
          <w:lang w:val="en-US" w:eastAsia="zh-CN"/>
        </w:rPr>
        <w:t>other organisations</w:t>
      </w:r>
      <w:r w:rsidR="00BA357F">
        <w:rPr>
          <w:lang w:val="en-US" w:eastAsia="zh-CN"/>
        </w:rPr>
        <w:t xml:space="preserve"> </w:t>
      </w:r>
      <w:r w:rsidR="00814A0E">
        <w:rPr>
          <w:lang w:val="en-US" w:eastAsia="zh-CN"/>
        </w:rPr>
        <w:t>can:</w:t>
      </w:r>
    </w:p>
    <w:p w14:paraId="19AD71F8" w14:textId="0F9506F0" w:rsidR="005C2D6A" w:rsidRDefault="005C2D6A" w:rsidP="00D059BA">
      <w:pPr>
        <w:rPr>
          <w:lang w:val="en-US" w:eastAsia="zh-CN"/>
        </w:rPr>
      </w:pPr>
    </w:p>
    <w:p w14:paraId="62F16633" w14:textId="6337DA76" w:rsidR="00814A0E" w:rsidRDefault="0095572E" w:rsidP="002E4396">
      <w:pPr>
        <w:pStyle w:val="ListParagraph"/>
        <w:numPr>
          <w:ilvl w:val="0"/>
          <w:numId w:val="26"/>
        </w:num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377C3410" wp14:editId="5BFCA984">
            <wp:simplePos x="0" y="0"/>
            <wp:positionH relativeFrom="column">
              <wp:posOffset>-283210</wp:posOffset>
            </wp:positionH>
            <wp:positionV relativeFrom="paragraph">
              <wp:posOffset>156210</wp:posOffset>
            </wp:positionV>
            <wp:extent cx="2096770" cy="1549400"/>
            <wp:effectExtent l="0" t="0" r="0" b="0"/>
            <wp:wrapNone/>
            <wp:docPr id="337" name="Picture 337" descr="A close up of a logo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 up of a logo&#10;&#10;Description generated with very high confidence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872">
        <w:rPr>
          <w:lang w:val="en-US" w:eastAsia="zh-CN"/>
        </w:rPr>
        <w:t>make sure</w:t>
      </w:r>
      <w:r w:rsidR="00814A0E">
        <w:rPr>
          <w:lang w:val="en-US" w:eastAsia="zh-CN"/>
        </w:rPr>
        <w:t xml:space="preserve"> tāngata whaikaha</w:t>
      </w:r>
      <w:r w:rsidR="00975872">
        <w:rPr>
          <w:lang w:val="en-US" w:eastAsia="zh-CN"/>
        </w:rPr>
        <w:t xml:space="preserve"> </w:t>
      </w:r>
      <w:r w:rsidR="005C2D6A">
        <w:rPr>
          <w:lang w:val="en-US" w:eastAsia="zh-CN"/>
        </w:rPr>
        <w:t xml:space="preserve">have chances to join </w:t>
      </w:r>
      <w:r w:rsidR="00975872">
        <w:rPr>
          <w:lang w:val="en-US" w:eastAsia="zh-CN"/>
        </w:rPr>
        <w:t xml:space="preserve">in with </w:t>
      </w:r>
      <w:r w:rsidR="00013647">
        <w:rPr>
          <w:lang w:val="en-US" w:eastAsia="zh-CN"/>
        </w:rPr>
        <w:t>things like:</w:t>
      </w:r>
    </w:p>
    <w:p w14:paraId="030B29C6" w14:textId="036B5042" w:rsidR="009065C3" w:rsidRDefault="009065C3" w:rsidP="009065C3">
      <w:pPr>
        <w:pStyle w:val="ListParagraph"/>
        <w:ind w:left="4122"/>
        <w:rPr>
          <w:lang w:val="en-US" w:eastAsia="zh-CN"/>
        </w:rPr>
      </w:pPr>
    </w:p>
    <w:p w14:paraId="1E7BC6C5" w14:textId="5BBA3CEA" w:rsidR="00013647" w:rsidRPr="003226F2" w:rsidRDefault="003C486E" w:rsidP="002E4396">
      <w:pPr>
        <w:pStyle w:val="ListParagraph"/>
        <w:numPr>
          <w:ilvl w:val="1"/>
          <w:numId w:val="26"/>
        </w:numPr>
        <w:rPr>
          <w:sz w:val="40"/>
          <w:szCs w:val="40"/>
          <w:lang w:val="en-US" w:eastAsia="zh-CN"/>
        </w:rPr>
      </w:pPr>
      <w:r w:rsidRPr="003226F2">
        <w:rPr>
          <w:sz w:val="40"/>
          <w:szCs w:val="40"/>
          <w:lang w:val="en-US" w:eastAsia="zh-CN"/>
        </w:rPr>
        <w:t>Mata</w:t>
      </w:r>
      <w:r w:rsidR="00A51111" w:rsidRPr="003226F2">
        <w:rPr>
          <w:sz w:val="40"/>
          <w:szCs w:val="40"/>
          <w:lang w:val="en-US" w:eastAsia="zh-CN"/>
        </w:rPr>
        <w:t>riki</w:t>
      </w:r>
    </w:p>
    <w:p w14:paraId="765AAA29" w14:textId="6F3ADC2D" w:rsidR="00280E01" w:rsidRDefault="0095572E" w:rsidP="00280E01">
      <w:pPr>
        <w:pStyle w:val="ListParagraph"/>
        <w:ind w:left="4842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45664" behindDoc="1" locked="0" layoutInCell="1" allowOverlap="1" wp14:anchorId="3E7288C8" wp14:editId="3DFF6F47">
            <wp:simplePos x="0" y="0"/>
            <wp:positionH relativeFrom="margin">
              <wp:posOffset>-198755</wp:posOffset>
            </wp:positionH>
            <wp:positionV relativeFrom="paragraph">
              <wp:posOffset>137795</wp:posOffset>
            </wp:positionV>
            <wp:extent cx="1729215" cy="1222720"/>
            <wp:effectExtent l="0" t="0" r="444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waka 1.png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15" cy="12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2AFA7" w14:textId="19871B9C" w:rsidR="004A56D7" w:rsidRDefault="004A56D7" w:rsidP="00280E01">
      <w:pPr>
        <w:pStyle w:val="ListParagraph"/>
        <w:ind w:left="4842"/>
        <w:rPr>
          <w:lang w:val="en-US" w:eastAsia="zh-CN"/>
        </w:rPr>
      </w:pPr>
    </w:p>
    <w:p w14:paraId="24325F07" w14:textId="1CC766A3" w:rsidR="00A51111" w:rsidRDefault="00A51111" w:rsidP="002E4396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lang w:val="en-US" w:eastAsia="zh-CN"/>
        </w:rPr>
        <w:t>kapa haka</w:t>
      </w:r>
    </w:p>
    <w:p w14:paraId="33B3EB23" w14:textId="37423123" w:rsidR="003226F2" w:rsidRDefault="0095572E" w:rsidP="003226F2">
      <w:pPr>
        <w:ind w:left="0"/>
        <w:rPr>
          <w:lang w:val="en-US" w:eastAsia="zh-CN"/>
        </w:rPr>
      </w:pPr>
      <w:r>
        <w:rPr>
          <w:noProof/>
          <w:sz w:val="40"/>
          <w:szCs w:val="40"/>
          <w:lang w:val="en-NZ" w:eastAsia="en-NZ"/>
        </w:rPr>
        <w:drawing>
          <wp:anchor distT="0" distB="0" distL="114300" distR="114300" simplePos="0" relativeHeight="252063744" behindDoc="0" locked="0" layoutInCell="1" allowOverlap="1" wp14:anchorId="78173AAE" wp14:editId="0B5CD0C9">
            <wp:simplePos x="0" y="0"/>
            <wp:positionH relativeFrom="column">
              <wp:posOffset>-601980</wp:posOffset>
            </wp:positionH>
            <wp:positionV relativeFrom="paragraph">
              <wp:posOffset>229235</wp:posOffset>
            </wp:positionV>
            <wp:extent cx="2730500" cy="192976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TeReo2-01.png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B9531" w14:textId="584DAF12" w:rsidR="004A56D7" w:rsidRPr="003226F2" w:rsidRDefault="004A56D7" w:rsidP="003226F2">
      <w:pPr>
        <w:ind w:left="0"/>
        <w:rPr>
          <w:lang w:val="en-US" w:eastAsia="zh-CN"/>
        </w:rPr>
      </w:pPr>
    </w:p>
    <w:p w14:paraId="75696B95" w14:textId="1C3E719E" w:rsidR="007D2C44" w:rsidRDefault="007D2C44" w:rsidP="002E4396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lang w:val="en-US" w:eastAsia="zh-CN"/>
        </w:rPr>
        <w:t>sports like waka ama</w:t>
      </w:r>
    </w:p>
    <w:p w14:paraId="36576279" w14:textId="6AED13B2" w:rsidR="003226F2" w:rsidRDefault="003226F2" w:rsidP="003226F2">
      <w:pPr>
        <w:pStyle w:val="ListParagraph"/>
        <w:ind w:left="4842"/>
        <w:rPr>
          <w:lang w:val="en-US" w:eastAsia="zh-CN"/>
        </w:rPr>
      </w:pPr>
    </w:p>
    <w:p w14:paraId="383510DE" w14:textId="7D03D6A2" w:rsidR="004A56D7" w:rsidRDefault="004A56D7" w:rsidP="003226F2">
      <w:pPr>
        <w:pStyle w:val="ListParagraph"/>
        <w:ind w:left="4842"/>
        <w:rPr>
          <w:lang w:val="en-US" w:eastAsia="zh-CN"/>
        </w:rPr>
      </w:pPr>
    </w:p>
    <w:p w14:paraId="75EE6082" w14:textId="495DBB78" w:rsidR="00013570" w:rsidRPr="00DC6CDB" w:rsidRDefault="0095572E" w:rsidP="00DC6CDB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F692A90" wp14:editId="02C26845">
                <wp:simplePos x="0" y="0"/>
                <wp:positionH relativeFrom="margin">
                  <wp:posOffset>-283845</wp:posOffset>
                </wp:positionH>
                <wp:positionV relativeFrom="paragraph">
                  <wp:posOffset>405765</wp:posOffset>
                </wp:positionV>
                <wp:extent cx="1848678" cy="1590261"/>
                <wp:effectExtent l="0" t="0" r="0" b="0"/>
                <wp:wrapNone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678" cy="1590261"/>
                          <a:chOff x="0" y="0"/>
                          <a:chExt cx="2251369" cy="1923822"/>
                        </a:xfrm>
                      </wpg:grpSpPr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1194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30" y="0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39" y="655092"/>
                            <a:ext cx="126873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9FF9B" id="Group 362" o:spid="_x0000_s1026" style="position:absolute;margin-left:-22.35pt;margin-top:31.95pt;width:145.55pt;height:125.2pt;z-index:251943936;mso-position-horizontal-relative:margin;mso-width-relative:margin;mso-height-relative:margin" coordsize="22513,1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">
                <v:shape id="Picture 359" o:spid="_x0000_s1027" type="#_x0000_t75" style="position:absolute;top:3411;width:12553;height:1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HUvGAAAA3AAAAA8AAABkcnMvZG93bnJldi54bWxEj0FLw0AUhO+C/2F5gje7acViY7elioEK&#10;9tDaQ4+v2Wc2mH0bs88m/fduQfA4zMw3zHw5+EadqIt1YAPjUQaKuAy25srA/qO4ewQVBdliE5gM&#10;nCnCcnF9Ncfchp63dNpJpRKEY44GnEibax1LRx7jKLTEyfsMnUdJsqu07bBPcN/oSZZNtcea04LD&#10;ll4clV+7H29AvjMJr5PD6nh+f+uLYuw26/rZmNubYfUESmiQ//Bfe20N3D/M4HImHQ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gdS8YAAADcAAAADwAAAAAAAAAAAAAA&#10;AACfAgAAZHJzL2Rvd25yZXYueG1sUEsFBgAAAAAEAAQA9wAAAJIDAAAAAA==&#10;">
                  <v:imagedata r:id="rId133" o:title=""/>
                  <v:path arrowok="t"/>
                </v:shape>
                <v:shape id="Picture 360" o:spid="_x0000_s1028" type="#_x0000_t75" style="position:absolute;left:10372;width:10642;height:10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ZIe/AAAA3AAAAA8AAABkcnMvZG93bnJldi54bWxET89rwjAUvgv+D+EJu2nqNqpUo4gwGN50&#10;otdn89oUm5eSZLX+9+Yw2PHj+73eDrYVPfnQOFYwn2UgiEunG64VnH++pksQISJrbB2TgicF2G7G&#10;ozUW2j34SP0p1iKFcChQgYmxK6QMpSGLYeY64sRVzluMCfpaao+PFG5b+Z5lubTYcGow2NHeUHk/&#10;/VoF/eLzRteSK3+o7PnSVbk59gel3ibDbgUi0hD/xX/ub63gI0/z05l0BO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wWSHvwAAANwAAAAPAAAAAAAAAAAAAAAAAJ8CAABk&#10;cnMvZG93bnJldi54bWxQSwUGAAAAAAQABAD3AAAAiwMAAAAA&#10;">
                  <v:imagedata r:id="rId134" o:title=""/>
                  <v:path arrowok="t"/>
                </v:shape>
                <v:shape id="Picture 361" o:spid="_x0000_s1029" type="#_x0000_t75" style="position:absolute;left:9826;top:6550;width:12687;height:1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hO/GAAAA3AAAAA8AAABkcnMvZG93bnJldi54bWxEj0FrwkAUhO+F/oflFbwU3aTFIGlWEUUp&#10;BQ9VL94e2dckZPdtyG41+uu7gtDjMDPfMMVisEacqfeNYwXpJAFBXDrdcKXgeNiMZyB8QNZoHJOC&#10;K3lYzJ+fCsy1u/A3nfehEhHCPkcFdQhdLqUva7LoJ64jjt6P6y2GKPtK6h4vEW6NfEuSTFpsOC7U&#10;2NGqprLd/1oFlk5talxpvnav6202m96abLNWavQyLD9ABBrCf/jR/tQK3rMU7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WE78YAAADcAAAADwAAAAAAAAAAAAAA&#10;AACfAgAAZHJzL2Rvd25yZXYueG1sUEsFBgAAAAAEAAQA9wAAAJIDAAAAAA==&#10;">
                  <v:imagedata r:id="rId135" o:title=""/>
                  <v:path arrowok="t"/>
                </v:shape>
                <w10:wrap anchorx="margin"/>
              </v:group>
            </w:pict>
          </mc:Fallback>
        </mc:AlternateContent>
      </w:r>
      <w:r w:rsidR="007D2C44" w:rsidRPr="006C6ACE">
        <w:rPr>
          <w:sz w:val="40"/>
          <w:szCs w:val="40"/>
          <w:lang w:val="en-US" w:eastAsia="zh-CN"/>
        </w:rPr>
        <w:t>Te Reo Māori</w:t>
      </w:r>
      <w:r w:rsidR="007D2C44">
        <w:rPr>
          <w:lang w:val="en-US" w:eastAsia="zh-CN"/>
        </w:rPr>
        <w:t xml:space="preserve"> courses</w:t>
      </w:r>
    </w:p>
    <w:p w14:paraId="66DE1D88" w14:textId="739F827C" w:rsidR="00513AED" w:rsidRPr="00DC6CDB" w:rsidRDefault="00513AED" w:rsidP="00DC6CDB">
      <w:pPr>
        <w:ind w:left="0"/>
        <w:rPr>
          <w:szCs w:val="32"/>
          <w:lang w:val="en-US" w:eastAsia="zh-CN"/>
        </w:rPr>
      </w:pPr>
    </w:p>
    <w:p w14:paraId="48C2648D" w14:textId="4A1471C5" w:rsidR="006C6ACE" w:rsidRPr="00DC6CDB" w:rsidRDefault="006C6ACE" w:rsidP="00DC6CDB">
      <w:pPr>
        <w:ind w:left="0"/>
        <w:rPr>
          <w:lang w:val="en-US" w:eastAsia="zh-CN"/>
        </w:rPr>
      </w:pPr>
    </w:p>
    <w:p w14:paraId="06897C1C" w14:textId="4B17CA66" w:rsidR="00513AED" w:rsidRDefault="00513AED" w:rsidP="002E4396">
      <w:pPr>
        <w:pStyle w:val="ListParagraph"/>
        <w:numPr>
          <w:ilvl w:val="1"/>
          <w:numId w:val="26"/>
        </w:numPr>
        <w:rPr>
          <w:lang w:val="en-US" w:eastAsia="zh-CN"/>
        </w:rPr>
      </w:pPr>
      <w:r>
        <w:rPr>
          <w:lang w:val="en-US" w:eastAsia="zh-CN"/>
        </w:rPr>
        <w:t>iwi sports</w:t>
      </w:r>
    </w:p>
    <w:p w14:paraId="7B560CD0" w14:textId="2CE23A9E" w:rsidR="003226F2" w:rsidRDefault="003226F2" w:rsidP="003226F2">
      <w:pPr>
        <w:pStyle w:val="ListParagraph"/>
        <w:ind w:left="4842"/>
        <w:rPr>
          <w:lang w:val="en-US" w:eastAsia="zh-CN"/>
        </w:rPr>
      </w:pPr>
    </w:p>
    <w:p w14:paraId="40EDD4FB" w14:textId="30B51890" w:rsidR="004A56D7" w:rsidRDefault="004A56D7" w:rsidP="003226F2">
      <w:pPr>
        <w:pStyle w:val="ListParagraph"/>
        <w:ind w:left="4842"/>
        <w:rPr>
          <w:lang w:val="en-US" w:eastAsia="zh-CN"/>
        </w:rPr>
      </w:pPr>
    </w:p>
    <w:p w14:paraId="0AFE9923" w14:textId="39B03960" w:rsidR="00841832" w:rsidRPr="0095572E" w:rsidRDefault="0095572E" w:rsidP="00DC6CDB">
      <w:pPr>
        <w:pStyle w:val="ListParagraph"/>
        <w:numPr>
          <w:ilvl w:val="1"/>
          <w:numId w:val="26"/>
        </w:numPr>
        <w:rPr>
          <w:sz w:val="40"/>
          <w:szCs w:val="40"/>
          <w:lang w:val="en-US" w:eastAsia="zh-CN"/>
        </w:rPr>
      </w:pPr>
      <w:r w:rsidRPr="0095572E">
        <w:rPr>
          <w:rFonts w:cs="Arial"/>
          <w:noProof/>
          <w:lang w:val="en-NZ" w:eastAsia="en-NZ"/>
        </w:rPr>
        <w:drawing>
          <wp:anchor distT="0" distB="0" distL="114300" distR="114300" simplePos="0" relativeHeight="252149760" behindDoc="1" locked="0" layoutInCell="1" allowOverlap="1" wp14:anchorId="66C3A3AA" wp14:editId="7726C9D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33500" cy="816650"/>
            <wp:effectExtent l="0" t="0" r="0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rown.jpg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1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6A" w:rsidRPr="0095572E">
        <w:rPr>
          <w:sz w:val="40"/>
          <w:szCs w:val="40"/>
          <w:lang w:val="en-US" w:eastAsia="zh-CN"/>
        </w:rPr>
        <w:t>Koroneihana</w:t>
      </w:r>
    </w:p>
    <w:p w14:paraId="116611EF" w14:textId="5E65088B" w:rsidR="00642791" w:rsidRDefault="00642791" w:rsidP="00841832">
      <w:pPr>
        <w:pStyle w:val="ListParagraph"/>
        <w:rPr>
          <w:szCs w:val="32"/>
          <w:lang w:val="en-US" w:eastAsia="zh-CN"/>
        </w:rPr>
      </w:pPr>
    </w:p>
    <w:p w14:paraId="21B49D28" w14:textId="5BFAA59C" w:rsidR="007176C1" w:rsidRDefault="007176C1" w:rsidP="00841832">
      <w:pPr>
        <w:pStyle w:val="ListParagraph"/>
        <w:rPr>
          <w:szCs w:val="32"/>
          <w:lang w:val="en-US" w:eastAsia="zh-CN"/>
        </w:rPr>
      </w:pPr>
    </w:p>
    <w:p w14:paraId="770639E1" w14:textId="77777777" w:rsidR="007176C1" w:rsidRDefault="007176C1" w:rsidP="007176C1">
      <w:pPr>
        <w:ind w:left="3600"/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26208" behindDoc="0" locked="0" layoutInCell="1" allowOverlap="1" wp14:anchorId="44E77389" wp14:editId="261A7F2D">
            <wp:simplePos x="0" y="0"/>
            <wp:positionH relativeFrom="column">
              <wp:posOffset>-520065</wp:posOffset>
            </wp:positionH>
            <wp:positionV relativeFrom="paragraph">
              <wp:posOffset>-213360</wp:posOffset>
            </wp:positionV>
            <wp:extent cx="2096770" cy="1708150"/>
            <wp:effectExtent l="0" t="0" r="0" b="635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t xml:space="preserve">To help make this </w:t>
      </w:r>
      <w:r w:rsidRPr="007176C1">
        <w:rPr>
          <w:b/>
          <w:lang w:val="en-US" w:eastAsia="zh-CN"/>
        </w:rPr>
        <w:t>goal</w:t>
      </w:r>
      <w:r>
        <w:rPr>
          <w:lang w:val="en-US" w:eastAsia="zh-CN"/>
        </w:rPr>
        <w:t xml:space="preserve"> real </w:t>
      </w:r>
      <w:r w:rsidRPr="00BA357F">
        <w:rPr>
          <w:b/>
          <w:lang w:val="en-US" w:eastAsia="zh-CN"/>
        </w:rPr>
        <w:t>whānau</w:t>
      </w:r>
      <w:r>
        <w:rPr>
          <w:lang w:val="en-US" w:eastAsia="zh-CN"/>
        </w:rPr>
        <w:t xml:space="preserve"> and </w:t>
      </w:r>
      <w:r w:rsidRPr="00BA357F">
        <w:rPr>
          <w:b/>
          <w:lang w:val="en-US" w:eastAsia="zh-CN"/>
        </w:rPr>
        <w:t>other organisations</w:t>
      </w:r>
      <w:r>
        <w:rPr>
          <w:lang w:val="en-US" w:eastAsia="zh-CN"/>
        </w:rPr>
        <w:t xml:space="preserve"> can:</w:t>
      </w:r>
    </w:p>
    <w:p w14:paraId="28FDD383" w14:textId="7B469EB0" w:rsidR="007176C1" w:rsidRDefault="007176C1" w:rsidP="00841832">
      <w:pPr>
        <w:pStyle w:val="ListParagraph"/>
        <w:rPr>
          <w:szCs w:val="32"/>
          <w:lang w:val="en-US" w:eastAsia="zh-CN"/>
        </w:rPr>
      </w:pPr>
    </w:p>
    <w:p w14:paraId="448C1DB1" w14:textId="3F840581" w:rsidR="007176C1" w:rsidRDefault="007176C1" w:rsidP="007176C1"/>
    <w:p w14:paraId="4E5BE4F1" w14:textId="46D3F104" w:rsidR="007176C1" w:rsidRDefault="007176C1" w:rsidP="007176C1">
      <w:pPr>
        <w:pStyle w:val="ListParagraph"/>
        <w:ind w:left="4897"/>
        <w:rPr>
          <w:szCs w:val="32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24160" behindDoc="0" locked="0" layoutInCell="1" allowOverlap="1" wp14:anchorId="3D930443" wp14:editId="618D96C5">
            <wp:simplePos x="0" y="0"/>
            <wp:positionH relativeFrom="column">
              <wp:posOffset>-510540</wp:posOffset>
            </wp:positionH>
            <wp:positionV relativeFrom="paragraph">
              <wp:posOffset>189692</wp:posOffset>
            </wp:positionV>
            <wp:extent cx="2096770" cy="1549400"/>
            <wp:effectExtent l="0" t="0" r="0" b="0"/>
            <wp:wrapNone/>
            <wp:docPr id="358" name="Picture 358" descr="A close up of a logo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 up of a logo&#10;&#10;Description generated with very high confidence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AE2FE" w14:textId="0994434C" w:rsidR="007176C1" w:rsidRDefault="007176C1" w:rsidP="007176C1">
      <w:pPr>
        <w:pStyle w:val="ListParagraph"/>
        <w:numPr>
          <w:ilvl w:val="0"/>
          <w:numId w:val="26"/>
        </w:numPr>
        <w:rPr>
          <w:szCs w:val="32"/>
          <w:lang w:val="en-US" w:eastAsia="zh-CN"/>
        </w:rPr>
      </w:pPr>
      <w:r>
        <w:rPr>
          <w:szCs w:val="32"/>
          <w:lang w:val="en-US" w:eastAsia="zh-CN"/>
        </w:rPr>
        <w:t xml:space="preserve">support tāngata whaikaha to join in things around </w:t>
      </w:r>
      <w:r w:rsidR="002465A1">
        <w:rPr>
          <w:szCs w:val="32"/>
          <w:lang w:val="en-US" w:eastAsia="zh-CN"/>
        </w:rPr>
        <w:t>Aotearoa / New Zealand</w:t>
      </w:r>
    </w:p>
    <w:p w14:paraId="2BC29893" w14:textId="77777777" w:rsidR="007176C1" w:rsidRDefault="007176C1" w:rsidP="007176C1">
      <w:pPr>
        <w:rPr>
          <w:szCs w:val="32"/>
          <w:lang w:val="en-US" w:eastAsia="zh-CN"/>
        </w:rPr>
      </w:pPr>
    </w:p>
    <w:p w14:paraId="090F27CA" w14:textId="77777777" w:rsidR="007176C1" w:rsidRPr="007176C1" w:rsidRDefault="007176C1" w:rsidP="007176C1">
      <w:pPr>
        <w:rPr>
          <w:szCs w:val="32"/>
          <w:lang w:val="en-US" w:eastAsia="zh-CN"/>
        </w:rPr>
      </w:pPr>
    </w:p>
    <w:p w14:paraId="2CA8031C" w14:textId="4035C636" w:rsidR="007176C1" w:rsidRPr="00797D35" w:rsidRDefault="007176C1" w:rsidP="00841832">
      <w:pPr>
        <w:pStyle w:val="ListParagraph"/>
        <w:rPr>
          <w:szCs w:val="32"/>
          <w:lang w:val="en-US" w:eastAsia="zh-CN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920384" behindDoc="0" locked="0" layoutInCell="1" allowOverlap="1" wp14:anchorId="5583A3F9" wp14:editId="0FDDF0F7">
            <wp:simplePos x="0" y="0"/>
            <wp:positionH relativeFrom="margin">
              <wp:posOffset>-425680</wp:posOffset>
            </wp:positionH>
            <wp:positionV relativeFrom="paragraph">
              <wp:posOffset>143625</wp:posOffset>
            </wp:positionV>
            <wp:extent cx="1924050" cy="1764665"/>
            <wp:effectExtent l="0" t="0" r="0" b="6985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Access Equipment.jpg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AC085" w14:textId="275BED54" w:rsidR="00926186" w:rsidRDefault="00797D35" w:rsidP="002E4396">
      <w:pPr>
        <w:pStyle w:val="ListParagraph"/>
        <w:numPr>
          <w:ilvl w:val="0"/>
          <w:numId w:val="26"/>
        </w:numPr>
        <w:rPr>
          <w:szCs w:val="32"/>
          <w:lang w:val="en-US" w:eastAsia="zh-CN"/>
        </w:rPr>
      </w:pPr>
      <w:proofErr w:type="gramStart"/>
      <w:r>
        <w:rPr>
          <w:szCs w:val="32"/>
          <w:lang w:val="en-US" w:eastAsia="zh-CN"/>
        </w:rPr>
        <w:t>make</w:t>
      </w:r>
      <w:proofErr w:type="gramEnd"/>
      <w:r>
        <w:rPr>
          <w:szCs w:val="32"/>
          <w:lang w:val="en-US" w:eastAsia="zh-CN"/>
        </w:rPr>
        <w:t xml:space="preserve"> sure </w:t>
      </w:r>
      <w:r w:rsidR="00926186">
        <w:rPr>
          <w:szCs w:val="32"/>
          <w:lang w:val="en-US" w:eastAsia="zh-CN"/>
        </w:rPr>
        <w:t>places</w:t>
      </w:r>
      <w:r w:rsidR="00072D3D">
        <w:rPr>
          <w:szCs w:val="32"/>
          <w:lang w:val="en-US" w:eastAsia="zh-CN"/>
        </w:rPr>
        <w:t xml:space="preserve"> are</w:t>
      </w:r>
      <w:r w:rsidR="00926186">
        <w:rPr>
          <w:szCs w:val="32"/>
          <w:lang w:val="en-US" w:eastAsia="zh-CN"/>
        </w:rPr>
        <w:t xml:space="preserve"> accessible</w:t>
      </w:r>
      <w:r w:rsidR="00574D7C">
        <w:rPr>
          <w:szCs w:val="32"/>
          <w:lang w:val="en-US" w:eastAsia="zh-CN"/>
        </w:rPr>
        <w:t xml:space="preserve"> for tāngata whaikaha</w:t>
      </w:r>
      <w:r w:rsidR="007176C1">
        <w:rPr>
          <w:szCs w:val="32"/>
          <w:lang w:val="en-US" w:eastAsia="zh-CN"/>
        </w:rPr>
        <w:t>.</w:t>
      </w:r>
    </w:p>
    <w:p w14:paraId="7892AA08" w14:textId="2F7E4159" w:rsidR="00072D3D" w:rsidRPr="00072D3D" w:rsidRDefault="00072D3D" w:rsidP="00072D3D">
      <w:pPr>
        <w:ind w:left="0"/>
        <w:rPr>
          <w:szCs w:val="32"/>
          <w:lang w:val="en-US" w:eastAsia="zh-CN"/>
        </w:rPr>
      </w:pPr>
    </w:p>
    <w:p w14:paraId="543B5BEB" w14:textId="04423651" w:rsidR="00072D3D" w:rsidRDefault="00072D3D" w:rsidP="00642791">
      <w:pPr>
        <w:pStyle w:val="ListParagraph"/>
        <w:ind w:left="4122"/>
        <w:rPr>
          <w:szCs w:val="32"/>
          <w:lang w:val="en-US" w:eastAsia="zh-CN"/>
        </w:rPr>
      </w:pPr>
    </w:p>
    <w:p w14:paraId="7B2A8322" w14:textId="346514BB" w:rsidR="00072D3D" w:rsidRDefault="00072D3D" w:rsidP="00642791">
      <w:pPr>
        <w:pStyle w:val="ListParagraph"/>
        <w:ind w:left="4122"/>
        <w:rPr>
          <w:szCs w:val="32"/>
          <w:lang w:val="en-US" w:eastAsia="zh-CN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5BBB4A8F" wp14:editId="5071EEB3">
                <wp:simplePos x="0" y="0"/>
                <wp:positionH relativeFrom="column">
                  <wp:posOffset>1945005</wp:posOffset>
                </wp:positionH>
                <wp:positionV relativeFrom="paragraph">
                  <wp:posOffset>104429</wp:posOffset>
                </wp:positionV>
                <wp:extent cx="3911600" cy="2809702"/>
                <wp:effectExtent l="0" t="0" r="0" b="0"/>
                <wp:wrapNone/>
                <wp:docPr id="127" name="Rounded 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280970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588B4" id="Rounded Rectangle 127" o:spid="_x0000_s1026" style="position:absolute;margin-left:153.15pt;margin-top:8.2pt;width:308pt;height:221.2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" fillcolor="#ffb7b9" stroked="f" strokeweight="1.5pt">
                <v:stroke joinstyle="miter"/>
              </v:roundrect>
            </w:pict>
          </mc:Fallback>
        </mc:AlternateContent>
      </w:r>
    </w:p>
    <w:p w14:paraId="5C394C68" w14:textId="7D8DF04E" w:rsidR="004A56D7" w:rsidRPr="007176C1" w:rsidRDefault="007176C1" w:rsidP="00072D3D">
      <w:pPr>
        <w:rPr>
          <w:b/>
          <w:szCs w:val="32"/>
          <w:lang w:val="en-US" w:eastAsia="zh-CN"/>
        </w:rPr>
      </w:pPr>
      <w:r w:rsidRPr="007176C1">
        <w:rPr>
          <w:b/>
          <w:noProof/>
          <w:color w:val="0563C1" w:themeColor="hyperlink"/>
          <w:u w:val="single"/>
          <w:lang w:val="en-NZ" w:eastAsia="en-NZ"/>
        </w:rPr>
        <w:drawing>
          <wp:anchor distT="0" distB="0" distL="114300" distR="114300" simplePos="0" relativeHeight="251921408" behindDoc="0" locked="0" layoutInCell="1" allowOverlap="1" wp14:anchorId="1EE075CA" wp14:editId="3DDF20FE">
            <wp:simplePos x="0" y="0"/>
            <wp:positionH relativeFrom="column">
              <wp:posOffset>-289676</wp:posOffset>
            </wp:positionH>
            <wp:positionV relativeFrom="paragraph">
              <wp:posOffset>871913</wp:posOffset>
            </wp:positionV>
            <wp:extent cx="1597081" cy="1662316"/>
            <wp:effectExtent l="0" t="0" r="3175" b="0"/>
            <wp:wrapNone/>
            <wp:docPr id="339" name="Picture 339" descr="A close up of a compu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Website.jpg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81" cy="166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6C1">
        <w:rPr>
          <w:b/>
          <w:szCs w:val="32"/>
          <w:lang w:val="en-US" w:eastAsia="zh-CN"/>
        </w:rPr>
        <w:t>F</w:t>
      </w:r>
      <w:r w:rsidR="00574D7C" w:rsidRPr="007176C1">
        <w:rPr>
          <w:b/>
          <w:szCs w:val="32"/>
          <w:lang w:val="en-US" w:eastAsia="zh-CN"/>
        </w:rPr>
        <w:t xml:space="preserve">or more information about </w:t>
      </w:r>
      <w:r w:rsidR="00072D3D" w:rsidRPr="007176C1">
        <w:rPr>
          <w:b/>
          <w:szCs w:val="32"/>
          <w:lang w:val="en-US" w:eastAsia="zh-CN"/>
        </w:rPr>
        <w:t>making places accessible</w:t>
      </w:r>
      <w:r w:rsidR="00574D7C" w:rsidRPr="007176C1">
        <w:rPr>
          <w:b/>
          <w:szCs w:val="32"/>
          <w:lang w:val="en-US" w:eastAsia="zh-CN"/>
        </w:rPr>
        <w:t xml:space="preserve"> you can </w:t>
      </w:r>
      <w:r w:rsidR="00943BDD" w:rsidRPr="007176C1">
        <w:rPr>
          <w:b/>
          <w:szCs w:val="32"/>
          <w:lang w:val="en-US" w:eastAsia="zh-CN"/>
        </w:rPr>
        <w:t>go to this website</w:t>
      </w:r>
      <w:r w:rsidR="004A56D7" w:rsidRPr="007176C1">
        <w:rPr>
          <w:b/>
          <w:szCs w:val="32"/>
          <w:lang w:val="en-US" w:eastAsia="zh-CN"/>
        </w:rPr>
        <w:t>:</w:t>
      </w:r>
    </w:p>
    <w:p w14:paraId="55841E87" w14:textId="293F5433" w:rsidR="007176C1" w:rsidRPr="00072D3D" w:rsidRDefault="007176C1" w:rsidP="00072D3D">
      <w:pPr>
        <w:rPr>
          <w:szCs w:val="32"/>
          <w:lang w:val="en-US" w:eastAsia="zh-CN"/>
        </w:rPr>
      </w:pPr>
    </w:p>
    <w:p w14:paraId="199497C6" w14:textId="08F2611C" w:rsidR="00943BDD" w:rsidRPr="007176C1" w:rsidRDefault="004A56D7" w:rsidP="007176C1">
      <w:pPr>
        <w:rPr>
          <w:szCs w:val="32"/>
          <w:lang w:val="en-US" w:eastAsia="zh-CN"/>
        </w:rPr>
      </w:pPr>
      <w:r w:rsidRPr="007176C1">
        <w:rPr>
          <w:szCs w:val="32"/>
          <w:lang w:val="en-US" w:eastAsia="zh-CN"/>
        </w:rPr>
        <w:t>www.odi.govt.nz/guidance-and-resources/how-to-make-an-accessible-built-enviroment</w:t>
      </w:r>
    </w:p>
    <w:p w14:paraId="3F43465D" w14:textId="616A5620" w:rsidR="00D059BA" w:rsidRPr="00797D35" w:rsidRDefault="00D059BA" w:rsidP="00D059BA">
      <w:pPr>
        <w:ind w:left="0"/>
        <w:rPr>
          <w:szCs w:val="32"/>
          <w:lang w:val="en-US" w:eastAsia="zh-CN"/>
        </w:rPr>
      </w:pPr>
    </w:p>
    <w:p w14:paraId="52A6678D" w14:textId="392C0DCC" w:rsidR="001E04FD" w:rsidRDefault="002D3049" w:rsidP="001E04FD">
      <w:r>
        <w:br w:type="page"/>
      </w:r>
    </w:p>
    <w:bookmarkStart w:id="10" w:name="_Toc508191645"/>
    <w:p w14:paraId="1DFE0B4C" w14:textId="2B095702" w:rsidR="00644358" w:rsidRDefault="009F0E8E" w:rsidP="009F0E8E">
      <w:pPr>
        <w:pStyle w:val="Heading1"/>
        <w:tabs>
          <w:tab w:val="center" w:pos="4510"/>
          <w:tab w:val="right" w:pos="9020"/>
        </w:tabs>
        <w:ind w:left="0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FA214E1" wp14:editId="3401938E">
                <wp:simplePos x="0" y="0"/>
                <wp:positionH relativeFrom="margin">
                  <wp:align>left</wp:align>
                </wp:positionH>
                <wp:positionV relativeFrom="paragraph">
                  <wp:posOffset>-251421</wp:posOffset>
                </wp:positionV>
                <wp:extent cx="5691352" cy="835572"/>
                <wp:effectExtent l="0" t="0" r="5080" b="3175"/>
                <wp:wrapNone/>
                <wp:docPr id="251" name="Rectangle: Rounded Corner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3DC10" id="Rectangle: Rounded Corners 251" o:spid="_x0000_s1026" style="position:absolute;margin-left:0;margin-top:-19.8pt;width:448.15pt;height:65.8pt;z-index:-251496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>
        <w:tab/>
      </w:r>
      <w:r w:rsidR="0070415F">
        <w:t>Outcome 3</w:t>
      </w:r>
      <w:r w:rsidR="00795E0A">
        <w:t>: Te Ao Hurihuri</w:t>
      </w:r>
      <w:bookmarkEnd w:id="10"/>
      <w:r>
        <w:tab/>
      </w:r>
    </w:p>
    <w:p w14:paraId="57DE23FF" w14:textId="5826D50F" w:rsidR="00644358" w:rsidRDefault="00644358" w:rsidP="00644358">
      <w:pPr>
        <w:rPr>
          <w:rFonts w:cs="Arial"/>
          <w:lang w:val="en-US" w:eastAsia="zh-CN"/>
        </w:rPr>
      </w:pPr>
    </w:p>
    <w:p w14:paraId="2D322F23" w14:textId="715164E9" w:rsidR="00644358" w:rsidRDefault="00644358" w:rsidP="00644358">
      <w:pPr>
        <w:rPr>
          <w:rFonts w:cs="Arial"/>
          <w:lang w:val="en-US" w:eastAsia="zh-CN"/>
        </w:rPr>
      </w:pPr>
    </w:p>
    <w:p w14:paraId="396A70E3" w14:textId="621B06EA" w:rsidR="00644358" w:rsidRDefault="005E3FF3" w:rsidP="00644358">
      <w:p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2406B582" wp14:editId="3B867BEA">
            <wp:simplePos x="0" y="0"/>
            <wp:positionH relativeFrom="column">
              <wp:posOffset>-578658</wp:posOffset>
            </wp:positionH>
            <wp:positionV relativeFrom="paragraph">
              <wp:posOffset>360968</wp:posOffset>
            </wp:positionV>
            <wp:extent cx="2429302" cy="1937982"/>
            <wp:effectExtent l="0" t="0" r="0" b="5715"/>
            <wp:wrapNone/>
            <wp:docPr id="340" name="Picture 340" descr="A close up of a logo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 up of a logo&#10;&#10;Description generated with very high confidence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02" cy="193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08FDD" w14:textId="17A8C991" w:rsidR="007D66AC" w:rsidRPr="007D66AC" w:rsidRDefault="000400C1" w:rsidP="00644358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If we follow this plan</w:t>
      </w:r>
      <w:r w:rsidR="008A39BF">
        <w:rPr>
          <w:rFonts w:cs="Arial"/>
          <w:lang w:val="en-US" w:eastAsia="zh-CN"/>
        </w:rPr>
        <w:t xml:space="preserve"> </w:t>
      </w:r>
      <w:r w:rsidR="00C6768F">
        <w:rPr>
          <w:rFonts w:cs="Arial"/>
          <w:lang w:val="en-US" w:eastAsia="zh-CN"/>
        </w:rPr>
        <w:t>t</w:t>
      </w:r>
      <w:r w:rsidR="007D66AC" w:rsidRPr="007D66AC">
        <w:rPr>
          <w:rFonts w:cs="Arial"/>
          <w:lang w:val="en-US" w:eastAsia="zh-CN"/>
        </w:rPr>
        <w:t xml:space="preserve">āngata whaikaha </w:t>
      </w:r>
      <w:r w:rsidR="007D66AC" w:rsidRPr="00C6768F">
        <w:rPr>
          <w:rFonts w:cs="Arial"/>
          <w:lang w:val="en-US" w:eastAsia="zh-CN"/>
        </w:rPr>
        <w:t>will join in</w:t>
      </w:r>
      <w:r w:rsidR="007D66AC" w:rsidRPr="007D66AC">
        <w:rPr>
          <w:rFonts w:cs="Arial"/>
          <w:lang w:val="en-US" w:eastAsia="zh-CN"/>
        </w:rPr>
        <w:t xml:space="preserve"> with their </w:t>
      </w:r>
      <w:r w:rsidR="007D66AC" w:rsidRPr="005E3FF3">
        <w:rPr>
          <w:rFonts w:cs="Arial"/>
          <w:lang w:val="en-US" w:eastAsia="zh-CN"/>
        </w:rPr>
        <w:t>communities</w:t>
      </w:r>
      <w:r w:rsidR="007D66AC" w:rsidRPr="007D66AC">
        <w:rPr>
          <w:rFonts w:cs="Arial"/>
          <w:lang w:val="en-US" w:eastAsia="zh-CN"/>
        </w:rPr>
        <w:t>.</w:t>
      </w:r>
    </w:p>
    <w:p w14:paraId="1EEBC148" w14:textId="2F4AC2AC" w:rsidR="001E04FD" w:rsidRDefault="001E04FD" w:rsidP="001E04FD"/>
    <w:p w14:paraId="42714EEC" w14:textId="77777777" w:rsidR="001E04FD" w:rsidRDefault="001E04FD" w:rsidP="001E04FD"/>
    <w:p w14:paraId="0AD28FFE" w14:textId="4AEAC669" w:rsidR="001E04FD" w:rsidRDefault="001E04FD" w:rsidP="001E04FD"/>
    <w:p w14:paraId="2BCA7A65" w14:textId="2502D958" w:rsidR="001E04FD" w:rsidRDefault="0036673E" w:rsidP="001E04FD">
      <w:r>
        <w:t xml:space="preserve">The </w:t>
      </w:r>
      <w:r w:rsidRPr="00B64F46">
        <w:rPr>
          <w:b/>
        </w:rPr>
        <w:t>goal</w:t>
      </w:r>
      <w:r>
        <w:t xml:space="preserve"> of </w:t>
      </w:r>
      <w:r w:rsidRPr="00B64F46">
        <w:rPr>
          <w:b/>
        </w:rPr>
        <w:t>Te Ao Hurihuri</w:t>
      </w:r>
      <w:r w:rsidR="00BB3437">
        <w:t xml:space="preserve"> is for tāngata</w:t>
      </w:r>
      <w:r w:rsidR="005E3FF3">
        <w:t xml:space="preserve"> whaikaha to join in with</w:t>
      </w:r>
      <w:r w:rsidR="001018F1">
        <w:t xml:space="preserve"> their communities.</w:t>
      </w:r>
    </w:p>
    <w:p w14:paraId="50E0DC69" w14:textId="43A1470C" w:rsidR="00CD740B" w:rsidRDefault="005E3FF3" w:rsidP="001E04FD">
      <w:r>
        <w:rPr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 wp14:anchorId="5E4EF59E" wp14:editId="314C84DE">
            <wp:simplePos x="0" y="0"/>
            <wp:positionH relativeFrom="column">
              <wp:posOffset>-258445</wp:posOffset>
            </wp:positionH>
            <wp:positionV relativeFrom="paragraph">
              <wp:posOffset>414193</wp:posOffset>
            </wp:positionV>
            <wp:extent cx="1924334" cy="1849945"/>
            <wp:effectExtent l="0" t="0" r="0" b="0"/>
            <wp:wrapNone/>
            <wp:docPr id="328" name="Picture 328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job-work-shop-till-grocery.jpg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4" cy="184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B6C11" w14:textId="00EA9D4D" w:rsidR="00CD740B" w:rsidRDefault="00CD740B" w:rsidP="001E04FD"/>
    <w:p w14:paraId="6EA51156" w14:textId="791A1BFC" w:rsidR="00CD740B" w:rsidRDefault="00CD740B" w:rsidP="001E04FD"/>
    <w:p w14:paraId="2E688BEF" w14:textId="2C4F1215" w:rsidR="005007C9" w:rsidRDefault="000400C1" w:rsidP="003F48DB">
      <w:r>
        <w:t>T</w:t>
      </w:r>
      <w:r w:rsidR="005007C9">
        <w:t>āngata whaikaha will have more chances to get jobs.</w:t>
      </w:r>
    </w:p>
    <w:p w14:paraId="4C9A5C14" w14:textId="58CB4793" w:rsidR="001018F1" w:rsidRDefault="001018F1" w:rsidP="001E04FD"/>
    <w:p w14:paraId="0985CA37" w14:textId="6CAB6476" w:rsidR="001018F1" w:rsidRDefault="001018F1" w:rsidP="001E04FD"/>
    <w:p w14:paraId="063A03D3" w14:textId="7AB159FD" w:rsidR="001018F1" w:rsidRDefault="001018F1" w:rsidP="001E04FD"/>
    <w:p w14:paraId="2E097F52" w14:textId="77777777" w:rsidR="003F48DB" w:rsidRDefault="003F48DB">
      <w:pPr>
        <w:spacing w:line="240" w:lineRule="auto"/>
        <w:ind w:left="0"/>
      </w:pPr>
      <w:r>
        <w:br w:type="page"/>
      </w:r>
    </w:p>
    <w:p w14:paraId="00D642CA" w14:textId="7FC1F3A0" w:rsidR="001018F1" w:rsidRDefault="00E43FA7" w:rsidP="001E04FD">
      <w:r>
        <w:rPr>
          <w:noProof/>
          <w:lang w:val="en-NZ" w:eastAsia="en-NZ"/>
        </w:rPr>
        <w:drawing>
          <wp:anchor distT="0" distB="0" distL="114300" distR="114300" simplePos="0" relativeHeight="251762688" behindDoc="0" locked="0" layoutInCell="1" allowOverlap="1" wp14:anchorId="0E26F977" wp14:editId="5F920FB7">
            <wp:simplePos x="0" y="0"/>
            <wp:positionH relativeFrom="column">
              <wp:posOffset>-552937</wp:posOffset>
            </wp:positionH>
            <wp:positionV relativeFrom="paragraph">
              <wp:posOffset>-276446</wp:posOffset>
            </wp:positionV>
            <wp:extent cx="2423795" cy="1201420"/>
            <wp:effectExtent l="0" t="0" r="0" b="0"/>
            <wp:wrapNone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FF3">
        <w:t>To make this</w:t>
      </w:r>
      <w:r w:rsidR="001018F1">
        <w:t xml:space="preserve"> </w:t>
      </w:r>
      <w:r w:rsidR="001018F1" w:rsidRPr="00F65518">
        <w:rPr>
          <w:b/>
        </w:rPr>
        <w:t>goal</w:t>
      </w:r>
      <w:r w:rsidR="001018F1">
        <w:t xml:space="preserve"> real </w:t>
      </w:r>
      <w:r w:rsidR="000F3E84">
        <w:t xml:space="preserve">the </w:t>
      </w:r>
      <w:r w:rsidR="000F3E84" w:rsidRPr="00B64F46">
        <w:rPr>
          <w:b/>
        </w:rPr>
        <w:t>Ministry</w:t>
      </w:r>
      <w:r w:rsidR="000F3E84">
        <w:t xml:space="preserve"> </w:t>
      </w:r>
      <w:r w:rsidR="000F3E84" w:rsidRPr="00B64F46">
        <w:rPr>
          <w:b/>
        </w:rPr>
        <w:t>of</w:t>
      </w:r>
      <w:r w:rsidR="000F3E84">
        <w:t xml:space="preserve"> </w:t>
      </w:r>
      <w:r w:rsidR="000F3E84" w:rsidRPr="00B64F46">
        <w:rPr>
          <w:b/>
        </w:rPr>
        <w:t>Health</w:t>
      </w:r>
      <w:r w:rsidR="000F3E84">
        <w:t xml:space="preserve"> will:</w:t>
      </w:r>
    </w:p>
    <w:p w14:paraId="40156113" w14:textId="46DC82BB" w:rsidR="00D94ABB" w:rsidRDefault="00D94ABB" w:rsidP="001E04FD"/>
    <w:p w14:paraId="5E6A8943" w14:textId="14900EC3" w:rsidR="000F3E84" w:rsidRDefault="000400C1" w:rsidP="002E4396">
      <w:pPr>
        <w:pStyle w:val="ListParagraph"/>
        <w:numPr>
          <w:ilvl w:val="0"/>
          <w:numId w:val="27"/>
        </w:numPr>
      </w:pPr>
      <w:r>
        <w:rPr>
          <w:rFonts w:ascii="Helvetica" w:hAnsi="Helvetica" w:cs="Helvetica"/>
          <w:noProof/>
          <w:sz w:val="24"/>
          <w:lang w:val="en-NZ" w:eastAsia="en-NZ"/>
        </w:rPr>
        <w:drawing>
          <wp:anchor distT="0" distB="0" distL="114300" distR="114300" simplePos="0" relativeHeight="252066816" behindDoc="0" locked="0" layoutInCell="1" allowOverlap="1" wp14:anchorId="0137C67D" wp14:editId="0171BBDF">
            <wp:simplePos x="0" y="0"/>
            <wp:positionH relativeFrom="column">
              <wp:posOffset>-420023</wp:posOffset>
            </wp:positionH>
            <wp:positionV relativeFrom="paragraph">
              <wp:posOffset>603596</wp:posOffset>
            </wp:positionV>
            <wp:extent cx="2235200" cy="22352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6">
        <w:t xml:space="preserve">make sure tāngata whaikaha can get training </w:t>
      </w:r>
      <w:r w:rsidR="00E70DCD">
        <w:t>to help them get jobs</w:t>
      </w:r>
    </w:p>
    <w:p w14:paraId="3E80C8BF" w14:textId="7C2FB41D" w:rsidR="00D94ABB" w:rsidRDefault="00D94ABB" w:rsidP="00D94ABB">
      <w:pPr>
        <w:pStyle w:val="ListParagraph"/>
        <w:ind w:left="4122"/>
      </w:pPr>
    </w:p>
    <w:p w14:paraId="157A30A5" w14:textId="57535E8F" w:rsidR="003F48DB" w:rsidRDefault="003F48DB" w:rsidP="00D94ABB">
      <w:pPr>
        <w:pStyle w:val="ListParagraph"/>
        <w:ind w:left="4122"/>
      </w:pPr>
    </w:p>
    <w:p w14:paraId="209224E2" w14:textId="26648A9C" w:rsidR="00E70DCD" w:rsidRDefault="00E70DCD" w:rsidP="002E4396">
      <w:pPr>
        <w:pStyle w:val="ListParagraph"/>
        <w:numPr>
          <w:ilvl w:val="0"/>
          <w:numId w:val="27"/>
        </w:numPr>
      </w:pPr>
      <w:proofErr w:type="gramStart"/>
      <w:r>
        <w:t>work</w:t>
      </w:r>
      <w:proofErr w:type="gramEnd"/>
      <w:r>
        <w:t xml:space="preserve"> with other government departments </w:t>
      </w:r>
      <w:r w:rsidR="00D94ABB">
        <w:t>to find opportunities for tāngata whaikaha</w:t>
      </w:r>
      <w:r w:rsidR="005E3FF3">
        <w:t>.</w:t>
      </w:r>
    </w:p>
    <w:p w14:paraId="70AD1E79" w14:textId="77777777" w:rsidR="00D94ABB" w:rsidRDefault="00D94ABB" w:rsidP="00D94ABB">
      <w:pPr>
        <w:pStyle w:val="ListParagraph"/>
      </w:pPr>
    </w:p>
    <w:p w14:paraId="7D801B28" w14:textId="7EB08A19" w:rsidR="00D94ABB" w:rsidRDefault="00D94ABB" w:rsidP="00F65518"/>
    <w:p w14:paraId="55AED020" w14:textId="5992FFFF" w:rsidR="00F65518" w:rsidRDefault="00F65518" w:rsidP="00F65518"/>
    <w:p w14:paraId="244B2969" w14:textId="64D5BA23" w:rsidR="00F65518" w:rsidRDefault="000400C1" w:rsidP="000400C1">
      <w:pPr>
        <w:spacing w:line="240" w:lineRule="auto"/>
        <w:ind w:left="0"/>
      </w:pPr>
      <w:r>
        <w:br w:type="page"/>
      </w:r>
    </w:p>
    <w:p w14:paraId="2F169334" w14:textId="383B2325" w:rsidR="00F65518" w:rsidRDefault="000400C1" w:rsidP="00F65518">
      <w:r>
        <w:rPr>
          <w:noProof/>
          <w:lang w:val="en-NZ" w:eastAsia="en-NZ"/>
        </w:rPr>
        <w:drawing>
          <wp:anchor distT="0" distB="0" distL="114300" distR="114300" simplePos="0" relativeHeight="251773952" behindDoc="0" locked="0" layoutInCell="1" allowOverlap="1" wp14:anchorId="0D66DDF6" wp14:editId="03410C11">
            <wp:simplePos x="0" y="0"/>
            <wp:positionH relativeFrom="column">
              <wp:posOffset>-445135</wp:posOffset>
            </wp:positionH>
            <wp:positionV relativeFrom="paragraph">
              <wp:posOffset>-160655</wp:posOffset>
            </wp:positionV>
            <wp:extent cx="2317115" cy="1564005"/>
            <wp:effectExtent l="0" t="0" r="6985" b="0"/>
            <wp:wrapNone/>
            <wp:docPr id="222" name="Picture 222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FF3">
        <w:t>To make this</w:t>
      </w:r>
      <w:r w:rsidR="00F65518">
        <w:t xml:space="preserve"> </w:t>
      </w:r>
      <w:r w:rsidR="00F65518" w:rsidRPr="00F65518">
        <w:rPr>
          <w:b/>
        </w:rPr>
        <w:t>goal</w:t>
      </w:r>
      <w:r w:rsidR="005E3FF3">
        <w:rPr>
          <w:b/>
        </w:rPr>
        <w:t xml:space="preserve"> </w:t>
      </w:r>
      <w:r w:rsidR="00F65518">
        <w:t xml:space="preserve">real </w:t>
      </w:r>
      <w:r w:rsidR="00B64F46" w:rsidRPr="00B64F46">
        <w:rPr>
          <w:b/>
        </w:rPr>
        <w:t>t</w:t>
      </w:r>
      <w:r w:rsidR="0056655A" w:rsidRPr="00B64F46">
        <w:rPr>
          <w:b/>
        </w:rPr>
        <w:t>ā</w:t>
      </w:r>
      <w:r w:rsidR="004662C0" w:rsidRPr="00B64F46">
        <w:rPr>
          <w:b/>
        </w:rPr>
        <w:t>ngata</w:t>
      </w:r>
      <w:r w:rsidR="004662C0">
        <w:t xml:space="preserve"> </w:t>
      </w:r>
      <w:r w:rsidR="00B64F46" w:rsidRPr="00B64F46">
        <w:rPr>
          <w:b/>
        </w:rPr>
        <w:t>whaikaha</w:t>
      </w:r>
      <w:r w:rsidR="00B64F46">
        <w:t xml:space="preserve"> </w:t>
      </w:r>
      <w:r w:rsidR="005E3FF3">
        <w:t>can</w:t>
      </w:r>
      <w:r w:rsidR="004662C0">
        <w:t>:</w:t>
      </w:r>
    </w:p>
    <w:p w14:paraId="6D64AE86" w14:textId="77777777" w:rsidR="008E28B9" w:rsidRDefault="008E28B9" w:rsidP="00F65518"/>
    <w:p w14:paraId="0A0F9C94" w14:textId="4A884962" w:rsidR="004662C0" w:rsidRDefault="008E1882" w:rsidP="002E4396">
      <w:pPr>
        <w:pStyle w:val="ListParagraph"/>
        <w:numPr>
          <w:ilvl w:val="0"/>
          <w:numId w:val="28"/>
        </w:numPr>
      </w:pPr>
      <w:r>
        <w:t>take chances for training</w:t>
      </w:r>
    </w:p>
    <w:p w14:paraId="6974146F" w14:textId="074BE224" w:rsidR="008E28B9" w:rsidRDefault="008E28B9" w:rsidP="008E28B9">
      <w:pPr>
        <w:pStyle w:val="ListParagraph"/>
        <w:ind w:left="4122"/>
      </w:pPr>
    </w:p>
    <w:p w14:paraId="41ED67DA" w14:textId="20FD06EB" w:rsidR="008E28B9" w:rsidRDefault="008C7FEF" w:rsidP="008E28B9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46656" behindDoc="0" locked="0" layoutInCell="1" allowOverlap="1" wp14:anchorId="439A0F53" wp14:editId="7178A88A">
            <wp:simplePos x="0" y="0"/>
            <wp:positionH relativeFrom="column">
              <wp:posOffset>-268013</wp:posOffset>
            </wp:positionH>
            <wp:positionV relativeFrom="paragraph">
              <wp:posOffset>225644</wp:posOffset>
            </wp:positionV>
            <wp:extent cx="2096814" cy="1549638"/>
            <wp:effectExtent l="0" t="0" r="0" b="0"/>
            <wp:wrapNone/>
            <wp:docPr id="271" name="Picture 27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ommunity-first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4" cy="154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D7E6D" w14:textId="46D757CF" w:rsidR="008E1882" w:rsidRDefault="000400C1" w:rsidP="002E4396">
      <w:pPr>
        <w:pStyle w:val="ListParagraph"/>
        <w:numPr>
          <w:ilvl w:val="0"/>
          <w:numId w:val="28"/>
        </w:numPr>
      </w:pPr>
      <w:r>
        <w:t>look for chances to join</w:t>
      </w:r>
      <w:r w:rsidR="008E28B9">
        <w:t xml:space="preserve"> communities</w:t>
      </w:r>
    </w:p>
    <w:p w14:paraId="1AC6DD79" w14:textId="61164AD3" w:rsidR="008E28B9" w:rsidRDefault="008E28B9" w:rsidP="008E28B9"/>
    <w:p w14:paraId="2F4165CF" w14:textId="77777777" w:rsidR="008E28B9" w:rsidRDefault="008E28B9" w:rsidP="008E28B9"/>
    <w:p w14:paraId="22E552F0" w14:textId="4FC00C3F" w:rsidR="003F48DB" w:rsidRDefault="008E28B9" w:rsidP="002E4396">
      <w:pPr>
        <w:pStyle w:val="ListParagraph"/>
        <w:numPr>
          <w:ilvl w:val="0"/>
          <w:numId w:val="28"/>
        </w:numPr>
      </w:pPr>
      <w:proofErr w:type="gramStart"/>
      <w:r>
        <w:t>sign</w:t>
      </w:r>
      <w:proofErr w:type="gramEnd"/>
      <w:r>
        <w:t xml:space="preserve"> up as a volunteer</w:t>
      </w:r>
      <w:r w:rsidR="005E3FF3">
        <w:t>.</w:t>
      </w:r>
    </w:p>
    <w:p w14:paraId="33708272" w14:textId="374CDFBA" w:rsidR="00B64F46" w:rsidRDefault="003F48DB" w:rsidP="003F48DB">
      <w:r>
        <w:br w:type="page"/>
      </w:r>
      <w:r w:rsidR="00243811"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5F69090" wp14:editId="3CE69C98">
            <wp:simplePos x="0" y="0"/>
            <wp:positionH relativeFrom="margin">
              <wp:align>left</wp:align>
            </wp:positionH>
            <wp:positionV relativeFrom="paragraph">
              <wp:posOffset>-75854</wp:posOffset>
            </wp:positionV>
            <wp:extent cx="1529542" cy="1663311"/>
            <wp:effectExtent l="0" t="0" r="0" b="0"/>
            <wp:wrapNone/>
            <wp:docPr id="267" name="Picture 267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training.jpg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542" cy="166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FF3">
        <w:t>To make this</w:t>
      </w:r>
      <w:r w:rsidR="00B64F46">
        <w:t xml:space="preserve"> </w:t>
      </w:r>
      <w:r w:rsidR="00B64F46" w:rsidRPr="00F65518">
        <w:rPr>
          <w:b/>
        </w:rPr>
        <w:t>goal</w:t>
      </w:r>
      <w:r w:rsidR="00B64F46">
        <w:t xml:space="preserve"> real </w:t>
      </w:r>
      <w:r w:rsidR="00B64F46" w:rsidRPr="00B64F46">
        <w:rPr>
          <w:b/>
        </w:rPr>
        <w:t>whānau</w:t>
      </w:r>
      <w:r w:rsidR="00B64F46">
        <w:t xml:space="preserve"> can:</w:t>
      </w:r>
    </w:p>
    <w:p w14:paraId="33A3FBD0" w14:textId="508EAA3D" w:rsidR="00AA1B86" w:rsidRDefault="00AA1B86" w:rsidP="00B64F46"/>
    <w:p w14:paraId="0551EFFD" w14:textId="35001F1F" w:rsidR="001E04FD" w:rsidRDefault="00FA6183" w:rsidP="002E4396">
      <w:pPr>
        <w:pStyle w:val="ListParagraph"/>
        <w:numPr>
          <w:ilvl w:val="0"/>
          <w:numId w:val="29"/>
        </w:numPr>
      </w:pPr>
      <w:r>
        <w:t xml:space="preserve">support tāngata whaikaha to take the chances they have </w:t>
      </w:r>
      <w:r w:rsidR="006B0335">
        <w:t>for training</w:t>
      </w:r>
    </w:p>
    <w:p w14:paraId="60B6C9D1" w14:textId="303C6CB2" w:rsidR="00AA1B86" w:rsidRDefault="00AA1B86" w:rsidP="00AA1B86"/>
    <w:p w14:paraId="1922B29F" w14:textId="1924015E" w:rsidR="00AA1B86" w:rsidRDefault="00D95F63" w:rsidP="00AA1B86">
      <w:r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527A8A5C" wp14:editId="76125872">
            <wp:simplePos x="0" y="0"/>
            <wp:positionH relativeFrom="column">
              <wp:posOffset>-299720</wp:posOffset>
            </wp:positionH>
            <wp:positionV relativeFrom="paragraph">
              <wp:posOffset>120073</wp:posOffset>
            </wp:positionV>
            <wp:extent cx="2096814" cy="1549638"/>
            <wp:effectExtent l="0" t="0" r="0" b="0"/>
            <wp:wrapNone/>
            <wp:docPr id="268" name="Picture 268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ommunity-first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4" cy="154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90443" w14:textId="39C575D2" w:rsidR="006B0335" w:rsidRDefault="006B0335" w:rsidP="002E4396">
      <w:pPr>
        <w:pStyle w:val="ListParagraph"/>
        <w:numPr>
          <w:ilvl w:val="0"/>
          <w:numId w:val="29"/>
        </w:numPr>
      </w:pPr>
      <w:proofErr w:type="gramStart"/>
      <w:r>
        <w:t>look</w:t>
      </w:r>
      <w:proofErr w:type="gramEnd"/>
      <w:r>
        <w:t xml:space="preserve"> for chances for tāngata whaikaha to join </w:t>
      </w:r>
      <w:r w:rsidR="005E3FF3">
        <w:t xml:space="preserve">in with </w:t>
      </w:r>
      <w:r>
        <w:t>their communities</w:t>
      </w:r>
      <w:r w:rsidR="005E3FF3">
        <w:t>.</w:t>
      </w:r>
    </w:p>
    <w:p w14:paraId="0CA7D058" w14:textId="21EEA26A" w:rsidR="00AA1B86" w:rsidRDefault="00AA1B86" w:rsidP="00AA1B86"/>
    <w:p w14:paraId="5AD990E0" w14:textId="6797CF71" w:rsidR="00AA1B86" w:rsidRDefault="00AA1B86" w:rsidP="00AA1B86"/>
    <w:p w14:paraId="5E478169" w14:textId="783C6F16" w:rsidR="00AA1B86" w:rsidRDefault="000400C1" w:rsidP="000400C1">
      <w:pPr>
        <w:spacing w:line="240" w:lineRule="auto"/>
        <w:ind w:left="0"/>
      </w:pPr>
      <w:r>
        <w:br w:type="page"/>
      </w:r>
    </w:p>
    <w:p w14:paraId="4338726C" w14:textId="72276613" w:rsidR="00AA1B86" w:rsidRDefault="008C7FEF" w:rsidP="00AA1B86">
      <w:pPr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1981BF8B" wp14:editId="38D7F677">
            <wp:simplePos x="0" y="0"/>
            <wp:positionH relativeFrom="column">
              <wp:posOffset>-382385</wp:posOffset>
            </wp:positionH>
            <wp:positionV relativeFrom="paragraph">
              <wp:posOffset>189807</wp:posOffset>
            </wp:positionV>
            <wp:extent cx="1712421" cy="1611791"/>
            <wp:effectExtent l="0" t="0" r="2540" b="7620"/>
            <wp:wrapNone/>
            <wp:docPr id="270" name="Picture 270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training-professionals.jpg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51" cy="161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FF3">
        <w:t>To make this</w:t>
      </w:r>
      <w:r w:rsidR="00AA1B86">
        <w:t xml:space="preserve"> </w:t>
      </w:r>
      <w:r w:rsidR="00AA1B86">
        <w:rPr>
          <w:b/>
        </w:rPr>
        <w:t>goal</w:t>
      </w:r>
      <w:r w:rsidR="005E3FF3">
        <w:rPr>
          <w:b/>
        </w:rPr>
        <w:t xml:space="preserve"> </w:t>
      </w:r>
      <w:r w:rsidR="00AA1B86">
        <w:t xml:space="preserve">real </w:t>
      </w:r>
      <w:r w:rsidR="008912C5">
        <w:rPr>
          <w:b/>
        </w:rPr>
        <w:t>disability providers</w:t>
      </w:r>
      <w:r w:rsidR="00AA1B86">
        <w:rPr>
          <w:b/>
        </w:rPr>
        <w:t xml:space="preserve"> </w:t>
      </w:r>
      <w:r w:rsidR="00AA1B86" w:rsidRPr="005E3FF3">
        <w:t>can</w:t>
      </w:r>
      <w:r w:rsidR="008912C5" w:rsidRPr="005E3FF3">
        <w:t>:</w:t>
      </w:r>
    </w:p>
    <w:p w14:paraId="1FB09537" w14:textId="77777777" w:rsidR="004F4CCC" w:rsidRDefault="004F4CCC" w:rsidP="004F4CCC">
      <w:pPr>
        <w:ind w:left="0"/>
        <w:rPr>
          <w:b/>
        </w:rPr>
      </w:pPr>
    </w:p>
    <w:p w14:paraId="2E1A66C8" w14:textId="1D37EA6E" w:rsidR="008912C5" w:rsidRDefault="00B707F6" w:rsidP="002E4396">
      <w:pPr>
        <w:pStyle w:val="ListParagraph"/>
        <w:numPr>
          <w:ilvl w:val="0"/>
          <w:numId w:val="30"/>
        </w:numPr>
      </w:pPr>
      <w:r>
        <w:t xml:space="preserve">support Māori staff to </w:t>
      </w:r>
      <w:r w:rsidR="0056642A">
        <w:t>get disability support training</w:t>
      </w:r>
    </w:p>
    <w:p w14:paraId="7AE325EE" w14:textId="6DAE13E7" w:rsidR="004F4CCC" w:rsidRDefault="005E3FF3" w:rsidP="004F4CCC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42560" behindDoc="0" locked="0" layoutInCell="1" allowOverlap="1" wp14:anchorId="7E56F8D3" wp14:editId="5017002E">
            <wp:simplePos x="0" y="0"/>
            <wp:positionH relativeFrom="column">
              <wp:posOffset>-432724</wp:posOffset>
            </wp:positionH>
            <wp:positionV relativeFrom="paragraph">
              <wp:posOffset>295159</wp:posOffset>
            </wp:positionV>
            <wp:extent cx="2096770" cy="1549400"/>
            <wp:effectExtent l="0" t="0" r="0" b="0"/>
            <wp:wrapNone/>
            <wp:docPr id="269" name="Picture 269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ommunity-first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A13A" w14:textId="4FA4506C" w:rsidR="004F4CCC" w:rsidRDefault="004F4CCC" w:rsidP="004F4CCC">
      <w:pPr>
        <w:pStyle w:val="ListParagraph"/>
        <w:ind w:left="4122"/>
      </w:pPr>
    </w:p>
    <w:p w14:paraId="28690791" w14:textId="178EA7E5" w:rsidR="004F4CCC" w:rsidRDefault="0056642A" w:rsidP="002E4396">
      <w:pPr>
        <w:pStyle w:val="ListParagraph"/>
        <w:numPr>
          <w:ilvl w:val="0"/>
          <w:numId w:val="30"/>
        </w:numPr>
      </w:pPr>
      <w:proofErr w:type="gramStart"/>
      <w:r>
        <w:t>suppor</w:t>
      </w:r>
      <w:r w:rsidR="000400C1">
        <w:t>t</w:t>
      </w:r>
      <w:proofErr w:type="gramEnd"/>
      <w:r w:rsidR="000400C1">
        <w:t xml:space="preserve"> tāngata whaikaha to join</w:t>
      </w:r>
      <w:r>
        <w:t xml:space="preserve"> </w:t>
      </w:r>
      <w:r w:rsidR="005E3FF3">
        <w:t xml:space="preserve">in with </w:t>
      </w:r>
      <w:r>
        <w:t xml:space="preserve">their </w:t>
      </w:r>
      <w:r w:rsidR="00ED698C">
        <w:t>communities</w:t>
      </w:r>
      <w:r w:rsidR="004F4CCC">
        <w:t>.</w:t>
      </w:r>
    </w:p>
    <w:p w14:paraId="1A2C70B6" w14:textId="77777777" w:rsidR="004F4CCC" w:rsidRDefault="004F4CCC">
      <w:pPr>
        <w:spacing w:line="240" w:lineRule="auto"/>
        <w:ind w:left="0"/>
      </w:pPr>
      <w:r>
        <w:br w:type="page"/>
      </w:r>
    </w:p>
    <w:p w14:paraId="434DC434" w14:textId="447EE882" w:rsidR="00B12F1D" w:rsidRDefault="00C16CCC" w:rsidP="001E78D9">
      <w:pPr>
        <w:rPr>
          <w:b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3EA531D5" wp14:editId="1D6ED375">
            <wp:simplePos x="0" y="0"/>
            <wp:positionH relativeFrom="column">
              <wp:posOffset>-369224</wp:posOffset>
            </wp:positionH>
            <wp:positionV relativeFrom="paragraph">
              <wp:posOffset>120304</wp:posOffset>
            </wp:positionV>
            <wp:extent cx="2096813" cy="1708360"/>
            <wp:effectExtent l="0" t="0" r="0" b="635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upport service provider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170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FF3">
        <w:t xml:space="preserve">To make this </w:t>
      </w:r>
      <w:r w:rsidR="004F4CCC">
        <w:rPr>
          <w:b/>
        </w:rPr>
        <w:t xml:space="preserve">goal </w:t>
      </w:r>
      <w:r w:rsidR="004F4CCC">
        <w:t xml:space="preserve">real </w:t>
      </w:r>
      <w:r w:rsidR="004F4CCC">
        <w:rPr>
          <w:b/>
        </w:rPr>
        <w:t>other organisations can:</w:t>
      </w:r>
    </w:p>
    <w:p w14:paraId="020F81BD" w14:textId="77777777" w:rsidR="003F48DB" w:rsidRPr="001E78D9" w:rsidRDefault="003F48DB" w:rsidP="001E78D9">
      <w:pPr>
        <w:rPr>
          <w:b/>
        </w:rPr>
      </w:pPr>
    </w:p>
    <w:p w14:paraId="3BE17698" w14:textId="53AAA408" w:rsidR="001E78D9" w:rsidRDefault="001E78D9" w:rsidP="002E4396">
      <w:pPr>
        <w:pStyle w:val="ListParagraph"/>
        <w:numPr>
          <w:ilvl w:val="0"/>
          <w:numId w:val="31"/>
        </w:numPr>
      </w:pPr>
      <w:r>
        <w:t xml:space="preserve">support tāngata whaikaha </w:t>
      </w:r>
      <w:r w:rsidR="005E3FF3">
        <w:t xml:space="preserve">to </w:t>
      </w:r>
      <w:r w:rsidR="008D5A4C">
        <w:t>take part</w:t>
      </w:r>
      <w:r w:rsidR="004A56D7">
        <w:t xml:space="preserve"> in disability support training</w:t>
      </w:r>
    </w:p>
    <w:p w14:paraId="4DD9A747" w14:textId="49095F7E" w:rsidR="004A56D7" w:rsidRDefault="004A56D7" w:rsidP="004A56D7">
      <w:pPr>
        <w:pStyle w:val="ListParagraph"/>
        <w:ind w:left="4122"/>
      </w:pPr>
    </w:p>
    <w:p w14:paraId="03C6452D" w14:textId="0F861BE6" w:rsidR="004A56D7" w:rsidRDefault="005E3FF3" w:rsidP="004A56D7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838464" behindDoc="0" locked="0" layoutInCell="1" allowOverlap="1" wp14:anchorId="48822827" wp14:editId="3FB2F4D0">
            <wp:simplePos x="0" y="0"/>
            <wp:positionH relativeFrom="column">
              <wp:posOffset>-215957</wp:posOffset>
            </wp:positionH>
            <wp:positionV relativeFrom="paragraph">
              <wp:posOffset>367549</wp:posOffset>
            </wp:positionV>
            <wp:extent cx="1836999" cy="1729048"/>
            <wp:effectExtent l="0" t="0" r="0" b="5080"/>
            <wp:wrapNone/>
            <wp:docPr id="266" name="Picture 266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training-professionals.jpg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999" cy="172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C3F7A" w14:textId="0485792B" w:rsidR="004A56D7" w:rsidRDefault="004A56D7" w:rsidP="002E4396">
      <w:pPr>
        <w:pStyle w:val="ListParagraph"/>
        <w:numPr>
          <w:ilvl w:val="0"/>
          <w:numId w:val="31"/>
        </w:numPr>
      </w:pPr>
      <w:r>
        <w:t xml:space="preserve">support whānau to </w:t>
      </w:r>
      <w:r w:rsidR="008D5A4C">
        <w:t>take part</w:t>
      </w:r>
      <w:r>
        <w:t xml:space="preserve"> in disability support training</w:t>
      </w:r>
    </w:p>
    <w:p w14:paraId="6DD88CDE" w14:textId="5D27C12E" w:rsidR="004A56D7" w:rsidRDefault="004A56D7" w:rsidP="004A56D7">
      <w:pPr>
        <w:pStyle w:val="ListParagraph"/>
      </w:pPr>
    </w:p>
    <w:p w14:paraId="59FA2E8C" w14:textId="140E67FF" w:rsidR="004A56D7" w:rsidRDefault="004A56D7" w:rsidP="004A56D7">
      <w:pPr>
        <w:pStyle w:val="ListParagraph"/>
        <w:ind w:left="4122"/>
      </w:pPr>
    </w:p>
    <w:p w14:paraId="1E02335A" w14:textId="5AB9D60F" w:rsidR="00553E54" w:rsidRDefault="00553E54" w:rsidP="002E4396">
      <w:pPr>
        <w:pStyle w:val="ListParagraph"/>
        <w:numPr>
          <w:ilvl w:val="0"/>
          <w:numId w:val="31"/>
        </w:numPr>
      </w:pPr>
      <w:r>
        <w:t xml:space="preserve">support tāngata whaikaha to get </w:t>
      </w:r>
      <w:r w:rsidR="00E75E3F">
        <w:t>training</w:t>
      </w:r>
      <w:r>
        <w:t xml:space="preserve"> in things like:</w:t>
      </w:r>
    </w:p>
    <w:p w14:paraId="19B59F9A" w14:textId="3156277A" w:rsidR="00E75E3F" w:rsidRDefault="00E75E3F" w:rsidP="00E75E3F">
      <w:pPr>
        <w:pStyle w:val="ListParagraph"/>
        <w:ind w:left="4122"/>
      </w:pPr>
    </w:p>
    <w:p w14:paraId="6F93AC52" w14:textId="5E9276A7" w:rsidR="00553E54" w:rsidRDefault="00A54CD4" w:rsidP="002E4396">
      <w:pPr>
        <w:pStyle w:val="ListParagraph"/>
        <w:numPr>
          <w:ilvl w:val="1"/>
          <w:numId w:val="31"/>
        </w:numPr>
      </w:pPr>
      <w:r>
        <w:t>leadership</w:t>
      </w:r>
    </w:p>
    <w:p w14:paraId="33DEBE0F" w14:textId="73FBB745" w:rsidR="00E75E3F" w:rsidRDefault="00E75E3F" w:rsidP="00E75E3F">
      <w:pPr>
        <w:pStyle w:val="ListParagraph"/>
        <w:ind w:left="4842"/>
      </w:pPr>
    </w:p>
    <w:p w14:paraId="25E7B29A" w14:textId="0B5B7737" w:rsidR="004A56D7" w:rsidRDefault="004A56D7" w:rsidP="00E75E3F">
      <w:pPr>
        <w:pStyle w:val="ListParagraph"/>
        <w:ind w:left="4842"/>
      </w:pPr>
    </w:p>
    <w:p w14:paraId="367FA786" w14:textId="249B7545" w:rsidR="005E3FF3" w:rsidRDefault="0073555E" w:rsidP="002E4396">
      <w:pPr>
        <w:pStyle w:val="ListParagraph"/>
        <w:numPr>
          <w:ilvl w:val="1"/>
          <w:numId w:val="31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837440" behindDoc="0" locked="0" layoutInCell="1" allowOverlap="1" wp14:anchorId="7FFA7A30" wp14:editId="4F66AA13">
            <wp:simplePos x="0" y="0"/>
            <wp:positionH relativeFrom="column">
              <wp:posOffset>90805</wp:posOffset>
            </wp:positionH>
            <wp:positionV relativeFrom="paragraph">
              <wp:posOffset>231198</wp:posOffset>
            </wp:positionV>
            <wp:extent cx="1361674" cy="2207172"/>
            <wp:effectExtent l="0" t="0" r="0" b="317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equal-rights-placard.jpg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220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54CD4">
        <w:t>self</w:t>
      </w:r>
      <w:proofErr w:type="gramEnd"/>
      <w:r w:rsidR="00A54CD4">
        <w:t xml:space="preserve"> advocacy</w:t>
      </w:r>
      <w:r w:rsidR="005E3FF3">
        <w:t>.</w:t>
      </w:r>
    </w:p>
    <w:p w14:paraId="1EC83569" w14:textId="7A08FECC" w:rsidR="00A54CD4" w:rsidRDefault="005E3FF3" w:rsidP="005E3FF3">
      <w:pPr>
        <w:pStyle w:val="ListParagraph"/>
        <w:ind w:left="4842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225EDD44" wp14:editId="309784ED">
                <wp:simplePos x="0" y="0"/>
                <wp:positionH relativeFrom="column">
                  <wp:posOffset>2826328</wp:posOffset>
                </wp:positionH>
                <wp:positionV relativeFrom="paragraph">
                  <wp:posOffset>473364</wp:posOffset>
                </wp:positionV>
                <wp:extent cx="3241964" cy="1384300"/>
                <wp:effectExtent l="0" t="0" r="0" b="6350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4" cy="1384300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EAEE7" id="Rounded Rectangle 226" o:spid="_x0000_s1026" style="position:absolute;margin-left:222.55pt;margin-top:37.25pt;width:255.25pt;height:109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" fillcolor="#ffb7b9" stroked="f" strokeweight="1.5pt">
                <v:stroke joinstyle="miter"/>
              </v:roundrect>
            </w:pict>
          </mc:Fallback>
        </mc:AlternateContent>
      </w:r>
      <w:r>
        <w:br/>
      </w:r>
      <w:r>
        <w:br/>
        <w:t>S</w:t>
      </w:r>
      <w:r w:rsidR="00A54CD4">
        <w:t xml:space="preserve">elf advocacy </w:t>
      </w:r>
      <w:r w:rsidR="00DA7B3D">
        <w:t>is standing up for yourself to make sure you have a good life</w:t>
      </w:r>
      <w:r w:rsidR="00E75E3F">
        <w:t>.</w:t>
      </w:r>
    </w:p>
    <w:p w14:paraId="5FEE9336" w14:textId="45E2B237" w:rsidR="00E75E3F" w:rsidRDefault="00E75E3F" w:rsidP="00E75E3F">
      <w:pPr>
        <w:pStyle w:val="ListParagraph"/>
        <w:ind w:left="4842"/>
      </w:pPr>
    </w:p>
    <w:p w14:paraId="24DBBE73" w14:textId="77777777" w:rsidR="00E75E3F" w:rsidRDefault="00E75E3F" w:rsidP="00E75E3F">
      <w:pPr>
        <w:pStyle w:val="ListParagraph"/>
        <w:ind w:left="4842"/>
      </w:pPr>
    </w:p>
    <w:p w14:paraId="665282A3" w14:textId="0572B4BC" w:rsidR="004F4CCC" w:rsidRDefault="00D23F04" w:rsidP="00B233E6">
      <w:r>
        <w:rPr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64D8F38E" wp14:editId="3FD352C3">
            <wp:simplePos x="0" y="0"/>
            <wp:positionH relativeFrom="page">
              <wp:posOffset>714548</wp:posOffset>
            </wp:positionH>
            <wp:positionV relativeFrom="paragraph">
              <wp:posOffset>-59171</wp:posOffset>
            </wp:positionV>
            <wp:extent cx="1672914" cy="1496291"/>
            <wp:effectExtent l="0" t="0" r="3810" b="889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Access Vital.jpg"/>
                    <pic:cNvPicPr/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914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E6">
        <w:t xml:space="preserve">Other organisations </w:t>
      </w:r>
      <w:r w:rsidR="005E3FF3">
        <w:t>can also</w:t>
      </w:r>
      <w:r w:rsidR="00F70E34">
        <w:t xml:space="preserve"> </w:t>
      </w:r>
      <w:r w:rsidR="00A207F1">
        <w:t>get rid of</w:t>
      </w:r>
      <w:r w:rsidR="007C1147">
        <w:t xml:space="preserve"> the things that stop tāngata whaikaha </w:t>
      </w:r>
      <w:r w:rsidR="005E3FF3">
        <w:t xml:space="preserve">from </w:t>
      </w:r>
      <w:r w:rsidR="007C1147">
        <w:t xml:space="preserve">getting </w:t>
      </w:r>
      <w:r w:rsidR="005E3FF3">
        <w:t xml:space="preserve">the </w:t>
      </w:r>
      <w:r w:rsidR="007C1147">
        <w:t>services</w:t>
      </w:r>
      <w:r w:rsidR="005E3FF3">
        <w:t xml:space="preserve"> they</w:t>
      </w:r>
      <w:r w:rsidR="00B233E6">
        <w:t xml:space="preserve"> need</w:t>
      </w:r>
      <w:r w:rsidR="00F70E34">
        <w:t>.</w:t>
      </w:r>
    </w:p>
    <w:p w14:paraId="25F206C8" w14:textId="5EABAB6F" w:rsidR="00F70E34" w:rsidRDefault="00F70E34" w:rsidP="00B233E6"/>
    <w:p w14:paraId="4732469D" w14:textId="0833B47F" w:rsidR="00F70E34" w:rsidRDefault="00E16EA9" w:rsidP="00B233E6">
      <w:r w:rsidRPr="00982F6A">
        <w:rPr>
          <w:rFonts w:cs="Arial"/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2885CE57" wp14:editId="291AD470">
            <wp:simplePos x="0" y="0"/>
            <wp:positionH relativeFrom="margin">
              <wp:posOffset>-130424</wp:posOffset>
            </wp:positionH>
            <wp:positionV relativeFrom="paragraph">
              <wp:posOffset>387488</wp:posOffset>
            </wp:positionV>
            <wp:extent cx="1481959" cy="1400451"/>
            <wp:effectExtent l="0" t="0" r="444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nformation Easy It Access.jpg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59" cy="140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17202" w14:textId="1D9C33BB" w:rsidR="00F70E34" w:rsidRDefault="00F70E34" w:rsidP="00B233E6"/>
    <w:p w14:paraId="4972C921" w14:textId="1D2169F3" w:rsidR="005E3FF3" w:rsidRDefault="00982F6A" w:rsidP="00B233E6">
      <w:pPr>
        <w:rPr>
          <w:rFonts w:cs="Arial"/>
        </w:rPr>
      </w:pPr>
      <w:r w:rsidRPr="00982F6A">
        <w:rPr>
          <w:rFonts w:cs="Arial"/>
        </w:rPr>
        <w:t>For example</w:t>
      </w:r>
      <w:r w:rsidR="005E3FF3">
        <w:rPr>
          <w:rFonts w:cs="Arial"/>
        </w:rPr>
        <w:t>:</w:t>
      </w:r>
      <w:r w:rsidRPr="00982F6A">
        <w:rPr>
          <w:rFonts w:cs="Arial"/>
        </w:rPr>
        <w:t xml:space="preserve"> </w:t>
      </w:r>
    </w:p>
    <w:p w14:paraId="7527A83D" w14:textId="565CDE64" w:rsidR="005E3FF3" w:rsidRDefault="005E3FF3" w:rsidP="00B233E6">
      <w:pPr>
        <w:rPr>
          <w:rFonts w:cs="Arial"/>
        </w:rPr>
      </w:pPr>
    </w:p>
    <w:p w14:paraId="1ED8B970" w14:textId="4C4CEDB1" w:rsidR="00982F6A" w:rsidRPr="00982F6A" w:rsidRDefault="00E16EA9" w:rsidP="00B233E6">
      <w:pPr>
        <w:rPr>
          <w:rFonts w:cs="Arial"/>
        </w:rPr>
      </w:pPr>
      <w:r w:rsidRPr="00982F6A">
        <w:rPr>
          <w:rFonts w:cs="Arial"/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3C5F7B81" wp14:editId="05549F1D">
            <wp:simplePos x="0" y="0"/>
            <wp:positionH relativeFrom="margin">
              <wp:posOffset>-31198</wp:posOffset>
            </wp:positionH>
            <wp:positionV relativeFrom="paragraph">
              <wp:posOffset>737373</wp:posOffset>
            </wp:positionV>
            <wp:extent cx="1373505" cy="1529080"/>
            <wp:effectExtent l="0" t="0" r="0" b="0"/>
            <wp:wrapNone/>
            <wp:docPr id="262" name="Picture 262" descr="A picture containing text, linedraw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nfo-words-to-pictures Easy Read translation.jpg"/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F6A" w:rsidRPr="00982F6A">
        <w:rPr>
          <w:rFonts w:cs="Arial"/>
        </w:rPr>
        <w:t>District Health Boards could make sure t</w:t>
      </w:r>
      <w:r w:rsidR="00982F6A">
        <w:rPr>
          <w:rFonts w:cs="Arial"/>
        </w:rPr>
        <w:t xml:space="preserve">āngata whaikaha </w:t>
      </w:r>
      <w:r w:rsidR="005E3FF3">
        <w:rPr>
          <w:rFonts w:cs="Arial"/>
        </w:rPr>
        <w:t xml:space="preserve">can </w:t>
      </w:r>
      <w:r w:rsidR="00982F6A">
        <w:rPr>
          <w:rFonts w:cs="Arial"/>
        </w:rPr>
        <w:t>get th</w:t>
      </w:r>
      <w:r w:rsidR="00982F6A" w:rsidRPr="00982F6A">
        <w:rPr>
          <w:rFonts w:cs="Arial"/>
        </w:rPr>
        <w:t>e</w:t>
      </w:r>
      <w:r w:rsidR="00982F6A">
        <w:rPr>
          <w:rFonts w:cs="Arial"/>
        </w:rPr>
        <w:t xml:space="preserve"> </w:t>
      </w:r>
      <w:r w:rsidR="00982F6A" w:rsidRPr="00982F6A">
        <w:rPr>
          <w:rFonts w:cs="Arial"/>
        </w:rPr>
        <w:t>information they need in way</w:t>
      </w:r>
      <w:r w:rsidR="005E3FF3">
        <w:rPr>
          <w:rFonts w:cs="Arial"/>
        </w:rPr>
        <w:t>s</w:t>
      </w:r>
      <w:r w:rsidR="00982F6A" w:rsidRPr="00982F6A">
        <w:rPr>
          <w:rFonts w:cs="Arial"/>
        </w:rPr>
        <w:t xml:space="preserve"> that are easy to:</w:t>
      </w:r>
    </w:p>
    <w:p w14:paraId="5A0A9A82" w14:textId="4A5E809A" w:rsidR="00982F6A" w:rsidRPr="00982F6A" w:rsidRDefault="00982F6A" w:rsidP="00B233E6">
      <w:pPr>
        <w:rPr>
          <w:rFonts w:cs="Arial"/>
        </w:rPr>
      </w:pPr>
    </w:p>
    <w:p w14:paraId="325C5BB7" w14:textId="25275678" w:rsidR="00982F6A" w:rsidRDefault="00982F6A" w:rsidP="00B233E6">
      <w:pPr>
        <w:rPr>
          <w:rFonts w:ascii="Times New Roman" w:hAnsi="Times New Roman" w:cs="Times New Roman"/>
        </w:rPr>
      </w:pPr>
    </w:p>
    <w:p w14:paraId="05A79E86" w14:textId="321E10DF" w:rsidR="00982F6A" w:rsidRDefault="00982F6A" w:rsidP="00982F6A">
      <w:pPr>
        <w:pStyle w:val="ListParagraph"/>
        <w:numPr>
          <w:ilvl w:val="0"/>
          <w:numId w:val="41"/>
        </w:numPr>
      </w:pPr>
      <w:r>
        <w:t>read</w:t>
      </w:r>
    </w:p>
    <w:p w14:paraId="0EEE3DB3" w14:textId="467A0770" w:rsidR="00982F6A" w:rsidRDefault="00E16EA9" w:rsidP="00982F6A">
      <w:r>
        <w:rPr>
          <w:noProof/>
          <w:lang w:val="en-NZ" w:eastAsia="en-NZ"/>
        </w:rPr>
        <w:drawing>
          <wp:anchor distT="0" distB="0" distL="114300" distR="114300" simplePos="0" relativeHeight="252146688" behindDoc="1" locked="0" layoutInCell="1" allowOverlap="1" wp14:anchorId="122593FF" wp14:editId="1A68C785">
            <wp:simplePos x="0" y="0"/>
            <wp:positionH relativeFrom="column">
              <wp:posOffset>-357670</wp:posOffset>
            </wp:positionH>
            <wp:positionV relativeFrom="paragraph">
              <wp:posOffset>277826</wp:posOffset>
            </wp:positionV>
            <wp:extent cx="2246243" cy="1588308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e Reo.png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243" cy="158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C8B70" w14:textId="5EBAA723" w:rsidR="00982F6A" w:rsidRDefault="00982F6A" w:rsidP="00982F6A"/>
    <w:p w14:paraId="3FE1AEB6" w14:textId="1DC83727" w:rsidR="00471B71" w:rsidRDefault="00982F6A" w:rsidP="00982F6A">
      <w:pPr>
        <w:pStyle w:val="ListParagraph"/>
        <w:numPr>
          <w:ilvl w:val="0"/>
          <w:numId w:val="41"/>
        </w:numPr>
      </w:pPr>
      <w:proofErr w:type="gramStart"/>
      <w:r>
        <w:t>understand</w:t>
      </w:r>
      <w:proofErr w:type="gramEnd"/>
      <w:r w:rsidR="00B12F1D">
        <w:t>.</w:t>
      </w:r>
    </w:p>
    <w:p w14:paraId="5C7484BA" w14:textId="44185905" w:rsidR="00471B71" w:rsidRDefault="00471B71">
      <w:pPr>
        <w:spacing w:line="240" w:lineRule="auto"/>
        <w:ind w:left="0"/>
      </w:pPr>
      <w:r>
        <w:br w:type="page"/>
      </w:r>
    </w:p>
    <w:bookmarkStart w:id="11" w:name="_Toc508191646"/>
    <w:p w14:paraId="1B666294" w14:textId="29E475DA" w:rsidR="00F70E34" w:rsidRPr="004F4CCC" w:rsidRDefault="009F0E8E" w:rsidP="00D377EA">
      <w:pPr>
        <w:pStyle w:val="Heading1"/>
        <w:ind w:left="0"/>
        <w:jc w:val="center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CF790B4" wp14:editId="40BB04B2">
                <wp:simplePos x="0" y="0"/>
                <wp:positionH relativeFrom="margin">
                  <wp:align>left</wp:align>
                </wp:positionH>
                <wp:positionV relativeFrom="paragraph">
                  <wp:posOffset>-195438</wp:posOffset>
                </wp:positionV>
                <wp:extent cx="5691352" cy="835572"/>
                <wp:effectExtent l="0" t="0" r="5080" b="3175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3E6E0" id="Rectangle: Rounded Corners 252" o:spid="_x0000_s1026" style="position:absolute;margin-left:0;margin-top:-15.4pt;width:448.15pt;height:65.8pt;z-index:-251494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 w:rsidR="00471B71">
        <w:t>Outcome 4: Ngā Tūhonohono</w:t>
      </w:r>
      <w:bookmarkEnd w:id="11"/>
    </w:p>
    <w:p w14:paraId="24B17BB9" w14:textId="77777777" w:rsidR="00D24746" w:rsidRDefault="00D24746" w:rsidP="001E04FD"/>
    <w:p w14:paraId="1859B3F8" w14:textId="77777777" w:rsidR="00D24746" w:rsidRDefault="00D24746" w:rsidP="001E04FD"/>
    <w:p w14:paraId="5FA98E8D" w14:textId="1A89E35A" w:rsidR="00B051E5" w:rsidRDefault="003801BC" w:rsidP="001E04FD"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B5C0899" wp14:editId="61AFF029">
                <wp:simplePos x="0" y="0"/>
                <wp:positionH relativeFrom="margin">
                  <wp:align>left</wp:align>
                </wp:positionH>
                <wp:positionV relativeFrom="paragraph">
                  <wp:posOffset>150173</wp:posOffset>
                </wp:positionV>
                <wp:extent cx="1091821" cy="1501253"/>
                <wp:effectExtent l="0" t="0" r="0" b="381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821" cy="1501253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A drawing of a person&#10;&#10;Description generated with high confidence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157A2" id="Group 325" o:spid="_x0000_s1026" style="position:absolute;margin-left:0;margin-top:11.8pt;width:85.95pt;height:118.2pt;z-index:251908096;mso-position-horizontal:left;mso-position-horizontal-relative:margin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">
                <v:shape id="Picture 326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8B/DAAAA3AAAAA8AAABkcnMvZG93bnJldi54bWxEj91qAjEUhO+FvkM4hd5IzVZFymqUohYE&#10;EfHnAQ6b42Zxc7Jsosa3N4Lg5TAz3zCTWbS1uFLrK8cKfnoZCOLC6YpLBcfD//cvCB+QNdaOScGd&#10;PMymH50J5trdeEfXfShFgrDPUYEJocml9IUhi77nGuLknVxrMSTZllK3eEtwW8t+lo2kxYrTgsGG&#10;5oaK8/5iFWyXsRjOs7pab0zs6m1cLboXp9TXZ/wbgwgUwzv8aq+0gkF/BM8z6Qj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LwH8MAAADcAAAADwAAAAAAAAAAAAAAAACf&#10;AgAAZHJzL2Rvd25yZXYueG1sUEsFBgAAAAAEAAQA9wAAAI8DAAAAAA==&#10;">
                  <v:imagedata r:id="rId150" o:title="A drawing of a person&#10;&#10;Description generated with high confidence"/>
                </v:shape>
                <v:shape id="Picture 327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Eq37GAAAA3AAAAA8AAABkcnMvZG93bnJldi54bWxEj0FrwkAUhO8F/8PyhF6kbkzB1ugqsiDt&#10;RdraQnN8ZJ9JMPs2ZDca/71bEHocZuYbZrUZbCPO1PnasYLZNAFBXDhTc6ng53v39ArCB2SDjWNS&#10;cCUPm/XoYYWZcRf+ovMhlCJC2GeooAqhzaT0RUUW/dS1xNE7us5iiLIrpenwEuG2kWmSzKXFmuNC&#10;hS3piorTobcKtM69Nvv9R95/znf6dxKK9G2h1ON42C5BBBrCf/jefjcKntMX+DsTj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SrfsYAAADcAAAADwAAAAAAAAAAAAAA&#10;AACfAgAAZHJzL2Rvd25yZXYueG1sUEsFBgAAAAAEAAQA9wAAAJIDAAAAAA==&#10;">
                  <v:imagedata r:id="rId151" o:title="World_large"/>
                  <v:path arrowok="t"/>
                </v:shape>
                <w10:wrap anchorx="margin"/>
              </v:group>
            </w:pict>
          </mc:Fallback>
        </mc:AlternateContent>
      </w:r>
      <w:r w:rsidR="00F006C5">
        <w:t>If we follow this</w:t>
      </w:r>
      <w:r w:rsidR="00982F6A">
        <w:t xml:space="preserve"> plan </w:t>
      </w:r>
      <w:r w:rsidR="00914ADB" w:rsidRPr="00ED20FC">
        <w:rPr>
          <w:b/>
        </w:rPr>
        <w:t xml:space="preserve">tāngata whaikaha </w:t>
      </w:r>
      <w:r w:rsidR="00982F6A" w:rsidRPr="00982F6A">
        <w:t xml:space="preserve">should be able to </w:t>
      </w:r>
      <w:r w:rsidR="00F006C5">
        <w:t>be</w:t>
      </w:r>
      <w:r w:rsidR="00982F6A">
        <w:t xml:space="preserve"> part of</w:t>
      </w:r>
      <w:r w:rsidR="00B051E5">
        <w:t>:</w:t>
      </w:r>
    </w:p>
    <w:p w14:paraId="21259952" w14:textId="185EC36E" w:rsidR="00D24746" w:rsidRDefault="00D24746" w:rsidP="001E04FD"/>
    <w:p w14:paraId="2D5110F8" w14:textId="7A56875C" w:rsidR="00B051E5" w:rsidRDefault="00B051E5" w:rsidP="002E4396">
      <w:pPr>
        <w:pStyle w:val="ListParagraph"/>
        <w:numPr>
          <w:ilvl w:val="0"/>
          <w:numId w:val="32"/>
        </w:numPr>
      </w:pPr>
      <w:r>
        <w:t>Te Ao Māori</w:t>
      </w:r>
    </w:p>
    <w:p w14:paraId="18302C82" w14:textId="1B98AE17" w:rsidR="00D24746" w:rsidRDefault="008B6F1B" w:rsidP="00D24746">
      <w:r>
        <w:rPr>
          <w:b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0C863FB2" wp14:editId="359D4A62">
                <wp:simplePos x="0" y="0"/>
                <wp:positionH relativeFrom="column">
                  <wp:posOffset>0</wp:posOffset>
                </wp:positionH>
                <wp:positionV relativeFrom="paragraph">
                  <wp:posOffset>249936</wp:posOffset>
                </wp:positionV>
                <wp:extent cx="1104900" cy="2152015"/>
                <wp:effectExtent l="0" t="0" r="0" b="0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152015"/>
                          <a:chOff x="0" y="0"/>
                          <a:chExt cx="1880870" cy="3129915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257300"/>
                            <a:ext cx="178752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84DBE" id="Group 395" o:spid="_x0000_s1026" style="position:absolute;margin-left:0;margin-top:19.7pt;width:87pt;height:169.45pt;z-index:252081152;mso-width-relative:margin;mso-height-relative:margin" coordsize="18808,3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">
                <v:shape id="Picture 396" o:spid="_x0000_s1027" type="#_x0000_t75" alt="https://cdn.shopify.com/s/files/1/0606/1553/products/World_large.png?v=1417859163" style="position:absolute;left:762;top:12573;width:17875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CO7FAAAA3AAAAA8AAABkcnMvZG93bnJldi54bWxEj0FrwkAUhO+F/oflFbzV3SqIiW5CqRQ8&#10;WEI1F2+P7DMJZt+m2a3G/vpuoeBxmJlvmHU+2k5caPCtYw0vUwWCuHKm5VpDeXh/XoLwAdlg55g0&#10;3MhDnj0+rDE17sqfdNmHWkQI+xQ1NCH0qZS+asiin7qeOHonN1gMUQ61NANeI9x2cqbUQlpsOS40&#10;2NNbQ9V5/201qA/6STZj0ZZf211RL6Xs6FhoPXkaX1cgAo3hHv5vb42GebKAvzPx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AjuxQAAANwAAAAPAAAAAAAAAAAAAAAA&#10;AJ8CAABkcnMvZG93bnJldi54bWxQSwUGAAAAAAQABAD3AAAAkQMAAAAA&#10;">
                  <v:imagedata r:id="rId152" o:title="World_large"/>
                  <v:path arrowok="t"/>
                </v:shape>
                <v:shape id="Picture 397" o:spid="_x0000_s1028" type="#_x0000_t75" style="position:absolute;width:18808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KerGAAAA3AAAAA8AAABkcnMvZG93bnJldi54bWxEj9FqAjEURN8F/yFcoS+iWbti62oUWygV&#10;oQ9VP+B2c91d3dxsk1S3fn0jFHwcZuYMM1+2phZncr6yrGA0TEAQ51ZXXCjY794GzyB8QNZYWyYF&#10;v+Rhueh25phpe+FPOm9DISKEfYYKyhCaTEqfl2TQD21DHL2DdQZDlK6Q2uElwk0tH5NkIg1WHBdK&#10;bOi1pPy0/TEKpteXyn7s0/H78erTb+x/TTbolHrotasZiEBtuIf/22utIJ0+we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Ep6sYAAADcAAAADwAAAAAAAAAAAAAA&#10;AACfAgAAZHJzL2Rvd25yZXYueG1sUEsFBgAAAAAEAAQA9wAAAJIDAAAAAA==&#10;">
                  <v:imagedata r:id="rId153" o:title=""/>
                  <v:path arrowok="t"/>
                </v:shape>
              </v:group>
            </w:pict>
          </mc:Fallback>
        </mc:AlternateContent>
      </w:r>
    </w:p>
    <w:p w14:paraId="31F71F46" w14:textId="16BEE6EA" w:rsidR="000C2D80" w:rsidRDefault="000C2D80" w:rsidP="00D24746"/>
    <w:p w14:paraId="13EE3B65" w14:textId="251F2E96" w:rsidR="00D24746" w:rsidRDefault="000C2D80" w:rsidP="00ED20FC">
      <w:pPr>
        <w:ind w:left="3924" w:firstLine="198"/>
        <w:rPr>
          <w:b/>
        </w:rPr>
      </w:pPr>
      <w:proofErr w:type="gramStart"/>
      <w:r w:rsidRPr="000C2D80">
        <w:rPr>
          <w:b/>
        </w:rPr>
        <w:t>and</w:t>
      </w:r>
      <w:proofErr w:type="gramEnd"/>
    </w:p>
    <w:p w14:paraId="7A706C5D" w14:textId="0EDCAE2C" w:rsidR="000C2D80" w:rsidRDefault="000C2D80" w:rsidP="00D24746">
      <w:pPr>
        <w:rPr>
          <w:b/>
        </w:rPr>
      </w:pPr>
    </w:p>
    <w:p w14:paraId="366C05FE" w14:textId="23555488" w:rsidR="000C2D80" w:rsidRPr="000C2D80" w:rsidRDefault="000C2D80" w:rsidP="00D24746">
      <w:pPr>
        <w:rPr>
          <w:b/>
        </w:rPr>
      </w:pPr>
    </w:p>
    <w:p w14:paraId="31A45D78" w14:textId="7FE8CFE7" w:rsidR="00B051E5" w:rsidRDefault="00B051E5" w:rsidP="002E4396">
      <w:pPr>
        <w:pStyle w:val="ListParagraph"/>
        <w:numPr>
          <w:ilvl w:val="0"/>
          <w:numId w:val="32"/>
        </w:numPr>
      </w:pPr>
      <w:r>
        <w:t>Te Ao Hu</w:t>
      </w:r>
      <w:r w:rsidR="00D125A8">
        <w:t>rihuri</w:t>
      </w:r>
      <w:r w:rsidR="005F6A3B">
        <w:t>.</w:t>
      </w:r>
    </w:p>
    <w:p w14:paraId="2E75F205" w14:textId="17B4F602" w:rsidR="00D125A8" w:rsidRDefault="00D125A8" w:rsidP="00D125A8"/>
    <w:p w14:paraId="5091BEA1" w14:textId="1D8C6A08" w:rsidR="00D125A8" w:rsidRDefault="00D125A8" w:rsidP="00D125A8"/>
    <w:p w14:paraId="111F164A" w14:textId="2ECC81A2" w:rsidR="00D125A8" w:rsidRDefault="00F006C5" w:rsidP="00D125A8">
      <w:r>
        <w:rPr>
          <w:noProof/>
          <w:lang w:val="en-NZ" w:eastAsia="en-NZ"/>
        </w:rPr>
        <w:drawing>
          <wp:anchor distT="0" distB="0" distL="114300" distR="114300" simplePos="0" relativeHeight="251776000" behindDoc="0" locked="0" layoutInCell="1" allowOverlap="1" wp14:anchorId="3F7DBDF7" wp14:editId="6E3B643F">
            <wp:simplePos x="0" y="0"/>
            <wp:positionH relativeFrom="column">
              <wp:posOffset>-384175</wp:posOffset>
            </wp:positionH>
            <wp:positionV relativeFrom="paragraph">
              <wp:posOffset>142413</wp:posOffset>
            </wp:positionV>
            <wp:extent cx="2317115" cy="1564005"/>
            <wp:effectExtent l="0" t="0" r="6985" b="0"/>
            <wp:wrapNone/>
            <wp:docPr id="223" name="Picture 223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3CE24" w14:textId="15D11355" w:rsidR="00D3332B" w:rsidRDefault="00D125A8" w:rsidP="00D125A8">
      <w:r>
        <w:t>When tāngata whaik</w:t>
      </w:r>
      <w:r w:rsidR="00D12945">
        <w:t>aha</w:t>
      </w:r>
      <w:r>
        <w:t xml:space="preserve"> </w:t>
      </w:r>
      <w:r w:rsidR="00F006C5">
        <w:t xml:space="preserve">can </w:t>
      </w:r>
      <w:r>
        <w:t xml:space="preserve">do this </w:t>
      </w:r>
      <w:r w:rsidR="00D24746">
        <w:t xml:space="preserve">their </w:t>
      </w:r>
      <w:r w:rsidR="00D24746" w:rsidRPr="001B6E7A">
        <w:rPr>
          <w:sz w:val="40"/>
          <w:szCs w:val="40"/>
        </w:rPr>
        <w:t>mana</w:t>
      </w:r>
      <w:r w:rsidR="00D24746">
        <w:t xml:space="preserve"> will be safe.</w:t>
      </w:r>
    </w:p>
    <w:p w14:paraId="7C97B165" w14:textId="77777777" w:rsidR="00D3332B" w:rsidRDefault="00D3332B">
      <w:pPr>
        <w:spacing w:line="240" w:lineRule="auto"/>
        <w:ind w:left="0"/>
      </w:pPr>
      <w:r>
        <w:br w:type="page"/>
      </w:r>
    </w:p>
    <w:p w14:paraId="6157997A" w14:textId="50D877FB" w:rsidR="007E2DB1" w:rsidRDefault="005F6A3B" w:rsidP="001E6804">
      <w:r>
        <w:t>This</w:t>
      </w:r>
      <w:r w:rsidR="000D0EF2">
        <w:t xml:space="preserve"> </w:t>
      </w:r>
      <w:r w:rsidR="000D0EF2" w:rsidRPr="00975841">
        <w:rPr>
          <w:b/>
        </w:rPr>
        <w:t>outcome</w:t>
      </w:r>
      <w:r w:rsidR="000D0EF2">
        <w:t xml:space="preserve"> has </w:t>
      </w:r>
      <w:r w:rsidR="000D0EF2" w:rsidRPr="00975841">
        <w:rPr>
          <w:b/>
        </w:rPr>
        <w:t>2 goals</w:t>
      </w:r>
      <w:r w:rsidR="00C003E1">
        <w:t>.</w:t>
      </w:r>
    </w:p>
    <w:p w14:paraId="1AB750E8" w14:textId="05A78776" w:rsidR="00C003E1" w:rsidRDefault="00C003E1" w:rsidP="001E6804"/>
    <w:p w14:paraId="07046FAB" w14:textId="79BD130E" w:rsidR="00C003E1" w:rsidRDefault="008B6F1B" w:rsidP="001E6804">
      <w:r>
        <w:rPr>
          <w:noProof/>
          <w:lang w:val="en-NZ" w:eastAsia="en-NZ"/>
        </w:rPr>
        <w:drawing>
          <wp:anchor distT="0" distB="0" distL="114300" distR="114300" simplePos="0" relativeHeight="251985920" behindDoc="0" locked="0" layoutInCell="1" allowOverlap="1" wp14:anchorId="50D16C0D" wp14:editId="7781AC23">
            <wp:simplePos x="0" y="0"/>
            <wp:positionH relativeFrom="column">
              <wp:posOffset>-263271</wp:posOffset>
            </wp:positionH>
            <wp:positionV relativeFrom="paragraph">
              <wp:posOffset>275971</wp:posOffset>
            </wp:positionV>
            <wp:extent cx="1796282" cy="1796282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82" cy="17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3A883" w14:textId="183F0CA9" w:rsidR="007E2DB1" w:rsidRDefault="007E2DB1" w:rsidP="001E6804"/>
    <w:p w14:paraId="61D37C26" w14:textId="66ECE446" w:rsidR="00F074D8" w:rsidRPr="001E6804" w:rsidRDefault="007E2DB1" w:rsidP="001E6804">
      <w:pPr>
        <w:rPr>
          <w:rFonts w:cs="Arial"/>
        </w:rPr>
      </w:pPr>
      <w:r>
        <w:t xml:space="preserve">The </w:t>
      </w:r>
      <w:r w:rsidRPr="00C003E1">
        <w:rPr>
          <w:b/>
        </w:rPr>
        <w:t>1st goal</w:t>
      </w:r>
      <w:r>
        <w:t xml:space="preserve"> is </w:t>
      </w:r>
      <w:r w:rsidR="005F6A3B">
        <w:t>for</w:t>
      </w:r>
      <w:r>
        <w:rPr>
          <w:rFonts w:cs="Arial"/>
          <w:lang w:val="en-US" w:eastAsia="zh-CN"/>
        </w:rPr>
        <w:t xml:space="preserve"> t</w:t>
      </w:r>
      <w:r w:rsidR="00F074D8" w:rsidRPr="001E6804">
        <w:rPr>
          <w:rFonts w:cs="Arial"/>
          <w:lang w:val="en-US" w:eastAsia="zh-CN"/>
        </w:rPr>
        <w:t xml:space="preserve">āngata whaikaha </w:t>
      </w:r>
      <w:r w:rsidR="005F6A3B">
        <w:rPr>
          <w:rFonts w:cs="Arial"/>
          <w:lang w:val="en-US" w:eastAsia="zh-CN"/>
        </w:rPr>
        <w:t>to</w:t>
      </w:r>
      <w:r w:rsidR="00F074D8" w:rsidRPr="001E6804">
        <w:rPr>
          <w:rFonts w:cs="Arial"/>
          <w:lang w:val="en-US" w:eastAsia="zh-CN"/>
        </w:rPr>
        <w:t xml:space="preserve"> </w:t>
      </w:r>
      <w:r w:rsidR="00F074D8" w:rsidRPr="00C003E1">
        <w:rPr>
          <w:rFonts w:cs="Arial"/>
          <w:lang w:val="en-US" w:eastAsia="zh-CN"/>
        </w:rPr>
        <w:t>have</w:t>
      </w:r>
      <w:r w:rsidR="00F074D8" w:rsidRPr="00C003E1">
        <w:rPr>
          <w:rFonts w:cs="Arial"/>
          <w:b/>
          <w:lang w:val="en-US" w:eastAsia="zh-CN"/>
        </w:rPr>
        <w:t xml:space="preserve"> </w:t>
      </w:r>
      <w:r w:rsidR="00730AC6" w:rsidRPr="00C003E1">
        <w:rPr>
          <w:rFonts w:cs="Arial"/>
          <w:b/>
          <w:lang w:val="en-US" w:eastAsia="zh-CN"/>
        </w:rPr>
        <w:t>disability support services</w:t>
      </w:r>
      <w:r w:rsidR="00F074D8" w:rsidRPr="001E6804">
        <w:rPr>
          <w:rFonts w:cs="Arial"/>
          <w:lang w:val="en-US" w:eastAsia="zh-CN"/>
        </w:rPr>
        <w:t xml:space="preserve"> that:</w:t>
      </w:r>
    </w:p>
    <w:p w14:paraId="094EA68F" w14:textId="77777777" w:rsidR="00F074D8" w:rsidRPr="00621212" w:rsidRDefault="00F074D8" w:rsidP="00F074D8">
      <w:pPr>
        <w:pStyle w:val="ListParagraph"/>
        <w:ind w:left="4122"/>
        <w:rPr>
          <w:rFonts w:cs="Arial"/>
          <w:lang w:val="en-US" w:eastAsia="zh-CN"/>
        </w:rPr>
      </w:pPr>
    </w:p>
    <w:p w14:paraId="29586CE1" w14:textId="668E47EE" w:rsidR="00F074D8" w:rsidRPr="00671936" w:rsidRDefault="00244CCD" w:rsidP="002E4396">
      <w:pPr>
        <w:pStyle w:val="ListParagraph"/>
        <w:numPr>
          <w:ilvl w:val="0"/>
          <w:numId w:val="33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know </w:t>
      </w:r>
      <w:r w:rsidR="00F074D8" w:rsidRPr="00671936">
        <w:rPr>
          <w:rFonts w:cs="Arial"/>
          <w:lang w:val="en-US" w:eastAsia="zh-CN"/>
        </w:rPr>
        <w:t>about tāngata whaikaha</w:t>
      </w:r>
    </w:p>
    <w:p w14:paraId="4055BEAB" w14:textId="099A599F" w:rsidR="00F074D8" w:rsidRDefault="008B6F1B" w:rsidP="00F074D8">
      <w:pPr>
        <w:pStyle w:val="ListParagraph"/>
        <w:ind w:left="4842"/>
        <w:rPr>
          <w:rFonts w:cs="Arial"/>
          <w:lang w:val="en-US" w:eastAsia="zh-CN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980F0B6" wp14:editId="44B5A03E">
                <wp:simplePos x="0" y="0"/>
                <wp:positionH relativeFrom="margin">
                  <wp:posOffset>-318770</wp:posOffset>
                </wp:positionH>
                <wp:positionV relativeFrom="paragraph">
                  <wp:posOffset>413639</wp:posOffset>
                </wp:positionV>
                <wp:extent cx="1787857" cy="2458693"/>
                <wp:effectExtent l="0" t="0" r="317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857" cy="2458693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A drawing of a person&#10;&#10;Description generated with high confidence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BCCE4" id="Group 54" o:spid="_x0000_s1026" style="position:absolute;margin-left:-25.1pt;margin-top:32.55pt;width:140.8pt;height:193.6pt;z-index:251984896;mso-position-horizontal-relative:margin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">
                <v:shape id="Picture 72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F4zDAAAA2wAAAA8AAABkcnMvZG93bnJldi54bWxEj8FqwzAQRO+B/oPYQm+JnBza4EYJwWDq&#10;hkJJ2g9YpI1saq2MpcZ2vz4KBHocZuYNs9mNrhUX6kPjWcFykYEg1t40bBV8f5XzNYgQkQ22nknB&#10;RAF224fZBnPjBz7S5RStSBAOOSqoY+xyKYOuyWFY+I44eWffO4xJ9laaHocEd61cZdmzdNhwWqix&#10;o6Im/XP6dQpc9U76/PZnD1ZPn1yYgGX1odTT47h/BRFpjP/he7syCl5WcPuSfoD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sXjMMAAADbAAAADwAAAAAAAAAAAAAAAACf&#10;AgAAZHJzL2Rvd25yZXYueG1sUEsFBgAAAAAEAAQA9wAAAI8DAAAAAA==&#10;">
                  <v:imagedata r:id="rId157" o:title="A drawing of a person&#10;&#10;Description generated with high confidence"/>
                </v:shape>
                <v:shape id="Picture 73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faHEAAAA2wAAAA8AAABkcnMvZG93bnJldi54bWxEj81qwzAQhO+BvoPYQi8hkfNDElzLIQ0U&#10;Qk5pmgdYrK2t1loZSY3dPn1UKOQ4zMw3TLEdbCuu5INxrGA2zUAQV04brhVc3l8nGxAhImtsHZOC&#10;HwqwLR9GBeba9fxG13OsRYJwyFFBE2OXSxmqhiyGqeuIk/fhvMWYpK+l9tgnuG3lPMtW0qLhtNBg&#10;R/uGqq/zt1VwWMxOtPw0R9MN41+frXYkX3qlnh6H3TOISEO8h//bB61gvYC/L+kHy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TfaHEAAAA2wAAAA8AAAAAAAAAAAAAAAAA&#10;nwIAAGRycy9kb3ducmV2LnhtbFBLBQYAAAAABAAEAPcAAACQAwAAAAA=&#10;">
                  <v:imagedata r:id="rId158" o:title="World_large"/>
                  <v:path arrowok="t"/>
                </v:shape>
                <w10:wrap anchorx="margin"/>
              </v:group>
            </w:pict>
          </mc:Fallback>
        </mc:AlternateContent>
      </w:r>
    </w:p>
    <w:p w14:paraId="6A70F3F9" w14:textId="478DEAD3" w:rsidR="00671936" w:rsidRPr="00621212" w:rsidRDefault="00671936" w:rsidP="00F074D8">
      <w:pPr>
        <w:pStyle w:val="ListParagraph"/>
        <w:ind w:left="4842"/>
        <w:rPr>
          <w:rFonts w:cs="Arial"/>
          <w:lang w:val="en-US" w:eastAsia="zh-CN"/>
        </w:rPr>
      </w:pPr>
    </w:p>
    <w:p w14:paraId="3480722D" w14:textId="5E3A9CB3" w:rsidR="00F074D8" w:rsidRDefault="00F074D8" w:rsidP="002E4396">
      <w:pPr>
        <w:pStyle w:val="ListParagraph"/>
        <w:numPr>
          <w:ilvl w:val="0"/>
          <w:numId w:val="33"/>
        </w:numPr>
        <w:rPr>
          <w:rFonts w:cs="Arial"/>
          <w:lang w:val="en-US" w:eastAsia="zh-CN"/>
        </w:rPr>
      </w:pPr>
      <w:r w:rsidRPr="00671936">
        <w:rPr>
          <w:rFonts w:cs="Arial"/>
          <w:lang w:val="en-US" w:eastAsia="zh-CN"/>
        </w:rPr>
        <w:t>can do the th</w:t>
      </w:r>
      <w:r w:rsidR="005F6A3B">
        <w:rPr>
          <w:rFonts w:cs="Arial"/>
          <w:lang w:val="en-US" w:eastAsia="zh-CN"/>
        </w:rPr>
        <w:t>ings that tāngata whaikaha need</w:t>
      </w:r>
    </w:p>
    <w:p w14:paraId="44373194" w14:textId="7D7EC328" w:rsidR="00C003E1" w:rsidRPr="00671936" w:rsidRDefault="00C003E1" w:rsidP="00C003E1">
      <w:pPr>
        <w:pStyle w:val="ListParagraph"/>
        <w:ind w:left="4122"/>
        <w:rPr>
          <w:rFonts w:cs="Arial"/>
          <w:lang w:val="en-US" w:eastAsia="zh-CN"/>
        </w:rPr>
      </w:pPr>
    </w:p>
    <w:p w14:paraId="72E3BD82" w14:textId="0AFA824C" w:rsidR="00780F0A" w:rsidRPr="00780F0A" w:rsidRDefault="00780F0A" w:rsidP="00780F0A">
      <w:pPr>
        <w:pStyle w:val="ListParagraph"/>
        <w:rPr>
          <w:rFonts w:cs="Arial"/>
          <w:lang w:val="en-US" w:eastAsia="zh-CN"/>
        </w:rPr>
      </w:pPr>
    </w:p>
    <w:p w14:paraId="1D08BA67" w14:textId="3EF34C82" w:rsidR="00780F0A" w:rsidRPr="00780F0A" w:rsidRDefault="00596358" w:rsidP="002E4396">
      <w:pPr>
        <w:pStyle w:val="ListParagraph"/>
        <w:numPr>
          <w:ilvl w:val="0"/>
          <w:numId w:val="32"/>
        </w:numPr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support</w:t>
      </w:r>
      <w:proofErr w:type="gramEnd"/>
      <w:r>
        <w:rPr>
          <w:rFonts w:cs="Arial"/>
          <w:lang w:val="en-US" w:eastAsia="zh-CN"/>
        </w:rPr>
        <w:t xml:space="preserve"> tāngata whaikaha </w:t>
      </w:r>
      <w:r w:rsidR="000D0EF2">
        <w:rPr>
          <w:rFonts w:cs="Arial"/>
          <w:lang w:val="en-US" w:eastAsia="zh-CN"/>
        </w:rPr>
        <w:t xml:space="preserve">to </w:t>
      </w:r>
      <w:r w:rsidR="00F006C5">
        <w:rPr>
          <w:rFonts w:cs="Arial"/>
          <w:lang w:val="en-US" w:eastAsia="zh-CN"/>
        </w:rPr>
        <w:t>be</w:t>
      </w:r>
      <w:r w:rsidR="000D0EF2">
        <w:rPr>
          <w:rFonts w:cs="Arial"/>
          <w:lang w:val="en-US" w:eastAsia="zh-CN"/>
        </w:rPr>
        <w:t xml:space="preserve"> part of Te Ao Māori</w:t>
      </w:r>
      <w:r w:rsidR="005F6A3B">
        <w:rPr>
          <w:rFonts w:cs="Arial"/>
          <w:lang w:val="en-US" w:eastAsia="zh-CN"/>
        </w:rPr>
        <w:t>.</w:t>
      </w:r>
    </w:p>
    <w:p w14:paraId="3EA8E9D6" w14:textId="77777777" w:rsidR="00F074D8" w:rsidRDefault="00F074D8" w:rsidP="00F074D8">
      <w:pPr>
        <w:pStyle w:val="ListParagraph"/>
        <w:rPr>
          <w:rFonts w:cs="Arial"/>
          <w:lang w:val="en-US" w:eastAsia="zh-CN"/>
        </w:rPr>
      </w:pPr>
    </w:p>
    <w:p w14:paraId="711F8723" w14:textId="238711A1" w:rsidR="007E2DB1" w:rsidRDefault="007E2DB1">
      <w:pPr>
        <w:spacing w:line="240" w:lineRule="auto"/>
        <w:ind w:left="0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br w:type="page"/>
      </w:r>
    </w:p>
    <w:p w14:paraId="5B641DD5" w14:textId="7F4683FC" w:rsidR="00C127D3" w:rsidRPr="00AD0FC4" w:rsidRDefault="00B72219" w:rsidP="00AD0FC4">
      <w:pPr>
        <w:rPr>
          <w:rFonts w:cs="Arial"/>
        </w:rPr>
      </w:pPr>
      <w:r w:rsidRPr="00C11A57"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547DB9CF" wp14:editId="06D14929">
            <wp:simplePos x="0" y="0"/>
            <wp:positionH relativeFrom="margin">
              <wp:posOffset>-255182</wp:posOffset>
            </wp:positionH>
            <wp:positionV relativeFrom="paragraph">
              <wp:posOffset>-235866</wp:posOffset>
            </wp:positionV>
            <wp:extent cx="1796282" cy="1796282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82" cy="17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7D3" w:rsidRPr="00C11A57">
        <w:t xml:space="preserve">The </w:t>
      </w:r>
      <w:r w:rsidR="00C127D3" w:rsidRPr="00C11A57">
        <w:rPr>
          <w:b/>
        </w:rPr>
        <w:t>2nd</w:t>
      </w:r>
      <w:r w:rsidR="00C127D3" w:rsidRPr="00C11A57">
        <w:t xml:space="preserve"> </w:t>
      </w:r>
      <w:r w:rsidR="00C127D3" w:rsidRPr="00C11A57">
        <w:rPr>
          <w:b/>
        </w:rPr>
        <w:t>goal</w:t>
      </w:r>
      <w:r w:rsidR="00C11A57" w:rsidRPr="00C11A57">
        <w:t xml:space="preserve"> is</w:t>
      </w:r>
      <w:r w:rsidR="00C127D3" w:rsidRPr="00C11A57">
        <w:rPr>
          <w:rFonts w:cs="Arial"/>
          <w:lang w:val="en-US" w:eastAsia="zh-CN"/>
        </w:rPr>
        <w:t xml:space="preserve"> </w:t>
      </w:r>
      <w:r w:rsidR="00C11A57" w:rsidRPr="00C11A57">
        <w:rPr>
          <w:rFonts w:cs="Arial"/>
          <w:lang w:val="en-US" w:eastAsia="zh-CN"/>
        </w:rPr>
        <w:t>for</w:t>
      </w:r>
      <w:r w:rsidR="00AD0FC4">
        <w:rPr>
          <w:rFonts w:cs="Arial"/>
          <w:lang w:val="en-US" w:eastAsia="zh-CN"/>
        </w:rPr>
        <w:t xml:space="preserve"> </w:t>
      </w:r>
      <w:r w:rsidR="00C11A57" w:rsidRPr="00AD0FC4">
        <w:rPr>
          <w:rFonts w:cs="Arial"/>
          <w:lang w:val="en-US" w:eastAsia="zh-CN"/>
        </w:rPr>
        <w:t>communities of tāngata whaikaha to know about disability issues.</w:t>
      </w:r>
    </w:p>
    <w:p w14:paraId="0031DB67" w14:textId="6084B49C" w:rsidR="00C11A57" w:rsidRPr="00C11A57" w:rsidRDefault="00C11A57" w:rsidP="00C11A57">
      <w:pPr>
        <w:pStyle w:val="ListParagraph"/>
        <w:ind w:left="4122"/>
        <w:rPr>
          <w:rFonts w:cs="Arial"/>
          <w:lang w:val="en-US" w:eastAsia="zh-CN"/>
        </w:rPr>
      </w:pPr>
    </w:p>
    <w:p w14:paraId="7A226890" w14:textId="5E11C1BA" w:rsidR="00C11A57" w:rsidRPr="00C11A57" w:rsidRDefault="00C11A57" w:rsidP="00C11A57">
      <w:pPr>
        <w:pStyle w:val="ListParagraph"/>
        <w:ind w:left="4122"/>
        <w:rPr>
          <w:rFonts w:cs="Arial"/>
          <w:lang w:val="en-US" w:eastAsia="zh-CN"/>
        </w:rPr>
      </w:pPr>
      <w:r w:rsidRPr="00C11A57">
        <w:rPr>
          <w:rFonts w:cs="Arial"/>
          <w:noProof/>
          <w:lang w:val="en-NZ" w:eastAsia="en-NZ"/>
        </w:rPr>
        <w:drawing>
          <wp:anchor distT="0" distB="0" distL="114300" distR="114300" simplePos="0" relativeHeight="252132352" behindDoc="0" locked="0" layoutInCell="1" allowOverlap="1" wp14:anchorId="0C680586" wp14:editId="25F06D2F">
            <wp:simplePos x="0" y="0"/>
            <wp:positionH relativeFrom="margin">
              <wp:posOffset>-526869</wp:posOffset>
            </wp:positionH>
            <wp:positionV relativeFrom="paragraph">
              <wp:posOffset>365125</wp:posOffset>
            </wp:positionV>
            <wp:extent cx="2291715" cy="1497330"/>
            <wp:effectExtent l="0" t="0" r="0" b="762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amily-meal.jp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257EE" w14:textId="27B3668D" w:rsidR="00C11A57" w:rsidRPr="00C11A57" w:rsidRDefault="00C11A57" w:rsidP="00AD0FC4">
      <w:pPr>
        <w:pStyle w:val="ListParagraph"/>
        <w:ind w:left="3402"/>
        <w:rPr>
          <w:rFonts w:cs="Arial"/>
          <w:lang w:val="en-US" w:eastAsia="zh-CN"/>
        </w:rPr>
      </w:pPr>
      <w:r w:rsidRPr="00C11A57">
        <w:rPr>
          <w:rFonts w:cs="Arial"/>
          <w:lang w:val="en-US" w:eastAsia="zh-CN"/>
        </w:rPr>
        <w:t>These communities will include:</w:t>
      </w:r>
    </w:p>
    <w:p w14:paraId="7BC3F5A3" w14:textId="2A022215" w:rsidR="00C11A57" w:rsidRPr="00C11A57" w:rsidRDefault="00C11A57" w:rsidP="00AD0FC4">
      <w:pPr>
        <w:pStyle w:val="ListParagraph"/>
        <w:ind w:left="3402"/>
        <w:rPr>
          <w:rFonts w:cs="Arial"/>
          <w:lang w:val="en-US" w:eastAsia="zh-CN"/>
        </w:rPr>
      </w:pPr>
    </w:p>
    <w:p w14:paraId="2871FE46" w14:textId="17FD158B" w:rsidR="00C11A57" w:rsidRPr="00C11A57" w:rsidRDefault="00C11A57" w:rsidP="00AD0FC4">
      <w:pPr>
        <w:pStyle w:val="ListParagraph"/>
        <w:numPr>
          <w:ilvl w:val="1"/>
          <w:numId w:val="33"/>
        </w:numPr>
        <w:ind w:left="4122"/>
        <w:rPr>
          <w:rFonts w:cs="Arial"/>
          <w:lang w:val="en-US" w:eastAsia="zh-CN"/>
        </w:rPr>
      </w:pPr>
      <w:r w:rsidRPr="00C11A57">
        <w:rPr>
          <w:rFonts w:cs="Arial"/>
          <w:lang w:val="en-US" w:eastAsia="zh-CN"/>
        </w:rPr>
        <w:t>whānau</w:t>
      </w:r>
    </w:p>
    <w:p w14:paraId="3BB9BFEE" w14:textId="63302B84" w:rsidR="00C11A57" w:rsidRPr="00C11A57" w:rsidRDefault="00C11A57" w:rsidP="00AD0FC4">
      <w:pPr>
        <w:pStyle w:val="ListParagraph"/>
        <w:ind w:left="4122"/>
        <w:rPr>
          <w:rFonts w:cs="Arial"/>
          <w:lang w:val="en-US" w:eastAsia="zh-CN"/>
        </w:rPr>
      </w:pPr>
      <w:r w:rsidRPr="00C11A57">
        <w:rPr>
          <w:rFonts w:cs="Arial"/>
          <w:noProof/>
          <w:lang w:val="en-NZ" w:eastAsia="en-NZ"/>
        </w:rPr>
        <w:drawing>
          <wp:anchor distT="0" distB="0" distL="114300" distR="114300" simplePos="0" relativeHeight="252131328" behindDoc="0" locked="0" layoutInCell="1" allowOverlap="1" wp14:anchorId="7CD8CFE6" wp14:editId="13995BE6">
            <wp:simplePos x="0" y="0"/>
            <wp:positionH relativeFrom="column">
              <wp:posOffset>-439057</wp:posOffset>
            </wp:positionH>
            <wp:positionV relativeFrom="paragraph">
              <wp:posOffset>363220</wp:posOffset>
            </wp:positionV>
            <wp:extent cx="1746885" cy="1863725"/>
            <wp:effectExtent l="0" t="0" r="5715" b="3175"/>
            <wp:wrapNone/>
            <wp:docPr id="259" name="Picture 259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generated with high confidence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4E32D" w14:textId="590FCAC7" w:rsidR="00C11A57" w:rsidRPr="00C11A57" w:rsidRDefault="00C11A57" w:rsidP="00AD0FC4">
      <w:pPr>
        <w:pStyle w:val="ListParagraph"/>
        <w:ind w:left="4122"/>
        <w:rPr>
          <w:rFonts w:cs="Arial"/>
          <w:lang w:val="en-US" w:eastAsia="zh-CN"/>
        </w:rPr>
      </w:pPr>
    </w:p>
    <w:p w14:paraId="062CC93F" w14:textId="3D3151FC" w:rsidR="00C11A57" w:rsidRPr="00C11A57" w:rsidRDefault="00EC5C1C" w:rsidP="00AD0FC4">
      <w:pPr>
        <w:pStyle w:val="ListParagraph"/>
        <w:numPr>
          <w:ilvl w:val="1"/>
          <w:numId w:val="33"/>
        </w:numPr>
        <w:ind w:left="4122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hapū</w:t>
      </w:r>
    </w:p>
    <w:p w14:paraId="368C2DC2" w14:textId="67C6DA6A" w:rsidR="00C11A57" w:rsidRPr="00C11A57" w:rsidRDefault="00C11A57" w:rsidP="00AD0FC4">
      <w:pPr>
        <w:pStyle w:val="ListParagraph"/>
        <w:ind w:left="3402"/>
        <w:rPr>
          <w:rFonts w:cs="Arial"/>
          <w:lang w:val="en-US" w:eastAsia="zh-CN"/>
        </w:rPr>
      </w:pPr>
    </w:p>
    <w:p w14:paraId="3AC44158" w14:textId="0AB0C716" w:rsidR="00C11A57" w:rsidRPr="00C11A57" w:rsidRDefault="00C11A57" w:rsidP="00AD0FC4">
      <w:pPr>
        <w:pStyle w:val="ListParagraph"/>
        <w:tabs>
          <w:tab w:val="left" w:pos="6024"/>
        </w:tabs>
        <w:ind w:left="3402"/>
        <w:rPr>
          <w:rFonts w:cs="Arial"/>
          <w:lang w:val="en-US" w:eastAsia="zh-CN"/>
        </w:rPr>
      </w:pPr>
      <w:r w:rsidRPr="00C11A57">
        <w:rPr>
          <w:rFonts w:cs="Arial"/>
          <w:lang w:val="en-US" w:eastAsia="zh-CN"/>
        </w:rPr>
        <w:tab/>
      </w:r>
    </w:p>
    <w:p w14:paraId="2AD94ED2" w14:textId="4C568D3D" w:rsidR="00C127D3" w:rsidRPr="00C11A57" w:rsidRDefault="00EC5C1C" w:rsidP="00AD0FC4">
      <w:pPr>
        <w:pStyle w:val="ListParagraph"/>
        <w:numPr>
          <w:ilvl w:val="1"/>
          <w:numId w:val="33"/>
        </w:numPr>
        <w:ind w:left="4122"/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iwi</w:t>
      </w:r>
      <w:proofErr w:type="gramEnd"/>
      <w:r w:rsidR="00C11A57" w:rsidRPr="00C11A57">
        <w:rPr>
          <w:rFonts w:cs="Arial"/>
          <w:lang w:val="en-US" w:eastAsia="zh-CN"/>
        </w:rPr>
        <w:t>.</w:t>
      </w:r>
    </w:p>
    <w:p w14:paraId="37004FE0" w14:textId="77777777" w:rsidR="00C11A57" w:rsidRPr="00C11A57" w:rsidRDefault="00C11A57" w:rsidP="00AD0FC4">
      <w:pPr>
        <w:ind w:left="2682"/>
        <w:rPr>
          <w:rFonts w:cs="Arial"/>
          <w:lang w:val="en-US" w:eastAsia="zh-CN"/>
        </w:rPr>
      </w:pPr>
    </w:p>
    <w:p w14:paraId="17172093" w14:textId="48F8AF13" w:rsidR="00C11A57" w:rsidRPr="00C11A57" w:rsidRDefault="00C11A57" w:rsidP="00AD0FC4">
      <w:pPr>
        <w:ind w:left="3600"/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33376" behindDoc="1" locked="0" layoutInCell="1" allowOverlap="1" wp14:anchorId="132126B8" wp14:editId="7D674664">
            <wp:simplePos x="0" y="0"/>
            <wp:positionH relativeFrom="margin">
              <wp:posOffset>-460102</wp:posOffset>
            </wp:positionH>
            <wp:positionV relativeFrom="paragraph">
              <wp:posOffset>367665</wp:posOffset>
            </wp:positionV>
            <wp:extent cx="2182024" cy="1112520"/>
            <wp:effectExtent l="0" t="0" r="889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d Working Practice.jpg"/>
                    <pic:cNvPicPr/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24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65AA" w14:textId="6A0B2789" w:rsidR="00C11A57" w:rsidRPr="00C11A57" w:rsidRDefault="00C11A57" w:rsidP="00AD0FC4">
      <w:pPr>
        <w:ind w:left="3600"/>
        <w:rPr>
          <w:rFonts w:cs="Arial"/>
          <w:lang w:val="en-US" w:eastAsia="zh-CN"/>
        </w:rPr>
      </w:pPr>
      <w:r w:rsidRPr="00C11A57">
        <w:rPr>
          <w:rFonts w:cs="Arial"/>
          <w:lang w:val="en-US" w:eastAsia="zh-CN"/>
        </w:rPr>
        <w:t>These communities will get information about disability issues from things that have been made together with tāngata whaikaha.</w:t>
      </w:r>
    </w:p>
    <w:p w14:paraId="41DBA378" w14:textId="3553012B" w:rsidR="000F57D2" w:rsidRDefault="000F57D2">
      <w:pPr>
        <w:spacing w:line="240" w:lineRule="auto"/>
        <w:ind w:left="0"/>
      </w:pPr>
      <w:r>
        <w:br w:type="page"/>
      </w:r>
    </w:p>
    <w:p w14:paraId="06E97872" w14:textId="2A98C573" w:rsidR="00BA6C41" w:rsidRDefault="003146CB" w:rsidP="00BA6C41">
      <w:r>
        <w:rPr>
          <w:noProof/>
          <w:lang w:val="en-NZ" w:eastAsia="en-NZ"/>
        </w:rPr>
        <w:drawing>
          <wp:anchor distT="0" distB="0" distL="114300" distR="114300" simplePos="0" relativeHeight="251763712" behindDoc="0" locked="0" layoutInCell="1" allowOverlap="1" wp14:anchorId="63C6C5F9" wp14:editId="7E04613C">
            <wp:simplePos x="0" y="0"/>
            <wp:positionH relativeFrom="column">
              <wp:posOffset>-574040</wp:posOffset>
            </wp:positionH>
            <wp:positionV relativeFrom="paragraph">
              <wp:posOffset>-269471</wp:posOffset>
            </wp:positionV>
            <wp:extent cx="2423795" cy="1201420"/>
            <wp:effectExtent l="0" t="0" r="0" b="0"/>
            <wp:wrapNone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C41">
        <w:t>To make the</w:t>
      </w:r>
      <w:r w:rsidR="005F6A3B">
        <w:t>se</w:t>
      </w:r>
      <w:r w:rsidR="00BA6C41">
        <w:t xml:space="preserve"> </w:t>
      </w:r>
      <w:r w:rsidR="00BA6C41" w:rsidRPr="00F65518">
        <w:rPr>
          <w:b/>
        </w:rPr>
        <w:t>goal</w:t>
      </w:r>
      <w:r w:rsidR="00BA6C41">
        <w:rPr>
          <w:b/>
        </w:rPr>
        <w:t>s</w:t>
      </w:r>
      <w:r w:rsidR="00BA6C41">
        <w:t xml:space="preserve"> </w:t>
      </w:r>
      <w:r w:rsidR="005F6A3B">
        <w:t>r</w:t>
      </w:r>
      <w:r w:rsidR="00BA6C41">
        <w:t xml:space="preserve">eal the </w:t>
      </w:r>
      <w:r w:rsidR="00BA6C41" w:rsidRPr="00B64F46">
        <w:rPr>
          <w:b/>
        </w:rPr>
        <w:t>Ministry</w:t>
      </w:r>
      <w:r w:rsidR="00BA6C41">
        <w:t xml:space="preserve"> </w:t>
      </w:r>
      <w:r w:rsidR="00BA6C41" w:rsidRPr="00B64F46">
        <w:rPr>
          <w:b/>
        </w:rPr>
        <w:t>of</w:t>
      </w:r>
      <w:r w:rsidR="00BA6C41">
        <w:t xml:space="preserve"> </w:t>
      </w:r>
      <w:r w:rsidR="00BA6C41" w:rsidRPr="00B64F46">
        <w:rPr>
          <w:b/>
        </w:rPr>
        <w:t>Health</w:t>
      </w:r>
      <w:r w:rsidR="00BA6C41">
        <w:t xml:space="preserve"> will:</w:t>
      </w:r>
    </w:p>
    <w:p w14:paraId="74314C8E" w14:textId="7CF6E6A9" w:rsidR="00BA6C41" w:rsidRDefault="004361AC" w:rsidP="00BA6C41">
      <w:r>
        <w:rPr>
          <w:noProof/>
          <w:lang w:val="en-NZ" w:eastAsia="en-NZ"/>
        </w:rPr>
        <w:drawing>
          <wp:anchor distT="0" distB="0" distL="114300" distR="114300" simplePos="0" relativeHeight="251630591" behindDoc="0" locked="0" layoutInCell="1" allowOverlap="1" wp14:anchorId="38290DDE" wp14:editId="09134531">
            <wp:simplePos x="0" y="0"/>
            <wp:positionH relativeFrom="column">
              <wp:posOffset>-213360</wp:posOffset>
            </wp:positionH>
            <wp:positionV relativeFrom="paragraph">
              <wp:posOffset>145184</wp:posOffset>
            </wp:positionV>
            <wp:extent cx="1711841" cy="1711841"/>
            <wp:effectExtent l="0" t="0" r="3175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1" cy="17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5E82" w14:textId="4B44BDB0" w:rsidR="00B6666A" w:rsidRDefault="004361AC" w:rsidP="002E4396">
      <w:pPr>
        <w:pStyle w:val="ListParagraph"/>
        <w:numPr>
          <w:ilvl w:val="0"/>
          <w:numId w:val="32"/>
        </w:num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63E64686" wp14:editId="43522F29">
            <wp:simplePos x="0" y="0"/>
            <wp:positionH relativeFrom="column">
              <wp:posOffset>201768</wp:posOffset>
            </wp:positionH>
            <wp:positionV relativeFrom="paragraph">
              <wp:posOffset>933981</wp:posOffset>
            </wp:positionV>
            <wp:extent cx="914400" cy="914400"/>
            <wp:effectExtent l="0" t="0" r="0" b="0"/>
            <wp:wrapNone/>
            <wp:docPr id="382" name="Graphic 382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nformation.svg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982">
        <w:rPr>
          <w:rFonts w:cs="Arial"/>
          <w:lang w:val="en-US" w:eastAsia="zh-CN"/>
        </w:rPr>
        <w:t>make services better</w:t>
      </w:r>
      <w:r w:rsidR="00690D27">
        <w:rPr>
          <w:rFonts w:cs="Arial"/>
          <w:lang w:val="en-US" w:eastAsia="zh-CN"/>
        </w:rPr>
        <w:t xml:space="preserve"> by using </w:t>
      </w:r>
      <w:r w:rsidR="003D7E39">
        <w:rPr>
          <w:rFonts w:cs="Arial"/>
          <w:lang w:val="en-US" w:eastAsia="zh-CN"/>
        </w:rPr>
        <w:t>information</w:t>
      </w:r>
      <w:r w:rsidR="00690D27">
        <w:rPr>
          <w:rFonts w:cs="Arial"/>
          <w:lang w:val="en-US" w:eastAsia="zh-CN"/>
        </w:rPr>
        <w:t xml:space="preserve"> </w:t>
      </w:r>
      <w:r w:rsidR="00852CA4">
        <w:rPr>
          <w:rFonts w:cs="Arial"/>
          <w:lang w:val="en-US" w:eastAsia="zh-CN"/>
        </w:rPr>
        <w:t>they have about services</w:t>
      </w:r>
    </w:p>
    <w:p w14:paraId="64005132" w14:textId="08C0599A" w:rsidR="00362982" w:rsidRDefault="00362982" w:rsidP="00362982">
      <w:pPr>
        <w:rPr>
          <w:rFonts w:cs="Arial"/>
          <w:lang w:val="en-US" w:eastAsia="zh-CN"/>
        </w:rPr>
      </w:pPr>
    </w:p>
    <w:p w14:paraId="70A7DB77" w14:textId="77777777" w:rsidR="00362982" w:rsidRPr="00362982" w:rsidRDefault="00362982" w:rsidP="00362982">
      <w:pPr>
        <w:rPr>
          <w:rFonts w:cs="Arial"/>
          <w:lang w:val="en-US" w:eastAsia="zh-CN"/>
        </w:rPr>
      </w:pPr>
    </w:p>
    <w:p w14:paraId="4F5A6A46" w14:textId="770E64BE" w:rsidR="00707CAA" w:rsidRPr="00AE4057" w:rsidRDefault="007F1B12" w:rsidP="002E4396">
      <w:pPr>
        <w:pStyle w:val="ListParagraph"/>
        <w:numPr>
          <w:ilvl w:val="0"/>
          <w:numId w:val="32"/>
        </w:numPr>
        <w:rPr>
          <w:rFonts w:cs="Arial"/>
          <w:lang w:val="en-US" w:eastAsia="zh-CN"/>
        </w:rPr>
      </w:pPr>
      <w:r w:rsidRPr="00AE4057"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DED443A" wp14:editId="42E800E0">
                <wp:simplePos x="0" y="0"/>
                <wp:positionH relativeFrom="column">
                  <wp:posOffset>-382359</wp:posOffset>
                </wp:positionH>
                <wp:positionV relativeFrom="paragraph">
                  <wp:posOffset>178908</wp:posOffset>
                </wp:positionV>
                <wp:extent cx="2136627" cy="1307613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627" cy="1307613"/>
                          <a:chOff x="0" y="0"/>
                          <a:chExt cx="2575427" cy="173291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close up of a logo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4372" y="489098"/>
                            <a:ext cx="821055" cy="105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B6157" id="Group 209" o:spid="_x0000_s1026" style="position:absolute;margin-left:-30.1pt;margin-top:14.1pt;width:168.25pt;height:102.95pt;z-index:251997184;mso-width-relative:margin;mso-height-relative:margin" coordsize="25754,17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">
                <v:shape id="Picture 198" o:spid="_x0000_s1027" type="#_x0000_t75" style="position:absolute;width:17329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Eq7rGAAAA3AAAAA8AAABkcnMvZG93bnJldi54bWxEj0FvwjAMhe+T9h8iT9ptpDAJRkdAE1Kn&#10;HeBQ2A+wGtNUa5yuCbTbr8cHJG623vN7n1eb0bfqQn1sAhuYTjJQxFWwDdcGvo/FyxuomJAttoHJ&#10;wB9F2KwfH1aY2zBwSZdDqpWEcMzRgEupy7WOlSOPcRI6YtFOofeYZO1rbXscJNy3epZlc+2xYWlw&#10;2NHWUfVzOHsDgz667ed0Vy129W/RFP/j/rUsjXl+Gj/eQSUa0918u/6ygr8UWnlGJt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SrusYAAADcAAAADwAAAAAAAAAAAAAA&#10;AACfAgAAZHJzL2Rvd25yZXYueG1sUEsFBgAAAAAEAAQA9wAAAJIDAAAAAA==&#10;">
                  <v:imagedata r:id="rId165" o:title=""/>
                  <v:path arrowok="t"/>
                </v:shape>
                <v:shape id="Picture 200" o:spid="_x0000_s1028" type="#_x0000_t75" alt="A close up of a logo&#10;&#10;Description generated with high confidence" style="position:absolute;left:17543;top:4890;width:8211;height:1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VC7FAAAA3AAAAA8AAABkcnMvZG93bnJldi54bWxEj0Frg0AUhO+F/oflFXIpcW0CpthsQlMQ&#10;pJcSEwq5PdxXFd234m6N/vtuoJDjMDPfMNv9ZDox0uAaywpeohgEcWl1w5WC8ylbvoJwHlljZ5kU&#10;zORgv3t82GKq7ZWPNBa+EgHCLkUFtfd9KqUrazLoItsTB+/HDgZ9kEMl9YDXADedXMVxIg02HBZq&#10;7OmjprItfo2C9pK32aFPsk3Fz1/r7+4Qz5+TUoun6f0NhKfJ38P/7VwrCES4nQlH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VQuxQAAANwAAAAPAAAAAAAAAAAAAAAA&#10;AJ8CAABkcnMvZG93bnJldi54bWxQSwUGAAAAAAQABAD3AAAAkQMAAAAA&#10;">
                  <v:imagedata r:id="rId166" o:title="A close up of a logo&#10;&#10;Description generated with high confidence"/>
                  <v:path arrowok="t"/>
                </v:shape>
              </v:group>
            </w:pict>
          </mc:Fallback>
        </mc:AlternateContent>
      </w:r>
      <w:r w:rsidR="00D4185B" w:rsidRPr="00AE4057">
        <w:rPr>
          <w:rFonts w:cs="Arial"/>
          <w:lang w:val="en-US" w:eastAsia="zh-CN"/>
        </w:rPr>
        <w:t>work wi</w:t>
      </w:r>
      <w:r w:rsidR="005F6A3B" w:rsidRPr="00AE4057">
        <w:rPr>
          <w:rFonts w:cs="Arial"/>
          <w:lang w:val="en-US" w:eastAsia="zh-CN"/>
        </w:rPr>
        <w:t xml:space="preserve">th tāngata whaikaha to make </w:t>
      </w:r>
      <w:r w:rsidR="00D4185B" w:rsidRPr="00AE4057">
        <w:rPr>
          <w:rFonts w:cs="Arial"/>
          <w:lang w:val="en-US" w:eastAsia="zh-CN"/>
        </w:rPr>
        <w:t xml:space="preserve">services that will </w:t>
      </w:r>
      <w:r w:rsidR="00A47AAA" w:rsidRPr="00AE4057">
        <w:rPr>
          <w:rFonts w:cs="Arial"/>
          <w:lang w:val="en-US" w:eastAsia="zh-CN"/>
        </w:rPr>
        <w:t>help tā</w:t>
      </w:r>
      <w:r w:rsidR="00362982" w:rsidRPr="00AE4057">
        <w:rPr>
          <w:rFonts w:cs="Arial"/>
          <w:lang w:val="en-US" w:eastAsia="zh-CN"/>
        </w:rPr>
        <w:t>ngata whaikaha to</w:t>
      </w:r>
      <w:r w:rsidR="00A47AAA" w:rsidRPr="00AE4057">
        <w:rPr>
          <w:rFonts w:cs="Arial"/>
          <w:lang w:val="en-US" w:eastAsia="zh-CN"/>
        </w:rPr>
        <w:t xml:space="preserve"> have good lives</w:t>
      </w:r>
    </w:p>
    <w:p w14:paraId="2530BE64" w14:textId="3A06FC77" w:rsidR="008C061A" w:rsidRDefault="00EA5CE3" w:rsidP="008C061A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3141B0F7" wp14:editId="59766811">
            <wp:simplePos x="0" y="0"/>
            <wp:positionH relativeFrom="margin">
              <wp:align>left</wp:align>
            </wp:positionH>
            <wp:positionV relativeFrom="paragraph">
              <wp:posOffset>187930</wp:posOffset>
            </wp:positionV>
            <wp:extent cx="1233321" cy="1426546"/>
            <wp:effectExtent l="0" t="0" r="5080" b="2540"/>
            <wp:wrapNone/>
            <wp:docPr id="210" name="Picture 210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arae_meeting_300.jpg"/>
                    <pic:cNvPicPr/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21" cy="142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0CBF6" w14:textId="38554363" w:rsidR="00F87EF8" w:rsidRDefault="00F87EF8" w:rsidP="008C061A">
      <w:pPr>
        <w:rPr>
          <w:rFonts w:cs="Arial"/>
          <w:lang w:val="en-US" w:eastAsia="zh-CN"/>
        </w:rPr>
      </w:pPr>
    </w:p>
    <w:p w14:paraId="2AACD00A" w14:textId="5D5E377F" w:rsidR="008C061A" w:rsidRDefault="00C0052E" w:rsidP="002E4396">
      <w:pPr>
        <w:pStyle w:val="ListParagraph"/>
        <w:numPr>
          <w:ilvl w:val="0"/>
          <w:numId w:val="32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make sure there are </w:t>
      </w:r>
      <w:r w:rsidR="00852CA4">
        <w:rPr>
          <w:rFonts w:cs="Arial"/>
          <w:lang w:val="en-US" w:eastAsia="zh-CN"/>
        </w:rPr>
        <w:t>more Māori in the Ministry of Health</w:t>
      </w:r>
      <w:r w:rsidR="00457B16">
        <w:rPr>
          <w:rFonts w:cs="Arial"/>
          <w:lang w:val="en-US" w:eastAsia="zh-CN"/>
        </w:rPr>
        <w:t xml:space="preserve"> Disability Support group</w:t>
      </w:r>
    </w:p>
    <w:p w14:paraId="2C4A3424" w14:textId="54416CDC" w:rsidR="00614178" w:rsidRDefault="00852CA4" w:rsidP="00614178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01280" behindDoc="0" locked="0" layoutInCell="1" allowOverlap="1" wp14:anchorId="179CBF8B" wp14:editId="2E833416">
            <wp:simplePos x="0" y="0"/>
            <wp:positionH relativeFrom="column">
              <wp:posOffset>223809</wp:posOffset>
            </wp:positionH>
            <wp:positionV relativeFrom="paragraph">
              <wp:posOffset>124114</wp:posOffset>
            </wp:positionV>
            <wp:extent cx="1202236" cy="1136113"/>
            <wp:effectExtent l="0" t="0" r="0" b="6985"/>
            <wp:wrapNone/>
            <wp:docPr id="212" name="Picture 212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nformation Easy It Access.jpg"/>
                    <pic:cNvPicPr/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236" cy="113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F93BE" w14:textId="34A5B5EF" w:rsidR="00614178" w:rsidRDefault="00614178" w:rsidP="00614178">
      <w:pPr>
        <w:rPr>
          <w:rFonts w:cs="Arial"/>
          <w:lang w:val="en-US" w:eastAsia="zh-CN"/>
        </w:rPr>
      </w:pPr>
    </w:p>
    <w:p w14:paraId="1C22EBF1" w14:textId="2D964608" w:rsidR="00614178" w:rsidRDefault="00EA5CE3" w:rsidP="002E4396">
      <w:pPr>
        <w:pStyle w:val="ListParagraph"/>
        <w:numPr>
          <w:ilvl w:val="0"/>
          <w:numId w:val="32"/>
        </w:num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 wp14:anchorId="125F2B9A" wp14:editId="7A71F6A5">
            <wp:simplePos x="0" y="0"/>
            <wp:positionH relativeFrom="margin">
              <wp:posOffset>-732480</wp:posOffset>
            </wp:positionH>
            <wp:positionV relativeFrom="paragraph">
              <wp:posOffset>194945</wp:posOffset>
            </wp:positionV>
            <wp:extent cx="1318437" cy="1524996"/>
            <wp:effectExtent l="0" t="0" r="0" b="0"/>
            <wp:wrapNone/>
            <wp:docPr id="211" name="Picture 211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arae_meeting_300.jpg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52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E68">
        <w:rPr>
          <w:rFonts w:cs="Arial"/>
          <w:noProof/>
          <w:lang w:val="en-NZ" w:eastAsia="en-NZ"/>
        </w:rPr>
        <w:drawing>
          <wp:anchor distT="0" distB="0" distL="114300" distR="114300" simplePos="0" relativeHeight="251628541" behindDoc="0" locked="0" layoutInCell="1" allowOverlap="1" wp14:anchorId="427C8BB8" wp14:editId="0110232A">
            <wp:simplePos x="0" y="0"/>
            <wp:positionH relativeFrom="column">
              <wp:posOffset>615109</wp:posOffset>
            </wp:positionH>
            <wp:positionV relativeFrom="paragraph">
              <wp:posOffset>789158</wp:posOffset>
            </wp:positionV>
            <wp:extent cx="1339703" cy="1198260"/>
            <wp:effectExtent l="0" t="0" r="0" b="190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ccess Vital.jpg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03" cy="119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52CA4">
        <w:rPr>
          <w:rFonts w:cs="Arial"/>
          <w:lang w:val="en-US" w:eastAsia="zh-CN"/>
        </w:rPr>
        <w:t>make</w:t>
      </w:r>
      <w:proofErr w:type="gramEnd"/>
      <w:r w:rsidR="00852CA4">
        <w:rPr>
          <w:rFonts w:cs="Arial"/>
          <w:lang w:val="en-US" w:eastAsia="zh-CN"/>
        </w:rPr>
        <w:t xml:space="preserve"> sure that more people in the Ministry of Health</w:t>
      </w:r>
      <w:r w:rsidR="00614178" w:rsidRPr="00614178">
        <w:rPr>
          <w:rFonts w:cs="Arial"/>
          <w:lang w:val="en-US" w:eastAsia="zh-CN"/>
        </w:rPr>
        <w:t xml:space="preserve"> Disability Support group</w:t>
      </w:r>
      <w:r w:rsidR="005428F8">
        <w:rPr>
          <w:rFonts w:cs="Arial"/>
          <w:lang w:val="en-US" w:eastAsia="zh-CN"/>
        </w:rPr>
        <w:t xml:space="preserve"> can do what Māori need</w:t>
      </w:r>
      <w:r w:rsidR="003C70C1">
        <w:rPr>
          <w:rFonts w:cs="Arial"/>
          <w:lang w:val="en-US" w:eastAsia="zh-CN"/>
        </w:rPr>
        <w:t>.</w:t>
      </w:r>
    </w:p>
    <w:p w14:paraId="0B15104D" w14:textId="1729A980" w:rsidR="003C70C1" w:rsidRDefault="003C70C1">
      <w:pPr>
        <w:spacing w:line="240" w:lineRule="auto"/>
        <w:ind w:left="0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br w:type="page"/>
      </w:r>
    </w:p>
    <w:p w14:paraId="39BB1390" w14:textId="454F4FBE" w:rsidR="0074377C" w:rsidRPr="00F41769" w:rsidRDefault="009D54C7" w:rsidP="00537D95">
      <w:pPr>
        <w:rPr>
          <w:rFonts w:cs="Arial"/>
        </w:rPr>
      </w:pPr>
      <w:r w:rsidRPr="00F41769">
        <w:rPr>
          <w:rFonts w:cs="Arial"/>
          <w:noProof/>
          <w:lang w:val="en-NZ" w:eastAsia="en-NZ"/>
        </w:rPr>
        <w:drawing>
          <wp:anchor distT="0" distB="0" distL="114300" distR="114300" simplePos="0" relativeHeight="251764736" behindDoc="0" locked="0" layoutInCell="1" allowOverlap="1" wp14:anchorId="2E5E96B5" wp14:editId="6321A240">
            <wp:simplePos x="0" y="0"/>
            <wp:positionH relativeFrom="column">
              <wp:posOffset>-605598</wp:posOffset>
            </wp:positionH>
            <wp:positionV relativeFrom="paragraph">
              <wp:posOffset>-287551</wp:posOffset>
            </wp:positionV>
            <wp:extent cx="2423795" cy="1201420"/>
            <wp:effectExtent l="0" t="0" r="0" b="0"/>
            <wp:wrapNone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A3B" w:rsidRPr="00F41769">
        <w:rPr>
          <w:rFonts w:cs="Arial"/>
        </w:rPr>
        <w:t>To make the</w:t>
      </w:r>
      <w:r w:rsidR="00852CA4">
        <w:rPr>
          <w:rFonts w:cs="Arial"/>
        </w:rPr>
        <w:t>se</w:t>
      </w:r>
      <w:r w:rsidR="005F6A3B" w:rsidRPr="00F41769">
        <w:rPr>
          <w:rFonts w:cs="Arial"/>
        </w:rPr>
        <w:t xml:space="preserve"> </w:t>
      </w:r>
      <w:r w:rsidR="005F6A3B" w:rsidRPr="00852CA4">
        <w:rPr>
          <w:rFonts w:cs="Arial"/>
          <w:b/>
        </w:rPr>
        <w:t>goals</w:t>
      </w:r>
      <w:r w:rsidR="005F6A3B" w:rsidRPr="00F41769">
        <w:rPr>
          <w:rFonts w:cs="Arial"/>
        </w:rPr>
        <w:t xml:space="preserve"> real</w:t>
      </w:r>
      <w:r w:rsidR="00F41769" w:rsidRPr="00F41769">
        <w:rPr>
          <w:rFonts w:cs="Arial"/>
        </w:rPr>
        <w:t xml:space="preserve"> </w:t>
      </w:r>
      <w:r w:rsidR="00537D95" w:rsidRPr="00F41769">
        <w:rPr>
          <w:rFonts w:cs="Arial"/>
        </w:rPr>
        <w:t xml:space="preserve">The </w:t>
      </w:r>
      <w:r w:rsidR="00537D95" w:rsidRPr="00F41769">
        <w:rPr>
          <w:rFonts w:cs="Arial"/>
          <w:b/>
        </w:rPr>
        <w:t>Ministry</w:t>
      </w:r>
      <w:r w:rsidR="00537D95" w:rsidRPr="00F41769">
        <w:rPr>
          <w:rFonts w:cs="Arial"/>
        </w:rPr>
        <w:t xml:space="preserve"> </w:t>
      </w:r>
      <w:r w:rsidR="00537D95" w:rsidRPr="00F41769">
        <w:rPr>
          <w:rFonts w:cs="Arial"/>
          <w:b/>
        </w:rPr>
        <w:t>of</w:t>
      </w:r>
      <w:r w:rsidR="00537D95" w:rsidRPr="00F41769">
        <w:rPr>
          <w:rFonts w:cs="Arial"/>
        </w:rPr>
        <w:t xml:space="preserve"> </w:t>
      </w:r>
      <w:r w:rsidR="00537D95" w:rsidRPr="00F41769">
        <w:rPr>
          <w:rFonts w:cs="Arial"/>
          <w:b/>
        </w:rPr>
        <w:t>Health</w:t>
      </w:r>
      <w:r w:rsidR="00537D95" w:rsidRPr="00F41769">
        <w:rPr>
          <w:rFonts w:cs="Arial"/>
        </w:rPr>
        <w:t xml:space="preserve"> will also:</w:t>
      </w:r>
    </w:p>
    <w:p w14:paraId="5C3E6B82" w14:textId="5D0A28A5" w:rsidR="009D54C7" w:rsidRDefault="009D54C7" w:rsidP="00537D95"/>
    <w:p w14:paraId="3B808385" w14:textId="789CE4D1" w:rsidR="00537D95" w:rsidRDefault="00F341E7" w:rsidP="002E4396">
      <w:pPr>
        <w:pStyle w:val="ListParagraph"/>
        <w:numPr>
          <w:ilvl w:val="0"/>
          <w:numId w:val="37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 wp14:anchorId="778D15F9" wp14:editId="1C5A6099">
            <wp:simplePos x="0" y="0"/>
            <wp:positionH relativeFrom="margin">
              <wp:posOffset>-572770</wp:posOffset>
            </wp:positionH>
            <wp:positionV relativeFrom="paragraph">
              <wp:posOffset>195635</wp:posOffset>
            </wp:positionV>
            <wp:extent cx="2579427" cy="1733265"/>
            <wp:effectExtent l="0" t="0" r="0" b="635"/>
            <wp:wrapNone/>
            <wp:docPr id="381" name="Picture 381" descr="A picture containing book, text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A picture containing book, text&#10;&#10;Description generated with very high confidence"/>
                    <pic:cNvPicPr/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17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A85">
        <w:t>w</w:t>
      </w:r>
      <w:r w:rsidR="00537D95">
        <w:t>ork with Māori leaders t</w:t>
      </w:r>
      <w:r w:rsidR="00575AFD">
        <w:t>o:</w:t>
      </w:r>
    </w:p>
    <w:p w14:paraId="5AD63179" w14:textId="63421141" w:rsidR="009D54C7" w:rsidRDefault="009D54C7" w:rsidP="009D54C7">
      <w:pPr>
        <w:pStyle w:val="ListParagraph"/>
        <w:ind w:left="4122"/>
      </w:pPr>
    </w:p>
    <w:p w14:paraId="7FAE2CEB" w14:textId="003E2B4A" w:rsidR="00575AFD" w:rsidRDefault="000847C0" w:rsidP="002E4396">
      <w:pPr>
        <w:pStyle w:val="ListParagraph"/>
        <w:numPr>
          <w:ilvl w:val="1"/>
          <w:numId w:val="37"/>
        </w:numPr>
      </w:pPr>
      <w:r>
        <w:t>make</w:t>
      </w:r>
      <w:r w:rsidR="00F72AB5">
        <w:t xml:space="preserve"> information about disability support services</w:t>
      </w:r>
    </w:p>
    <w:p w14:paraId="1442A31D" w14:textId="0FC9D1B3" w:rsidR="009D54C7" w:rsidRDefault="009D54C7" w:rsidP="009D54C7">
      <w:pPr>
        <w:pStyle w:val="ListParagraph"/>
        <w:ind w:left="4842"/>
      </w:pPr>
    </w:p>
    <w:p w14:paraId="53AC8238" w14:textId="409BE0DB" w:rsidR="009D54C7" w:rsidRDefault="009D54C7" w:rsidP="009D54C7">
      <w:pPr>
        <w:pStyle w:val="ListParagraph"/>
        <w:ind w:left="4842"/>
      </w:pPr>
    </w:p>
    <w:p w14:paraId="04DA29B8" w14:textId="03E5A619" w:rsidR="00F72AB5" w:rsidRDefault="00F341E7" w:rsidP="002E4396">
      <w:pPr>
        <w:pStyle w:val="ListParagraph"/>
        <w:numPr>
          <w:ilvl w:val="1"/>
          <w:numId w:val="37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2147712" behindDoc="1" locked="0" layoutInCell="1" allowOverlap="1" wp14:anchorId="04C65B62" wp14:editId="52388960">
            <wp:simplePos x="0" y="0"/>
            <wp:positionH relativeFrom="column">
              <wp:posOffset>-496819</wp:posOffset>
            </wp:positionH>
            <wp:positionV relativeFrom="paragraph">
              <wp:posOffset>393507</wp:posOffset>
            </wp:positionV>
            <wp:extent cx="2366930" cy="1689652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K solid font-03-03.png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30" cy="168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3B">
        <w:t>g</w:t>
      </w:r>
      <w:r w:rsidR="00852CA4">
        <w:t>et</w:t>
      </w:r>
      <w:r w:rsidR="00F72AB5">
        <w:t xml:space="preserve"> information </w:t>
      </w:r>
      <w:r w:rsidR="00852CA4">
        <w:t xml:space="preserve">out </w:t>
      </w:r>
      <w:r w:rsidR="00F72AB5">
        <w:t>to people</w:t>
      </w:r>
    </w:p>
    <w:p w14:paraId="3BC62AD7" w14:textId="17A0A7B9" w:rsidR="00F72AB5" w:rsidRDefault="00F72AB5" w:rsidP="00F72AB5"/>
    <w:p w14:paraId="66A51F0B" w14:textId="70E45D8C" w:rsidR="00553700" w:rsidRDefault="00553700" w:rsidP="00F72AB5"/>
    <w:p w14:paraId="2546D5DF" w14:textId="404D3F8C" w:rsidR="008A6A43" w:rsidRDefault="005F6A3B" w:rsidP="002E4396">
      <w:pPr>
        <w:pStyle w:val="ListParagraph"/>
        <w:numPr>
          <w:ilvl w:val="0"/>
          <w:numId w:val="37"/>
        </w:numPr>
      </w:pPr>
      <w:proofErr w:type="gramStart"/>
      <w:r>
        <w:t>make</w:t>
      </w:r>
      <w:proofErr w:type="gramEnd"/>
      <w:r>
        <w:t xml:space="preserve"> things for </w:t>
      </w:r>
      <w:r w:rsidR="008A6A43">
        <w:t xml:space="preserve">Māori </w:t>
      </w:r>
      <w:r w:rsidR="008C238F">
        <w:t>communities</w:t>
      </w:r>
      <w:r>
        <w:t xml:space="preserve"> that will help them </w:t>
      </w:r>
      <w:r w:rsidR="008A6A43">
        <w:t xml:space="preserve">to understand </w:t>
      </w:r>
      <w:r w:rsidR="000576FF">
        <w:t>disability.</w:t>
      </w:r>
    </w:p>
    <w:p w14:paraId="3127C6F6" w14:textId="77777777" w:rsidR="0074377C" w:rsidRDefault="0074377C">
      <w:pPr>
        <w:spacing w:line="240" w:lineRule="auto"/>
        <w:ind w:left="0"/>
      </w:pPr>
    </w:p>
    <w:p w14:paraId="418D962B" w14:textId="64CCB297" w:rsidR="0074377C" w:rsidRDefault="0074377C">
      <w:pPr>
        <w:spacing w:line="240" w:lineRule="auto"/>
        <w:ind w:left="0"/>
      </w:pPr>
      <w:r>
        <w:br w:type="page"/>
      </w:r>
    </w:p>
    <w:p w14:paraId="2C490776" w14:textId="3A9409DB" w:rsidR="003C70C1" w:rsidRDefault="00852CA4" w:rsidP="003C70C1"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524A1B58" wp14:editId="5DFAFFC4">
            <wp:simplePos x="0" y="0"/>
            <wp:positionH relativeFrom="margin">
              <wp:posOffset>-149629</wp:posOffset>
            </wp:positionH>
            <wp:positionV relativeFrom="paragraph">
              <wp:posOffset>-9813</wp:posOffset>
            </wp:positionV>
            <wp:extent cx="1562793" cy="1529542"/>
            <wp:effectExtent l="0" t="0" r="0" b="0"/>
            <wp:wrapNone/>
            <wp:docPr id="380" name="Picture 380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drawing of a person&#10;&#10;Description generated with high confidence"/>
                    <pic:cNvPicPr/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93" cy="152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C1">
        <w:t>To make the</w:t>
      </w:r>
      <w:r>
        <w:t>se</w:t>
      </w:r>
      <w:r w:rsidR="003C70C1">
        <w:t xml:space="preserve"> </w:t>
      </w:r>
      <w:r w:rsidR="003C70C1" w:rsidRPr="00F65518">
        <w:rPr>
          <w:b/>
        </w:rPr>
        <w:t>goal</w:t>
      </w:r>
      <w:r w:rsidR="003C70C1">
        <w:rPr>
          <w:b/>
        </w:rPr>
        <w:t>s</w:t>
      </w:r>
      <w:r w:rsidR="003C70C1">
        <w:t xml:space="preserve"> real </w:t>
      </w:r>
      <w:r w:rsidR="003C70C1">
        <w:rPr>
          <w:b/>
        </w:rPr>
        <w:t xml:space="preserve">tāngata whaikaha </w:t>
      </w:r>
      <w:r w:rsidR="002506B2" w:rsidRPr="002506B2">
        <w:t>and</w:t>
      </w:r>
      <w:r w:rsidR="002506B2">
        <w:rPr>
          <w:b/>
        </w:rPr>
        <w:t xml:space="preserve"> whānau </w:t>
      </w:r>
      <w:r w:rsidR="003C70C1" w:rsidRPr="00852CA4">
        <w:t>can</w:t>
      </w:r>
      <w:r w:rsidR="003C70C1">
        <w:t>:</w:t>
      </w:r>
    </w:p>
    <w:p w14:paraId="2263FD6D" w14:textId="5522FEC1" w:rsidR="003D785F" w:rsidRDefault="003D785F" w:rsidP="003C70C1"/>
    <w:p w14:paraId="1E98802A" w14:textId="3F44DABD" w:rsidR="003C70C1" w:rsidRDefault="00122690" w:rsidP="002E4396">
      <w:pPr>
        <w:pStyle w:val="ListParagraph"/>
        <w:numPr>
          <w:ilvl w:val="0"/>
          <w:numId w:val="34"/>
        </w:numPr>
      </w:pPr>
      <w:r>
        <w:t>help train people</w:t>
      </w:r>
    </w:p>
    <w:p w14:paraId="4747D4AE" w14:textId="77777777" w:rsidR="00852CA4" w:rsidRDefault="00852CA4" w:rsidP="00852CA4"/>
    <w:p w14:paraId="39990297" w14:textId="59845A8E" w:rsidR="00852CA4" w:rsidRDefault="00852CA4" w:rsidP="00852CA4"/>
    <w:p w14:paraId="437A253C" w14:textId="0DFA572C" w:rsidR="00852CA4" w:rsidRDefault="00852CA4" w:rsidP="00852CA4">
      <w:pPr>
        <w:pStyle w:val="ListParagraph"/>
        <w:numPr>
          <w:ilvl w:val="0"/>
          <w:numId w:val="34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2128256" behindDoc="0" locked="0" layoutInCell="1" allowOverlap="1" wp14:anchorId="5FDE8A32" wp14:editId="0132DE85">
            <wp:simplePos x="0" y="0"/>
            <wp:positionH relativeFrom="column">
              <wp:posOffset>-252441</wp:posOffset>
            </wp:positionH>
            <wp:positionV relativeFrom="paragraph">
              <wp:posOffset>297064</wp:posOffset>
            </wp:positionV>
            <wp:extent cx="1816100" cy="1242695"/>
            <wp:effectExtent l="0" t="0" r="0" b="0"/>
            <wp:wrapNone/>
            <wp:docPr id="379" name="Picture 379" descr="A picture containing book, text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A picture containing book, text&#10;&#10;Description generated with very high confidence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give their time to hand out information about </w:t>
      </w:r>
      <w:r w:rsidRPr="00596358">
        <w:rPr>
          <w:rFonts w:cs="Arial"/>
        </w:rPr>
        <w:t>tāngata whaikaha</w:t>
      </w:r>
      <w:r>
        <w:rPr>
          <w:rFonts w:cs="Arial"/>
        </w:rPr>
        <w:t xml:space="preserve"> </w:t>
      </w:r>
      <w:r w:rsidRPr="00596358">
        <w:rPr>
          <w:rFonts w:cs="Arial"/>
        </w:rPr>
        <w:t>in their comm</w:t>
      </w:r>
      <w:r>
        <w:t>unities</w:t>
      </w:r>
    </w:p>
    <w:p w14:paraId="743BFB1D" w14:textId="4C8C6BD5" w:rsidR="00852CA4" w:rsidRDefault="00852CA4" w:rsidP="00852CA4">
      <w:pPr>
        <w:pStyle w:val="ListParagraph"/>
        <w:ind w:left="4122"/>
      </w:pPr>
    </w:p>
    <w:p w14:paraId="3C1D8FE8" w14:textId="7EFB7E96" w:rsidR="00852CA4" w:rsidRDefault="00852CA4" w:rsidP="00852CA4">
      <w:pPr>
        <w:pStyle w:val="ListParagraph"/>
        <w:ind w:left="4122"/>
      </w:pPr>
    </w:p>
    <w:p w14:paraId="3E053392" w14:textId="10E33410" w:rsidR="00852CA4" w:rsidRDefault="00852CA4" w:rsidP="00852CA4">
      <w:pPr>
        <w:pStyle w:val="ListParagraph"/>
        <w:numPr>
          <w:ilvl w:val="0"/>
          <w:numId w:val="34"/>
        </w:numPr>
      </w:pPr>
      <w:r>
        <w:t xml:space="preserve">take information about </w:t>
      </w:r>
      <w:r w:rsidRPr="00852CA4">
        <w:rPr>
          <w:rFonts w:cs="Arial"/>
        </w:rPr>
        <w:t xml:space="preserve">tāngata whaikaha </w:t>
      </w:r>
      <w:r>
        <w:t>to whānau events</w:t>
      </w:r>
    </w:p>
    <w:p w14:paraId="4F88605F" w14:textId="55EB4072" w:rsidR="003D785F" w:rsidRDefault="003D785F" w:rsidP="003D785F">
      <w:pPr>
        <w:pStyle w:val="ListParagraph"/>
        <w:ind w:left="4122"/>
      </w:pPr>
    </w:p>
    <w:p w14:paraId="3C0B96A4" w14:textId="1DDDCA25" w:rsidR="003D785F" w:rsidRDefault="00852CA4" w:rsidP="003D785F">
      <w:pPr>
        <w:pStyle w:val="ListParagraph"/>
        <w:ind w:left="4122"/>
      </w:pPr>
      <w:r w:rsidRPr="00596358"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4F0B138F" wp14:editId="178F3F67">
            <wp:simplePos x="0" y="0"/>
            <wp:positionH relativeFrom="column">
              <wp:posOffset>-205105</wp:posOffset>
            </wp:positionH>
            <wp:positionV relativeFrom="paragraph">
              <wp:posOffset>361084</wp:posOffset>
            </wp:positionV>
            <wp:extent cx="1945758" cy="194575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8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8B27" w14:textId="2AFF43EE" w:rsidR="00122690" w:rsidRDefault="00596358" w:rsidP="002E4396">
      <w:pPr>
        <w:pStyle w:val="ListParagraph"/>
        <w:numPr>
          <w:ilvl w:val="0"/>
          <w:numId w:val="34"/>
        </w:num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7BB09EF4" wp14:editId="6D8016E7">
                <wp:simplePos x="0" y="0"/>
                <wp:positionH relativeFrom="column">
                  <wp:posOffset>2273300</wp:posOffset>
                </wp:positionH>
                <wp:positionV relativeFrom="paragraph">
                  <wp:posOffset>518449</wp:posOffset>
                </wp:positionV>
                <wp:extent cx="3225800" cy="2743200"/>
                <wp:effectExtent l="0" t="0" r="0" b="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2743200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4A649" id="Rounded Rectangle 229" o:spid="_x0000_s1026" style="position:absolute;margin-left:179pt;margin-top:40.8pt;width:254pt;height:3in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" fillcolor="#ffb7b9" stroked="f" strokeweight="1.5pt">
                <v:stroke joinstyle="miter"/>
              </v:roundrect>
            </w:pict>
          </mc:Fallback>
        </mc:AlternateContent>
      </w:r>
      <w:r w:rsidR="00122690">
        <w:t>share their lived experienc</w:t>
      </w:r>
      <w:r w:rsidR="00852CA4">
        <w:t>e</w:t>
      </w:r>
      <w:r w:rsidR="00A54613">
        <w:br/>
      </w:r>
    </w:p>
    <w:p w14:paraId="19EF5163" w14:textId="268EA826" w:rsidR="00A54613" w:rsidRPr="00596358" w:rsidRDefault="00852CA4" w:rsidP="00A54613">
      <w:pPr>
        <w:pStyle w:val="ListParagraph"/>
        <w:ind w:left="4122"/>
      </w:pPr>
      <w:r>
        <w:t>Lived experience means</w:t>
      </w:r>
      <w:r w:rsidR="00A54613" w:rsidRPr="00596358">
        <w:t xml:space="preserve"> the things people have:</w:t>
      </w:r>
    </w:p>
    <w:p w14:paraId="5A73069B" w14:textId="32694425" w:rsidR="003D785F" w:rsidRPr="00596358" w:rsidRDefault="003D785F" w:rsidP="00A54613">
      <w:pPr>
        <w:pStyle w:val="ListParagraph"/>
        <w:ind w:left="4122"/>
      </w:pPr>
    </w:p>
    <w:p w14:paraId="768E4BF8" w14:textId="1244ADF4" w:rsidR="00A54613" w:rsidRPr="00596358" w:rsidRDefault="00A54613" w:rsidP="002E4396">
      <w:pPr>
        <w:pStyle w:val="ListParagraph"/>
        <w:numPr>
          <w:ilvl w:val="1"/>
          <w:numId w:val="34"/>
        </w:numPr>
      </w:pPr>
      <w:r w:rsidRPr="00596358">
        <w:t>done</w:t>
      </w:r>
      <w:r w:rsidR="003D785F" w:rsidRPr="00596358">
        <w:t xml:space="preserve"> in their lives</w:t>
      </w:r>
    </w:p>
    <w:p w14:paraId="3E22639D" w14:textId="66A94B5D" w:rsidR="003D785F" w:rsidRPr="00596358" w:rsidRDefault="003D785F" w:rsidP="009F0E8E">
      <w:pPr>
        <w:pStyle w:val="ListParagraph"/>
        <w:ind w:left="4842"/>
        <w:jc w:val="right"/>
      </w:pPr>
    </w:p>
    <w:p w14:paraId="1EC28D3A" w14:textId="02ADB69F" w:rsidR="002B0AAD" w:rsidRPr="00596358" w:rsidRDefault="002B0AAD" w:rsidP="003D785F">
      <w:pPr>
        <w:pStyle w:val="ListParagraph"/>
        <w:ind w:left="4842"/>
      </w:pPr>
    </w:p>
    <w:p w14:paraId="63E220EB" w14:textId="5861C994" w:rsidR="00A54613" w:rsidRPr="00596358" w:rsidRDefault="00A54613" w:rsidP="002E4396">
      <w:pPr>
        <w:pStyle w:val="ListParagraph"/>
        <w:numPr>
          <w:ilvl w:val="1"/>
          <w:numId w:val="34"/>
        </w:numPr>
      </w:pPr>
      <w:proofErr w:type="gramStart"/>
      <w:r w:rsidRPr="00596358">
        <w:t>had</w:t>
      </w:r>
      <w:proofErr w:type="gramEnd"/>
      <w:r w:rsidRPr="00596358">
        <w:t xml:space="preserve"> </w:t>
      </w:r>
      <w:r w:rsidR="003D785F" w:rsidRPr="00596358">
        <w:t>done to them</w:t>
      </w:r>
      <w:r w:rsidR="00852CA4">
        <w:t>.</w:t>
      </w:r>
    </w:p>
    <w:p w14:paraId="65AE9107" w14:textId="05A9147E" w:rsidR="005B5D28" w:rsidRDefault="005B5D28" w:rsidP="00852CA4">
      <w:pPr>
        <w:ind w:left="0"/>
      </w:pPr>
    </w:p>
    <w:p w14:paraId="1A11BB9D" w14:textId="61F7E922" w:rsidR="002B0AAD" w:rsidRDefault="009A38D9" w:rsidP="002B0AAD">
      <w:r>
        <w:rPr>
          <w:noProof/>
          <w:lang w:val="en-NZ" w:eastAsia="en-NZ"/>
        </w:rPr>
        <w:drawing>
          <wp:anchor distT="0" distB="0" distL="114300" distR="114300" simplePos="0" relativeHeight="251964416" behindDoc="0" locked="0" layoutInCell="1" allowOverlap="1" wp14:anchorId="6AFB4D63" wp14:editId="65FB8201">
            <wp:simplePos x="0" y="0"/>
            <wp:positionH relativeFrom="column">
              <wp:posOffset>-78127</wp:posOffset>
            </wp:positionH>
            <wp:positionV relativeFrom="paragraph">
              <wp:posOffset>23149</wp:posOffset>
            </wp:positionV>
            <wp:extent cx="1845426" cy="1503544"/>
            <wp:effectExtent l="0" t="0" r="2540" b="1905"/>
            <wp:wrapNone/>
            <wp:docPr id="376" name="Picture 376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Support service provider.jpg"/>
                    <pic:cNvPicPr/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26" cy="150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AAD">
        <w:t>To make the</w:t>
      </w:r>
      <w:r w:rsidR="00852CA4">
        <w:t>se</w:t>
      </w:r>
      <w:r w:rsidR="002B0AAD">
        <w:t xml:space="preserve"> </w:t>
      </w:r>
      <w:r w:rsidR="002B0AAD" w:rsidRPr="00F65518">
        <w:rPr>
          <w:b/>
        </w:rPr>
        <w:t>goal</w:t>
      </w:r>
      <w:r w:rsidR="002B0AAD">
        <w:rPr>
          <w:b/>
        </w:rPr>
        <w:t>s</w:t>
      </w:r>
      <w:r w:rsidR="002B0AAD">
        <w:t xml:space="preserve"> real </w:t>
      </w:r>
      <w:r w:rsidR="002506B2">
        <w:rPr>
          <w:b/>
        </w:rPr>
        <w:t>disability providers</w:t>
      </w:r>
      <w:r w:rsidR="00F275FF">
        <w:rPr>
          <w:b/>
        </w:rPr>
        <w:t xml:space="preserve"> </w:t>
      </w:r>
      <w:r w:rsidR="00F275FF" w:rsidRPr="00852CA4">
        <w:t>can</w:t>
      </w:r>
      <w:r w:rsidR="00F275FF">
        <w:t>:</w:t>
      </w:r>
    </w:p>
    <w:p w14:paraId="6F0C7862" w14:textId="218567A8" w:rsidR="00F275FF" w:rsidRDefault="00F275FF" w:rsidP="00F275FF"/>
    <w:p w14:paraId="55B77E3B" w14:textId="08E12212" w:rsidR="00F275FF" w:rsidRDefault="00BE4334" w:rsidP="002E4396">
      <w:pPr>
        <w:pStyle w:val="ListParagraph"/>
        <w:numPr>
          <w:ilvl w:val="0"/>
          <w:numId w:val="35"/>
        </w:numPr>
      </w:pPr>
      <w:r>
        <w:t xml:space="preserve">work with Māori to help </w:t>
      </w:r>
      <w:r w:rsidR="008A71FE">
        <w:t>with the services they give to tāngata whaikaha</w:t>
      </w:r>
    </w:p>
    <w:p w14:paraId="0964E406" w14:textId="3FE4BEBE" w:rsidR="00584F5E" w:rsidRDefault="0066107B" w:rsidP="00584F5E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3E0D5C10" wp14:editId="7CB7601D">
            <wp:simplePos x="0" y="0"/>
            <wp:positionH relativeFrom="column">
              <wp:posOffset>-49703</wp:posOffset>
            </wp:positionH>
            <wp:positionV relativeFrom="paragraph">
              <wp:posOffset>1905</wp:posOffset>
            </wp:positionV>
            <wp:extent cx="1762298" cy="1569085"/>
            <wp:effectExtent l="0" t="0" r="9525" b="0"/>
            <wp:wrapNone/>
            <wp:docPr id="377" name="Picture 377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drawing of a person&#10;&#10;Description generated with high confidence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98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16C22" w14:textId="77777777" w:rsidR="00584F5E" w:rsidRDefault="00584F5E" w:rsidP="00584F5E">
      <w:pPr>
        <w:pStyle w:val="ListParagraph"/>
        <w:ind w:left="4122"/>
      </w:pPr>
    </w:p>
    <w:p w14:paraId="7E30D0AB" w14:textId="01BD6EA0" w:rsidR="008A71FE" w:rsidRDefault="005B1E48" w:rsidP="002E4396">
      <w:pPr>
        <w:pStyle w:val="ListParagraph"/>
        <w:numPr>
          <w:ilvl w:val="0"/>
          <w:numId w:val="35"/>
        </w:numPr>
      </w:pPr>
      <w:r>
        <w:t>make sure people have training so they understand what tāngata whaikaha need</w:t>
      </w:r>
    </w:p>
    <w:p w14:paraId="5B499417" w14:textId="37F352C1" w:rsidR="005B5D28" w:rsidRDefault="005B5D28" w:rsidP="005B5D28"/>
    <w:p w14:paraId="286C883C" w14:textId="0CBA9580" w:rsidR="005B5D28" w:rsidRDefault="0066107B" w:rsidP="005B5D2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1464B6C" wp14:editId="21EF2D20">
                <wp:simplePos x="0" y="0"/>
                <wp:positionH relativeFrom="margin">
                  <wp:posOffset>-232012</wp:posOffset>
                </wp:positionH>
                <wp:positionV relativeFrom="paragraph">
                  <wp:posOffset>211977</wp:posOffset>
                </wp:positionV>
                <wp:extent cx="2169994" cy="2115403"/>
                <wp:effectExtent l="0" t="0" r="1905" b="0"/>
                <wp:wrapNone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994" cy="2115403"/>
                          <a:chOff x="0" y="0"/>
                          <a:chExt cx="1882775" cy="1772285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A drawing of a person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7722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" name="Group 354"/>
                        <wpg:cNvGrpSpPr/>
                        <wpg:grpSpPr>
                          <a:xfrm>
                            <a:off x="354842" y="122830"/>
                            <a:ext cx="627797" cy="805218"/>
                            <a:chOff x="0" y="0"/>
                            <a:chExt cx="1528445" cy="2006116"/>
                          </a:xfrm>
                        </wpg:grpSpPr>
                        <pic:pic xmlns:pic="http://schemas.openxmlformats.org/drawingml/2006/picture">
                          <pic:nvPicPr>
                            <pic:cNvPr id="355" name="Picture 355" descr="A drawing of a person&#10;&#10;Description generated with high confidence"/>
                            <pic:cNvPicPr/>
                          </pic:nvPicPr>
                          <pic:blipFill>
                            <a:blip r:embed="rId17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25" y="0"/>
                              <a:ext cx="1282700" cy="155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56" descr="https://cdn.shopify.com/s/files/1/0606/1553/products/World_large.png?v=14178591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7671"/>
                              <a:ext cx="1528445" cy="152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C71A4" id="Group 357" o:spid="_x0000_s1026" style="position:absolute;margin-left:-18.25pt;margin-top:16.7pt;width:170.85pt;height:166.55pt;z-index:251938816;mso-position-horizontal-relative:margin;mso-width-relative:margin;mso-height-relative:margin" coordsize="18827,17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">
                <v:shape id="Picture 350" o:spid="_x0000_s1027" type="#_x0000_t75" alt="A drawing of a person&#10;&#10;Description generated with high confidence" style="position:absolute;width:18827;height:1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i5/AAAAA3AAAAA8AAABkcnMvZG93bnJldi54bWxET8uKwjAU3Q/4D+EK7sZUxaIdo4iguBAG&#10;X7O+NNe0M81NaaKtf28WAy4P571YdbYSD2p86VjBaJiAIM6dLtkouJy3nzMQPiBrrByTgid5WC17&#10;HwvMtGv5SI9TMCKGsM9QQRFCnUnp84Is+qGriSN3c43FEGFjpG6wjeG2kuMkSaXFkmNDgTVtCsr/&#10;TneroG5/9fh7l5prd/uZH67Gpux3Sg363foLRKAuvMX/7r1WMJnG+fFMPAJ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mLn8AAAADcAAAADwAAAAAAAAAAAAAAAACfAgAA&#10;ZHJzL2Rvd25yZXYueG1sUEsFBgAAAAAEAAQA9wAAAIwDAAAAAA==&#10;">
                  <v:imagedata r:id="rId181" o:title="A drawing of a person&#10;&#10;Description generated with high confidence"/>
                  <v:path arrowok="t"/>
                </v:shape>
                <v:group id="Group 354" o:spid="_x0000_s1028" style="position:absolute;left:3548;top:1228;width:6278;height:8052" coordsize="15284,20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Picture 355" o:spid="_x0000_s1029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baLEAAAA3AAAAA8AAABkcnMvZG93bnJldi54bWxEj0FrwkAUhO8F/8PyBG91o5Ii0VVEFNpb&#10;jYp4e2Sf2WD2bchuTdpf7xYKPQ4z8w2zXPe2Fg9qfeVYwWScgCAunK64VHA67l/nIHxA1lg7JgXf&#10;5GG9GrwsMdOu4wM98lCKCGGfoQITQpNJ6QtDFv3YNcTRu7nWYoiyLaVusYtwW8tpkrxJixXHBYMN&#10;bQ0V9/zLKkgxyX+6k9uXJm1cXu8+LufPq1KjYb9ZgAjUh//wX/tdK5ilKfye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fbaLEAAAA3AAAAA8AAAAAAAAAAAAAAAAA&#10;nwIAAGRycy9kb3ducmV2LnhtbFBLBQYAAAAABAAEAPcAAACQAwAAAAA=&#10;">
                    <v:imagedata r:id="rId182" o:title="A drawing of a person&#10;&#10;Description generated with high confidence"/>
                  </v:shape>
                  <v:shape id="Picture 356" o:spid="_x0000_s1030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+eXIAAAA3AAAAA8AAABkcnMvZG93bnJldi54bWxEj91qAjEUhO8LvkM4Qm+KZq1U7WoULSii&#10;IPjX9vKwOe4u3ZyETdTt2zeFQi+HmfmGmcwaU4kb1b60rKDXTUAQZ1aXnCs4HZedEQgfkDVWlknB&#10;N3mYTVsPE0y1vfOeboeQiwhhn6KCIgSXSumzggz6rnXE0bvY2mCIss6lrvEe4aaSz0kykAZLjgsF&#10;OnorKPs6XI2C/edivnKLj+3VPA1371vXex1uzko9tpv5GESgJvyH/9prraD/MoDfM/EIyO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zfnlyAAAANwAAAAPAAAAAAAAAAAA&#10;AAAAAJ8CAABkcnMvZG93bnJldi54bWxQSwUGAAAAAAQABAD3AAAAlAMAAAAA&#10;">
                    <v:imagedata r:id="rId183" o:title="World_large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12BDC557" w14:textId="561127DA" w:rsidR="00154CB9" w:rsidRDefault="00154CB9" w:rsidP="002E4396">
      <w:pPr>
        <w:pStyle w:val="ListParagraph"/>
        <w:numPr>
          <w:ilvl w:val="0"/>
          <w:numId w:val="35"/>
        </w:numPr>
      </w:pPr>
      <w:r>
        <w:t xml:space="preserve">make sure tāngata whaikaha are part of </w:t>
      </w:r>
      <w:r w:rsidR="001378BF">
        <w:t>giving training about Te Ao M</w:t>
      </w:r>
      <w:r w:rsidR="00E07526">
        <w:t>ā</w:t>
      </w:r>
      <w:r w:rsidR="001378BF">
        <w:t>ori</w:t>
      </w:r>
    </w:p>
    <w:p w14:paraId="0466AFDC" w14:textId="592ABF15" w:rsidR="005B5D28" w:rsidRDefault="005B5D28" w:rsidP="005B5D28"/>
    <w:p w14:paraId="57F15FC5" w14:textId="44E264AD" w:rsidR="005B5D28" w:rsidRDefault="005B5D28" w:rsidP="005B5D28"/>
    <w:p w14:paraId="77437B98" w14:textId="25D27BE0" w:rsidR="001378BF" w:rsidRPr="00F275FF" w:rsidRDefault="001378BF" w:rsidP="002E4396">
      <w:pPr>
        <w:pStyle w:val="ListParagraph"/>
        <w:numPr>
          <w:ilvl w:val="0"/>
          <w:numId w:val="35"/>
        </w:numPr>
      </w:pPr>
      <w:proofErr w:type="gramStart"/>
      <w:r>
        <w:t>make</w:t>
      </w:r>
      <w:proofErr w:type="gramEnd"/>
      <w:r>
        <w:t xml:space="preserve"> sure staff</w:t>
      </w:r>
      <w:r w:rsidR="00FA4CF9">
        <w:t xml:space="preserve"> have training</w:t>
      </w:r>
      <w:r w:rsidR="000847C0">
        <w:t xml:space="preserve"> to understand things Māori.</w:t>
      </w:r>
    </w:p>
    <w:p w14:paraId="0A8EABB9" w14:textId="1919673D" w:rsidR="00584F5E" w:rsidRDefault="00584F5E">
      <w:pPr>
        <w:spacing w:line="240" w:lineRule="auto"/>
        <w:ind w:left="0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br w:type="page"/>
      </w:r>
    </w:p>
    <w:p w14:paraId="308B35E8" w14:textId="79ADCD9E" w:rsidR="00852CA4" w:rsidRDefault="00307DA9" w:rsidP="00852CA4">
      <w:r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10EFD807" wp14:editId="6FA2F060">
            <wp:simplePos x="0" y="0"/>
            <wp:positionH relativeFrom="margin">
              <wp:align>left</wp:align>
            </wp:positionH>
            <wp:positionV relativeFrom="paragraph">
              <wp:posOffset>607522</wp:posOffset>
            </wp:positionV>
            <wp:extent cx="1883391" cy="1772714"/>
            <wp:effectExtent l="0" t="0" r="3175" b="0"/>
            <wp:wrapNone/>
            <wp:docPr id="347" name="Picture 347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raining-professionals.jpg"/>
                    <pic:cNvPicPr/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177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A4">
        <w:t xml:space="preserve">To make these </w:t>
      </w:r>
      <w:r w:rsidR="00852CA4" w:rsidRPr="00F65518">
        <w:rPr>
          <w:b/>
        </w:rPr>
        <w:t>goal</w:t>
      </w:r>
      <w:r w:rsidR="00852CA4">
        <w:rPr>
          <w:b/>
        </w:rPr>
        <w:t>s</w:t>
      </w:r>
      <w:r w:rsidR="00852CA4">
        <w:t xml:space="preserve"> real </w:t>
      </w:r>
      <w:r w:rsidR="00852CA4">
        <w:rPr>
          <w:b/>
        </w:rPr>
        <w:t xml:space="preserve">disability providers </w:t>
      </w:r>
      <w:r w:rsidR="00852CA4" w:rsidRPr="00852CA4">
        <w:t>can</w:t>
      </w:r>
      <w:r w:rsidR="00852CA4">
        <w:t xml:space="preserve"> also:</w:t>
      </w:r>
    </w:p>
    <w:p w14:paraId="73DA14F1" w14:textId="4103240F" w:rsidR="000A5C88" w:rsidRDefault="000A5C88" w:rsidP="00AD6AB7"/>
    <w:p w14:paraId="264A9D85" w14:textId="7F838201" w:rsidR="000A5C88" w:rsidRDefault="000A5C88" w:rsidP="00AD6AB7"/>
    <w:p w14:paraId="1CED5FEC" w14:textId="69FD04E5" w:rsidR="000A5C88" w:rsidRDefault="003434F8" w:rsidP="002E4396">
      <w:pPr>
        <w:pStyle w:val="ListParagraph"/>
        <w:numPr>
          <w:ilvl w:val="0"/>
          <w:numId w:val="38"/>
        </w:numPr>
      </w:pPr>
      <w:r>
        <w:t xml:space="preserve">make sure people see tāngata whaikaha as experts </w:t>
      </w:r>
      <w:r w:rsidR="00596358">
        <w:t>of their own lives</w:t>
      </w:r>
    </w:p>
    <w:p w14:paraId="5A2E9D12" w14:textId="275D3E37" w:rsidR="002E4396" w:rsidRDefault="002E4396" w:rsidP="002E4396">
      <w:pPr>
        <w:pStyle w:val="ListParagraph"/>
        <w:ind w:left="4122"/>
      </w:pPr>
    </w:p>
    <w:p w14:paraId="1E416B6A" w14:textId="259C6FEC" w:rsidR="002E4396" w:rsidRDefault="00307DA9" w:rsidP="002E4396">
      <w:pPr>
        <w:pStyle w:val="ListParagraph"/>
        <w:ind w:left="4122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30624" behindDoc="0" locked="0" layoutInCell="1" allowOverlap="1" wp14:anchorId="4581FBAD" wp14:editId="58EC8537">
            <wp:simplePos x="0" y="0"/>
            <wp:positionH relativeFrom="margin">
              <wp:align>left</wp:align>
            </wp:positionH>
            <wp:positionV relativeFrom="paragraph">
              <wp:posOffset>92537</wp:posOffset>
            </wp:positionV>
            <wp:extent cx="1816717" cy="1242960"/>
            <wp:effectExtent l="0" t="0" r="0" b="0"/>
            <wp:wrapNone/>
            <wp:docPr id="348" name="Picture 348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nformation-share-files.jpg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17" cy="1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C84B5" w14:textId="17E41F96" w:rsidR="00A70372" w:rsidRDefault="00A70372" w:rsidP="002E4396">
      <w:pPr>
        <w:pStyle w:val="ListParagraph"/>
        <w:numPr>
          <w:ilvl w:val="0"/>
          <w:numId w:val="38"/>
        </w:numPr>
      </w:pPr>
      <w:r>
        <w:t>have their staff give information to communities</w:t>
      </w:r>
    </w:p>
    <w:p w14:paraId="4ADF8F1A" w14:textId="5B7326A5" w:rsidR="002E4396" w:rsidRDefault="002E4396" w:rsidP="002E4396">
      <w:pPr>
        <w:pStyle w:val="ListParagraph"/>
        <w:ind w:left="4122"/>
      </w:pPr>
    </w:p>
    <w:p w14:paraId="7384AD7B" w14:textId="31DFBE0C" w:rsidR="002E4396" w:rsidRDefault="00307DA9" w:rsidP="002E4396">
      <w:pPr>
        <w:pStyle w:val="ListParagraph"/>
        <w:ind w:left="4122"/>
      </w:pPr>
      <w:r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22F9517B" wp14:editId="04BF7004">
            <wp:simplePos x="0" y="0"/>
            <wp:positionH relativeFrom="margin">
              <wp:align>left</wp:align>
            </wp:positionH>
            <wp:positionV relativeFrom="paragraph">
              <wp:posOffset>266927</wp:posOffset>
            </wp:positionV>
            <wp:extent cx="1766785" cy="1995054"/>
            <wp:effectExtent l="0" t="0" r="5080" b="5715"/>
            <wp:wrapNone/>
            <wp:docPr id="349" name="Picture 349" descr="A picture containing book,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feedback good bad.jpg"/>
                    <pic:cNvPicPr/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903" cy="199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F8148" w14:textId="15593970" w:rsidR="00DF5C48" w:rsidRDefault="005E6A9C" w:rsidP="002E4396">
      <w:pPr>
        <w:pStyle w:val="ListParagraph"/>
        <w:numPr>
          <w:ilvl w:val="0"/>
          <w:numId w:val="38"/>
        </w:numPr>
      </w:pPr>
      <w:proofErr w:type="gramStart"/>
      <w:r>
        <w:t>organise</w:t>
      </w:r>
      <w:proofErr w:type="gramEnd"/>
      <w:r>
        <w:t xml:space="preserve"> groups to</w:t>
      </w:r>
      <w:r w:rsidR="00596358">
        <w:t xml:space="preserve"> give feedback about their services</w:t>
      </w:r>
      <w:r w:rsidR="002E4396">
        <w:t>.</w:t>
      </w:r>
    </w:p>
    <w:p w14:paraId="051E3B6A" w14:textId="77777777" w:rsidR="000A5C88" w:rsidRDefault="000A5C88" w:rsidP="00AD6AB7">
      <w:r>
        <w:br w:type="page"/>
      </w:r>
    </w:p>
    <w:p w14:paraId="02EF0B5E" w14:textId="1F0ED4E8" w:rsidR="00584F5E" w:rsidRDefault="00584F5E" w:rsidP="00584F5E">
      <w:r>
        <w:t>To make the</w:t>
      </w:r>
      <w:r w:rsidR="00852CA4">
        <w:t xml:space="preserve">se </w:t>
      </w:r>
      <w:r w:rsidRPr="00F65518">
        <w:rPr>
          <w:b/>
        </w:rPr>
        <w:t>goal</w:t>
      </w:r>
      <w:r>
        <w:rPr>
          <w:b/>
        </w:rPr>
        <w:t>s</w:t>
      </w:r>
      <w:r>
        <w:t xml:space="preserve"> real </w:t>
      </w:r>
      <w:r>
        <w:rPr>
          <w:b/>
        </w:rPr>
        <w:t xml:space="preserve">other organisations </w:t>
      </w:r>
      <w:r w:rsidRPr="00852CA4">
        <w:t>can</w:t>
      </w:r>
      <w:r>
        <w:t>:</w:t>
      </w:r>
    </w:p>
    <w:p w14:paraId="124AC22C" w14:textId="1D67D180" w:rsidR="001502FE" w:rsidRPr="00B13220" w:rsidRDefault="001502FE" w:rsidP="00B13220">
      <w:pPr>
        <w:ind w:left="0"/>
        <w:rPr>
          <w:rFonts w:cs="Arial"/>
          <w:lang w:val="en-US" w:eastAsia="zh-CN"/>
        </w:rPr>
      </w:pPr>
    </w:p>
    <w:p w14:paraId="7B073E3B" w14:textId="32DCEF59" w:rsidR="00B13220" w:rsidRDefault="00B13220" w:rsidP="00B13220">
      <w:pPr>
        <w:pStyle w:val="ListParagraph"/>
        <w:numPr>
          <w:ilvl w:val="0"/>
          <w:numId w:val="36"/>
        </w:num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 wp14:anchorId="7F45CDB7" wp14:editId="3F39058C">
            <wp:simplePos x="0" y="0"/>
            <wp:positionH relativeFrom="margin">
              <wp:posOffset>-19878</wp:posOffset>
            </wp:positionH>
            <wp:positionV relativeFrom="paragraph">
              <wp:posOffset>184095</wp:posOffset>
            </wp:positionV>
            <wp:extent cx="1869896" cy="2047569"/>
            <wp:effectExtent l="0" t="0" r="0" b="0"/>
            <wp:wrapNone/>
            <wp:docPr id="345" name="Picture 345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training-involved.jpg"/>
                    <pic:cNvPicPr/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96" cy="204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220">
        <w:rPr>
          <w:rFonts w:cs="Arial"/>
          <w:lang w:val="en-US" w:eastAsia="zh-CN"/>
        </w:rPr>
        <w:t>have training to understand things Māori</w:t>
      </w:r>
    </w:p>
    <w:p w14:paraId="5FEB5C23" w14:textId="77777777" w:rsidR="00B13220" w:rsidRPr="00B13220" w:rsidRDefault="00B13220" w:rsidP="00B13220">
      <w:pPr>
        <w:pStyle w:val="ListParagraph"/>
        <w:ind w:left="4122"/>
        <w:rPr>
          <w:rFonts w:cs="Arial"/>
          <w:lang w:val="en-US" w:eastAsia="zh-CN"/>
        </w:rPr>
      </w:pPr>
    </w:p>
    <w:p w14:paraId="1B658393" w14:textId="77777777" w:rsidR="001502FE" w:rsidRDefault="001502FE" w:rsidP="001502FE">
      <w:pPr>
        <w:pStyle w:val="ListParagraph"/>
        <w:ind w:left="4122"/>
        <w:rPr>
          <w:rFonts w:cs="Arial"/>
          <w:lang w:val="en-US" w:eastAsia="zh-CN"/>
        </w:rPr>
      </w:pPr>
    </w:p>
    <w:p w14:paraId="577783FF" w14:textId="77777777" w:rsidR="00B13220" w:rsidRDefault="004751B9" w:rsidP="00B13220">
      <w:pPr>
        <w:pStyle w:val="ListParagraph"/>
        <w:numPr>
          <w:ilvl w:val="0"/>
          <w:numId w:val="36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tell</w:t>
      </w:r>
      <w:r w:rsidR="00741E64">
        <w:rPr>
          <w:rFonts w:cs="Arial"/>
          <w:lang w:val="en-US" w:eastAsia="zh-CN"/>
        </w:rPr>
        <w:t xml:space="preserve"> people about disability support services</w:t>
      </w:r>
    </w:p>
    <w:p w14:paraId="520C1CCE" w14:textId="6A6D6641" w:rsidR="001502FE" w:rsidRDefault="001502FE" w:rsidP="001502FE">
      <w:pPr>
        <w:pStyle w:val="ListParagraph"/>
        <w:ind w:left="4122"/>
        <w:rPr>
          <w:rFonts w:cs="Arial"/>
          <w:lang w:val="en-US" w:eastAsia="zh-CN"/>
        </w:rPr>
      </w:pPr>
    </w:p>
    <w:p w14:paraId="35E8A525" w14:textId="01F8CE5E" w:rsidR="001502FE" w:rsidRDefault="00AA71DE" w:rsidP="001502FE">
      <w:pPr>
        <w:pStyle w:val="ListParagraph"/>
        <w:ind w:left="4122"/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0365A40F" wp14:editId="09969944">
            <wp:simplePos x="0" y="0"/>
            <wp:positionH relativeFrom="margin">
              <wp:align>left</wp:align>
            </wp:positionH>
            <wp:positionV relativeFrom="paragraph">
              <wp:posOffset>226088</wp:posOffset>
            </wp:positionV>
            <wp:extent cx="1816717" cy="1242960"/>
            <wp:effectExtent l="0" t="0" r="0" b="0"/>
            <wp:wrapNone/>
            <wp:docPr id="346" name="Picture 346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nformation-share-files.jpg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17" cy="1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D22B6" w14:textId="6528D6D2" w:rsidR="00741E64" w:rsidRPr="00F7021B" w:rsidRDefault="00741E64" w:rsidP="002E4396">
      <w:pPr>
        <w:pStyle w:val="ListParagraph"/>
        <w:numPr>
          <w:ilvl w:val="0"/>
          <w:numId w:val="36"/>
        </w:numPr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make</w:t>
      </w:r>
      <w:proofErr w:type="gramEnd"/>
      <w:r>
        <w:rPr>
          <w:rFonts w:cs="Arial"/>
          <w:lang w:val="en-US" w:eastAsia="zh-CN"/>
        </w:rPr>
        <w:t xml:space="preserve"> sure </w:t>
      </w:r>
      <w:r w:rsidR="00895025">
        <w:rPr>
          <w:rFonts w:cs="Arial"/>
          <w:lang w:val="en-US" w:eastAsia="zh-CN"/>
        </w:rPr>
        <w:t>to hand out</w:t>
      </w:r>
      <w:r>
        <w:rPr>
          <w:rFonts w:cs="Arial"/>
          <w:lang w:val="en-US" w:eastAsia="zh-CN"/>
        </w:rPr>
        <w:t xml:space="preserve"> information about </w:t>
      </w:r>
      <w:r w:rsidR="001502FE">
        <w:rPr>
          <w:rFonts w:cs="Arial"/>
          <w:lang w:val="en-US" w:eastAsia="zh-CN"/>
        </w:rPr>
        <w:t>disability support services</w:t>
      </w:r>
      <w:r w:rsidR="00895025">
        <w:rPr>
          <w:rFonts w:cs="Arial"/>
          <w:lang w:val="en-US" w:eastAsia="zh-CN"/>
        </w:rPr>
        <w:t>.</w:t>
      </w:r>
    </w:p>
    <w:p w14:paraId="28462891" w14:textId="76D6092C" w:rsidR="003D7A02" w:rsidRPr="000761B9" w:rsidRDefault="003D7A02" w:rsidP="00F074D8">
      <w:r w:rsidRPr="000761B9">
        <w:br w:type="page"/>
      </w:r>
    </w:p>
    <w:bookmarkStart w:id="12" w:name="_Toc508191647"/>
    <w:p w14:paraId="35DBE38F" w14:textId="4EBE5D7E" w:rsidR="000A6BF0" w:rsidRPr="003D7A02" w:rsidRDefault="009F0E8E" w:rsidP="009F0E8E">
      <w:pPr>
        <w:pStyle w:val="Heading1"/>
        <w:tabs>
          <w:tab w:val="center" w:pos="4510"/>
          <w:tab w:val="right" w:pos="9020"/>
        </w:tabs>
        <w:ind w:left="0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B2D89FE" wp14:editId="71826B2A">
                <wp:simplePos x="0" y="0"/>
                <wp:positionH relativeFrom="margin">
                  <wp:align>left</wp:align>
                </wp:positionH>
                <wp:positionV relativeFrom="paragraph">
                  <wp:posOffset>-204561</wp:posOffset>
                </wp:positionV>
                <wp:extent cx="5691352" cy="835572"/>
                <wp:effectExtent l="0" t="0" r="5080" b="3175"/>
                <wp:wrapNone/>
                <wp:docPr id="253" name="Rectangle: Rounded Corner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34F27" id="Rectangle: Rounded Corners 253" o:spid="_x0000_s1026" style="position:absolute;margin-left:0;margin-top:-16.1pt;width:448.15pt;height:65.8pt;z-index:-251492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" fillcolor="#ffb7b9" stroked="f" strokeweight="1pt">
                <v:stroke joinstyle="miter"/>
                <w10:wrap anchorx="margin"/>
              </v:roundrect>
            </w:pict>
          </mc:Fallback>
        </mc:AlternateContent>
      </w:r>
      <w:r>
        <w:tab/>
      </w:r>
      <w:r w:rsidR="000A6BF0">
        <w:t xml:space="preserve">List of </w:t>
      </w:r>
      <w:r w:rsidR="00276347">
        <w:t xml:space="preserve">hard </w:t>
      </w:r>
      <w:r w:rsidR="000A6BF0">
        <w:t>words</w:t>
      </w:r>
      <w:bookmarkEnd w:id="12"/>
      <w:r>
        <w:tab/>
      </w:r>
    </w:p>
    <w:p w14:paraId="4FB5BECA" w14:textId="25E6C654" w:rsidR="000A6BF0" w:rsidRDefault="000A6BF0" w:rsidP="000A6BF0">
      <w:pPr>
        <w:pStyle w:val="NoSpacing"/>
      </w:pPr>
    </w:p>
    <w:p w14:paraId="63D573D9" w14:textId="21533BF7" w:rsidR="00276347" w:rsidRDefault="00140BB1" w:rsidP="000A6BF0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29280" behindDoc="1" locked="0" layoutInCell="1" allowOverlap="1" wp14:anchorId="41EE5045" wp14:editId="33562391">
            <wp:simplePos x="0" y="0"/>
            <wp:positionH relativeFrom="column">
              <wp:posOffset>-590550</wp:posOffset>
            </wp:positionH>
            <wp:positionV relativeFrom="paragraph">
              <wp:posOffset>318135</wp:posOffset>
            </wp:positionV>
            <wp:extent cx="2505532" cy="177165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eReo2-01.png"/>
                    <pic:cNvPicPr/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53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F424C" w14:textId="4F355F87" w:rsidR="00596358" w:rsidRDefault="000A6BF0" w:rsidP="000A6BF0">
      <w:pPr>
        <w:rPr>
          <w:rFonts w:cs="Arial"/>
          <w:lang w:val="en-US" w:eastAsia="zh-CN"/>
        </w:rPr>
      </w:pPr>
      <w:r w:rsidRPr="00C36B05">
        <w:rPr>
          <w:rFonts w:cs="Arial"/>
          <w:lang w:val="en-US" w:eastAsia="zh-CN"/>
        </w:rPr>
        <w:t xml:space="preserve">There are some </w:t>
      </w:r>
      <w:r w:rsidRPr="008C238F">
        <w:rPr>
          <w:rFonts w:cs="Arial"/>
          <w:b/>
          <w:lang w:val="en-US" w:eastAsia="zh-CN"/>
        </w:rPr>
        <w:t xml:space="preserve">Te Reo </w:t>
      </w:r>
      <w:r w:rsidR="00720286" w:rsidRPr="008C238F">
        <w:rPr>
          <w:rFonts w:cs="Arial"/>
          <w:b/>
          <w:lang w:val="en-US" w:eastAsia="zh-CN"/>
        </w:rPr>
        <w:t>Māori</w:t>
      </w:r>
      <w:r w:rsidR="00720286">
        <w:rPr>
          <w:rFonts w:cs="Arial"/>
          <w:lang w:val="en-US" w:eastAsia="zh-CN"/>
        </w:rPr>
        <w:t xml:space="preserve"> words used in this book</w:t>
      </w:r>
      <w:r w:rsidRPr="00C36B05">
        <w:rPr>
          <w:rFonts w:cs="Arial"/>
          <w:lang w:val="en-US" w:eastAsia="zh-CN"/>
        </w:rPr>
        <w:t>.</w:t>
      </w:r>
      <w:r>
        <w:rPr>
          <w:rFonts w:cs="Arial"/>
          <w:lang w:val="en-US" w:eastAsia="zh-CN"/>
        </w:rPr>
        <w:t xml:space="preserve">  </w:t>
      </w:r>
    </w:p>
    <w:p w14:paraId="63D92DC0" w14:textId="0F9DF102" w:rsidR="00596358" w:rsidRDefault="00596358" w:rsidP="000A6BF0">
      <w:pPr>
        <w:rPr>
          <w:rFonts w:cs="Arial"/>
          <w:lang w:val="en-US" w:eastAsia="zh-CN"/>
        </w:rPr>
      </w:pPr>
    </w:p>
    <w:p w14:paraId="0ECA31E3" w14:textId="4A2C01D5" w:rsidR="00276347" w:rsidRDefault="00276347" w:rsidP="000A6BF0">
      <w:pPr>
        <w:rPr>
          <w:rFonts w:cs="Arial"/>
          <w:lang w:val="en-US" w:eastAsia="zh-CN"/>
        </w:rPr>
      </w:pPr>
    </w:p>
    <w:p w14:paraId="0A651D0F" w14:textId="6F8F3460" w:rsidR="000A6BF0" w:rsidRPr="00C36B05" w:rsidRDefault="000A6BF0" w:rsidP="000A6BF0">
      <w:p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These might be hard or new to you.</w:t>
      </w:r>
    </w:p>
    <w:p w14:paraId="64187B79" w14:textId="589165EA" w:rsidR="000A6BF0" w:rsidRDefault="000A6BF0" w:rsidP="002D3049">
      <w:pPr>
        <w:rPr>
          <w:rFonts w:cs="Arial"/>
          <w:lang w:val="en-US" w:eastAsia="zh-CN"/>
        </w:rPr>
      </w:pPr>
    </w:p>
    <w:p w14:paraId="5CFFA7C2" w14:textId="77777777" w:rsidR="00A96F97" w:rsidRPr="001A51A8" w:rsidRDefault="00A96F97" w:rsidP="002D3049">
      <w:pPr>
        <w:rPr>
          <w:rFonts w:cs="Arial"/>
          <w:lang w:val="en-US" w:eastAsia="zh-CN"/>
        </w:rPr>
      </w:pPr>
    </w:p>
    <w:p w14:paraId="1A45C58C" w14:textId="0A64973F" w:rsidR="000A6BF0" w:rsidRPr="001A51A8" w:rsidRDefault="00A96F97" w:rsidP="002D3049">
      <w:pPr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45DF871D" wp14:editId="0A9F4E84">
            <wp:simplePos x="0" y="0"/>
            <wp:positionH relativeFrom="margin">
              <wp:align>left</wp:align>
            </wp:positionH>
            <wp:positionV relativeFrom="paragraph">
              <wp:posOffset>25031</wp:posOffset>
            </wp:positionV>
            <wp:extent cx="1041991" cy="1408095"/>
            <wp:effectExtent l="0" t="0" r="6350" b="1905"/>
            <wp:wrapNone/>
            <wp:docPr id="38" name="Picture 38" descr="A close up of a clock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st.jpg"/>
                    <pic:cNvPicPr/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14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8579E" w14:textId="3FAA899D" w:rsidR="000A6BF0" w:rsidRPr="001A51A8" w:rsidRDefault="000A6BF0" w:rsidP="002D3049">
      <w:pPr>
        <w:rPr>
          <w:rFonts w:cs="Arial"/>
          <w:lang w:val="en-US" w:eastAsia="zh-CN"/>
        </w:rPr>
      </w:pPr>
      <w:r w:rsidRPr="001A51A8">
        <w:rPr>
          <w:rFonts w:cs="Arial"/>
          <w:lang w:val="en-US" w:eastAsia="zh-CN"/>
        </w:rPr>
        <w:t>This list says what these words mean.</w:t>
      </w:r>
    </w:p>
    <w:p w14:paraId="1805EE04" w14:textId="5BAEBC7A" w:rsidR="000A6BF0" w:rsidRPr="001A51A8" w:rsidRDefault="000A6BF0" w:rsidP="002D3049">
      <w:pPr>
        <w:rPr>
          <w:rFonts w:cs="Arial"/>
          <w:lang w:val="en-US" w:eastAsia="zh-CN"/>
        </w:rPr>
      </w:pPr>
    </w:p>
    <w:p w14:paraId="3688C9FA" w14:textId="3ADD5C0E" w:rsidR="000A6BF0" w:rsidRPr="001A51A8" w:rsidRDefault="000A6BF0" w:rsidP="002D3049">
      <w:pPr>
        <w:rPr>
          <w:rFonts w:cs="Arial"/>
          <w:lang w:val="en-US" w:eastAsia="zh-CN"/>
        </w:rPr>
      </w:pPr>
    </w:p>
    <w:p w14:paraId="181A50CF" w14:textId="25E3A57E" w:rsidR="000961C6" w:rsidRDefault="000961C6" w:rsidP="000A6BF0">
      <w:pPr>
        <w:rPr>
          <w:rFonts w:cs="Arial"/>
          <w:b/>
          <w:noProof/>
          <w:lang w:val="en-US" w:eastAsia="zh-CN"/>
        </w:rPr>
      </w:pPr>
    </w:p>
    <w:p w14:paraId="10CF9015" w14:textId="76249EEC" w:rsidR="006011AF" w:rsidRDefault="006011AF" w:rsidP="000A6BF0">
      <w:pPr>
        <w:rPr>
          <w:rFonts w:cs="Arial"/>
          <w:b/>
          <w:noProof/>
          <w:lang w:val="en-US" w:eastAsia="zh-CN"/>
        </w:rPr>
      </w:pPr>
    </w:p>
    <w:p w14:paraId="72E04285" w14:textId="75F1AB82" w:rsidR="006970F0" w:rsidRDefault="00D16863" w:rsidP="000A6BF0">
      <w:pPr>
        <w:rPr>
          <w:rFonts w:cs="Arial"/>
          <w:b/>
          <w:lang w:val="en-US" w:eastAsia="zh-CN"/>
        </w:rPr>
      </w:pPr>
      <w:r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 wp14:anchorId="540BD03A" wp14:editId="1C93D374">
            <wp:simplePos x="0" y="0"/>
            <wp:positionH relativeFrom="column">
              <wp:posOffset>111287</wp:posOffset>
            </wp:positionH>
            <wp:positionV relativeFrom="paragraph">
              <wp:posOffset>351967</wp:posOffset>
            </wp:positionV>
            <wp:extent cx="1637665" cy="2101756"/>
            <wp:effectExtent l="0" t="0" r="635" b="0"/>
            <wp:wrapNone/>
            <wp:docPr id="344" name="Picture 344" descr="A close up of a mans fac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New Zealand.png"/>
                    <pic:cNvPicPr/>
                  </pic:nvPicPr>
                  <pic:blipFill rotWithShape="1"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665" cy="210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70F0" w:rsidRPr="001E6F26">
        <w:rPr>
          <w:rFonts w:cs="Arial"/>
          <w:b/>
          <w:lang w:val="en-US" w:eastAsia="zh-CN"/>
        </w:rPr>
        <w:t>Aotearoa</w:t>
      </w:r>
    </w:p>
    <w:p w14:paraId="18366571" w14:textId="77777777" w:rsidR="00D16863" w:rsidRPr="001E6F26" w:rsidRDefault="00D16863" w:rsidP="000A6BF0">
      <w:pPr>
        <w:rPr>
          <w:rFonts w:cs="Arial"/>
          <w:b/>
          <w:lang w:val="en-US" w:eastAsia="zh-CN"/>
        </w:rPr>
      </w:pPr>
    </w:p>
    <w:p w14:paraId="20084EAD" w14:textId="1439489B" w:rsidR="00DB2278" w:rsidRPr="001E6F26" w:rsidRDefault="00140BB1" w:rsidP="002E4396">
      <w:pPr>
        <w:pStyle w:val="ListParagraph"/>
        <w:numPr>
          <w:ilvl w:val="0"/>
          <w:numId w:val="14"/>
        </w:numPr>
        <w:rPr>
          <w:rFonts w:cs="Arial"/>
          <w:b/>
          <w:lang w:val="en-US" w:eastAsia="zh-CN"/>
        </w:rPr>
      </w:pPr>
      <w:r>
        <w:rPr>
          <w:rFonts w:cs="Arial"/>
          <w:lang w:val="en-US" w:eastAsia="zh-CN"/>
        </w:rPr>
        <w:t xml:space="preserve">This </w:t>
      </w:r>
      <w:r w:rsidR="00DB2278" w:rsidRPr="001E6F26">
        <w:rPr>
          <w:rFonts w:cs="Arial"/>
          <w:lang w:val="en-US" w:eastAsia="zh-CN"/>
        </w:rPr>
        <w:t>is the Te Reo Māori name for New Zealand</w:t>
      </w:r>
      <w:r>
        <w:rPr>
          <w:rFonts w:cs="Arial"/>
          <w:lang w:val="en-US" w:eastAsia="zh-CN"/>
        </w:rPr>
        <w:t>.</w:t>
      </w:r>
      <w:r w:rsidR="00305CD6">
        <w:rPr>
          <w:rFonts w:cs="Arial"/>
          <w:lang w:val="en-US" w:eastAsia="zh-CN"/>
        </w:rPr>
        <w:br/>
      </w:r>
      <w:r w:rsidR="00305CD6">
        <w:rPr>
          <w:rFonts w:cs="Arial"/>
          <w:lang w:val="en-US" w:eastAsia="zh-CN"/>
        </w:rPr>
        <w:br/>
        <w:t>Aotearoa</w:t>
      </w:r>
      <w:r w:rsidR="001E6F26" w:rsidRPr="001E6F26">
        <w:rPr>
          <w:rFonts w:cs="Arial"/>
          <w:lang w:val="en-US" w:eastAsia="zh-CN"/>
        </w:rPr>
        <w:t xml:space="preserve"> means</w:t>
      </w:r>
      <w:r w:rsidR="00DB2278" w:rsidRPr="001E6F26">
        <w:rPr>
          <w:rFonts w:cs="Arial"/>
          <w:lang w:val="en-US" w:eastAsia="zh-CN"/>
        </w:rPr>
        <w:t xml:space="preserve"> land of the long white cloud.</w:t>
      </w:r>
    </w:p>
    <w:p w14:paraId="017EF619" w14:textId="77777777" w:rsidR="00305CD6" w:rsidRDefault="00305CD6">
      <w:pPr>
        <w:spacing w:line="240" w:lineRule="auto"/>
        <w:ind w:left="0"/>
        <w:rPr>
          <w:rFonts w:cs="Arial"/>
          <w:b/>
          <w:lang w:val="en-US" w:eastAsia="zh-CN"/>
        </w:rPr>
      </w:pPr>
      <w:r>
        <w:rPr>
          <w:rFonts w:cs="Arial"/>
          <w:b/>
          <w:lang w:val="en-US" w:eastAsia="zh-CN"/>
        </w:rPr>
        <w:br w:type="page"/>
      </w:r>
    </w:p>
    <w:p w14:paraId="10B4C84A" w14:textId="1853D50F" w:rsidR="008910D1" w:rsidRPr="00CC5746" w:rsidRDefault="006542EE" w:rsidP="00C4168F">
      <w:pPr>
        <w:rPr>
          <w:b/>
        </w:rPr>
      </w:pPr>
      <w:r w:rsidRPr="00CC5746">
        <w:rPr>
          <w:noProof/>
          <w:lang w:val="en-NZ" w:eastAsia="en-NZ"/>
        </w:rPr>
        <w:drawing>
          <wp:anchor distT="0" distB="0" distL="114300" distR="114300" simplePos="0" relativeHeight="251924480" behindDoc="0" locked="0" layoutInCell="1" allowOverlap="1" wp14:anchorId="48162BD2" wp14:editId="6E23D723">
            <wp:simplePos x="0" y="0"/>
            <wp:positionH relativeFrom="column">
              <wp:posOffset>-504835</wp:posOffset>
            </wp:positionH>
            <wp:positionV relativeFrom="paragraph">
              <wp:posOffset>-377464</wp:posOffset>
            </wp:positionV>
            <wp:extent cx="2224585" cy="2224585"/>
            <wp:effectExtent l="0" t="0" r="4445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5" cy="2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D1" w:rsidRPr="00CC5746">
        <w:rPr>
          <w:b/>
        </w:rPr>
        <w:t xml:space="preserve">Iwi </w:t>
      </w:r>
      <w:r w:rsidR="00014602" w:rsidRPr="00CC5746">
        <w:rPr>
          <w:b/>
        </w:rPr>
        <w:t>runanga</w:t>
      </w:r>
    </w:p>
    <w:p w14:paraId="632160BC" w14:textId="77777777" w:rsidR="009C3A21" w:rsidRPr="00CC5746" w:rsidRDefault="009C3A21" w:rsidP="00C4168F">
      <w:pPr>
        <w:rPr>
          <w:b/>
        </w:rPr>
      </w:pPr>
    </w:p>
    <w:p w14:paraId="0E9D4BBC" w14:textId="74A322AB" w:rsidR="00093DBB" w:rsidRPr="00CC5746" w:rsidRDefault="00140BB1" w:rsidP="00C4168F">
      <w:pPr>
        <w:pStyle w:val="ListParagraph"/>
        <w:numPr>
          <w:ilvl w:val="0"/>
          <w:numId w:val="14"/>
        </w:numPr>
      </w:pPr>
      <w:r>
        <w:t xml:space="preserve">This </w:t>
      </w:r>
      <w:r w:rsidR="005570B5" w:rsidRPr="00CC5746">
        <w:t>is like a council for an iwi.</w:t>
      </w:r>
    </w:p>
    <w:p w14:paraId="0DAF3EA5" w14:textId="77777777" w:rsidR="008910D1" w:rsidRDefault="008910D1" w:rsidP="00C4168F">
      <w:pPr>
        <w:rPr>
          <w:b/>
          <w:szCs w:val="32"/>
          <w:lang w:val="en-US" w:eastAsia="zh-CN"/>
        </w:rPr>
      </w:pPr>
    </w:p>
    <w:p w14:paraId="65A61409" w14:textId="77777777" w:rsidR="008910D1" w:rsidRDefault="008910D1" w:rsidP="00C4168F">
      <w:pPr>
        <w:rPr>
          <w:b/>
          <w:szCs w:val="32"/>
          <w:lang w:val="en-US" w:eastAsia="zh-CN"/>
        </w:rPr>
      </w:pPr>
    </w:p>
    <w:p w14:paraId="3964840F" w14:textId="4C8C5722" w:rsidR="00E011A9" w:rsidRPr="0095572E" w:rsidRDefault="0095572E">
      <w:pPr>
        <w:spacing w:line="240" w:lineRule="auto"/>
        <w:ind w:left="0"/>
        <w:rPr>
          <w:b/>
          <w:szCs w:val="32"/>
          <w:lang w:val="en-US" w:eastAsia="zh-CN"/>
        </w:rPr>
      </w:pPr>
      <w:r w:rsidRPr="0095572E">
        <w:rPr>
          <w:noProof/>
          <w:szCs w:val="32"/>
          <w:lang w:val="en-NZ" w:eastAsia="en-NZ"/>
        </w:rPr>
        <w:drawing>
          <wp:anchor distT="0" distB="0" distL="114300" distR="114300" simplePos="0" relativeHeight="252150784" behindDoc="1" locked="0" layoutInCell="1" allowOverlap="1" wp14:anchorId="39B3BB61" wp14:editId="70015D49">
            <wp:simplePos x="0" y="0"/>
            <wp:positionH relativeFrom="margin">
              <wp:posOffset>-228600</wp:posOffset>
            </wp:positionH>
            <wp:positionV relativeFrom="paragraph">
              <wp:posOffset>253365</wp:posOffset>
            </wp:positionV>
            <wp:extent cx="1866376" cy="1143000"/>
            <wp:effectExtent l="0" t="0" r="63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rown.jpg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37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F370B" w14:textId="1FFD1E9E" w:rsidR="001B1228" w:rsidRPr="0095572E" w:rsidRDefault="001B1228" w:rsidP="00C4168F">
      <w:pPr>
        <w:rPr>
          <w:b/>
          <w:szCs w:val="32"/>
          <w:lang w:val="en-US" w:eastAsia="zh-CN"/>
        </w:rPr>
      </w:pPr>
      <w:r w:rsidRPr="0095572E">
        <w:rPr>
          <w:b/>
          <w:szCs w:val="32"/>
          <w:lang w:val="en-US" w:eastAsia="zh-CN"/>
        </w:rPr>
        <w:t>Koroneihana</w:t>
      </w:r>
    </w:p>
    <w:p w14:paraId="6C512CE2" w14:textId="02552AB6" w:rsidR="00E011A9" w:rsidRPr="0095572E" w:rsidRDefault="00E011A9" w:rsidP="00C4168F">
      <w:pPr>
        <w:rPr>
          <w:b/>
          <w:szCs w:val="32"/>
          <w:lang w:val="en-US" w:eastAsia="zh-CN"/>
        </w:rPr>
      </w:pPr>
    </w:p>
    <w:p w14:paraId="4F3E1124" w14:textId="2CC1B54B" w:rsidR="00E3496F" w:rsidRPr="0095572E" w:rsidRDefault="00140BB1" w:rsidP="00C4168F">
      <w:pPr>
        <w:pStyle w:val="ListParagraph"/>
        <w:numPr>
          <w:ilvl w:val="0"/>
          <w:numId w:val="14"/>
        </w:numPr>
        <w:rPr>
          <w:b/>
          <w:szCs w:val="32"/>
          <w:lang w:val="en-US" w:eastAsia="zh-CN"/>
        </w:rPr>
      </w:pPr>
      <w:r w:rsidRPr="0095572E">
        <w:rPr>
          <w:szCs w:val="32"/>
          <w:lang w:val="en-US" w:eastAsia="zh-CN"/>
        </w:rPr>
        <w:t xml:space="preserve">This </w:t>
      </w:r>
      <w:r w:rsidR="00235F75" w:rsidRPr="0095572E">
        <w:rPr>
          <w:szCs w:val="32"/>
          <w:lang w:val="en-US" w:eastAsia="zh-CN"/>
        </w:rPr>
        <w:t>is a</w:t>
      </w:r>
      <w:r w:rsidR="00D64D18" w:rsidRPr="0095572E">
        <w:rPr>
          <w:szCs w:val="32"/>
          <w:lang w:val="en-US" w:eastAsia="zh-CN"/>
        </w:rPr>
        <w:t xml:space="preserve"> big</w:t>
      </w:r>
      <w:r w:rsidR="00235F75" w:rsidRPr="0095572E">
        <w:rPr>
          <w:szCs w:val="32"/>
          <w:lang w:val="en-US" w:eastAsia="zh-CN"/>
        </w:rPr>
        <w:t xml:space="preserve"> </w:t>
      </w:r>
      <w:r w:rsidR="00C871C5" w:rsidRPr="0095572E">
        <w:rPr>
          <w:szCs w:val="32"/>
          <w:lang w:val="en-US" w:eastAsia="zh-CN"/>
        </w:rPr>
        <w:t>event</w:t>
      </w:r>
      <w:r w:rsidR="00235F75" w:rsidRPr="0095572E">
        <w:rPr>
          <w:szCs w:val="32"/>
          <w:lang w:val="en-US" w:eastAsia="zh-CN"/>
        </w:rPr>
        <w:t xml:space="preserve"> </w:t>
      </w:r>
      <w:r w:rsidR="00A82A15" w:rsidRPr="0095572E">
        <w:rPr>
          <w:szCs w:val="32"/>
          <w:lang w:val="en-US" w:eastAsia="zh-CN"/>
        </w:rPr>
        <w:t xml:space="preserve">that happens </w:t>
      </w:r>
      <w:r w:rsidR="006E2DCF" w:rsidRPr="0095572E">
        <w:rPr>
          <w:szCs w:val="32"/>
          <w:lang w:val="en-US" w:eastAsia="zh-CN"/>
        </w:rPr>
        <w:t>every year</w:t>
      </w:r>
      <w:r w:rsidR="00E3496F" w:rsidRPr="0095572E">
        <w:rPr>
          <w:szCs w:val="32"/>
          <w:lang w:val="en-US" w:eastAsia="zh-CN"/>
        </w:rPr>
        <w:t>.</w:t>
      </w:r>
    </w:p>
    <w:p w14:paraId="7DE89413" w14:textId="0C76E848" w:rsidR="00276347" w:rsidRDefault="00E3496F" w:rsidP="00C4168F">
      <w:pPr>
        <w:pStyle w:val="ListParagraph"/>
        <w:ind w:left="4122"/>
        <w:rPr>
          <w:szCs w:val="32"/>
          <w:lang w:val="en-US" w:eastAsia="zh-CN"/>
        </w:rPr>
      </w:pPr>
      <w:r w:rsidRPr="0095572E">
        <w:rPr>
          <w:szCs w:val="32"/>
          <w:lang w:val="en-US" w:eastAsia="zh-CN"/>
        </w:rPr>
        <w:br/>
        <w:t xml:space="preserve">It </w:t>
      </w:r>
      <w:r w:rsidR="0071337F" w:rsidRPr="0095572E">
        <w:rPr>
          <w:szCs w:val="32"/>
          <w:lang w:val="en-US" w:eastAsia="zh-CN"/>
        </w:rPr>
        <w:t xml:space="preserve">celebrates </w:t>
      </w:r>
      <w:r w:rsidR="00260A9E" w:rsidRPr="0095572E">
        <w:rPr>
          <w:szCs w:val="32"/>
          <w:lang w:val="en-US" w:eastAsia="zh-CN"/>
        </w:rPr>
        <w:t xml:space="preserve">King Tuheitia </w:t>
      </w:r>
      <w:r w:rsidR="0071337F" w:rsidRPr="0095572E">
        <w:rPr>
          <w:szCs w:val="32"/>
          <w:lang w:val="en-US" w:eastAsia="zh-CN"/>
        </w:rPr>
        <w:t xml:space="preserve">being made the </w:t>
      </w:r>
      <w:r w:rsidR="0083223F" w:rsidRPr="0095572E">
        <w:rPr>
          <w:szCs w:val="32"/>
          <w:lang w:val="en-US" w:eastAsia="zh-CN"/>
        </w:rPr>
        <w:t>Māori King</w:t>
      </w:r>
      <w:r w:rsidR="00260A9E" w:rsidRPr="0095572E">
        <w:rPr>
          <w:szCs w:val="32"/>
          <w:lang w:val="en-US" w:eastAsia="zh-CN"/>
        </w:rPr>
        <w:t xml:space="preserve"> </w:t>
      </w:r>
      <w:r w:rsidR="0083223F" w:rsidRPr="0095572E">
        <w:rPr>
          <w:szCs w:val="32"/>
          <w:lang w:val="en-US" w:eastAsia="zh-CN"/>
        </w:rPr>
        <w:t xml:space="preserve">after </w:t>
      </w:r>
      <w:r w:rsidR="00260A9E" w:rsidRPr="0095572E">
        <w:rPr>
          <w:szCs w:val="32"/>
          <w:lang w:val="en-US" w:eastAsia="zh-CN"/>
        </w:rPr>
        <w:t>his mother Te Arikinui Dame Te Ataairangikaahu</w:t>
      </w:r>
      <w:r w:rsidR="0083223F" w:rsidRPr="0095572E">
        <w:rPr>
          <w:szCs w:val="32"/>
          <w:lang w:val="en-US" w:eastAsia="zh-CN"/>
        </w:rPr>
        <w:t xml:space="preserve"> died.</w:t>
      </w:r>
    </w:p>
    <w:p w14:paraId="602D3056" w14:textId="2BDF0B70" w:rsidR="003E5F1E" w:rsidRPr="00140BB1" w:rsidRDefault="00140BB1" w:rsidP="00C4168F">
      <w:pPr>
        <w:pStyle w:val="ListParagraph"/>
        <w:ind w:left="4122"/>
        <w:rPr>
          <w:b/>
          <w:szCs w:val="32"/>
          <w:lang w:val="en-US" w:eastAsia="zh-CN"/>
        </w:rPr>
      </w:pPr>
      <w:r w:rsidRPr="00D02289">
        <w:rPr>
          <w:noProof/>
          <w:highlight w:val="yellow"/>
          <w:lang w:val="en-NZ" w:eastAsia="en-NZ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32D93CF7" wp14:editId="7F64B838">
                <wp:simplePos x="0" y="0"/>
                <wp:positionH relativeFrom="column">
                  <wp:posOffset>2266950</wp:posOffset>
                </wp:positionH>
                <wp:positionV relativeFrom="paragraph">
                  <wp:posOffset>452120</wp:posOffset>
                </wp:positionV>
                <wp:extent cx="3714750" cy="1724025"/>
                <wp:effectExtent l="0" t="0" r="0" b="9525"/>
                <wp:wrapNone/>
                <wp:docPr id="378" name="Rounded 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724025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9050"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4BA3D" id="Rounded Rectangle 378" o:spid="_x0000_s1026" style="position:absolute;margin-left:178.5pt;margin-top:35.6pt;width:292.5pt;height:135.75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" fillcolor="#ffb7b9" stroked="f" strokeweight="1.5pt">
                <v:stroke joinstyle="miter"/>
              </v:roundrect>
            </w:pict>
          </mc:Fallback>
        </mc:AlternateContent>
      </w:r>
      <w:r w:rsidR="00276347" w:rsidRPr="00D02289">
        <w:rPr>
          <w:noProof/>
          <w:szCs w:val="32"/>
          <w:highlight w:val="yellow"/>
          <w:lang w:val="en-NZ" w:eastAsia="en-NZ"/>
        </w:rPr>
        <w:drawing>
          <wp:anchor distT="0" distB="0" distL="114300" distR="114300" simplePos="0" relativeHeight="251923456" behindDoc="0" locked="0" layoutInCell="1" allowOverlap="1" wp14:anchorId="59D6ECC0" wp14:editId="55FC428A">
            <wp:simplePos x="0" y="0"/>
            <wp:positionH relativeFrom="margin">
              <wp:align>left</wp:align>
            </wp:positionH>
            <wp:positionV relativeFrom="paragraph">
              <wp:posOffset>539659</wp:posOffset>
            </wp:positionV>
            <wp:extent cx="1468564" cy="1528549"/>
            <wp:effectExtent l="0" t="0" r="0" b="0"/>
            <wp:wrapNone/>
            <wp:docPr id="341" name="Picture 341" descr="A close up of a compu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Website.jpg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64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E31">
        <w:rPr>
          <w:szCs w:val="32"/>
          <w:lang w:val="en-US" w:eastAsia="zh-CN"/>
        </w:rPr>
        <w:br/>
      </w:r>
      <w:r w:rsidR="005A1E31">
        <w:rPr>
          <w:szCs w:val="32"/>
          <w:lang w:val="en-US" w:eastAsia="zh-CN"/>
        </w:rPr>
        <w:br/>
      </w:r>
      <w:r w:rsidR="005A1E31" w:rsidRPr="00140BB1">
        <w:rPr>
          <w:b/>
          <w:szCs w:val="32"/>
          <w:lang w:val="en-US" w:eastAsia="zh-CN"/>
        </w:rPr>
        <w:t>F</w:t>
      </w:r>
      <w:r w:rsidR="004F1B0E" w:rsidRPr="00140BB1">
        <w:rPr>
          <w:b/>
          <w:szCs w:val="32"/>
          <w:lang w:val="en-US" w:eastAsia="zh-CN"/>
        </w:rPr>
        <w:t>or more information about this you can go to this website</w:t>
      </w:r>
      <w:r w:rsidR="00276347" w:rsidRPr="00140BB1">
        <w:rPr>
          <w:b/>
          <w:szCs w:val="32"/>
          <w:lang w:val="en-US" w:eastAsia="zh-CN"/>
        </w:rPr>
        <w:t>:</w:t>
      </w:r>
      <w:r w:rsidR="007E3B95" w:rsidRPr="00140BB1">
        <w:rPr>
          <w:b/>
          <w:szCs w:val="32"/>
          <w:lang w:val="en-US" w:eastAsia="zh-CN"/>
        </w:rPr>
        <w:t xml:space="preserve"> </w:t>
      </w:r>
    </w:p>
    <w:p w14:paraId="2FA901B5" w14:textId="77777777" w:rsidR="003E5F1E" w:rsidRDefault="003E5F1E" w:rsidP="00C4168F">
      <w:pPr>
        <w:pStyle w:val="ListParagraph"/>
        <w:ind w:left="4122"/>
        <w:rPr>
          <w:szCs w:val="32"/>
          <w:lang w:val="en-US" w:eastAsia="zh-CN"/>
        </w:rPr>
      </w:pPr>
    </w:p>
    <w:p w14:paraId="0BB6A4B8" w14:textId="5C6F29F2" w:rsidR="003F6B65" w:rsidRPr="003F6B65" w:rsidRDefault="007E3B95" w:rsidP="00C4168F">
      <w:pPr>
        <w:pStyle w:val="ListParagraph"/>
        <w:ind w:left="4122"/>
        <w:rPr>
          <w:b/>
          <w:szCs w:val="32"/>
          <w:lang w:val="en-US" w:eastAsia="zh-CN"/>
        </w:rPr>
      </w:pPr>
      <w:r w:rsidRPr="007E3B95">
        <w:rPr>
          <w:szCs w:val="32"/>
          <w:lang w:val="en-US" w:eastAsia="zh-CN"/>
        </w:rPr>
        <w:t>https://koroneihana.com/</w:t>
      </w:r>
    </w:p>
    <w:p w14:paraId="5858EB81" w14:textId="2A49BE03" w:rsidR="001B1228" w:rsidRDefault="001B1228" w:rsidP="00C4168F">
      <w:pPr>
        <w:rPr>
          <w:rFonts w:cs="Arial"/>
          <w:b/>
          <w:lang w:val="en-US" w:eastAsia="zh-CN"/>
        </w:rPr>
      </w:pPr>
    </w:p>
    <w:p w14:paraId="6A0B558D" w14:textId="327E4592" w:rsidR="00CC3C83" w:rsidRDefault="00CC3C83" w:rsidP="00C4168F">
      <w:pPr>
        <w:rPr>
          <w:rFonts w:cs="Arial"/>
          <w:b/>
          <w:lang w:val="en-US" w:eastAsia="zh-CN"/>
        </w:rPr>
      </w:pPr>
    </w:p>
    <w:p w14:paraId="313FB27B" w14:textId="77777777" w:rsidR="003E5F1E" w:rsidRDefault="003E5F1E" w:rsidP="00C4168F">
      <w:pPr>
        <w:rPr>
          <w:rFonts w:cs="Arial"/>
          <w:b/>
          <w:lang w:val="en-US" w:eastAsia="zh-CN"/>
        </w:rPr>
      </w:pPr>
    </w:p>
    <w:p w14:paraId="3759B63D" w14:textId="77777777" w:rsidR="003E5F1E" w:rsidRDefault="003E5F1E">
      <w:pPr>
        <w:spacing w:line="240" w:lineRule="auto"/>
        <w:ind w:left="0"/>
        <w:rPr>
          <w:rFonts w:cs="Arial"/>
          <w:b/>
          <w:lang w:val="en-US" w:eastAsia="zh-CN"/>
        </w:rPr>
      </w:pPr>
      <w:r>
        <w:rPr>
          <w:rFonts w:cs="Arial"/>
          <w:b/>
          <w:lang w:val="en-US" w:eastAsia="zh-CN"/>
        </w:rPr>
        <w:br w:type="page"/>
      </w:r>
    </w:p>
    <w:p w14:paraId="7541ABE2" w14:textId="5C43FD4F" w:rsidR="001B6E7A" w:rsidRDefault="00F26051" w:rsidP="00C4168F">
      <w:pPr>
        <w:rPr>
          <w:rFonts w:cs="Arial"/>
          <w:b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53152" behindDoc="0" locked="0" layoutInCell="1" allowOverlap="1" wp14:anchorId="650FFBE6" wp14:editId="49918E43">
            <wp:simplePos x="0" y="0"/>
            <wp:positionH relativeFrom="margin">
              <wp:posOffset>-341195</wp:posOffset>
            </wp:positionH>
            <wp:positionV relativeFrom="paragraph">
              <wp:posOffset>-7961</wp:posOffset>
            </wp:positionV>
            <wp:extent cx="2152475" cy="1678674"/>
            <wp:effectExtent l="0" t="0" r="635" b="0"/>
            <wp:wrapNone/>
            <wp:docPr id="369" name="Picture 369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ultural greeting Maori.jpg"/>
                    <pic:cNvPicPr/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11" cy="168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E7A">
        <w:rPr>
          <w:rFonts w:cs="Arial"/>
          <w:b/>
          <w:lang w:val="en-US" w:eastAsia="zh-CN"/>
        </w:rPr>
        <w:t>Mana</w:t>
      </w:r>
    </w:p>
    <w:p w14:paraId="7A5EAF8F" w14:textId="77777777" w:rsidR="00EC5837" w:rsidRDefault="00EC5837" w:rsidP="00C4168F">
      <w:pPr>
        <w:rPr>
          <w:rFonts w:cs="Arial"/>
          <w:b/>
          <w:lang w:val="en-US" w:eastAsia="zh-CN"/>
        </w:rPr>
      </w:pPr>
    </w:p>
    <w:p w14:paraId="0B5DC89F" w14:textId="6E5C80B4" w:rsidR="00A0631F" w:rsidRDefault="00140BB1" w:rsidP="00C4168F">
      <w:pPr>
        <w:pStyle w:val="ListParagraph"/>
        <w:numPr>
          <w:ilvl w:val="0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 xml:space="preserve">This </w:t>
      </w:r>
      <w:r w:rsidR="00A0631F" w:rsidRPr="00A0631F">
        <w:rPr>
          <w:rFonts w:cs="Arial"/>
          <w:lang w:val="en-US" w:eastAsia="zh-CN"/>
        </w:rPr>
        <w:t>is a person</w:t>
      </w:r>
      <w:r w:rsidR="00835326">
        <w:rPr>
          <w:rFonts w:cs="Arial"/>
          <w:lang w:val="en-US" w:eastAsia="zh-CN"/>
        </w:rPr>
        <w:t>’</w:t>
      </w:r>
      <w:r w:rsidR="00A0631F" w:rsidRPr="00A0631F">
        <w:rPr>
          <w:rFonts w:cs="Arial"/>
          <w:lang w:val="en-US" w:eastAsia="zh-CN"/>
        </w:rPr>
        <w:t>s power and control</w:t>
      </w:r>
      <w:r w:rsidR="00773FDF">
        <w:rPr>
          <w:rFonts w:cs="Arial"/>
          <w:lang w:val="en-US" w:eastAsia="zh-CN"/>
        </w:rPr>
        <w:t>.</w:t>
      </w:r>
    </w:p>
    <w:p w14:paraId="163390FF" w14:textId="0A38C4CE" w:rsidR="00FC3F4E" w:rsidRDefault="00773FDF" w:rsidP="00C4168F">
      <w:pPr>
        <w:pStyle w:val="ListParagraph"/>
        <w:ind w:left="4122"/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81824" behindDoc="0" locked="0" layoutInCell="1" allowOverlap="1" wp14:anchorId="6DD391DF" wp14:editId="700B69EB">
            <wp:simplePos x="0" y="0"/>
            <wp:positionH relativeFrom="column">
              <wp:posOffset>-128580</wp:posOffset>
            </wp:positionH>
            <wp:positionV relativeFrom="paragraph">
              <wp:posOffset>867793</wp:posOffset>
            </wp:positionV>
            <wp:extent cx="1919907" cy="2220700"/>
            <wp:effectExtent l="0" t="0" r="4445" b="8255"/>
            <wp:wrapNone/>
            <wp:docPr id="47" name="Picture 47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rae_meeting_300.jpg"/>
                    <pic:cNvPicPr/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07" cy="22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46">
        <w:rPr>
          <w:rFonts w:cs="Arial"/>
          <w:lang w:val="en-US" w:eastAsia="zh-CN"/>
        </w:rPr>
        <w:br/>
        <w:t>If</w:t>
      </w:r>
      <w:r w:rsidR="00C431C6">
        <w:rPr>
          <w:rFonts w:cs="Arial"/>
          <w:lang w:val="en-US" w:eastAsia="zh-CN"/>
        </w:rPr>
        <w:t xml:space="preserve"> you want to know more about mana </w:t>
      </w:r>
      <w:r w:rsidR="00FC3F4E">
        <w:rPr>
          <w:rFonts w:cs="Arial"/>
          <w:lang w:val="en-US" w:eastAsia="zh-CN"/>
        </w:rPr>
        <w:t>you could talk to your:</w:t>
      </w:r>
    </w:p>
    <w:p w14:paraId="6B98882D" w14:textId="67301A75" w:rsidR="00883AD7" w:rsidRDefault="00883AD7" w:rsidP="00C4168F">
      <w:pPr>
        <w:pStyle w:val="ListParagraph"/>
        <w:ind w:left="4122"/>
        <w:rPr>
          <w:rFonts w:cs="Arial"/>
          <w:lang w:val="en-US" w:eastAsia="zh-CN"/>
        </w:rPr>
      </w:pPr>
    </w:p>
    <w:p w14:paraId="06D2A1BF" w14:textId="12AAE81B" w:rsidR="00FC3F4E" w:rsidRDefault="00835326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whānau</w:t>
      </w:r>
    </w:p>
    <w:p w14:paraId="52902795" w14:textId="77777777" w:rsidR="00835326" w:rsidRDefault="00835326" w:rsidP="00C4168F">
      <w:pPr>
        <w:pStyle w:val="ListParagraph"/>
        <w:ind w:left="4842"/>
        <w:rPr>
          <w:rFonts w:cs="Arial"/>
          <w:lang w:val="en-US" w:eastAsia="zh-CN"/>
        </w:rPr>
      </w:pPr>
    </w:p>
    <w:p w14:paraId="32B70C85" w14:textId="28689A00" w:rsidR="00FC3F4E" w:rsidRDefault="00835326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hapū</w:t>
      </w:r>
    </w:p>
    <w:p w14:paraId="3EE1B3D5" w14:textId="77777777" w:rsidR="00835326" w:rsidRDefault="00835326" w:rsidP="00C4168F">
      <w:pPr>
        <w:ind w:left="4482"/>
        <w:rPr>
          <w:rFonts w:cs="Arial"/>
          <w:lang w:val="en-US" w:eastAsia="zh-CN"/>
        </w:rPr>
      </w:pPr>
    </w:p>
    <w:p w14:paraId="4A2FF43A" w14:textId="6DC27D90" w:rsidR="00FC3F4E" w:rsidRPr="00835326" w:rsidRDefault="00835326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proofErr w:type="gramStart"/>
      <w:r w:rsidRPr="00835326">
        <w:rPr>
          <w:rFonts w:cs="Arial"/>
          <w:lang w:val="en-US" w:eastAsia="zh-CN"/>
        </w:rPr>
        <w:t>iwi</w:t>
      </w:r>
      <w:proofErr w:type="gramEnd"/>
      <w:r w:rsidR="00140BB1">
        <w:rPr>
          <w:rFonts w:cs="Arial"/>
          <w:lang w:val="en-US" w:eastAsia="zh-CN"/>
        </w:rPr>
        <w:t>.</w:t>
      </w:r>
    </w:p>
    <w:p w14:paraId="089E0450" w14:textId="77777777" w:rsidR="00D403BF" w:rsidRDefault="00D403BF" w:rsidP="00C4168F">
      <w:pPr>
        <w:rPr>
          <w:rFonts w:cs="Arial"/>
          <w:b/>
          <w:lang w:val="en-US" w:eastAsia="zh-CN"/>
        </w:rPr>
      </w:pPr>
    </w:p>
    <w:p w14:paraId="26276CFA" w14:textId="77777777" w:rsidR="00D403BF" w:rsidRDefault="00D403BF" w:rsidP="00C4168F">
      <w:pPr>
        <w:rPr>
          <w:rFonts w:cs="Arial"/>
          <w:b/>
          <w:lang w:val="en-US" w:eastAsia="zh-CN"/>
        </w:rPr>
      </w:pPr>
    </w:p>
    <w:p w14:paraId="24F7F237" w14:textId="436620A9" w:rsidR="00D403BF" w:rsidRDefault="00140BB1" w:rsidP="00C4168F">
      <w:pPr>
        <w:rPr>
          <w:rFonts w:cs="Arial"/>
          <w:b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3392" behindDoc="0" locked="0" layoutInCell="1" allowOverlap="1" wp14:anchorId="761353E8" wp14:editId="00EB4473">
            <wp:simplePos x="0" y="0"/>
            <wp:positionH relativeFrom="column">
              <wp:posOffset>35560</wp:posOffset>
            </wp:positionH>
            <wp:positionV relativeFrom="paragraph">
              <wp:posOffset>147955</wp:posOffset>
            </wp:positionV>
            <wp:extent cx="1364615" cy="1364615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E36EB" w14:textId="43558899" w:rsidR="00CC3C83" w:rsidRDefault="00CC3C83" w:rsidP="00C4168F">
      <w:pPr>
        <w:rPr>
          <w:rFonts w:cs="Arial"/>
          <w:b/>
          <w:lang w:val="en-US" w:eastAsia="zh-CN"/>
        </w:rPr>
      </w:pPr>
      <w:r>
        <w:rPr>
          <w:rFonts w:cs="Arial"/>
          <w:b/>
          <w:lang w:val="en-US" w:eastAsia="zh-CN"/>
        </w:rPr>
        <w:t>Mat</w:t>
      </w:r>
      <w:r w:rsidR="00DD5F4B">
        <w:rPr>
          <w:rFonts w:cs="Arial"/>
          <w:b/>
          <w:lang w:val="en-US" w:eastAsia="zh-CN"/>
        </w:rPr>
        <w:t>ariki</w:t>
      </w:r>
    </w:p>
    <w:p w14:paraId="37DE9EAD" w14:textId="77777777" w:rsidR="00EC5837" w:rsidRDefault="00EC5837" w:rsidP="00C4168F">
      <w:pPr>
        <w:rPr>
          <w:rFonts w:cs="Arial"/>
          <w:b/>
          <w:lang w:val="en-US" w:eastAsia="zh-CN"/>
        </w:rPr>
      </w:pPr>
    </w:p>
    <w:p w14:paraId="10F79A82" w14:textId="3EE2BAB3" w:rsidR="00A229FB" w:rsidRDefault="00A229FB" w:rsidP="00C4168F">
      <w:pPr>
        <w:pStyle w:val="ListParagraph"/>
        <w:numPr>
          <w:ilvl w:val="0"/>
          <w:numId w:val="14"/>
        </w:numPr>
        <w:rPr>
          <w:rFonts w:cs="Arial"/>
          <w:lang w:val="en-US" w:eastAsia="zh-CN"/>
        </w:rPr>
      </w:pPr>
      <w:r w:rsidRPr="00A229FB">
        <w:rPr>
          <w:rFonts w:cs="Arial"/>
          <w:lang w:val="en-US" w:eastAsia="zh-CN"/>
        </w:rPr>
        <w:t xml:space="preserve">Matariki is the Māori </w:t>
      </w:r>
      <w:proofErr w:type="gramStart"/>
      <w:r w:rsidR="000D1028">
        <w:rPr>
          <w:rFonts w:cs="Arial"/>
          <w:lang w:val="en-US" w:eastAsia="zh-CN"/>
        </w:rPr>
        <w:t>new year</w:t>
      </w:r>
      <w:proofErr w:type="gramEnd"/>
      <w:r w:rsidR="000D1028">
        <w:rPr>
          <w:rFonts w:cs="Arial"/>
          <w:lang w:val="en-US" w:eastAsia="zh-CN"/>
        </w:rPr>
        <w:t>.</w:t>
      </w:r>
    </w:p>
    <w:p w14:paraId="43732569" w14:textId="77777777" w:rsidR="000D1028" w:rsidRPr="005F6521" w:rsidRDefault="000D1028" w:rsidP="00C4168F">
      <w:pPr>
        <w:pStyle w:val="ListParagraph"/>
        <w:ind w:left="4122"/>
        <w:rPr>
          <w:rFonts w:cs="Arial"/>
          <w:lang w:val="en-US" w:eastAsia="zh-CN"/>
        </w:rPr>
      </w:pPr>
    </w:p>
    <w:p w14:paraId="5AD3CEC8" w14:textId="5B00ED7D" w:rsidR="00AF5493" w:rsidRDefault="00AF5493" w:rsidP="00C4168F">
      <w:pPr>
        <w:ind w:left="0"/>
        <w:rPr>
          <w:rFonts w:cs="Arial"/>
          <w:b/>
          <w:lang w:val="en-US" w:eastAsia="zh-CN"/>
        </w:rPr>
      </w:pPr>
    </w:p>
    <w:p w14:paraId="4DA3C819" w14:textId="3DF0091B" w:rsidR="00836EB5" w:rsidRDefault="00836EB5">
      <w:pPr>
        <w:spacing w:line="240" w:lineRule="auto"/>
        <w:ind w:left="0"/>
        <w:rPr>
          <w:rFonts w:cs="Arial"/>
          <w:b/>
          <w:lang w:val="en-US" w:eastAsia="zh-CN"/>
        </w:rPr>
      </w:pPr>
      <w:r>
        <w:rPr>
          <w:rFonts w:cs="Arial"/>
          <w:b/>
          <w:lang w:val="en-US" w:eastAsia="zh-CN"/>
        </w:rPr>
        <w:br w:type="page"/>
      </w:r>
    </w:p>
    <w:p w14:paraId="0A4F5C67" w14:textId="5839D9F2" w:rsidR="002D13E1" w:rsidRDefault="0091770E" w:rsidP="00C4168F">
      <w:pPr>
        <w:rPr>
          <w:rFonts w:cs="Arial"/>
          <w:b/>
          <w:lang w:val="en-US" w:eastAsia="zh-CN"/>
        </w:rPr>
      </w:pPr>
      <w:r w:rsidRPr="0091770E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2198912" behindDoc="1" locked="0" layoutInCell="1" allowOverlap="1" wp14:anchorId="23A8AF59" wp14:editId="5CADAECA">
            <wp:simplePos x="0" y="0"/>
            <wp:positionH relativeFrom="margin">
              <wp:posOffset>-228600</wp:posOffset>
            </wp:positionH>
            <wp:positionV relativeFrom="paragraph">
              <wp:posOffset>25804</wp:posOffset>
            </wp:positionV>
            <wp:extent cx="1899920" cy="1620520"/>
            <wp:effectExtent l="0" t="0" r="508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3E1">
        <w:rPr>
          <w:rFonts w:cs="Arial"/>
          <w:b/>
          <w:lang w:val="en-US" w:eastAsia="zh-CN"/>
        </w:rPr>
        <w:t>Ngā Tūhonohono</w:t>
      </w:r>
    </w:p>
    <w:p w14:paraId="7B834924" w14:textId="7A16D016" w:rsidR="00EC5837" w:rsidRDefault="00EC5837" w:rsidP="00C4168F">
      <w:pPr>
        <w:rPr>
          <w:rFonts w:cs="Arial"/>
          <w:b/>
          <w:lang w:val="en-US" w:eastAsia="zh-CN"/>
        </w:rPr>
      </w:pPr>
    </w:p>
    <w:p w14:paraId="0E01A798" w14:textId="43B32E8C" w:rsidR="002D13E1" w:rsidRPr="006262FF" w:rsidRDefault="00F93CA6" w:rsidP="00C4168F">
      <w:pPr>
        <w:pStyle w:val="ListParagraph"/>
        <w:numPr>
          <w:ilvl w:val="0"/>
          <w:numId w:val="14"/>
        </w:numPr>
        <w:rPr>
          <w:rFonts w:cs="Arial"/>
          <w:b/>
          <w:lang w:val="en-US" w:eastAsia="zh-CN"/>
        </w:rPr>
      </w:pPr>
      <w:r>
        <w:rPr>
          <w:rFonts w:cs="Arial"/>
          <w:b/>
          <w:lang w:val="en-US" w:eastAsia="zh-CN"/>
        </w:rPr>
        <w:t xml:space="preserve">Tūhonohono </w:t>
      </w:r>
      <w:r>
        <w:rPr>
          <w:rFonts w:cs="Arial"/>
          <w:lang w:val="en-US" w:eastAsia="zh-CN"/>
        </w:rPr>
        <w:t>means to join</w:t>
      </w:r>
      <w:r w:rsidR="006262FF">
        <w:rPr>
          <w:rFonts w:cs="Arial"/>
          <w:lang w:val="en-US" w:eastAsia="zh-CN"/>
        </w:rPr>
        <w:t>.</w:t>
      </w:r>
    </w:p>
    <w:p w14:paraId="68824B27" w14:textId="125A52BB" w:rsidR="006262FF" w:rsidRPr="00FC302E" w:rsidRDefault="0091770E" w:rsidP="00C4168F">
      <w:pPr>
        <w:pStyle w:val="ListParagraph"/>
        <w:ind w:left="4122"/>
        <w:rPr>
          <w:rFonts w:cs="Arial"/>
          <w:szCs w:val="32"/>
          <w:lang w:val="en-US" w:eastAsia="zh-CN"/>
        </w:rPr>
      </w:pPr>
      <w:r w:rsidRPr="0091770E">
        <w:rPr>
          <w:rFonts w:cs="Arial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FD5999B" wp14:editId="0E177260">
                <wp:simplePos x="0" y="0"/>
                <wp:positionH relativeFrom="column">
                  <wp:posOffset>760095</wp:posOffset>
                </wp:positionH>
                <wp:positionV relativeFrom="paragraph">
                  <wp:posOffset>34694</wp:posOffset>
                </wp:positionV>
                <wp:extent cx="294199" cy="318053"/>
                <wp:effectExtent l="19050" t="19050" r="29845" b="44450"/>
                <wp:wrapNone/>
                <wp:docPr id="408" name="Oval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31805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605CF" id="Oval 408" o:spid="_x0000_s1026" style="position:absolute;margin-left:59.85pt;margin-top:2.75pt;width:23.15pt;height:25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" filled="f" strokecolor="#c00000" strokeweight="4.5pt">
                <v:stroke joinstyle="miter"/>
              </v:oval>
            </w:pict>
          </mc:Fallback>
        </mc:AlternateContent>
      </w:r>
      <w:r w:rsidR="006262FF">
        <w:rPr>
          <w:rFonts w:cs="Arial"/>
          <w:b/>
          <w:lang w:val="en-US" w:eastAsia="zh-CN"/>
        </w:rPr>
        <w:br/>
      </w:r>
      <w:r w:rsidR="006262FF">
        <w:rPr>
          <w:rFonts w:cs="Arial"/>
          <w:lang w:val="en-US" w:eastAsia="zh-CN"/>
        </w:rPr>
        <w:t xml:space="preserve">We use the words Ngā Tūhonohono to talk about </w:t>
      </w:r>
      <w:r w:rsidR="00AF5493">
        <w:rPr>
          <w:rFonts w:cs="Arial"/>
          <w:lang w:val="en-US" w:eastAsia="zh-CN"/>
        </w:rPr>
        <w:t xml:space="preserve">how to join the modern world with the </w:t>
      </w:r>
      <w:r w:rsidR="00AF5493" w:rsidRPr="00FC302E">
        <w:rPr>
          <w:rFonts w:cs="Arial"/>
          <w:szCs w:val="32"/>
          <w:lang w:val="en-US" w:eastAsia="zh-CN"/>
        </w:rPr>
        <w:t>Māori world.</w:t>
      </w:r>
    </w:p>
    <w:p w14:paraId="3634BEF9" w14:textId="253250EA" w:rsidR="001B1228" w:rsidRPr="00FC302E" w:rsidRDefault="001B1228" w:rsidP="00C4168F">
      <w:pPr>
        <w:rPr>
          <w:rFonts w:cs="Arial"/>
          <w:b/>
          <w:szCs w:val="32"/>
          <w:lang w:val="en-US" w:eastAsia="zh-CN"/>
        </w:rPr>
      </w:pPr>
    </w:p>
    <w:p w14:paraId="1656E3D9" w14:textId="1E6FB036" w:rsidR="00F22BE8" w:rsidRPr="00FC302E" w:rsidRDefault="00F22BE8" w:rsidP="00C4168F">
      <w:pPr>
        <w:rPr>
          <w:rFonts w:cs="Arial"/>
          <w:b/>
          <w:szCs w:val="32"/>
          <w:lang w:val="en-US" w:eastAsia="zh-CN"/>
        </w:rPr>
      </w:pPr>
    </w:p>
    <w:p w14:paraId="3DC7B9D2" w14:textId="7B671695" w:rsidR="00F22BE8" w:rsidRPr="00FC302E" w:rsidRDefault="00622127" w:rsidP="00C4168F">
      <w:pPr>
        <w:rPr>
          <w:rFonts w:cs="Arial"/>
          <w:b/>
          <w:szCs w:val="32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4BCE44A6" wp14:editId="348B7689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733550" cy="1733550"/>
            <wp:effectExtent l="0" t="0" r="0" b="0"/>
            <wp:wrapNone/>
            <wp:docPr id="374" name="Picture 374" descr="https://cdn.shopify.com/s/files/1/0606/1553/products/World_large.png?v=141785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06/1553/products/World_large.png?v=1417859163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40FB" w14:textId="48DEE70B" w:rsidR="000A6BF0" w:rsidRDefault="000A6BF0" w:rsidP="00C4168F">
      <w:pPr>
        <w:rPr>
          <w:rFonts w:cs="Arial"/>
          <w:b/>
          <w:szCs w:val="32"/>
          <w:lang w:val="en-US" w:eastAsia="zh-CN"/>
        </w:rPr>
      </w:pPr>
      <w:r w:rsidRPr="00FC302E">
        <w:rPr>
          <w:rFonts w:cs="Arial"/>
          <w:b/>
          <w:szCs w:val="32"/>
          <w:lang w:val="en-US" w:eastAsia="zh-CN"/>
        </w:rPr>
        <w:t>Papatūanuku</w:t>
      </w:r>
    </w:p>
    <w:p w14:paraId="2A5264FE" w14:textId="77777777" w:rsidR="006363B6" w:rsidRPr="00FC302E" w:rsidRDefault="006363B6" w:rsidP="00C4168F">
      <w:pPr>
        <w:rPr>
          <w:rFonts w:cs="Arial"/>
          <w:b/>
          <w:szCs w:val="32"/>
          <w:lang w:val="en-US" w:eastAsia="zh-CN"/>
        </w:rPr>
      </w:pPr>
    </w:p>
    <w:p w14:paraId="3009759F" w14:textId="77777777" w:rsidR="00140BB1" w:rsidRDefault="00140BB1" w:rsidP="00C4168F">
      <w:pPr>
        <w:pStyle w:val="ListParagraph"/>
        <w:numPr>
          <w:ilvl w:val="0"/>
          <w:numId w:val="9"/>
        </w:numPr>
        <w:rPr>
          <w:rFonts w:cs="Arial"/>
          <w:lang w:val="en-US" w:eastAsia="zh-CN"/>
        </w:rPr>
      </w:pPr>
      <w:r w:rsidRPr="008A7951">
        <w:rPr>
          <w:rFonts w:cs="Arial"/>
          <w:lang w:val="en-US" w:eastAsia="zh-CN"/>
        </w:rPr>
        <w:t>Papatūanuku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cs="Arial"/>
          <w:lang w:val="en-US" w:eastAsia="zh-CN"/>
        </w:rPr>
        <w:t xml:space="preserve">is the </w:t>
      </w:r>
      <w:r w:rsidRPr="00BB371E">
        <w:rPr>
          <w:rFonts w:cs="Arial"/>
          <w:lang w:val="en-US" w:eastAsia="zh-CN"/>
        </w:rPr>
        <w:t>Earth Mother</w:t>
      </w:r>
      <w:r>
        <w:rPr>
          <w:rFonts w:cs="Arial"/>
          <w:lang w:val="en-US" w:eastAsia="zh-CN"/>
        </w:rPr>
        <w:t>.</w:t>
      </w:r>
    </w:p>
    <w:p w14:paraId="633E064B" w14:textId="77777777" w:rsidR="00140BB1" w:rsidRDefault="00140BB1" w:rsidP="00140BB1">
      <w:pPr>
        <w:pStyle w:val="ListParagraph"/>
        <w:ind w:left="4122"/>
        <w:rPr>
          <w:rFonts w:cs="Arial"/>
          <w:lang w:val="en-US" w:eastAsia="zh-CN"/>
        </w:rPr>
      </w:pPr>
    </w:p>
    <w:p w14:paraId="16BC5F31" w14:textId="22F060ED" w:rsidR="008147CF" w:rsidRPr="008B6F1B" w:rsidRDefault="00BF3E9F" w:rsidP="00140BB1">
      <w:pPr>
        <w:pStyle w:val="ListParagraph"/>
        <w:ind w:left="4122"/>
        <w:rPr>
          <w:rFonts w:ascii="Times New Roman" w:hAnsi="Times New Roman" w:cs="Times New Roman"/>
          <w:b/>
          <w:lang w:val="en-US" w:eastAsia="zh-CN"/>
        </w:rPr>
      </w:pPr>
      <w:r>
        <w:rPr>
          <w:rFonts w:cs="Arial"/>
          <w:szCs w:val="32"/>
          <w:lang w:val="en-US" w:eastAsia="zh-CN"/>
        </w:rPr>
        <w:t>She</w:t>
      </w:r>
      <w:r w:rsidR="00140BB1">
        <w:rPr>
          <w:rFonts w:cs="Arial"/>
          <w:szCs w:val="32"/>
          <w:lang w:val="en-US" w:eastAsia="zh-CN"/>
        </w:rPr>
        <w:t xml:space="preserve"> i</w:t>
      </w:r>
      <w:r w:rsidR="00BB371E" w:rsidRPr="00FC302E">
        <w:rPr>
          <w:rFonts w:cs="Arial"/>
          <w:szCs w:val="32"/>
          <w:lang w:val="en-US" w:eastAsia="zh-CN"/>
        </w:rPr>
        <w:t>s the wife</w:t>
      </w:r>
      <w:r w:rsidR="00BB371E">
        <w:rPr>
          <w:rFonts w:cs="Arial"/>
          <w:lang w:val="en-US" w:eastAsia="zh-CN"/>
        </w:rPr>
        <w:t xml:space="preserve"> of Ranginui.</w:t>
      </w:r>
      <w:r w:rsidR="00BB371E">
        <w:rPr>
          <w:rFonts w:cs="Arial"/>
          <w:lang w:val="en-US" w:eastAsia="zh-CN"/>
        </w:rPr>
        <w:br/>
      </w:r>
      <w:r w:rsidR="00BB371E">
        <w:rPr>
          <w:rFonts w:cs="Arial"/>
          <w:lang w:val="en-US" w:eastAsia="zh-CN"/>
        </w:rPr>
        <w:br/>
      </w:r>
    </w:p>
    <w:p w14:paraId="5E9E177F" w14:textId="0F2326A0" w:rsidR="00661E65" w:rsidRDefault="00140BB1" w:rsidP="00C4168F">
      <w:pPr>
        <w:rPr>
          <w:rFonts w:ascii="Times New Roman" w:hAnsi="Times New Roman" w:cs="Times New Roman"/>
          <w:b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0320" behindDoc="0" locked="0" layoutInCell="1" allowOverlap="1" wp14:anchorId="52C503C1" wp14:editId="654F3F4F">
            <wp:simplePos x="0" y="0"/>
            <wp:positionH relativeFrom="margin">
              <wp:posOffset>-120015</wp:posOffset>
            </wp:positionH>
            <wp:positionV relativeFrom="paragraph">
              <wp:posOffset>357505</wp:posOffset>
            </wp:positionV>
            <wp:extent cx="1910687" cy="1910687"/>
            <wp:effectExtent l="0" t="0" r="0" b="0"/>
            <wp:wrapNone/>
            <wp:docPr id="373" name="Picture 373" descr="https://cdn.shopify.com/s/files/1/0606/1553/products/Cloudy_large.png?v=141785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Cloudy_large.png?v=1417858905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7" cy="19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C77F0" w14:textId="38A19257" w:rsidR="000A6BF0" w:rsidRDefault="000A6BF0" w:rsidP="00C4168F">
      <w:pPr>
        <w:rPr>
          <w:rFonts w:cs="Arial"/>
          <w:b/>
          <w:lang w:val="en-US" w:eastAsia="zh-CN"/>
        </w:rPr>
      </w:pPr>
      <w:r w:rsidRPr="00BB371E">
        <w:rPr>
          <w:rFonts w:cs="Arial"/>
          <w:b/>
          <w:lang w:val="en-US" w:eastAsia="zh-CN"/>
        </w:rPr>
        <w:t>Ranginui</w:t>
      </w:r>
    </w:p>
    <w:p w14:paraId="17C7791B" w14:textId="77777777" w:rsidR="006E2DCF" w:rsidRPr="00BB371E" w:rsidRDefault="006E2DCF" w:rsidP="00C4168F">
      <w:pPr>
        <w:rPr>
          <w:rFonts w:cs="Arial"/>
          <w:b/>
          <w:lang w:val="en-US" w:eastAsia="zh-CN"/>
        </w:rPr>
      </w:pPr>
    </w:p>
    <w:p w14:paraId="5E6F7BCA" w14:textId="77777777" w:rsidR="00B55BA3" w:rsidRDefault="00B55BA3" w:rsidP="008B6F1B">
      <w:pPr>
        <w:pStyle w:val="ListParagraph"/>
        <w:numPr>
          <w:ilvl w:val="0"/>
          <w:numId w:val="9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Ranginui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cs="Arial"/>
          <w:lang w:val="en-US" w:eastAsia="zh-CN"/>
        </w:rPr>
        <w:t>is</w:t>
      </w:r>
      <w:r w:rsidRPr="00BB371E">
        <w:rPr>
          <w:rFonts w:cs="Arial"/>
          <w:lang w:val="en-US" w:eastAsia="zh-CN"/>
        </w:rPr>
        <w:t xml:space="preserve"> the Sky Father</w:t>
      </w:r>
      <w:r>
        <w:rPr>
          <w:rFonts w:cs="Arial"/>
          <w:lang w:val="en-US" w:eastAsia="zh-CN"/>
        </w:rPr>
        <w:t>.</w:t>
      </w:r>
    </w:p>
    <w:p w14:paraId="1BA1507F" w14:textId="77777777" w:rsidR="00B55BA3" w:rsidRDefault="00B55BA3" w:rsidP="00B55BA3">
      <w:pPr>
        <w:pStyle w:val="ListParagraph"/>
        <w:ind w:left="4122"/>
        <w:rPr>
          <w:rFonts w:cs="Arial"/>
          <w:lang w:val="en-US" w:eastAsia="zh-CN"/>
        </w:rPr>
      </w:pPr>
    </w:p>
    <w:p w14:paraId="31DE04E9" w14:textId="2E5FDB0B" w:rsidR="00B55BA3" w:rsidRDefault="00BF3E9F" w:rsidP="00B55BA3">
      <w:pPr>
        <w:pStyle w:val="ListParagraph"/>
        <w:ind w:left="4122"/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He</w:t>
      </w:r>
      <w:r w:rsidR="00140BB1">
        <w:rPr>
          <w:rFonts w:cs="Arial"/>
          <w:lang w:val="en-US" w:eastAsia="zh-CN"/>
        </w:rPr>
        <w:t xml:space="preserve"> i</w:t>
      </w:r>
      <w:r w:rsidR="00C65BA7">
        <w:rPr>
          <w:rFonts w:cs="Arial"/>
          <w:lang w:val="en-US" w:eastAsia="zh-CN"/>
        </w:rPr>
        <w:t>s the husband of</w:t>
      </w:r>
      <w:r w:rsidR="00CC5746">
        <w:rPr>
          <w:rFonts w:cs="Arial"/>
          <w:lang w:val="en-US" w:eastAsia="zh-CN"/>
        </w:rPr>
        <w:t xml:space="preserve"> Papatūānuku</w:t>
      </w:r>
      <w:r w:rsidR="00B55BA3">
        <w:rPr>
          <w:rFonts w:cs="Arial"/>
          <w:lang w:val="en-US" w:eastAsia="zh-CN"/>
        </w:rPr>
        <w:t>.</w:t>
      </w:r>
    </w:p>
    <w:p w14:paraId="510C6D61" w14:textId="77777777" w:rsidR="006235B2" w:rsidRDefault="006235B2" w:rsidP="006235B2">
      <w:pPr>
        <w:rPr>
          <w:lang w:val="en-US" w:eastAsia="zh-CN"/>
        </w:rPr>
      </w:pPr>
      <w:r>
        <w:rPr>
          <w:b/>
          <w:lang w:val="en-US" w:eastAsia="zh-CN"/>
        </w:rPr>
        <w:br w:type="page"/>
      </w:r>
      <w:r w:rsidRPr="0054567D">
        <w:rPr>
          <w:b/>
          <w:lang w:val="en-US" w:eastAsia="zh-CN"/>
        </w:rPr>
        <w:t>Tāngata</w:t>
      </w:r>
      <w:r>
        <w:rPr>
          <w:lang w:val="en-US" w:eastAsia="zh-CN"/>
        </w:rPr>
        <w:t xml:space="preserve"> </w:t>
      </w:r>
      <w:r w:rsidRPr="0054567D">
        <w:rPr>
          <w:b/>
          <w:lang w:val="en-US" w:eastAsia="zh-CN"/>
        </w:rPr>
        <w:t>whaikaha</w:t>
      </w:r>
    </w:p>
    <w:p w14:paraId="64CD0631" w14:textId="77777777" w:rsidR="006235B2" w:rsidRDefault="006235B2" w:rsidP="006235B2">
      <w:pPr>
        <w:rPr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36448" behindDoc="0" locked="0" layoutInCell="1" allowOverlap="1" wp14:anchorId="70E99DD3" wp14:editId="2C3C95DD">
            <wp:simplePos x="0" y="0"/>
            <wp:positionH relativeFrom="column">
              <wp:posOffset>-504496</wp:posOffset>
            </wp:positionH>
            <wp:positionV relativeFrom="paragraph">
              <wp:posOffset>239526</wp:posOffset>
            </wp:positionV>
            <wp:extent cx="2317115" cy="1564005"/>
            <wp:effectExtent l="0" t="0" r="6985" b="0"/>
            <wp:wrapNone/>
            <wp:docPr id="235" name="Picture 235" descr="A picture containing text, book&#10;&#10;Description generated with very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book&#10;&#10;Description generated with very high confidenc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36B7B" w14:textId="77777777" w:rsidR="006235B2" w:rsidRPr="00563F2F" w:rsidRDefault="006235B2" w:rsidP="006235B2">
      <w:pPr>
        <w:pStyle w:val="ListParagraph"/>
        <w:numPr>
          <w:ilvl w:val="0"/>
          <w:numId w:val="8"/>
        </w:numPr>
        <w:rPr>
          <w:lang w:val="en-US" w:eastAsia="zh-CN"/>
        </w:rPr>
      </w:pPr>
      <w:r w:rsidRPr="00563F2F">
        <w:rPr>
          <w:lang w:val="en-US" w:eastAsia="zh-CN"/>
        </w:rPr>
        <w:t xml:space="preserve">When we use the words </w:t>
      </w:r>
      <w:r w:rsidRPr="00563F2F">
        <w:rPr>
          <w:b/>
          <w:lang w:val="en-US" w:eastAsia="zh-CN"/>
        </w:rPr>
        <w:t>tāngata</w:t>
      </w:r>
      <w:r w:rsidRPr="00563F2F">
        <w:rPr>
          <w:lang w:val="en-US" w:eastAsia="zh-CN"/>
        </w:rPr>
        <w:t xml:space="preserve"> </w:t>
      </w:r>
      <w:r w:rsidRPr="00563F2F">
        <w:rPr>
          <w:b/>
          <w:lang w:val="en-US" w:eastAsia="zh-CN"/>
        </w:rPr>
        <w:t>whaikaha</w:t>
      </w:r>
      <w:r w:rsidRPr="00563F2F">
        <w:rPr>
          <w:lang w:val="en-US" w:eastAsia="zh-CN"/>
        </w:rPr>
        <w:t xml:space="preserve"> we are using them to describe </w:t>
      </w:r>
      <w:r w:rsidRPr="00563F2F">
        <w:rPr>
          <w:b/>
          <w:lang w:val="en-US" w:eastAsia="zh-CN"/>
        </w:rPr>
        <w:t>2</w:t>
      </w:r>
      <w:r w:rsidRPr="00563F2F">
        <w:rPr>
          <w:lang w:val="en-US" w:eastAsia="zh-CN"/>
        </w:rPr>
        <w:t xml:space="preserve"> </w:t>
      </w:r>
      <w:r w:rsidRPr="00563F2F">
        <w:rPr>
          <w:b/>
          <w:lang w:val="en-US" w:eastAsia="zh-CN"/>
        </w:rPr>
        <w:t>or more</w:t>
      </w:r>
      <w:r w:rsidRPr="00563F2F">
        <w:rPr>
          <w:lang w:val="en-US" w:eastAsia="zh-CN"/>
        </w:rPr>
        <w:t xml:space="preserve"> </w:t>
      </w:r>
      <w:r w:rsidRPr="00E04122">
        <w:rPr>
          <w:b/>
          <w:lang w:val="en-US" w:eastAsia="zh-CN"/>
        </w:rPr>
        <w:t>Māori people with a disability</w:t>
      </w:r>
      <w:r w:rsidRPr="00563F2F">
        <w:rPr>
          <w:lang w:val="en-US" w:eastAsia="zh-CN"/>
        </w:rPr>
        <w:t>.</w:t>
      </w:r>
    </w:p>
    <w:p w14:paraId="6EEF13D0" w14:textId="77777777" w:rsidR="006235B2" w:rsidRDefault="006235B2" w:rsidP="006235B2">
      <w:pPr>
        <w:rPr>
          <w:lang w:val="en-US" w:eastAsia="zh-CN"/>
        </w:rPr>
      </w:pPr>
    </w:p>
    <w:p w14:paraId="64D8135D" w14:textId="77777777" w:rsidR="006235B2" w:rsidRDefault="006235B2" w:rsidP="006235B2">
      <w:pPr>
        <w:pStyle w:val="ListParagraph"/>
        <w:ind w:left="4122"/>
        <w:rPr>
          <w:lang w:val="en-US" w:eastAsia="zh-CN"/>
        </w:rPr>
      </w:pPr>
      <w:r w:rsidRPr="00563F2F">
        <w:rPr>
          <w:b/>
          <w:lang w:val="en-US" w:eastAsia="zh-CN"/>
        </w:rPr>
        <w:t>Tāngata</w:t>
      </w:r>
      <w:r w:rsidRPr="00563F2F">
        <w:rPr>
          <w:lang w:val="en-US" w:eastAsia="zh-CN"/>
        </w:rPr>
        <w:t xml:space="preserve"> means 2 or more people</w:t>
      </w:r>
      <w:r>
        <w:rPr>
          <w:lang w:val="en-US" w:eastAsia="zh-CN"/>
        </w:rPr>
        <w:t>.</w:t>
      </w:r>
    </w:p>
    <w:p w14:paraId="506BB9EA" w14:textId="77777777" w:rsidR="006235B2" w:rsidRDefault="006235B2" w:rsidP="006235B2">
      <w:pPr>
        <w:pStyle w:val="ListParagraph"/>
        <w:ind w:left="4122"/>
        <w:rPr>
          <w:b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37472" behindDoc="0" locked="0" layoutInCell="1" allowOverlap="1" wp14:anchorId="5AF8E7A7" wp14:editId="2B4E02CC">
            <wp:simplePos x="0" y="0"/>
            <wp:positionH relativeFrom="column">
              <wp:posOffset>-504738</wp:posOffset>
            </wp:positionH>
            <wp:positionV relativeFrom="paragraph">
              <wp:posOffset>291136</wp:posOffset>
            </wp:positionV>
            <wp:extent cx="2490952" cy="2490952"/>
            <wp:effectExtent l="0" t="0" r="5080" b="0"/>
            <wp:wrapNone/>
            <wp:docPr id="254" name="Picture 254" descr="https://cdn.shopify.com/s/files/1/0606/1553/products/Activities_large.png?v=141785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shopify.com/s/files/1/0606/1553/products/Activities_large.png?v=141785133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C82BC3" w14:textId="77777777" w:rsidR="006235B2" w:rsidRPr="00563F2F" w:rsidRDefault="006235B2" w:rsidP="006235B2">
      <w:pPr>
        <w:pStyle w:val="ListParagraph"/>
        <w:ind w:left="4122"/>
        <w:rPr>
          <w:lang w:val="en-US" w:eastAsia="zh-CN"/>
        </w:rPr>
      </w:pPr>
    </w:p>
    <w:p w14:paraId="4D43A4F1" w14:textId="77777777" w:rsidR="006235B2" w:rsidRPr="00563F2F" w:rsidRDefault="006235B2" w:rsidP="006235B2">
      <w:pPr>
        <w:pStyle w:val="ListParagraph"/>
        <w:ind w:left="4122"/>
        <w:rPr>
          <w:lang w:val="en-US" w:eastAsia="zh-CN"/>
        </w:rPr>
      </w:pPr>
      <w:r w:rsidRPr="00563F2F">
        <w:rPr>
          <w:b/>
          <w:lang w:val="en-US" w:eastAsia="zh-CN"/>
        </w:rPr>
        <w:t>Whaikaha</w:t>
      </w:r>
      <w:r w:rsidRPr="00563F2F">
        <w:rPr>
          <w:lang w:val="en-US" w:eastAsia="zh-CN"/>
        </w:rPr>
        <w:t xml:space="preserve"> means:</w:t>
      </w:r>
    </w:p>
    <w:p w14:paraId="371B87DE" w14:textId="77777777" w:rsidR="006235B2" w:rsidRDefault="006235B2" w:rsidP="006235B2">
      <w:pPr>
        <w:rPr>
          <w:lang w:val="en-US" w:eastAsia="zh-CN"/>
        </w:rPr>
      </w:pPr>
    </w:p>
    <w:p w14:paraId="36383314" w14:textId="77777777" w:rsidR="006235B2" w:rsidRPr="00563F2F" w:rsidRDefault="006235B2" w:rsidP="006235B2">
      <w:pPr>
        <w:pStyle w:val="ListParagraph"/>
        <w:numPr>
          <w:ilvl w:val="1"/>
          <w:numId w:val="5"/>
        </w:numPr>
        <w:ind w:left="4536"/>
        <w:rPr>
          <w:lang w:val="en-US" w:eastAsia="zh-CN"/>
        </w:rPr>
      </w:pPr>
      <w:r w:rsidRPr="00563F2F">
        <w:rPr>
          <w:lang w:val="en-US" w:eastAsia="zh-CN"/>
        </w:rPr>
        <w:t>to have skill</w:t>
      </w:r>
      <w:r>
        <w:rPr>
          <w:lang w:val="en-US" w:eastAsia="zh-CN"/>
        </w:rPr>
        <w:t>s</w:t>
      </w:r>
    </w:p>
    <w:p w14:paraId="250C6188" w14:textId="77777777" w:rsidR="006235B2" w:rsidRDefault="006235B2" w:rsidP="006235B2">
      <w:pPr>
        <w:rPr>
          <w:lang w:val="en-US" w:eastAsia="zh-CN"/>
        </w:rPr>
      </w:pPr>
    </w:p>
    <w:p w14:paraId="67065B05" w14:textId="719C82C5" w:rsidR="006235B2" w:rsidRPr="00C36B05" w:rsidRDefault="006235B2" w:rsidP="006235B2">
      <w:pPr>
        <w:ind w:left="3978" w:firstLine="198"/>
        <w:rPr>
          <w:b/>
          <w:lang w:val="en-US" w:eastAsia="zh-CN"/>
        </w:rPr>
      </w:pPr>
      <w:proofErr w:type="gramStart"/>
      <w:r w:rsidRPr="00C36B05">
        <w:rPr>
          <w:b/>
          <w:lang w:val="en-US" w:eastAsia="zh-CN"/>
        </w:rPr>
        <w:t>or</w:t>
      </w:r>
      <w:proofErr w:type="gramEnd"/>
      <w:r w:rsidRPr="00C36B05">
        <w:rPr>
          <w:b/>
          <w:lang w:val="en-US" w:eastAsia="zh-CN"/>
        </w:rPr>
        <w:t xml:space="preserve"> </w:t>
      </w:r>
    </w:p>
    <w:p w14:paraId="79DECCFE" w14:textId="0813A600" w:rsidR="006235B2" w:rsidRDefault="006235B2" w:rsidP="006235B2">
      <w:pPr>
        <w:rPr>
          <w:lang w:val="en-US" w:eastAsia="zh-CN"/>
        </w:rPr>
      </w:pPr>
    </w:p>
    <w:p w14:paraId="736B27FA" w14:textId="77777777" w:rsidR="006235B2" w:rsidRPr="00563F2F" w:rsidRDefault="006235B2" w:rsidP="006235B2">
      <w:pPr>
        <w:pStyle w:val="ListParagraph"/>
        <w:numPr>
          <w:ilvl w:val="4"/>
          <w:numId w:val="6"/>
        </w:numPr>
        <w:ind w:left="4536"/>
        <w:rPr>
          <w:lang w:val="en-US" w:eastAsia="zh-CN"/>
        </w:rPr>
      </w:pPr>
      <w:proofErr w:type="gramStart"/>
      <w:r>
        <w:rPr>
          <w:lang w:val="en-US" w:eastAsia="zh-CN"/>
        </w:rPr>
        <w:t>to</w:t>
      </w:r>
      <w:proofErr w:type="gramEnd"/>
      <w:r>
        <w:rPr>
          <w:lang w:val="en-US" w:eastAsia="zh-CN"/>
        </w:rPr>
        <w:t xml:space="preserve"> be able.</w:t>
      </w:r>
    </w:p>
    <w:p w14:paraId="3E39F8D9" w14:textId="77777777" w:rsidR="006235B2" w:rsidRDefault="006235B2">
      <w:pPr>
        <w:spacing w:line="240" w:lineRule="auto"/>
        <w:ind w:left="0"/>
        <w:rPr>
          <w:b/>
          <w:lang w:val="en-US" w:eastAsia="zh-CN"/>
        </w:rPr>
      </w:pPr>
    </w:p>
    <w:p w14:paraId="5245E15F" w14:textId="77777777" w:rsidR="006235B2" w:rsidRDefault="006235B2">
      <w:pPr>
        <w:spacing w:line="240" w:lineRule="auto"/>
        <w:ind w:left="0"/>
        <w:rPr>
          <w:b/>
          <w:lang w:val="en-US" w:eastAsia="zh-CN"/>
        </w:rPr>
      </w:pPr>
      <w:r>
        <w:rPr>
          <w:b/>
          <w:lang w:val="en-US" w:eastAsia="zh-CN"/>
        </w:rPr>
        <w:br w:type="page"/>
      </w:r>
    </w:p>
    <w:p w14:paraId="0075D122" w14:textId="6FFB31C7" w:rsidR="000A6BF0" w:rsidRPr="00586C13" w:rsidRDefault="008B6F1B" w:rsidP="00C4168F">
      <w:pPr>
        <w:rPr>
          <w:b/>
          <w:lang w:val="en-US" w:eastAsia="zh-CN"/>
        </w:rPr>
      </w:pPr>
      <w:r>
        <w:rPr>
          <w:b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C16C1EC" wp14:editId="34202318">
                <wp:simplePos x="0" y="0"/>
                <wp:positionH relativeFrom="column">
                  <wp:posOffset>-246629</wp:posOffset>
                </wp:positionH>
                <wp:positionV relativeFrom="paragraph">
                  <wp:posOffset>-350122</wp:posOffset>
                </wp:positionV>
                <wp:extent cx="1880870" cy="3129915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70" cy="3129915"/>
                          <a:chOff x="0" y="0"/>
                          <a:chExt cx="1880870" cy="3129915"/>
                        </a:xfrm>
                      </wpg:grpSpPr>
                      <pic:pic xmlns:pic="http://schemas.openxmlformats.org/drawingml/2006/picture">
                        <pic:nvPicPr>
                          <pic:cNvPr id="216" name="Picture 216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257300"/>
                            <a:ext cx="178752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20EE2" id="Group 96" o:spid="_x0000_s1026" style="position:absolute;margin-left:-19.4pt;margin-top:-27.55pt;width:148.1pt;height:246.45pt;z-index:252006400" coordsize="18808,3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alt="https://cdn.shopify.com/s/files/1/0606/1553/products/World_large.png?v=1417859163" style="position:absolute;left:762;top:12573;width:17875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3D6jFAAAA3AAAAA8AAABkcnMvZG93bnJldi54bWxEj0FrwkAUhO+F/oflFbzVjRZsja5SBGsv&#10;PVTrwdtz95mEZt+G7DOm/74rCB6HmfmGmS97X6uO2lgFNjAaZqCIbXAVFwZ+duvnN1BRkB3WgcnA&#10;H0VYLh4f5pi7cOFv6rZSqAThmKOBUqTJtY62JI9xGBri5J1C61GSbAvtWrwkuK/1OMsm2mPFaaHE&#10;hlYl2d/t2ScKv0y7dWb3sll9nL92B/sqx2jM4Kl/n4ES6uUevrU/nYHxaALXM+kI6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w+oxQAAANwAAAAPAAAAAAAAAAAAAAAA&#10;AJ8CAABkcnMvZG93bnJldi54bWxQSwUGAAAAAAQABAD3AAAAkQMAAAAA&#10;">
                  <v:imagedata r:id="rId199" o:title="World_large"/>
                  <v:path arrowok="t"/>
                </v:shape>
                <v:shape id="Picture 218" o:spid="_x0000_s1028" type="#_x0000_t75" style="position:absolute;width:18808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KaEvBAAAA3AAAAA8AAABkcnMvZG93bnJldi54bWxET8uKwjAU3QvzD+EK7jStC5GOUWTAQRBh&#10;fMEsb5trW6a5qUm0nb83C8Hl4bwXq9404kHO15YVpJMEBHFhdc2lgvNpM56D8AFZY2OZFPyTh9Xy&#10;Y7DATNuOD/Q4hlLEEPYZKqhCaDMpfVGRQT+xLXHkrtYZDBG6UmqHXQw3jZwmyUwarDk2VNjSV0XF&#10;3/FuFOTnPc5p93vLO3fL7fdPWqSHi1KjYb/+BBGoD2/xy73VCqZpXBvPx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KaEvBAAAA3AAAAA8AAAAAAAAAAAAAAAAAnwIA&#10;AGRycy9kb3ducmV2LnhtbFBLBQYAAAAABAAEAPcAAACNAwAAAAA=&#10;">
                  <v:imagedata r:id="rId200" o:title=""/>
                  <v:path arrowok="t"/>
                </v:shape>
              </v:group>
            </w:pict>
          </mc:Fallback>
        </mc:AlternateContent>
      </w:r>
      <w:r w:rsidR="000A6BF0" w:rsidRPr="00B55BA3">
        <w:rPr>
          <w:b/>
          <w:lang w:val="en-US" w:eastAsia="zh-CN"/>
        </w:rPr>
        <w:t xml:space="preserve">Te Ao </w:t>
      </w:r>
      <w:r w:rsidR="000A6BF0" w:rsidRPr="00586C13">
        <w:rPr>
          <w:b/>
          <w:lang w:val="en-US" w:eastAsia="zh-CN"/>
        </w:rPr>
        <w:t>Hurihuri</w:t>
      </w:r>
    </w:p>
    <w:p w14:paraId="42E4B681" w14:textId="50B01BAA" w:rsidR="000A6BF0" w:rsidRPr="00586C13" w:rsidRDefault="000A6BF0" w:rsidP="00C4168F">
      <w:pPr>
        <w:rPr>
          <w:lang w:val="en-US" w:eastAsia="zh-CN"/>
        </w:rPr>
      </w:pPr>
    </w:p>
    <w:p w14:paraId="1FA5B867" w14:textId="343626BA" w:rsidR="00A067A5" w:rsidRPr="00586C13" w:rsidRDefault="000A6BF0" w:rsidP="00C4168F">
      <w:pPr>
        <w:pStyle w:val="ListParagraph"/>
        <w:numPr>
          <w:ilvl w:val="4"/>
          <w:numId w:val="7"/>
        </w:numPr>
        <w:rPr>
          <w:lang w:val="en-US" w:eastAsia="zh-CN"/>
        </w:rPr>
      </w:pPr>
      <w:r w:rsidRPr="00586C13">
        <w:rPr>
          <w:lang w:val="en-US" w:eastAsia="zh-CN"/>
        </w:rPr>
        <w:t>The modern world</w:t>
      </w:r>
      <w:r w:rsidR="00DD198A" w:rsidRPr="00586C13">
        <w:rPr>
          <w:lang w:val="en-US" w:eastAsia="zh-CN"/>
        </w:rPr>
        <w:t>.</w:t>
      </w:r>
      <w:r w:rsidR="00A067A5" w:rsidRPr="00586C13">
        <w:rPr>
          <w:lang w:val="en-US" w:eastAsia="zh-CN"/>
        </w:rPr>
        <w:br/>
      </w:r>
      <w:r w:rsidR="00A067A5" w:rsidRPr="00586C13">
        <w:rPr>
          <w:lang w:val="en-US" w:eastAsia="zh-CN"/>
        </w:rPr>
        <w:br/>
        <w:t>The modern world is th</w:t>
      </w:r>
      <w:r w:rsidR="001106FE" w:rsidRPr="00586C13">
        <w:rPr>
          <w:lang w:val="en-US" w:eastAsia="zh-CN"/>
        </w:rPr>
        <w:t>e world we live in now.</w:t>
      </w:r>
    </w:p>
    <w:p w14:paraId="27E3D35E" w14:textId="52F7CAC6" w:rsidR="006E2DCF" w:rsidRDefault="006E2DCF" w:rsidP="00C4168F">
      <w:pPr>
        <w:ind w:left="0"/>
        <w:rPr>
          <w:b/>
          <w:lang w:val="en-US" w:eastAsia="zh-CN"/>
        </w:rPr>
      </w:pPr>
    </w:p>
    <w:p w14:paraId="198AD6FA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7E65E9DE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072AFF9A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3A999CEE" w14:textId="77777777" w:rsidR="006235B2" w:rsidRPr="00B55BA3" w:rsidRDefault="006235B2" w:rsidP="006235B2">
      <w:pPr>
        <w:rPr>
          <w:rFonts w:cs="Arial"/>
          <w:lang w:val="en-US" w:eastAsia="zh-CN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485000E7" wp14:editId="4FEF1C38">
                <wp:simplePos x="0" y="0"/>
                <wp:positionH relativeFrom="margin">
                  <wp:posOffset>-170120</wp:posOffset>
                </wp:positionH>
                <wp:positionV relativeFrom="paragraph">
                  <wp:posOffset>-629462</wp:posOffset>
                </wp:positionV>
                <wp:extent cx="1787857" cy="2458693"/>
                <wp:effectExtent l="0" t="0" r="3175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857" cy="2458693"/>
                          <a:chOff x="0" y="0"/>
                          <a:chExt cx="1528445" cy="2006116"/>
                        </a:xfrm>
                      </wpg:grpSpPr>
                      <pic:pic xmlns:pic="http://schemas.openxmlformats.org/drawingml/2006/picture">
                        <pic:nvPicPr>
                          <pic:cNvPr id="352" name="Picture 352" descr="A drawing of a person&#10;&#10;Description generated with high confidence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0"/>
                            <a:ext cx="128270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 descr="https://cdn.shopify.com/s/files/1/0606/1553/products/World_large.png?v=141785916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1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C541F" id="Group 351" o:spid="_x0000_s1026" style="position:absolute;margin-left:-13.4pt;margin-top:-49.55pt;width:140.8pt;height:193.6pt;z-index:252139520;mso-position-horizontal-relative:margin;mso-width-relative:margin;mso-height-relative:margin" coordsize="15284,20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">
                <v:shape id="Picture 352" o:spid="_x0000_s1027" type="#_x0000_t75" alt="A drawing of a person&#10;&#10;Description generated with high confidence" style="position:absolute;left:1501;width:12827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pI3EAAAA3AAAAA8AAABkcnMvZG93bnJldi54bWxEj0FrwkAQhe8F/8MygpeiG7VVidmEWih4&#10;6KXRHzBkxySYnQ272xj767tCocfHm/e9eVkxmk4M5HxrWcFykYAgrqxuuVZwPn3MdyB8QNbYWSYF&#10;d/JQ5JOnDFNtb/xFQxlqESHsU1TQhNCnUvqqIYN+YXvi6F2sMxiidLXUDm8Rbjq5SpKNNNhybGiw&#10;p/eGqmv5beIbHFw/Jj/dYe3vvC01fb7YZ6Vm0/FtDyLQGP6P/9JHrWD9uoLHmEg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xpI3EAAAA3AAAAA8AAAAAAAAAAAAAAAAA&#10;nwIAAGRycy9kb3ducmV2LnhtbFBLBQYAAAAABAAEAPcAAACQAwAAAAA=&#10;">
                  <v:imagedata r:id="rId201" o:title="A drawing of a person&#10;&#10;Description generated with high confidence"/>
                </v:shape>
                <v:shape id="Picture 353" o:spid="_x0000_s1028" type="#_x0000_t75" alt="https://cdn.shopify.com/s/files/1/0606/1553/products/World_large.png?v=1417859163" style="position:absolute;top:4776;width:15284;height:1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Gm3FAAAA3AAAAA8AAABkcnMvZG93bnJldi54bWxEj81OwzAQhO9IvIO1SNxaByKgDXUrVKnA&#10;hQP9OfS2tZckIl5H8TZN375GqsRxNDPfaGaLwTeqpy7WgQ08jDNQxDa4mksD281qNAEVBdlhE5gM&#10;nCnCYn57M8PChRN/U7+WUiUIxwINVCJtoXW0FXmM49ASJ+8ndB4lya7UrsNTgvtGP2bZs/ZYc1qo&#10;sKVlRfZ3ffSJwvm0X2V2Jx/L9+PXZm9f5BCNub8b3l5BCQ3yH762P52B/CmHvzPpCO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ixptxQAAANwAAAAPAAAAAAAAAAAAAAAA&#10;AJ8CAABkcnMvZG93bnJldi54bWxQSwUGAAAAAAQABAD3AAAAkQMAAAAA&#10;">
                  <v:imagedata r:id="rId199" o:title="World_large"/>
                  <v:path arrowok="t"/>
                </v:shape>
                <w10:wrap anchorx="margin"/>
              </v:group>
            </w:pict>
          </mc:Fallback>
        </mc:AlternateContent>
      </w:r>
      <w:r w:rsidRPr="00B55BA3">
        <w:rPr>
          <w:b/>
          <w:lang w:val="en-US" w:eastAsia="zh-CN"/>
        </w:rPr>
        <w:t>Te Ao Māori</w:t>
      </w:r>
    </w:p>
    <w:p w14:paraId="322628CF" w14:textId="77777777" w:rsidR="006235B2" w:rsidRPr="002E42AA" w:rsidRDefault="006235B2" w:rsidP="006235B2">
      <w:pPr>
        <w:rPr>
          <w:b/>
          <w:lang w:val="en-US" w:eastAsia="zh-CN"/>
        </w:rPr>
      </w:pPr>
    </w:p>
    <w:p w14:paraId="7CF85893" w14:textId="77777777" w:rsidR="006235B2" w:rsidRPr="008A7951" w:rsidRDefault="006235B2" w:rsidP="006235B2">
      <w:pPr>
        <w:pStyle w:val="ListParagraph"/>
        <w:numPr>
          <w:ilvl w:val="0"/>
          <w:numId w:val="14"/>
        </w:numPr>
        <w:rPr>
          <w:lang w:val="en-US" w:eastAsia="zh-CN"/>
        </w:rPr>
      </w:pPr>
      <w:r w:rsidRPr="008A7951">
        <w:rPr>
          <w:lang w:val="en-US" w:eastAsia="zh-CN"/>
        </w:rPr>
        <w:t>The Māori World</w:t>
      </w:r>
    </w:p>
    <w:p w14:paraId="5E6AF543" w14:textId="77777777" w:rsidR="006235B2" w:rsidRDefault="006235B2" w:rsidP="006235B2">
      <w:pPr>
        <w:rPr>
          <w:lang w:val="en-US" w:eastAsia="zh-CN"/>
        </w:rPr>
      </w:pPr>
    </w:p>
    <w:p w14:paraId="179C591E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26C9DA91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28D2BC54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641380C7" w14:textId="77777777" w:rsidR="006235B2" w:rsidRDefault="006235B2" w:rsidP="00C4168F">
      <w:pPr>
        <w:ind w:left="0"/>
        <w:rPr>
          <w:b/>
          <w:lang w:val="en-US" w:eastAsia="zh-CN"/>
        </w:rPr>
      </w:pPr>
    </w:p>
    <w:p w14:paraId="55CC48D2" w14:textId="7113BB03" w:rsidR="00797925" w:rsidRPr="00586C13" w:rsidRDefault="00CC5746" w:rsidP="00C4168F">
      <w:pPr>
        <w:rPr>
          <w:b/>
          <w:lang w:val="en-US" w:eastAsia="zh-CN"/>
        </w:rPr>
      </w:pPr>
      <w:r w:rsidRPr="00586C13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26BD9F94" wp14:editId="231A7BA5">
                <wp:simplePos x="0" y="0"/>
                <wp:positionH relativeFrom="column">
                  <wp:posOffset>-465897</wp:posOffset>
                </wp:positionH>
                <wp:positionV relativeFrom="paragraph">
                  <wp:posOffset>-432711</wp:posOffset>
                </wp:positionV>
                <wp:extent cx="2904916" cy="1793940"/>
                <wp:effectExtent l="0" t="0" r="0" b="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916" cy="1793940"/>
                          <a:chOff x="0" y="0"/>
                          <a:chExt cx="2904916" cy="1793940"/>
                        </a:xfrm>
                      </wpg:grpSpPr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12920">
                            <a:off x="694481" y="0"/>
                            <a:ext cx="2210435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05976">
                            <a:off x="0" y="208345"/>
                            <a:ext cx="224345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7AA2F" id="Group 388" o:spid="_x0000_s1026" style="position:absolute;margin-left:-36.7pt;margin-top:-34.05pt;width:228.75pt;height:141.25pt;z-index:252076032" coordsize="29049,1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">
                <v:shape id="Picture 385" o:spid="_x0000_s1027" type="#_x0000_t75" style="position:absolute;left:6944;width:22105;height:15621;rotation:4510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ws/EAAAA3AAAAA8AAABkcnMvZG93bnJldi54bWxEj0+LwjAUxO8LfofwBG9rqqJINYpVF9bL&#10;in9AvD2aZ1tsXkoTtX57syB4HGbmN8x03phS3Kl2hWUFvW4Egji1uuBMwfHw8z0G4TyyxtIyKXiS&#10;g/ms9TXFWNsH7+i+95kIEHYxKsi9r2IpXZqTQde1FXHwLrY26IOsM6lrfAS4KWU/ikbSYMFhIceK&#10;ljml1/3NKNg2OzR2s0pGx3UvOW+TQfqXnJTqtJvFBISnxn/C7/avVjAYD+H/TDgC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dws/EAAAA3AAAAA8AAAAAAAAAAAAAAAAA&#10;nwIAAGRycy9kb3ducmV2LnhtbFBLBQYAAAAABAAEAPcAAACQAwAAAAA=&#10;">
                  <v:imagedata r:id="rId204" o:title=""/>
                  <v:path arrowok="t"/>
                </v:shape>
                <v:shape id="Picture 387" o:spid="_x0000_s1028" type="#_x0000_t75" style="position:absolute;top:2083;width:22434;height:15856;rotation:-16318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PXrFAAAA3AAAAA8AAABkcnMvZG93bnJldi54bWxEj0FrwkAUhO8F/8PyhN7qxipVoqtIoVIQ&#10;oWrE6yP73IRk34bs1kR/fbdQ6HGYmW+Y5bq3tbhR60vHCsajBARx7nTJRkF2+niZg/ABWWPtmBTc&#10;ycN6NXhaYqpdxwe6HYMREcI+RQVFCE0qpc8LsuhHriGO3tW1FkOUrZG6xS7CbS1fk+RNWiw5LhTY&#10;0HtBeXX8tgpMl5lHdt531Xb/ZS67JrmOp5VSz8N+swARqA//4b/2p1Ywmc/g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qj16xQAAANwAAAAPAAAAAAAAAAAAAAAA&#10;AJ8CAABkcnMvZG93bnJldi54bWxQSwUGAAAAAAQABAD3AAAAkQMAAAAA&#10;">
                  <v:imagedata r:id="rId205" o:title=""/>
                  <v:path arrowok="t"/>
                </v:shape>
              </v:group>
            </w:pict>
          </mc:Fallback>
        </mc:AlternateContent>
      </w:r>
      <w:r w:rsidR="00797925" w:rsidRPr="00586C13">
        <w:rPr>
          <w:b/>
          <w:lang w:val="en-US" w:eastAsia="zh-CN"/>
        </w:rPr>
        <w:t>Te Tiriti o Waitangi</w:t>
      </w:r>
    </w:p>
    <w:p w14:paraId="19128452" w14:textId="5D235219" w:rsidR="00797925" w:rsidRPr="00586C13" w:rsidRDefault="00797925" w:rsidP="00C4168F">
      <w:pPr>
        <w:rPr>
          <w:b/>
          <w:lang w:val="en-US" w:eastAsia="zh-CN"/>
        </w:rPr>
      </w:pPr>
    </w:p>
    <w:p w14:paraId="02880EEB" w14:textId="1361652B" w:rsidR="00797925" w:rsidRPr="00586C13" w:rsidRDefault="00797925" w:rsidP="00C4168F">
      <w:pPr>
        <w:pStyle w:val="ListParagraph"/>
        <w:numPr>
          <w:ilvl w:val="0"/>
          <w:numId w:val="8"/>
        </w:numPr>
        <w:rPr>
          <w:lang w:val="en-US" w:eastAsia="zh-CN"/>
        </w:rPr>
      </w:pPr>
      <w:r w:rsidRPr="00586C13">
        <w:rPr>
          <w:lang w:val="en-US" w:eastAsia="zh-CN"/>
        </w:rPr>
        <w:t>The Treaty of Waitangi</w:t>
      </w:r>
      <w:r w:rsidR="00B55BA3" w:rsidRPr="00586C13">
        <w:rPr>
          <w:lang w:val="en-US" w:eastAsia="zh-CN"/>
        </w:rPr>
        <w:t>.</w:t>
      </w:r>
    </w:p>
    <w:p w14:paraId="4B43E659" w14:textId="06E8C2AC" w:rsidR="00797925" w:rsidRDefault="00797925" w:rsidP="00C4168F">
      <w:pPr>
        <w:rPr>
          <w:lang w:val="en-US" w:eastAsia="zh-CN"/>
        </w:rPr>
      </w:pPr>
    </w:p>
    <w:p w14:paraId="2A80E7E6" w14:textId="2E4D2ADD" w:rsidR="00797925" w:rsidRDefault="00797925" w:rsidP="00C4168F">
      <w:pPr>
        <w:rPr>
          <w:lang w:val="en-US" w:eastAsia="zh-CN"/>
        </w:rPr>
      </w:pPr>
    </w:p>
    <w:p w14:paraId="4C8750DF" w14:textId="77777777" w:rsidR="006235B2" w:rsidRDefault="006235B2">
      <w:pPr>
        <w:spacing w:line="240" w:lineRule="auto"/>
        <w:ind w:left="0"/>
        <w:rPr>
          <w:b/>
          <w:lang w:val="en-US" w:eastAsia="zh-CN"/>
        </w:rPr>
      </w:pPr>
      <w:r>
        <w:rPr>
          <w:b/>
          <w:lang w:val="en-US" w:eastAsia="zh-CN"/>
        </w:rPr>
        <w:br w:type="page"/>
      </w:r>
    </w:p>
    <w:p w14:paraId="30D84EBA" w14:textId="4E6B63D3" w:rsidR="00797925" w:rsidRPr="0054567D" w:rsidRDefault="002A53CD" w:rsidP="00C4168F">
      <w:pPr>
        <w:rPr>
          <w:b/>
          <w:lang w:val="en-US" w:eastAsia="zh-CN"/>
        </w:rPr>
      </w:pPr>
      <w:r w:rsidRPr="002A53CD">
        <w:rPr>
          <w:noProof/>
          <w:lang w:val="en-NZ" w:eastAsia="en-NZ"/>
        </w:rPr>
        <w:drawing>
          <wp:anchor distT="0" distB="0" distL="114300" distR="114300" simplePos="0" relativeHeight="252205056" behindDoc="1" locked="0" layoutInCell="1" allowOverlap="1" wp14:anchorId="3F0B2383" wp14:editId="681DFF4C">
            <wp:simplePos x="0" y="0"/>
            <wp:positionH relativeFrom="margin">
              <wp:posOffset>-187036</wp:posOffset>
            </wp:positionH>
            <wp:positionV relativeFrom="paragraph">
              <wp:posOffset>-635</wp:posOffset>
            </wp:positionV>
            <wp:extent cx="1899920" cy="1620520"/>
            <wp:effectExtent l="0" t="0" r="508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25" w:rsidRPr="0054567D">
        <w:rPr>
          <w:b/>
          <w:lang w:val="en-US" w:eastAsia="zh-CN"/>
        </w:rPr>
        <w:t>Torino</w:t>
      </w:r>
    </w:p>
    <w:p w14:paraId="7550FA5A" w14:textId="767D1866" w:rsidR="00797925" w:rsidRDefault="00797925" w:rsidP="00C4168F">
      <w:pPr>
        <w:rPr>
          <w:lang w:val="en-US" w:eastAsia="zh-CN"/>
        </w:rPr>
      </w:pPr>
    </w:p>
    <w:p w14:paraId="3EA14528" w14:textId="39B5388A" w:rsidR="00797925" w:rsidRPr="00563F2F" w:rsidRDefault="00B55BA3" w:rsidP="00C4168F">
      <w:pPr>
        <w:pStyle w:val="ListParagraph"/>
        <w:numPr>
          <w:ilvl w:val="0"/>
          <w:numId w:val="8"/>
        </w:numPr>
        <w:rPr>
          <w:lang w:val="en-US" w:eastAsia="zh-CN"/>
        </w:rPr>
      </w:pPr>
      <w:r>
        <w:rPr>
          <w:lang w:val="en-US" w:eastAsia="zh-CN"/>
        </w:rPr>
        <w:t xml:space="preserve">This </w:t>
      </w:r>
      <w:r w:rsidR="00797925">
        <w:rPr>
          <w:lang w:val="en-US" w:eastAsia="zh-CN"/>
        </w:rPr>
        <w:t>is</w:t>
      </w:r>
      <w:r w:rsidR="00797925" w:rsidRPr="00563F2F">
        <w:rPr>
          <w:lang w:val="en-US" w:eastAsia="zh-CN"/>
        </w:rPr>
        <w:t xml:space="preserve"> a double spiral</w:t>
      </w:r>
      <w:r w:rsidR="00797925">
        <w:rPr>
          <w:lang w:val="en-US" w:eastAsia="zh-CN"/>
        </w:rPr>
        <w:t xml:space="preserve"> shape</w:t>
      </w:r>
      <w:r w:rsidR="00797925" w:rsidRPr="00563F2F">
        <w:rPr>
          <w:lang w:val="en-US" w:eastAsia="zh-CN"/>
        </w:rPr>
        <w:t>.</w:t>
      </w:r>
      <w:r w:rsidR="00797925">
        <w:rPr>
          <w:lang w:val="en-US" w:eastAsia="zh-CN"/>
        </w:rPr>
        <w:br/>
      </w:r>
      <w:r w:rsidR="00797925">
        <w:rPr>
          <w:lang w:val="en-US" w:eastAsia="zh-CN"/>
        </w:rPr>
        <w:br/>
      </w:r>
      <w:r w:rsidR="00797925" w:rsidRPr="00563F2F">
        <w:rPr>
          <w:rFonts w:cs="Arial"/>
          <w:lang w:val="en-US" w:eastAsia="zh-CN"/>
        </w:rPr>
        <w:t xml:space="preserve">In </w:t>
      </w:r>
      <w:r w:rsidR="00A8549D">
        <w:rPr>
          <w:rFonts w:cs="Arial"/>
          <w:lang w:val="en-US" w:eastAsia="zh-CN"/>
        </w:rPr>
        <w:t xml:space="preserve">Te Ao Māori </w:t>
      </w:r>
      <w:r w:rsidR="00797925" w:rsidRPr="00563F2F">
        <w:rPr>
          <w:rFonts w:cs="Arial"/>
          <w:lang w:val="en-US" w:eastAsia="zh-CN"/>
        </w:rPr>
        <w:t xml:space="preserve">the </w:t>
      </w:r>
      <w:proofErr w:type="gramStart"/>
      <w:r w:rsidR="00797925" w:rsidRPr="00563F2F">
        <w:rPr>
          <w:rFonts w:cs="Arial"/>
          <w:lang w:val="en-US" w:eastAsia="zh-CN"/>
        </w:rPr>
        <w:t>torino</w:t>
      </w:r>
      <w:proofErr w:type="gramEnd"/>
      <w:r w:rsidR="00797925" w:rsidRPr="00563F2F">
        <w:rPr>
          <w:rFonts w:cs="Arial"/>
          <w:lang w:val="en-US" w:eastAsia="zh-CN"/>
        </w:rPr>
        <w:t xml:space="preserve"> is about the light that was created when </w:t>
      </w:r>
      <w:r w:rsidR="00797925" w:rsidRPr="00563F2F">
        <w:rPr>
          <w:rFonts w:cs="Arial"/>
          <w:sz w:val="40"/>
          <w:szCs w:val="40"/>
          <w:lang w:val="en-US" w:eastAsia="zh-CN"/>
        </w:rPr>
        <w:t>Ranginui</w:t>
      </w:r>
      <w:r w:rsidR="00797925" w:rsidRPr="00563F2F">
        <w:rPr>
          <w:rFonts w:cs="Arial"/>
          <w:lang w:val="en-US" w:eastAsia="zh-CN"/>
        </w:rPr>
        <w:t xml:space="preserve"> and </w:t>
      </w:r>
      <w:r w:rsidR="00797925" w:rsidRPr="00563F2F">
        <w:rPr>
          <w:rFonts w:cs="Arial"/>
          <w:sz w:val="40"/>
          <w:szCs w:val="40"/>
          <w:lang w:val="en-US" w:eastAsia="zh-CN"/>
        </w:rPr>
        <w:t>Papatūānuku</w:t>
      </w:r>
      <w:r w:rsidR="00797925" w:rsidRPr="00563F2F">
        <w:rPr>
          <w:rFonts w:cs="Arial"/>
          <w:lang w:val="en-US" w:eastAsia="zh-CN"/>
        </w:rPr>
        <w:t xml:space="preserve"> were </w:t>
      </w:r>
      <w:r w:rsidR="00E04122">
        <w:rPr>
          <w:rFonts w:cs="Arial"/>
          <w:lang w:val="en-US" w:eastAsia="zh-CN"/>
        </w:rPr>
        <w:t>separated.</w:t>
      </w:r>
    </w:p>
    <w:p w14:paraId="2E2334C8" w14:textId="63C6F107" w:rsidR="00797925" w:rsidRDefault="00797925" w:rsidP="00C4168F">
      <w:pPr>
        <w:ind w:left="0"/>
        <w:rPr>
          <w:rFonts w:cs="Arial"/>
          <w:b/>
          <w:lang w:val="en-US" w:eastAsia="zh-CN"/>
        </w:rPr>
      </w:pPr>
    </w:p>
    <w:p w14:paraId="3CDC9A20" w14:textId="5B4FB252" w:rsidR="002E42AA" w:rsidRDefault="002E42AA" w:rsidP="00C4168F">
      <w:pPr>
        <w:ind w:left="0"/>
        <w:rPr>
          <w:rFonts w:cs="Arial"/>
          <w:b/>
          <w:lang w:val="en-US" w:eastAsia="zh-CN"/>
        </w:rPr>
      </w:pPr>
    </w:p>
    <w:p w14:paraId="1A853212" w14:textId="23C3D126" w:rsidR="002E42AA" w:rsidRDefault="008B6F1B" w:rsidP="00C4168F">
      <w:pPr>
        <w:ind w:left="0"/>
        <w:rPr>
          <w:rFonts w:cs="Arial"/>
          <w:b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77056" behindDoc="0" locked="0" layoutInCell="1" allowOverlap="1" wp14:anchorId="1A3715FA" wp14:editId="4A06209D">
            <wp:simplePos x="0" y="0"/>
            <wp:positionH relativeFrom="column">
              <wp:posOffset>-231366</wp:posOffset>
            </wp:positionH>
            <wp:positionV relativeFrom="paragraph">
              <wp:posOffset>160278</wp:posOffset>
            </wp:positionV>
            <wp:extent cx="2029980" cy="1434714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waka 2.png"/>
                    <pic:cNvPicPr/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80" cy="143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1452" w14:textId="3E8E92AB" w:rsidR="00B13E1A" w:rsidRPr="00B55BA3" w:rsidRDefault="00B13E1A" w:rsidP="00C4168F">
      <w:pPr>
        <w:rPr>
          <w:rFonts w:cs="Arial"/>
          <w:b/>
          <w:lang w:val="en-US" w:eastAsia="zh-CN"/>
        </w:rPr>
      </w:pPr>
      <w:r w:rsidRPr="00B55BA3">
        <w:rPr>
          <w:rFonts w:cs="Arial"/>
          <w:b/>
          <w:lang w:val="en-US" w:eastAsia="zh-CN"/>
        </w:rPr>
        <w:t>Waka</w:t>
      </w:r>
    </w:p>
    <w:p w14:paraId="31EEEAA5" w14:textId="4F613B57" w:rsidR="00B13E1A" w:rsidRPr="00B55BA3" w:rsidRDefault="00B13E1A" w:rsidP="00C4168F">
      <w:pPr>
        <w:rPr>
          <w:rFonts w:cs="Arial"/>
          <w:b/>
          <w:lang w:val="en-US" w:eastAsia="zh-CN"/>
        </w:rPr>
      </w:pPr>
    </w:p>
    <w:p w14:paraId="4DABA8A8" w14:textId="50666967" w:rsidR="00B13E1A" w:rsidRPr="00B55BA3" w:rsidRDefault="00B55BA3" w:rsidP="00C4168F">
      <w:pPr>
        <w:pStyle w:val="ListParagraph"/>
        <w:numPr>
          <w:ilvl w:val="0"/>
          <w:numId w:val="11"/>
        </w:numPr>
        <w:ind w:left="4111"/>
        <w:rPr>
          <w:rFonts w:cs="Arial"/>
          <w:b/>
          <w:lang w:val="en-US" w:eastAsia="zh-CN"/>
        </w:rPr>
      </w:pPr>
      <w:r w:rsidRPr="00B55BA3">
        <w:rPr>
          <w:rFonts w:cs="Arial"/>
          <w:lang w:val="en-US" w:eastAsia="zh-CN"/>
        </w:rPr>
        <w:t xml:space="preserve">A </w:t>
      </w:r>
      <w:r w:rsidR="00B13E1A" w:rsidRPr="00B55BA3">
        <w:rPr>
          <w:rFonts w:cs="Arial"/>
          <w:lang w:val="en-US" w:eastAsia="zh-CN"/>
        </w:rPr>
        <w:t>waka is a Māori canoe.</w:t>
      </w:r>
    </w:p>
    <w:p w14:paraId="17F8462E" w14:textId="35AC8718" w:rsidR="00B13E1A" w:rsidRPr="00586C13" w:rsidRDefault="00B13E1A" w:rsidP="00C4168F">
      <w:pPr>
        <w:pStyle w:val="ListParagraph"/>
        <w:ind w:left="4111"/>
        <w:rPr>
          <w:rFonts w:cs="Arial"/>
          <w:b/>
          <w:lang w:val="en-US" w:eastAsia="zh-CN"/>
        </w:rPr>
      </w:pPr>
    </w:p>
    <w:p w14:paraId="7E364EA1" w14:textId="1221D058" w:rsidR="006235B2" w:rsidRDefault="006235B2" w:rsidP="00B55BA3">
      <w:pPr>
        <w:rPr>
          <w:rFonts w:cs="Arial"/>
          <w:b/>
          <w:lang w:val="en-US" w:eastAsia="zh-CN"/>
        </w:rPr>
      </w:pPr>
    </w:p>
    <w:p w14:paraId="36C784AD" w14:textId="3542D06A" w:rsidR="00B13E1A" w:rsidRPr="00586C13" w:rsidRDefault="00B13E1A" w:rsidP="00B55BA3">
      <w:pPr>
        <w:rPr>
          <w:rFonts w:cs="Arial"/>
          <w:b/>
          <w:lang w:val="en-US" w:eastAsia="zh-CN"/>
        </w:rPr>
      </w:pPr>
    </w:p>
    <w:p w14:paraId="04FB00C5" w14:textId="5F425111" w:rsidR="00B13E1A" w:rsidRPr="00586C13" w:rsidRDefault="0045650C" w:rsidP="00C4168F">
      <w:pPr>
        <w:pStyle w:val="ListParagraph"/>
        <w:ind w:left="4111"/>
        <w:rPr>
          <w:rFonts w:cs="Arial"/>
          <w:b/>
          <w:lang w:val="en-US" w:eastAsia="zh-CN"/>
        </w:rPr>
      </w:pPr>
      <w:r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2210176" behindDoc="1" locked="0" layoutInCell="1" allowOverlap="1" wp14:anchorId="235F1BC3" wp14:editId="2546286B">
            <wp:simplePos x="0" y="0"/>
            <wp:positionH relativeFrom="column">
              <wp:posOffset>-65133</wp:posOffset>
            </wp:positionH>
            <wp:positionV relativeFrom="paragraph">
              <wp:posOffset>90533</wp:posOffset>
            </wp:positionV>
            <wp:extent cx="1676400" cy="2309923"/>
            <wp:effectExtent l="19050" t="19050" r="19050" b="146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y read cover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09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7F01" w14:textId="13A6E05F" w:rsidR="000A6BF0" w:rsidRPr="009F0E8E" w:rsidRDefault="000A6BF0" w:rsidP="00C4168F">
      <w:pPr>
        <w:rPr>
          <w:rFonts w:cs="Arial"/>
          <w:b/>
          <w:lang w:val="en-US" w:eastAsia="zh-CN"/>
        </w:rPr>
      </w:pPr>
      <w:r w:rsidRPr="009F0E8E">
        <w:rPr>
          <w:rFonts w:cs="Arial"/>
          <w:b/>
          <w:lang w:val="en-US" w:eastAsia="zh-CN"/>
        </w:rPr>
        <w:t>Whāia Te Ao Mārama</w:t>
      </w:r>
    </w:p>
    <w:p w14:paraId="31B2321A" w14:textId="3CBB8570" w:rsidR="00563F2F" w:rsidRPr="009F0E8E" w:rsidRDefault="00563F2F" w:rsidP="00C4168F">
      <w:pPr>
        <w:rPr>
          <w:rFonts w:cs="Arial"/>
          <w:b/>
          <w:lang w:val="en-US" w:eastAsia="zh-CN"/>
        </w:rPr>
      </w:pPr>
    </w:p>
    <w:p w14:paraId="5450C332" w14:textId="61310114" w:rsidR="00B13E1A" w:rsidRPr="009F0E8E" w:rsidRDefault="000A6BF0" w:rsidP="00C4168F">
      <w:pPr>
        <w:pStyle w:val="ListParagraph"/>
        <w:numPr>
          <w:ilvl w:val="0"/>
          <w:numId w:val="8"/>
        </w:numPr>
        <w:rPr>
          <w:rFonts w:cs="Arial"/>
          <w:lang w:val="en-US" w:eastAsia="zh-CN"/>
        </w:rPr>
      </w:pPr>
      <w:r w:rsidRPr="009F0E8E">
        <w:rPr>
          <w:rFonts w:cs="Arial"/>
          <w:lang w:val="en-US" w:eastAsia="zh-CN"/>
        </w:rPr>
        <w:t>The Māori Disability Action Plan</w:t>
      </w:r>
      <w:r w:rsidR="00B55BA3" w:rsidRPr="009F0E8E">
        <w:rPr>
          <w:rFonts w:cs="Arial"/>
          <w:lang w:val="en-US" w:eastAsia="zh-CN"/>
        </w:rPr>
        <w:t>.</w:t>
      </w:r>
      <w:r w:rsidRPr="009F0E8E">
        <w:rPr>
          <w:rFonts w:cs="Arial"/>
          <w:lang w:val="en-US" w:eastAsia="zh-CN"/>
        </w:rPr>
        <w:t xml:space="preserve"> </w:t>
      </w:r>
    </w:p>
    <w:p w14:paraId="61E2D926" w14:textId="1C2D997B" w:rsidR="00B13E1A" w:rsidRDefault="00B13E1A" w:rsidP="00C4168F">
      <w:pPr>
        <w:pStyle w:val="ListParagraph"/>
        <w:ind w:left="4122"/>
        <w:rPr>
          <w:rFonts w:cs="Arial"/>
          <w:lang w:val="en-US" w:eastAsia="zh-CN"/>
        </w:rPr>
      </w:pPr>
    </w:p>
    <w:p w14:paraId="729B14A6" w14:textId="3CAD9B15" w:rsidR="00B13E1A" w:rsidRPr="00B13E1A" w:rsidRDefault="00B13E1A" w:rsidP="00C4168F">
      <w:pPr>
        <w:pStyle w:val="ListParagraph"/>
        <w:ind w:left="4122"/>
        <w:rPr>
          <w:rFonts w:cs="Arial"/>
          <w:lang w:val="en-US" w:eastAsia="zh-CN"/>
        </w:rPr>
      </w:pPr>
    </w:p>
    <w:p w14:paraId="0771C130" w14:textId="42740AF5" w:rsidR="000A6BF0" w:rsidRDefault="000A6BF0" w:rsidP="00C4168F">
      <w:pPr>
        <w:rPr>
          <w:lang w:val="en-US" w:eastAsia="zh-CN"/>
        </w:rPr>
      </w:pPr>
    </w:p>
    <w:p w14:paraId="04256B77" w14:textId="22134077" w:rsidR="00EC5966" w:rsidRDefault="00EC5966" w:rsidP="00C4168F">
      <w:pPr>
        <w:ind w:left="0"/>
        <w:rPr>
          <w:rFonts w:cs="Arial"/>
          <w:b/>
          <w:szCs w:val="32"/>
          <w:lang w:val="en-US" w:eastAsia="zh-CN"/>
        </w:rPr>
      </w:pPr>
      <w:r>
        <w:rPr>
          <w:rFonts w:cs="Arial"/>
          <w:b/>
          <w:szCs w:val="32"/>
          <w:lang w:val="en-US" w:eastAsia="zh-CN"/>
        </w:rPr>
        <w:br w:type="page"/>
      </w:r>
    </w:p>
    <w:p w14:paraId="78D52D25" w14:textId="1C65D31C" w:rsidR="00B13E1A" w:rsidRPr="0004273A" w:rsidRDefault="002F4ACE" w:rsidP="00C4168F">
      <w:pPr>
        <w:rPr>
          <w:rFonts w:cs="Arial"/>
          <w:b/>
          <w:szCs w:val="32"/>
          <w:lang w:val="en-US" w:eastAsia="zh-CN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1794432" behindDoc="0" locked="0" layoutInCell="1" allowOverlap="1" wp14:anchorId="39ABBE56" wp14:editId="0F894FE4">
            <wp:simplePos x="0" y="0"/>
            <wp:positionH relativeFrom="margin">
              <wp:posOffset>-409506</wp:posOffset>
            </wp:positionH>
            <wp:positionV relativeFrom="paragraph">
              <wp:posOffset>-13117</wp:posOffset>
            </wp:positionV>
            <wp:extent cx="2292249" cy="1497724"/>
            <wp:effectExtent l="0" t="0" r="0" b="762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amily-meal.jp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49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E1A" w:rsidRPr="0004273A">
        <w:rPr>
          <w:rFonts w:cs="Arial"/>
          <w:b/>
          <w:szCs w:val="32"/>
          <w:lang w:val="en-US" w:eastAsia="zh-CN"/>
        </w:rPr>
        <w:t>Whānau</w:t>
      </w:r>
    </w:p>
    <w:p w14:paraId="0E9A2019" w14:textId="300352E1" w:rsidR="002F4ACE" w:rsidRDefault="00B13E1A" w:rsidP="00C4168F">
      <w:pPr>
        <w:pStyle w:val="ListParagraph"/>
        <w:numPr>
          <w:ilvl w:val="0"/>
          <w:numId w:val="14"/>
        </w:numPr>
        <w:rPr>
          <w:rFonts w:cs="Arial"/>
          <w:lang w:val="en-US" w:eastAsia="zh-CN"/>
        </w:rPr>
      </w:pPr>
      <w:r w:rsidRPr="00B13E1A">
        <w:rPr>
          <w:rFonts w:cs="Arial"/>
          <w:lang w:val="en-US" w:eastAsia="zh-CN"/>
        </w:rPr>
        <w:t xml:space="preserve">Whānau </w:t>
      </w:r>
      <w:r w:rsidR="00A35867">
        <w:rPr>
          <w:rFonts w:cs="Arial"/>
          <w:lang w:val="en-US" w:eastAsia="zh-CN"/>
        </w:rPr>
        <w:t>means</w:t>
      </w:r>
      <w:r w:rsidR="0004273A">
        <w:rPr>
          <w:rFonts w:cs="Arial"/>
          <w:lang w:val="en-US" w:eastAsia="zh-CN"/>
        </w:rPr>
        <w:t xml:space="preserve"> family</w:t>
      </w:r>
      <w:r w:rsidR="00B55BA3">
        <w:rPr>
          <w:rFonts w:cs="Arial"/>
          <w:lang w:val="en-US" w:eastAsia="zh-CN"/>
        </w:rPr>
        <w:t>.</w:t>
      </w:r>
      <w:r w:rsidRPr="00B13E1A">
        <w:rPr>
          <w:rFonts w:cs="Arial"/>
          <w:lang w:val="en-US" w:eastAsia="zh-CN"/>
        </w:rPr>
        <w:br/>
      </w:r>
      <w:r w:rsidRPr="00B13E1A">
        <w:rPr>
          <w:rFonts w:cs="Arial"/>
          <w:lang w:val="en-US" w:eastAsia="zh-CN"/>
        </w:rPr>
        <w:br/>
      </w:r>
      <w:r w:rsidRPr="00B13E1A">
        <w:rPr>
          <w:rFonts w:cs="Arial"/>
          <w:lang w:val="en-US" w:eastAsia="zh-CN"/>
        </w:rPr>
        <w:br/>
        <w:t xml:space="preserve">Whānau is also a word that can mean </w:t>
      </w:r>
      <w:r w:rsidR="002F4ACE">
        <w:rPr>
          <w:rFonts w:cs="Arial"/>
          <w:lang w:val="en-US" w:eastAsia="zh-CN"/>
        </w:rPr>
        <w:t>other people in a person’s</w:t>
      </w:r>
      <w:r w:rsidRPr="00B13E1A">
        <w:rPr>
          <w:rFonts w:cs="Arial"/>
          <w:lang w:val="en-US" w:eastAsia="zh-CN"/>
        </w:rPr>
        <w:t xml:space="preserve"> family</w:t>
      </w:r>
      <w:r w:rsidR="002F4ACE">
        <w:rPr>
          <w:rFonts w:cs="Arial"/>
          <w:lang w:val="en-US" w:eastAsia="zh-CN"/>
        </w:rPr>
        <w:t xml:space="preserve"> like:</w:t>
      </w:r>
    </w:p>
    <w:p w14:paraId="220BD28B" w14:textId="65D33816" w:rsidR="002F4ACE" w:rsidRDefault="002F4ACE" w:rsidP="00C4168F">
      <w:pPr>
        <w:pStyle w:val="ListParagraph"/>
        <w:ind w:left="4122"/>
        <w:rPr>
          <w:rFonts w:cs="Arial"/>
          <w:lang w:val="en-US" w:eastAsia="zh-CN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5EE1BDB9" wp14:editId="21CA8817">
            <wp:simplePos x="0" y="0"/>
            <wp:positionH relativeFrom="column">
              <wp:posOffset>-551421</wp:posOffset>
            </wp:positionH>
            <wp:positionV relativeFrom="paragraph">
              <wp:posOffset>373030</wp:posOffset>
            </wp:positionV>
            <wp:extent cx="2774731" cy="1887591"/>
            <wp:effectExtent l="0" t="0" r="6985" b="0"/>
            <wp:wrapNone/>
            <wp:docPr id="238" name="Picture 238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ll ages everyone different.jpg"/>
                    <pic:cNvPicPr/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31" cy="188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FECBE" w14:textId="79AF19D8" w:rsidR="002F4ACE" w:rsidRDefault="002F4ACE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aunties</w:t>
      </w:r>
    </w:p>
    <w:p w14:paraId="030B88DC" w14:textId="51C0A052" w:rsidR="002F4ACE" w:rsidRDefault="002F4ACE" w:rsidP="00C4168F">
      <w:pPr>
        <w:pStyle w:val="ListParagraph"/>
        <w:ind w:left="4842"/>
        <w:rPr>
          <w:rFonts w:cs="Arial"/>
          <w:lang w:val="en-US" w:eastAsia="zh-CN"/>
        </w:rPr>
      </w:pPr>
    </w:p>
    <w:p w14:paraId="512C5A21" w14:textId="35501E54" w:rsidR="002F4ACE" w:rsidRDefault="002F4ACE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uncle</w:t>
      </w:r>
      <w:r w:rsidR="00622709">
        <w:rPr>
          <w:rFonts w:cs="Arial"/>
          <w:lang w:val="en-US" w:eastAsia="zh-CN"/>
        </w:rPr>
        <w:t>s</w:t>
      </w:r>
    </w:p>
    <w:p w14:paraId="4F6097BC" w14:textId="77777777" w:rsidR="002F4ACE" w:rsidRPr="002F4ACE" w:rsidRDefault="002F4ACE" w:rsidP="00C4168F">
      <w:pPr>
        <w:ind w:left="0"/>
        <w:rPr>
          <w:rFonts w:cs="Arial"/>
          <w:lang w:val="en-US" w:eastAsia="zh-CN"/>
        </w:rPr>
      </w:pPr>
    </w:p>
    <w:p w14:paraId="1A51F0C4" w14:textId="3A35CBA9" w:rsidR="002F4ACE" w:rsidRDefault="002F4ACE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nieces</w:t>
      </w:r>
    </w:p>
    <w:p w14:paraId="3CD2F42D" w14:textId="77777777" w:rsidR="002F4ACE" w:rsidRPr="002F4ACE" w:rsidRDefault="002F4ACE" w:rsidP="00C4168F">
      <w:pPr>
        <w:ind w:left="0"/>
        <w:rPr>
          <w:rFonts w:cs="Arial"/>
          <w:lang w:val="en-US" w:eastAsia="zh-CN"/>
        </w:rPr>
      </w:pPr>
    </w:p>
    <w:p w14:paraId="353EEF07" w14:textId="7AF3025D" w:rsidR="002F4ACE" w:rsidRDefault="002F4ACE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6480" behindDoc="0" locked="0" layoutInCell="1" allowOverlap="1" wp14:anchorId="19D88370" wp14:editId="71D39EEA">
            <wp:simplePos x="0" y="0"/>
            <wp:positionH relativeFrom="column">
              <wp:posOffset>-110600</wp:posOffset>
            </wp:positionH>
            <wp:positionV relativeFrom="paragraph">
              <wp:posOffset>315660</wp:posOffset>
            </wp:positionV>
            <wp:extent cx="1929765" cy="2232660"/>
            <wp:effectExtent l="0" t="0" r="0" b="0"/>
            <wp:wrapNone/>
            <wp:docPr id="239" name="Picture 239" descr="A drawing of a person&#10;&#10;Description generated with high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drawing of a person&#10;&#10;Description generated with high confidence"/>
                    <pic:cNvPicPr/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lang w:val="en-US" w:eastAsia="zh-CN"/>
        </w:rPr>
        <w:t>nephews</w:t>
      </w:r>
    </w:p>
    <w:p w14:paraId="360FCD17" w14:textId="77777777" w:rsidR="00B55BA3" w:rsidRPr="00B55BA3" w:rsidRDefault="00B55BA3" w:rsidP="00B55BA3">
      <w:pPr>
        <w:pStyle w:val="ListParagraph"/>
        <w:rPr>
          <w:rFonts w:cs="Arial"/>
          <w:lang w:val="en-US" w:eastAsia="zh-CN"/>
        </w:rPr>
      </w:pPr>
    </w:p>
    <w:p w14:paraId="0A8F49D3" w14:textId="3BEB7E6B" w:rsidR="00B55BA3" w:rsidRDefault="00B55BA3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r>
        <w:rPr>
          <w:rFonts w:cs="Arial"/>
          <w:lang w:val="en-US" w:eastAsia="zh-CN"/>
        </w:rPr>
        <w:t>grandchildren</w:t>
      </w:r>
    </w:p>
    <w:p w14:paraId="4651D29B" w14:textId="77777777" w:rsidR="00B55BA3" w:rsidRPr="00B55BA3" w:rsidRDefault="00B55BA3" w:rsidP="00B55BA3">
      <w:pPr>
        <w:pStyle w:val="ListParagraph"/>
        <w:rPr>
          <w:rFonts w:cs="Arial"/>
          <w:lang w:val="en-US" w:eastAsia="zh-CN"/>
        </w:rPr>
      </w:pPr>
    </w:p>
    <w:p w14:paraId="7B42A21B" w14:textId="72458688" w:rsidR="00B55BA3" w:rsidRDefault="00B55BA3" w:rsidP="00C4168F">
      <w:pPr>
        <w:pStyle w:val="ListParagraph"/>
        <w:numPr>
          <w:ilvl w:val="1"/>
          <w:numId w:val="14"/>
        </w:numPr>
        <w:rPr>
          <w:rFonts w:cs="Arial"/>
          <w:lang w:val="en-US" w:eastAsia="zh-CN"/>
        </w:rPr>
      </w:pPr>
      <w:proofErr w:type="gramStart"/>
      <w:r>
        <w:rPr>
          <w:rFonts w:cs="Arial"/>
          <w:lang w:val="en-US" w:eastAsia="zh-CN"/>
        </w:rPr>
        <w:t>grandparents</w:t>
      </w:r>
      <w:proofErr w:type="gramEnd"/>
      <w:r>
        <w:rPr>
          <w:rFonts w:cs="Arial"/>
          <w:lang w:val="en-US" w:eastAsia="zh-CN"/>
        </w:rPr>
        <w:t>.</w:t>
      </w:r>
    </w:p>
    <w:p w14:paraId="757245C5" w14:textId="77777777" w:rsidR="00B55BA3" w:rsidRPr="00B55BA3" w:rsidRDefault="00B55BA3" w:rsidP="00B55BA3">
      <w:pPr>
        <w:rPr>
          <w:rFonts w:cs="Arial"/>
          <w:lang w:val="en-US" w:eastAsia="zh-CN"/>
        </w:rPr>
      </w:pPr>
    </w:p>
    <w:p w14:paraId="586E68BD" w14:textId="77777777" w:rsidR="00B13E1A" w:rsidRPr="00B13E1A" w:rsidRDefault="00B13E1A" w:rsidP="00C4168F">
      <w:pPr>
        <w:pStyle w:val="ListParagraph"/>
        <w:ind w:left="4111"/>
        <w:rPr>
          <w:rFonts w:cs="Arial"/>
          <w:lang w:val="en-US" w:eastAsia="zh-CN"/>
        </w:rPr>
      </w:pPr>
    </w:p>
    <w:p w14:paraId="09E53A9D" w14:textId="5CFDA147" w:rsidR="00B13E1A" w:rsidRPr="00B13E1A" w:rsidRDefault="00B13E1A" w:rsidP="00C4168F">
      <w:pPr>
        <w:pStyle w:val="ListParagraph"/>
        <w:ind w:left="4111"/>
        <w:rPr>
          <w:rFonts w:cs="Arial"/>
          <w:lang w:val="en-US" w:eastAsia="zh-CN"/>
        </w:rPr>
      </w:pPr>
    </w:p>
    <w:p w14:paraId="324E356F" w14:textId="686161D4" w:rsidR="000A6BF0" w:rsidRDefault="00797925" w:rsidP="00C4168F">
      <w:pPr>
        <w:rPr>
          <w:b/>
          <w:lang w:val="en-US" w:eastAsia="zh-CN"/>
        </w:rPr>
      </w:pPr>
      <w:r>
        <w:rPr>
          <w:b/>
          <w:lang w:val="en-US" w:eastAsia="zh-CN"/>
        </w:rPr>
        <w:t>Wharenui</w:t>
      </w:r>
    </w:p>
    <w:p w14:paraId="29AA0CD0" w14:textId="493E40BC" w:rsidR="00BE0089" w:rsidRDefault="00B55BA3" w:rsidP="00C4168F">
      <w:pPr>
        <w:pStyle w:val="ListParagraph"/>
        <w:numPr>
          <w:ilvl w:val="0"/>
          <w:numId w:val="8"/>
        </w:numPr>
        <w:rPr>
          <w:lang w:val="en-US" w:eastAsia="zh-CN"/>
        </w:rPr>
      </w:pPr>
      <w:r>
        <w:rPr>
          <w:lang w:val="en-US" w:eastAsia="zh-CN"/>
        </w:rPr>
        <w:t>A</w:t>
      </w:r>
      <w:r w:rsidR="00BC708F">
        <w:rPr>
          <w:lang w:val="en-US" w:eastAsia="zh-CN"/>
        </w:rPr>
        <w:t xml:space="preserve"> wharenui</w:t>
      </w:r>
      <w:r w:rsidR="00797925">
        <w:rPr>
          <w:lang w:val="en-US" w:eastAsia="zh-CN"/>
        </w:rPr>
        <w:t xml:space="preserve"> is a meeting house</w:t>
      </w:r>
      <w:r>
        <w:rPr>
          <w:lang w:val="en-US" w:eastAsia="zh-CN"/>
        </w:rPr>
        <w:t>.</w:t>
      </w:r>
    </w:p>
    <w:p w14:paraId="226AEDA6" w14:textId="20C158F6" w:rsidR="00557056" w:rsidRDefault="00557056">
      <w:pPr>
        <w:spacing w:line="240" w:lineRule="auto"/>
        <w:ind w:left="0"/>
        <w:rPr>
          <w:lang w:val="en-US" w:eastAsia="zh-CN"/>
        </w:rPr>
      </w:pPr>
      <w:r>
        <w:rPr>
          <w:lang w:val="en-US" w:eastAsia="zh-CN"/>
        </w:rPr>
        <w:br w:type="page"/>
      </w:r>
    </w:p>
    <w:bookmarkStart w:id="13" w:name="_Toc508191648"/>
    <w:p w14:paraId="454E8F5C" w14:textId="35D4E1F2" w:rsidR="00557056" w:rsidRDefault="009F0E8E" w:rsidP="009F0E8E">
      <w:pPr>
        <w:pStyle w:val="Heading1"/>
        <w:tabs>
          <w:tab w:val="center" w:pos="4510"/>
          <w:tab w:val="right" w:pos="9020"/>
        </w:tabs>
        <w:ind w:left="0"/>
      </w:pPr>
      <w:r w:rsidRPr="00BC52E8">
        <w:rPr>
          <w:rFonts w:cs="Arial"/>
          <w:b w:val="0"/>
          <w:noProof/>
          <w:color w:val="1F3864" w:themeColor="accent1" w:themeShade="80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61ABCF4" wp14:editId="30E3CA36">
                <wp:simplePos x="0" y="0"/>
                <wp:positionH relativeFrom="margin">
                  <wp:align>left</wp:align>
                </wp:positionH>
                <wp:positionV relativeFrom="paragraph">
                  <wp:posOffset>-251421</wp:posOffset>
                </wp:positionV>
                <wp:extent cx="5691352" cy="835572"/>
                <wp:effectExtent l="0" t="0" r="24130" b="22225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352" cy="835572"/>
                        </a:xfrm>
                        <a:prstGeom prst="roundRect">
                          <a:avLst/>
                        </a:prstGeom>
                        <a:solidFill>
                          <a:srgbClr val="FFB7B9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2F98F" id="Rectangle: Rounded Corners 244" o:spid="_x0000_s1026" style="position:absolute;margin-left:0;margin-top:-19.8pt;width:448.15pt;height:65.8pt;z-index:-25130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" fillcolor="#ffb7b9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tab/>
      </w:r>
      <w:r w:rsidR="00557056">
        <w:t>People we would like to thank</w:t>
      </w:r>
      <w:bookmarkEnd w:id="13"/>
      <w:r>
        <w:tab/>
      </w:r>
    </w:p>
    <w:p w14:paraId="71DE9B34" w14:textId="69E1CB83" w:rsidR="00557056" w:rsidRPr="004E7EF3" w:rsidRDefault="00557056" w:rsidP="00557056">
      <w:pPr>
        <w:rPr>
          <w:rFonts w:cs="Arial"/>
        </w:rPr>
      </w:pPr>
    </w:p>
    <w:p w14:paraId="03F5117B" w14:textId="5CDD3DC7" w:rsidR="00557056" w:rsidRPr="004E7EF3" w:rsidRDefault="00557056" w:rsidP="00557056">
      <w:pPr>
        <w:rPr>
          <w:rFonts w:cs="Arial"/>
        </w:rPr>
      </w:pPr>
    </w:p>
    <w:p w14:paraId="744658B7" w14:textId="27C4A179" w:rsidR="00B55BA3" w:rsidRDefault="00B55BA3" w:rsidP="00557056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5CF76599" wp14:editId="5E845890">
            <wp:simplePos x="0" y="0"/>
            <wp:positionH relativeFrom="column">
              <wp:posOffset>-137160</wp:posOffset>
            </wp:positionH>
            <wp:positionV relativeFrom="paragraph">
              <wp:posOffset>60960</wp:posOffset>
            </wp:positionV>
            <wp:extent cx="1626235" cy="12020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ank You.jpg"/>
                    <pic:cNvPicPr/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C4B43" w14:textId="1065987D" w:rsidR="00557056" w:rsidRPr="004E7EF3" w:rsidRDefault="00557056" w:rsidP="00557056">
      <w:pPr>
        <w:rPr>
          <w:rFonts w:cs="Arial"/>
        </w:rPr>
      </w:pPr>
      <w:r w:rsidRPr="004E7EF3">
        <w:rPr>
          <w:rFonts w:cs="Arial"/>
        </w:rPr>
        <w:t>A lot of people have helped to mak</w:t>
      </w:r>
      <w:r w:rsidR="00707C96">
        <w:rPr>
          <w:rFonts w:cs="Arial"/>
        </w:rPr>
        <w:t>e this new plan</w:t>
      </w:r>
      <w:r w:rsidRPr="004E7EF3">
        <w:rPr>
          <w:rFonts w:cs="Arial"/>
        </w:rPr>
        <w:t>.</w:t>
      </w:r>
    </w:p>
    <w:p w14:paraId="4BD0304A" w14:textId="77777777" w:rsidR="00557056" w:rsidRDefault="00557056" w:rsidP="00557056">
      <w:pPr>
        <w:rPr>
          <w:rFonts w:cs="Arial"/>
        </w:rPr>
      </w:pPr>
    </w:p>
    <w:p w14:paraId="0CD976E7" w14:textId="77777777" w:rsidR="00557056" w:rsidRPr="004E7EF3" w:rsidRDefault="00557056" w:rsidP="00557056">
      <w:pPr>
        <w:rPr>
          <w:rFonts w:cs="Arial"/>
        </w:rPr>
      </w:pPr>
    </w:p>
    <w:p w14:paraId="0DB3449A" w14:textId="2FB9223C" w:rsidR="00557056" w:rsidRPr="004E7EF3" w:rsidRDefault="00557056" w:rsidP="00557056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457B58A6" wp14:editId="16467956">
            <wp:simplePos x="0" y="0"/>
            <wp:positionH relativeFrom="margin">
              <wp:posOffset>-635</wp:posOffset>
            </wp:positionH>
            <wp:positionV relativeFrom="paragraph">
              <wp:posOffset>6678</wp:posOffset>
            </wp:positionV>
            <wp:extent cx="1413510" cy="1991360"/>
            <wp:effectExtent l="0" t="0" r="0" b="0"/>
            <wp:wrapNone/>
            <wp:docPr id="12" name="Picture 12" descr="Whāia Te Ao Mārama English cover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āia Te Ao Mārama English cover thumbnail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B82C4" w14:textId="6125F505" w:rsidR="00557056" w:rsidRPr="004E7EF3" w:rsidRDefault="00B55BA3" w:rsidP="00557056">
      <w:pPr>
        <w:rPr>
          <w:rFonts w:cs="Arial"/>
        </w:rPr>
      </w:pPr>
      <w:r>
        <w:rPr>
          <w:rFonts w:cs="Arial"/>
        </w:rPr>
        <w:t>Many</w:t>
      </w:r>
      <w:r w:rsidR="00557056" w:rsidRPr="004E7EF3">
        <w:rPr>
          <w:rFonts w:cs="Arial"/>
        </w:rPr>
        <w:t xml:space="preserve"> Māori helped to make the first plan which was called Whāia Te Ao Mārama 2012 -2</w:t>
      </w:r>
      <w:r>
        <w:rPr>
          <w:rFonts w:cs="Arial"/>
        </w:rPr>
        <w:t>0</w:t>
      </w:r>
      <w:r w:rsidR="00557056" w:rsidRPr="004E7EF3">
        <w:rPr>
          <w:rFonts w:cs="Arial"/>
        </w:rPr>
        <w:t>17.</w:t>
      </w:r>
    </w:p>
    <w:p w14:paraId="1EB4633C" w14:textId="2302E0B3" w:rsidR="00557056" w:rsidRPr="004E7EF3" w:rsidRDefault="00557056" w:rsidP="00557056">
      <w:pPr>
        <w:rPr>
          <w:rFonts w:cs="Arial"/>
        </w:rPr>
      </w:pPr>
    </w:p>
    <w:p w14:paraId="094FB9F6" w14:textId="1882A4B6" w:rsidR="00557056" w:rsidRPr="004E7EF3" w:rsidRDefault="00557056" w:rsidP="00557056">
      <w:pPr>
        <w:rPr>
          <w:rFonts w:cs="Arial"/>
        </w:rPr>
      </w:pPr>
    </w:p>
    <w:p w14:paraId="529DB894" w14:textId="74076D98" w:rsidR="00557056" w:rsidRPr="004E7EF3" w:rsidRDefault="0091770E" w:rsidP="00557056">
      <w:pPr>
        <w:rPr>
          <w:rFonts w:cs="Arial"/>
        </w:rPr>
      </w:pPr>
      <w:r w:rsidRPr="0091770E">
        <w:rPr>
          <w:rFonts w:cs="Arial"/>
          <w:noProof/>
          <w:lang w:val="en-NZ" w:eastAsia="en-NZ"/>
        </w:rPr>
        <w:drawing>
          <wp:anchor distT="0" distB="0" distL="114300" distR="114300" simplePos="0" relativeHeight="252201984" behindDoc="1" locked="0" layoutInCell="1" allowOverlap="1" wp14:anchorId="6DD62250" wp14:editId="28A996BC">
            <wp:simplePos x="0" y="0"/>
            <wp:positionH relativeFrom="margin">
              <wp:posOffset>-207818</wp:posOffset>
            </wp:positionH>
            <wp:positionV relativeFrom="paragraph">
              <wp:posOffset>270164</wp:posOffset>
            </wp:positionV>
            <wp:extent cx="1899920" cy="1620520"/>
            <wp:effectExtent l="0" t="0" r="508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orino cropped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EF809" w14:textId="4C04E464" w:rsidR="00557056" w:rsidRPr="004E7EF3" w:rsidRDefault="00B55BA3" w:rsidP="00557056">
      <w:pPr>
        <w:rPr>
          <w:rFonts w:cs="Arial"/>
        </w:rPr>
      </w:pPr>
      <w:r>
        <w:rPr>
          <w:rFonts w:cs="Arial"/>
        </w:rPr>
        <w:t xml:space="preserve">This </w:t>
      </w:r>
      <w:r w:rsidR="00557056" w:rsidRPr="004E7EF3">
        <w:rPr>
          <w:rFonts w:cs="Arial"/>
        </w:rPr>
        <w:t xml:space="preserve">new plan uses the work </w:t>
      </w:r>
      <w:r>
        <w:rPr>
          <w:rFonts w:cs="Arial"/>
        </w:rPr>
        <w:t xml:space="preserve">that was </w:t>
      </w:r>
      <w:r w:rsidR="00557056" w:rsidRPr="004E7EF3">
        <w:rPr>
          <w:rFonts w:cs="Arial"/>
        </w:rPr>
        <w:t xml:space="preserve">done by </w:t>
      </w:r>
      <w:r>
        <w:rPr>
          <w:rFonts w:cs="Arial"/>
        </w:rPr>
        <w:t xml:space="preserve">the </w:t>
      </w:r>
      <w:r w:rsidR="00557056" w:rsidRPr="004E7EF3">
        <w:rPr>
          <w:rFonts w:cs="Arial"/>
        </w:rPr>
        <w:t>people who helped</w:t>
      </w:r>
      <w:r>
        <w:rPr>
          <w:rFonts w:cs="Arial"/>
        </w:rPr>
        <w:t xml:space="preserve"> to</w:t>
      </w:r>
      <w:r w:rsidR="00557056" w:rsidRPr="004E7EF3">
        <w:rPr>
          <w:rFonts w:cs="Arial"/>
        </w:rPr>
        <w:t xml:space="preserve"> make the first plan.</w:t>
      </w:r>
    </w:p>
    <w:p w14:paraId="443E24D2" w14:textId="77777777" w:rsidR="00557056" w:rsidRPr="004E7EF3" w:rsidRDefault="00557056" w:rsidP="00557056">
      <w:pPr>
        <w:rPr>
          <w:rFonts w:cs="Arial"/>
        </w:rPr>
      </w:pPr>
    </w:p>
    <w:p w14:paraId="1F1764EE" w14:textId="77777777" w:rsidR="00557056" w:rsidRPr="004E7EF3" w:rsidRDefault="00557056" w:rsidP="00557056">
      <w:pPr>
        <w:rPr>
          <w:rFonts w:cs="Arial"/>
        </w:rPr>
      </w:pPr>
    </w:p>
    <w:p w14:paraId="5F87D3BA" w14:textId="77777777" w:rsidR="00557056" w:rsidRPr="004E7EF3" w:rsidRDefault="00557056" w:rsidP="00557056">
      <w:pPr>
        <w:rPr>
          <w:rFonts w:cs="Arial"/>
        </w:rPr>
      </w:pPr>
    </w:p>
    <w:p w14:paraId="78D27B88" w14:textId="77777777" w:rsidR="00557056" w:rsidRDefault="00557056" w:rsidP="00557056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DD9FF00" w14:textId="77777777" w:rsidR="00557056" w:rsidRDefault="00557056" w:rsidP="00557056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4592" behindDoc="0" locked="0" layoutInCell="1" allowOverlap="1" wp14:anchorId="5B5C46CD" wp14:editId="0D087082">
            <wp:simplePos x="0" y="0"/>
            <wp:positionH relativeFrom="margin">
              <wp:posOffset>-659219</wp:posOffset>
            </wp:positionH>
            <wp:positionV relativeFrom="paragraph">
              <wp:posOffset>-436570</wp:posOffset>
            </wp:positionV>
            <wp:extent cx="2424223" cy="1201501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2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EF3">
        <w:rPr>
          <w:rFonts w:cs="Arial"/>
        </w:rPr>
        <w:t>To make this plan the Ministry of Health had help from:</w:t>
      </w:r>
    </w:p>
    <w:p w14:paraId="6F1880BC" w14:textId="77777777" w:rsidR="00557056" w:rsidRPr="004E7EF3" w:rsidRDefault="00557056" w:rsidP="00557056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0857BC1D" wp14:editId="17D0E646">
            <wp:simplePos x="0" y="0"/>
            <wp:positionH relativeFrom="margin">
              <wp:posOffset>-457199</wp:posOffset>
            </wp:positionH>
            <wp:positionV relativeFrom="paragraph">
              <wp:posOffset>9569</wp:posOffset>
            </wp:positionV>
            <wp:extent cx="2243470" cy="1301999"/>
            <wp:effectExtent l="0" t="0" r="4445" b="0"/>
            <wp:wrapNone/>
            <wp:docPr id="384" name="Picture 384" descr="Kapo Maor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po Maori Logo"/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90" cy="13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8F0E" w14:textId="77777777" w:rsidR="00557056" w:rsidRPr="00586C13" w:rsidRDefault="00557056" w:rsidP="00557056">
      <w:pPr>
        <w:pStyle w:val="ListParagraph"/>
        <w:numPr>
          <w:ilvl w:val="0"/>
          <w:numId w:val="15"/>
        </w:numPr>
        <w:rPr>
          <w:rFonts w:cs="Arial"/>
        </w:rPr>
      </w:pPr>
      <w:r w:rsidRPr="004B713D">
        <w:rPr>
          <w:rFonts w:cs="Arial"/>
        </w:rPr>
        <w:t xml:space="preserve">Kāpō Māori </w:t>
      </w:r>
      <w:r w:rsidRPr="00586C13">
        <w:rPr>
          <w:rFonts w:cs="Arial"/>
        </w:rPr>
        <w:t>Aotearoa</w:t>
      </w:r>
    </w:p>
    <w:p w14:paraId="61EFCF25" w14:textId="77777777" w:rsidR="00557056" w:rsidRPr="00586C13" w:rsidRDefault="00557056" w:rsidP="00557056">
      <w:pPr>
        <w:rPr>
          <w:rFonts w:cs="Arial"/>
        </w:rPr>
      </w:pPr>
    </w:p>
    <w:p w14:paraId="47EAAE16" w14:textId="77777777" w:rsidR="00557056" w:rsidRPr="00586C13" w:rsidRDefault="00557056" w:rsidP="00557056">
      <w:pPr>
        <w:rPr>
          <w:rFonts w:cs="Arial"/>
        </w:rPr>
      </w:pPr>
    </w:p>
    <w:p w14:paraId="11254E33" w14:textId="77777777" w:rsidR="00557056" w:rsidRPr="00586C13" w:rsidRDefault="00557056" w:rsidP="00557056">
      <w:pPr>
        <w:pStyle w:val="ListParagraph"/>
        <w:numPr>
          <w:ilvl w:val="0"/>
          <w:numId w:val="15"/>
        </w:numPr>
        <w:rPr>
          <w:rFonts w:cs="Arial"/>
        </w:rPr>
      </w:pPr>
      <w:r w:rsidRPr="00586C13">
        <w:rPr>
          <w:rFonts w:cs="Arial"/>
        </w:rPr>
        <w:t>Te Ao Mārama: The Māori Disability Advisory Group.</w:t>
      </w:r>
    </w:p>
    <w:p w14:paraId="5F35A396" w14:textId="77777777" w:rsidR="00557056" w:rsidRPr="00586C13" w:rsidRDefault="00557056" w:rsidP="00557056">
      <w:pPr>
        <w:pStyle w:val="ListParagraph"/>
        <w:ind w:left="4122"/>
        <w:rPr>
          <w:rFonts w:cs="Arial"/>
        </w:rPr>
      </w:pPr>
    </w:p>
    <w:p w14:paraId="27D1A003" w14:textId="77777777" w:rsidR="00557056" w:rsidRPr="00586C13" w:rsidRDefault="00557056" w:rsidP="00557056">
      <w:pPr>
        <w:pStyle w:val="ListParagraph"/>
        <w:ind w:left="4122"/>
        <w:rPr>
          <w:rFonts w:cs="Arial"/>
        </w:rPr>
      </w:pPr>
    </w:p>
    <w:p w14:paraId="2FF469DC" w14:textId="5D4F3F31" w:rsidR="00557056" w:rsidRPr="00586C13" w:rsidRDefault="00557056" w:rsidP="00557056">
      <w:pPr>
        <w:pStyle w:val="ListParagraph"/>
        <w:ind w:left="4122"/>
        <w:rPr>
          <w:rFonts w:cs="Arial"/>
        </w:rPr>
      </w:pPr>
    </w:p>
    <w:p w14:paraId="4E8DDD6F" w14:textId="7B43E160" w:rsidR="00557056" w:rsidRPr="004E7EF3" w:rsidRDefault="009925A1" w:rsidP="00557056">
      <w:pPr>
        <w:rPr>
          <w:rFonts w:cs="Arial"/>
        </w:rPr>
      </w:pPr>
      <w:r w:rsidRPr="00586C13">
        <w:rPr>
          <w:rFonts w:cs="Arial"/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49864200" wp14:editId="441EC400">
            <wp:simplePos x="0" y="0"/>
            <wp:positionH relativeFrom="column">
              <wp:posOffset>-456709</wp:posOffset>
            </wp:positionH>
            <wp:positionV relativeFrom="paragraph">
              <wp:posOffset>818539</wp:posOffset>
            </wp:positionV>
            <wp:extent cx="2254469" cy="1666152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Thank You.jpg"/>
                    <pic:cNvPicPr/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166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056" w:rsidRPr="00586C13">
        <w:rPr>
          <w:rFonts w:cs="Arial"/>
        </w:rPr>
        <w:t>We want to thank</w:t>
      </w:r>
      <w:r w:rsidR="00630FF5" w:rsidRPr="00586C13">
        <w:rPr>
          <w:rFonts w:cs="Arial"/>
        </w:rPr>
        <w:t xml:space="preserve"> everyone who helped</w:t>
      </w:r>
      <w:r w:rsidR="00630FF5">
        <w:rPr>
          <w:rFonts w:cs="Arial"/>
        </w:rPr>
        <w:t xml:space="preserve"> to make the 2012-2017</w:t>
      </w:r>
      <w:r w:rsidR="00557056" w:rsidRPr="004E7EF3">
        <w:rPr>
          <w:rFonts w:cs="Arial"/>
        </w:rPr>
        <w:t xml:space="preserve"> plan</w:t>
      </w:r>
      <w:r w:rsidR="00557056">
        <w:rPr>
          <w:rFonts w:cs="Arial"/>
        </w:rPr>
        <w:t>.</w:t>
      </w:r>
    </w:p>
    <w:p w14:paraId="3374D43A" w14:textId="36DFEA59" w:rsidR="00557056" w:rsidRPr="004E7EF3" w:rsidRDefault="00557056" w:rsidP="00557056">
      <w:pPr>
        <w:rPr>
          <w:rFonts w:cs="Arial"/>
        </w:rPr>
      </w:pPr>
    </w:p>
    <w:p w14:paraId="23FE73F0" w14:textId="575BE5B3" w:rsidR="00557056" w:rsidRPr="004E7EF3" w:rsidRDefault="00557056" w:rsidP="00557056">
      <w:pPr>
        <w:rPr>
          <w:rFonts w:cs="Arial"/>
        </w:rPr>
      </w:pPr>
    </w:p>
    <w:p w14:paraId="73B280DF" w14:textId="56E5A224" w:rsidR="00557056" w:rsidRPr="004E7EF3" w:rsidRDefault="00557056" w:rsidP="00557056">
      <w:pPr>
        <w:rPr>
          <w:rFonts w:cs="Arial"/>
        </w:rPr>
      </w:pPr>
    </w:p>
    <w:p w14:paraId="2206DE2E" w14:textId="762A2C10" w:rsidR="00557056" w:rsidRDefault="00557056" w:rsidP="00557056">
      <w:pPr>
        <w:rPr>
          <w:rFonts w:cs="Arial"/>
        </w:rPr>
      </w:pPr>
      <w:r w:rsidRPr="004E7EF3">
        <w:rPr>
          <w:rFonts w:cs="Arial"/>
        </w:rPr>
        <w:t xml:space="preserve">We </w:t>
      </w:r>
      <w:r w:rsidR="00630FF5">
        <w:rPr>
          <w:rFonts w:cs="Arial"/>
        </w:rPr>
        <w:t xml:space="preserve">also </w:t>
      </w:r>
      <w:r w:rsidRPr="004E7EF3">
        <w:rPr>
          <w:rFonts w:cs="Arial"/>
        </w:rPr>
        <w:t xml:space="preserve">want to thank everyone who helped make this </w:t>
      </w:r>
      <w:r>
        <w:rPr>
          <w:rFonts w:cs="Arial"/>
        </w:rPr>
        <w:t xml:space="preserve">new </w:t>
      </w:r>
      <w:r w:rsidR="00681D57">
        <w:rPr>
          <w:rFonts w:cs="Arial"/>
        </w:rPr>
        <w:t>plan.</w:t>
      </w:r>
    </w:p>
    <w:p w14:paraId="7C86453A" w14:textId="77777777" w:rsidR="00557056" w:rsidRPr="00C36B05" w:rsidRDefault="00557056" w:rsidP="00557056">
      <w:pPr>
        <w:rPr>
          <w:sz w:val="40"/>
          <w:szCs w:val="40"/>
        </w:rPr>
      </w:pPr>
      <w:r>
        <w:br w:type="page"/>
      </w:r>
    </w:p>
    <w:p w14:paraId="5D273CA6" w14:textId="69486BB4" w:rsidR="00BE0089" w:rsidRDefault="00BE0089">
      <w:pPr>
        <w:spacing w:line="240" w:lineRule="auto"/>
        <w:ind w:left="0"/>
        <w:rPr>
          <w:lang w:val="en-US" w:eastAsia="zh-CN"/>
        </w:rPr>
      </w:pPr>
    </w:p>
    <w:p w14:paraId="43BC567A" w14:textId="719F734D" w:rsidR="00BE0089" w:rsidRDefault="00BE0089" w:rsidP="00BE0089">
      <w:pPr>
        <w:ind w:left="0"/>
      </w:pPr>
      <w:bookmarkStart w:id="14" w:name="_Hlk500118419"/>
    </w:p>
    <w:p w14:paraId="2B4E64BB" w14:textId="456F2C8A" w:rsidR="00BE0089" w:rsidRDefault="00BE0089" w:rsidP="00BE0089"/>
    <w:p w14:paraId="797B2EAD" w14:textId="7F31FF5E" w:rsidR="00BE0089" w:rsidRDefault="00BE0089" w:rsidP="00BE0089"/>
    <w:p w14:paraId="05BA8D66" w14:textId="702B46ED" w:rsidR="00BE0089" w:rsidRDefault="00BE0089" w:rsidP="00BE0089"/>
    <w:p w14:paraId="60CF40EB" w14:textId="635B8784" w:rsidR="00BE0089" w:rsidRDefault="00BE0089" w:rsidP="00BE0089"/>
    <w:p w14:paraId="10732615" w14:textId="419F9069" w:rsidR="00BE0089" w:rsidRDefault="00BE0089" w:rsidP="00BE0089"/>
    <w:p w14:paraId="2C889AD1" w14:textId="28ACD2B0" w:rsidR="00BE0089" w:rsidRDefault="00BE0089" w:rsidP="00BE0089"/>
    <w:p w14:paraId="0FA81DB1" w14:textId="7F07C003" w:rsidR="00BE0089" w:rsidRDefault="00BE0089" w:rsidP="00BE0089"/>
    <w:p w14:paraId="3F87DA01" w14:textId="79ADCC79" w:rsidR="00BE0089" w:rsidRDefault="00BE0089" w:rsidP="00BE0089"/>
    <w:p w14:paraId="59C335DF" w14:textId="7CBD7157" w:rsidR="00BE0089" w:rsidRDefault="00BE0089" w:rsidP="00BE0089">
      <w:pPr>
        <w:spacing w:after="120"/>
        <w:ind w:left="0"/>
        <w:rPr>
          <w:rFonts w:ascii="Verdana" w:hAnsi="Verdana"/>
          <w:sz w:val="20"/>
          <w:szCs w:val="20"/>
        </w:rPr>
      </w:pPr>
    </w:p>
    <w:p w14:paraId="30F6A03A" w14:textId="238B9495" w:rsidR="00BE0089" w:rsidRDefault="00BE0089" w:rsidP="00BE0089">
      <w:pPr>
        <w:spacing w:after="120"/>
        <w:ind w:left="0"/>
        <w:rPr>
          <w:rFonts w:ascii="Verdana" w:hAnsi="Verdana"/>
          <w:sz w:val="20"/>
          <w:szCs w:val="20"/>
        </w:rPr>
      </w:pPr>
    </w:p>
    <w:p w14:paraId="006DA059" w14:textId="2F600AE6" w:rsidR="00BE0089" w:rsidRDefault="00BE0089" w:rsidP="00BE0089">
      <w:pPr>
        <w:spacing w:after="120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958272" behindDoc="1" locked="0" layoutInCell="1" allowOverlap="1" wp14:anchorId="25AE45CD" wp14:editId="6B521328">
            <wp:simplePos x="0" y="0"/>
            <wp:positionH relativeFrom="margin">
              <wp:align>center</wp:align>
            </wp:positionH>
            <wp:positionV relativeFrom="paragraph">
              <wp:posOffset>10705</wp:posOffset>
            </wp:positionV>
            <wp:extent cx="2917190" cy="122555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D308E" w14:textId="2AE3BA70" w:rsidR="00BE0089" w:rsidRPr="00B948CD" w:rsidRDefault="00BE0089" w:rsidP="00BE0089">
      <w:pPr>
        <w:spacing w:after="120"/>
        <w:ind w:left="0"/>
        <w:rPr>
          <w:rFonts w:ascii="Verdana" w:hAnsi="Verdana"/>
          <w:sz w:val="20"/>
          <w:szCs w:val="20"/>
        </w:rPr>
      </w:pPr>
    </w:p>
    <w:p w14:paraId="772C703B" w14:textId="2FF9F26B" w:rsidR="00BE0089" w:rsidRPr="00B948CD" w:rsidRDefault="00BE0089" w:rsidP="00BE0089">
      <w:pPr>
        <w:spacing w:after="120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t xml:space="preserve">                            </w:t>
      </w:r>
    </w:p>
    <w:p w14:paraId="7EDA790F" w14:textId="0261BAB0" w:rsidR="00BE0089" w:rsidRPr="00B948CD" w:rsidRDefault="00BE0089" w:rsidP="00BE0089">
      <w:pPr>
        <w:spacing w:after="120"/>
        <w:ind w:left="0"/>
        <w:rPr>
          <w:rFonts w:cs="Arial"/>
          <w:szCs w:val="32"/>
        </w:rPr>
      </w:pPr>
      <w:r w:rsidRPr="00B948CD">
        <w:rPr>
          <w:rFonts w:cs="Arial"/>
          <w:szCs w:val="32"/>
        </w:rPr>
        <w:t xml:space="preserve">       </w:t>
      </w:r>
      <w:r>
        <w:rPr>
          <w:rFonts w:cs="Arial"/>
          <w:szCs w:val="32"/>
        </w:rPr>
        <w:t xml:space="preserve">     </w:t>
      </w:r>
      <w:r w:rsidRPr="00B948CD">
        <w:rPr>
          <w:rFonts w:cs="Arial"/>
          <w:szCs w:val="32"/>
        </w:rPr>
        <w:t xml:space="preserve">     </w:t>
      </w:r>
    </w:p>
    <w:p w14:paraId="1E633328" w14:textId="3C499A03" w:rsidR="00BE0089" w:rsidRDefault="00BE0089" w:rsidP="00BE0089">
      <w:pPr>
        <w:spacing w:after="120"/>
        <w:ind w:left="0"/>
        <w:rPr>
          <w:rFonts w:cs="Arial"/>
          <w:szCs w:val="32"/>
        </w:rPr>
      </w:pPr>
      <w:r w:rsidRPr="00B948CD">
        <w:rPr>
          <w:rFonts w:cs="Arial"/>
          <w:szCs w:val="32"/>
        </w:rPr>
        <w:t xml:space="preserve">                        </w:t>
      </w:r>
    </w:p>
    <w:p w14:paraId="5EAE3F00" w14:textId="62B4F4D0" w:rsidR="00BE0089" w:rsidRPr="00B948CD" w:rsidRDefault="00BE0089" w:rsidP="00BE0089">
      <w:pPr>
        <w:spacing w:after="120"/>
        <w:ind w:left="0"/>
        <w:jc w:val="center"/>
        <w:rPr>
          <w:rFonts w:cs="Arial"/>
          <w:b/>
          <w:szCs w:val="32"/>
        </w:rPr>
      </w:pPr>
      <w:r w:rsidRPr="00B948CD"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955200" behindDoc="0" locked="0" layoutInCell="1" allowOverlap="1" wp14:anchorId="26701E83" wp14:editId="36C512D8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371" name="Picture 371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cs="Arial"/>
          <w:b/>
          <w:szCs w:val="32"/>
        </w:rPr>
        <w:t xml:space="preserve">This information has been translated into Easy Read </w:t>
      </w:r>
    </w:p>
    <w:p w14:paraId="5DB3C90D" w14:textId="3DC99472" w:rsidR="00BE0089" w:rsidRPr="00B948CD" w:rsidRDefault="00BE0089" w:rsidP="00BE0089">
      <w:pPr>
        <w:spacing w:after="120"/>
        <w:ind w:left="0"/>
        <w:jc w:val="center"/>
        <w:rPr>
          <w:rFonts w:cs="Arial"/>
          <w:b/>
          <w:szCs w:val="32"/>
        </w:rPr>
      </w:pPr>
      <w:r w:rsidRPr="000E40C3"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957248" behindDoc="0" locked="0" layoutInCell="1" allowOverlap="1" wp14:anchorId="19716327" wp14:editId="6FF99710">
            <wp:simplePos x="0" y="0"/>
            <wp:positionH relativeFrom="page">
              <wp:posOffset>4754880</wp:posOffset>
            </wp:positionH>
            <wp:positionV relativeFrom="paragraph">
              <wp:posOffset>293370</wp:posOffset>
            </wp:positionV>
            <wp:extent cx="1533525" cy="1533525"/>
            <wp:effectExtent l="0" t="0" r="0" b="0"/>
            <wp:wrapNone/>
            <wp:docPr id="372" name="Picture 37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B948CD">
        <w:rPr>
          <w:rFonts w:cs="Arial"/>
          <w:b/>
          <w:szCs w:val="32"/>
        </w:rPr>
        <w:t>by</w:t>
      </w:r>
      <w:proofErr w:type="gramEnd"/>
      <w:r w:rsidRPr="00B948CD">
        <w:rPr>
          <w:rFonts w:cs="Arial"/>
          <w:b/>
          <w:szCs w:val="32"/>
        </w:rPr>
        <w:t xml:space="preserve"> People First New</w:t>
      </w:r>
      <w:bookmarkStart w:id="15" w:name="_GoBack"/>
      <w:bookmarkEnd w:id="15"/>
      <w:r w:rsidRPr="00B948CD">
        <w:rPr>
          <w:rFonts w:cs="Arial"/>
          <w:b/>
          <w:szCs w:val="32"/>
        </w:rPr>
        <w:t xml:space="preserve"> Zealand Inc.</w:t>
      </w:r>
      <w:r>
        <w:rPr>
          <w:rFonts w:cs="Arial"/>
          <w:b/>
          <w:szCs w:val="32"/>
        </w:rPr>
        <w:t xml:space="preserve"> Ngā Tāngata Tuatahi</w:t>
      </w:r>
    </w:p>
    <w:p w14:paraId="5534E0B2" w14:textId="7950AFCE" w:rsidR="00BE0089" w:rsidRPr="00B948CD" w:rsidRDefault="00586C13" w:rsidP="00BE0089">
      <w:pPr>
        <w:spacing w:after="120"/>
        <w:ind w:left="0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34400" behindDoc="1" locked="0" layoutInCell="1" allowOverlap="1" wp14:anchorId="3B044C52" wp14:editId="496983FF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1110161" cy="105156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am corliss logo.png"/>
                    <pic:cNvPicPr/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16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956224" behindDoc="1" locked="0" layoutInCell="1" allowOverlap="1" wp14:anchorId="3E3D2A24" wp14:editId="46B5D998">
            <wp:simplePos x="0" y="0"/>
            <wp:positionH relativeFrom="margin">
              <wp:posOffset>556895</wp:posOffset>
            </wp:positionH>
            <wp:positionV relativeFrom="paragraph">
              <wp:posOffset>227965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CF8DC" w14:textId="186A4B65" w:rsidR="00BE0089" w:rsidRPr="00B948CD" w:rsidRDefault="00BE0089" w:rsidP="00BE0089">
      <w:pPr>
        <w:spacing w:after="120"/>
        <w:ind w:left="0"/>
        <w:rPr>
          <w:rFonts w:cs="Arial"/>
          <w:szCs w:val="32"/>
        </w:rPr>
      </w:pPr>
    </w:p>
    <w:bookmarkEnd w:id="14"/>
    <w:p w14:paraId="31D7AFEF" w14:textId="2FF6A7C8" w:rsidR="003D7A02" w:rsidRPr="006446A7" w:rsidRDefault="003D7A02" w:rsidP="006446A7">
      <w:pPr>
        <w:ind w:left="0"/>
        <w:rPr>
          <w:b/>
          <w:lang w:val="en-US" w:eastAsia="zh-CN"/>
        </w:rPr>
      </w:pPr>
    </w:p>
    <w:sectPr w:rsidR="003D7A02" w:rsidRPr="006446A7" w:rsidSect="003E5F1E">
      <w:footerReference w:type="default" r:id="rId218"/>
      <w:pgSz w:w="11900" w:h="16840"/>
      <w:pgMar w:top="1560" w:right="1440" w:bottom="1440" w:left="1440" w:header="708" w:footer="645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B7145B" w16cid:durableId="1E49133B"/>
  <w16cid:commentId w16cid:paraId="600ECC73" w16cid:durableId="1E2EAFD4"/>
  <w16cid:commentId w16cid:paraId="1BF44123" w16cid:durableId="1E2EB425"/>
  <w16cid:commentId w16cid:paraId="64C4C51A" w16cid:durableId="1E2EC58F"/>
  <w16cid:commentId w16cid:paraId="1C480B1B" w16cid:durableId="1E491A3F"/>
  <w16cid:commentId w16cid:paraId="335EFC39" w16cid:durableId="1E4A5A83"/>
  <w16cid:commentId w16cid:paraId="7E1DD20F" w16cid:durableId="1E4A5C2A"/>
  <w16cid:commentId w16cid:paraId="1AFD3A4F" w16cid:durableId="1E4A5CA8"/>
  <w16cid:commentId w16cid:paraId="618A7F0C" w16cid:durableId="1E2EC6C5"/>
  <w16cid:commentId w16cid:paraId="248F74BB" w16cid:durableId="1E4A699E"/>
  <w16cid:commentId w16cid:paraId="50103AB9" w16cid:durableId="1E2EA45B"/>
  <w16cid:commentId w16cid:paraId="677429E9" w16cid:durableId="1E2E9F94"/>
  <w16cid:commentId w16cid:paraId="534B64A3" w16cid:durableId="1E2E9C51"/>
  <w16cid:commentId w16cid:paraId="196F7508" w16cid:durableId="1E48F28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B6737" w14:textId="77777777" w:rsidR="003D14CD" w:rsidRDefault="003D14CD" w:rsidP="00A91EA9">
      <w:pPr>
        <w:spacing w:line="240" w:lineRule="auto"/>
      </w:pPr>
      <w:r>
        <w:separator/>
      </w:r>
    </w:p>
  </w:endnote>
  <w:endnote w:type="continuationSeparator" w:id="0">
    <w:p w14:paraId="7D2B7453" w14:textId="77777777" w:rsidR="003D14CD" w:rsidRDefault="003D14CD" w:rsidP="00A91E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77680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866782" w14:textId="6A084001" w:rsidR="009F0E8E" w:rsidRDefault="009F0E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6CB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2CAC10F9" w14:textId="77777777" w:rsidR="009F0E8E" w:rsidRDefault="009F0E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84C4A" w14:textId="77777777" w:rsidR="003D14CD" w:rsidRDefault="003D14CD" w:rsidP="00A91EA9">
      <w:pPr>
        <w:spacing w:line="240" w:lineRule="auto"/>
      </w:pPr>
      <w:r>
        <w:separator/>
      </w:r>
    </w:p>
  </w:footnote>
  <w:footnote w:type="continuationSeparator" w:id="0">
    <w:p w14:paraId="41B57463" w14:textId="77777777" w:rsidR="003D14CD" w:rsidRDefault="003D14CD" w:rsidP="00A91E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D6B4C"/>
    <w:multiLevelType w:val="hybridMultilevel"/>
    <w:tmpl w:val="811EF7E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>
    <w:nsid w:val="074A4D96"/>
    <w:multiLevelType w:val="hybridMultilevel"/>
    <w:tmpl w:val="406A88CA"/>
    <w:lvl w:ilvl="0" w:tplc="1409000F">
      <w:start w:val="1"/>
      <w:numFmt w:val="decimal"/>
      <w:lvlText w:val="%1."/>
      <w:lvlJc w:val="left"/>
      <w:pPr>
        <w:ind w:left="7009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772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1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8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6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3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0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769" w:hanging="360"/>
      </w:pPr>
      <w:rPr>
        <w:rFonts w:ascii="Wingdings" w:hAnsi="Wingdings" w:hint="default"/>
      </w:rPr>
    </w:lvl>
  </w:abstractNum>
  <w:abstractNum w:abstractNumId="2">
    <w:nsid w:val="09593E58"/>
    <w:multiLevelType w:val="hybridMultilevel"/>
    <w:tmpl w:val="05F85C7E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>
    <w:nsid w:val="0D371BF2"/>
    <w:multiLevelType w:val="hybridMultilevel"/>
    <w:tmpl w:val="C9FA33D8"/>
    <w:lvl w:ilvl="0" w:tplc="14090001">
      <w:start w:val="1"/>
      <w:numFmt w:val="bullet"/>
      <w:lvlText w:val=""/>
      <w:lvlJc w:val="left"/>
      <w:pPr>
        <w:ind w:left="10411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>
    <w:nsid w:val="0E1D13B1"/>
    <w:multiLevelType w:val="hybridMultilevel"/>
    <w:tmpl w:val="6714E50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>
    <w:nsid w:val="0E5A4402"/>
    <w:multiLevelType w:val="hybridMultilevel"/>
    <w:tmpl w:val="A376549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6">
    <w:nsid w:val="13F67518"/>
    <w:multiLevelType w:val="hybridMultilevel"/>
    <w:tmpl w:val="E130844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>
    <w:nsid w:val="145B15D4"/>
    <w:multiLevelType w:val="hybridMultilevel"/>
    <w:tmpl w:val="1726817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>
    <w:nsid w:val="1A0446E0"/>
    <w:multiLevelType w:val="hybridMultilevel"/>
    <w:tmpl w:val="FE663E30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>
    <w:nsid w:val="1E280B9D"/>
    <w:multiLevelType w:val="hybridMultilevel"/>
    <w:tmpl w:val="8AF09EB6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>
    <w:nsid w:val="22A13F29"/>
    <w:multiLevelType w:val="hybridMultilevel"/>
    <w:tmpl w:val="530E9D6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>
    <w:nsid w:val="2F580122"/>
    <w:multiLevelType w:val="hybridMultilevel"/>
    <w:tmpl w:val="6972DA8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>
    <w:nsid w:val="356B7811"/>
    <w:multiLevelType w:val="hybridMultilevel"/>
    <w:tmpl w:val="F8D21D3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3">
    <w:nsid w:val="36C13EA5"/>
    <w:multiLevelType w:val="hybridMultilevel"/>
    <w:tmpl w:val="DE08558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>
    <w:nsid w:val="382057B5"/>
    <w:multiLevelType w:val="hybridMultilevel"/>
    <w:tmpl w:val="27FC5F1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>
    <w:nsid w:val="3ABB6A36"/>
    <w:multiLevelType w:val="hybridMultilevel"/>
    <w:tmpl w:val="E8AEE7B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>
    <w:nsid w:val="3DE961F7"/>
    <w:multiLevelType w:val="hybridMultilevel"/>
    <w:tmpl w:val="1F902140"/>
    <w:lvl w:ilvl="0" w:tplc="D8DCF188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7">
    <w:nsid w:val="3E005249"/>
    <w:multiLevelType w:val="hybridMultilevel"/>
    <w:tmpl w:val="E1122FB6"/>
    <w:lvl w:ilvl="0" w:tplc="08090001">
      <w:start w:val="1"/>
      <w:numFmt w:val="bullet"/>
      <w:lvlText w:val=""/>
      <w:lvlJc w:val="left"/>
      <w:pPr>
        <w:ind w:left="104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8">
    <w:nsid w:val="418018C1"/>
    <w:multiLevelType w:val="hybridMultilevel"/>
    <w:tmpl w:val="CD64FF3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>
    <w:nsid w:val="424214E7"/>
    <w:multiLevelType w:val="hybridMultilevel"/>
    <w:tmpl w:val="2C90E130"/>
    <w:lvl w:ilvl="0" w:tplc="2CC62E40">
      <w:start w:val="1"/>
      <w:numFmt w:val="decimal"/>
      <w:lvlText w:val="%1."/>
      <w:lvlJc w:val="left"/>
      <w:pPr>
        <w:ind w:left="4122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0">
    <w:nsid w:val="43CA6F4F"/>
    <w:multiLevelType w:val="hybridMultilevel"/>
    <w:tmpl w:val="4E8490A6"/>
    <w:lvl w:ilvl="0" w:tplc="14090001">
      <w:start w:val="1"/>
      <w:numFmt w:val="bullet"/>
      <w:lvlText w:val=""/>
      <w:lvlJc w:val="left"/>
      <w:pPr>
        <w:ind w:left="104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1">
    <w:nsid w:val="45E51E0A"/>
    <w:multiLevelType w:val="hybridMultilevel"/>
    <w:tmpl w:val="325EA0B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2">
    <w:nsid w:val="4A2241DE"/>
    <w:multiLevelType w:val="hybridMultilevel"/>
    <w:tmpl w:val="35F08AC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3">
    <w:nsid w:val="4CA36178"/>
    <w:multiLevelType w:val="hybridMultilevel"/>
    <w:tmpl w:val="E4D2E964"/>
    <w:lvl w:ilvl="0" w:tplc="2CC62E40">
      <w:start w:val="1"/>
      <w:numFmt w:val="decimal"/>
      <w:lvlText w:val="%1."/>
      <w:lvlJc w:val="left"/>
      <w:pPr>
        <w:ind w:left="4330" w:hanging="360"/>
      </w:pPr>
      <w:rPr>
        <w:rFonts w:hint="default"/>
        <w:b/>
      </w:rPr>
    </w:lvl>
    <w:lvl w:ilvl="1" w:tplc="1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4">
    <w:nsid w:val="521D755A"/>
    <w:multiLevelType w:val="hybridMultilevel"/>
    <w:tmpl w:val="790EA95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5">
    <w:nsid w:val="5B786171"/>
    <w:multiLevelType w:val="hybridMultilevel"/>
    <w:tmpl w:val="2E9C931E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6">
    <w:nsid w:val="5BE10511"/>
    <w:multiLevelType w:val="hybridMultilevel"/>
    <w:tmpl w:val="875A2FC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7">
    <w:nsid w:val="5CB26B0D"/>
    <w:multiLevelType w:val="hybridMultilevel"/>
    <w:tmpl w:val="E2C0719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8">
    <w:nsid w:val="5CBA07D1"/>
    <w:multiLevelType w:val="hybridMultilevel"/>
    <w:tmpl w:val="6BE8117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b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1B" w:tentative="1">
      <w:start w:val="1"/>
      <w:numFmt w:val="lowerRoman"/>
      <w:lvlText w:val="%3."/>
      <w:lvlJc w:val="right"/>
      <w:pPr>
        <w:ind w:left="5562" w:hanging="180"/>
      </w:pPr>
    </w:lvl>
    <w:lvl w:ilvl="3" w:tplc="1409000F" w:tentative="1">
      <w:start w:val="1"/>
      <w:numFmt w:val="decimal"/>
      <w:lvlText w:val="%4."/>
      <w:lvlJc w:val="left"/>
      <w:pPr>
        <w:ind w:left="6282" w:hanging="360"/>
      </w:pPr>
    </w:lvl>
    <w:lvl w:ilvl="4" w:tplc="14090019" w:tentative="1">
      <w:start w:val="1"/>
      <w:numFmt w:val="lowerLetter"/>
      <w:lvlText w:val="%5."/>
      <w:lvlJc w:val="left"/>
      <w:pPr>
        <w:ind w:left="7002" w:hanging="360"/>
      </w:pPr>
    </w:lvl>
    <w:lvl w:ilvl="5" w:tplc="1409001B" w:tentative="1">
      <w:start w:val="1"/>
      <w:numFmt w:val="lowerRoman"/>
      <w:lvlText w:val="%6."/>
      <w:lvlJc w:val="right"/>
      <w:pPr>
        <w:ind w:left="7722" w:hanging="180"/>
      </w:pPr>
    </w:lvl>
    <w:lvl w:ilvl="6" w:tplc="1409000F" w:tentative="1">
      <w:start w:val="1"/>
      <w:numFmt w:val="decimal"/>
      <w:lvlText w:val="%7."/>
      <w:lvlJc w:val="left"/>
      <w:pPr>
        <w:ind w:left="8442" w:hanging="360"/>
      </w:pPr>
    </w:lvl>
    <w:lvl w:ilvl="7" w:tplc="14090019" w:tentative="1">
      <w:start w:val="1"/>
      <w:numFmt w:val="lowerLetter"/>
      <w:lvlText w:val="%8."/>
      <w:lvlJc w:val="left"/>
      <w:pPr>
        <w:ind w:left="9162" w:hanging="360"/>
      </w:pPr>
    </w:lvl>
    <w:lvl w:ilvl="8" w:tplc="14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29">
    <w:nsid w:val="5E250409"/>
    <w:multiLevelType w:val="hybridMultilevel"/>
    <w:tmpl w:val="1A98A0F0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0">
    <w:nsid w:val="5EEA0ED2"/>
    <w:multiLevelType w:val="hybridMultilevel"/>
    <w:tmpl w:val="27D2ECC8"/>
    <w:lvl w:ilvl="0" w:tplc="369A2A1E">
      <w:start w:val="1"/>
      <w:numFmt w:val="decimal"/>
      <w:lvlText w:val="%1."/>
      <w:lvlJc w:val="left"/>
      <w:pPr>
        <w:ind w:left="4472" w:hanging="360"/>
      </w:pPr>
      <w:rPr>
        <w:rFonts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5192" w:hanging="360"/>
      </w:pPr>
    </w:lvl>
    <w:lvl w:ilvl="2" w:tplc="1409001B" w:tentative="1">
      <w:start w:val="1"/>
      <w:numFmt w:val="lowerRoman"/>
      <w:lvlText w:val="%3."/>
      <w:lvlJc w:val="right"/>
      <w:pPr>
        <w:ind w:left="5912" w:hanging="180"/>
      </w:pPr>
    </w:lvl>
    <w:lvl w:ilvl="3" w:tplc="1409000F" w:tentative="1">
      <w:start w:val="1"/>
      <w:numFmt w:val="decimal"/>
      <w:lvlText w:val="%4."/>
      <w:lvlJc w:val="left"/>
      <w:pPr>
        <w:ind w:left="6632" w:hanging="360"/>
      </w:pPr>
    </w:lvl>
    <w:lvl w:ilvl="4" w:tplc="14090019" w:tentative="1">
      <w:start w:val="1"/>
      <w:numFmt w:val="lowerLetter"/>
      <w:lvlText w:val="%5."/>
      <w:lvlJc w:val="left"/>
      <w:pPr>
        <w:ind w:left="7352" w:hanging="360"/>
      </w:pPr>
    </w:lvl>
    <w:lvl w:ilvl="5" w:tplc="1409001B" w:tentative="1">
      <w:start w:val="1"/>
      <w:numFmt w:val="lowerRoman"/>
      <w:lvlText w:val="%6."/>
      <w:lvlJc w:val="right"/>
      <w:pPr>
        <w:ind w:left="8072" w:hanging="180"/>
      </w:pPr>
    </w:lvl>
    <w:lvl w:ilvl="6" w:tplc="1409000F" w:tentative="1">
      <w:start w:val="1"/>
      <w:numFmt w:val="decimal"/>
      <w:lvlText w:val="%7."/>
      <w:lvlJc w:val="left"/>
      <w:pPr>
        <w:ind w:left="8792" w:hanging="360"/>
      </w:pPr>
    </w:lvl>
    <w:lvl w:ilvl="7" w:tplc="14090019" w:tentative="1">
      <w:start w:val="1"/>
      <w:numFmt w:val="lowerLetter"/>
      <w:lvlText w:val="%8."/>
      <w:lvlJc w:val="left"/>
      <w:pPr>
        <w:ind w:left="9512" w:hanging="360"/>
      </w:pPr>
    </w:lvl>
    <w:lvl w:ilvl="8" w:tplc="140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31">
    <w:nsid w:val="602B1C53"/>
    <w:multiLevelType w:val="hybridMultilevel"/>
    <w:tmpl w:val="E646B20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6B8C4C78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2">
    <w:nsid w:val="63E356B1"/>
    <w:multiLevelType w:val="hybridMultilevel"/>
    <w:tmpl w:val="5E42A8A6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3">
    <w:nsid w:val="67A62B15"/>
    <w:multiLevelType w:val="hybridMultilevel"/>
    <w:tmpl w:val="1E7CE85E"/>
    <w:lvl w:ilvl="0" w:tplc="08090001">
      <w:start w:val="1"/>
      <w:numFmt w:val="bullet"/>
      <w:lvlText w:val=""/>
      <w:lvlJc w:val="left"/>
      <w:pPr>
        <w:ind w:left="700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1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8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6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3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0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769" w:hanging="360"/>
      </w:pPr>
      <w:rPr>
        <w:rFonts w:ascii="Wingdings" w:hAnsi="Wingdings" w:hint="default"/>
      </w:rPr>
    </w:lvl>
  </w:abstractNum>
  <w:abstractNum w:abstractNumId="34">
    <w:nsid w:val="6A452773"/>
    <w:multiLevelType w:val="hybridMultilevel"/>
    <w:tmpl w:val="79E26DA0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5">
    <w:nsid w:val="6CAF5564"/>
    <w:multiLevelType w:val="hybridMultilevel"/>
    <w:tmpl w:val="58AC1B72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6">
    <w:nsid w:val="77D21383"/>
    <w:multiLevelType w:val="hybridMultilevel"/>
    <w:tmpl w:val="9E20B4E8"/>
    <w:lvl w:ilvl="0" w:tplc="2CC62E40">
      <w:start w:val="1"/>
      <w:numFmt w:val="decimal"/>
      <w:lvlText w:val="%1."/>
      <w:lvlJc w:val="left"/>
      <w:pPr>
        <w:ind w:left="4122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842" w:hanging="360"/>
      </w:pPr>
    </w:lvl>
    <w:lvl w:ilvl="2" w:tplc="1409001B" w:tentative="1">
      <w:start w:val="1"/>
      <w:numFmt w:val="lowerRoman"/>
      <w:lvlText w:val="%3."/>
      <w:lvlJc w:val="right"/>
      <w:pPr>
        <w:ind w:left="5562" w:hanging="180"/>
      </w:pPr>
    </w:lvl>
    <w:lvl w:ilvl="3" w:tplc="1409000F" w:tentative="1">
      <w:start w:val="1"/>
      <w:numFmt w:val="decimal"/>
      <w:lvlText w:val="%4."/>
      <w:lvlJc w:val="left"/>
      <w:pPr>
        <w:ind w:left="6282" w:hanging="360"/>
      </w:pPr>
    </w:lvl>
    <w:lvl w:ilvl="4" w:tplc="14090019" w:tentative="1">
      <w:start w:val="1"/>
      <w:numFmt w:val="lowerLetter"/>
      <w:lvlText w:val="%5."/>
      <w:lvlJc w:val="left"/>
      <w:pPr>
        <w:ind w:left="7002" w:hanging="360"/>
      </w:pPr>
    </w:lvl>
    <w:lvl w:ilvl="5" w:tplc="1409001B" w:tentative="1">
      <w:start w:val="1"/>
      <w:numFmt w:val="lowerRoman"/>
      <w:lvlText w:val="%6."/>
      <w:lvlJc w:val="right"/>
      <w:pPr>
        <w:ind w:left="7722" w:hanging="180"/>
      </w:pPr>
    </w:lvl>
    <w:lvl w:ilvl="6" w:tplc="1409000F" w:tentative="1">
      <w:start w:val="1"/>
      <w:numFmt w:val="decimal"/>
      <w:lvlText w:val="%7."/>
      <w:lvlJc w:val="left"/>
      <w:pPr>
        <w:ind w:left="8442" w:hanging="360"/>
      </w:pPr>
    </w:lvl>
    <w:lvl w:ilvl="7" w:tplc="14090019" w:tentative="1">
      <w:start w:val="1"/>
      <w:numFmt w:val="lowerLetter"/>
      <w:lvlText w:val="%8."/>
      <w:lvlJc w:val="left"/>
      <w:pPr>
        <w:ind w:left="9162" w:hanging="360"/>
      </w:pPr>
    </w:lvl>
    <w:lvl w:ilvl="8" w:tplc="14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37">
    <w:nsid w:val="7AA14A2A"/>
    <w:multiLevelType w:val="hybridMultilevel"/>
    <w:tmpl w:val="D0364616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8">
    <w:nsid w:val="7B4D1933"/>
    <w:multiLevelType w:val="hybridMultilevel"/>
    <w:tmpl w:val="E086381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9">
    <w:nsid w:val="7B717597"/>
    <w:multiLevelType w:val="hybridMultilevel"/>
    <w:tmpl w:val="C4744A8E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0">
    <w:nsid w:val="7D5B63E2"/>
    <w:multiLevelType w:val="hybridMultilevel"/>
    <w:tmpl w:val="517EC0D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1">
    <w:nsid w:val="7F6E7F8F"/>
    <w:multiLevelType w:val="hybridMultilevel"/>
    <w:tmpl w:val="5978C274"/>
    <w:lvl w:ilvl="0" w:tplc="08090001">
      <w:start w:val="1"/>
      <w:numFmt w:val="bullet"/>
      <w:lvlText w:val=""/>
      <w:lvlJc w:val="left"/>
      <w:pPr>
        <w:ind w:left="104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3"/>
  </w:num>
  <w:num w:numId="5">
    <w:abstractNumId w:val="33"/>
  </w:num>
  <w:num w:numId="6">
    <w:abstractNumId w:val="17"/>
  </w:num>
  <w:num w:numId="7">
    <w:abstractNumId w:val="41"/>
  </w:num>
  <w:num w:numId="8">
    <w:abstractNumId w:val="34"/>
  </w:num>
  <w:num w:numId="9">
    <w:abstractNumId w:val="2"/>
  </w:num>
  <w:num w:numId="10">
    <w:abstractNumId w:val="20"/>
  </w:num>
  <w:num w:numId="11">
    <w:abstractNumId w:val="30"/>
  </w:num>
  <w:num w:numId="12">
    <w:abstractNumId w:val="16"/>
  </w:num>
  <w:num w:numId="13">
    <w:abstractNumId w:val="40"/>
  </w:num>
  <w:num w:numId="14">
    <w:abstractNumId w:val="32"/>
  </w:num>
  <w:num w:numId="15">
    <w:abstractNumId w:val="27"/>
  </w:num>
  <w:num w:numId="16">
    <w:abstractNumId w:val="11"/>
  </w:num>
  <w:num w:numId="17">
    <w:abstractNumId w:val="23"/>
  </w:num>
  <w:num w:numId="18">
    <w:abstractNumId w:val="36"/>
  </w:num>
  <w:num w:numId="19">
    <w:abstractNumId w:val="0"/>
  </w:num>
  <w:num w:numId="20">
    <w:abstractNumId w:val="22"/>
  </w:num>
  <w:num w:numId="21">
    <w:abstractNumId w:val="18"/>
  </w:num>
  <w:num w:numId="22">
    <w:abstractNumId w:val="35"/>
  </w:num>
  <w:num w:numId="23">
    <w:abstractNumId w:val="24"/>
  </w:num>
  <w:num w:numId="24">
    <w:abstractNumId w:val="29"/>
  </w:num>
  <w:num w:numId="25">
    <w:abstractNumId w:val="26"/>
  </w:num>
  <w:num w:numId="26">
    <w:abstractNumId w:val="31"/>
  </w:num>
  <w:num w:numId="27">
    <w:abstractNumId w:val="14"/>
  </w:num>
  <w:num w:numId="28">
    <w:abstractNumId w:val="6"/>
  </w:num>
  <w:num w:numId="29">
    <w:abstractNumId w:val="12"/>
  </w:num>
  <w:num w:numId="30">
    <w:abstractNumId w:val="21"/>
  </w:num>
  <w:num w:numId="31">
    <w:abstractNumId w:val="37"/>
  </w:num>
  <w:num w:numId="32">
    <w:abstractNumId w:val="8"/>
  </w:num>
  <w:num w:numId="33">
    <w:abstractNumId w:val="28"/>
  </w:num>
  <w:num w:numId="34">
    <w:abstractNumId w:val="25"/>
  </w:num>
  <w:num w:numId="35">
    <w:abstractNumId w:val="39"/>
  </w:num>
  <w:num w:numId="36">
    <w:abstractNumId w:val="7"/>
  </w:num>
  <w:num w:numId="37">
    <w:abstractNumId w:val="10"/>
  </w:num>
  <w:num w:numId="38">
    <w:abstractNumId w:val="5"/>
  </w:num>
  <w:num w:numId="39">
    <w:abstractNumId w:val="4"/>
  </w:num>
  <w:num w:numId="40">
    <w:abstractNumId w:val="9"/>
  </w:num>
  <w:num w:numId="41">
    <w:abstractNumId w:val="38"/>
  </w:num>
  <w:num w:numId="42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1B"/>
    <w:rsid w:val="00000196"/>
    <w:rsid w:val="0000231B"/>
    <w:rsid w:val="00002A7E"/>
    <w:rsid w:val="000030EC"/>
    <w:rsid w:val="00007BF8"/>
    <w:rsid w:val="00010051"/>
    <w:rsid w:val="00011DD0"/>
    <w:rsid w:val="00013570"/>
    <w:rsid w:val="0001357E"/>
    <w:rsid w:val="00013647"/>
    <w:rsid w:val="00014602"/>
    <w:rsid w:val="00014FE5"/>
    <w:rsid w:val="00015FC8"/>
    <w:rsid w:val="00016509"/>
    <w:rsid w:val="000178DB"/>
    <w:rsid w:val="0002255B"/>
    <w:rsid w:val="00024AF3"/>
    <w:rsid w:val="00031722"/>
    <w:rsid w:val="00034A14"/>
    <w:rsid w:val="000360A6"/>
    <w:rsid w:val="000400C1"/>
    <w:rsid w:val="00040992"/>
    <w:rsid w:val="0004273A"/>
    <w:rsid w:val="0004312C"/>
    <w:rsid w:val="000475CD"/>
    <w:rsid w:val="00050160"/>
    <w:rsid w:val="00050D50"/>
    <w:rsid w:val="00054099"/>
    <w:rsid w:val="0005548C"/>
    <w:rsid w:val="0005704B"/>
    <w:rsid w:val="000576FF"/>
    <w:rsid w:val="000645EC"/>
    <w:rsid w:val="0006481F"/>
    <w:rsid w:val="00066A77"/>
    <w:rsid w:val="000671A7"/>
    <w:rsid w:val="00067B41"/>
    <w:rsid w:val="00071027"/>
    <w:rsid w:val="00072D3D"/>
    <w:rsid w:val="000751C3"/>
    <w:rsid w:val="000758DE"/>
    <w:rsid w:val="000761B9"/>
    <w:rsid w:val="00080544"/>
    <w:rsid w:val="00081250"/>
    <w:rsid w:val="000847C0"/>
    <w:rsid w:val="00086FCE"/>
    <w:rsid w:val="00092A99"/>
    <w:rsid w:val="00093570"/>
    <w:rsid w:val="00093DBB"/>
    <w:rsid w:val="000961C6"/>
    <w:rsid w:val="000A0310"/>
    <w:rsid w:val="000A30ED"/>
    <w:rsid w:val="000A4773"/>
    <w:rsid w:val="000A5C88"/>
    <w:rsid w:val="000A6BF0"/>
    <w:rsid w:val="000A717B"/>
    <w:rsid w:val="000C233A"/>
    <w:rsid w:val="000C26BA"/>
    <w:rsid w:val="000C2D80"/>
    <w:rsid w:val="000C36DE"/>
    <w:rsid w:val="000C7663"/>
    <w:rsid w:val="000D0428"/>
    <w:rsid w:val="000D0B94"/>
    <w:rsid w:val="000D0EF2"/>
    <w:rsid w:val="000D1028"/>
    <w:rsid w:val="000D5019"/>
    <w:rsid w:val="000D6073"/>
    <w:rsid w:val="000D7806"/>
    <w:rsid w:val="000E1535"/>
    <w:rsid w:val="000F1D43"/>
    <w:rsid w:val="000F3E84"/>
    <w:rsid w:val="000F57D2"/>
    <w:rsid w:val="000F6791"/>
    <w:rsid w:val="000F68FE"/>
    <w:rsid w:val="00100AA6"/>
    <w:rsid w:val="001018F1"/>
    <w:rsid w:val="00102B58"/>
    <w:rsid w:val="001106FE"/>
    <w:rsid w:val="001108D4"/>
    <w:rsid w:val="00110F69"/>
    <w:rsid w:val="00115002"/>
    <w:rsid w:val="001153ED"/>
    <w:rsid w:val="001210A2"/>
    <w:rsid w:val="00122690"/>
    <w:rsid w:val="00124AA5"/>
    <w:rsid w:val="00124D8D"/>
    <w:rsid w:val="0012611C"/>
    <w:rsid w:val="001305AB"/>
    <w:rsid w:val="00130B4B"/>
    <w:rsid w:val="0013551B"/>
    <w:rsid w:val="00136066"/>
    <w:rsid w:val="0013687D"/>
    <w:rsid w:val="001372E4"/>
    <w:rsid w:val="001378BF"/>
    <w:rsid w:val="00140BB1"/>
    <w:rsid w:val="00141F30"/>
    <w:rsid w:val="0014311C"/>
    <w:rsid w:val="00144AD8"/>
    <w:rsid w:val="0014557A"/>
    <w:rsid w:val="001502FE"/>
    <w:rsid w:val="001528E9"/>
    <w:rsid w:val="00154CB9"/>
    <w:rsid w:val="00155377"/>
    <w:rsid w:val="001559CB"/>
    <w:rsid w:val="00162B91"/>
    <w:rsid w:val="00163BB4"/>
    <w:rsid w:val="00164E2C"/>
    <w:rsid w:val="001656FB"/>
    <w:rsid w:val="00172C68"/>
    <w:rsid w:val="00174557"/>
    <w:rsid w:val="0017518A"/>
    <w:rsid w:val="0018248D"/>
    <w:rsid w:val="00182BCE"/>
    <w:rsid w:val="00184B05"/>
    <w:rsid w:val="00192172"/>
    <w:rsid w:val="001927F4"/>
    <w:rsid w:val="001A3079"/>
    <w:rsid w:val="001A51A8"/>
    <w:rsid w:val="001A5666"/>
    <w:rsid w:val="001A722D"/>
    <w:rsid w:val="001A72F7"/>
    <w:rsid w:val="001A79FD"/>
    <w:rsid w:val="001B1228"/>
    <w:rsid w:val="001B1F85"/>
    <w:rsid w:val="001B377E"/>
    <w:rsid w:val="001B471D"/>
    <w:rsid w:val="001B6D32"/>
    <w:rsid w:val="001B6E7A"/>
    <w:rsid w:val="001C3B8A"/>
    <w:rsid w:val="001C3F01"/>
    <w:rsid w:val="001D04EF"/>
    <w:rsid w:val="001D45D3"/>
    <w:rsid w:val="001E04FD"/>
    <w:rsid w:val="001E1B14"/>
    <w:rsid w:val="001E2D90"/>
    <w:rsid w:val="001E6804"/>
    <w:rsid w:val="001E6F26"/>
    <w:rsid w:val="001E78D9"/>
    <w:rsid w:val="001E7E24"/>
    <w:rsid w:val="001F48A4"/>
    <w:rsid w:val="001F4ED9"/>
    <w:rsid w:val="001F5576"/>
    <w:rsid w:val="001F5D58"/>
    <w:rsid w:val="001F62A9"/>
    <w:rsid w:val="00200D25"/>
    <w:rsid w:val="002010B1"/>
    <w:rsid w:val="00201210"/>
    <w:rsid w:val="00201554"/>
    <w:rsid w:val="00201AAD"/>
    <w:rsid w:val="002037E7"/>
    <w:rsid w:val="002108BF"/>
    <w:rsid w:val="00212579"/>
    <w:rsid w:val="00213050"/>
    <w:rsid w:val="00216795"/>
    <w:rsid w:val="00224713"/>
    <w:rsid w:val="00224E7E"/>
    <w:rsid w:val="002318BD"/>
    <w:rsid w:val="00232AFC"/>
    <w:rsid w:val="0023340A"/>
    <w:rsid w:val="0023483D"/>
    <w:rsid w:val="00235F75"/>
    <w:rsid w:val="00237025"/>
    <w:rsid w:val="00241AFC"/>
    <w:rsid w:val="00243811"/>
    <w:rsid w:val="00244CCD"/>
    <w:rsid w:val="00244F6A"/>
    <w:rsid w:val="002465A1"/>
    <w:rsid w:val="002506B2"/>
    <w:rsid w:val="00260A9E"/>
    <w:rsid w:val="002611F6"/>
    <w:rsid w:val="00264D7C"/>
    <w:rsid w:val="00266A92"/>
    <w:rsid w:val="00270C18"/>
    <w:rsid w:val="00271164"/>
    <w:rsid w:val="00274164"/>
    <w:rsid w:val="0027466A"/>
    <w:rsid w:val="0027499F"/>
    <w:rsid w:val="00274E3E"/>
    <w:rsid w:val="00276347"/>
    <w:rsid w:val="00276AEA"/>
    <w:rsid w:val="00280E01"/>
    <w:rsid w:val="00290736"/>
    <w:rsid w:val="00291BFE"/>
    <w:rsid w:val="00296E56"/>
    <w:rsid w:val="002A0953"/>
    <w:rsid w:val="002A2F07"/>
    <w:rsid w:val="002A38FB"/>
    <w:rsid w:val="002A53CD"/>
    <w:rsid w:val="002A6807"/>
    <w:rsid w:val="002B0AAD"/>
    <w:rsid w:val="002B5F63"/>
    <w:rsid w:val="002B6851"/>
    <w:rsid w:val="002B6A7E"/>
    <w:rsid w:val="002C3A63"/>
    <w:rsid w:val="002C66D3"/>
    <w:rsid w:val="002C71F7"/>
    <w:rsid w:val="002D06B5"/>
    <w:rsid w:val="002D13E1"/>
    <w:rsid w:val="002D267D"/>
    <w:rsid w:val="002D3049"/>
    <w:rsid w:val="002D3EF9"/>
    <w:rsid w:val="002D40B7"/>
    <w:rsid w:val="002D486A"/>
    <w:rsid w:val="002D6941"/>
    <w:rsid w:val="002E42AA"/>
    <w:rsid w:val="002E4396"/>
    <w:rsid w:val="002E4752"/>
    <w:rsid w:val="002E47A8"/>
    <w:rsid w:val="002E7AE2"/>
    <w:rsid w:val="002E7D04"/>
    <w:rsid w:val="002F23A7"/>
    <w:rsid w:val="002F4A9E"/>
    <w:rsid w:val="002F4ACE"/>
    <w:rsid w:val="002F6446"/>
    <w:rsid w:val="002F78AC"/>
    <w:rsid w:val="003011FA"/>
    <w:rsid w:val="003047EF"/>
    <w:rsid w:val="00305CD6"/>
    <w:rsid w:val="0030713A"/>
    <w:rsid w:val="00307DA9"/>
    <w:rsid w:val="003124D2"/>
    <w:rsid w:val="00314630"/>
    <w:rsid w:val="003146CB"/>
    <w:rsid w:val="003162BE"/>
    <w:rsid w:val="003170EA"/>
    <w:rsid w:val="0032094C"/>
    <w:rsid w:val="00320959"/>
    <w:rsid w:val="003226F2"/>
    <w:rsid w:val="00333895"/>
    <w:rsid w:val="0033633D"/>
    <w:rsid w:val="003364B7"/>
    <w:rsid w:val="00341503"/>
    <w:rsid w:val="003426A4"/>
    <w:rsid w:val="003434F8"/>
    <w:rsid w:val="00345C78"/>
    <w:rsid w:val="0034687D"/>
    <w:rsid w:val="00347AD8"/>
    <w:rsid w:val="00353DB2"/>
    <w:rsid w:val="00362982"/>
    <w:rsid w:val="0036673E"/>
    <w:rsid w:val="00370986"/>
    <w:rsid w:val="00375437"/>
    <w:rsid w:val="003801BC"/>
    <w:rsid w:val="00380C71"/>
    <w:rsid w:val="00381ED7"/>
    <w:rsid w:val="00382E78"/>
    <w:rsid w:val="0038325E"/>
    <w:rsid w:val="00384F10"/>
    <w:rsid w:val="0039439D"/>
    <w:rsid w:val="00395E71"/>
    <w:rsid w:val="003A4689"/>
    <w:rsid w:val="003A6220"/>
    <w:rsid w:val="003A65FE"/>
    <w:rsid w:val="003B2E68"/>
    <w:rsid w:val="003B60ED"/>
    <w:rsid w:val="003B6483"/>
    <w:rsid w:val="003B68E7"/>
    <w:rsid w:val="003B789A"/>
    <w:rsid w:val="003C17A1"/>
    <w:rsid w:val="003C1F53"/>
    <w:rsid w:val="003C2FE6"/>
    <w:rsid w:val="003C486E"/>
    <w:rsid w:val="003C70C1"/>
    <w:rsid w:val="003D11F7"/>
    <w:rsid w:val="003D14CD"/>
    <w:rsid w:val="003D1604"/>
    <w:rsid w:val="003D5429"/>
    <w:rsid w:val="003D5542"/>
    <w:rsid w:val="003D600F"/>
    <w:rsid w:val="003D785F"/>
    <w:rsid w:val="003D7A02"/>
    <w:rsid w:val="003D7E39"/>
    <w:rsid w:val="003E05C4"/>
    <w:rsid w:val="003E1E36"/>
    <w:rsid w:val="003E5F1E"/>
    <w:rsid w:val="003F48DB"/>
    <w:rsid w:val="003F6678"/>
    <w:rsid w:val="003F6B65"/>
    <w:rsid w:val="003F6EDC"/>
    <w:rsid w:val="003F733A"/>
    <w:rsid w:val="00400E2D"/>
    <w:rsid w:val="00404985"/>
    <w:rsid w:val="004075DA"/>
    <w:rsid w:val="004142A1"/>
    <w:rsid w:val="00414565"/>
    <w:rsid w:val="00420058"/>
    <w:rsid w:val="00421DD2"/>
    <w:rsid w:val="0042683A"/>
    <w:rsid w:val="004276C1"/>
    <w:rsid w:val="00430919"/>
    <w:rsid w:val="00433B43"/>
    <w:rsid w:val="00435052"/>
    <w:rsid w:val="004361AC"/>
    <w:rsid w:val="00442A73"/>
    <w:rsid w:val="00442F6A"/>
    <w:rsid w:val="00447A70"/>
    <w:rsid w:val="00452233"/>
    <w:rsid w:val="00454635"/>
    <w:rsid w:val="0045650C"/>
    <w:rsid w:val="00457B16"/>
    <w:rsid w:val="0046312B"/>
    <w:rsid w:val="004656E4"/>
    <w:rsid w:val="004662C0"/>
    <w:rsid w:val="00471B71"/>
    <w:rsid w:val="00472363"/>
    <w:rsid w:val="0047333D"/>
    <w:rsid w:val="004751B9"/>
    <w:rsid w:val="00476221"/>
    <w:rsid w:val="004766B1"/>
    <w:rsid w:val="004839F8"/>
    <w:rsid w:val="00484309"/>
    <w:rsid w:val="00486259"/>
    <w:rsid w:val="00491DE0"/>
    <w:rsid w:val="0049383B"/>
    <w:rsid w:val="00493F05"/>
    <w:rsid w:val="004A25CF"/>
    <w:rsid w:val="004A56D7"/>
    <w:rsid w:val="004B1585"/>
    <w:rsid w:val="004B3EF0"/>
    <w:rsid w:val="004B713D"/>
    <w:rsid w:val="004C4146"/>
    <w:rsid w:val="004D738A"/>
    <w:rsid w:val="004E07F7"/>
    <w:rsid w:val="004E51AD"/>
    <w:rsid w:val="004E5406"/>
    <w:rsid w:val="004E7C02"/>
    <w:rsid w:val="004E7EF3"/>
    <w:rsid w:val="004F1B0E"/>
    <w:rsid w:val="004F34B8"/>
    <w:rsid w:val="004F4CCC"/>
    <w:rsid w:val="004F71A9"/>
    <w:rsid w:val="00500720"/>
    <w:rsid w:val="005007C9"/>
    <w:rsid w:val="00500B41"/>
    <w:rsid w:val="00501874"/>
    <w:rsid w:val="00502904"/>
    <w:rsid w:val="00505B79"/>
    <w:rsid w:val="005074AC"/>
    <w:rsid w:val="00513AED"/>
    <w:rsid w:val="00514EFB"/>
    <w:rsid w:val="00517D46"/>
    <w:rsid w:val="00523B5D"/>
    <w:rsid w:val="005273A4"/>
    <w:rsid w:val="00530368"/>
    <w:rsid w:val="00532A85"/>
    <w:rsid w:val="0053537D"/>
    <w:rsid w:val="00535A49"/>
    <w:rsid w:val="00536763"/>
    <w:rsid w:val="00537106"/>
    <w:rsid w:val="00537D95"/>
    <w:rsid w:val="00541948"/>
    <w:rsid w:val="005428F8"/>
    <w:rsid w:val="00542E32"/>
    <w:rsid w:val="0054567D"/>
    <w:rsid w:val="00545A82"/>
    <w:rsid w:val="0055072A"/>
    <w:rsid w:val="00553700"/>
    <w:rsid w:val="00553E54"/>
    <w:rsid w:val="00553EF1"/>
    <w:rsid w:val="005547D6"/>
    <w:rsid w:val="00556085"/>
    <w:rsid w:val="005569A9"/>
    <w:rsid w:val="00557056"/>
    <w:rsid w:val="005570B5"/>
    <w:rsid w:val="00561CE7"/>
    <w:rsid w:val="00561E8F"/>
    <w:rsid w:val="00563F2F"/>
    <w:rsid w:val="00565C0A"/>
    <w:rsid w:val="0056642A"/>
    <w:rsid w:val="0056655A"/>
    <w:rsid w:val="00574D7C"/>
    <w:rsid w:val="00575676"/>
    <w:rsid w:val="00575AFD"/>
    <w:rsid w:val="005818CF"/>
    <w:rsid w:val="00584F5E"/>
    <w:rsid w:val="00586C13"/>
    <w:rsid w:val="00592FE8"/>
    <w:rsid w:val="00596358"/>
    <w:rsid w:val="005A1E31"/>
    <w:rsid w:val="005A5DD0"/>
    <w:rsid w:val="005B1E48"/>
    <w:rsid w:val="005B524E"/>
    <w:rsid w:val="005B55F5"/>
    <w:rsid w:val="005B58F1"/>
    <w:rsid w:val="005B5D28"/>
    <w:rsid w:val="005B7794"/>
    <w:rsid w:val="005C04DB"/>
    <w:rsid w:val="005C2D6A"/>
    <w:rsid w:val="005C3F28"/>
    <w:rsid w:val="005C4E00"/>
    <w:rsid w:val="005C78DF"/>
    <w:rsid w:val="005D4D40"/>
    <w:rsid w:val="005D622B"/>
    <w:rsid w:val="005E1D31"/>
    <w:rsid w:val="005E28D4"/>
    <w:rsid w:val="005E3FF3"/>
    <w:rsid w:val="005E6A9C"/>
    <w:rsid w:val="005F6521"/>
    <w:rsid w:val="005F6A3B"/>
    <w:rsid w:val="005F73EA"/>
    <w:rsid w:val="006000E8"/>
    <w:rsid w:val="00600899"/>
    <w:rsid w:val="006011AF"/>
    <w:rsid w:val="00606C76"/>
    <w:rsid w:val="006127F5"/>
    <w:rsid w:val="00614178"/>
    <w:rsid w:val="00614F1F"/>
    <w:rsid w:val="00620801"/>
    <w:rsid w:val="00621212"/>
    <w:rsid w:val="00621CC6"/>
    <w:rsid w:val="00622127"/>
    <w:rsid w:val="00622709"/>
    <w:rsid w:val="006235B2"/>
    <w:rsid w:val="006262FF"/>
    <w:rsid w:val="00630A48"/>
    <w:rsid w:val="00630FF5"/>
    <w:rsid w:val="006363B6"/>
    <w:rsid w:val="00636A86"/>
    <w:rsid w:val="00642791"/>
    <w:rsid w:val="00642EBB"/>
    <w:rsid w:val="00643E5D"/>
    <w:rsid w:val="00644358"/>
    <w:rsid w:val="006446A7"/>
    <w:rsid w:val="00647C7E"/>
    <w:rsid w:val="00651DB7"/>
    <w:rsid w:val="00651F1B"/>
    <w:rsid w:val="0065224D"/>
    <w:rsid w:val="006542EE"/>
    <w:rsid w:val="00655C76"/>
    <w:rsid w:val="00655D60"/>
    <w:rsid w:val="00660074"/>
    <w:rsid w:val="0066107B"/>
    <w:rsid w:val="00661E65"/>
    <w:rsid w:val="0066600A"/>
    <w:rsid w:val="006663DC"/>
    <w:rsid w:val="006677C3"/>
    <w:rsid w:val="00670BE0"/>
    <w:rsid w:val="00671354"/>
    <w:rsid w:val="00671590"/>
    <w:rsid w:val="006718CF"/>
    <w:rsid w:val="00671936"/>
    <w:rsid w:val="006746F9"/>
    <w:rsid w:val="00681D57"/>
    <w:rsid w:val="006849D4"/>
    <w:rsid w:val="00690D27"/>
    <w:rsid w:val="0069631A"/>
    <w:rsid w:val="00696E4D"/>
    <w:rsid w:val="006970F0"/>
    <w:rsid w:val="0069752A"/>
    <w:rsid w:val="006A3BDE"/>
    <w:rsid w:val="006A4301"/>
    <w:rsid w:val="006A447C"/>
    <w:rsid w:val="006A44E4"/>
    <w:rsid w:val="006B0335"/>
    <w:rsid w:val="006B4834"/>
    <w:rsid w:val="006B4C0C"/>
    <w:rsid w:val="006B6F67"/>
    <w:rsid w:val="006B7EA8"/>
    <w:rsid w:val="006C6ACE"/>
    <w:rsid w:val="006C7488"/>
    <w:rsid w:val="006D22D6"/>
    <w:rsid w:val="006D3E09"/>
    <w:rsid w:val="006D7F90"/>
    <w:rsid w:val="006E14B2"/>
    <w:rsid w:val="006E2DCF"/>
    <w:rsid w:val="006E5309"/>
    <w:rsid w:val="006E7904"/>
    <w:rsid w:val="006F05DA"/>
    <w:rsid w:val="006F2325"/>
    <w:rsid w:val="006F30DE"/>
    <w:rsid w:val="006F568C"/>
    <w:rsid w:val="0070415F"/>
    <w:rsid w:val="00707C96"/>
    <w:rsid w:val="00707CAA"/>
    <w:rsid w:val="00710424"/>
    <w:rsid w:val="00711202"/>
    <w:rsid w:val="00712D33"/>
    <w:rsid w:val="0071337F"/>
    <w:rsid w:val="0071465C"/>
    <w:rsid w:val="00717051"/>
    <w:rsid w:val="007176C1"/>
    <w:rsid w:val="00720286"/>
    <w:rsid w:val="00720EAD"/>
    <w:rsid w:val="00721AA9"/>
    <w:rsid w:val="00723018"/>
    <w:rsid w:val="00730AC6"/>
    <w:rsid w:val="007328B0"/>
    <w:rsid w:val="0073555E"/>
    <w:rsid w:val="007362FB"/>
    <w:rsid w:val="0073664F"/>
    <w:rsid w:val="00741177"/>
    <w:rsid w:val="00741E64"/>
    <w:rsid w:val="0074377C"/>
    <w:rsid w:val="00744C35"/>
    <w:rsid w:val="007465B4"/>
    <w:rsid w:val="00750CA8"/>
    <w:rsid w:val="00754848"/>
    <w:rsid w:val="0075491F"/>
    <w:rsid w:val="00757B70"/>
    <w:rsid w:val="007600C6"/>
    <w:rsid w:val="0076084C"/>
    <w:rsid w:val="007708F2"/>
    <w:rsid w:val="00772F32"/>
    <w:rsid w:val="00773FDF"/>
    <w:rsid w:val="0077531D"/>
    <w:rsid w:val="00775B73"/>
    <w:rsid w:val="00776F91"/>
    <w:rsid w:val="00777AAD"/>
    <w:rsid w:val="0078015F"/>
    <w:rsid w:val="00780F0A"/>
    <w:rsid w:val="007850C2"/>
    <w:rsid w:val="007900C0"/>
    <w:rsid w:val="00795E0A"/>
    <w:rsid w:val="00797925"/>
    <w:rsid w:val="00797BDB"/>
    <w:rsid w:val="00797D35"/>
    <w:rsid w:val="007A733C"/>
    <w:rsid w:val="007A7A22"/>
    <w:rsid w:val="007A7A26"/>
    <w:rsid w:val="007B6515"/>
    <w:rsid w:val="007B728C"/>
    <w:rsid w:val="007C04A7"/>
    <w:rsid w:val="007C1147"/>
    <w:rsid w:val="007C2D34"/>
    <w:rsid w:val="007C3266"/>
    <w:rsid w:val="007C7F02"/>
    <w:rsid w:val="007D0719"/>
    <w:rsid w:val="007D2C44"/>
    <w:rsid w:val="007D33E2"/>
    <w:rsid w:val="007D66AC"/>
    <w:rsid w:val="007E1559"/>
    <w:rsid w:val="007E2DB1"/>
    <w:rsid w:val="007E3B95"/>
    <w:rsid w:val="007E6AD8"/>
    <w:rsid w:val="007F1B12"/>
    <w:rsid w:val="007F2965"/>
    <w:rsid w:val="00803D0B"/>
    <w:rsid w:val="00804664"/>
    <w:rsid w:val="0081165A"/>
    <w:rsid w:val="00813471"/>
    <w:rsid w:val="0081403B"/>
    <w:rsid w:val="008147CF"/>
    <w:rsid w:val="00814A0E"/>
    <w:rsid w:val="0081500C"/>
    <w:rsid w:val="008249A4"/>
    <w:rsid w:val="0083223F"/>
    <w:rsid w:val="00835002"/>
    <w:rsid w:val="00835326"/>
    <w:rsid w:val="00836EB5"/>
    <w:rsid w:val="00841832"/>
    <w:rsid w:val="00842A85"/>
    <w:rsid w:val="00852CA4"/>
    <w:rsid w:val="00853A8D"/>
    <w:rsid w:val="0086098F"/>
    <w:rsid w:val="0086175A"/>
    <w:rsid w:val="008629EB"/>
    <w:rsid w:val="00862B5B"/>
    <w:rsid w:val="00863B7A"/>
    <w:rsid w:val="00863BC8"/>
    <w:rsid w:val="00863E1C"/>
    <w:rsid w:val="008642AE"/>
    <w:rsid w:val="008666EC"/>
    <w:rsid w:val="008676DB"/>
    <w:rsid w:val="0086779B"/>
    <w:rsid w:val="00867896"/>
    <w:rsid w:val="00871A35"/>
    <w:rsid w:val="008750D4"/>
    <w:rsid w:val="00883931"/>
    <w:rsid w:val="00883AD7"/>
    <w:rsid w:val="00885861"/>
    <w:rsid w:val="00886725"/>
    <w:rsid w:val="00887DA9"/>
    <w:rsid w:val="008910D1"/>
    <w:rsid w:val="008912C5"/>
    <w:rsid w:val="00892AE7"/>
    <w:rsid w:val="00895025"/>
    <w:rsid w:val="00895638"/>
    <w:rsid w:val="0089634D"/>
    <w:rsid w:val="008965E7"/>
    <w:rsid w:val="008977B5"/>
    <w:rsid w:val="00897C28"/>
    <w:rsid w:val="008A0071"/>
    <w:rsid w:val="008A211D"/>
    <w:rsid w:val="008A39BF"/>
    <w:rsid w:val="008A6A43"/>
    <w:rsid w:val="008A71FE"/>
    <w:rsid w:val="008A720D"/>
    <w:rsid w:val="008A74D8"/>
    <w:rsid w:val="008A7951"/>
    <w:rsid w:val="008A7B44"/>
    <w:rsid w:val="008B633D"/>
    <w:rsid w:val="008B6AF6"/>
    <w:rsid w:val="008B6F1B"/>
    <w:rsid w:val="008C04A0"/>
    <w:rsid w:val="008C061A"/>
    <w:rsid w:val="008C238F"/>
    <w:rsid w:val="008C250B"/>
    <w:rsid w:val="008C5630"/>
    <w:rsid w:val="008C6C40"/>
    <w:rsid w:val="008C7FEF"/>
    <w:rsid w:val="008D5A4C"/>
    <w:rsid w:val="008D7D1D"/>
    <w:rsid w:val="008E11AD"/>
    <w:rsid w:val="008E1882"/>
    <w:rsid w:val="008E28B9"/>
    <w:rsid w:val="008E4966"/>
    <w:rsid w:val="008E69AC"/>
    <w:rsid w:val="008E6FF7"/>
    <w:rsid w:val="008F0896"/>
    <w:rsid w:val="008F0A24"/>
    <w:rsid w:val="008F2E0F"/>
    <w:rsid w:val="008F3468"/>
    <w:rsid w:val="00900089"/>
    <w:rsid w:val="009065C3"/>
    <w:rsid w:val="00914228"/>
    <w:rsid w:val="00914282"/>
    <w:rsid w:val="00914ADB"/>
    <w:rsid w:val="00915E57"/>
    <w:rsid w:val="0091770E"/>
    <w:rsid w:val="009224FC"/>
    <w:rsid w:val="009244BC"/>
    <w:rsid w:val="00924DF1"/>
    <w:rsid w:val="00926186"/>
    <w:rsid w:val="00927A97"/>
    <w:rsid w:val="00927C18"/>
    <w:rsid w:val="009324F1"/>
    <w:rsid w:val="00934037"/>
    <w:rsid w:val="00934FA4"/>
    <w:rsid w:val="00942E4E"/>
    <w:rsid w:val="00943BDD"/>
    <w:rsid w:val="0094405E"/>
    <w:rsid w:val="00944FD2"/>
    <w:rsid w:val="00946A2B"/>
    <w:rsid w:val="0095572E"/>
    <w:rsid w:val="00955A0D"/>
    <w:rsid w:val="009570AB"/>
    <w:rsid w:val="00975841"/>
    <w:rsid w:val="00975872"/>
    <w:rsid w:val="00975A9A"/>
    <w:rsid w:val="009769B7"/>
    <w:rsid w:val="0098277D"/>
    <w:rsid w:val="00982C05"/>
    <w:rsid w:val="00982F6A"/>
    <w:rsid w:val="00987D4F"/>
    <w:rsid w:val="009925A1"/>
    <w:rsid w:val="00994285"/>
    <w:rsid w:val="009948E3"/>
    <w:rsid w:val="009A015A"/>
    <w:rsid w:val="009A38D9"/>
    <w:rsid w:val="009A4550"/>
    <w:rsid w:val="009A5C3B"/>
    <w:rsid w:val="009B2395"/>
    <w:rsid w:val="009B4671"/>
    <w:rsid w:val="009B5667"/>
    <w:rsid w:val="009B6356"/>
    <w:rsid w:val="009C1256"/>
    <w:rsid w:val="009C25AB"/>
    <w:rsid w:val="009C3A21"/>
    <w:rsid w:val="009D3A91"/>
    <w:rsid w:val="009D41CE"/>
    <w:rsid w:val="009D54C7"/>
    <w:rsid w:val="009E39D3"/>
    <w:rsid w:val="009E4D3C"/>
    <w:rsid w:val="009E539E"/>
    <w:rsid w:val="009E621B"/>
    <w:rsid w:val="009E6244"/>
    <w:rsid w:val="009E7A41"/>
    <w:rsid w:val="009F0E8E"/>
    <w:rsid w:val="009F2BFB"/>
    <w:rsid w:val="009F3261"/>
    <w:rsid w:val="009F7648"/>
    <w:rsid w:val="00A0310B"/>
    <w:rsid w:val="00A040B1"/>
    <w:rsid w:val="00A0520B"/>
    <w:rsid w:val="00A0631F"/>
    <w:rsid w:val="00A067A5"/>
    <w:rsid w:val="00A12362"/>
    <w:rsid w:val="00A135A8"/>
    <w:rsid w:val="00A1642F"/>
    <w:rsid w:val="00A207F1"/>
    <w:rsid w:val="00A2131C"/>
    <w:rsid w:val="00A21A6A"/>
    <w:rsid w:val="00A229FB"/>
    <w:rsid w:val="00A32732"/>
    <w:rsid w:val="00A32F68"/>
    <w:rsid w:val="00A340FA"/>
    <w:rsid w:val="00A3415D"/>
    <w:rsid w:val="00A35867"/>
    <w:rsid w:val="00A36213"/>
    <w:rsid w:val="00A36B77"/>
    <w:rsid w:val="00A41170"/>
    <w:rsid w:val="00A42C18"/>
    <w:rsid w:val="00A44EDD"/>
    <w:rsid w:val="00A47AAA"/>
    <w:rsid w:val="00A51111"/>
    <w:rsid w:val="00A52696"/>
    <w:rsid w:val="00A54613"/>
    <w:rsid w:val="00A54CD4"/>
    <w:rsid w:val="00A56CCA"/>
    <w:rsid w:val="00A6096D"/>
    <w:rsid w:val="00A60DEF"/>
    <w:rsid w:val="00A624BC"/>
    <w:rsid w:val="00A63011"/>
    <w:rsid w:val="00A63EEE"/>
    <w:rsid w:val="00A64A37"/>
    <w:rsid w:val="00A6659A"/>
    <w:rsid w:val="00A70372"/>
    <w:rsid w:val="00A736F8"/>
    <w:rsid w:val="00A7726F"/>
    <w:rsid w:val="00A778EA"/>
    <w:rsid w:val="00A80D33"/>
    <w:rsid w:val="00A81DA8"/>
    <w:rsid w:val="00A82A15"/>
    <w:rsid w:val="00A84879"/>
    <w:rsid w:val="00A8549D"/>
    <w:rsid w:val="00A87B68"/>
    <w:rsid w:val="00A9040B"/>
    <w:rsid w:val="00A91B60"/>
    <w:rsid w:val="00A91EA9"/>
    <w:rsid w:val="00A93625"/>
    <w:rsid w:val="00A96F97"/>
    <w:rsid w:val="00AA0368"/>
    <w:rsid w:val="00AA16D3"/>
    <w:rsid w:val="00AA1B86"/>
    <w:rsid w:val="00AA2862"/>
    <w:rsid w:val="00AA71DE"/>
    <w:rsid w:val="00AB54F1"/>
    <w:rsid w:val="00AC0BEA"/>
    <w:rsid w:val="00AC14A0"/>
    <w:rsid w:val="00AC18A7"/>
    <w:rsid w:val="00AC216C"/>
    <w:rsid w:val="00AD0FC4"/>
    <w:rsid w:val="00AD1A47"/>
    <w:rsid w:val="00AD5823"/>
    <w:rsid w:val="00AD6AB7"/>
    <w:rsid w:val="00AE0857"/>
    <w:rsid w:val="00AE3D18"/>
    <w:rsid w:val="00AE4057"/>
    <w:rsid w:val="00AF0E52"/>
    <w:rsid w:val="00AF1953"/>
    <w:rsid w:val="00AF5493"/>
    <w:rsid w:val="00AF7E68"/>
    <w:rsid w:val="00B0161B"/>
    <w:rsid w:val="00B04797"/>
    <w:rsid w:val="00B04DE7"/>
    <w:rsid w:val="00B051E5"/>
    <w:rsid w:val="00B06D70"/>
    <w:rsid w:val="00B10489"/>
    <w:rsid w:val="00B112B0"/>
    <w:rsid w:val="00B12AB3"/>
    <w:rsid w:val="00B12F1D"/>
    <w:rsid w:val="00B13220"/>
    <w:rsid w:val="00B13C6B"/>
    <w:rsid w:val="00B13E1A"/>
    <w:rsid w:val="00B214A8"/>
    <w:rsid w:val="00B21CF1"/>
    <w:rsid w:val="00B22C6D"/>
    <w:rsid w:val="00B233E6"/>
    <w:rsid w:val="00B24347"/>
    <w:rsid w:val="00B25A2A"/>
    <w:rsid w:val="00B25D88"/>
    <w:rsid w:val="00B27799"/>
    <w:rsid w:val="00B27AC2"/>
    <w:rsid w:val="00B317BA"/>
    <w:rsid w:val="00B31C10"/>
    <w:rsid w:val="00B33E5C"/>
    <w:rsid w:val="00B35722"/>
    <w:rsid w:val="00B37946"/>
    <w:rsid w:val="00B37EFC"/>
    <w:rsid w:val="00B409BE"/>
    <w:rsid w:val="00B42109"/>
    <w:rsid w:val="00B45672"/>
    <w:rsid w:val="00B55BA3"/>
    <w:rsid w:val="00B60B74"/>
    <w:rsid w:val="00B63DA7"/>
    <w:rsid w:val="00B64F46"/>
    <w:rsid w:val="00B6666A"/>
    <w:rsid w:val="00B707F6"/>
    <w:rsid w:val="00B72219"/>
    <w:rsid w:val="00B76720"/>
    <w:rsid w:val="00B76ECF"/>
    <w:rsid w:val="00B76F68"/>
    <w:rsid w:val="00B7771C"/>
    <w:rsid w:val="00B80EBD"/>
    <w:rsid w:val="00B85624"/>
    <w:rsid w:val="00B856A6"/>
    <w:rsid w:val="00B944F2"/>
    <w:rsid w:val="00BA28E2"/>
    <w:rsid w:val="00BA357F"/>
    <w:rsid w:val="00BA46B1"/>
    <w:rsid w:val="00BA6C41"/>
    <w:rsid w:val="00BA78D5"/>
    <w:rsid w:val="00BB3437"/>
    <w:rsid w:val="00BB371E"/>
    <w:rsid w:val="00BB4128"/>
    <w:rsid w:val="00BB513C"/>
    <w:rsid w:val="00BB6EBC"/>
    <w:rsid w:val="00BC03A3"/>
    <w:rsid w:val="00BC04C4"/>
    <w:rsid w:val="00BC0975"/>
    <w:rsid w:val="00BC52E8"/>
    <w:rsid w:val="00BC52FB"/>
    <w:rsid w:val="00BC5918"/>
    <w:rsid w:val="00BC708F"/>
    <w:rsid w:val="00BC755C"/>
    <w:rsid w:val="00BD0A2A"/>
    <w:rsid w:val="00BD11BD"/>
    <w:rsid w:val="00BD1C65"/>
    <w:rsid w:val="00BD2BE2"/>
    <w:rsid w:val="00BD3A6F"/>
    <w:rsid w:val="00BD63BC"/>
    <w:rsid w:val="00BE0089"/>
    <w:rsid w:val="00BE193C"/>
    <w:rsid w:val="00BE326B"/>
    <w:rsid w:val="00BE4334"/>
    <w:rsid w:val="00BF3E9F"/>
    <w:rsid w:val="00BF56E2"/>
    <w:rsid w:val="00BF5C19"/>
    <w:rsid w:val="00BF6D45"/>
    <w:rsid w:val="00BF720B"/>
    <w:rsid w:val="00C003E1"/>
    <w:rsid w:val="00C0052E"/>
    <w:rsid w:val="00C03CF0"/>
    <w:rsid w:val="00C03D3E"/>
    <w:rsid w:val="00C10BBE"/>
    <w:rsid w:val="00C11A57"/>
    <w:rsid w:val="00C127D3"/>
    <w:rsid w:val="00C16873"/>
    <w:rsid w:val="00C16CCC"/>
    <w:rsid w:val="00C2054F"/>
    <w:rsid w:val="00C2206D"/>
    <w:rsid w:val="00C26DE9"/>
    <w:rsid w:val="00C2707B"/>
    <w:rsid w:val="00C27FB7"/>
    <w:rsid w:val="00C3014E"/>
    <w:rsid w:val="00C34577"/>
    <w:rsid w:val="00C36294"/>
    <w:rsid w:val="00C36B05"/>
    <w:rsid w:val="00C374D5"/>
    <w:rsid w:val="00C40B8D"/>
    <w:rsid w:val="00C4168F"/>
    <w:rsid w:val="00C41BB3"/>
    <w:rsid w:val="00C431C6"/>
    <w:rsid w:val="00C441B2"/>
    <w:rsid w:val="00C4464D"/>
    <w:rsid w:val="00C519CC"/>
    <w:rsid w:val="00C5385B"/>
    <w:rsid w:val="00C55A59"/>
    <w:rsid w:val="00C60C8B"/>
    <w:rsid w:val="00C61D80"/>
    <w:rsid w:val="00C65BA7"/>
    <w:rsid w:val="00C66A43"/>
    <w:rsid w:val="00C6768F"/>
    <w:rsid w:val="00C72095"/>
    <w:rsid w:val="00C72A13"/>
    <w:rsid w:val="00C756EB"/>
    <w:rsid w:val="00C77914"/>
    <w:rsid w:val="00C82F20"/>
    <w:rsid w:val="00C84EE6"/>
    <w:rsid w:val="00C86A4D"/>
    <w:rsid w:val="00C871C5"/>
    <w:rsid w:val="00C90977"/>
    <w:rsid w:val="00C921EC"/>
    <w:rsid w:val="00C936FE"/>
    <w:rsid w:val="00CB149D"/>
    <w:rsid w:val="00CB1E1B"/>
    <w:rsid w:val="00CB71D0"/>
    <w:rsid w:val="00CC26D8"/>
    <w:rsid w:val="00CC284E"/>
    <w:rsid w:val="00CC2E6D"/>
    <w:rsid w:val="00CC3C83"/>
    <w:rsid w:val="00CC5746"/>
    <w:rsid w:val="00CC7EC3"/>
    <w:rsid w:val="00CD422F"/>
    <w:rsid w:val="00CD740B"/>
    <w:rsid w:val="00CE20AE"/>
    <w:rsid w:val="00CE3587"/>
    <w:rsid w:val="00CE7D2C"/>
    <w:rsid w:val="00CF0F0C"/>
    <w:rsid w:val="00CF5B01"/>
    <w:rsid w:val="00CF684B"/>
    <w:rsid w:val="00D01779"/>
    <w:rsid w:val="00D02289"/>
    <w:rsid w:val="00D059BA"/>
    <w:rsid w:val="00D068E7"/>
    <w:rsid w:val="00D1119C"/>
    <w:rsid w:val="00D125A8"/>
    <w:rsid w:val="00D12945"/>
    <w:rsid w:val="00D131F3"/>
    <w:rsid w:val="00D164AE"/>
    <w:rsid w:val="00D16863"/>
    <w:rsid w:val="00D200B6"/>
    <w:rsid w:val="00D20C41"/>
    <w:rsid w:val="00D21A39"/>
    <w:rsid w:val="00D23F04"/>
    <w:rsid w:val="00D24746"/>
    <w:rsid w:val="00D27844"/>
    <w:rsid w:val="00D33092"/>
    <w:rsid w:val="00D3332B"/>
    <w:rsid w:val="00D338E2"/>
    <w:rsid w:val="00D3511B"/>
    <w:rsid w:val="00D377EA"/>
    <w:rsid w:val="00D403BF"/>
    <w:rsid w:val="00D415A2"/>
    <w:rsid w:val="00D4185B"/>
    <w:rsid w:val="00D441F3"/>
    <w:rsid w:val="00D450BD"/>
    <w:rsid w:val="00D46509"/>
    <w:rsid w:val="00D46DDD"/>
    <w:rsid w:val="00D47326"/>
    <w:rsid w:val="00D475BD"/>
    <w:rsid w:val="00D5016D"/>
    <w:rsid w:val="00D5482F"/>
    <w:rsid w:val="00D55347"/>
    <w:rsid w:val="00D619A3"/>
    <w:rsid w:val="00D64061"/>
    <w:rsid w:val="00D64D18"/>
    <w:rsid w:val="00D64D83"/>
    <w:rsid w:val="00D66231"/>
    <w:rsid w:val="00D73B50"/>
    <w:rsid w:val="00D7728B"/>
    <w:rsid w:val="00D81B3A"/>
    <w:rsid w:val="00D8357A"/>
    <w:rsid w:val="00D857C4"/>
    <w:rsid w:val="00D944B5"/>
    <w:rsid w:val="00D94ABB"/>
    <w:rsid w:val="00D959BB"/>
    <w:rsid w:val="00D95F63"/>
    <w:rsid w:val="00DA077E"/>
    <w:rsid w:val="00DA6FA8"/>
    <w:rsid w:val="00DA77C0"/>
    <w:rsid w:val="00DA7B3D"/>
    <w:rsid w:val="00DB1CAC"/>
    <w:rsid w:val="00DB2278"/>
    <w:rsid w:val="00DB4556"/>
    <w:rsid w:val="00DB509C"/>
    <w:rsid w:val="00DB5F82"/>
    <w:rsid w:val="00DC6538"/>
    <w:rsid w:val="00DC6CDB"/>
    <w:rsid w:val="00DD198A"/>
    <w:rsid w:val="00DD3C3A"/>
    <w:rsid w:val="00DD413B"/>
    <w:rsid w:val="00DD5734"/>
    <w:rsid w:val="00DD576A"/>
    <w:rsid w:val="00DD5F4B"/>
    <w:rsid w:val="00DD7E88"/>
    <w:rsid w:val="00DE3858"/>
    <w:rsid w:val="00DE461E"/>
    <w:rsid w:val="00DE5DC0"/>
    <w:rsid w:val="00DE7367"/>
    <w:rsid w:val="00DE7E60"/>
    <w:rsid w:val="00DF0C92"/>
    <w:rsid w:val="00DF1245"/>
    <w:rsid w:val="00DF5C48"/>
    <w:rsid w:val="00DF76CB"/>
    <w:rsid w:val="00E011A9"/>
    <w:rsid w:val="00E01C46"/>
    <w:rsid w:val="00E04122"/>
    <w:rsid w:val="00E04A33"/>
    <w:rsid w:val="00E05E65"/>
    <w:rsid w:val="00E064B7"/>
    <w:rsid w:val="00E071FE"/>
    <w:rsid w:val="00E07526"/>
    <w:rsid w:val="00E07B06"/>
    <w:rsid w:val="00E07CBB"/>
    <w:rsid w:val="00E13502"/>
    <w:rsid w:val="00E1387F"/>
    <w:rsid w:val="00E147B8"/>
    <w:rsid w:val="00E16433"/>
    <w:rsid w:val="00E16EA9"/>
    <w:rsid w:val="00E20780"/>
    <w:rsid w:val="00E24030"/>
    <w:rsid w:val="00E33B66"/>
    <w:rsid w:val="00E3496F"/>
    <w:rsid w:val="00E3658B"/>
    <w:rsid w:val="00E36E27"/>
    <w:rsid w:val="00E41846"/>
    <w:rsid w:val="00E43FA7"/>
    <w:rsid w:val="00E50CCA"/>
    <w:rsid w:val="00E5289F"/>
    <w:rsid w:val="00E5385A"/>
    <w:rsid w:val="00E5426E"/>
    <w:rsid w:val="00E54F00"/>
    <w:rsid w:val="00E55A13"/>
    <w:rsid w:val="00E56D60"/>
    <w:rsid w:val="00E5763D"/>
    <w:rsid w:val="00E60E7F"/>
    <w:rsid w:val="00E63BE5"/>
    <w:rsid w:val="00E67C89"/>
    <w:rsid w:val="00E70DCD"/>
    <w:rsid w:val="00E70E97"/>
    <w:rsid w:val="00E72829"/>
    <w:rsid w:val="00E75E3F"/>
    <w:rsid w:val="00E7681F"/>
    <w:rsid w:val="00E8071B"/>
    <w:rsid w:val="00E83535"/>
    <w:rsid w:val="00E914D0"/>
    <w:rsid w:val="00E93AAB"/>
    <w:rsid w:val="00E97030"/>
    <w:rsid w:val="00EA4F65"/>
    <w:rsid w:val="00EA5CE3"/>
    <w:rsid w:val="00EB1052"/>
    <w:rsid w:val="00EB2351"/>
    <w:rsid w:val="00EB474B"/>
    <w:rsid w:val="00EB771A"/>
    <w:rsid w:val="00EC535B"/>
    <w:rsid w:val="00EC5837"/>
    <w:rsid w:val="00EC5966"/>
    <w:rsid w:val="00EC5C1C"/>
    <w:rsid w:val="00EC6868"/>
    <w:rsid w:val="00EC775B"/>
    <w:rsid w:val="00EC79D5"/>
    <w:rsid w:val="00ED1B51"/>
    <w:rsid w:val="00ED1C4C"/>
    <w:rsid w:val="00ED1E59"/>
    <w:rsid w:val="00ED20FC"/>
    <w:rsid w:val="00ED2CBA"/>
    <w:rsid w:val="00ED34EF"/>
    <w:rsid w:val="00ED3750"/>
    <w:rsid w:val="00ED489A"/>
    <w:rsid w:val="00ED698C"/>
    <w:rsid w:val="00EE018D"/>
    <w:rsid w:val="00EE325C"/>
    <w:rsid w:val="00EE44CD"/>
    <w:rsid w:val="00EE4E9D"/>
    <w:rsid w:val="00EE62CB"/>
    <w:rsid w:val="00EF13E8"/>
    <w:rsid w:val="00EF792D"/>
    <w:rsid w:val="00F006C5"/>
    <w:rsid w:val="00F00C70"/>
    <w:rsid w:val="00F0348E"/>
    <w:rsid w:val="00F03A9D"/>
    <w:rsid w:val="00F074D8"/>
    <w:rsid w:val="00F103AC"/>
    <w:rsid w:val="00F14F68"/>
    <w:rsid w:val="00F22BE8"/>
    <w:rsid w:val="00F23191"/>
    <w:rsid w:val="00F24813"/>
    <w:rsid w:val="00F26051"/>
    <w:rsid w:val="00F26D95"/>
    <w:rsid w:val="00F275FF"/>
    <w:rsid w:val="00F31E1F"/>
    <w:rsid w:val="00F341E7"/>
    <w:rsid w:val="00F41769"/>
    <w:rsid w:val="00F41A9D"/>
    <w:rsid w:val="00F426B9"/>
    <w:rsid w:val="00F44965"/>
    <w:rsid w:val="00F52B62"/>
    <w:rsid w:val="00F55101"/>
    <w:rsid w:val="00F61218"/>
    <w:rsid w:val="00F65518"/>
    <w:rsid w:val="00F65F99"/>
    <w:rsid w:val="00F7021B"/>
    <w:rsid w:val="00F709B4"/>
    <w:rsid w:val="00F70BCE"/>
    <w:rsid w:val="00F70E34"/>
    <w:rsid w:val="00F729A9"/>
    <w:rsid w:val="00F72AB5"/>
    <w:rsid w:val="00F734B4"/>
    <w:rsid w:val="00F751E3"/>
    <w:rsid w:val="00F81296"/>
    <w:rsid w:val="00F82AAA"/>
    <w:rsid w:val="00F83665"/>
    <w:rsid w:val="00F8441D"/>
    <w:rsid w:val="00F856FE"/>
    <w:rsid w:val="00F87EF8"/>
    <w:rsid w:val="00F93CA6"/>
    <w:rsid w:val="00F96290"/>
    <w:rsid w:val="00FA196D"/>
    <w:rsid w:val="00FA4AD9"/>
    <w:rsid w:val="00FA4CF9"/>
    <w:rsid w:val="00FA5094"/>
    <w:rsid w:val="00FA5E1F"/>
    <w:rsid w:val="00FA6183"/>
    <w:rsid w:val="00FB048F"/>
    <w:rsid w:val="00FB0939"/>
    <w:rsid w:val="00FB1DE3"/>
    <w:rsid w:val="00FB1FA5"/>
    <w:rsid w:val="00FB239C"/>
    <w:rsid w:val="00FC302E"/>
    <w:rsid w:val="00FC3209"/>
    <w:rsid w:val="00FC38A6"/>
    <w:rsid w:val="00FC3F4E"/>
    <w:rsid w:val="00FC7C3C"/>
    <w:rsid w:val="00FD52BF"/>
    <w:rsid w:val="00FD537F"/>
    <w:rsid w:val="00FD62E8"/>
    <w:rsid w:val="00FE51C0"/>
    <w:rsid w:val="00FF01CD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EC358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88"/>
    <w:pPr>
      <w:spacing w:line="360" w:lineRule="auto"/>
      <w:ind w:left="3402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52E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52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next w:val="Normal"/>
    <w:link w:val="NoSpacingChar"/>
    <w:uiPriority w:val="1"/>
    <w:qFormat/>
    <w:rsid w:val="0013551B"/>
    <w:pPr>
      <w:spacing w:line="360" w:lineRule="auto"/>
    </w:pPr>
    <w:rPr>
      <w:rFonts w:ascii="Arial" w:eastAsiaTheme="minorEastAsia" w:hAnsi="Arial"/>
      <w:sz w:val="3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3551B"/>
    <w:rPr>
      <w:rFonts w:ascii="Arial" w:eastAsiaTheme="minorEastAsia" w:hAnsi="Arial"/>
      <w:sz w:val="3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C52E8"/>
    <w:rPr>
      <w:rFonts w:ascii="Arial" w:eastAsiaTheme="majorEastAsia" w:hAnsi="Arial" w:cstheme="majorBidi"/>
      <w:b/>
      <w:color w:val="000000" w:themeColor="text1"/>
      <w:sz w:val="52"/>
      <w:szCs w:val="3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13551B"/>
    <w:pPr>
      <w:spacing w:before="480" w:line="276" w:lineRule="auto"/>
      <w:outlineLvl w:val="9"/>
    </w:pPr>
    <w:rPr>
      <w:rFonts w:asciiTheme="majorHAnsi" w:hAnsiTheme="majorHAnsi"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02289"/>
    <w:pPr>
      <w:tabs>
        <w:tab w:val="right" w:leader="dot" w:pos="9010"/>
      </w:tabs>
      <w:spacing w:before="1440" w:after="1440"/>
      <w:ind w:left="2268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551B"/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00AA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728C"/>
    <w:pPr>
      <w:ind w:left="720"/>
      <w:contextualSpacing/>
    </w:pPr>
  </w:style>
  <w:style w:type="paragraph" w:styleId="Revision">
    <w:name w:val="Revision"/>
    <w:hidden/>
    <w:uiPriority w:val="99"/>
    <w:semiHidden/>
    <w:rsid w:val="001C3F01"/>
    <w:rPr>
      <w:rFonts w:ascii="Arial" w:hAnsi="Arial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5A8"/>
    <w:pPr>
      <w:spacing w:line="240" w:lineRule="auto"/>
    </w:pPr>
    <w:rPr>
      <w:rFonts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A8"/>
    <w:rPr>
      <w:rFonts w:ascii="Arial" w:hAnsi="Arial" w:cs="Arial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642791"/>
    <w:rPr>
      <w:color w:val="808080"/>
      <w:shd w:val="clear" w:color="auto" w:fill="E6E6E6"/>
    </w:rPr>
  </w:style>
  <w:style w:type="paragraph" w:customStyle="1" w:styleId="Default">
    <w:name w:val="Default"/>
    <w:rsid w:val="00FC7C3C"/>
    <w:pPr>
      <w:autoSpaceDE w:val="0"/>
      <w:autoSpaceDN w:val="0"/>
      <w:adjustRightInd w:val="0"/>
    </w:pPr>
    <w:rPr>
      <w:rFonts w:ascii="Arial" w:hAnsi="Arial" w:cs="Arial"/>
      <w:color w:val="00000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A91EA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EA9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A91E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A9"/>
    <w:rPr>
      <w:rFonts w:ascii="Arial" w:hAnsi="Arial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0155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2F4A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A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AC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CE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72D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3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63" Type="http://schemas.openxmlformats.org/officeDocument/2006/relationships/image" Target="media/image52.png"/><Relationship Id="rId84" Type="http://schemas.openxmlformats.org/officeDocument/2006/relationships/image" Target="media/image69.jpeg"/><Relationship Id="rId138" Type="http://schemas.openxmlformats.org/officeDocument/2006/relationships/image" Target="media/image119.jpeg"/><Relationship Id="rId159" Type="http://schemas.openxmlformats.org/officeDocument/2006/relationships/image" Target="media/image134.jpeg"/><Relationship Id="rId170" Type="http://schemas.openxmlformats.org/officeDocument/2006/relationships/image" Target="media/image142.jpeg"/><Relationship Id="rId191" Type="http://schemas.openxmlformats.org/officeDocument/2006/relationships/image" Target="media/image160.jpeg"/><Relationship Id="rId205" Type="http://schemas.openxmlformats.org/officeDocument/2006/relationships/image" Target="media/image175.png"/><Relationship Id="rId107" Type="http://schemas.openxmlformats.org/officeDocument/2006/relationships/image" Target="media/image99.jpeg"/><Relationship Id="rId11" Type="http://schemas.openxmlformats.org/officeDocument/2006/relationships/image" Target="media/image4.emf"/><Relationship Id="rId32" Type="http://schemas.openxmlformats.org/officeDocument/2006/relationships/image" Target="media/image23.png"/><Relationship Id="rId53" Type="http://schemas.openxmlformats.org/officeDocument/2006/relationships/image" Target="media/image44.jpeg"/><Relationship Id="rId74" Type="http://schemas.openxmlformats.org/officeDocument/2006/relationships/image" Target="media/image66.png"/><Relationship Id="rId128" Type="http://schemas.openxmlformats.org/officeDocument/2006/relationships/image" Target="media/image112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160" Type="http://schemas.openxmlformats.org/officeDocument/2006/relationships/image" Target="media/image135.png"/><Relationship Id="rId165" Type="http://schemas.openxmlformats.org/officeDocument/2006/relationships/image" Target="media/image151.png"/><Relationship Id="rId181" Type="http://schemas.openxmlformats.org/officeDocument/2006/relationships/image" Target="media/image167.jpeg"/><Relationship Id="rId186" Type="http://schemas.openxmlformats.org/officeDocument/2006/relationships/image" Target="media/image155.jpeg"/><Relationship Id="rId216" Type="http://schemas.openxmlformats.org/officeDocument/2006/relationships/image" Target="media/image186.png"/><Relationship Id="rId211" Type="http://schemas.openxmlformats.org/officeDocument/2006/relationships/image" Target="media/image181.png"/><Relationship Id="rId22" Type="http://schemas.openxmlformats.org/officeDocument/2006/relationships/image" Target="media/image15.png"/><Relationship Id="rId27" Type="http://schemas.openxmlformats.org/officeDocument/2006/relationships/image" Target="media/image1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95.png"/><Relationship Id="rId118" Type="http://schemas.openxmlformats.org/officeDocument/2006/relationships/image" Target="media/image101.jpeg"/><Relationship Id="rId134" Type="http://schemas.openxmlformats.org/officeDocument/2006/relationships/image" Target="media/image125.png"/><Relationship Id="rId139" Type="http://schemas.openxmlformats.org/officeDocument/2006/relationships/image" Target="media/image120.jpe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61.jpeg"/><Relationship Id="rId155" Type="http://schemas.openxmlformats.org/officeDocument/2006/relationships/image" Target="media/image132.jpeg"/><Relationship Id="rId171" Type="http://schemas.openxmlformats.org/officeDocument/2006/relationships/image" Target="media/image143.jpeg"/><Relationship Id="rId176" Type="http://schemas.openxmlformats.org/officeDocument/2006/relationships/image" Target="media/image148.jpeg"/><Relationship Id="rId192" Type="http://schemas.openxmlformats.org/officeDocument/2006/relationships/image" Target="media/image161.jpeg"/><Relationship Id="rId197" Type="http://schemas.openxmlformats.org/officeDocument/2006/relationships/image" Target="media/image166.png"/><Relationship Id="rId206" Type="http://schemas.openxmlformats.org/officeDocument/2006/relationships/image" Target="media/image176.png"/><Relationship Id="rId201" Type="http://schemas.openxmlformats.org/officeDocument/2006/relationships/image" Target="media/image171.jpe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8.png"/><Relationship Id="rId103" Type="http://schemas.openxmlformats.org/officeDocument/2006/relationships/image" Target="media/image88.jpeg"/><Relationship Id="rId108" Type="http://schemas.openxmlformats.org/officeDocument/2006/relationships/image" Target="media/image100.jpeg"/><Relationship Id="rId124" Type="http://schemas.openxmlformats.org/officeDocument/2006/relationships/image" Target="media/image107.jpeg"/><Relationship Id="rId129" Type="http://schemas.openxmlformats.org/officeDocument/2006/relationships/image" Target="media/image113.png"/><Relationship Id="rId54" Type="http://schemas.openxmlformats.org/officeDocument/2006/relationships/image" Target="media/image45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1.jpeg"/><Relationship Id="rId145" Type="http://schemas.openxmlformats.org/officeDocument/2006/relationships/image" Target="media/image126.jpeg"/><Relationship Id="rId161" Type="http://schemas.openxmlformats.org/officeDocument/2006/relationships/image" Target="media/image136.png"/><Relationship Id="rId166" Type="http://schemas.openxmlformats.org/officeDocument/2006/relationships/image" Target="media/image152.jpeg"/><Relationship Id="rId182" Type="http://schemas.openxmlformats.org/officeDocument/2006/relationships/image" Target="media/image168.jpeg"/><Relationship Id="rId187" Type="http://schemas.openxmlformats.org/officeDocument/2006/relationships/image" Target="media/image156.png"/><Relationship Id="rId217" Type="http://schemas.openxmlformats.org/officeDocument/2006/relationships/image" Target="media/image1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82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2.jpeg"/><Relationship Id="rId114" Type="http://schemas.openxmlformats.org/officeDocument/2006/relationships/image" Target="media/image96.png"/><Relationship Id="rId119" Type="http://schemas.openxmlformats.org/officeDocument/2006/relationships/image" Target="media/image102.jpeg"/><Relationship Id="rId44" Type="http://schemas.openxmlformats.org/officeDocument/2006/relationships/image" Target="media/image35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4.png"/><Relationship Id="rId135" Type="http://schemas.openxmlformats.org/officeDocument/2006/relationships/image" Target="media/image126.png"/><Relationship Id="rId151" Type="http://schemas.openxmlformats.org/officeDocument/2006/relationships/image" Target="media/image620.png"/><Relationship Id="rId156" Type="http://schemas.openxmlformats.org/officeDocument/2006/relationships/image" Target="media/image133.png"/><Relationship Id="rId177" Type="http://schemas.openxmlformats.org/officeDocument/2006/relationships/image" Target="media/image149.jpeg"/><Relationship Id="rId198" Type="http://schemas.openxmlformats.org/officeDocument/2006/relationships/image" Target="media/image167.png"/><Relationship Id="rId172" Type="http://schemas.openxmlformats.org/officeDocument/2006/relationships/image" Target="media/image144.png"/><Relationship Id="rId193" Type="http://schemas.openxmlformats.org/officeDocument/2006/relationships/image" Target="media/image162.jpeg"/><Relationship Id="rId202" Type="http://schemas.openxmlformats.org/officeDocument/2006/relationships/image" Target="media/image172.png"/><Relationship Id="rId207" Type="http://schemas.openxmlformats.org/officeDocument/2006/relationships/image" Target="media/image177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109" Type="http://schemas.openxmlformats.org/officeDocument/2006/relationships/image" Target="media/image101.png"/><Relationship Id="rId34" Type="http://schemas.openxmlformats.org/officeDocument/2006/relationships/image" Target="media/image25.pn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image" Target="media/image103.jpeg"/><Relationship Id="rId125" Type="http://schemas.openxmlformats.org/officeDocument/2006/relationships/image" Target="media/image109.jpeg"/><Relationship Id="rId141" Type="http://schemas.openxmlformats.org/officeDocument/2006/relationships/image" Target="media/image122.png"/><Relationship Id="rId146" Type="http://schemas.openxmlformats.org/officeDocument/2006/relationships/image" Target="media/image127.jpeg"/><Relationship Id="rId167" Type="http://schemas.openxmlformats.org/officeDocument/2006/relationships/image" Target="media/image139.jpeg"/><Relationship Id="rId188" Type="http://schemas.openxmlformats.org/officeDocument/2006/relationships/image" Target="media/image15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77.jpeg"/><Relationship Id="rId162" Type="http://schemas.openxmlformats.org/officeDocument/2006/relationships/image" Target="media/image79.svg"/><Relationship Id="rId183" Type="http://schemas.openxmlformats.org/officeDocument/2006/relationships/image" Target="media/image169.png"/><Relationship Id="rId213" Type="http://schemas.openxmlformats.org/officeDocument/2006/relationships/image" Target="media/image183.jpeg"/><Relationship Id="rId218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5.png"/><Relationship Id="rId87" Type="http://schemas.openxmlformats.org/officeDocument/2006/relationships/image" Target="media/image72.jpeg"/><Relationship Id="rId110" Type="http://schemas.openxmlformats.org/officeDocument/2006/relationships/image" Target="media/image92.png"/><Relationship Id="rId115" Type="http://schemas.openxmlformats.org/officeDocument/2006/relationships/image" Target="media/image97.jpeg"/><Relationship Id="rId131" Type="http://schemas.openxmlformats.org/officeDocument/2006/relationships/image" Target="media/image115.png"/><Relationship Id="rId136" Type="http://schemas.openxmlformats.org/officeDocument/2006/relationships/image" Target="media/image117.jpeg"/><Relationship Id="rId157" Type="http://schemas.openxmlformats.org/officeDocument/2006/relationships/image" Target="media/image144.jpeg"/><Relationship Id="rId178" Type="http://schemas.openxmlformats.org/officeDocument/2006/relationships/image" Target="media/image150.jpeg"/><Relationship Id="rId61" Type="http://schemas.openxmlformats.org/officeDocument/2006/relationships/image" Target="media/image35.svg"/><Relationship Id="rId82" Type="http://schemas.openxmlformats.org/officeDocument/2006/relationships/image" Target="media/image67.jpeg"/><Relationship Id="rId152" Type="http://schemas.openxmlformats.org/officeDocument/2006/relationships/image" Target="media/image650.png"/><Relationship Id="rId173" Type="http://schemas.openxmlformats.org/officeDocument/2006/relationships/image" Target="media/image145.jpeg"/><Relationship Id="rId194" Type="http://schemas.openxmlformats.org/officeDocument/2006/relationships/image" Target="media/image163.jpeg"/><Relationship Id="rId199" Type="http://schemas.openxmlformats.org/officeDocument/2006/relationships/image" Target="media/image168.png"/><Relationship Id="rId203" Type="http://schemas.openxmlformats.org/officeDocument/2006/relationships/image" Target="media/image173.png"/><Relationship Id="rId208" Type="http://schemas.openxmlformats.org/officeDocument/2006/relationships/image" Target="media/image17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jpeg"/><Relationship Id="rId126" Type="http://schemas.openxmlformats.org/officeDocument/2006/relationships/image" Target="media/image110.jpeg"/><Relationship Id="rId147" Type="http://schemas.openxmlformats.org/officeDocument/2006/relationships/image" Target="media/image128.jpeg"/><Relationship Id="rId168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9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4.jpeg"/><Relationship Id="rId142" Type="http://schemas.openxmlformats.org/officeDocument/2006/relationships/image" Target="media/image123.jpeg"/><Relationship Id="rId163" Type="http://schemas.openxmlformats.org/officeDocument/2006/relationships/image" Target="media/image137.png"/><Relationship Id="rId184" Type="http://schemas.openxmlformats.org/officeDocument/2006/relationships/image" Target="media/image153.jpeg"/><Relationship Id="rId189" Type="http://schemas.openxmlformats.org/officeDocument/2006/relationships/image" Target="media/image158.png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84.jpeg"/><Relationship Id="rId25" Type="http://schemas.openxmlformats.org/officeDocument/2006/relationships/image" Target="media/image18.jpeg"/><Relationship Id="rId46" Type="http://schemas.openxmlformats.org/officeDocument/2006/relationships/image" Target="media/image37.jpeg"/><Relationship Id="rId67" Type="http://schemas.openxmlformats.org/officeDocument/2006/relationships/image" Target="media/image56.jpeg"/><Relationship Id="rId116" Type="http://schemas.openxmlformats.org/officeDocument/2006/relationships/image" Target="media/image108.jpeg"/><Relationship Id="rId137" Type="http://schemas.openxmlformats.org/officeDocument/2006/relationships/image" Target="media/image118.jpe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62" Type="http://schemas.openxmlformats.org/officeDocument/2006/relationships/image" Target="media/image50.pn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111" Type="http://schemas.openxmlformats.org/officeDocument/2006/relationships/image" Target="media/image93.png"/><Relationship Id="rId132" Type="http://schemas.openxmlformats.org/officeDocument/2006/relationships/image" Target="media/image116.png"/><Relationship Id="rId153" Type="http://schemas.openxmlformats.org/officeDocument/2006/relationships/image" Target="media/image660.png"/><Relationship Id="rId174" Type="http://schemas.openxmlformats.org/officeDocument/2006/relationships/image" Target="media/image146.jpeg"/><Relationship Id="rId179" Type="http://schemas.openxmlformats.org/officeDocument/2006/relationships/image" Target="media/image151.jpeg"/><Relationship Id="rId195" Type="http://schemas.openxmlformats.org/officeDocument/2006/relationships/image" Target="media/image164.png"/><Relationship Id="rId209" Type="http://schemas.openxmlformats.org/officeDocument/2006/relationships/image" Target="media/image179.jpeg"/><Relationship Id="rId190" Type="http://schemas.openxmlformats.org/officeDocument/2006/relationships/image" Target="media/image159.png"/><Relationship Id="rId204" Type="http://schemas.openxmlformats.org/officeDocument/2006/relationships/image" Target="media/image174.png"/><Relationship Id="rId220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50.jpeg"/><Relationship Id="rId106" Type="http://schemas.openxmlformats.org/officeDocument/2006/relationships/image" Target="media/image91.png"/><Relationship Id="rId127" Type="http://schemas.openxmlformats.org/officeDocument/2006/relationships/image" Target="media/image111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52" Type="http://schemas.openxmlformats.org/officeDocument/2006/relationships/image" Target="media/image41.jpeg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94" Type="http://schemas.openxmlformats.org/officeDocument/2006/relationships/image" Target="media/image79.jpeg"/><Relationship Id="rId99" Type="http://schemas.openxmlformats.org/officeDocument/2006/relationships/image" Target="media/image84.png"/><Relationship Id="rId101" Type="http://schemas.openxmlformats.org/officeDocument/2006/relationships/image" Target="media/image86.jpeg"/><Relationship Id="rId122" Type="http://schemas.openxmlformats.org/officeDocument/2006/relationships/image" Target="media/image105.jpeg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64" Type="http://schemas.openxmlformats.org/officeDocument/2006/relationships/image" Target="media/image138.jpeg"/><Relationship Id="rId169" Type="http://schemas.openxmlformats.org/officeDocument/2006/relationships/image" Target="media/image141.jpeg"/><Relationship Id="rId185" Type="http://schemas.openxmlformats.org/officeDocument/2006/relationships/image" Target="media/image15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2.png"/><Relationship Id="rId210" Type="http://schemas.openxmlformats.org/officeDocument/2006/relationships/image" Target="media/image180.jpeg"/><Relationship Id="rId215" Type="http://schemas.openxmlformats.org/officeDocument/2006/relationships/image" Target="media/image185.png"/><Relationship Id="rId26" Type="http://schemas.openxmlformats.org/officeDocument/2006/relationships/image" Target="media/image19.png"/><Relationship Id="rId47" Type="http://schemas.openxmlformats.org/officeDocument/2006/relationships/image" Target="media/image38.jpeg"/><Relationship Id="rId68" Type="http://schemas.openxmlformats.org/officeDocument/2006/relationships/image" Target="media/image57.jpeg"/><Relationship Id="rId89" Type="http://schemas.openxmlformats.org/officeDocument/2006/relationships/image" Target="media/image74.jpeg"/><Relationship Id="rId112" Type="http://schemas.openxmlformats.org/officeDocument/2006/relationships/image" Target="media/image94.jpeg"/><Relationship Id="rId133" Type="http://schemas.openxmlformats.org/officeDocument/2006/relationships/image" Target="media/image1240.png"/><Relationship Id="rId154" Type="http://schemas.openxmlformats.org/officeDocument/2006/relationships/image" Target="media/image131.png"/><Relationship Id="rId175" Type="http://schemas.openxmlformats.org/officeDocument/2006/relationships/image" Target="media/image147.png"/><Relationship Id="rId196" Type="http://schemas.openxmlformats.org/officeDocument/2006/relationships/image" Target="media/image165.png"/><Relationship Id="rId200" Type="http://schemas.openxmlformats.org/officeDocument/2006/relationships/image" Target="media/image170.png"/><Relationship Id="rId16" Type="http://schemas.openxmlformats.org/officeDocument/2006/relationships/image" Target="media/image9.png"/><Relationship Id="rId221" Type="http://schemas.microsoft.com/office/2016/09/relationships/commentsIds" Target="commentsIds.xml"/><Relationship Id="rId37" Type="http://schemas.openxmlformats.org/officeDocument/2006/relationships/image" Target="media/image28.jpeg"/><Relationship Id="rId58" Type="http://schemas.openxmlformats.org/officeDocument/2006/relationships/image" Target="media/image51.png"/><Relationship Id="rId79" Type="http://schemas.openxmlformats.org/officeDocument/2006/relationships/image" Target="media/image71.png"/><Relationship Id="rId102" Type="http://schemas.openxmlformats.org/officeDocument/2006/relationships/image" Target="media/image87.jpeg"/><Relationship Id="rId123" Type="http://schemas.openxmlformats.org/officeDocument/2006/relationships/image" Target="media/image106.jpeg"/><Relationship Id="rId144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F09EFB8-A0CC-4189-B23C-94A89D3C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7637A020</Template>
  <TotalTime>26</TotalTime>
  <Pages>66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Whāia Te Ao Mārama 2018 – 2026: The Māori Disabilty Action Plan</vt:lpstr>
    </vt:vector>
  </TitlesOfParts>
  <Company/>
  <LinksUpToDate>false</LinksUpToDate>
  <CharactersWithSpaces>17355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Whāia Te Ao Mārama 2018 – 2026: The Māori Disabilty Action Plan</dc:title>
  <dc:subject>The Māori Disability Action Plan</dc:subject>
  <dc:creator>Amelia Carpenter</dc:creator>
  <cp:keywords/>
  <dc:description/>
  <cp:lastModifiedBy>Jane Adam</cp:lastModifiedBy>
  <cp:revision>21</cp:revision>
  <cp:lastPrinted>2018-04-11T00:07:00Z</cp:lastPrinted>
  <dcterms:created xsi:type="dcterms:W3CDTF">2018-04-16T03:07:00Z</dcterms:created>
  <dcterms:modified xsi:type="dcterms:W3CDTF">2018-04-17T02:30:00Z</dcterms:modified>
</cp:coreProperties>
</file>